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header2.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5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B0A" w:rsidRPr="00E118C5" w:rsidRDefault="00E57B0A" w:rsidP="0003198B">
      <w:pPr>
        <w:pStyle w:val="aa"/>
        <w:ind w:left="-540"/>
        <w:jc w:val="both"/>
        <w:rPr>
          <w:rFonts w:ascii="Times New Roman" w:hAnsi="Times New Roman" w:cs="Times New Roman"/>
        </w:rPr>
      </w:pPr>
      <w:bookmarkStart w:id="0" w:name="bookmark1598"/>
      <w:r w:rsidRPr="0003198B">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594.75pt">
            <v:imagedata r:id="rId7" o:title=""/>
          </v:shape>
        </w:pict>
      </w:r>
    </w:p>
    <w:p w:rsidR="00E57B0A" w:rsidRDefault="00E57B0A" w:rsidP="00820F84">
      <w:pPr>
        <w:pStyle w:val="aa"/>
        <w:pBdr>
          <w:bottom w:val="single" w:sz="12" w:space="1" w:color="auto"/>
        </w:pBdr>
        <w:jc w:val="both"/>
        <w:rPr>
          <w:rFonts w:ascii="Times New Roman" w:hAnsi="Times New Roman" w:cs="Times New Roman"/>
        </w:rPr>
      </w:pP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СОДЕРЖАНИЕ</w:t>
      </w:r>
    </w:p>
    <w:p w:rsidR="00E57B0A" w:rsidRPr="00E118C5" w:rsidRDefault="00E57B0A" w:rsidP="00820F84">
      <w:pPr>
        <w:pStyle w:val="TOC1"/>
        <w:tabs>
          <w:tab w:val="right" w:leader="dot" w:pos="6403"/>
        </w:tabs>
        <w:jc w:val="both"/>
        <w:rPr>
          <w:rFonts w:ascii="Times New Roman" w:hAnsi="Times New Roman" w:cs="Times New Roman"/>
          <w:color w:val="auto"/>
          <w:sz w:val="20"/>
          <w:szCs w:val="20"/>
        </w:rPr>
      </w:pPr>
    </w:p>
    <w:p w:rsidR="00E57B0A" w:rsidRPr="00E118C5" w:rsidRDefault="00E57B0A" w:rsidP="00820F84">
      <w:pPr>
        <w:pStyle w:val="TOC1"/>
        <w:tabs>
          <w:tab w:val="right" w:leader="dot" w:pos="6403"/>
        </w:tabs>
        <w:jc w:val="both"/>
        <w:rPr>
          <w:rFonts w:ascii="Times New Roman" w:hAnsi="Times New Roman" w:cs="Times New Roman"/>
          <w:noProof/>
          <w:color w:val="auto"/>
          <w:sz w:val="20"/>
          <w:szCs w:val="20"/>
        </w:rPr>
      </w:pPr>
      <w:r w:rsidRPr="00E118C5">
        <w:rPr>
          <w:rFonts w:ascii="Times New Roman" w:hAnsi="Times New Roman" w:cs="Times New Roman"/>
          <w:color w:val="auto"/>
          <w:sz w:val="20"/>
          <w:szCs w:val="20"/>
        </w:rPr>
        <w:fldChar w:fldCharType="begin"/>
      </w:r>
      <w:r w:rsidRPr="00E118C5">
        <w:rPr>
          <w:rFonts w:ascii="Times New Roman" w:hAnsi="Times New Roman" w:cs="Times New Roman"/>
          <w:color w:val="auto"/>
          <w:sz w:val="20"/>
          <w:szCs w:val="20"/>
        </w:rPr>
        <w:instrText xml:space="preserve"> TOC \o "1-3" \h \z \u </w:instrText>
      </w:r>
      <w:r w:rsidRPr="00E118C5">
        <w:rPr>
          <w:rFonts w:ascii="Times New Roman" w:hAnsi="Times New Roman" w:cs="Times New Roman"/>
          <w:color w:val="auto"/>
          <w:sz w:val="20"/>
          <w:szCs w:val="20"/>
        </w:rPr>
        <w:fldChar w:fldCharType="separate"/>
      </w:r>
      <w:hyperlink w:anchor="_Toc105502765" w:history="1">
        <w:r w:rsidRPr="00E118C5">
          <w:rPr>
            <w:rStyle w:val="Hyperlink"/>
            <w:rFonts w:ascii="Times New Roman" w:hAnsi="Times New Roman"/>
            <w:noProof/>
            <w:sz w:val="20"/>
            <w:szCs w:val="20"/>
          </w:rPr>
          <w:t>1. ЦЕЛЕВОЙ РАЗДЕЛ ПРИМЕРНОЙ ОСНОВНОЙ ОБРАЗОВАТЕЛЬНОЙ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5</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66" w:history="1">
        <w:r w:rsidRPr="00E118C5">
          <w:rPr>
            <w:rStyle w:val="Hyperlink"/>
            <w:rFonts w:ascii="Times New Roman" w:hAnsi="Times New Roman"/>
            <w:noProof/>
            <w:sz w:val="20"/>
            <w:szCs w:val="20"/>
          </w:rPr>
          <w:t>1.1. ПОЯСНИТЕЛЬНАЯ ЗАПИСКА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5</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67" w:history="1">
        <w:r w:rsidRPr="00E118C5">
          <w:rPr>
            <w:rStyle w:val="Hyperlink"/>
            <w:rFonts w:ascii="Times New Roman" w:hAnsi="Times New Roman"/>
            <w:noProof/>
            <w:sz w:val="20"/>
            <w:szCs w:val="20"/>
          </w:rPr>
          <w:t>1.1.1. Цели реализации основной образовательной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5</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68" w:history="1">
        <w:r w:rsidRPr="00E118C5">
          <w:rPr>
            <w:rStyle w:val="Hyperlink"/>
            <w:rFonts w:ascii="Times New Roman" w:hAnsi="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69" w:history="1">
        <w:r w:rsidRPr="00E118C5">
          <w:rPr>
            <w:rStyle w:val="Hyperlink"/>
            <w:rFonts w:ascii="Times New Roman" w:hAnsi="Times New Roman"/>
            <w:noProof/>
            <w:sz w:val="20"/>
            <w:szCs w:val="20"/>
          </w:rPr>
          <w:t>1.1.3. Общая характеристика примерной основной образовательной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9</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0" w:history="1">
        <w:r w:rsidRPr="00E118C5">
          <w:rPr>
            <w:rStyle w:val="Hyperlink"/>
            <w:rFonts w:ascii="Times New Roman" w:hAnsi="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10</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1" w:history="1">
        <w:r w:rsidRPr="00E118C5">
          <w:rPr>
            <w:rStyle w:val="Hyperlink"/>
            <w:rFonts w:ascii="Times New Roman" w:hAnsi="Times New Roman"/>
            <w:noProof/>
            <w:sz w:val="20"/>
            <w:szCs w:val="20"/>
          </w:rPr>
          <w:t>1.3. СИСТЕМА ОЦЕНКИ ДОСТИЖЕНИЯ ПЛАНИРУЕМЫХ РЕЗУЛЬТАТОВ ОСВОЕНИЯ ОСНОВНОЙ ОБРАЗОВАТЕЛЬНОЙ ПРОГРАММЫ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12</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2" w:history="1">
        <w:r w:rsidRPr="00E118C5">
          <w:rPr>
            <w:rStyle w:val="Hyperlink"/>
            <w:rFonts w:ascii="Times New Roman" w:hAnsi="Times New Roman"/>
            <w:noProof/>
            <w:sz w:val="20"/>
            <w:szCs w:val="20"/>
          </w:rPr>
          <w:t>1.3.1. Общие положения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12</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3" w:history="1">
        <w:r w:rsidRPr="00E118C5">
          <w:rPr>
            <w:rStyle w:val="Hyperlink"/>
            <w:rFonts w:ascii="Times New Roman" w:hAnsi="Times New Roman"/>
            <w:noProof/>
            <w:sz w:val="20"/>
            <w:szCs w:val="20"/>
          </w:rPr>
          <w:t>1.3.2. Особенности  оценки  метапредметных  и  предметных результатов</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14</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4" w:history="1">
        <w:r w:rsidRPr="00E118C5">
          <w:rPr>
            <w:rStyle w:val="Hyperlink"/>
            <w:rFonts w:ascii="Times New Roman" w:hAnsi="Times New Roman"/>
            <w:noProof/>
            <w:sz w:val="20"/>
            <w:szCs w:val="20"/>
          </w:rPr>
          <w:t>1.3.3. Организация и содержание оценочных процедур</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17</w:t>
        </w:r>
      </w:hyperlink>
    </w:p>
    <w:p w:rsidR="00E57B0A" w:rsidRPr="00E118C5" w:rsidRDefault="00E57B0A" w:rsidP="00820F84">
      <w:pPr>
        <w:pStyle w:val="TOC1"/>
        <w:tabs>
          <w:tab w:val="right" w:leader="dot" w:pos="6403"/>
        </w:tabs>
        <w:jc w:val="both"/>
        <w:rPr>
          <w:rFonts w:ascii="Times New Roman" w:hAnsi="Times New Roman" w:cs="Times New Roman"/>
          <w:noProof/>
          <w:color w:val="auto"/>
          <w:sz w:val="20"/>
          <w:szCs w:val="20"/>
        </w:rPr>
      </w:pPr>
      <w:hyperlink w:anchor="_Toc105502775" w:history="1">
        <w:r w:rsidRPr="00E118C5">
          <w:rPr>
            <w:rStyle w:val="Hyperlink"/>
            <w:rFonts w:ascii="Times New Roman" w:hAnsi="Times New Roman"/>
            <w:noProof/>
            <w:sz w:val="20"/>
            <w:szCs w:val="20"/>
          </w:rPr>
          <w:t>2. СОДЕРЖАТЕЛЬНЫЙ РАЗДЕЛ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21</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6" w:history="1">
        <w:r w:rsidRPr="00E118C5">
          <w:rPr>
            <w:rStyle w:val="Hyperlink"/>
            <w:rFonts w:ascii="Times New Roman" w:hAnsi="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21</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7" w:history="1">
        <w:r w:rsidRPr="00E118C5">
          <w:rPr>
            <w:rStyle w:val="Hyperlink"/>
            <w:rFonts w:ascii="Times New Roman" w:hAnsi="Times New Roman"/>
            <w:noProof/>
            <w:sz w:val="20"/>
            <w:szCs w:val="20"/>
          </w:rPr>
          <w:t>2.1.1. РУССКИЙ ЯЗЫК</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21</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8" w:history="1">
        <w:r w:rsidRPr="00E118C5">
          <w:rPr>
            <w:rStyle w:val="Hyperlink"/>
            <w:rFonts w:ascii="Times New Roman" w:hAnsi="Times New Roman"/>
            <w:noProof/>
            <w:sz w:val="20"/>
            <w:szCs w:val="20"/>
          </w:rPr>
          <w:t>2.1.2. ЛИТЕРАТУРА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71</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79" w:history="1">
        <w:r w:rsidRPr="00E118C5">
          <w:rPr>
            <w:rStyle w:val="Hyperlink"/>
            <w:rFonts w:ascii="Times New Roman" w:hAnsi="Times New Roman"/>
            <w:noProof/>
            <w:sz w:val="20"/>
            <w:szCs w:val="20"/>
          </w:rPr>
          <w:t>2.1.3. РОДНОЙ ЯЗЫК (РУССКИЙ)</w:t>
        </w:r>
        <w:r w:rsidRPr="00E118C5">
          <w:rPr>
            <w:rFonts w:ascii="Times New Roman" w:hAnsi="Times New Roman" w:cs="Times New Roman"/>
            <w:noProof/>
            <w:webHidden/>
            <w:sz w:val="20"/>
            <w:szCs w:val="20"/>
          </w:rPr>
          <w:tab/>
        </w:r>
        <w:r w:rsidRPr="00E118C5">
          <w:rPr>
            <w:rFonts w:ascii="Times New Roman" w:hAnsi="Times New Roman" w:cs="Times New Roman"/>
            <w:noProof/>
            <w:webHidden/>
            <w:sz w:val="20"/>
            <w:szCs w:val="20"/>
          </w:rPr>
          <w:fldChar w:fldCharType="begin"/>
        </w:r>
        <w:r w:rsidRPr="00E118C5">
          <w:rPr>
            <w:rFonts w:ascii="Times New Roman" w:hAnsi="Times New Roman" w:cs="Times New Roman"/>
            <w:noProof/>
            <w:webHidden/>
            <w:sz w:val="20"/>
            <w:szCs w:val="20"/>
          </w:rPr>
          <w:instrText xml:space="preserve"> PAGEREF _Toc105502779 \h </w:instrText>
        </w:r>
        <w:r w:rsidRPr="0003198B">
          <w:rPr>
            <w:rFonts w:ascii="Times New Roman" w:hAnsi="Times New Roman" w:cs="Times New Roman"/>
            <w:noProof/>
            <w:sz w:val="20"/>
            <w:szCs w:val="20"/>
          </w:rPr>
        </w:r>
        <w:r w:rsidRPr="00E118C5">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w:t>
        </w:r>
        <w:r w:rsidRPr="00E118C5">
          <w:rPr>
            <w:rFonts w:ascii="Times New Roman" w:hAnsi="Times New Roman" w:cs="Times New Roman"/>
            <w:noProof/>
            <w:webHidden/>
            <w:sz w:val="20"/>
            <w:szCs w:val="20"/>
          </w:rPr>
          <w:fldChar w:fldCharType="end"/>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81" w:history="1">
        <w:r w:rsidRPr="00E118C5">
          <w:rPr>
            <w:rStyle w:val="Hyperlink"/>
            <w:rFonts w:ascii="Times New Roman" w:hAnsi="Times New Roman"/>
            <w:noProof/>
            <w:sz w:val="20"/>
            <w:szCs w:val="20"/>
          </w:rPr>
          <w:t>2.1.</w:t>
        </w:r>
        <w:r>
          <w:rPr>
            <w:rStyle w:val="Hyperlink"/>
            <w:rFonts w:ascii="Times New Roman" w:hAnsi="Times New Roman"/>
            <w:noProof/>
            <w:sz w:val="20"/>
            <w:szCs w:val="20"/>
          </w:rPr>
          <w:t>4</w:t>
        </w:r>
        <w:r w:rsidRPr="00E118C5">
          <w:rPr>
            <w:rStyle w:val="Hyperlink"/>
            <w:rFonts w:ascii="Times New Roman" w:hAnsi="Times New Roman"/>
            <w:noProof/>
            <w:sz w:val="20"/>
            <w:szCs w:val="20"/>
          </w:rPr>
          <w:t>. АНГЛИЙСКИЙ ЯЗЫК</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12</w:t>
        </w:r>
      </w:hyperlink>
      <w:r>
        <w:rPr>
          <w:rFonts w:ascii="Times New Roman" w:hAnsi="Times New Roman" w:cs="Times New Roman"/>
          <w:sz w:val="20"/>
          <w:szCs w:val="20"/>
        </w:rPr>
        <w:t>3</w:t>
      </w:r>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86" w:history="1">
        <w:r w:rsidRPr="00E118C5">
          <w:rPr>
            <w:rStyle w:val="Hyperlink"/>
            <w:rFonts w:ascii="Times New Roman" w:hAnsi="Times New Roman"/>
            <w:noProof/>
            <w:sz w:val="20"/>
            <w:szCs w:val="20"/>
          </w:rPr>
          <w:t>2.1.</w:t>
        </w:r>
        <w:r>
          <w:rPr>
            <w:rStyle w:val="Hyperlink"/>
            <w:rFonts w:ascii="Times New Roman" w:hAnsi="Times New Roman"/>
            <w:noProof/>
            <w:sz w:val="20"/>
            <w:szCs w:val="20"/>
          </w:rPr>
          <w:t>5</w:t>
        </w:r>
        <w:r w:rsidRPr="00E118C5">
          <w:rPr>
            <w:rStyle w:val="Hyperlink"/>
            <w:rFonts w:ascii="Times New Roman" w:hAnsi="Times New Roman"/>
            <w:noProof/>
            <w:sz w:val="20"/>
            <w:szCs w:val="20"/>
          </w:rPr>
          <w:t>. ИСТОРИЯ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180</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87" w:history="1">
        <w:r w:rsidRPr="00E118C5">
          <w:rPr>
            <w:rStyle w:val="Hyperlink"/>
            <w:rFonts w:ascii="Times New Roman" w:hAnsi="Times New Roman"/>
            <w:noProof/>
            <w:sz w:val="20"/>
            <w:szCs w:val="20"/>
          </w:rPr>
          <w:t>2.1.</w:t>
        </w:r>
        <w:r>
          <w:rPr>
            <w:rStyle w:val="Hyperlink"/>
            <w:rFonts w:ascii="Times New Roman" w:hAnsi="Times New Roman"/>
            <w:noProof/>
            <w:sz w:val="20"/>
            <w:szCs w:val="20"/>
          </w:rPr>
          <w:t>6</w:t>
        </w:r>
        <w:r w:rsidRPr="00E118C5">
          <w:rPr>
            <w:rStyle w:val="Hyperlink"/>
            <w:rFonts w:ascii="Times New Roman" w:hAnsi="Times New Roman"/>
            <w:noProof/>
            <w:sz w:val="20"/>
            <w:szCs w:val="20"/>
          </w:rPr>
          <w:t>. ОБЩЕСТВОЗНАНИЕ</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226</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88" w:history="1">
        <w:r>
          <w:rPr>
            <w:rStyle w:val="Hyperlink"/>
            <w:rFonts w:ascii="Times New Roman" w:hAnsi="Times New Roman"/>
            <w:noProof/>
            <w:sz w:val="20"/>
            <w:szCs w:val="20"/>
          </w:rPr>
          <w:t>2.1.7</w:t>
        </w:r>
        <w:r w:rsidRPr="00E118C5">
          <w:rPr>
            <w:rStyle w:val="Hyperlink"/>
            <w:rFonts w:ascii="Times New Roman" w:hAnsi="Times New Roman"/>
            <w:noProof/>
            <w:sz w:val="20"/>
            <w:szCs w:val="20"/>
          </w:rPr>
          <w:t>. ГЕОГРАФИЯ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260</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89" w:history="1">
        <w:r w:rsidRPr="00E118C5">
          <w:rPr>
            <w:rStyle w:val="Hyperlink"/>
            <w:rFonts w:ascii="Times New Roman" w:hAnsi="Times New Roman"/>
            <w:noProof/>
            <w:sz w:val="20"/>
            <w:szCs w:val="20"/>
          </w:rPr>
          <w:t>2.1.</w:t>
        </w:r>
        <w:r>
          <w:rPr>
            <w:rStyle w:val="Hyperlink"/>
            <w:rFonts w:ascii="Times New Roman" w:hAnsi="Times New Roman"/>
            <w:noProof/>
            <w:sz w:val="20"/>
            <w:szCs w:val="20"/>
          </w:rPr>
          <w:t>8</w:t>
        </w:r>
        <w:r w:rsidRPr="00E118C5">
          <w:rPr>
            <w:rStyle w:val="Hyperlink"/>
            <w:rFonts w:ascii="Times New Roman" w:hAnsi="Times New Roman"/>
            <w:noProof/>
            <w:sz w:val="20"/>
            <w:szCs w:val="20"/>
          </w:rPr>
          <w:t>. МАТЕМАТИКА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295</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0" w:history="1">
        <w:r w:rsidRPr="00E118C5">
          <w:rPr>
            <w:rStyle w:val="Hyperlink"/>
            <w:rFonts w:ascii="Times New Roman" w:hAnsi="Times New Roman"/>
            <w:noProof/>
            <w:sz w:val="20"/>
            <w:szCs w:val="20"/>
          </w:rPr>
          <w:t>2.1.</w:t>
        </w:r>
        <w:r>
          <w:rPr>
            <w:rStyle w:val="Hyperlink"/>
            <w:rFonts w:ascii="Times New Roman" w:hAnsi="Times New Roman"/>
            <w:noProof/>
            <w:sz w:val="20"/>
            <w:szCs w:val="20"/>
          </w:rPr>
          <w:t>9</w:t>
        </w:r>
        <w:r w:rsidRPr="00E118C5">
          <w:rPr>
            <w:rStyle w:val="Hyperlink"/>
            <w:rFonts w:ascii="Times New Roman" w:hAnsi="Times New Roman"/>
            <w:noProof/>
            <w:sz w:val="20"/>
            <w:szCs w:val="20"/>
          </w:rPr>
          <w:t>. ИНФОРМАТИКА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335</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1" w:history="1">
        <w:r w:rsidRPr="00E118C5">
          <w:rPr>
            <w:rStyle w:val="Hyperlink"/>
            <w:rFonts w:ascii="Times New Roman" w:hAnsi="Times New Roman"/>
            <w:noProof/>
            <w:sz w:val="20"/>
            <w:szCs w:val="20"/>
          </w:rPr>
          <w:t>2.1.1</w:t>
        </w:r>
        <w:r>
          <w:rPr>
            <w:rStyle w:val="Hyperlink"/>
            <w:rFonts w:ascii="Times New Roman" w:hAnsi="Times New Roman"/>
            <w:noProof/>
            <w:sz w:val="20"/>
            <w:szCs w:val="20"/>
          </w:rPr>
          <w:t>0</w:t>
        </w:r>
        <w:r w:rsidRPr="00E118C5">
          <w:rPr>
            <w:rStyle w:val="Hyperlink"/>
            <w:rFonts w:ascii="Times New Roman" w:hAnsi="Times New Roman"/>
            <w:noProof/>
            <w:sz w:val="20"/>
            <w:szCs w:val="20"/>
          </w:rPr>
          <w:t>. ФИЗИКА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354</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2" w:history="1">
        <w:r w:rsidRPr="00E118C5">
          <w:rPr>
            <w:rStyle w:val="Hyperlink"/>
            <w:rFonts w:ascii="Times New Roman" w:hAnsi="Times New Roman"/>
            <w:noProof/>
            <w:sz w:val="20"/>
            <w:szCs w:val="20"/>
          </w:rPr>
          <w:t>2.1.1</w:t>
        </w:r>
        <w:r>
          <w:rPr>
            <w:rStyle w:val="Hyperlink"/>
            <w:rFonts w:ascii="Times New Roman" w:hAnsi="Times New Roman"/>
            <w:noProof/>
            <w:sz w:val="20"/>
            <w:szCs w:val="20"/>
          </w:rPr>
          <w:t>1</w:t>
        </w:r>
        <w:r w:rsidRPr="00E118C5">
          <w:rPr>
            <w:rStyle w:val="Hyperlink"/>
            <w:rFonts w:ascii="Times New Roman" w:hAnsi="Times New Roman"/>
            <w:noProof/>
            <w:sz w:val="20"/>
            <w:szCs w:val="20"/>
          </w:rPr>
          <w:t>. БИОЛОГИЯ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381</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3" w:history="1">
        <w:r w:rsidRPr="00E118C5">
          <w:rPr>
            <w:rStyle w:val="Hyperlink"/>
            <w:rFonts w:ascii="Times New Roman" w:hAnsi="Times New Roman"/>
            <w:noProof/>
            <w:sz w:val="20"/>
            <w:szCs w:val="20"/>
          </w:rPr>
          <w:t>2.1.1</w:t>
        </w:r>
        <w:r>
          <w:rPr>
            <w:rStyle w:val="Hyperlink"/>
            <w:rFonts w:ascii="Times New Roman" w:hAnsi="Times New Roman"/>
            <w:noProof/>
            <w:sz w:val="20"/>
            <w:szCs w:val="20"/>
          </w:rPr>
          <w:t>2</w:t>
        </w:r>
        <w:r w:rsidRPr="00E118C5">
          <w:rPr>
            <w:rStyle w:val="Hyperlink"/>
            <w:rFonts w:ascii="Times New Roman" w:hAnsi="Times New Roman"/>
            <w:noProof/>
            <w:sz w:val="20"/>
            <w:szCs w:val="20"/>
          </w:rPr>
          <w:t xml:space="preserve"> ХИМИЯ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415</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4" w:history="1">
        <w:r w:rsidRPr="00E118C5">
          <w:rPr>
            <w:rStyle w:val="Hyperlink"/>
            <w:rFonts w:ascii="Times New Roman" w:hAnsi="Times New Roman"/>
            <w:noProof/>
            <w:sz w:val="20"/>
            <w:szCs w:val="20"/>
          </w:rPr>
          <w:t>2.1.1</w:t>
        </w:r>
        <w:r>
          <w:rPr>
            <w:rStyle w:val="Hyperlink"/>
            <w:rFonts w:ascii="Times New Roman" w:hAnsi="Times New Roman"/>
            <w:noProof/>
            <w:sz w:val="20"/>
            <w:szCs w:val="20"/>
          </w:rPr>
          <w:t>3</w:t>
        </w:r>
        <w:r w:rsidRPr="00E118C5">
          <w:rPr>
            <w:rStyle w:val="Hyperlink"/>
            <w:rFonts w:ascii="Times New Roman" w:hAnsi="Times New Roman"/>
            <w:noProof/>
            <w:sz w:val="20"/>
            <w:szCs w:val="20"/>
          </w:rPr>
          <w:t>. ИЗОБРАЗИТЕЛЬНОЕ ИСКУССТВО</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435</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5" w:history="1">
        <w:r w:rsidRPr="00E118C5">
          <w:rPr>
            <w:rStyle w:val="Hyperlink"/>
            <w:rFonts w:ascii="Times New Roman" w:hAnsi="Times New Roman"/>
            <w:noProof/>
            <w:sz w:val="20"/>
            <w:szCs w:val="20"/>
          </w:rPr>
          <w:t>2.1.1</w:t>
        </w:r>
        <w:r>
          <w:rPr>
            <w:rStyle w:val="Hyperlink"/>
            <w:rFonts w:ascii="Times New Roman" w:hAnsi="Times New Roman"/>
            <w:noProof/>
            <w:sz w:val="20"/>
            <w:szCs w:val="20"/>
          </w:rPr>
          <w:t xml:space="preserve">4. </w:t>
        </w:r>
        <w:r w:rsidRPr="00E118C5">
          <w:rPr>
            <w:rStyle w:val="Hyperlink"/>
            <w:rFonts w:ascii="Times New Roman" w:hAnsi="Times New Roman"/>
            <w:noProof/>
            <w:sz w:val="20"/>
            <w:szCs w:val="20"/>
          </w:rPr>
          <w:t>МУЗЫКА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472</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6" w:history="1">
        <w:r w:rsidRPr="00E118C5">
          <w:rPr>
            <w:rStyle w:val="Hyperlink"/>
            <w:rFonts w:ascii="Times New Roman" w:hAnsi="Times New Roman"/>
            <w:noProof/>
            <w:sz w:val="20"/>
            <w:szCs w:val="20"/>
          </w:rPr>
          <w:t>2.1.</w:t>
        </w:r>
        <w:r>
          <w:rPr>
            <w:rStyle w:val="Hyperlink"/>
            <w:rFonts w:ascii="Times New Roman" w:hAnsi="Times New Roman"/>
            <w:noProof/>
            <w:sz w:val="20"/>
            <w:szCs w:val="20"/>
          </w:rPr>
          <w:t>15</w:t>
        </w:r>
        <w:r w:rsidRPr="00E118C5">
          <w:rPr>
            <w:rStyle w:val="Hyperlink"/>
            <w:rFonts w:ascii="Times New Roman" w:hAnsi="Times New Roman"/>
            <w:noProof/>
            <w:sz w:val="20"/>
            <w:szCs w:val="20"/>
          </w:rPr>
          <w:t>. ТЕХНОЛОГИЯ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516</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7" w:history="1">
        <w:r w:rsidRPr="00E118C5">
          <w:rPr>
            <w:rStyle w:val="Hyperlink"/>
            <w:rFonts w:ascii="Times New Roman" w:hAnsi="Times New Roman"/>
            <w:noProof/>
            <w:sz w:val="20"/>
            <w:szCs w:val="20"/>
          </w:rPr>
          <w:t>2.1.</w:t>
        </w:r>
        <w:r>
          <w:rPr>
            <w:rStyle w:val="Hyperlink"/>
            <w:rFonts w:ascii="Times New Roman" w:hAnsi="Times New Roman"/>
            <w:noProof/>
            <w:sz w:val="20"/>
            <w:szCs w:val="20"/>
          </w:rPr>
          <w:t>16</w:t>
        </w:r>
        <w:r w:rsidRPr="00E118C5">
          <w:rPr>
            <w:rStyle w:val="Hyperlink"/>
            <w:rFonts w:ascii="Times New Roman" w:hAnsi="Times New Roman"/>
            <w:noProof/>
            <w:sz w:val="20"/>
            <w:szCs w:val="20"/>
          </w:rPr>
          <w:t xml:space="preserve"> ФИЗИЧЕСКАЯ КУЛЬТУРА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559</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8" w:history="1">
        <w:r w:rsidRPr="00E118C5">
          <w:rPr>
            <w:rStyle w:val="Hyperlink"/>
            <w:rFonts w:ascii="Times New Roman" w:hAnsi="Times New Roman"/>
            <w:noProof/>
            <w:sz w:val="20"/>
            <w:szCs w:val="20"/>
          </w:rPr>
          <w:t>2.1.</w:t>
        </w:r>
        <w:r>
          <w:rPr>
            <w:rStyle w:val="Hyperlink"/>
            <w:rFonts w:ascii="Times New Roman" w:hAnsi="Times New Roman"/>
            <w:noProof/>
            <w:sz w:val="20"/>
            <w:szCs w:val="20"/>
          </w:rPr>
          <w:t>17</w:t>
        </w:r>
        <w:r w:rsidRPr="00E118C5">
          <w:rPr>
            <w:rStyle w:val="Hyperlink"/>
            <w:rFonts w:ascii="Times New Roman" w:hAnsi="Times New Roman"/>
            <w:noProof/>
            <w:sz w:val="20"/>
            <w:szCs w:val="20"/>
          </w:rPr>
          <w:t>. ОСНОВЫ БЕЗОПАСНОСТИ ЖИЗНЕДЕЯТЕЛЬНОСТИ (8-9 КЛАССЫ)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586</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799" w:history="1">
        <w:r>
          <w:rPr>
            <w:rStyle w:val="Hyperlink"/>
            <w:rFonts w:ascii="Times New Roman" w:hAnsi="Times New Roman"/>
            <w:noProof/>
            <w:sz w:val="20"/>
            <w:szCs w:val="20"/>
          </w:rPr>
          <w:t xml:space="preserve">2.2. </w:t>
        </w:r>
        <w:r w:rsidRPr="00E118C5">
          <w:rPr>
            <w:rStyle w:val="Hyperlink"/>
            <w:rFonts w:ascii="Times New Roman" w:hAnsi="Times New Roman"/>
            <w:noProof/>
            <w:sz w:val="20"/>
            <w:szCs w:val="20"/>
          </w:rPr>
          <w:t>ПРОГРАММА  ФОРМИРОВАНИЯ УНИВЕРСАЛЬНЫХ   УЧЕБНЫХ   ДЕЙСТВИЙ   У   ОБУЧАЮЩИХСЯ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608</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0" w:history="1">
        <w:r w:rsidRPr="00E118C5">
          <w:rPr>
            <w:rStyle w:val="Hyperlink"/>
            <w:rFonts w:ascii="Times New Roman" w:hAnsi="Times New Roman"/>
            <w:noProof/>
            <w:sz w:val="20"/>
            <w:szCs w:val="20"/>
          </w:rPr>
          <w:t>2.2.1. Целевой раздел</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608</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1" w:history="1">
        <w:r w:rsidRPr="00E118C5">
          <w:rPr>
            <w:rStyle w:val="Hyperlink"/>
            <w:rFonts w:ascii="Times New Roman" w:hAnsi="Times New Roman"/>
            <w:noProof/>
            <w:sz w:val="20"/>
            <w:szCs w:val="20"/>
          </w:rPr>
          <w:t>2.2.2. Содержательный раздел</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609</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2" w:history="1">
        <w:r w:rsidRPr="00E118C5">
          <w:rPr>
            <w:rStyle w:val="Hyperlink"/>
            <w:rFonts w:ascii="Times New Roman" w:hAnsi="Times New Roman"/>
            <w:noProof/>
            <w:sz w:val="20"/>
            <w:szCs w:val="20"/>
          </w:rPr>
          <w:t>2.2.3. Организационный раздел</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632</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3" w:history="1">
        <w:r w:rsidRPr="00E118C5">
          <w:rPr>
            <w:rStyle w:val="Hyperlink"/>
            <w:rFonts w:ascii="Times New Roman" w:hAnsi="Times New Roman"/>
            <w:noProof/>
            <w:sz w:val="20"/>
            <w:szCs w:val="20"/>
          </w:rPr>
          <w:t>2.3. ПРИМЕРНАЯ ПРОГРАММА ВОСПИТАНИЯ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634</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4" w:history="1">
        <w:r w:rsidRPr="00E118C5">
          <w:rPr>
            <w:rStyle w:val="Hyperlink"/>
            <w:rFonts w:ascii="Times New Roman" w:hAnsi="Times New Roman"/>
            <w:noProof/>
            <w:sz w:val="20"/>
            <w:szCs w:val="20"/>
          </w:rPr>
          <w:t>2.3.1. Пояснительная записка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634</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5" w:history="1">
        <w:r w:rsidRPr="00E118C5">
          <w:rPr>
            <w:rStyle w:val="Hyperlink"/>
            <w:rFonts w:ascii="Times New Roman" w:hAnsi="Times New Roman"/>
            <w:noProof/>
            <w:sz w:val="20"/>
            <w:szCs w:val="20"/>
          </w:rPr>
          <w:t>2.3.2. Особенности организуемого в образовательной организации воспитательного процесса</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634</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6" w:history="1">
        <w:r w:rsidRPr="00E118C5">
          <w:rPr>
            <w:rStyle w:val="Hyperlink"/>
            <w:rFonts w:ascii="Times New Roman" w:hAnsi="Times New Roman"/>
            <w:noProof/>
            <w:sz w:val="20"/>
            <w:szCs w:val="20"/>
          </w:rPr>
          <w:t>2.3.3. Цель и задачи воспитания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636</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7" w:history="1">
        <w:r w:rsidRPr="00E118C5">
          <w:rPr>
            <w:rStyle w:val="Hyperlink"/>
            <w:rFonts w:ascii="Times New Roman" w:hAnsi="Times New Roman"/>
            <w:noProof/>
            <w:sz w:val="20"/>
            <w:szCs w:val="20"/>
          </w:rPr>
          <w:t>2.3.4. Виды, формы и содержание деятельности</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639</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8" w:history="1">
        <w:r w:rsidRPr="00E118C5">
          <w:rPr>
            <w:rStyle w:val="Hyperlink"/>
            <w:rFonts w:ascii="Times New Roman" w:hAnsi="Times New Roman"/>
            <w:noProof/>
            <w:sz w:val="20"/>
            <w:szCs w:val="20"/>
          </w:rPr>
          <w:t>2.3.5. Основные направления самоанализа воспитательной работы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652</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09" w:history="1">
        <w:r w:rsidRPr="00E118C5">
          <w:rPr>
            <w:rStyle w:val="Hyperlink"/>
            <w:rFonts w:ascii="Times New Roman" w:hAnsi="Times New Roman"/>
            <w:noProof/>
            <w:sz w:val="20"/>
            <w:szCs w:val="20"/>
          </w:rPr>
          <w:t>2.4. ПРОГРАММА КОРРЕКЦИОННОЙ РАБОТЫ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654</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10" w:history="1">
        <w:r w:rsidRPr="00E118C5">
          <w:rPr>
            <w:rStyle w:val="Hyperlink"/>
            <w:rFonts w:ascii="Times New Roman" w:hAnsi="Times New Roman"/>
            <w:noProof/>
            <w:sz w:val="20"/>
            <w:szCs w:val="20"/>
          </w:rPr>
          <w:t>2.4.1. Цели, задачи и принципы построения программы коррекционной работы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655</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11" w:history="1">
        <w:r w:rsidRPr="00E118C5">
          <w:rPr>
            <w:rStyle w:val="Hyperlink"/>
            <w:rFonts w:ascii="Times New Roman" w:hAnsi="Times New Roman"/>
            <w:noProof/>
            <w:sz w:val="20"/>
            <w:szCs w:val="20"/>
          </w:rPr>
          <w:t>2.4.2. Перечень и содержание направлений работы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657</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12" w:history="1">
        <w:r w:rsidRPr="00E118C5">
          <w:rPr>
            <w:rStyle w:val="Hyperlink"/>
            <w:rFonts w:ascii="Times New Roman" w:hAnsi="Times New Roman"/>
            <w:noProof/>
            <w:sz w:val="20"/>
            <w:szCs w:val="20"/>
          </w:rPr>
          <w:t>2.4.3. Механизмы реализации программы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661</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13" w:history="1">
        <w:r w:rsidRPr="00E118C5">
          <w:rPr>
            <w:rStyle w:val="Hyperlink"/>
            <w:rFonts w:ascii="Times New Roman" w:hAnsi="Times New Roman"/>
            <w:noProof/>
            <w:sz w:val="20"/>
            <w:szCs w:val="20"/>
          </w:rPr>
          <w:t>2.4.4. Требования к условиям реализации программы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663</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14" w:history="1">
        <w:r w:rsidRPr="00E118C5">
          <w:rPr>
            <w:rStyle w:val="Hyperlink"/>
            <w:rFonts w:ascii="Times New Roman" w:hAnsi="Times New Roman"/>
            <w:noProof/>
            <w:sz w:val="20"/>
            <w:szCs w:val="20"/>
          </w:rPr>
          <w:t>2.4.5. Планируемые результаты коррекционной работы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665</w:t>
        </w:r>
      </w:hyperlink>
    </w:p>
    <w:p w:rsidR="00E57B0A" w:rsidRPr="00E118C5" w:rsidRDefault="00E57B0A" w:rsidP="00820F84">
      <w:pPr>
        <w:pStyle w:val="TOC1"/>
        <w:tabs>
          <w:tab w:val="right" w:leader="dot" w:pos="6403"/>
        </w:tabs>
        <w:jc w:val="both"/>
        <w:rPr>
          <w:rFonts w:ascii="Times New Roman" w:hAnsi="Times New Roman" w:cs="Times New Roman"/>
          <w:noProof/>
          <w:color w:val="auto"/>
          <w:sz w:val="20"/>
          <w:szCs w:val="20"/>
        </w:rPr>
      </w:pPr>
      <w:hyperlink w:anchor="_Toc105502815" w:history="1">
        <w:r w:rsidRPr="00E118C5">
          <w:rPr>
            <w:rStyle w:val="Hyperlink"/>
            <w:rFonts w:ascii="Times New Roman" w:hAnsi="Times New Roman"/>
            <w:noProof/>
            <w:sz w:val="20"/>
            <w:szCs w:val="20"/>
          </w:rPr>
          <w:t>3. ОРГАНИЗАЦИОННЫЙ РАЗДЕЛ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667</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16" w:history="1">
        <w:r>
          <w:rPr>
            <w:rStyle w:val="Hyperlink"/>
            <w:rFonts w:ascii="Times New Roman" w:hAnsi="Times New Roman"/>
            <w:noProof/>
            <w:sz w:val="20"/>
            <w:szCs w:val="20"/>
          </w:rPr>
          <w:t>3.1. П</w:t>
        </w:r>
        <w:r w:rsidRPr="00E118C5">
          <w:rPr>
            <w:rStyle w:val="Hyperlink"/>
            <w:rFonts w:ascii="Times New Roman" w:hAnsi="Times New Roman"/>
            <w:noProof/>
            <w:sz w:val="20"/>
            <w:szCs w:val="20"/>
          </w:rPr>
          <w:t xml:space="preserve">римерный учебный план программы </w:t>
        </w:r>
      </w:hyperlink>
      <w:hyperlink w:anchor="_Toc105502817" w:history="1">
        <w:r w:rsidRPr="00E118C5">
          <w:rPr>
            <w:rStyle w:val="Hyperlink"/>
            <w:rFonts w:ascii="Times New Roman" w:hAnsi="Times New Roman"/>
            <w:noProof/>
            <w:sz w:val="20"/>
            <w:szCs w:val="20"/>
          </w:rPr>
          <w:t>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667</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18" w:history="1">
        <w:r w:rsidRPr="00E118C5">
          <w:rPr>
            <w:rStyle w:val="Hyperlink"/>
            <w:rFonts w:ascii="Times New Roman" w:hAnsi="Times New Roman"/>
            <w:noProof/>
            <w:sz w:val="20"/>
            <w:szCs w:val="20"/>
          </w:rPr>
          <w:t xml:space="preserve">3.2. </w:t>
        </w:r>
        <w:r>
          <w:rPr>
            <w:rStyle w:val="Hyperlink"/>
            <w:rFonts w:ascii="Times New Roman" w:hAnsi="Times New Roman"/>
            <w:noProof/>
            <w:sz w:val="20"/>
            <w:szCs w:val="20"/>
          </w:rPr>
          <w:t>Примерный календарный учебный график</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671</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19" w:history="1">
        <w:r w:rsidRPr="00E118C5">
          <w:rPr>
            <w:rStyle w:val="Hyperlink"/>
            <w:rFonts w:ascii="Times New Roman" w:hAnsi="Times New Roman"/>
            <w:noProof/>
            <w:sz w:val="20"/>
            <w:szCs w:val="20"/>
          </w:rPr>
          <w:t>3.</w:t>
        </w:r>
        <w:r>
          <w:rPr>
            <w:rStyle w:val="Hyperlink"/>
            <w:rFonts w:ascii="Times New Roman" w:hAnsi="Times New Roman"/>
            <w:noProof/>
            <w:sz w:val="20"/>
            <w:szCs w:val="20"/>
          </w:rPr>
          <w:t>3</w:t>
        </w:r>
        <w:r w:rsidRPr="00E118C5">
          <w:rPr>
            <w:rStyle w:val="Hyperlink"/>
            <w:rFonts w:ascii="Times New Roman" w:hAnsi="Times New Roman"/>
            <w:noProof/>
            <w:sz w:val="20"/>
            <w:szCs w:val="20"/>
          </w:rPr>
          <w:t xml:space="preserve">. Примерный </w:t>
        </w:r>
        <w:r>
          <w:rPr>
            <w:rStyle w:val="Hyperlink"/>
            <w:rFonts w:ascii="Times New Roman" w:hAnsi="Times New Roman"/>
            <w:noProof/>
            <w:sz w:val="20"/>
            <w:szCs w:val="20"/>
          </w:rPr>
          <w:t>план внеурочной деятельности</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672</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21" w:history="1">
        <w:r>
          <w:rPr>
            <w:rStyle w:val="Hyperlink"/>
            <w:rFonts w:ascii="Times New Roman" w:hAnsi="Times New Roman"/>
            <w:noProof/>
            <w:sz w:val="20"/>
            <w:szCs w:val="20"/>
          </w:rPr>
          <w:t>3.4</w:t>
        </w:r>
        <w:r w:rsidRPr="00E118C5">
          <w:rPr>
            <w:rStyle w:val="Hyperlink"/>
            <w:rFonts w:ascii="Times New Roman" w:hAnsi="Times New Roman"/>
            <w:noProof/>
            <w:sz w:val="20"/>
            <w:szCs w:val="20"/>
          </w:rPr>
          <w:t>. примерный календарный план воспитательной работы</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673</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22" w:history="1">
        <w:r>
          <w:rPr>
            <w:rStyle w:val="Hyperlink"/>
            <w:rFonts w:ascii="Times New Roman" w:hAnsi="Times New Roman"/>
            <w:noProof/>
            <w:sz w:val="20"/>
            <w:szCs w:val="20"/>
          </w:rPr>
          <w:t>3.5</w:t>
        </w:r>
        <w:r w:rsidRPr="00E118C5">
          <w:rPr>
            <w:rStyle w:val="Hyperlink"/>
            <w:rFonts w:ascii="Times New Roman" w:hAnsi="Times New Roman"/>
            <w:noProof/>
            <w:sz w:val="20"/>
            <w:szCs w:val="20"/>
          </w:rPr>
          <w:t>. характеристика условий реализации программы основного общего образования в соответствии с требованиями фгос ооо</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680</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23" w:history="1">
        <w:r>
          <w:rPr>
            <w:rStyle w:val="Hyperlink"/>
            <w:rFonts w:ascii="Times New Roman" w:hAnsi="Times New Roman"/>
            <w:noProof/>
            <w:sz w:val="20"/>
            <w:szCs w:val="20"/>
          </w:rPr>
          <w:t>3.5</w:t>
        </w:r>
        <w:r w:rsidRPr="00E118C5">
          <w:rPr>
            <w:rStyle w:val="Hyperlink"/>
            <w:rFonts w:ascii="Times New Roman" w:hAnsi="Times New Roman"/>
            <w:noProof/>
            <w:sz w:val="20"/>
            <w:szCs w:val="20"/>
          </w:rPr>
          <w:t>.1. Описание кадровых условий реализации основной образовательной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681</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24" w:history="1">
        <w:r>
          <w:rPr>
            <w:rStyle w:val="Hyperlink"/>
            <w:rFonts w:ascii="Times New Roman" w:hAnsi="Times New Roman"/>
            <w:noProof/>
            <w:sz w:val="20"/>
            <w:szCs w:val="20"/>
          </w:rPr>
          <w:t>3.5</w:t>
        </w:r>
        <w:r w:rsidRPr="00E118C5">
          <w:rPr>
            <w:rStyle w:val="Hyperlink"/>
            <w:rFonts w:ascii="Times New Roman" w:hAnsi="Times New Roman"/>
            <w:noProof/>
            <w:sz w:val="20"/>
            <w:szCs w:val="20"/>
          </w:rPr>
          <w:t>.2. Описание психолого-педагогических условий реализации основной  образовательной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682</w:t>
        </w:r>
      </w:hyperlink>
    </w:p>
    <w:p w:rsidR="00E57B0A" w:rsidRPr="00E118C5" w:rsidRDefault="00E57B0A" w:rsidP="00820F84">
      <w:pPr>
        <w:pStyle w:val="TOC2"/>
        <w:tabs>
          <w:tab w:val="right" w:leader="dot" w:pos="6403"/>
        </w:tabs>
        <w:jc w:val="both"/>
        <w:rPr>
          <w:rFonts w:ascii="Times New Roman" w:hAnsi="Times New Roman" w:cs="Times New Roman"/>
          <w:noProof/>
          <w:color w:val="auto"/>
          <w:sz w:val="20"/>
          <w:szCs w:val="20"/>
        </w:rPr>
      </w:pPr>
      <w:hyperlink w:anchor="_Toc105502825" w:history="1">
        <w:r>
          <w:rPr>
            <w:rStyle w:val="Hyperlink"/>
            <w:rFonts w:ascii="Times New Roman" w:hAnsi="Times New Roman"/>
            <w:noProof/>
            <w:sz w:val="20"/>
            <w:szCs w:val="20"/>
          </w:rPr>
          <w:t>3.5</w:t>
        </w:r>
        <w:r w:rsidRPr="00E118C5">
          <w:rPr>
            <w:rStyle w:val="Hyperlink"/>
            <w:rFonts w:ascii="Times New Roman" w:hAnsi="Times New Roman"/>
            <w:noProof/>
            <w:sz w:val="20"/>
            <w:szCs w:val="20"/>
          </w:rPr>
          <w:t>.3. Финансово-экономические условия реализации образовательной программы основного общего образования</w:t>
        </w:r>
        <w:r w:rsidRPr="00E118C5">
          <w:rPr>
            <w:rFonts w:ascii="Times New Roman" w:hAnsi="Times New Roman" w:cs="Times New Roman"/>
            <w:noProof/>
            <w:webHidden/>
            <w:sz w:val="20"/>
            <w:szCs w:val="20"/>
          </w:rPr>
          <w:tab/>
        </w:r>
        <w:r>
          <w:rPr>
            <w:rFonts w:ascii="Times New Roman" w:hAnsi="Times New Roman" w:cs="Times New Roman"/>
            <w:noProof/>
            <w:webHidden/>
            <w:sz w:val="20"/>
            <w:szCs w:val="20"/>
          </w:rPr>
          <w:t>683</w:t>
        </w:r>
      </w:hyperlink>
    </w:p>
    <w:p w:rsidR="00E57B0A" w:rsidRPr="00E118C5" w:rsidRDefault="00E57B0A" w:rsidP="00820F84">
      <w:pPr>
        <w:pStyle w:val="a5"/>
        <w:jc w:val="both"/>
        <w:rPr>
          <w:color w:val="auto"/>
        </w:rPr>
      </w:pPr>
      <w:r w:rsidRPr="00E118C5">
        <w:rPr>
          <w:color w:val="auto"/>
        </w:rPr>
        <w:fldChar w:fldCharType="end"/>
      </w:r>
    </w:p>
    <w:p w:rsidR="00E57B0A" w:rsidRPr="00E118C5" w:rsidRDefault="00E57B0A" w:rsidP="00820F84">
      <w:pPr>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p w:rsidR="00E57B0A" w:rsidRPr="00E118C5" w:rsidRDefault="00E57B0A" w:rsidP="00820F84">
      <w:pPr>
        <w:pStyle w:val="10"/>
        <w:pBdr>
          <w:bottom w:val="single" w:sz="12" w:space="1" w:color="auto"/>
        </w:pBdr>
        <w:jc w:val="both"/>
        <w:rPr>
          <w:rFonts w:ascii="Times New Roman" w:hAnsi="Times New Roman" w:cs="Times New Roman"/>
          <w:color w:val="auto"/>
        </w:rPr>
      </w:pPr>
      <w:bookmarkStart w:id="1" w:name="_Toc105502765"/>
      <w:r w:rsidRPr="00E118C5">
        <w:rPr>
          <w:rFonts w:ascii="Times New Roman" w:hAnsi="Times New Roman" w:cs="Times New Roman"/>
          <w:color w:val="auto"/>
        </w:rPr>
        <w:t xml:space="preserve">1. </w:t>
      </w:r>
      <w:bookmarkStart w:id="2" w:name="bookmark2"/>
      <w:r w:rsidRPr="00E118C5">
        <w:rPr>
          <w:rFonts w:ascii="Times New Roman" w:hAnsi="Times New Roman" w:cs="Times New Roman"/>
          <w:color w:val="auto"/>
        </w:rPr>
        <w:t>ЦЕЛЕВОЙ РАЗДЕЛ ОСНОВНОЙ ОБРАЗОВАТЕЛЬНОЙ ПРОГРАММЫ ОСНОВНОГО ОБЩЕГО ОБРАЗОВАНИЯ</w:t>
      </w:r>
      <w:bookmarkEnd w:id="1"/>
      <w:bookmarkEnd w:id="2"/>
    </w:p>
    <w:p w:rsidR="00E57B0A" w:rsidRPr="00E118C5" w:rsidRDefault="00E57B0A" w:rsidP="00820F84">
      <w:pPr>
        <w:pStyle w:val="22"/>
        <w:jc w:val="both"/>
        <w:rPr>
          <w:rFonts w:ascii="Times New Roman" w:hAnsi="Times New Roman" w:cs="Times New Roman"/>
          <w:color w:val="auto"/>
        </w:rPr>
      </w:pPr>
      <w:bookmarkStart w:id="3" w:name="bookmark4"/>
      <w:bookmarkStart w:id="4" w:name="_Toc105502766"/>
      <w:r w:rsidRPr="00E118C5">
        <w:rPr>
          <w:rFonts w:ascii="Times New Roman" w:hAnsi="Times New Roman" w:cs="Times New Roman"/>
          <w:color w:val="auto"/>
        </w:rPr>
        <w:t>1.1. ПОЯСНИТЕЛЬНАЯ ЗАПИСКА</w:t>
      </w:r>
      <w:bookmarkEnd w:id="3"/>
      <w:bookmarkEnd w:id="4"/>
    </w:p>
    <w:p w:rsidR="00E57B0A" w:rsidRPr="00E118C5" w:rsidRDefault="00E57B0A" w:rsidP="00820F84">
      <w:pPr>
        <w:ind w:firstLine="567"/>
        <w:jc w:val="both"/>
        <w:rPr>
          <w:rFonts w:ascii="Times New Roman" w:hAnsi="Times New Roman" w:cs="Times New Roman"/>
          <w:sz w:val="20"/>
          <w:szCs w:val="20"/>
        </w:rPr>
      </w:pPr>
      <w:bookmarkStart w:id="5" w:name="bookmark6"/>
      <w:r w:rsidRPr="00E118C5">
        <w:rPr>
          <w:rFonts w:ascii="Times New Roman" w:hAnsi="Times New Roman" w:cs="Times New Roman"/>
          <w:sz w:val="20"/>
          <w:szCs w:val="20"/>
        </w:rPr>
        <w:t>Основная образовательная программа основного общего образования Областного государственного бюджетного общеобразовательного учреждения «Михайловская школа – интернат» разработана на основе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1/22 от 18.03.2022 г.).</w:t>
      </w:r>
    </w:p>
    <w:p w:rsidR="00E57B0A" w:rsidRPr="00E118C5" w:rsidRDefault="00E57B0A" w:rsidP="00820F84">
      <w:pPr>
        <w:pStyle w:val="3"/>
        <w:jc w:val="both"/>
        <w:rPr>
          <w:rFonts w:ascii="Times New Roman" w:hAnsi="Times New Roman" w:cs="Times New Roman"/>
          <w:color w:val="auto"/>
        </w:rPr>
      </w:pPr>
      <w:bookmarkStart w:id="6" w:name="_Toc105502767"/>
    </w:p>
    <w:p w:rsidR="00E57B0A" w:rsidRPr="00E118C5" w:rsidRDefault="00E57B0A" w:rsidP="00820F84">
      <w:pPr>
        <w:pStyle w:val="3"/>
        <w:jc w:val="both"/>
        <w:rPr>
          <w:rFonts w:ascii="Times New Roman" w:hAnsi="Times New Roman" w:cs="Times New Roman"/>
          <w:color w:val="auto"/>
        </w:rPr>
      </w:pPr>
      <w:r w:rsidRPr="00E118C5">
        <w:rPr>
          <w:rFonts w:ascii="Times New Roman" w:hAnsi="Times New Roman" w:cs="Times New Roman"/>
          <w:color w:val="auto"/>
        </w:rPr>
        <w:t>1.1.1. Цели реализации основной образовательной программы основного общего образования</w:t>
      </w:r>
      <w:bookmarkEnd w:id="5"/>
      <w:bookmarkEnd w:id="6"/>
    </w:p>
    <w:p w:rsidR="00E57B0A" w:rsidRPr="00E118C5" w:rsidRDefault="00E57B0A" w:rsidP="00820F84">
      <w:pPr>
        <w:pStyle w:val="11"/>
        <w:ind w:firstLine="567"/>
        <w:jc w:val="both"/>
      </w:pPr>
      <w:r w:rsidRPr="00E118C5">
        <w:t xml:space="preserve">Целями реализации основной образовательной программы  являются: </w:t>
      </w:r>
    </w:p>
    <w:p w:rsidR="00E57B0A" w:rsidRPr="00E118C5" w:rsidRDefault="00E57B0A" w:rsidP="00820F84">
      <w:pPr>
        <w:pStyle w:val="11"/>
        <w:ind w:firstLine="567"/>
        <w:jc w:val="both"/>
      </w:pPr>
      <w:r w:rsidRPr="00E118C5">
        <w:sym w:font="Symbol" w:char="F0B7"/>
      </w:r>
      <w:r w:rsidRPr="00E118C5">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57B0A" w:rsidRPr="00E118C5" w:rsidRDefault="00E57B0A" w:rsidP="00820F84">
      <w:pPr>
        <w:pStyle w:val="11"/>
        <w:ind w:firstLine="567"/>
        <w:jc w:val="both"/>
        <w:rPr>
          <w:color w:val="auto"/>
        </w:rPr>
      </w:pPr>
      <w:r w:rsidRPr="00E118C5">
        <w:sym w:font="Symbol" w:char="F0B7"/>
      </w:r>
      <w:r w:rsidRPr="00E118C5">
        <w:t xml:space="preserve"> становление и развитие личности обучающегося в ее индивидуальности, самобытности, уникальности, неповторимости.</w:t>
      </w:r>
    </w:p>
    <w:p w:rsidR="00E57B0A" w:rsidRPr="00E118C5" w:rsidRDefault="00E57B0A" w:rsidP="00820F84">
      <w:pPr>
        <w:pStyle w:val="11"/>
        <w:ind w:firstLine="567"/>
        <w:jc w:val="both"/>
        <w:rPr>
          <w:color w:val="auto"/>
        </w:rPr>
      </w:pPr>
      <w:r w:rsidRPr="00E118C5">
        <w:rPr>
          <w:color w:val="auto"/>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rsidR="00E57B0A" w:rsidRPr="00E118C5" w:rsidRDefault="00E57B0A" w:rsidP="00820F84">
      <w:pPr>
        <w:pStyle w:val="11"/>
        <w:ind w:firstLine="567"/>
        <w:jc w:val="both"/>
        <w:rPr>
          <w:color w:val="auto"/>
        </w:rPr>
      </w:pPr>
      <w:r w:rsidRPr="00E118C5">
        <w:rPr>
          <w:color w:val="auto"/>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E57B0A" w:rsidRPr="00E118C5" w:rsidRDefault="00E57B0A" w:rsidP="00820F84">
      <w:pPr>
        <w:pStyle w:val="11"/>
        <w:ind w:firstLine="567"/>
        <w:jc w:val="both"/>
        <w:rPr>
          <w:color w:val="auto"/>
        </w:rPr>
      </w:pPr>
      <w:r w:rsidRPr="00E118C5">
        <w:rPr>
          <w:color w:val="auto"/>
        </w:rPr>
        <w:t xml:space="preserve">-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E57B0A" w:rsidRPr="00E118C5" w:rsidRDefault="00E57B0A" w:rsidP="00820F84">
      <w:pPr>
        <w:pStyle w:val="11"/>
        <w:ind w:firstLine="567"/>
        <w:jc w:val="both"/>
        <w:rPr>
          <w:color w:val="auto"/>
        </w:rPr>
      </w:pPr>
      <w:r w:rsidRPr="00E118C5">
        <w:rPr>
          <w:color w:val="auto"/>
        </w:rPr>
        <w:t xml:space="preserve">-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E57B0A" w:rsidRPr="00E118C5" w:rsidRDefault="00E57B0A" w:rsidP="00820F84">
      <w:pPr>
        <w:pStyle w:val="11"/>
        <w:ind w:firstLine="567"/>
        <w:jc w:val="both"/>
        <w:rPr>
          <w:color w:val="auto"/>
        </w:rPr>
      </w:pPr>
      <w:r w:rsidRPr="00E118C5">
        <w:rPr>
          <w:color w:val="auto"/>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E57B0A" w:rsidRPr="00E118C5" w:rsidRDefault="00E57B0A" w:rsidP="00820F84">
      <w:pPr>
        <w:pStyle w:val="11"/>
        <w:ind w:firstLine="567"/>
        <w:jc w:val="both"/>
        <w:rPr>
          <w:color w:val="auto"/>
        </w:rPr>
      </w:pPr>
      <w:r w:rsidRPr="00E118C5">
        <w:rPr>
          <w:color w:val="auto"/>
        </w:rPr>
        <w:t xml:space="preserve">- взаимодействие образовательной организации при реализации основной образовательной программы с социальными партнерами; </w:t>
      </w:r>
    </w:p>
    <w:p w:rsidR="00E57B0A" w:rsidRPr="00E118C5" w:rsidRDefault="00E57B0A" w:rsidP="00820F84">
      <w:pPr>
        <w:pStyle w:val="11"/>
        <w:ind w:firstLine="567"/>
        <w:jc w:val="both"/>
        <w:rPr>
          <w:rStyle w:val="23"/>
          <w:color w:val="auto"/>
          <w:sz w:val="20"/>
          <w:szCs w:val="20"/>
        </w:rPr>
      </w:pPr>
      <w:r w:rsidRPr="00E118C5">
        <w:rPr>
          <w:color w:val="auto"/>
        </w:rPr>
        <w:t>- выявление и развитие способностей обучающихся, в том числе детей, проявивших выдающиеся способ</w:t>
      </w:r>
      <w:r w:rsidRPr="00E118C5">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E57B0A" w:rsidRPr="00E118C5" w:rsidRDefault="00E57B0A" w:rsidP="00820F84">
      <w:pPr>
        <w:pStyle w:val="11"/>
        <w:ind w:firstLine="567"/>
        <w:jc w:val="both"/>
        <w:rPr>
          <w:rStyle w:val="23"/>
          <w:color w:val="auto"/>
          <w:sz w:val="20"/>
          <w:szCs w:val="20"/>
        </w:rPr>
      </w:pPr>
      <w:r w:rsidRPr="00E118C5">
        <w:rPr>
          <w:rStyle w:val="23"/>
          <w:color w:val="auto"/>
          <w:sz w:val="20"/>
          <w:szCs w:val="20"/>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E57B0A" w:rsidRPr="00E118C5" w:rsidRDefault="00E57B0A" w:rsidP="00820F84">
      <w:pPr>
        <w:pStyle w:val="11"/>
        <w:ind w:firstLine="567"/>
        <w:jc w:val="both"/>
        <w:rPr>
          <w:rStyle w:val="23"/>
          <w:color w:val="auto"/>
          <w:sz w:val="20"/>
          <w:szCs w:val="20"/>
        </w:rPr>
      </w:pPr>
      <w:r w:rsidRPr="00E118C5">
        <w:rPr>
          <w:rStyle w:val="23"/>
          <w:color w:val="auto"/>
          <w:sz w:val="20"/>
          <w:szCs w:val="20"/>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E57B0A" w:rsidRPr="00E118C5" w:rsidRDefault="00E57B0A" w:rsidP="00820F84">
      <w:pPr>
        <w:pStyle w:val="11"/>
        <w:ind w:firstLine="567"/>
        <w:jc w:val="both"/>
        <w:rPr>
          <w:rStyle w:val="23"/>
          <w:color w:val="auto"/>
          <w:sz w:val="20"/>
          <w:szCs w:val="20"/>
        </w:rPr>
      </w:pPr>
      <w:r w:rsidRPr="00E118C5">
        <w:rPr>
          <w:rStyle w:val="23"/>
          <w:color w:val="auto"/>
          <w:sz w:val="20"/>
          <w:szCs w:val="20"/>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57B0A" w:rsidRPr="00E118C5" w:rsidRDefault="00E57B0A" w:rsidP="00820F84">
      <w:pPr>
        <w:pStyle w:val="11"/>
        <w:ind w:firstLine="567"/>
        <w:jc w:val="both"/>
        <w:rPr>
          <w:color w:val="auto"/>
        </w:rPr>
      </w:pPr>
      <w:r w:rsidRPr="00E118C5">
        <w:rPr>
          <w:rStyle w:val="23"/>
          <w:color w:val="auto"/>
          <w:sz w:val="20"/>
          <w:szCs w:val="20"/>
        </w:rPr>
        <w:t>- сохранение и укрепление физического, психологического и социального здоровья обучающихся, обеспечение их безопасности.</w:t>
      </w:r>
      <w:bookmarkStart w:id="7" w:name="bookmark8"/>
      <w:bookmarkStart w:id="8" w:name="_Toc105502768"/>
    </w:p>
    <w:p w:rsidR="00E57B0A" w:rsidRPr="00E118C5" w:rsidRDefault="00E57B0A" w:rsidP="00820F84">
      <w:pPr>
        <w:pStyle w:val="3"/>
        <w:jc w:val="both"/>
        <w:rPr>
          <w:rFonts w:ascii="Times New Roman" w:hAnsi="Times New Roman" w:cs="Times New Roman"/>
          <w:color w:val="auto"/>
        </w:rPr>
      </w:pPr>
      <w:r w:rsidRPr="00E118C5">
        <w:rPr>
          <w:rFonts w:ascii="Times New Roman" w:hAnsi="Times New Roman" w:cs="Times New Roman"/>
          <w:color w:val="auto"/>
        </w:rPr>
        <w:t>1.1.2. Принципы формирования и механизмы реализации основной образовательной программы основного общего образования</w:t>
      </w:r>
      <w:bookmarkEnd w:id="7"/>
      <w:bookmarkEnd w:id="8"/>
    </w:p>
    <w:p w:rsidR="00E57B0A" w:rsidRPr="00E118C5" w:rsidRDefault="00E57B0A" w:rsidP="00820F84">
      <w:pPr>
        <w:pStyle w:val="24"/>
        <w:spacing w:line="286" w:lineRule="auto"/>
        <w:ind w:left="0" w:firstLine="567"/>
        <w:jc w:val="both"/>
        <w:rPr>
          <w:rFonts w:ascii="Times New Roman" w:hAnsi="Times New Roman"/>
          <w:sz w:val="20"/>
          <w:szCs w:val="20"/>
        </w:rPr>
      </w:pPr>
      <w:r w:rsidRPr="00E118C5">
        <w:rPr>
          <w:rFonts w:ascii="Times New Roman" w:hAnsi="Times New Roman"/>
          <w:sz w:val="20"/>
          <w:szCs w:val="20"/>
        </w:rPr>
        <w:t>В основе разработки основной образовательной программы основного общего образования лежат следующие принципы и подходы:</w:t>
      </w:r>
    </w:p>
    <w:p w:rsidR="00E57B0A" w:rsidRPr="00E118C5" w:rsidRDefault="00E57B0A" w:rsidP="00820F84">
      <w:pPr>
        <w:pStyle w:val="24"/>
        <w:numPr>
          <w:ilvl w:val="0"/>
          <w:numId w:val="151"/>
        </w:numPr>
        <w:spacing w:line="286" w:lineRule="auto"/>
        <w:jc w:val="both"/>
        <w:rPr>
          <w:rFonts w:ascii="Times New Roman" w:hAnsi="Times New Roman"/>
          <w:sz w:val="20"/>
          <w:szCs w:val="20"/>
        </w:rPr>
      </w:pPr>
      <w:r w:rsidRPr="00E118C5">
        <w:rPr>
          <w:rFonts w:ascii="Times New Roman" w:hAnsi="Times New Roman"/>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57B0A" w:rsidRPr="00E118C5" w:rsidRDefault="00E57B0A" w:rsidP="00820F84">
      <w:pPr>
        <w:pStyle w:val="24"/>
        <w:numPr>
          <w:ilvl w:val="0"/>
          <w:numId w:val="151"/>
        </w:numPr>
        <w:spacing w:line="305" w:lineRule="auto"/>
        <w:jc w:val="both"/>
        <w:rPr>
          <w:rFonts w:ascii="Times New Roman" w:hAnsi="Times New Roman"/>
          <w:sz w:val="20"/>
          <w:szCs w:val="20"/>
        </w:rPr>
      </w:pPr>
      <w:r w:rsidRPr="00E118C5">
        <w:rPr>
          <w:rFonts w:ascii="Times New Roman" w:hAnsi="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57B0A" w:rsidRPr="00E118C5" w:rsidRDefault="00E57B0A" w:rsidP="00820F84">
      <w:pPr>
        <w:pStyle w:val="24"/>
        <w:numPr>
          <w:ilvl w:val="0"/>
          <w:numId w:val="151"/>
        </w:numPr>
        <w:spacing w:line="305" w:lineRule="auto"/>
        <w:jc w:val="both"/>
        <w:rPr>
          <w:rFonts w:ascii="Times New Roman" w:hAnsi="Times New Roman"/>
          <w:sz w:val="20"/>
          <w:szCs w:val="20"/>
        </w:rPr>
      </w:pPr>
      <w:r w:rsidRPr="00E118C5">
        <w:rPr>
          <w:rFonts w:ascii="Times New Roman" w:hAnsi="Times New Roman"/>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57B0A" w:rsidRPr="00E118C5" w:rsidRDefault="00E57B0A" w:rsidP="00820F84">
      <w:pPr>
        <w:pStyle w:val="24"/>
        <w:numPr>
          <w:ilvl w:val="0"/>
          <w:numId w:val="151"/>
        </w:numPr>
        <w:spacing w:line="305" w:lineRule="auto"/>
        <w:jc w:val="both"/>
        <w:rPr>
          <w:rFonts w:ascii="Times New Roman" w:hAnsi="Times New Roman"/>
          <w:sz w:val="20"/>
          <w:szCs w:val="20"/>
        </w:rPr>
      </w:pPr>
      <w:r w:rsidRPr="00E118C5">
        <w:rPr>
          <w:rFonts w:ascii="Times New Roman" w:hAnsi="Times New Roman"/>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E57B0A" w:rsidRPr="00E118C5" w:rsidRDefault="00E57B0A" w:rsidP="00820F84">
      <w:pPr>
        <w:pStyle w:val="24"/>
        <w:numPr>
          <w:ilvl w:val="0"/>
          <w:numId w:val="151"/>
        </w:numPr>
        <w:spacing w:line="300" w:lineRule="auto"/>
        <w:jc w:val="both"/>
        <w:rPr>
          <w:rFonts w:ascii="Times New Roman" w:hAnsi="Times New Roman"/>
          <w:sz w:val="20"/>
          <w:szCs w:val="20"/>
        </w:rPr>
      </w:pPr>
      <w:r w:rsidRPr="00E118C5">
        <w:rPr>
          <w:rFonts w:ascii="Times New Roman" w:hAnsi="Times New Roman"/>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57B0A" w:rsidRPr="00E118C5" w:rsidRDefault="00E57B0A" w:rsidP="00820F84">
      <w:pPr>
        <w:pStyle w:val="24"/>
        <w:numPr>
          <w:ilvl w:val="0"/>
          <w:numId w:val="151"/>
        </w:numPr>
        <w:spacing w:line="319" w:lineRule="auto"/>
        <w:jc w:val="both"/>
        <w:rPr>
          <w:rFonts w:ascii="Times New Roman" w:hAnsi="Times New Roman"/>
          <w:sz w:val="20"/>
          <w:szCs w:val="20"/>
        </w:rPr>
      </w:pPr>
      <w:r w:rsidRPr="00E118C5">
        <w:rPr>
          <w:rFonts w:ascii="Times New Roman" w:hAnsi="Times New Roman"/>
          <w:sz w:val="20"/>
          <w:szCs w:val="20"/>
        </w:rPr>
        <w:t>обеспечение фундаментального характера образования, учета специфики изучаемых предметов;</w:t>
      </w:r>
    </w:p>
    <w:p w:rsidR="00E57B0A" w:rsidRPr="00E118C5" w:rsidRDefault="00E57B0A" w:rsidP="00820F84">
      <w:pPr>
        <w:pStyle w:val="24"/>
        <w:numPr>
          <w:ilvl w:val="0"/>
          <w:numId w:val="151"/>
        </w:numPr>
        <w:spacing w:line="305" w:lineRule="auto"/>
        <w:jc w:val="both"/>
        <w:rPr>
          <w:rFonts w:ascii="Times New Roman" w:hAnsi="Times New Roman"/>
          <w:sz w:val="20"/>
          <w:szCs w:val="20"/>
        </w:rPr>
      </w:pPr>
      <w:r w:rsidRPr="00E118C5">
        <w:rPr>
          <w:rFonts w:ascii="Times New Roman" w:hAnsi="Times New Roman"/>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57B0A" w:rsidRPr="00E118C5" w:rsidRDefault="00E57B0A" w:rsidP="00820F84">
      <w:pPr>
        <w:pStyle w:val="24"/>
        <w:numPr>
          <w:ilvl w:val="0"/>
          <w:numId w:val="151"/>
        </w:numPr>
        <w:spacing w:line="300" w:lineRule="auto"/>
        <w:jc w:val="both"/>
        <w:rPr>
          <w:rFonts w:ascii="Times New Roman" w:hAnsi="Times New Roman"/>
          <w:sz w:val="20"/>
          <w:szCs w:val="20"/>
        </w:rPr>
      </w:pPr>
      <w:r w:rsidRPr="00E118C5">
        <w:rPr>
          <w:rFonts w:ascii="Times New Roman" w:hAnsi="Times New Roman"/>
          <w:sz w:val="20"/>
          <w:szCs w:val="20"/>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E57B0A" w:rsidRPr="00E118C5" w:rsidRDefault="00E57B0A" w:rsidP="00820F84">
      <w:pPr>
        <w:pStyle w:val="24"/>
        <w:spacing w:line="293" w:lineRule="auto"/>
        <w:ind w:left="0" w:firstLine="567"/>
        <w:jc w:val="both"/>
        <w:rPr>
          <w:rFonts w:ascii="Times New Roman" w:hAnsi="Times New Roman"/>
          <w:sz w:val="20"/>
          <w:szCs w:val="20"/>
        </w:rPr>
      </w:pPr>
      <w:r w:rsidRPr="00E118C5">
        <w:rPr>
          <w:rFonts w:ascii="Times New Roman" w:hAnsi="Times New Roman"/>
          <w:sz w:val="20"/>
          <w:szCs w:val="20"/>
        </w:rPr>
        <w:t>Основная образовательная программа формируется с учетом особенностей развития детей 11—15 лет, связанных:</w:t>
      </w:r>
    </w:p>
    <w:p w:rsidR="00E57B0A" w:rsidRPr="00E118C5" w:rsidRDefault="00E57B0A" w:rsidP="00820F84">
      <w:pPr>
        <w:pStyle w:val="24"/>
        <w:numPr>
          <w:ilvl w:val="0"/>
          <w:numId w:val="152"/>
        </w:numPr>
        <w:spacing w:line="300" w:lineRule="auto"/>
        <w:jc w:val="both"/>
        <w:rPr>
          <w:rFonts w:ascii="Times New Roman" w:hAnsi="Times New Roman"/>
          <w:sz w:val="20"/>
          <w:szCs w:val="20"/>
        </w:rPr>
      </w:pPr>
      <w:r w:rsidRPr="00E118C5">
        <w:rPr>
          <w:rFonts w:ascii="Times New Roman" w:hAnsi="Times New Roman"/>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118C5">
        <w:rPr>
          <w:rStyle w:val="a3"/>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E57B0A" w:rsidRPr="00E118C5" w:rsidRDefault="00E57B0A" w:rsidP="00820F84">
      <w:pPr>
        <w:pStyle w:val="11"/>
        <w:numPr>
          <w:ilvl w:val="0"/>
          <w:numId w:val="152"/>
        </w:numPr>
        <w:spacing w:line="288" w:lineRule="auto"/>
        <w:jc w:val="both"/>
        <w:rPr>
          <w:color w:val="auto"/>
        </w:rPr>
      </w:pPr>
      <w:r w:rsidRPr="00E118C5">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57B0A" w:rsidRPr="00E118C5" w:rsidRDefault="00E57B0A" w:rsidP="00820F84">
      <w:pPr>
        <w:pStyle w:val="11"/>
        <w:numPr>
          <w:ilvl w:val="0"/>
          <w:numId w:val="152"/>
        </w:numPr>
        <w:spacing w:line="276" w:lineRule="auto"/>
        <w:jc w:val="both"/>
        <w:rPr>
          <w:color w:val="auto"/>
        </w:rPr>
      </w:pPr>
      <w:r w:rsidRPr="00E118C5">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E57B0A" w:rsidRPr="00E118C5" w:rsidRDefault="00E57B0A" w:rsidP="00820F84">
      <w:pPr>
        <w:pStyle w:val="11"/>
        <w:spacing w:line="259" w:lineRule="auto"/>
        <w:ind w:firstLine="567"/>
        <w:jc w:val="both"/>
        <w:rPr>
          <w:color w:val="auto"/>
        </w:rPr>
      </w:pPr>
      <w:r w:rsidRPr="00E118C5">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57B0A" w:rsidRPr="00E118C5" w:rsidRDefault="00E57B0A" w:rsidP="00820F84">
      <w:pPr>
        <w:pStyle w:val="11"/>
        <w:spacing w:line="259" w:lineRule="auto"/>
        <w:ind w:firstLine="567"/>
        <w:jc w:val="both"/>
        <w:rPr>
          <w:color w:val="auto"/>
        </w:rPr>
      </w:pPr>
      <w:r w:rsidRPr="00E118C5">
        <w:rPr>
          <w:color w:val="auto"/>
        </w:rPr>
        <w:t>Второй этап подросткового развития (14—15 лет, 8—9 классы), характеризуется:</w:t>
      </w:r>
    </w:p>
    <w:p w:rsidR="00E57B0A" w:rsidRPr="00E118C5" w:rsidRDefault="00E57B0A" w:rsidP="00820F84">
      <w:pPr>
        <w:pStyle w:val="11"/>
        <w:numPr>
          <w:ilvl w:val="0"/>
          <w:numId w:val="153"/>
        </w:numPr>
        <w:spacing w:line="276" w:lineRule="auto"/>
        <w:jc w:val="both"/>
        <w:rPr>
          <w:color w:val="auto"/>
        </w:rPr>
      </w:pPr>
      <w:r w:rsidRPr="00E118C5">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57B0A" w:rsidRPr="00E118C5" w:rsidRDefault="00E57B0A" w:rsidP="00820F84">
      <w:pPr>
        <w:pStyle w:val="11"/>
        <w:numPr>
          <w:ilvl w:val="0"/>
          <w:numId w:val="153"/>
        </w:numPr>
        <w:spacing w:line="305" w:lineRule="auto"/>
        <w:jc w:val="both"/>
        <w:rPr>
          <w:color w:val="auto"/>
        </w:rPr>
      </w:pPr>
      <w:r w:rsidRPr="00E118C5">
        <w:rPr>
          <w:color w:val="auto"/>
        </w:rPr>
        <w:t>стремлением подростка к общению и совместной деятельности со сверстниками;</w:t>
      </w:r>
    </w:p>
    <w:p w:rsidR="00E57B0A" w:rsidRPr="00E118C5" w:rsidRDefault="00E57B0A" w:rsidP="00820F84">
      <w:pPr>
        <w:pStyle w:val="11"/>
        <w:numPr>
          <w:ilvl w:val="0"/>
          <w:numId w:val="153"/>
        </w:numPr>
        <w:spacing w:line="288" w:lineRule="auto"/>
        <w:jc w:val="both"/>
        <w:rPr>
          <w:color w:val="auto"/>
        </w:rPr>
      </w:pPr>
      <w:r w:rsidRPr="00E118C5">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57B0A" w:rsidRPr="00E118C5" w:rsidRDefault="00E57B0A" w:rsidP="00820F84">
      <w:pPr>
        <w:pStyle w:val="11"/>
        <w:numPr>
          <w:ilvl w:val="0"/>
          <w:numId w:val="153"/>
        </w:numPr>
        <w:spacing w:line="276" w:lineRule="auto"/>
        <w:jc w:val="both"/>
        <w:rPr>
          <w:color w:val="auto"/>
        </w:rPr>
      </w:pPr>
      <w:r w:rsidRPr="00E118C5">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E57B0A" w:rsidRPr="00E118C5" w:rsidRDefault="00E57B0A" w:rsidP="00820F84">
      <w:pPr>
        <w:pStyle w:val="11"/>
        <w:numPr>
          <w:ilvl w:val="0"/>
          <w:numId w:val="153"/>
        </w:numPr>
        <w:spacing w:line="252" w:lineRule="auto"/>
        <w:jc w:val="both"/>
        <w:rPr>
          <w:color w:val="auto"/>
        </w:rPr>
      </w:pPr>
      <w:r w:rsidRPr="00E118C5">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E57B0A" w:rsidRPr="00E118C5" w:rsidRDefault="00E57B0A" w:rsidP="00820F84">
      <w:pPr>
        <w:pStyle w:val="11"/>
        <w:numPr>
          <w:ilvl w:val="0"/>
          <w:numId w:val="153"/>
        </w:numPr>
        <w:spacing w:after="140" w:line="252" w:lineRule="auto"/>
        <w:jc w:val="both"/>
        <w:rPr>
          <w:color w:val="auto"/>
        </w:rPr>
      </w:pPr>
      <w:r w:rsidRPr="00E118C5">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57B0A" w:rsidRPr="00E118C5" w:rsidRDefault="00E57B0A" w:rsidP="00820F84">
      <w:pPr>
        <w:jc w:val="both"/>
        <w:rPr>
          <w:rFonts w:ascii="Times New Roman" w:hAnsi="Times New Roman" w:cs="Times New Roman"/>
          <w:sz w:val="20"/>
          <w:szCs w:val="20"/>
        </w:rPr>
      </w:pPr>
      <w:bookmarkStart w:id="9" w:name="bookmark10"/>
    </w:p>
    <w:p w:rsidR="00E57B0A" w:rsidRPr="00E118C5" w:rsidRDefault="00E57B0A" w:rsidP="00820F84">
      <w:pPr>
        <w:pStyle w:val="3"/>
        <w:jc w:val="both"/>
        <w:rPr>
          <w:rFonts w:ascii="Times New Roman" w:hAnsi="Times New Roman" w:cs="Times New Roman"/>
          <w:color w:val="auto"/>
        </w:rPr>
      </w:pPr>
      <w:bookmarkStart w:id="10" w:name="_Toc105502769"/>
      <w:r w:rsidRPr="00E118C5">
        <w:rPr>
          <w:rFonts w:ascii="Times New Roman" w:hAnsi="Times New Roman" w:cs="Times New Roman"/>
          <w:color w:val="auto"/>
        </w:rPr>
        <w:t>1.1.3. Общая характеристика основной образовательной программы основного общего образования</w:t>
      </w:r>
      <w:bookmarkEnd w:id="9"/>
      <w:bookmarkEnd w:id="10"/>
    </w:p>
    <w:p w:rsidR="00E57B0A" w:rsidRPr="00E118C5" w:rsidRDefault="00E57B0A" w:rsidP="00820F84">
      <w:pPr>
        <w:pStyle w:val="11"/>
        <w:ind w:firstLine="567"/>
        <w:jc w:val="both"/>
        <w:rPr>
          <w:color w:val="auto"/>
        </w:rPr>
      </w:pPr>
      <w:r w:rsidRPr="00E118C5">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E57B0A" w:rsidRPr="00E118C5" w:rsidRDefault="00E57B0A" w:rsidP="00820F84">
      <w:pPr>
        <w:pStyle w:val="11"/>
        <w:ind w:firstLine="567"/>
        <w:jc w:val="both"/>
        <w:rPr>
          <w:color w:val="auto"/>
        </w:rPr>
      </w:pPr>
      <w:r w:rsidRPr="00E118C5">
        <w:rPr>
          <w:color w:val="auto"/>
        </w:rPr>
        <w:t>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E57B0A" w:rsidRPr="00E118C5" w:rsidRDefault="00E57B0A" w:rsidP="00820F84">
      <w:pPr>
        <w:pStyle w:val="11"/>
        <w:ind w:firstLine="567"/>
        <w:jc w:val="both"/>
        <w:rPr>
          <w:color w:val="auto"/>
        </w:rPr>
      </w:pPr>
      <w:r w:rsidRPr="00E118C5">
        <w:rPr>
          <w:color w:val="auto"/>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E57B0A" w:rsidRPr="00E118C5" w:rsidRDefault="00E57B0A" w:rsidP="00820F84">
      <w:pPr>
        <w:pStyle w:val="11"/>
        <w:ind w:firstLine="567"/>
        <w:jc w:val="both"/>
        <w:rPr>
          <w:color w:val="auto"/>
        </w:rPr>
      </w:pPr>
      <w:r w:rsidRPr="00E118C5">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E57B0A" w:rsidRPr="00E118C5" w:rsidRDefault="00E57B0A" w:rsidP="00820F84">
      <w:pPr>
        <w:pStyle w:val="11"/>
        <w:ind w:firstLine="567"/>
        <w:jc w:val="both"/>
        <w:rPr>
          <w:color w:val="auto"/>
        </w:rPr>
      </w:pPr>
      <w:r w:rsidRPr="00E118C5">
        <w:rPr>
          <w:color w:val="auto"/>
        </w:rPr>
        <w:t>Основная образовательная программа включает следующие документы:</w:t>
      </w:r>
    </w:p>
    <w:p w:rsidR="00E57B0A" w:rsidRPr="00E118C5" w:rsidRDefault="00E57B0A" w:rsidP="00820F84">
      <w:pPr>
        <w:pStyle w:val="11"/>
        <w:ind w:firstLine="567"/>
        <w:jc w:val="both"/>
        <w:rPr>
          <w:color w:val="auto"/>
        </w:rPr>
      </w:pPr>
      <w:r w:rsidRPr="00E118C5">
        <w:rPr>
          <w:color w:val="auto"/>
        </w:rPr>
        <w:t>— рабочие программы учебных предметов, учебных курсов</w:t>
      </w:r>
    </w:p>
    <w:p w:rsidR="00E57B0A" w:rsidRPr="00E118C5" w:rsidRDefault="00E57B0A" w:rsidP="00820F84">
      <w:pPr>
        <w:pStyle w:val="11"/>
        <w:ind w:firstLine="567"/>
        <w:jc w:val="both"/>
        <w:rPr>
          <w:color w:val="auto"/>
        </w:rPr>
      </w:pPr>
      <w:r w:rsidRPr="00E118C5">
        <w:rPr>
          <w:color w:val="auto"/>
        </w:rPr>
        <w:t>(в том числе внеурочной деятельности), учебных модулей;</w:t>
      </w:r>
    </w:p>
    <w:p w:rsidR="00E57B0A" w:rsidRPr="00E118C5" w:rsidRDefault="00E57B0A" w:rsidP="00820F84">
      <w:pPr>
        <w:pStyle w:val="11"/>
        <w:ind w:firstLine="567"/>
        <w:jc w:val="both"/>
        <w:rPr>
          <w:color w:val="auto"/>
        </w:rPr>
      </w:pPr>
      <w:r w:rsidRPr="00E118C5">
        <w:rPr>
          <w:color w:val="auto"/>
        </w:rPr>
        <w:t>— программу формирования универсальных учебных действий у обучающихся;</w:t>
      </w:r>
    </w:p>
    <w:p w:rsidR="00E57B0A" w:rsidRPr="00E118C5" w:rsidRDefault="00E57B0A" w:rsidP="00820F84">
      <w:pPr>
        <w:pStyle w:val="11"/>
        <w:ind w:firstLine="567"/>
        <w:jc w:val="both"/>
        <w:rPr>
          <w:color w:val="auto"/>
        </w:rPr>
      </w:pPr>
      <w:r w:rsidRPr="00E118C5">
        <w:rPr>
          <w:color w:val="auto"/>
        </w:rPr>
        <w:t>— рабочую программу воспитания;</w:t>
      </w:r>
    </w:p>
    <w:p w:rsidR="00E57B0A" w:rsidRPr="00E118C5" w:rsidRDefault="00E57B0A" w:rsidP="00820F84">
      <w:pPr>
        <w:pStyle w:val="11"/>
        <w:spacing w:after="60"/>
        <w:ind w:firstLine="567"/>
        <w:jc w:val="both"/>
        <w:rPr>
          <w:color w:val="auto"/>
        </w:rPr>
      </w:pPr>
      <w:r w:rsidRPr="00E118C5">
        <w:rPr>
          <w:color w:val="auto"/>
        </w:rPr>
        <w:t>— программу коррекционной работы;</w:t>
      </w:r>
    </w:p>
    <w:p w:rsidR="00E57B0A" w:rsidRPr="00E118C5" w:rsidRDefault="00E57B0A" w:rsidP="00820F84">
      <w:pPr>
        <w:pStyle w:val="11"/>
        <w:spacing w:line="257" w:lineRule="auto"/>
        <w:ind w:firstLine="567"/>
        <w:jc w:val="both"/>
        <w:rPr>
          <w:color w:val="auto"/>
        </w:rPr>
      </w:pPr>
      <w:r w:rsidRPr="00E118C5">
        <w:rPr>
          <w:color w:val="auto"/>
        </w:rPr>
        <w:t>— учебный план;</w:t>
      </w:r>
    </w:p>
    <w:p w:rsidR="00E57B0A" w:rsidRPr="00E118C5" w:rsidRDefault="00E57B0A" w:rsidP="00820F84">
      <w:pPr>
        <w:pStyle w:val="11"/>
        <w:spacing w:line="257" w:lineRule="auto"/>
        <w:ind w:firstLine="567"/>
        <w:jc w:val="both"/>
        <w:rPr>
          <w:color w:val="auto"/>
        </w:rPr>
      </w:pPr>
      <w:r w:rsidRPr="00E118C5">
        <w:rPr>
          <w:color w:val="auto"/>
        </w:rPr>
        <w:t>— план внеурочной деятельности;</w:t>
      </w:r>
    </w:p>
    <w:p w:rsidR="00E57B0A" w:rsidRPr="00E118C5" w:rsidRDefault="00E57B0A" w:rsidP="00820F84">
      <w:pPr>
        <w:pStyle w:val="11"/>
        <w:spacing w:line="257" w:lineRule="auto"/>
        <w:ind w:firstLine="567"/>
        <w:jc w:val="both"/>
        <w:rPr>
          <w:color w:val="auto"/>
        </w:rPr>
      </w:pPr>
      <w:r w:rsidRPr="00E118C5">
        <w:rPr>
          <w:color w:val="auto"/>
        </w:rPr>
        <w:t>— календарный учебный график;</w:t>
      </w:r>
    </w:p>
    <w:p w:rsidR="00E57B0A" w:rsidRPr="00E118C5" w:rsidRDefault="00E57B0A" w:rsidP="00820F84">
      <w:pPr>
        <w:pStyle w:val="11"/>
        <w:spacing w:line="257" w:lineRule="auto"/>
        <w:ind w:firstLine="567"/>
        <w:jc w:val="both"/>
        <w:rPr>
          <w:color w:val="auto"/>
        </w:rPr>
      </w:pPr>
      <w:r w:rsidRPr="00E118C5">
        <w:rPr>
          <w:color w:val="auto"/>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E57B0A" w:rsidRPr="00E118C5" w:rsidRDefault="00E57B0A" w:rsidP="00820F84">
      <w:pPr>
        <w:pStyle w:val="11"/>
        <w:spacing w:after="200" w:line="257" w:lineRule="auto"/>
        <w:ind w:firstLine="567"/>
        <w:jc w:val="both"/>
        <w:rPr>
          <w:color w:val="auto"/>
        </w:rPr>
      </w:pPr>
      <w:r w:rsidRPr="00E118C5">
        <w:rPr>
          <w:color w:val="auto"/>
        </w:rPr>
        <w:t xml:space="preserve">— характеристику условий реализации программы основного общего образования в соответствии с требованиями ФГОС. </w:t>
      </w:r>
      <w:bookmarkStart w:id="11" w:name="bookmark12"/>
    </w:p>
    <w:p w:rsidR="00E57B0A" w:rsidRPr="00E118C5" w:rsidRDefault="00E57B0A" w:rsidP="00820F84">
      <w:pPr>
        <w:pStyle w:val="22"/>
        <w:jc w:val="both"/>
        <w:rPr>
          <w:rFonts w:ascii="Times New Roman" w:hAnsi="Times New Roman" w:cs="Times New Roman"/>
          <w:color w:val="auto"/>
        </w:rPr>
      </w:pPr>
      <w:bookmarkStart w:id="12" w:name="_Toc105502770"/>
    </w:p>
    <w:p w:rsidR="00E57B0A" w:rsidRDefault="00E57B0A" w:rsidP="00820F84">
      <w:pPr>
        <w:pStyle w:val="22"/>
        <w:jc w:val="both"/>
        <w:rPr>
          <w:rFonts w:ascii="Times New Roman" w:hAnsi="Times New Roman" w:cs="Times New Roman"/>
          <w:color w:val="auto"/>
        </w:rPr>
      </w:pPr>
    </w:p>
    <w:p w:rsidR="00E57B0A" w:rsidRPr="00E118C5" w:rsidRDefault="00E57B0A" w:rsidP="00820F84">
      <w:pPr>
        <w:pStyle w:val="22"/>
        <w:jc w:val="both"/>
        <w:rPr>
          <w:rFonts w:ascii="Times New Roman" w:hAnsi="Times New Roman" w:cs="Times New Roman"/>
          <w:color w:val="auto"/>
        </w:rPr>
      </w:pPr>
      <w:r w:rsidRPr="00E118C5">
        <w:rPr>
          <w:rFonts w:ascii="Times New Roman" w:hAnsi="Times New Roman" w:cs="Times New Roman"/>
          <w:color w:val="auto"/>
        </w:rPr>
        <w:t>1.2. ПЛАНИРУЕМЫЕ РЕЗУЛЬТАТЫ ОСВОЕНИЯ ОБУЧАЮЩИМИСЯ ОСНОВНОЙ ОБРАЗОВАТЕЛЬНОЙ ПРОГРАММЫ ОСНОВНОГО</w:t>
      </w:r>
      <w:bookmarkEnd w:id="11"/>
      <w:r w:rsidRPr="00E118C5">
        <w:rPr>
          <w:rFonts w:ascii="Times New Roman" w:hAnsi="Times New Roman" w:cs="Times New Roman"/>
          <w:color w:val="auto"/>
        </w:rPr>
        <w:t xml:space="preserve"> ОБЩЕГО ОБРАЗОВАНИЯ: </w:t>
      </w:r>
    </w:p>
    <w:p w:rsidR="00E57B0A" w:rsidRPr="00E118C5" w:rsidRDefault="00E57B0A" w:rsidP="00820F84">
      <w:pPr>
        <w:pStyle w:val="22"/>
        <w:ind w:firstLine="567"/>
        <w:jc w:val="both"/>
        <w:rPr>
          <w:rFonts w:ascii="Times New Roman" w:hAnsi="Times New Roman" w:cs="Times New Roman"/>
          <w:color w:val="auto"/>
        </w:rPr>
      </w:pPr>
      <w:r w:rsidRPr="00E118C5">
        <w:rPr>
          <w:rFonts w:ascii="Times New Roman" w:hAnsi="Times New Roman" w:cs="Times New Roman"/>
          <w:color w:val="auto"/>
        </w:rPr>
        <w:t>ОБЩАЯ ХАРАКТЕРИСТИКА</w:t>
      </w:r>
      <w:bookmarkEnd w:id="12"/>
    </w:p>
    <w:p w:rsidR="00E57B0A" w:rsidRPr="00E118C5" w:rsidRDefault="00E57B0A" w:rsidP="00820F84">
      <w:pPr>
        <w:pStyle w:val="11"/>
        <w:spacing w:line="259" w:lineRule="auto"/>
        <w:ind w:firstLine="567"/>
        <w:jc w:val="both"/>
        <w:rPr>
          <w:color w:val="auto"/>
        </w:rPr>
      </w:pPr>
      <w:r w:rsidRPr="00E118C5">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E57B0A" w:rsidRPr="00E118C5" w:rsidRDefault="00E57B0A" w:rsidP="00820F84">
      <w:pPr>
        <w:pStyle w:val="11"/>
        <w:spacing w:line="259" w:lineRule="auto"/>
        <w:ind w:firstLine="567"/>
        <w:jc w:val="both"/>
        <w:rPr>
          <w:color w:val="auto"/>
        </w:rPr>
      </w:pPr>
      <w:r w:rsidRPr="00E118C5">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7B0A" w:rsidRPr="00E118C5" w:rsidRDefault="00E57B0A" w:rsidP="00820F84">
      <w:pPr>
        <w:pStyle w:val="11"/>
        <w:ind w:firstLine="567"/>
        <w:jc w:val="both"/>
        <w:rPr>
          <w:color w:val="auto"/>
        </w:rPr>
      </w:pPr>
      <w:r w:rsidRPr="00E118C5">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57B0A" w:rsidRPr="00E118C5" w:rsidRDefault="00E57B0A" w:rsidP="00820F84">
      <w:pPr>
        <w:pStyle w:val="11"/>
        <w:ind w:firstLine="567"/>
        <w:jc w:val="both"/>
        <w:rPr>
          <w:color w:val="auto"/>
        </w:rPr>
      </w:pPr>
      <w:r w:rsidRPr="00E118C5">
        <w:rPr>
          <w:color w:val="auto"/>
        </w:rPr>
        <w:t>Метапредметные результаты включают:</w:t>
      </w:r>
    </w:p>
    <w:p w:rsidR="00E57B0A" w:rsidRPr="00E118C5" w:rsidRDefault="00E57B0A" w:rsidP="00820F84">
      <w:pPr>
        <w:pStyle w:val="11"/>
        <w:numPr>
          <w:ilvl w:val="0"/>
          <w:numId w:val="154"/>
        </w:numPr>
        <w:spacing w:line="266" w:lineRule="auto"/>
        <w:jc w:val="both"/>
        <w:rPr>
          <w:color w:val="auto"/>
        </w:rPr>
      </w:pPr>
      <w:r w:rsidRPr="00E118C5">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57B0A" w:rsidRPr="00E118C5" w:rsidRDefault="00E57B0A" w:rsidP="00820F84">
      <w:pPr>
        <w:pStyle w:val="11"/>
        <w:numPr>
          <w:ilvl w:val="0"/>
          <w:numId w:val="154"/>
        </w:numPr>
        <w:spacing w:line="300" w:lineRule="auto"/>
        <w:jc w:val="both"/>
        <w:rPr>
          <w:color w:val="auto"/>
        </w:rPr>
      </w:pPr>
      <w:r w:rsidRPr="00E118C5">
        <w:rPr>
          <w:color w:val="auto"/>
        </w:rPr>
        <w:t>способность их использовать в учебной, познавательной и социальной практике;</w:t>
      </w:r>
    </w:p>
    <w:p w:rsidR="00E57B0A" w:rsidRPr="00E118C5" w:rsidRDefault="00E57B0A" w:rsidP="00820F84">
      <w:pPr>
        <w:pStyle w:val="11"/>
        <w:numPr>
          <w:ilvl w:val="0"/>
          <w:numId w:val="154"/>
        </w:numPr>
        <w:spacing w:line="271" w:lineRule="auto"/>
        <w:jc w:val="both"/>
        <w:rPr>
          <w:color w:val="auto"/>
        </w:rPr>
      </w:pPr>
      <w:r w:rsidRPr="00E118C5">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57B0A" w:rsidRPr="00E118C5" w:rsidRDefault="00E57B0A" w:rsidP="00820F84">
      <w:pPr>
        <w:pStyle w:val="11"/>
        <w:numPr>
          <w:ilvl w:val="0"/>
          <w:numId w:val="154"/>
        </w:numPr>
        <w:spacing w:line="276" w:lineRule="auto"/>
        <w:jc w:val="both"/>
        <w:rPr>
          <w:color w:val="auto"/>
        </w:rPr>
      </w:pPr>
      <w:r w:rsidRPr="00E118C5">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57B0A" w:rsidRPr="00E118C5" w:rsidRDefault="00E57B0A" w:rsidP="00820F84">
      <w:pPr>
        <w:pStyle w:val="11"/>
        <w:ind w:firstLine="567"/>
        <w:jc w:val="both"/>
        <w:rPr>
          <w:color w:val="auto"/>
        </w:rPr>
      </w:pPr>
      <w:r w:rsidRPr="00E118C5">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57B0A" w:rsidRPr="00E118C5" w:rsidRDefault="00E57B0A" w:rsidP="00820F84">
      <w:pPr>
        <w:pStyle w:val="11"/>
        <w:ind w:firstLine="567"/>
        <w:jc w:val="both"/>
        <w:rPr>
          <w:color w:val="auto"/>
        </w:rPr>
      </w:pPr>
      <w:r w:rsidRPr="00E118C5">
        <w:rPr>
          <w:color w:val="auto"/>
        </w:rPr>
        <w:t>—универсальными учебными познавательными действиями;</w:t>
      </w:r>
    </w:p>
    <w:p w:rsidR="00E57B0A" w:rsidRPr="00E118C5" w:rsidRDefault="00E57B0A" w:rsidP="00820F84">
      <w:pPr>
        <w:pStyle w:val="11"/>
        <w:spacing w:line="259" w:lineRule="auto"/>
        <w:ind w:firstLine="567"/>
        <w:jc w:val="both"/>
        <w:rPr>
          <w:color w:val="auto"/>
        </w:rPr>
      </w:pPr>
      <w:r w:rsidRPr="00E118C5">
        <w:rPr>
          <w:color w:val="auto"/>
        </w:rPr>
        <w:t>—универсальными учебными коммуникативными действиями;</w:t>
      </w:r>
    </w:p>
    <w:p w:rsidR="00E57B0A" w:rsidRPr="00E118C5" w:rsidRDefault="00E57B0A" w:rsidP="00820F84">
      <w:pPr>
        <w:pStyle w:val="11"/>
        <w:spacing w:line="259" w:lineRule="auto"/>
        <w:ind w:firstLine="567"/>
        <w:jc w:val="both"/>
        <w:rPr>
          <w:color w:val="auto"/>
        </w:rPr>
      </w:pPr>
      <w:r w:rsidRPr="00E118C5">
        <w:rPr>
          <w:color w:val="auto"/>
        </w:rPr>
        <w:t>—универсальными регулятивными действиями.</w:t>
      </w:r>
    </w:p>
    <w:p w:rsidR="00E57B0A" w:rsidRPr="00E118C5" w:rsidRDefault="00E57B0A" w:rsidP="00820F84">
      <w:pPr>
        <w:pStyle w:val="11"/>
        <w:spacing w:line="259" w:lineRule="auto"/>
        <w:ind w:firstLine="567"/>
        <w:jc w:val="both"/>
        <w:rPr>
          <w:color w:val="auto"/>
        </w:rPr>
      </w:pPr>
      <w:r w:rsidRPr="00E118C5">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E57B0A" w:rsidRPr="00E118C5" w:rsidRDefault="00E57B0A" w:rsidP="00820F84">
      <w:pPr>
        <w:pStyle w:val="11"/>
        <w:spacing w:line="259" w:lineRule="auto"/>
        <w:ind w:firstLine="567"/>
        <w:jc w:val="both"/>
        <w:rPr>
          <w:color w:val="auto"/>
        </w:rPr>
      </w:pPr>
      <w:r w:rsidRPr="00E118C5">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E57B0A" w:rsidRPr="00E118C5" w:rsidRDefault="00E57B0A" w:rsidP="00820F84">
      <w:pPr>
        <w:pStyle w:val="11"/>
        <w:spacing w:line="259" w:lineRule="auto"/>
        <w:ind w:firstLine="567"/>
        <w:jc w:val="both"/>
        <w:rPr>
          <w:color w:val="auto"/>
        </w:rPr>
      </w:pPr>
      <w:r w:rsidRPr="00E118C5">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E57B0A" w:rsidRPr="00E118C5" w:rsidRDefault="00E57B0A" w:rsidP="00820F84">
      <w:pPr>
        <w:pStyle w:val="11"/>
        <w:spacing w:line="259" w:lineRule="auto"/>
        <w:ind w:firstLine="567"/>
        <w:jc w:val="both"/>
        <w:rPr>
          <w:color w:val="auto"/>
        </w:rPr>
      </w:pPr>
      <w:r w:rsidRPr="00E118C5">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57B0A" w:rsidRPr="00E118C5" w:rsidRDefault="00E57B0A" w:rsidP="00820F84">
      <w:pPr>
        <w:pStyle w:val="11"/>
        <w:spacing w:line="259" w:lineRule="auto"/>
        <w:ind w:firstLine="567"/>
        <w:jc w:val="both"/>
        <w:rPr>
          <w:color w:val="auto"/>
        </w:rPr>
      </w:pPr>
      <w:r w:rsidRPr="00E118C5">
        <w:rPr>
          <w:color w:val="auto"/>
        </w:rPr>
        <w:t>Требования к предметным результатам:</w:t>
      </w:r>
    </w:p>
    <w:p w:rsidR="00E57B0A" w:rsidRPr="00E118C5" w:rsidRDefault="00E57B0A" w:rsidP="00820F84">
      <w:pPr>
        <w:pStyle w:val="11"/>
        <w:numPr>
          <w:ilvl w:val="0"/>
          <w:numId w:val="155"/>
        </w:numPr>
        <w:spacing w:line="305" w:lineRule="auto"/>
        <w:jc w:val="both"/>
        <w:rPr>
          <w:color w:val="auto"/>
        </w:rPr>
      </w:pPr>
      <w:r w:rsidRPr="00E118C5">
        <w:rPr>
          <w:color w:val="auto"/>
        </w:rPr>
        <w:t>сформулированы в деятельностной форме с усилением акцента на применение знаний и конкретные умения;</w:t>
      </w:r>
    </w:p>
    <w:p w:rsidR="00E57B0A" w:rsidRPr="00E118C5" w:rsidRDefault="00E57B0A" w:rsidP="00820F84">
      <w:pPr>
        <w:pStyle w:val="11"/>
        <w:numPr>
          <w:ilvl w:val="0"/>
          <w:numId w:val="155"/>
        </w:numPr>
        <w:spacing w:line="288" w:lineRule="auto"/>
        <w:jc w:val="both"/>
        <w:rPr>
          <w:color w:val="auto"/>
        </w:rPr>
      </w:pPr>
      <w:r w:rsidRPr="00E118C5">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57B0A" w:rsidRPr="00E118C5" w:rsidRDefault="00E57B0A" w:rsidP="00820F84">
      <w:pPr>
        <w:pStyle w:val="11"/>
        <w:numPr>
          <w:ilvl w:val="0"/>
          <w:numId w:val="155"/>
        </w:numPr>
        <w:spacing w:line="266" w:lineRule="auto"/>
        <w:jc w:val="both"/>
        <w:rPr>
          <w:color w:val="auto"/>
        </w:rPr>
      </w:pPr>
      <w:r w:rsidRPr="00E118C5">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E57B0A" w:rsidRPr="00E118C5" w:rsidRDefault="00E57B0A" w:rsidP="00820F84">
      <w:pPr>
        <w:pStyle w:val="11"/>
        <w:numPr>
          <w:ilvl w:val="0"/>
          <w:numId w:val="155"/>
        </w:numPr>
        <w:spacing w:line="252" w:lineRule="auto"/>
        <w:jc w:val="both"/>
        <w:rPr>
          <w:color w:val="auto"/>
        </w:rPr>
      </w:pPr>
      <w:r w:rsidRPr="00E118C5">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E57B0A" w:rsidRPr="00E118C5" w:rsidRDefault="00E57B0A" w:rsidP="00820F84">
      <w:pPr>
        <w:pStyle w:val="11"/>
        <w:numPr>
          <w:ilvl w:val="0"/>
          <w:numId w:val="155"/>
        </w:numPr>
        <w:spacing w:after="160" w:line="252" w:lineRule="auto"/>
        <w:jc w:val="both"/>
        <w:rPr>
          <w:color w:val="auto"/>
        </w:rPr>
      </w:pPr>
      <w:r w:rsidRPr="00E118C5">
        <w:rPr>
          <w:color w:val="auto"/>
        </w:rPr>
        <w:t>усиливают акценты на изучение явлений и процессов современной России и мира в целом, современного состояния науки.</w:t>
      </w:r>
    </w:p>
    <w:p w:rsidR="00E57B0A" w:rsidRPr="00E118C5" w:rsidRDefault="00E57B0A" w:rsidP="00820F84">
      <w:pPr>
        <w:jc w:val="both"/>
        <w:rPr>
          <w:rFonts w:ascii="Times New Roman" w:hAnsi="Times New Roman" w:cs="Times New Roman"/>
          <w:sz w:val="20"/>
          <w:szCs w:val="20"/>
        </w:rPr>
      </w:pPr>
      <w:bookmarkStart w:id="13" w:name="bookmark15"/>
    </w:p>
    <w:p w:rsidR="00E57B0A" w:rsidRPr="00E118C5" w:rsidRDefault="00E57B0A" w:rsidP="00820F84">
      <w:pPr>
        <w:pStyle w:val="22"/>
        <w:jc w:val="both"/>
        <w:rPr>
          <w:rFonts w:ascii="Times New Roman" w:hAnsi="Times New Roman" w:cs="Times New Roman"/>
          <w:color w:val="auto"/>
        </w:rPr>
      </w:pPr>
      <w:bookmarkStart w:id="14" w:name="_Toc105502771"/>
      <w:r w:rsidRPr="00E118C5">
        <w:rPr>
          <w:rFonts w:ascii="Times New Roman" w:hAnsi="Times New Roman" w:cs="Times New Roman"/>
          <w:color w:val="auto"/>
        </w:rPr>
        <w:t>1.3. СИСТЕМА ОЦЕНКИ ДОСТИЖЕНИЯ</w:t>
      </w:r>
      <w:bookmarkEnd w:id="13"/>
      <w:r w:rsidRPr="00E118C5">
        <w:rPr>
          <w:rFonts w:ascii="Times New Roman" w:hAnsi="Times New Roman" w:cs="Times New Roman"/>
          <w:color w:val="auto"/>
        </w:rPr>
        <w:t xml:space="preserve"> ПЛАНИРУЕМЫХ РЕЗУЛЬТАТОВ ОСВОЕНИЯ ОСНОВНОЙ ОБРАЗОВАТЕЛЬНОЙ ПРОГРАММЫ</w:t>
      </w:r>
      <w:bookmarkEnd w:id="14"/>
      <w:r w:rsidRPr="00E118C5">
        <w:rPr>
          <w:rFonts w:ascii="Times New Roman" w:hAnsi="Times New Roman" w:cs="Times New Roman"/>
          <w:color w:val="auto"/>
        </w:rPr>
        <w:t xml:space="preserve"> </w:t>
      </w:r>
    </w:p>
    <w:p w:rsidR="00E57B0A" w:rsidRPr="00E118C5" w:rsidRDefault="00E57B0A" w:rsidP="00820F84">
      <w:pPr>
        <w:jc w:val="both"/>
        <w:rPr>
          <w:rFonts w:ascii="Times New Roman" w:hAnsi="Times New Roman" w:cs="Times New Roman"/>
          <w:sz w:val="20"/>
          <w:szCs w:val="20"/>
        </w:rPr>
      </w:pPr>
      <w:bookmarkStart w:id="15" w:name="bookmark19"/>
    </w:p>
    <w:p w:rsidR="00E57B0A" w:rsidRPr="00E118C5" w:rsidRDefault="00E57B0A" w:rsidP="00820F84">
      <w:pPr>
        <w:pStyle w:val="3"/>
        <w:jc w:val="both"/>
        <w:rPr>
          <w:rFonts w:ascii="Times New Roman" w:hAnsi="Times New Roman" w:cs="Times New Roman"/>
          <w:color w:val="auto"/>
        </w:rPr>
      </w:pPr>
      <w:bookmarkStart w:id="16" w:name="_Toc105502772"/>
      <w:r w:rsidRPr="00E118C5">
        <w:rPr>
          <w:rFonts w:ascii="Times New Roman" w:hAnsi="Times New Roman" w:cs="Times New Roman"/>
          <w:color w:val="auto"/>
        </w:rPr>
        <w:t>1.3.1. Общие положения</w:t>
      </w:r>
      <w:bookmarkEnd w:id="15"/>
      <w:bookmarkEnd w:id="16"/>
    </w:p>
    <w:p w:rsidR="00E57B0A" w:rsidRPr="00E118C5" w:rsidRDefault="00E57B0A" w:rsidP="00820F84">
      <w:pPr>
        <w:pStyle w:val="11"/>
        <w:ind w:firstLine="567"/>
        <w:jc w:val="both"/>
        <w:rPr>
          <w:color w:val="auto"/>
        </w:rPr>
      </w:pPr>
      <w:r w:rsidRPr="00E118C5">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E57B0A" w:rsidRPr="00E118C5" w:rsidRDefault="00E57B0A" w:rsidP="00820F84">
      <w:pPr>
        <w:pStyle w:val="11"/>
        <w:spacing w:line="269" w:lineRule="auto"/>
        <w:ind w:firstLine="567"/>
        <w:jc w:val="both"/>
        <w:rPr>
          <w:color w:val="auto"/>
        </w:rPr>
      </w:pPr>
      <w:r w:rsidRPr="00E118C5">
        <w:rPr>
          <w:b/>
          <w:bCs/>
          <w:color w:val="auto"/>
        </w:rPr>
        <w:t xml:space="preserve">Основными направлениями и целями оценочной деятельности </w:t>
      </w:r>
      <w:r w:rsidRPr="00E118C5">
        <w:rPr>
          <w:color w:val="auto"/>
        </w:rPr>
        <w:t>в образовательной организации являются:</w:t>
      </w:r>
    </w:p>
    <w:p w:rsidR="00E57B0A" w:rsidRPr="00E118C5" w:rsidRDefault="00E57B0A" w:rsidP="00820F84">
      <w:pPr>
        <w:pStyle w:val="11"/>
        <w:numPr>
          <w:ilvl w:val="0"/>
          <w:numId w:val="156"/>
        </w:numPr>
        <w:jc w:val="both"/>
        <w:rPr>
          <w:color w:val="auto"/>
        </w:rPr>
      </w:pPr>
      <w:r w:rsidRPr="00E118C5">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57B0A" w:rsidRPr="00E118C5" w:rsidRDefault="00E57B0A" w:rsidP="00820F84">
      <w:pPr>
        <w:pStyle w:val="11"/>
        <w:numPr>
          <w:ilvl w:val="0"/>
          <w:numId w:val="156"/>
        </w:numPr>
        <w:spacing w:line="300" w:lineRule="auto"/>
        <w:jc w:val="both"/>
        <w:rPr>
          <w:color w:val="auto"/>
        </w:rPr>
      </w:pPr>
      <w:r w:rsidRPr="00E118C5">
        <w:rPr>
          <w:color w:val="auto"/>
        </w:rPr>
        <w:t>оценка результатов деятельности педагогических кадров как основа аттестационных процедур;</w:t>
      </w:r>
    </w:p>
    <w:p w:rsidR="00E57B0A" w:rsidRPr="00E118C5" w:rsidRDefault="00E57B0A" w:rsidP="00820F84">
      <w:pPr>
        <w:pStyle w:val="11"/>
        <w:numPr>
          <w:ilvl w:val="0"/>
          <w:numId w:val="156"/>
        </w:numPr>
        <w:spacing w:line="300" w:lineRule="auto"/>
        <w:jc w:val="both"/>
        <w:rPr>
          <w:color w:val="auto"/>
        </w:rPr>
      </w:pPr>
      <w:r w:rsidRPr="00E118C5">
        <w:rPr>
          <w:color w:val="auto"/>
        </w:rPr>
        <w:t>оценка результатов деятельности образовательной организации как основа аккредитационных процедур.</w:t>
      </w:r>
    </w:p>
    <w:p w:rsidR="00E57B0A" w:rsidRPr="00E118C5" w:rsidRDefault="00E57B0A" w:rsidP="00820F84">
      <w:pPr>
        <w:pStyle w:val="11"/>
        <w:spacing w:line="257" w:lineRule="auto"/>
        <w:ind w:firstLine="567"/>
        <w:jc w:val="both"/>
        <w:rPr>
          <w:color w:val="auto"/>
        </w:rPr>
      </w:pPr>
      <w:r w:rsidRPr="00E118C5">
        <w:rPr>
          <w:b/>
          <w:bCs/>
          <w:color w:val="auto"/>
        </w:rPr>
        <w:t>Основным объектом системы оценки</w:t>
      </w:r>
      <w:r w:rsidRPr="00E118C5">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E57B0A" w:rsidRPr="00E118C5" w:rsidRDefault="00E57B0A" w:rsidP="00820F84">
      <w:pPr>
        <w:pStyle w:val="11"/>
        <w:ind w:firstLine="567"/>
        <w:jc w:val="both"/>
        <w:rPr>
          <w:color w:val="auto"/>
        </w:rPr>
      </w:pPr>
      <w:r w:rsidRPr="00E118C5">
        <w:rPr>
          <w:color w:val="auto"/>
        </w:rPr>
        <w:t>Система оценки включает процедуры внутренней и внешней оценки.</w:t>
      </w:r>
    </w:p>
    <w:p w:rsidR="00E57B0A" w:rsidRPr="00E118C5" w:rsidRDefault="00E57B0A" w:rsidP="00820F84">
      <w:pPr>
        <w:pStyle w:val="11"/>
        <w:spacing w:line="269" w:lineRule="auto"/>
        <w:ind w:firstLine="567"/>
        <w:jc w:val="both"/>
        <w:rPr>
          <w:color w:val="auto"/>
        </w:rPr>
      </w:pPr>
      <w:r w:rsidRPr="00E118C5">
        <w:rPr>
          <w:b/>
          <w:bCs/>
          <w:color w:val="auto"/>
        </w:rPr>
        <w:t xml:space="preserve">Внутренняя оценка </w:t>
      </w:r>
      <w:r w:rsidRPr="00E118C5">
        <w:rPr>
          <w:color w:val="auto"/>
        </w:rPr>
        <w:t>включает:</w:t>
      </w:r>
    </w:p>
    <w:p w:rsidR="00E57B0A" w:rsidRPr="00E118C5" w:rsidRDefault="00E57B0A" w:rsidP="00820F84">
      <w:pPr>
        <w:pStyle w:val="11"/>
        <w:numPr>
          <w:ilvl w:val="0"/>
          <w:numId w:val="156"/>
        </w:numPr>
        <w:jc w:val="both"/>
        <w:rPr>
          <w:color w:val="auto"/>
        </w:rPr>
      </w:pPr>
      <w:r w:rsidRPr="00E118C5">
        <w:rPr>
          <w:color w:val="auto"/>
        </w:rPr>
        <w:t>стартовую диагностику,</w:t>
      </w:r>
    </w:p>
    <w:p w:rsidR="00E57B0A" w:rsidRPr="00E118C5" w:rsidRDefault="00E57B0A" w:rsidP="00820F84">
      <w:pPr>
        <w:pStyle w:val="11"/>
        <w:numPr>
          <w:ilvl w:val="0"/>
          <w:numId w:val="156"/>
        </w:numPr>
        <w:jc w:val="both"/>
        <w:rPr>
          <w:color w:val="auto"/>
        </w:rPr>
      </w:pPr>
      <w:r w:rsidRPr="00E118C5">
        <w:rPr>
          <w:color w:val="auto"/>
        </w:rPr>
        <w:t>текущую и тематическую оценку,</w:t>
      </w:r>
    </w:p>
    <w:p w:rsidR="00E57B0A" w:rsidRPr="00E118C5" w:rsidRDefault="00E57B0A" w:rsidP="00820F84">
      <w:pPr>
        <w:pStyle w:val="11"/>
        <w:numPr>
          <w:ilvl w:val="0"/>
          <w:numId w:val="156"/>
        </w:numPr>
        <w:jc w:val="both"/>
        <w:rPr>
          <w:color w:val="auto"/>
        </w:rPr>
      </w:pPr>
      <w:r w:rsidRPr="00E118C5">
        <w:rPr>
          <w:color w:val="auto"/>
        </w:rPr>
        <w:t>портфолио,</w:t>
      </w:r>
    </w:p>
    <w:p w:rsidR="00E57B0A" w:rsidRPr="00E118C5" w:rsidRDefault="00E57B0A" w:rsidP="00820F84">
      <w:pPr>
        <w:pStyle w:val="11"/>
        <w:numPr>
          <w:ilvl w:val="0"/>
          <w:numId w:val="156"/>
        </w:numPr>
        <w:jc w:val="both"/>
        <w:rPr>
          <w:color w:val="auto"/>
        </w:rPr>
      </w:pPr>
      <w:r w:rsidRPr="00E118C5">
        <w:rPr>
          <w:color w:val="auto"/>
        </w:rPr>
        <w:t>внутришкольный мониторинг образовательных достижений,</w:t>
      </w:r>
    </w:p>
    <w:p w:rsidR="00E57B0A" w:rsidRPr="00E118C5" w:rsidRDefault="00E57B0A" w:rsidP="00820F84">
      <w:pPr>
        <w:pStyle w:val="11"/>
        <w:numPr>
          <w:ilvl w:val="0"/>
          <w:numId w:val="156"/>
        </w:numPr>
        <w:jc w:val="both"/>
        <w:rPr>
          <w:color w:val="auto"/>
        </w:rPr>
      </w:pPr>
      <w:r w:rsidRPr="00E118C5">
        <w:rPr>
          <w:color w:val="auto"/>
        </w:rPr>
        <w:t>промежуточную и итоговую аттестацию обучающихся.</w:t>
      </w:r>
    </w:p>
    <w:p w:rsidR="00E57B0A" w:rsidRPr="00E118C5" w:rsidRDefault="00E57B0A" w:rsidP="00820F84">
      <w:pPr>
        <w:pStyle w:val="11"/>
        <w:ind w:firstLine="567"/>
        <w:jc w:val="both"/>
        <w:rPr>
          <w:color w:val="auto"/>
        </w:rPr>
      </w:pPr>
      <w:r w:rsidRPr="00E118C5">
        <w:rPr>
          <w:color w:val="auto"/>
        </w:rPr>
        <w:t xml:space="preserve">К </w:t>
      </w:r>
      <w:r w:rsidRPr="00E118C5">
        <w:rPr>
          <w:b/>
          <w:bCs/>
          <w:color w:val="auto"/>
        </w:rPr>
        <w:t xml:space="preserve">внешним процедурам </w:t>
      </w:r>
      <w:r w:rsidRPr="00E118C5">
        <w:rPr>
          <w:color w:val="auto"/>
        </w:rPr>
        <w:t>относятся:</w:t>
      </w:r>
    </w:p>
    <w:p w:rsidR="00E57B0A" w:rsidRPr="00E118C5" w:rsidRDefault="00E57B0A" w:rsidP="00820F84">
      <w:pPr>
        <w:pStyle w:val="11"/>
        <w:numPr>
          <w:ilvl w:val="0"/>
          <w:numId w:val="156"/>
        </w:numPr>
        <w:jc w:val="both"/>
        <w:rPr>
          <w:color w:val="auto"/>
        </w:rPr>
      </w:pPr>
      <w:r w:rsidRPr="00E118C5">
        <w:rPr>
          <w:color w:val="auto"/>
        </w:rPr>
        <w:t>государственная итоговая аттестация,</w:t>
      </w:r>
    </w:p>
    <w:p w:rsidR="00E57B0A" w:rsidRPr="00E118C5" w:rsidRDefault="00E57B0A" w:rsidP="00820F84">
      <w:pPr>
        <w:pStyle w:val="11"/>
        <w:numPr>
          <w:ilvl w:val="0"/>
          <w:numId w:val="156"/>
        </w:numPr>
        <w:jc w:val="both"/>
        <w:rPr>
          <w:color w:val="auto"/>
        </w:rPr>
      </w:pPr>
      <w:r w:rsidRPr="00E118C5">
        <w:rPr>
          <w:color w:val="auto"/>
        </w:rPr>
        <w:t>независимая оценка качества образования и</w:t>
      </w:r>
    </w:p>
    <w:p w:rsidR="00E57B0A" w:rsidRPr="00E118C5" w:rsidRDefault="00E57B0A" w:rsidP="00820F84">
      <w:pPr>
        <w:pStyle w:val="11"/>
        <w:numPr>
          <w:ilvl w:val="0"/>
          <w:numId w:val="156"/>
        </w:numPr>
        <w:jc w:val="both"/>
        <w:rPr>
          <w:color w:val="auto"/>
        </w:rPr>
      </w:pPr>
      <w:r w:rsidRPr="00E118C5">
        <w:rPr>
          <w:color w:val="auto"/>
        </w:rPr>
        <w:t>мониторинговые исследования</w:t>
      </w:r>
      <w:r w:rsidRPr="00E118C5">
        <w:rPr>
          <w:color w:val="auto"/>
          <w:vertAlign w:val="superscript"/>
        </w:rPr>
        <w:t xml:space="preserve">  </w:t>
      </w:r>
      <w:r w:rsidRPr="00E118C5">
        <w:rPr>
          <w:color w:val="auto"/>
        </w:rPr>
        <w:t>регионального и федерального уровней.</w:t>
      </w:r>
    </w:p>
    <w:p w:rsidR="00E57B0A" w:rsidRPr="00E118C5" w:rsidRDefault="00E57B0A" w:rsidP="00820F84">
      <w:pPr>
        <w:pStyle w:val="11"/>
        <w:ind w:firstLine="567"/>
        <w:jc w:val="both"/>
        <w:rPr>
          <w:color w:val="auto"/>
        </w:rPr>
      </w:pPr>
      <w:r w:rsidRPr="00E118C5">
        <w:rPr>
          <w:color w:val="auto"/>
        </w:rPr>
        <w:t>Особенности каждой из указанных процедур описаны в п.1.3.3 настоящего документа.</w:t>
      </w:r>
    </w:p>
    <w:p w:rsidR="00E57B0A" w:rsidRPr="00E118C5" w:rsidRDefault="00E57B0A" w:rsidP="00820F84">
      <w:pPr>
        <w:pStyle w:val="11"/>
        <w:ind w:firstLine="567"/>
        <w:jc w:val="both"/>
        <w:rPr>
          <w:color w:val="auto"/>
        </w:rPr>
      </w:pPr>
      <w:r w:rsidRPr="00E118C5">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57B0A" w:rsidRPr="00E118C5" w:rsidRDefault="00E57B0A" w:rsidP="00820F84">
      <w:pPr>
        <w:pStyle w:val="11"/>
        <w:spacing w:line="257" w:lineRule="auto"/>
        <w:ind w:firstLine="567"/>
        <w:jc w:val="both"/>
        <w:rPr>
          <w:color w:val="auto"/>
        </w:rPr>
      </w:pPr>
      <w:r w:rsidRPr="00E118C5">
        <w:rPr>
          <w:b/>
          <w:bCs/>
          <w:color w:val="auto"/>
        </w:rPr>
        <w:t xml:space="preserve">Системно-деятельностный подход </w:t>
      </w:r>
      <w:r w:rsidRPr="00E118C5">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E57B0A" w:rsidRPr="00E118C5" w:rsidRDefault="00E57B0A" w:rsidP="00820F84">
      <w:pPr>
        <w:pStyle w:val="11"/>
        <w:ind w:firstLine="567"/>
        <w:jc w:val="both"/>
        <w:rPr>
          <w:color w:val="auto"/>
        </w:rPr>
      </w:pPr>
      <w:r w:rsidRPr="00E118C5">
        <w:rPr>
          <w:b/>
          <w:bCs/>
          <w:color w:val="auto"/>
        </w:rPr>
        <w:t xml:space="preserve">Уровневый подход </w:t>
      </w:r>
      <w:r w:rsidRPr="00E118C5">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57B0A" w:rsidRPr="00E118C5" w:rsidRDefault="00E57B0A" w:rsidP="00820F84">
      <w:pPr>
        <w:pStyle w:val="11"/>
        <w:spacing w:line="252" w:lineRule="auto"/>
        <w:ind w:firstLine="567"/>
        <w:jc w:val="both"/>
        <w:rPr>
          <w:color w:val="auto"/>
        </w:rPr>
      </w:pPr>
      <w:r w:rsidRPr="00E118C5">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E57B0A" w:rsidRPr="00E118C5" w:rsidRDefault="00E57B0A" w:rsidP="00820F84">
      <w:pPr>
        <w:pStyle w:val="11"/>
        <w:spacing w:line="257" w:lineRule="auto"/>
        <w:ind w:firstLine="567"/>
        <w:jc w:val="both"/>
        <w:rPr>
          <w:color w:val="auto"/>
        </w:rPr>
      </w:pPr>
      <w:r w:rsidRPr="00E118C5">
        <w:rPr>
          <w:b/>
          <w:bCs/>
          <w:color w:val="auto"/>
        </w:rPr>
        <w:t xml:space="preserve">Комплексный подход </w:t>
      </w:r>
      <w:r w:rsidRPr="00E118C5">
        <w:rPr>
          <w:color w:val="auto"/>
        </w:rPr>
        <w:t>к оценке образовательных достижений реализуется с помощью:</w:t>
      </w:r>
    </w:p>
    <w:p w:rsidR="00E57B0A" w:rsidRPr="00E118C5" w:rsidRDefault="00E57B0A" w:rsidP="00820F84">
      <w:pPr>
        <w:pStyle w:val="11"/>
        <w:numPr>
          <w:ilvl w:val="0"/>
          <w:numId w:val="156"/>
        </w:numPr>
        <w:jc w:val="both"/>
        <w:rPr>
          <w:color w:val="auto"/>
        </w:rPr>
      </w:pPr>
      <w:r w:rsidRPr="00E118C5">
        <w:rPr>
          <w:color w:val="auto"/>
        </w:rPr>
        <w:t>оценки предметных и метапредметных результатов;</w:t>
      </w:r>
    </w:p>
    <w:p w:rsidR="00E57B0A" w:rsidRPr="00E118C5" w:rsidRDefault="00E57B0A" w:rsidP="00820F84">
      <w:pPr>
        <w:pStyle w:val="11"/>
        <w:numPr>
          <w:ilvl w:val="0"/>
          <w:numId w:val="156"/>
        </w:numPr>
        <w:jc w:val="both"/>
        <w:rPr>
          <w:color w:val="auto"/>
        </w:rPr>
      </w:pPr>
      <w:r w:rsidRPr="00E118C5">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E57B0A" w:rsidRPr="00E118C5" w:rsidRDefault="00E57B0A" w:rsidP="00820F84">
      <w:pPr>
        <w:pStyle w:val="11"/>
        <w:numPr>
          <w:ilvl w:val="0"/>
          <w:numId w:val="156"/>
        </w:numPr>
        <w:jc w:val="both"/>
        <w:rPr>
          <w:color w:val="auto"/>
        </w:rPr>
      </w:pPr>
      <w:r w:rsidRPr="00E118C5">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E57B0A" w:rsidRPr="00E118C5" w:rsidRDefault="00E57B0A" w:rsidP="00820F84">
      <w:pPr>
        <w:pStyle w:val="11"/>
        <w:numPr>
          <w:ilvl w:val="0"/>
          <w:numId w:val="156"/>
        </w:numPr>
        <w:jc w:val="both"/>
        <w:rPr>
          <w:color w:val="auto"/>
        </w:rPr>
      </w:pPr>
      <w:r w:rsidRPr="00E118C5">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E57B0A" w:rsidRPr="00E118C5" w:rsidRDefault="00E57B0A" w:rsidP="00820F84">
      <w:pPr>
        <w:jc w:val="both"/>
        <w:rPr>
          <w:rFonts w:ascii="Times New Roman" w:hAnsi="Times New Roman" w:cs="Times New Roman"/>
          <w:sz w:val="20"/>
          <w:szCs w:val="20"/>
        </w:rPr>
      </w:pPr>
      <w:bookmarkStart w:id="17" w:name="bookmark21"/>
    </w:p>
    <w:p w:rsidR="00E57B0A" w:rsidRDefault="00E57B0A" w:rsidP="00820F84">
      <w:pPr>
        <w:pStyle w:val="3"/>
        <w:jc w:val="both"/>
        <w:rPr>
          <w:rFonts w:ascii="Times New Roman" w:hAnsi="Times New Roman" w:cs="Times New Roman"/>
          <w:color w:val="auto"/>
        </w:rPr>
      </w:pPr>
      <w:bookmarkStart w:id="18" w:name="_Toc105502773"/>
    </w:p>
    <w:p w:rsidR="00E57B0A" w:rsidRDefault="00E57B0A" w:rsidP="00820F84">
      <w:pPr>
        <w:pStyle w:val="3"/>
        <w:jc w:val="both"/>
        <w:rPr>
          <w:rFonts w:ascii="Times New Roman" w:hAnsi="Times New Roman" w:cs="Times New Roman"/>
          <w:color w:val="auto"/>
        </w:rPr>
      </w:pPr>
    </w:p>
    <w:p w:rsidR="00E57B0A" w:rsidRDefault="00E57B0A" w:rsidP="00820F84">
      <w:pPr>
        <w:pStyle w:val="3"/>
        <w:jc w:val="both"/>
        <w:rPr>
          <w:rFonts w:ascii="Times New Roman" w:hAnsi="Times New Roman" w:cs="Times New Roman"/>
          <w:color w:val="auto"/>
        </w:rPr>
      </w:pPr>
    </w:p>
    <w:p w:rsidR="00E57B0A" w:rsidRPr="00E118C5" w:rsidRDefault="00E57B0A" w:rsidP="00820F84">
      <w:pPr>
        <w:pStyle w:val="3"/>
        <w:jc w:val="both"/>
        <w:rPr>
          <w:rFonts w:ascii="Times New Roman" w:hAnsi="Times New Roman" w:cs="Times New Roman"/>
          <w:color w:val="auto"/>
        </w:rPr>
      </w:pPr>
      <w:r w:rsidRPr="00E118C5">
        <w:rPr>
          <w:rFonts w:ascii="Times New Roman" w:hAnsi="Times New Roman" w:cs="Times New Roman"/>
          <w:color w:val="auto"/>
        </w:rPr>
        <w:t>1.3.2. Особенности оценки метапредметных</w:t>
      </w:r>
      <w:bookmarkEnd w:id="17"/>
      <w:r w:rsidRPr="00E118C5">
        <w:rPr>
          <w:rFonts w:ascii="Times New Roman" w:hAnsi="Times New Roman" w:cs="Times New Roman"/>
          <w:color w:val="auto"/>
        </w:rPr>
        <w:t xml:space="preserve"> и предметных результатов</w:t>
      </w:r>
      <w:bookmarkEnd w:id="18"/>
    </w:p>
    <w:p w:rsidR="00E57B0A" w:rsidRPr="00E118C5" w:rsidRDefault="00E57B0A" w:rsidP="00820F84">
      <w:pPr>
        <w:jc w:val="both"/>
        <w:rPr>
          <w:rFonts w:ascii="Times New Roman" w:hAnsi="Times New Roman" w:cs="Times New Roman"/>
          <w:sz w:val="20"/>
          <w:szCs w:val="20"/>
        </w:rPr>
      </w:pPr>
      <w:bookmarkStart w:id="19" w:name="bookmark24"/>
    </w:p>
    <w:p w:rsidR="00E57B0A" w:rsidRPr="00E118C5" w:rsidRDefault="00E57B0A" w:rsidP="00820F84">
      <w:pPr>
        <w:jc w:val="both"/>
        <w:rPr>
          <w:rFonts w:ascii="Times New Roman" w:hAnsi="Times New Roman" w:cs="Times New Roman"/>
          <w:b/>
          <w:color w:val="auto"/>
          <w:sz w:val="20"/>
          <w:szCs w:val="20"/>
        </w:rPr>
      </w:pPr>
      <w:r w:rsidRPr="00E118C5">
        <w:rPr>
          <w:rFonts w:ascii="Times New Roman" w:hAnsi="Times New Roman" w:cs="Times New Roman"/>
          <w:b/>
          <w:color w:val="auto"/>
          <w:sz w:val="20"/>
          <w:szCs w:val="20"/>
        </w:rPr>
        <w:t>Особенности оценки метапредметных результатов</w:t>
      </w:r>
      <w:bookmarkEnd w:id="19"/>
    </w:p>
    <w:p w:rsidR="00E57B0A" w:rsidRPr="00E118C5" w:rsidRDefault="00E57B0A" w:rsidP="00820F84">
      <w:pPr>
        <w:pStyle w:val="11"/>
        <w:spacing w:line="252" w:lineRule="auto"/>
        <w:ind w:firstLine="567"/>
        <w:jc w:val="both"/>
        <w:rPr>
          <w:color w:val="auto"/>
        </w:rPr>
      </w:pPr>
      <w:r w:rsidRPr="00E118C5">
        <w:rPr>
          <w:color w:val="auto"/>
        </w:rPr>
        <w:t>Формирование метапредметных результатов обеспечивается совокупностью всех учебных предметов и внеурочной деятельности.</w:t>
      </w:r>
    </w:p>
    <w:p w:rsidR="00E57B0A" w:rsidRPr="00E118C5" w:rsidRDefault="00E57B0A" w:rsidP="00820F84">
      <w:pPr>
        <w:pStyle w:val="11"/>
        <w:spacing w:line="252" w:lineRule="auto"/>
        <w:ind w:firstLine="567"/>
        <w:jc w:val="both"/>
        <w:rPr>
          <w:color w:val="auto"/>
        </w:rPr>
      </w:pPr>
      <w:r w:rsidRPr="00E118C5">
        <w:rPr>
          <w:color w:val="auto"/>
        </w:rPr>
        <w:t>Основным объектом и предметом оценки метапредметных результатов является овладение:</w:t>
      </w:r>
    </w:p>
    <w:p w:rsidR="00E57B0A" w:rsidRPr="00E118C5" w:rsidRDefault="00E57B0A" w:rsidP="00820F84">
      <w:pPr>
        <w:pStyle w:val="11"/>
        <w:spacing w:line="252" w:lineRule="auto"/>
        <w:ind w:firstLine="567"/>
        <w:jc w:val="both"/>
        <w:rPr>
          <w:color w:val="auto"/>
        </w:rPr>
      </w:pPr>
      <w:r w:rsidRPr="00E118C5">
        <w:rPr>
          <w:color w:val="auto"/>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57B0A" w:rsidRPr="00E118C5" w:rsidRDefault="00E57B0A" w:rsidP="00820F84">
      <w:pPr>
        <w:pStyle w:val="11"/>
        <w:spacing w:line="252" w:lineRule="auto"/>
        <w:ind w:firstLine="567"/>
        <w:jc w:val="both"/>
        <w:rPr>
          <w:color w:val="auto"/>
        </w:rPr>
      </w:pPr>
      <w:r w:rsidRPr="00E118C5">
        <w:rPr>
          <w:color w:val="auto"/>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57B0A" w:rsidRPr="00E118C5" w:rsidRDefault="00E57B0A" w:rsidP="00820F84">
      <w:pPr>
        <w:pStyle w:val="11"/>
        <w:spacing w:line="252" w:lineRule="auto"/>
        <w:ind w:firstLine="567"/>
        <w:jc w:val="both"/>
        <w:rPr>
          <w:color w:val="auto"/>
        </w:rPr>
      </w:pPr>
      <w:r w:rsidRPr="00E118C5">
        <w:rPr>
          <w:color w:val="auto"/>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57B0A" w:rsidRPr="00E118C5" w:rsidRDefault="00E57B0A" w:rsidP="00820F84">
      <w:pPr>
        <w:pStyle w:val="11"/>
        <w:spacing w:line="252" w:lineRule="auto"/>
        <w:ind w:firstLine="567"/>
        <w:jc w:val="both"/>
        <w:rPr>
          <w:color w:val="auto"/>
        </w:rPr>
      </w:pPr>
      <w:r w:rsidRPr="00E118C5">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118C5">
        <w:rPr>
          <w:i/>
          <w:iCs/>
          <w:color w:val="auto"/>
        </w:rPr>
        <w:t>.</w:t>
      </w:r>
    </w:p>
    <w:p w:rsidR="00E57B0A" w:rsidRPr="00E118C5" w:rsidRDefault="00E57B0A" w:rsidP="00820F84">
      <w:pPr>
        <w:pStyle w:val="11"/>
        <w:spacing w:line="259" w:lineRule="auto"/>
        <w:ind w:firstLine="567"/>
        <w:jc w:val="both"/>
        <w:rPr>
          <w:color w:val="auto"/>
        </w:rPr>
      </w:pPr>
      <w:r w:rsidRPr="00E118C5">
        <w:rPr>
          <w:color w:val="auto"/>
        </w:rPr>
        <w:t>Наиболее адекватными формами оценки являются:</w:t>
      </w:r>
    </w:p>
    <w:p w:rsidR="00E57B0A" w:rsidRPr="00E118C5" w:rsidRDefault="00E57B0A" w:rsidP="00820F84">
      <w:pPr>
        <w:pStyle w:val="11"/>
        <w:numPr>
          <w:ilvl w:val="0"/>
          <w:numId w:val="156"/>
        </w:numPr>
        <w:jc w:val="both"/>
        <w:rPr>
          <w:color w:val="auto"/>
        </w:rPr>
      </w:pPr>
      <w:r w:rsidRPr="00E118C5">
        <w:rPr>
          <w:color w:val="auto"/>
        </w:rPr>
        <w:t>для проверки читательской грамотности — письменная работа на межпредметной основе;</w:t>
      </w:r>
    </w:p>
    <w:p w:rsidR="00E57B0A" w:rsidRPr="00E118C5" w:rsidRDefault="00E57B0A" w:rsidP="00820F84">
      <w:pPr>
        <w:pStyle w:val="11"/>
        <w:numPr>
          <w:ilvl w:val="0"/>
          <w:numId w:val="156"/>
        </w:numPr>
        <w:jc w:val="both"/>
        <w:rPr>
          <w:color w:val="auto"/>
        </w:rPr>
      </w:pPr>
      <w:r w:rsidRPr="00E118C5">
        <w:rPr>
          <w:color w:val="auto"/>
        </w:rPr>
        <w:t>для проверки цифровой грамотности — практическая работа в сочетании с письменной (компьютеризованной) частью;</w:t>
      </w:r>
    </w:p>
    <w:p w:rsidR="00E57B0A" w:rsidRPr="00E118C5" w:rsidRDefault="00E57B0A" w:rsidP="00820F84">
      <w:pPr>
        <w:pStyle w:val="11"/>
        <w:numPr>
          <w:ilvl w:val="0"/>
          <w:numId w:val="156"/>
        </w:numPr>
        <w:jc w:val="both"/>
        <w:rPr>
          <w:color w:val="auto"/>
        </w:rPr>
      </w:pPr>
      <w:r w:rsidRPr="00E118C5">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57B0A" w:rsidRPr="00E118C5" w:rsidRDefault="00E57B0A" w:rsidP="00820F84">
      <w:pPr>
        <w:pStyle w:val="11"/>
        <w:tabs>
          <w:tab w:val="left" w:pos="851"/>
          <w:tab w:val="left" w:pos="1134"/>
        </w:tabs>
        <w:spacing w:line="259" w:lineRule="auto"/>
        <w:ind w:firstLine="567"/>
        <w:jc w:val="both"/>
        <w:rPr>
          <w:color w:val="auto"/>
        </w:rPr>
      </w:pPr>
      <w:r w:rsidRPr="00E118C5">
        <w:rPr>
          <w:color w:val="auto"/>
        </w:rPr>
        <w:t>Каждый из перечисленных видов диагностики проводится с периодичностью не менее чем один раз в два года.</w:t>
      </w:r>
    </w:p>
    <w:p w:rsidR="00E57B0A" w:rsidRPr="00E118C5" w:rsidRDefault="00E57B0A" w:rsidP="00820F84">
      <w:pPr>
        <w:pStyle w:val="11"/>
        <w:tabs>
          <w:tab w:val="left" w:pos="851"/>
          <w:tab w:val="left" w:pos="1134"/>
        </w:tabs>
        <w:spacing w:line="259" w:lineRule="auto"/>
        <w:ind w:firstLine="567"/>
        <w:jc w:val="both"/>
        <w:rPr>
          <w:color w:val="auto"/>
        </w:rPr>
      </w:pPr>
      <w:r w:rsidRPr="00E118C5">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E57B0A" w:rsidRPr="00E118C5" w:rsidRDefault="00E57B0A" w:rsidP="00820F84">
      <w:pPr>
        <w:pStyle w:val="11"/>
        <w:tabs>
          <w:tab w:val="left" w:pos="851"/>
          <w:tab w:val="left" w:pos="1134"/>
        </w:tabs>
        <w:spacing w:line="259" w:lineRule="auto"/>
        <w:ind w:firstLine="567"/>
        <w:jc w:val="both"/>
        <w:rPr>
          <w:color w:val="auto"/>
        </w:rPr>
      </w:pPr>
      <w:r w:rsidRPr="00E118C5">
        <w:rPr>
          <w:b/>
          <w:bCs/>
          <w:color w:val="auto"/>
        </w:rPr>
        <w:t xml:space="preserve">Итоговый проект </w:t>
      </w:r>
      <w:r w:rsidRPr="00E118C5">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E57B0A" w:rsidRPr="00E118C5" w:rsidRDefault="00E57B0A" w:rsidP="00820F84">
      <w:pPr>
        <w:pStyle w:val="11"/>
        <w:tabs>
          <w:tab w:val="left" w:pos="851"/>
          <w:tab w:val="left" w:pos="1134"/>
        </w:tabs>
        <w:spacing w:line="259" w:lineRule="auto"/>
        <w:ind w:firstLine="567"/>
        <w:jc w:val="both"/>
        <w:rPr>
          <w:color w:val="auto"/>
        </w:rPr>
      </w:pPr>
      <w:r w:rsidRPr="00E118C5">
        <w:rPr>
          <w:color w:val="auto"/>
        </w:rPr>
        <w:t>Результатом (продуктом) проектной деятельности может быть одна из следующих работ:</w:t>
      </w:r>
    </w:p>
    <w:p w:rsidR="00E57B0A" w:rsidRPr="00E118C5" w:rsidRDefault="00E57B0A" w:rsidP="00820F84">
      <w:pPr>
        <w:pStyle w:val="11"/>
        <w:numPr>
          <w:ilvl w:val="0"/>
          <w:numId w:val="1"/>
        </w:numPr>
        <w:tabs>
          <w:tab w:val="left" w:pos="534"/>
          <w:tab w:val="left" w:pos="851"/>
          <w:tab w:val="left" w:pos="1134"/>
        </w:tabs>
        <w:spacing w:line="259" w:lineRule="auto"/>
        <w:ind w:firstLine="567"/>
        <w:jc w:val="both"/>
        <w:rPr>
          <w:color w:val="auto"/>
        </w:rPr>
      </w:pPr>
      <w:r w:rsidRPr="00E118C5">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E57B0A" w:rsidRPr="00E118C5" w:rsidRDefault="00E57B0A" w:rsidP="00820F84">
      <w:pPr>
        <w:pStyle w:val="11"/>
        <w:numPr>
          <w:ilvl w:val="0"/>
          <w:numId w:val="1"/>
        </w:numPr>
        <w:tabs>
          <w:tab w:val="left" w:pos="529"/>
          <w:tab w:val="left" w:pos="851"/>
          <w:tab w:val="left" w:pos="1134"/>
        </w:tabs>
        <w:spacing w:line="259" w:lineRule="auto"/>
        <w:ind w:firstLine="567"/>
        <w:jc w:val="both"/>
        <w:rPr>
          <w:color w:val="auto"/>
        </w:rPr>
      </w:pPr>
      <w:r w:rsidRPr="00E118C5">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57B0A" w:rsidRPr="00E118C5" w:rsidRDefault="00E57B0A" w:rsidP="00820F84">
      <w:pPr>
        <w:pStyle w:val="11"/>
        <w:numPr>
          <w:ilvl w:val="0"/>
          <w:numId w:val="1"/>
        </w:numPr>
        <w:tabs>
          <w:tab w:val="left" w:pos="538"/>
          <w:tab w:val="left" w:pos="851"/>
          <w:tab w:val="left" w:pos="1134"/>
        </w:tabs>
        <w:spacing w:line="259" w:lineRule="auto"/>
        <w:ind w:firstLine="567"/>
        <w:jc w:val="both"/>
        <w:rPr>
          <w:color w:val="auto"/>
        </w:rPr>
      </w:pPr>
      <w:r w:rsidRPr="00E118C5">
        <w:rPr>
          <w:color w:val="auto"/>
        </w:rPr>
        <w:t>материальный объект, макет, иное конструкторское изделие;</w:t>
      </w:r>
    </w:p>
    <w:p w:rsidR="00E57B0A" w:rsidRPr="00E118C5" w:rsidRDefault="00E57B0A" w:rsidP="00820F84">
      <w:pPr>
        <w:pStyle w:val="11"/>
        <w:numPr>
          <w:ilvl w:val="0"/>
          <w:numId w:val="1"/>
        </w:numPr>
        <w:tabs>
          <w:tab w:val="left" w:pos="519"/>
          <w:tab w:val="left" w:pos="851"/>
          <w:tab w:val="left" w:pos="1134"/>
        </w:tabs>
        <w:spacing w:line="259" w:lineRule="auto"/>
        <w:ind w:firstLine="567"/>
        <w:jc w:val="both"/>
        <w:rPr>
          <w:color w:val="auto"/>
        </w:rPr>
      </w:pPr>
      <w:r w:rsidRPr="00E118C5">
        <w:rPr>
          <w:color w:val="auto"/>
        </w:rPr>
        <w:t>отчетные материалы по социальному проекту, которые могут включать как тексты, так и мультимедийные продукты.</w:t>
      </w:r>
    </w:p>
    <w:p w:rsidR="00E57B0A" w:rsidRPr="00E118C5" w:rsidRDefault="00E57B0A" w:rsidP="00820F84">
      <w:pPr>
        <w:pStyle w:val="11"/>
        <w:tabs>
          <w:tab w:val="left" w:pos="851"/>
          <w:tab w:val="left" w:pos="1134"/>
        </w:tabs>
        <w:spacing w:line="259" w:lineRule="auto"/>
        <w:ind w:firstLine="567"/>
        <w:jc w:val="both"/>
        <w:rPr>
          <w:color w:val="auto"/>
        </w:rPr>
      </w:pPr>
      <w:r w:rsidRPr="00E118C5">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E57B0A" w:rsidRPr="00E118C5" w:rsidRDefault="00E57B0A" w:rsidP="00820F84">
      <w:pPr>
        <w:pStyle w:val="11"/>
        <w:tabs>
          <w:tab w:val="left" w:pos="851"/>
          <w:tab w:val="left" w:pos="1134"/>
        </w:tabs>
        <w:ind w:firstLine="567"/>
        <w:jc w:val="both"/>
        <w:rPr>
          <w:color w:val="auto"/>
        </w:rPr>
      </w:pPr>
      <w:r w:rsidRPr="00E118C5">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57B0A" w:rsidRPr="00E118C5" w:rsidRDefault="00E57B0A" w:rsidP="00820F84">
      <w:pPr>
        <w:pStyle w:val="11"/>
        <w:tabs>
          <w:tab w:val="left" w:pos="851"/>
          <w:tab w:val="left" w:pos="1134"/>
        </w:tabs>
        <w:ind w:firstLine="567"/>
        <w:jc w:val="both"/>
        <w:rPr>
          <w:color w:val="auto"/>
        </w:rPr>
      </w:pPr>
      <w:r w:rsidRPr="00E118C5">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E57B0A" w:rsidRPr="00E118C5" w:rsidRDefault="00E57B0A" w:rsidP="00820F84">
      <w:pPr>
        <w:pStyle w:val="11"/>
        <w:tabs>
          <w:tab w:val="left" w:pos="851"/>
          <w:tab w:val="left" w:pos="1134"/>
        </w:tabs>
        <w:ind w:firstLine="567"/>
        <w:jc w:val="both"/>
        <w:rPr>
          <w:color w:val="auto"/>
        </w:rPr>
      </w:pPr>
      <w:r w:rsidRPr="00E118C5">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57B0A" w:rsidRPr="00E118C5" w:rsidRDefault="00E57B0A" w:rsidP="00820F84">
      <w:pPr>
        <w:pStyle w:val="11"/>
        <w:tabs>
          <w:tab w:val="left" w:pos="851"/>
          <w:tab w:val="left" w:pos="1134"/>
        </w:tabs>
        <w:spacing w:line="257" w:lineRule="auto"/>
        <w:ind w:firstLine="567"/>
        <w:jc w:val="both"/>
        <w:rPr>
          <w:color w:val="auto"/>
        </w:rPr>
      </w:pPr>
      <w:r w:rsidRPr="00E118C5">
        <w:rPr>
          <w:b/>
          <w:bCs/>
          <w:color w:val="auto"/>
        </w:rPr>
        <w:t>Критерии</w:t>
      </w:r>
      <w:r w:rsidRPr="00E118C5">
        <w:rPr>
          <w:color w:val="auto"/>
          <w:vertAlign w:val="superscript"/>
        </w:rPr>
        <w:t xml:space="preserve"> </w:t>
      </w:r>
      <w:r w:rsidRPr="00E118C5">
        <w:rPr>
          <w:b/>
          <w:bCs/>
          <w:color w:val="auto"/>
        </w:rPr>
        <w:t xml:space="preserve">оценки проектной работы </w:t>
      </w:r>
      <w:r w:rsidRPr="00E118C5">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E57B0A" w:rsidRPr="00E118C5" w:rsidRDefault="00E57B0A" w:rsidP="00820F84">
      <w:pPr>
        <w:pStyle w:val="11"/>
        <w:numPr>
          <w:ilvl w:val="0"/>
          <w:numId w:val="2"/>
        </w:numPr>
        <w:tabs>
          <w:tab w:val="left" w:pos="529"/>
          <w:tab w:val="left" w:pos="851"/>
          <w:tab w:val="left" w:pos="1134"/>
        </w:tabs>
        <w:spacing w:line="257" w:lineRule="auto"/>
        <w:ind w:firstLine="567"/>
        <w:jc w:val="both"/>
        <w:rPr>
          <w:color w:val="auto"/>
        </w:rPr>
      </w:pPr>
      <w:r w:rsidRPr="00E118C5">
        <w:rPr>
          <w:b/>
          <w:bCs/>
          <w:color w:val="auto"/>
        </w:rPr>
        <w:t>Способность к самостоятельному приобретению знаний и решению проблем</w:t>
      </w:r>
      <w:r w:rsidRPr="00E118C5">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E57B0A" w:rsidRPr="00E118C5" w:rsidRDefault="00E57B0A" w:rsidP="00820F84">
      <w:pPr>
        <w:pStyle w:val="11"/>
        <w:numPr>
          <w:ilvl w:val="0"/>
          <w:numId w:val="2"/>
        </w:numPr>
        <w:tabs>
          <w:tab w:val="left" w:pos="529"/>
          <w:tab w:val="left" w:pos="851"/>
          <w:tab w:val="left" w:pos="1134"/>
        </w:tabs>
        <w:spacing w:line="257" w:lineRule="auto"/>
        <w:ind w:firstLine="567"/>
        <w:jc w:val="both"/>
        <w:rPr>
          <w:color w:val="auto"/>
        </w:rPr>
      </w:pPr>
      <w:r w:rsidRPr="00E118C5">
        <w:rPr>
          <w:b/>
          <w:bCs/>
          <w:color w:val="auto"/>
        </w:rPr>
        <w:t>Сформированность предметных знаний и способов действий</w:t>
      </w:r>
      <w:r w:rsidRPr="00E118C5">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57B0A" w:rsidRPr="00E118C5" w:rsidRDefault="00E57B0A" w:rsidP="00820F84">
      <w:pPr>
        <w:pStyle w:val="11"/>
        <w:numPr>
          <w:ilvl w:val="0"/>
          <w:numId w:val="2"/>
        </w:numPr>
        <w:tabs>
          <w:tab w:val="left" w:pos="529"/>
          <w:tab w:val="left" w:pos="851"/>
          <w:tab w:val="left" w:pos="1134"/>
        </w:tabs>
        <w:ind w:firstLine="567"/>
        <w:jc w:val="both"/>
        <w:rPr>
          <w:color w:val="auto"/>
        </w:rPr>
      </w:pPr>
      <w:r w:rsidRPr="00E118C5">
        <w:rPr>
          <w:b/>
          <w:bCs/>
          <w:color w:val="auto"/>
        </w:rPr>
        <w:t>Сформированность регулятивных действий</w:t>
      </w:r>
      <w:r w:rsidRPr="00E118C5">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57B0A" w:rsidRPr="00E118C5" w:rsidRDefault="00E57B0A" w:rsidP="00820F84">
      <w:pPr>
        <w:pStyle w:val="11"/>
        <w:numPr>
          <w:ilvl w:val="0"/>
          <w:numId w:val="2"/>
        </w:numPr>
        <w:tabs>
          <w:tab w:val="left" w:pos="534"/>
          <w:tab w:val="left" w:pos="851"/>
          <w:tab w:val="left" w:pos="1134"/>
        </w:tabs>
        <w:spacing w:after="140" w:line="259" w:lineRule="auto"/>
        <w:ind w:firstLine="567"/>
        <w:jc w:val="both"/>
        <w:rPr>
          <w:color w:val="auto"/>
        </w:rPr>
      </w:pPr>
      <w:r w:rsidRPr="00E118C5">
        <w:rPr>
          <w:b/>
          <w:bCs/>
          <w:color w:val="auto"/>
        </w:rPr>
        <w:t>Сформированность коммуникативных действий</w:t>
      </w:r>
      <w:r w:rsidRPr="00E118C5">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E57B0A" w:rsidRPr="00E118C5" w:rsidRDefault="00E57B0A" w:rsidP="00820F84">
      <w:pPr>
        <w:jc w:val="both"/>
        <w:rPr>
          <w:rFonts w:ascii="Times New Roman" w:hAnsi="Times New Roman" w:cs="Times New Roman"/>
          <w:b/>
          <w:color w:val="auto"/>
          <w:sz w:val="20"/>
          <w:szCs w:val="20"/>
        </w:rPr>
      </w:pPr>
      <w:bookmarkStart w:id="20" w:name="bookmark26"/>
      <w:r w:rsidRPr="00E118C5">
        <w:rPr>
          <w:rFonts w:ascii="Times New Roman" w:hAnsi="Times New Roman" w:cs="Times New Roman"/>
          <w:b/>
          <w:color w:val="auto"/>
          <w:sz w:val="20"/>
          <w:szCs w:val="20"/>
        </w:rPr>
        <w:t>Особенности оценки предметных результатов</w:t>
      </w:r>
      <w:bookmarkEnd w:id="20"/>
    </w:p>
    <w:p w:rsidR="00E57B0A" w:rsidRPr="00E118C5" w:rsidRDefault="00E57B0A" w:rsidP="00820F84">
      <w:pPr>
        <w:pStyle w:val="11"/>
        <w:spacing w:line="259" w:lineRule="auto"/>
        <w:ind w:firstLine="567"/>
        <w:jc w:val="both"/>
        <w:rPr>
          <w:color w:val="auto"/>
        </w:rPr>
      </w:pPr>
      <w:r w:rsidRPr="00E118C5">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E57B0A" w:rsidRPr="00E118C5" w:rsidRDefault="00E57B0A" w:rsidP="00820F84">
      <w:pPr>
        <w:pStyle w:val="11"/>
        <w:spacing w:line="259" w:lineRule="auto"/>
        <w:ind w:firstLine="567"/>
        <w:jc w:val="both"/>
        <w:rPr>
          <w:color w:val="auto"/>
        </w:rPr>
      </w:pPr>
      <w:r w:rsidRPr="00E118C5">
        <w:rPr>
          <w:color w:val="auto"/>
        </w:rPr>
        <w:t>Формирование предметных результатов обеспечивается каждым учебным предметом.</w:t>
      </w:r>
    </w:p>
    <w:p w:rsidR="00E57B0A" w:rsidRPr="00E118C5" w:rsidRDefault="00E57B0A" w:rsidP="00820F84">
      <w:pPr>
        <w:pStyle w:val="11"/>
        <w:spacing w:line="259" w:lineRule="auto"/>
        <w:ind w:firstLine="567"/>
        <w:jc w:val="both"/>
        <w:rPr>
          <w:color w:val="auto"/>
        </w:rPr>
      </w:pPr>
      <w:r w:rsidRPr="00E118C5">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57B0A" w:rsidRPr="00E118C5" w:rsidRDefault="00E57B0A" w:rsidP="00820F84">
      <w:pPr>
        <w:pStyle w:val="11"/>
        <w:ind w:firstLine="567"/>
        <w:jc w:val="both"/>
        <w:rPr>
          <w:color w:val="auto"/>
        </w:rPr>
      </w:pPr>
      <w:r w:rsidRPr="00E118C5">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E57B0A" w:rsidRPr="00E118C5" w:rsidRDefault="00E57B0A" w:rsidP="00820F84">
      <w:pPr>
        <w:pStyle w:val="11"/>
        <w:spacing w:line="252" w:lineRule="auto"/>
        <w:ind w:firstLine="567"/>
        <w:jc w:val="both"/>
        <w:rPr>
          <w:color w:val="auto"/>
        </w:rPr>
      </w:pPr>
      <w:r w:rsidRPr="00E118C5">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E57B0A" w:rsidRPr="00E118C5" w:rsidRDefault="00E57B0A" w:rsidP="00820F84">
      <w:pPr>
        <w:pStyle w:val="11"/>
        <w:spacing w:line="252" w:lineRule="auto"/>
        <w:ind w:firstLine="567"/>
        <w:jc w:val="both"/>
        <w:rPr>
          <w:color w:val="auto"/>
        </w:rPr>
      </w:pPr>
      <w:r w:rsidRPr="00E118C5">
        <w:rPr>
          <w:color w:val="auto"/>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57B0A" w:rsidRPr="00E118C5" w:rsidRDefault="00E57B0A" w:rsidP="00820F84">
      <w:pPr>
        <w:pStyle w:val="11"/>
        <w:spacing w:line="252" w:lineRule="auto"/>
        <w:ind w:firstLine="567"/>
        <w:jc w:val="both"/>
        <w:rPr>
          <w:color w:val="auto"/>
        </w:rPr>
      </w:pPr>
      <w:r w:rsidRPr="00E118C5">
        <w:rPr>
          <w:color w:val="auto"/>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57B0A" w:rsidRPr="00E118C5" w:rsidRDefault="00E57B0A" w:rsidP="00820F84">
      <w:pPr>
        <w:pStyle w:val="11"/>
        <w:spacing w:after="140" w:line="252" w:lineRule="auto"/>
        <w:ind w:firstLine="567"/>
        <w:jc w:val="both"/>
        <w:rPr>
          <w:color w:val="auto"/>
        </w:rPr>
      </w:pPr>
      <w:r w:rsidRPr="00E118C5">
        <w:rPr>
          <w:color w:val="auto"/>
        </w:rPr>
        <w:t>— график контрольных мероприятий.</w:t>
      </w:r>
    </w:p>
    <w:p w:rsidR="00E57B0A" w:rsidRPr="00E118C5" w:rsidRDefault="00E57B0A" w:rsidP="00820F84">
      <w:pPr>
        <w:jc w:val="both"/>
        <w:rPr>
          <w:rFonts w:ascii="Times New Roman" w:hAnsi="Times New Roman" w:cs="Times New Roman"/>
          <w:sz w:val="20"/>
          <w:szCs w:val="20"/>
        </w:rPr>
      </w:pPr>
      <w:bookmarkStart w:id="21" w:name="bookmark28"/>
    </w:p>
    <w:p w:rsidR="00E57B0A" w:rsidRPr="00E118C5" w:rsidRDefault="00E57B0A" w:rsidP="00820F84">
      <w:pPr>
        <w:pStyle w:val="3"/>
        <w:jc w:val="both"/>
        <w:rPr>
          <w:rFonts w:ascii="Times New Roman" w:hAnsi="Times New Roman" w:cs="Times New Roman"/>
          <w:color w:val="auto"/>
        </w:rPr>
      </w:pPr>
      <w:bookmarkStart w:id="22" w:name="_Toc105502774"/>
      <w:r w:rsidRPr="00E118C5">
        <w:rPr>
          <w:rFonts w:ascii="Times New Roman" w:hAnsi="Times New Roman" w:cs="Times New Roman"/>
          <w:color w:val="auto"/>
        </w:rPr>
        <w:t>1.3.3. Организация и содержание оценочных процедур</w:t>
      </w:r>
      <w:bookmarkEnd w:id="21"/>
      <w:bookmarkEnd w:id="22"/>
    </w:p>
    <w:p w:rsidR="00E57B0A" w:rsidRPr="00E118C5" w:rsidRDefault="00E57B0A" w:rsidP="00820F84">
      <w:pPr>
        <w:pStyle w:val="11"/>
        <w:ind w:firstLine="567"/>
        <w:jc w:val="both"/>
        <w:rPr>
          <w:color w:val="auto"/>
        </w:rPr>
      </w:pPr>
      <w:r w:rsidRPr="00E118C5">
        <w:rPr>
          <w:b/>
          <w:bCs/>
          <w:color w:val="auto"/>
        </w:rPr>
        <w:t xml:space="preserve">Стартовая диагностика </w:t>
      </w:r>
      <w:r w:rsidRPr="00E118C5">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118C5">
        <w:rPr>
          <w:b/>
          <w:bCs/>
          <w:i/>
          <w:iCs/>
          <w:color w:val="auto"/>
        </w:rPr>
        <w:t>.</w:t>
      </w:r>
      <w:r w:rsidRPr="00E118C5">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57B0A" w:rsidRPr="00E118C5" w:rsidRDefault="00E57B0A" w:rsidP="00820F84">
      <w:pPr>
        <w:pStyle w:val="11"/>
        <w:ind w:firstLine="567"/>
        <w:jc w:val="both"/>
        <w:rPr>
          <w:color w:val="auto"/>
        </w:rPr>
      </w:pPr>
      <w:r w:rsidRPr="00E118C5">
        <w:rPr>
          <w:b/>
          <w:bCs/>
          <w:color w:val="auto"/>
        </w:rPr>
        <w:t xml:space="preserve">Текущая оценка </w:t>
      </w:r>
      <w:r w:rsidRPr="00E118C5">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57B0A" w:rsidRPr="00E118C5" w:rsidRDefault="00E57B0A" w:rsidP="00820F84">
      <w:pPr>
        <w:pStyle w:val="11"/>
        <w:ind w:firstLine="567"/>
        <w:jc w:val="both"/>
        <w:rPr>
          <w:color w:val="auto"/>
        </w:rPr>
      </w:pPr>
      <w:r w:rsidRPr="00E118C5">
        <w:rPr>
          <w:b/>
          <w:bCs/>
          <w:color w:val="auto"/>
        </w:rPr>
        <w:t xml:space="preserve">Тематическая оценка </w:t>
      </w:r>
      <w:r w:rsidRPr="00E118C5">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57B0A" w:rsidRPr="00E118C5" w:rsidRDefault="00E57B0A" w:rsidP="00820F84">
      <w:pPr>
        <w:pStyle w:val="11"/>
        <w:ind w:firstLine="567"/>
        <w:jc w:val="both"/>
        <w:rPr>
          <w:color w:val="auto"/>
        </w:rPr>
      </w:pPr>
      <w:r w:rsidRPr="00E118C5">
        <w:rPr>
          <w:b/>
          <w:bCs/>
          <w:color w:val="auto"/>
        </w:rPr>
        <w:t xml:space="preserve">Портфолио </w:t>
      </w:r>
      <w:r w:rsidRPr="00E118C5">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57B0A" w:rsidRPr="00E118C5" w:rsidRDefault="00E57B0A" w:rsidP="00820F84">
      <w:pPr>
        <w:pStyle w:val="11"/>
        <w:spacing w:line="259" w:lineRule="auto"/>
        <w:ind w:firstLine="567"/>
        <w:jc w:val="both"/>
        <w:rPr>
          <w:color w:val="auto"/>
        </w:rPr>
      </w:pPr>
      <w:r w:rsidRPr="00E118C5">
        <w:rPr>
          <w:b/>
          <w:bCs/>
          <w:color w:val="auto"/>
        </w:rPr>
        <w:t xml:space="preserve">Внутришкольный мониторинг </w:t>
      </w:r>
      <w:r w:rsidRPr="00E118C5">
        <w:rPr>
          <w:color w:val="auto"/>
        </w:rPr>
        <w:t>представляет собой процедуры:</w:t>
      </w:r>
    </w:p>
    <w:p w:rsidR="00E57B0A" w:rsidRPr="00E118C5" w:rsidRDefault="00E57B0A" w:rsidP="00820F84">
      <w:pPr>
        <w:pStyle w:val="11"/>
        <w:numPr>
          <w:ilvl w:val="0"/>
          <w:numId w:val="156"/>
        </w:numPr>
        <w:jc w:val="both"/>
        <w:rPr>
          <w:color w:val="auto"/>
        </w:rPr>
      </w:pPr>
      <w:r w:rsidRPr="00E118C5">
        <w:rPr>
          <w:color w:val="auto"/>
        </w:rPr>
        <w:t>оценки уровня достижения предметных и метапредметных результатов;</w:t>
      </w:r>
    </w:p>
    <w:p w:rsidR="00E57B0A" w:rsidRPr="00E118C5" w:rsidRDefault="00E57B0A" w:rsidP="00820F84">
      <w:pPr>
        <w:pStyle w:val="11"/>
        <w:numPr>
          <w:ilvl w:val="0"/>
          <w:numId w:val="156"/>
        </w:numPr>
        <w:jc w:val="both"/>
        <w:rPr>
          <w:color w:val="auto"/>
        </w:rPr>
      </w:pPr>
      <w:r w:rsidRPr="00E118C5">
        <w:rPr>
          <w:color w:val="auto"/>
        </w:rPr>
        <w:t>оценки уровня функциональной грамотности;</w:t>
      </w:r>
    </w:p>
    <w:p w:rsidR="00E57B0A" w:rsidRPr="00E118C5" w:rsidRDefault="00E57B0A" w:rsidP="00820F84">
      <w:pPr>
        <w:pStyle w:val="11"/>
        <w:numPr>
          <w:ilvl w:val="0"/>
          <w:numId w:val="156"/>
        </w:numPr>
        <w:jc w:val="both"/>
        <w:rPr>
          <w:color w:val="auto"/>
        </w:rPr>
      </w:pPr>
      <w:r w:rsidRPr="00E118C5">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57B0A" w:rsidRPr="00E118C5" w:rsidRDefault="00E57B0A" w:rsidP="00820F84">
      <w:pPr>
        <w:pStyle w:val="11"/>
        <w:ind w:firstLine="567"/>
        <w:jc w:val="both"/>
        <w:rPr>
          <w:color w:val="auto"/>
        </w:rPr>
      </w:pPr>
      <w:r w:rsidRPr="00E118C5">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57B0A" w:rsidRPr="00E118C5" w:rsidRDefault="00E57B0A" w:rsidP="00820F84">
      <w:pPr>
        <w:pStyle w:val="11"/>
        <w:ind w:firstLine="567"/>
        <w:jc w:val="both"/>
        <w:rPr>
          <w:color w:val="auto"/>
        </w:rPr>
      </w:pPr>
      <w:r w:rsidRPr="00E118C5">
        <w:rPr>
          <w:b/>
          <w:bCs/>
          <w:color w:val="auto"/>
        </w:rPr>
        <w:t xml:space="preserve">Промежуточная аттестация </w:t>
      </w:r>
      <w:r w:rsidRPr="00E118C5">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57B0A" w:rsidRPr="00E118C5" w:rsidRDefault="00E57B0A" w:rsidP="00820F84">
      <w:pPr>
        <w:pStyle w:val="11"/>
        <w:ind w:firstLine="567"/>
        <w:jc w:val="both"/>
        <w:rPr>
          <w:color w:val="auto"/>
        </w:rPr>
      </w:pPr>
      <w:r w:rsidRPr="00E118C5">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57B0A" w:rsidRPr="00E118C5" w:rsidRDefault="00E57B0A" w:rsidP="00820F84">
      <w:pPr>
        <w:pStyle w:val="11"/>
        <w:ind w:firstLine="567"/>
        <w:jc w:val="both"/>
        <w:rPr>
          <w:b/>
          <w:bCs/>
          <w:color w:val="auto"/>
        </w:rPr>
      </w:pPr>
      <w:r w:rsidRPr="00E118C5">
        <w:rPr>
          <w:b/>
          <w:bCs/>
          <w:color w:val="auto"/>
        </w:rPr>
        <w:t>Государственная итоговая аттестация</w:t>
      </w:r>
    </w:p>
    <w:p w:rsidR="00E57B0A" w:rsidRPr="00E118C5" w:rsidRDefault="00E57B0A" w:rsidP="00820F84">
      <w:pPr>
        <w:pStyle w:val="11"/>
        <w:ind w:firstLine="567"/>
        <w:jc w:val="both"/>
        <w:rPr>
          <w:color w:val="auto"/>
        </w:rPr>
      </w:pPr>
      <w:r w:rsidRPr="00E118C5">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57B0A" w:rsidRPr="00E118C5" w:rsidRDefault="00E57B0A" w:rsidP="00820F84">
      <w:pPr>
        <w:pStyle w:val="11"/>
        <w:spacing w:line="252" w:lineRule="auto"/>
        <w:ind w:firstLine="567"/>
        <w:jc w:val="both"/>
        <w:rPr>
          <w:color w:val="auto"/>
        </w:rPr>
      </w:pPr>
      <w:r w:rsidRPr="00E118C5">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57B0A" w:rsidRPr="00E118C5" w:rsidRDefault="00E57B0A" w:rsidP="00820F84">
      <w:pPr>
        <w:pStyle w:val="11"/>
        <w:spacing w:line="252" w:lineRule="auto"/>
        <w:ind w:firstLine="567"/>
        <w:jc w:val="both"/>
        <w:rPr>
          <w:color w:val="auto"/>
        </w:rPr>
      </w:pPr>
      <w:r w:rsidRPr="00E118C5">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118C5">
        <w:rPr>
          <w:i/>
          <w:iCs/>
          <w:color w:val="auto"/>
        </w:rPr>
        <w:t>.</w:t>
      </w:r>
      <w:r w:rsidRPr="00E118C5">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57B0A" w:rsidRPr="00E118C5" w:rsidRDefault="00E57B0A" w:rsidP="00820F84">
      <w:pPr>
        <w:pStyle w:val="11"/>
        <w:spacing w:line="252" w:lineRule="auto"/>
        <w:ind w:firstLine="567"/>
        <w:jc w:val="both"/>
        <w:rPr>
          <w:color w:val="auto"/>
        </w:rPr>
      </w:pPr>
      <w:r w:rsidRPr="00E118C5">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57B0A" w:rsidRPr="00E118C5" w:rsidRDefault="00E57B0A" w:rsidP="00820F84">
      <w:pPr>
        <w:pStyle w:val="11"/>
        <w:spacing w:line="252" w:lineRule="auto"/>
        <w:ind w:firstLine="567"/>
        <w:jc w:val="both"/>
        <w:rPr>
          <w:color w:val="auto"/>
        </w:rPr>
      </w:pPr>
      <w:r w:rsidRPr="00E118C5">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E57B0A" w:rsidRPr="00E118C5" w:rsidRDefault="00E57B0A" w:rsidP="00820F84">
      <w:pPr>
        <w:pStyle w:val="11"/>
        <w:spacing w:line="252" w:lineRule="auto"/>
        <w:ind w:firstLine="567"/>
        <w:jc w:val="both"/>
        <w:rPr>
          <w:color w:val="auto"/>
        </w:rPr>
      </w:pPr>
      <w:r w:rsidRPr="00E118C5">
        <w:rPr>
          <w:color w:val="auto"/>
        </w:rPr>
        <w:t>Характеристика готовится на основании:</w:t>
      </w:r>
    </w:p>
    <w:p w:rsidR="00E57B0A" w:rsidRPr="00E118C5" w:rsidRDefault="00E57B0A" w:rsidP="00820F84">
      <w:pPr>
        <w:pStyle w:val="11"/>
        <w:numPr>
          <w:ilvl w:val="0"/>
          <w:numId w:val="156"/>
        </w:numPr>
        <w:jc w:val="both"/>
        <w:rPr>
          <w:color w:val="auto"/>
        </w:rPr>
      </w:pPr>
      <w:r w:rsidRPr="00E118C5">
        <w:rPr>
          <w:color w:val="auto"/>
        </w:rPr>
        <w:t>объективных показателей образовательных достижений обучающегося на уровне основного образования;</w:t>
      </w:r>
    </w:p>
    <w:p w:rsidR="00E57B0A" w:rsidRPr="00E118C5" w:rsidRDefault="00E57B0A" w:rsidP="00820F84">
      <w:pPr>
        <w:pStyle w:val="11"/>
        <w:numPr>
          <w:ilvl w:val="0"/>
          <w:numId w:val="156"/>
        </w:numPr>
        <w:jc w:val="both"/>
        <w:rPr>
          <w:color w:val="auto"/>
        </w:rPr>
      </w:pPr>
      <w:r w:rsidRPr="00E118C5">
        <w:rPr>
          <w:color w:val="auto"/>
        </w:rPr>
        <w:t>портфолио выпускника;</w:t>
      </w:r>
    </w:p>
    <w:p w:rsidR="00E57B0A" w:rsidRPr="00E118C5" w:rsidRDefault="00E57B0A" w:rsidP="00820F84">
      <w:pPr>
        <w:pStyle w:val="11"/>
        <w:numPr>
          <w:ilvl w:val="0"/>
          <w:numId w:val="156"/>
        </w:numPr>
        <w:jc w:val="both"/>
        <w:rPr>
          <w:color w:val="auto"/>
        </w:rPr>
      </w:pPr>
      <w:r w:rsidRPr="00E118C5">
        <w:rPr>
          <w:color w:val="auto"/>
        </w:rPr>
        <w:t>экспертных оценок классного руководителя и учителей, обучавших данного выпускника на уровне основного общего образования;</w:t>
      </w:r>
    </w:p>
    <w:p w:rsidR="00E57B0A" w:rsidRPr="00E118C5" w:rsidRDefault="00E57B0A" w:rsidP="00820F84">
      <w:pPr>
        <w:pStyle w:val="11"/>
        <w:numPr>
          <w:ilvl w:val="0"/>
          <w:numId w:val="156"/>
        </w:numPr>
        <w:jc w:val="both"/>
        <w:rPr>
          <w:color w:val="auto"/>
        </w:rPr>
      </w:pPr>
      <w:r w:rsidRPr="00E118C5">
        <w:rPr>
          <w:color w:val="auto"/>
        </w:rPr>
        <w:t>В характеристике выпускника:</w:t>
      </w:r>
    </w:p>
    <w:p w:rsidR="00E57B0A" w:rsidRPr="00E118C5" w:rsidRDefault="00E57B0A" w:rsidP="00820F84">
      <w:pPr>
        <w:pStyle w:val="11"/>
        <w:numPr>
          <w:ilvl w:val="0"/>
          <w:numId w:val="156"/>
        </w:numPr>
        <w:jc w:val="both"/>
        <w:rPr>
          <w:color w:val="auto"/>
        </w:rPr>
      </w:pPr>
      <w:r w:rsidRPr="00E118C5">
        <w:rPr>
          <w:color w:val="auto"/>
        </w:rPr>
        <w:t>отмечаются образовательные достижения обучающегося по освоению личностных, метапредметных и предметных результатов;</w:t>
      </w:r>
    </w:p>
    <w:p w:rsidR="00E57B0A" w:rsidRPr="00E118C5" w:rsidRDefault="00E57B0A" w:rsidP="00820F84">
      <w:pPr>
        <w:pStyle w:val="11"/>
        <w:numPr>
          <w:ilvl w:val="0"/>
          <w:numId w:val="156"/>
        </w:numPr>
        <w:jc w:val="both"/>
        <w:rPr>
          <w:color w:val="auto"/>
        </w:rPr>
      </w:pPr>
      <w:r w:rsidRPr="00E118C5">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E57B0A" w:rsidRPr="00E118C5" w:rsidRDefault="00E57B0A" w:rsidP="00820F84">
      <w:pPr>
        <w:pStyle w:val="11"/>
        <w:spacing w:line="240" w:lineRule="auto"/>
        <w:ind w:firstLine="567"/>
        <w:jc w:val="both"/>
        <w:rPr>
          <w:color w:val="auto"/>
        </w:rPr>
        <w:sectPr w:rsidR="00E57B0A" w:rsidRPr="00E118C5" w:rsidSect="00C10833">
          <w:footerReference w:type="even" r:id="rId8"/>
          <w:footerReference w:type="default" r:id="rId9"/>
          <w:footerReference w:type="first" r:id="rId10"/>
          <w:footnotePr>
            <w:numRestart w:val="eachPage"/>
          </w:footnotePr>
          <w:pgSz w:w="7824" w:h="12019"/>
          <w:pgMar w:top="569" w:right="705" w:bottom="426" w:left="706" w:header="0" w:footer="3" w:gutter="0"/>
          <w:cols w:space="720"/>
          <w:noEndnote/>
          <w:titlePg/>
          <w:docGrid w:linePitch="360"/>
        </w:sectPr>
      </w:pPr>
      <w:r w:rsidRPr="00E118C5">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E57B0A" w:rsidRPr="00E118C5" w:rsidRDefault="00E57B0A" w:rsidP="00820F84">
      <w:pPr>
        <w:pStyle w:val="10"/>
        <w:pBdr>
          <w:bottom w:val="single" w:sz="12" w:space="1" w:color="auto"/>
        </w:pBdr>
        <w:jc w:val="both"/>
        <w:rPr>
          <w:rFonts w:ascii="Times New Roman" w:hAnsi="Times New Roman" w:cs="Times New Roman"/>
          <w:color w:val="auto"/>
        </w:rPr>
      </w:pPr>
      <w:bookmarkStart w:id="23" w:name="bookmark30"/>
      <w:bookmarkStart w:id="24" w:name="_Toc105502775"/>
      <w:r w:rsidRPr="00E118C5">
        <w:rPr>
          <w:rFonts w:ascii="Times New Roman" w:hAnsi="Times New Roman" w:cs="Times New Roman"/>
          <w:color w:val="auto"/>
        </w:rPr>
        <w:t>2. СОДЕРЖАТЕЛЬНЫЙ РАЗДЕЛ ПРОГРАММЫ ОСНОВНОГО ОБЩЕГО ОБРАЗОВАНИЯ</w:t>
      </w:r>
      <w:bookmarkEnd w:id="23"/>
      <w:bookmarkEnd w:id="24"/>
    </w:p>
    <w:p w:rsidR="00E57B0A" w:rsidRPr="00E118C5" w:rsidRDefault="00E57B0A" w:rsidP="00820F84">
      <w:pPr>
        <w:pStyle w:val="22"/>
        <w:jc w:val="both"/>
        <w:rPr>
          <w:rFonts w:ascii="Times New Roman" w:hAnsi="Times New Roman" w:cs="Times New Roman"/>
          <w:color w:val="auto"/>
        </w:rPr>
      </w:pPr>
      <w:bookmarkStart w:id="25" w:name="bookmark32"/>
      <w:bookmarkStart w:id="26" w:name="_Toc105502776"/>
      <w:r w:rsidRPr="00E118C5">
        <w:rPr>
          <w:rFonts w:ascii="Times New Roman" w:hAnsi="Times New Roman" w:cs="Times New Roman"/>
          <w:color w:val="auto"/>
        </w:rPr>
        <w:t>2.1. РАБОЧИЕ ПРОГРАММЫ УЧЕБНЫХ ПРЕДМЕТОВ</w:t>
      </w:r>
      <w:bookmarkEnd w:id="25"/>
      <w:bookmarkEnd w:id="26"/>
    </w:p>
    <w:p w:rsidR="00E57B0A" w:rsidRPr="00E118C5" w:rsidRDefault="00E57B0A" w:rsidP="00820F84">
      <w:pPr>
        <w:jc w:val="both"/>
        <w:rPr>
          <w:rFonts w:ascii="Times New Roman" w:hAnsi="Times New Roman" w:cs="Times New Roman"/>
          <w:sz w:val="20"/>
          <w:szCs w:val="20"/>
        </w:rPr>
      </w:pPr>
      <w:bookmarkStart w:id="27" w:name="bookmark34"/>
    </w:p>
    <w:p w:rsidR="00E57B0A" w:rsidRPr="00E118C5" w:rsidRDefault="00E57B0A" w:rsidP="00820F84">
      <w:pPr>
        <w:pStyle w:val="3"/>
        <w:pBdr>
          <w:bottom w:val="single" w:sz="12" w:space="1" w:color="auto"/>
        </w:pBdr>
        <w:jc w:val="both"/>
        <w:rPr>
          <w:rFonts w:ascii="Times New Roman" w:hAnsi="Times New Roman" w:cs="Times New Roman"/>
          <w:color w:val="auto"/>
        </w:rPr>
      </w:pPr>
      <w:bookmarkStart w:id="28" w:name="_Toc105502777"/>
      <w:r w:rsidRPr="00E118C5">
        <w:rPr>
          <w:rFonts w:ascii="Times New Roman" w:hAnsi="Times New Roman" w:cs="Times New Roman"/>
          <w:color w:val="auto"/>
        </w:rPr>
        <w:t>2.1.1. РУССКИЙ ЯЗЫК</w:t>
      </w:r>
      <w:bookmarkEnd w:id="27"/>
      <w:bookmarkEnd w:id="28"/>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aa"/>
        <w:jc w:val="both"/>
        <w:rPr>
          <w:rFonts w:ascii="Times New Roman" w:hAnsi="Times New Roman" w:cs="Times New Roman"/>
          <w:color w:val="auto"/>
        </w:rPr>
      </w:pPr>
      <w:bookmarkStart w:id="29" w:name="bookmark38"/>
      <w:r w:rsidRPr="00E118C5">
        <w:rPr>
          <w:rFonts w:ascii="Times New Roman" w:hAnsi="Times New Roman" w:cs="Times New Roman"/>
          <w:color w:val="auto"/>
        </w:rPr>
        <w:t>ОБЩАЯ ХАРАКТЕРИСТИКА УЧЕБНОГО ПРЕДМЕТА «РУССКИЙ ЯЗЫК»</w:t>
      </w:r>
      <w:bookmarkEnd w:id="29"/>
    </w:p>
    <w:p w:rsidR="00E57B0A" w:rsidRPr="00E118C5" w:rsidRDefault="00E57B0A" w:rsidP="00820F84">
      <w:pPr>
        <w:pStyle w:val="11"/>
        <w:spacing w:line="252" w:lineRule="auto"/>
        <w:ind w:firstLine="567"/>
        <w:jc w:val="both"/>
        <w:rPr>
          <w:color w:val="auto"/>
        </w:rPr>
      </w:pPr>
      <w:r w:rsidRPr="00E118C5">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57B0A" w:rsidRPr="00E118C5" w:rsidRDefault="00E57B0A" w:rsidP="00820F84">
      <w:pPr>
        <w:pStyle w:val="11"/>
        <w:spacing w:line="252" w:lineRule="auto"/>
        <w:ind w:firstLine="567"/>
        <w:jc w:val="both"/>
        <w:rPr>
          <w:color w:val="auto"/>
        </w:rPr>
      </w:pPr>
      <w:r w:rsidRPr="00E118C5">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57B0A" w:rsidRPr="00E118C5" w:rsidRDefault="00E57B0A" w:rsidP="00820F84">
      <w:pPr>
        <w:pStyle w:val="11"/>
        <w:spacing w:line="252" w:lineRule="auto"/>
        <w:ind w:firstLine="567"/>
        <w:jc w:val="both"/>
        <w:rPr>
          <w:color w:val="auto"/>
        </w:rPr>
      </w:pPr>
      <w:r w:rsidRPr="00E118C5">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57B0A" w:rsidRPr="00E118C5" w:rsidRDefault="00E57B0A" w:rsidP="00820F84">
      <w:pPr>
        <w:pStyle w:val="11"/>
        <w:spacing w:line="240" w:lineRule="auto"/>
        <w:ind w:firstLine="567"/>
        <w:jc w:val="both"/>
        <w:rPr>
          <w:color w:val="auto"/>
        </w:rPr>
      </w:pPr>
      <w:r w:rsidRPr="00E118C5">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57B0A" w:rsidRPr="00E118C5" w:rsidRDefault="00E57B0A" w:rsidP="00820F84">
      <w:pPr>
        <w:pStyle w:val="11"/>
        <w:spacing w:after="220" w:line="240" w:lineRule="auto"/>
        <w:ind w:firstLine="567"/>
        <w:jc w:val="both"/>
        <w:rPr>
          <w:color w:val="auto"/>
        </w:rPr>
      </w:pPr>
      <w:r w:rsidRPr="00E118C5">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E57B0A" w:rsidRPr="00E118C5" w:rsidRDefault="00E57B0A" w:rsidP="00820F84">
      <w:pPr>
        <w:pStyle w:val="aa"/>
        <w:jc w:val="both"/>
        <w:rPr>
          <w:rFonts w:ascii="Times New Roman" w:hAnsi="Times New Roman" w:cs="Times New Roman"/>
          <w:color w:val="auto"/>
        </w:rPr>
      </w:pPr>
      <w:bookmarkStart w:id="30" w:name="bookmark40"/>
      <w:r w:rsidRPr="00E118C5">
        <w:rPr>
          <w:rFonts w:ascii="Times New Roman" w:hAnsi="Times New Roman" w:cs="Times New Roman"/>
          <w:color w:val="auto"/>
        </w:rPr>
        <w:t>ЦЕЛИ ИЗУЧЕНИЯ УЧЕБНОГО ПРЕДМЕТА «РУССКИЙ ЯЗЫК»</w:t>
      </w:r>
      <w:bookmarkEnd w:id="30"/>
    </w:p>
    <w:p w:rsidR="00E57B0A" w:rsidRPr="00E118C5" w:rsidRDefault="00E57B0A" w:rsidP="00820F84">
      <w:pPr>
        <w:pStyle w:val="11"/>
        <w:spacing w:line="252" w:lineRule="auto"/>
        <w:ind w:firstLine="567"/>
        <w:jc w:val="both"/>
        <w:rPr>
          <w:color w:val="auto"/>
        </w:rPr>
      </w:pPr>
      <w:r w:rsidRPr="00E118C5">
        <w:rPr>
          <w:color w:val="auto"/>
        </w:rPr>
        <w:t>Целями изучения русского языка по программам основного общего образования являются:</w:t>
      </w:r>
    </w:p>
    <w:p w:rsidR="00E57B0A" w:rsidRPr="00E118C5" w:rsidRDefault="00E57B0A" w:rsidP="00820F84">
      <w:pPr>
        <w:pStyle w:val="11"/>
        <w:spacing w:line="252" w:lineRule="auto"/>
        <w:ind w:firstLine="567"/>
        <w:jc w:val="both"/>
        <w:rPr>
          <w:color w:val="auto"/>
        </w:rPr>
      </w:pPr>
      <w:r w:rsidRPr="00E118C5">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57B0A" w:rsidRPr="00E118C5" w:rsidRDefault="00E57B0A" w:rsidP="00820F84">
      <w:pPr>
        <w:pStyle w:val="11"/>
        <w:spacing w:line="252" w:lineRule="auto"/>
        <w:ind w:firstLine="567"/>
        <w:jc w:val="both"/>
        <w:rPr>
          <w:color w:val="auto"/>
        </w:rPr>
      </w:pPr>
      <w:r w:rsidRPr="00E118C5">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57B0A" w:rsidRPr="00E118C5" w:rsidRDefault="00E57B0A" w:rsidP="00820F84">
      <w:pPr>
        <w:pStyle w:val="11"/>
        <w:spacing w:line="252" w:lineRule="auto"/>
        <w:ind w:firstLine="567"/>
        <w:jc w:val="both"/>
        <w:rPr>
          <w:color w:val="auto"/>
        </w:rPr>
      </w:pPr>
      <w:r w:rsidRPr="00E118C5">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57B0A" w:rsidRPr="00E118C5" w:rsidRDefault="00E57B0A" w:rsidP="00820F84">
      <w:pPr>
        <w:pStyle w:val="11"/>
        <w:spacing w:line="252" w:lineRule="auto"/>
        <w:ind w:firstLine="567"/>
        <w:jc w:val="both"/>
        <w:rPr>
          <w:color w:val="auto"/>
        </w:rPr>
      </w:pPr>
      <w:r w:rsidRPr="00E118C5">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57B0A" w:rsidRPr="00E118C5" w:rsidRDefault="00E57B0A" w:rsidP="00820F84">
      <w:pPr>
        <w:pStyle w:val="11"/>
        <w:spacing w:line="252" w:lineRule="auto"/>
        <w:ind w:firstLine="567"/>
        <w:jc w:val="both"/>
        <w:rPr>
          <w:color w:val="auto"/>
        </w:rPr>
      </w:pPr>
      <w:r w:rsidRPr="00E118C5">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E57B0A" w:rsidRPr="00E118C5" w:rsidRDefault="00E57B0A" w:rsidP="00820F84">
      <w:pPr>
        <w:pStyle w:val="11"/>
        <w:spacing w:after="220" w:line="252" w:lineRule="auto"/>
        <w:ind w:firstLine="567"/>
        <w:jc w:val="both"/>
        <w:rPr>
          <w:color w:val="auto"/>
        </w:rPr>
      </w:pPr>
      <w:r w:rsidRPr="00E118C5">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E57B0A" w:rsidRPr="00E118C5" w:rsidRDefault="00E57B0A" w:rsidP="00820F84">
      <w:pPr>
        <w:pStyle w:val="aa"/>
        <w:jc w:val="both"/>
        <w:rPr>
          <w:rFonts w:ascii="Times New Roman" w:hAnsi="Times New Roman" w:cs="Times New Roman"/>
          <w:color w:val="auto"/>
        </w:rPr>
      </w:pPr>
      <w:bookmarkStart w:id="31" w:name="bookmark42"/>
      <w:r w:rsidRPr="00E118C5">
        <w:rPr>
          <w:rFonts w:ascii="Times New Roman" w:hAnsi="Times New Roman" w:cs="Times New Roman"/>
          <w:color w:val="auto"/>
        </w:rPr>
        <w:t>МЕСТО УЧЕБНОГО ПРЕДМЕТА «РУССКИЙ ЯЗЫК»</w:t>
      </w:r>
      <w:bookmarkEnd w:id="31"/>
      <w:r w:rsidRPr="00E118C5">
        <w:rPr>
          <w:rFonts w:ascii="Times New Roman" w:hAnsi="Times New Roman" w:cs="Times New Roman"/>
          <w:color w:val="auto"/>
        </w:rPr>
        <w:t xml:space="preserve"> В УЧЕБНОМ ПЛАНЕ</w:t>
      </w:r>
    </w:p>
    <w:p w:rsidR="00E57B0A" w:rsidRPr="00E118C5" w:rsidRDefault="00E57B0A" w:rsidP="00820F84">
      <w:pPr>
        <w:pStyle w:val="11"/>
        <w:spacing w:line="252" w:lineRule="auto"/>
        <w:ind w:firstLine="567"/>
        <w:jc w:val="both"/>
        <w:rPr>
          <w:color w:val="auto"/>
        </w:rPr>
      </w:pPr>
      <w:r w:rsidRPr="00E118C5">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E57B0A" w:rsidRPr="00E118C5" w:rsidRDefault="00E57B0A" w:rsidP="00820F84">
      <w:pPr>
        <w:pStyle w:val="11"/>
        <w:spacing w:line="252" w:lineRule="auto"/>
        <w:ind w:firstLine="567"/>
        <w:jc w:val="both"/>
        <w:rPr>
          <w:color w:val="auto"/>
        </w:rPr>
      </w:pPr>
      <w:r w:rsidRPr="00E118C5">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E57B0A" w:rsidRPr="00E118C5" w:rsidRDefault="00E57B0A" w:rsidP="00820F84">
      <w:pPr>
        <w:pStyle w:val="11"/>
        <w:spacing w:line="252" w:lineRule="auto"/>
        <w:ind w:firstLine="567"/>
        <w:jc w:val="both"/>
        <w:rPr>
          <w:color w:val="auto"/>
        </w:rPr>
      </w:pPr>
      <w:r w:rsidRPr="00E118C5">
        <w:rPr>
          <w:color w:val="auto"/>
        </w:rPr>
        <w:t>В пределах одного класса последовательность изучения тем, представленных в содержании каждого класса, может варьироваться.</w:t>
      </w:r>
    </w:p>
    <w:p w:rsidR="00E57B0A" w:rsidRPr="00E118C5" w:rsidRDefault="00E57B0A" w:rsidP="00820F84">
      <w:pPr>
        <w:pStyle w:val="11"/>
        <w:spacing w:line="252" w:lineRule="auto"/>
        <w:ind w:firstLine="567"/>
        <w:jc w:val="both"/>
        <w:rPr>
          <w:color w:val="auto"/>
        </w:rPr>
      </w:pPr>
      <w:r w:rsidRPr="00E118C5">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bookmarkStart w:id="32" w:name="bookmark45"/>
    </w:p>
    <w:p w:rsidR="00E57B0A" w:rsidRPr="00E118C5" w:rsidRDefault="00E57B0A" w:rsidP="00820F84">
      <w:pPr>
        <w:pStyle w:val="11"/>
        <w:spacing w:line="252" w:lineRule="auto"/>
        <w:ind w:firstLine="567"/>
        <w:jc w:val="both"/>
        <w:rPr>
          <w:color w:val="auto"/>
        </w:rPr>
      </w:pPr>
    </w:p>
    <w:p w:rsidR="00E57B0A" w:rsidRPr="00E118C5" w:rsidRDefault="00E57B0A" w:rsidP="00820F84">
      <w:pPr>
        <w:pStyle w:val="aa"/>
        <w:pBdr>
          <w:bottom w:val="single" w:sz="12" w:space="1" w:color="auto"/>
        </w:pBdr>
        <w:jc w:val="both"/>
        <w:rPr>
          <w:rFonts w:ascii="Times New Roman" w:hAnsi="Times New Roman" w:cs="Times New Roman"/>
          <w:color w:val="auto"/>
        </w:rPr>
      </w:pPr>
      <w:r w:rsidRPr="00E118C5">
        <w:rPr>
          <w:rFonts w:ascii="Times New Roman" w:hAnsi="Times New Roman" w:cs="Times New Roman"/>
          <w:color w:val="auto"/>
        </w:rPr>
        <w:t>СОДЕРЖАНИЕ УЧЕБНОГО ПРЕДМЕТА «РУССКИЙ ЯЗЫК»</w:t>
      </w:r>
      <w:bookmarkEnd w:id="32"/>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bookmarkStart w:id="33" w:name="bookmark47"/>
      <w:r w:rsidRPr="00E118C5">
        <w:rPr>
          <w:rFonts w:ascii="Times New Roman" w:hAnsi="Times New Roman" w:cs="Times New Roman"/>
          <w:color w:val="auto"/>
        </w:rPr>
        <w:t>5 КЛАСС</w:t>
      </w:r>
      <w:bookmarkStart w:id="34" w:name="bookmark49"/>
      <w:bookmarkEnd w:id="3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34"/>
    </w:p>
    <w:p w:rsidR="00E57B0A" w:rsidRPr="00E118C5" w:rsidRDefault="00E57B0A" w:rsidP="00820F84">
      <w:pPr>
        <w:pStyle w:val="11"/>
        <w:spacing w:line="252" w:lineRule="auto"/>
        <w:ind w:firstLine="567"/>
        <w:jc w:val="both"/>
        <w:rPr>
          <w:color w:val="auto"/>
        </w:rPr>
      </w:pPr>
      <w:r w:rsidRPr="00E118C5">
        <w:rPr>
          <w:color w:val="auto"/>
        </w:rPr>
        <w:t>Богатство и выразительность русского языка.</w:t>
      </w:r>
    </w:p>
    <w:p w:rsidR="00E57B0A" w:rsidRPr="00E118C5" w:rsidRDefault="00E57B0A" w:rsidP="00820F84">
      <w:pPr>
        <w:pStyle w:val="11"/>
        <w:spacing w:line="252" w:lineRule="auto"/>
        <w:ind w:firstLine="567"/>
        <w:jc w:val="both"/>
        <w:rPr>
          <w:color w:val="auto"/>
        </w:rPr>
      </w:pPr>
      <w:r w:rsidRPr="00E118C5">
        <w:rPr>
          <w:color w:val="auto"/>
        </w:rPr>
        <w:t>Лингвистика как наука о языке.</w:t>
      </w:r>
    </w:p>
    <w:p w:rsidR="00E57B0A" w:rsidRPr="00E118C5" w:rsidRDefault="00E57B0A" w:rsidP="00820F84">
      <w:pPr>
        <w:pStyle w:val="11"/>
        <w:spacing w:line="252" w:lineRule="auto"/>
        <w:ind w:firstLine="567"/>
        <w:jc w:val="both"/>
        <w:rPr>
          <w:color w:val="auto"/>
        </w:rPr>
      </w:pPr>
      <w:r w:rsidRPr="00E118C5">
        <w:rPr>
          <w:color w:val="auto"/>
        </w:rPr>
        <w:t>Основные разделы лингвистики.</w:t>
      </w:r>
    </w:p>
    <w:p w:rsidR="00E57B0A" w:rsidRPr="00E118C5" w:rsidRDefault="00E57B0A" w:rsidP="00820F84">
      <w:pPr>
        <w:pStyle w:val="aa"/>
        <w:jc w:val="both"/>
        <w:rPr>
          <w:rFonts w:ascii="Times New Roman" w:hAnsi="Times New Roman" w:cs="Times New Roman"/>
          <w:color w:val="auto"/>
        </w:rPr>
      </w:pPr>
      <w:bookmarkStart w:id="35" w:name="bookmark5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 и речь</w:t>
      </w:r>
      <w:bookmarkEnd w:id="35"/>
    </w:p>
    <w:p w:rsidR="00E57B0A" w:rsidRPr="00E118C5" w:rsidRDefault="00E57B0A" w:rsidP="00820F84">
      <w:pPr>
        <w:pStyle w:val="11"/>
        <w:spacing w:line="252" w:lineRule="auto"/>
        <w:ind w:firstLine="567"/>
        <w:jc w:val="both"/>
        <w:rPr>
          <w:color w:val="auto"/>
        </w:rPr>
      </w:pPr>
      <w:r w:rsidRPr="00E118C5">
        <w:rPr>
          <w:color w:val="auto"/>
        </w:rPr>
        <w:t>Язык и речь. Речь устная и письменная, монологическая и диалогическая, полилог.</w:t>
      </w:r>
    </w:p>
    <w:p w:rsidR="00E57B0A" w:rsidRPr="00E118C5" w:rsidRDefault="00E57B0A" w:rsidP="00820F84">
      <w:pPr>
        <w:pStyle w:val="11"/>
        <w:spacing w:line="252" w:lineRule="auto"/>
        <w:ind w:firstLine="567"/>
        <w:jc w:val="both"/>
        <w:rPr>
          <w:color w:val="auto"/>
        </w:rPr>
      </w:pPr>
      <w:r w:rsidRPr="00E118C5">
        <w:rPr>
          <w:color w:val="auto"/>
        </w:rPr>
        <w:t>Виды речевой деятельности (говорение, слушание, чтение, письмо), их особенности.</w:t>
      </w:r>
    </w:p>
    <w:p w:rsidR="00E57B0A" w:rsidRPr="00E118C5" w:rsidRDefault="00E57B0A" w:rsidP="00820F84">
      <w:pPr>
        <w:pStyle w:val="11"/>
        <w:spacing w:line="252" w:lineRule="auto"/>
        <w:ind w:firstLine="567"/>
        <w:jc w:val="both"/>
        <w:rPr>
          <w:color w:val="auto"/>
        </w:rPr>
      </w:pPr>
      <w:r w:rsidRPr="00E118C5">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57B0A" w:rsidRPr="00E118C5" w:rsidRDefault="00E57B0A" w:rsidP="00820F84">
      <w:pPr>
        <w:pStyle w:val="11"/>
        <w:spacing w:line="252" w:lineRule="auto"/>
        <w:ind w:firstLine="567"/>
        <w:jc w:val="both"/>
        <w:rPr>
          <w:color w:val="auto"/>
        </w:rPr>
      </w:pPr>
      <w:r w:rsidRPr="00E118C5">
        <w:rPr>
          <w:color w:val="auto"/>
        </w:rPr>
        <w:t>Устный пересказ прочитанного или прослушанного текста, в том числе с изменением лица рассказчика.</w:t>
      </w:r>
    </w:p>
    <w:p w:rsidR="00E57B0A" w:rsidRPr="00E118C5" w:rsidRDefault="00E57B0A" w:rsidP="00820F84">
      <w:pPr>
        <w:pStyle w:val="11"/>
        <w:spacing w:line="252" w:lineRule="auto"/>
        <w:ind w:firstLine="567"/>
        <w:jc w:val="both"/>
        <w:rPr>
          <w:color w:val="auto"/>
        </w:rPr>
      </w:pPr>
      <w:r w:rsidRPr="00E118C5">
        <w:rPr>
          <w:color w:val="auto"/>
        </w:rPr>
        <w:t>Участие в диалоге на лингвистические темы (в рамках изученного) и темы на основе жизненных наблюдений.</w:t>
      </w:r>
    </w:p>
    <w:p w:rsidR="00E57B0A" w:rsidRPr="00E118C5" w:rsidRDefault="00E57B0A" w:rsidP="00820F84">
      <w:pPr>
        <w:pStyle w:val="11"/>
        <w:spacing w:line="252" w:lineRule="auto"/>
        <w:ind w:firstLine="567"/>
        <w:jc w:val="both"/>
        <w:rPr>
          <w:color w:val="auto"/>
        </w:rPr>
      </w:pPr>
      <w:r w:rsidRPr="00E118C5">
        <w:rPr>
          <w:color w:val="auto"/>
        </w:rPr>
        <w:t>Речевые формулы приветствия, прощания, просьбы, благодарности.</w:t>
      </w:r>
    </w:p>
    <w:p w:rsidR="00E57B0A" w:rsidRPr="00E118C5" w:rsidRDefault="00E57B0A" w:rsidP="00820F84">
      <w:pPr>
        <w:pStyle w:val="11"/>
        <w:spacing w:line="252" w:lineRule="auto"/>
        <w:ind w:firstLine="567"/>
        <w:jc w:val="both"/>
        <w:rPr>
          <w:color w:val="auto"/>
        </w:rPr>
      </w:pPr>
      <w:r w:rsidRPr="00E118C5">
        <w:rPr>
          <w:color w:val="auto"/>
        </w:rPr>
        <w:t>Сочинения различных видов с опорой на жизненный и читательский опыт, сюжетную картину (в том числе сочинения- миниатюры).</w:t>
      </w:r>
    </w:p>
    <w:p w:rsidR="00E57B0A" w:rsidRPr="00E118C5" w:rsidRDefault="00E57B0A" w:rsidP="00820F84">
      <w:pPr>
        <w:pStyle w:val="11"/>
        <w:spacing w:line="252" w:lineRule="auto"/>
        <w:ind w:firstLine="567"/>
        <w:jc w:val="both"/>
        <w:rPr>
          <w:color w:val="auto"/>
        </w:rPr>
      </w:pPr>
      <w:r w:rsidRPr="00E118C5">
        <w:rPr>
          <w:color w:val="auto"/>
        </w:rPr>
        <w:t>Виды аудирования: выборочное, ознакомительное, детальное.</w:t>
      </w:r>
    </w:p>
    <w:p w:rsidR="00E57B0A" w:rsidRPr="00E118C5" w:rsidRDefault="00E57B0A" w:rsidP="00820F84">
      <w:pPr>
        <w:pStyle w:val="11"/>
        <w:spacing w:line="252" w:lineRule="auto"/>
        <w:ind w:firstLine="567"/>
        <w:jc w:val="both"/>
        <w:rPr>
          <w:color w:val="auto"/>
        </w:rPr>
      </w:pPr>
      <w:r w:rsidRPr="00E118C5">
        <w:rPr>
          <w:color w:val="auto"/>
        </w:rPr>
        <w:t>Виды чтения: изучающее, ознакомительное, просмотровое, поисковое.</w:t>
      </w:r>
    </w:p>
    <w:p w:rsidR="00E57B0A" w:rsidRPr="00E118C5" w:rsidRDefault="00E57B0A" w:rsidP="00820F84">
      <w:pPr>
        <w:pStyle w:val="aa"/>
        <w:jc w:val="both"/>
        <w:rPr>
          <w:rFonts w:ascii="Times New Roman" w:hAnsi="Times New Roman" w:cs="Times New Roman"/>
          <w:color w:val="auto"/>
        </w:rPr>
      </w:pPr>
      <w:bookmarkStart w:id="36" w:name="bookmark5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Текст</w:t>
      </w:r>
      <w:bookmarkEnd w:id="36"/>
    </w:p>
    <w:p w:rsidR="00E57B0A" w:rsidRPr="00E118C5" w:rsidRDefault="00E57B0A" w:rsidP="00820F84">
      <w:pPr>
        <w:pStyle w:val="11"/>
        <w:spacing w:line="252" w:lineRule="auto"/>
        <w:ind w:firstLine="567"/>
        <w:jc w:val="both"/>
        <w:rPr>
          <w:color w:val="auto"/>
        </w:rPr>
      </w:pPr>
      <w:r w:rsidRPr="00E118C5">
        <w:rPr>
          <w:color w:val="auto"/>
        </w:rPr>
        <w:t>Текст и его основные признаки. Тема и главная мысль текста. Микротема текста. Ключевые слова.</w:t>
      </w:r>
    </w:p>
    <w:p w:rsidR="00E57B0A" w:rsidRPr="00E118C5" w:rsidRDefault="00E57B0A" w:rsidP="00820F84">
      <w:pPr>
        <w:pStyle w:val="11"/>
        <w:spacing w:line="252" w:lineRule="auto"/>
        <w:ind w:firstLine="567"/>
        <w:jc w:val="both"/>
        <w:rPr>
          <w:color w:val="auto"/>
        </w:rPr>
      </w:pPr>
      <w:r w:rsidRPr="00E118C5">
        <w:rPr>
          <w:color w:val="auto"/>
        </w:rPr>
        <w:t>Функционально-смысловые типы речи: описание, повествование, рассуждение; их особенности.</w:t>
      </w:r>
    </w:p>
    <w:p w:rsidR="00E57B0A" w:rsidRPr="00E118C5" w:rsidRDefault="00E57B0A" w:rsidP="00820F84">
      <w:pPr>
        <w:pStyle w:val="11"/>
        <w:spacing w:line="252" w:lineRule="auto"/>
        <w:ind w:firstLine="567"/>
        <w:jc w:val="both"/>
        <w:rPr>
          <w:color w:val="auto"/>
        </w:rPr>
      </w:pPr>
      <w:r w:rsidRPr="00E118C5">
        <w:rPr>
          <w:color w:val="auto"/>
        </w:rPr>
        <w:t>Композиционная структура текста. Абзац как средство членения текста на композиционно-смысловые части.</w:t>
      </w:r>
    </w:p>
    <w:p w:rsidR="00E57B0A" w:rsidRPr="00E118C5" w:rsidRDefault="00E57B0A" w:rsidP="00820F84">
      <w:pPr>
        <w:pStyle w:val="11"/>
        <w:spacing w:line="252" w:lineRule="auto"/>
        <w:ind w:firstLine="567"/>
        <w:jc w:val="both"/>
        <w:rPr>
          <w:color w:val="auto"/>
        </w:rPr>
      </w:pPr>
      <w:r w:rsidRPr="00E118C5">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E57B0A" w:rsidRPr="00E118C5" w:rsidRDefault="00E57B0A" w:rsidP="00820F84">
      <w:pPr>
        <w:pStyle w:val="11"/>
        <w:spacing w:line="252" w:lineRule="auto"/>
        <w:ind w:firstLine="567"/>
        <w:jc w:val="both"/>
        <w:rPr>
          <w:color w:val="auto"/>
        </w:rPr>
      </w:pPr>
      <w:r w:rsidRPr="00E118C5">
        <w:rPr>
          <w:color w:val="auto"/>
        </w:rPr>
        <w:t>Повествование как тип речи. Рассказ.</w:t>
      </w:r>
    </w:p>
    <w:p w:rsidR="00E57B0A" w:rsidRPr="00E118C5" w:rsidRDefault="00E57B0A" w:rsidP="00820F84">
      <w:pPr>
        <w:pStyle w:val="11"/>
        <w:spacing w:line="252" w:lineRule="auto"/>
        <w:ind w:firstLine="567"/>
        <w:jc w:val="both"/>
        <w:rPr>
          <w:color w:val="auto"/>
        </w:rPr>
      </w:pPr>
      <w:r w:rsidRPr="00E118C5">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7B0A" w:rsidRPr="00E118C5" w:rsidRDefault="00E57B0A" w:rsidP="00820F84">
      <w:pPr>
        <w:pStyle w:val="11"/>
        <w:spacing w:line="252" w:lineRule="auto"/>
        <w:ind w:firstLine="567"/>
        <w:jc w:val="both"/>
        <w:rPr>
          <w:color w:val="auto"/>
        </w:rPr>
      </w:pPr>
      <w:r w:rsidRPr="00E118C5">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57B0A" w:rsidRPr="00E118C5" w:rsidRDefault="00E57B0A" w:rsidP="00820F84">
      <w:pPr>
        <w:pStyle w:val="11"/>
        <w:spacing w:line="252" w:lineRule="auto"/>
        <w:ind w:firstLine="567"/>
        <w:jc w:val="both"/>
        <w:rPr>
          <w:color w:val="auto"/>
        </w:rPr>
      </w:pPr>
      <w:r w:rsidRPr="00E118C5">
        <w:rPr>
          <w:color w:val="auto"/>
        </w:rPr>
        <w:t>Информационная переработка текста: простой и сложный план текста.</w:t>
      </w:r>
    </w:p>
    <w:p w:rsidR="00E57B0A" w:rsidRPr="00E118C5" w:rsidRDefault="00E57B0A" w:rsidP="00820F84">
      <w:pPr>
        <w:pStyle w:val="aa"/>
        <w:jc w:val="both"/>
        <w:rPr>
          <w:rFonts w:ascii="Times New Roman" w:hAnsi="Times New Roman" w:cs="Times New Roman"/>
          <w:color w:val="auto"/>
        </w:rPr>
      </w:pPr>
      <w:bookmarkStart w:id="37" w:name="bookmark5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bookmarkEnd w:id="37"/>
    </w:p>
    <w:p w:rsidR="00E57B0A" w:rsidRPr="00E118C5" w:rsidRDefault="00E57B0A" w:rsidP="00820F84">
      <w:pPr>
        <w:pStyle w:val="11"/>
        <w:spacing w:line="252" w:lineRule="auto"/>
        <w:ind w:firstLine="567"/>
        <w:jc w:val="both"/>
        <w:rPr>
          <w:color w:val="auto"/>
        </w:rPr>
      </w:pPr>
      <w:r w:rsidRPr="00E118C5">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E57B0A" w:rsidRPr="00E118C5" w:rsidRDefault="00E57B0A" w:rsidP="00820F84">
      <w:pPr>
        <w:pStyle w:val="aa"/>
        <w:jc w:val="both"/>
        <w:rPr>
          <w:rFonts w:ascii="Times New Roman" w:hAnsi="Times New Roman" w:cs="Times New Roman"/>
          <w:color w:val="auto"/>
        </w:rPr>
      </w:pPr>
      <w:bookmarkStart w:id="38" w:name="bookmark5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СИСТЕМА ЯЗЫКА</w:t>
      </w:r>
      <w:bookmarkEnd w:id="38"/>
    </w:p>
    <w:p w:rsidR="00E57B0A" w:rsidRPr="00E118C5" w:rsidRDefault="00E57B0A" w:rsidP="00820F84">
      <w:pPr>
        <w:pStyle w:val="11"/>
        <w:spacing w:line="266" w:lineRule="auto"/>
        <w:ind w:firstLine="567"/>
        <w:jc w:val="both"/>
        <w:rPr>
          <w:color w:val="auto"/>
        </w:rPr>
      </w:pPr>
      <w:r w:rsidRPr="00E118C5">
        <w:rPr>
          <w:b/>
          <w:bCs/>
          <w:color w:val="auto"/>
        </w:rPr>
        <w:t>Фонетика. Графика. Орфоэпия</w:t>
      </w:r>
    </w:p>
    <w:p w:rsidR="00E57B0A" w:rsidRPr="00E118C5" w:rsidRDefault="00E57B0A" w:rsidP="00820F84">
      <w:pPr>
        <w:pStyle w:val="11"/>
        <w:spacing w:line="252" w:lineRule="auto"/>
        <w:ind w:firstLine="567"/>
        <w:jc w:val="both"/>
        <w:rPr>
          <w:color w:val="auto"/>
        </w:rPr>
      </w:pPr>
      <w:r w:rsidRPr="00E118C5">
        <w:rPr>
          <w:color w:val="auto"/>
        </w:rPr>
        <w:t>Фонетика и графика как разделы лингвистики.</w:t>
      </w:r>
    </w:p>
    <w:p w:rsidR="00E57B0A" w:rsidRPr="00E118C5" w:rsidRDefault="00E57B0A" w:rsidP="00820F84">
      <w:pPr>
        <w:pStyle w:val="11"/>
        <w:spacing w:line="252" w:lineRule="auto"/>
        <w:ind w:firstLine="567"/>
        <w:jc w:val="both"/>
        <w:rPr>
          <w:color w:val="auto"/>
        </w:rPr>
      </w:pPr>
      <w:r w:rsidRPr="00E118C5">
        <w:rPr>
          <w:color w:val="auto"/>
        </w:rPr>
        <w:t>Звук как единица языка. Смыслоразличительная роль звука.</w:t>
      </w:r>
    </w:p>
    <w:p w:rsidR="00E57B0A" w:rsidRPr="00E118C5" w:rsidRDefault="00E57B0A" w:rsidP="00820F84">
      <w:pPr>
        <w:pStyle w:val="11"/>
        <w:spacing w:line="252" w:lineRule="auto"/>
        <w:ind w:firstLine="567"/>
        <w:jc w:val="both"/>
        <w:rPr>
          <w:color w:val="auto"/>
        </w:rPr>
      </w:pPr>
      <w:r w:rsidRPr="00E118C5">
        <w:rPr>
          <w:color w:val="auto"/>
        </w:rPr>
        <w:t>Система гласных звуков.</w:t>
      </w:r>
    </w:p>
    <w:p w:rsidR="00E57B0A" w:rsidRPr="00E118C5" w:rsidRDefault="00E57B0A" w:rsidP="00820F84">
      <w:pPr>
        <w:pStyle w:val="11"/>
        <w:spacing w:line="252" w:lineRule="auto"/>
        <w:ind w:firstLine="567"/>
        <w:jc w:val="both"/>
        <w:rPr>
          <w:color w:val="auto"/>
        </w:rPr>
      </w:pPr>
      <w:r w:rsidRPr="00E118C5">
        <w:rPr>
          <w:color w:val="auto"/>
        </w:rPr>
        <w:t>Система согласных звуков.</w:t>
      </w:r>
    </w:p>
    <w:p w:rsidR="00E57B0A" w:rsidRPr="00E118C5" w:rsidRDefault="00E57B0A" w:rsidP="00820F84">
      <w:pPr>
        <w:pStyle w:val="11"/>
        <w:spacing w:line="252" w:lineRule="auto"/>
        <w:ind w:firstLine="567"/>
        <w:jc w:val="both"/>
        <w:rPr>
          <w:color w:val="auto"/>
        </w:rPr>
      </w:pPr>
      <w:r w:rsidRPr="00E118C5">
        <w:rPr>
          <w:color w:val="auto"/>
        </w:rPr>
        <w:t>Изменение звуков в речевом потоке. Элементы фонетической транскрипции.</w:t>
      </w:r>
    </w:p>
    <w:p w:rsidR="00E57B0A" w:rsidRPr="00E118C5" w:rsidRDefault="00E57B0A" w:rsidP="00820F84">
      <w:pPr>
        <w:pStyle w:val="11"/>
        <w:spacing w:line="252" w:lineRule="auto"/>
        <w:ind w:firstLine="567"/>
        <w:jc w:val="both"/>
        <w:rPr>
          <w:color w:val="auto"/>
        </w:rPr>
      </w:pPr>
      <w:r w:rsidRPr="00E118C5">
        <w:rPr>
          <w:color w:val="auto"/>
        </w:rPr>
        <w:t>Слог. Ударение. Свойства русского ударения.</w:t>
      </w:r>
    </w:p>
    <w:p w:rsidR="00E57B0A" w:rsidRPr="00E118C5" w:rsidRDefault="00E57B0A" w:rsidP="00820F84">
      <w:pPr>
        <w:pStyle w:val="11"/>
        <w:spacing w:line="252" w:lineRule="auto"/>
        <w:ind w:firstLine="567"/>
        <w:jc w:val="both"/>
        <w:rPr>
          <w:color w:val="auto"/>
        </w:rPr>
      </w:pPr>
      <w:r w:rsidRPr="00E118C5">
        <w:rPr>
          <w:color w:val="auto"/>
        </w:rPr>
        <w:t>Соотношение звуков и букв.</w:t>
      </w:r>
    </w:p>
    <w:p w:rsidR="00E57B0A" w:rsidRPr="00E118C5" w:rsidRDefault="00E57B0A" w:rsidP="00820F84">
      <w:pPr>
        <w:pStyle w:val="11"/>
        <w:spacing w:line="252" w:lineRule="auto"/>
        <w:ind w:firstLine="567"/>
        <w:jc w:val="both"/>
        <w:rPr>
          <w:color w:val="auto"/>
        </w:rPr>
      </w:pPr>
      <w:r w:rsidRPr="00E118C5">
        <w:rPr>
          <w:color w:val="auto"/>
        </w:rPr>
        <w:t>Фонетический анализ слова.</w:t>
      </w:r>
    </w:p>
    <w:p w:rsidR="00E57B0A" w:rsidRPr="00E118C5" w:rsidRDefault="00E57B0A" w:rsidP="00820F84">
      <w:pPr>
        <w:pStyle w:val="11"/>
        <w:spacing w:line="252" w:lineRule="auto"/>
        <w:ind w:firstLine="567"/>
        <w:jc w:val="both"/>
        <w:rPr>
          <w:color w:val="auto"/>
        </w:rPr>
      </w:pPr>
      <w:r w:rsidRPr="00E118C5">
        <w:rPr>
          <w:color w:val="auto"/>
        </w:rPr>
        <w:t>Способы обозначения [й’], мягкости согласных.</w:t>
      </w:r>
    </w:p>
    <w:p w:rsidR="00E57B0A" w:rsidRPr="00E118C5" w:rsidRDefault="00E57B0A" w:rsidP="00820F84">
      <w:pPr>
        <w:pStyle w:val="11"/>
        <w:spacing w:line="252" w:lineRule="auto"/>
        <w:ind w:firstLine="567"/>
        <w:jc w:val="both"/>
        <w:rPr>
          <w:color w:val="auto"/>
        </w:rPr>
      </w:pPr>
      <w:r w:rsidRPr="00E118C5">
        <w:rPr>
          <w:color w:val="auto"/>
        </w:rPr>
        <w:t>Основные выразительные средства фонетики.</w:t>
      </w:r>
    </w:p>
    <w:p w:rsidR="00E57B0A" w:rsidRPr="00E118C5" w:rsidRDefault="00E57B0A" w:rsidP="00820F84">
      <w:pPr>
        <w:pStyle w:val="11"/>
        <w:spacing w:line="252" w:lineRule="auto"/>
        <w:ind w:firstLine="567"/>
        <w:jc w:val="both"/>
        <w:rPr>
          <w:color w:val="auto"/>
        </w:rPr>
      </w:pPr>
      <w:r w:rsidRPr="00E118C5">
        <w:rPr>
          <w:color w:val="auto"/>
        </w:rPr>
        <w:t>Прописные и строчные буквы.</w:t>
      </w:r>
    </w:p>
    <w:p w:rsidR="00E57B0A" w:rsidRPr="00E118C5" w:rsidRDefault="00E57B0A" w:rsidP="00820F84">
      <w:pPr>
        <w:pStyle w:val="11"/>
        <w:spacing w:line="252" w:lineRule="auto"/>
        <w:ind w:firstLine="567"/>
        <w:jc w:val="both"/>
        <w:rPr>
          <w:color w:val="auto"/>
        </w:rPr>
      </w:pPr>
      <w:r w:rsidRPr="00E118C5">
        <w:rPr>
          <w:color w:val="auto"/>
        </w:rPr>
        <w:t>Интонация, её функции. Основные элементы интонации.</w:t>
      </w:r>
    </w:p>
    <w:p w:rsidR="00E57B0A" w:rsidRPr="00E118C5" w:rsidRDefault="00E57B0A" w:rsidP="00820F84">
      <w:pPr>
        <w:pStyle w:val="11"/>
        <w:spacing w:line="266" w:lineRule="auto"/>
        <w:ind w:firstLine="567"/>
        <w:jc w:val="both"/>
        <w:rPr>
          <w:color w:val="auto"/>
        </w:rPr>
      </w:pPr>
      <w:r w:rsidRPr="00E118C5">
        <w:rPr>
          <w:b/>
          <w:bCs/>
          <w:color w:val="auto"/>
        </w:rPr>
        <w:t>Орфография</w:t>
      </w:r>
    </w:p>
    <w:p w:rsidR="00E57B0A" w:rsidRPr="00E118C5" w:rsidRDefault="00E57B0A" w:rsidP="00820F84">
      <w:pPr>
        <w:pStyle w:val="11"/>
        <w:spacing w:line="252" w:lineRule="auto"/>
        <w:ind w:firstLine="567"/>
        <w:jc w:val="both"/>
        <w:rPr>
          <w:color w:val="auto"/>
        </w:rPr>
      </w:pPr>
      <w:r w:rsidRPr="00E118C5">
        <w:rPr>
          <w:color w:val="auto"/>
        </w:rPr>
        <w:t>Орфография как раздел лингвистики.</w:t>
      </w:r>
    </w:p>
    <w:p w:rsidR="00E57B0A" w:rsidRPr="00E118C5" w:rsidRDefault="00E57B0A" w:rsidP="00820F84">
      <w:pPr>
        <w:pStyle w:val="11"/>
        <w:spacing w:line="252" w:lineRule="auto"/>
        <w:ind w:firstLine="567"/>
        <w:jc w:val="both"/>
        <w:rPr>
          <w:color w:val="auto"/>
        </w:rPr>
      </w:pPr>
      <w:r w:rsidRPr="00E118C5">
        <w:rPr>
          <w:color w:val="auto"/>
        </w:rPr>
        <w:t>Понятие «орфограмма». Буквенные и небуквенные орфограммы.</w:t>
      </w:r>
    </w:p>
    <w:p w:rsidR="00E57B0A" w:rsidRPr="00E118C5" w:rsidRDefault="00E57B0A" w:rsidP="00820F84">
      <w:pPr>
        <w:pStyle w:val="11"/>
        <w:spacing w:line="252" w:lineRule="auto"/>
        <w:ind w:firstLine="567"/>
        <w:jc w:val="both"/>
        <w:rPr>
          <w:color w:val="auto"/>
        </w:rPr>
      </w:pPr>
      <w:r w:rsidRPr="00E118C5">
        <w:rPr>
          <w:color w:val="auto"/>
        </w:rPr>
        <w:t xml:space="preserve">Правописание разделительных </w:t>
      </w:r>
      <w:r w:rsidRPr="00E118C5">
        <w:rPr>
          <w:b/>
          <w:bCs/>
          <w:i/>
          <w:iCs/>
          <w:color w:val="auto"/>
        </w:rPr>
        <w:t>ъ</w:t>
      </w:r>
      <w:r w:rsidRPr="00E118C5">
        <w:rPr>
          <w:color w:val="auto"/>
        </w:rPr>
        <w:t xml:space="preserve"> и </w:t>
      </w:r>
      <w:r w:rsidRPr="00E118C5">
        <w:rPr>
          <w:b/>
          <w:bCs/>
          <w:i/>
          <w:iCs/>
          <w:color w:val="auto"/>
        </w:rPr>
        <w:t>ь</w:t>
      </w:r>
      <w:r w:rsidRPr="00E118C5">
        <w:rPr>
          <w:color w:val="auto"/>
        </w:rPr>
        <w:t>.</w:t>
      </w:r>
    </w:p>
    <w:p w:rsidR="00E57B0A" w:rsidRPr="00E118C5" w:rsidRDefault="00E57B0A" w:rsidP="00820F84">
      <w:pPr>
        <w:pStyle w:val="11"/>
        <w:spacing w:line="266" w:lineRule="auto"/>
        <w:ind w:firstLine="567"/>
        <w:jc w:val="both"/>
        <w:rPr>
          <w:color w:val="auto"/>
        </w:rPr>
      </w:pPr>
      <w:r w:rsidRPr="00E118C5">
        <w:rPr>
          <w:b/>
          <w:bCs/>
          <w:color w:val="auto"/>
        </w:rPr>
        <w:t>Лексикология</w:t>
      </w:r>
    </w:p>
    <w:p w:rsidR="00E57B0A" w:rsidRPr="00E118C5" w:rsidRDefault="00E57B0A" w:rsidP="00820F84">
      <w:pPr>
        <w:pStyle w:val="11"/>
        <w:spacing w:line="252" w:lineRule="auto"/>
        <w:ind w:firstLine="567"/>
        <w:jc w:val="both"/>
        <w:rPr>
          <w:color w:val="auto"/>
        </w:rPr>
      </w:pPr>
      <w:r w:rsidRPr="00E118C5">
        <w:rPr>
          <w:color w:val="auto"/>
        </w:rPr>
        <w:t>Лексикология как раздел лингвистики.</w:t>
      </w:r>
    </w:p>
    <w:p w:rsidR="00E57B0A" w:rsidRPr="00E118C5" w:rsidRDefault="00E57B0A" w:rsidP="00820F84">
      <w:pPr>
        <w:pStyle w:val="11"/>
        <w:spacing w:line="252" w:lineRule="auto"/>
        <w:ind w:firstLine="567"/>
        <w:jc w:val="both"/>
        <w:rPr>
          <w:color w:val="auto"/>
        </w:rPr>
      </w:pPr>
      <w:r w:rsidRPr="00E118C5">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57B0A" w:rsidRPr="00E118C5" w:rsidRDefault="00E57B0A" w:rsidP="00820F84">
      <w:pPr>
        <w:pStyle w:val="11"/>
        <w:spacing w:line="252" w:lineRule="auto"/>
        <w:ind w:firstLine="567"/>
        <w:jc w:val="both"/>
        <w:rPr>
          <w:color w:val="auto"/>
        </w:rPr>
      </w:pPr>
      <w:r w:rsidRPr="00E118C5">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E57B0A" w:rsidRPr="00E118C5" w:rsidRDefault="00E57B0A" w:rsidP="00820F84">
      <w:pPr>
        <w:pStyle w:val="11"/>
        <w:spacing w:line="252" w:lineRule="auto"/>
        <w:ind w:firstLine="567"/>
        <w:jc w:val="both"/>
        <w:rPr>
          <w:color w:val="auto"/>
        </w:rPr>
      </w:pPr>
      <w:r w:rsidRPr="00E118C5">
        <w:rPr>
          <w:color w:val="auto"/>
        </w:rPr>
        <w:t>Синонимы. Антонимы. Омонимы. Паронимы.</w:t>
      </w:r>
    </w:p>
    <w:p w:rsidR="00E57B0A" w:rsidRPr="00E118C5" w:rsidRDefault="00E57B0A" w:rsidP="00820F84">
      <w:pPr>
        <w:pStyle w:val="11"/>
        <w:spacing w:line="252" w:lineRule="auto"/>
        <w:ind w:firstLine="567"/>
        <w:jc w:val="both"/>
        <w:rPr>
          <w:color w:val="auto"/>
        </w:rPr>
      </w:pPr>
      <w:r w:rsidRPr="00E118C5">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57B0A" w:rsidRPr="00E118C5" w:rsidRDefault="00E57B0A" w:rsidP="00820F84">
      <w:pPr>
        <w:pStyle w:val="11"/>
        <w:spacing w:line="252" w:lineRule="auto"/>
        <w:ind w:firstLine="567"/>
        <w:jc w:val="both"/>
        <w:rPr>
          <w:color w:val="auto"/>
        </w:rPr>
      </w:pPr>
      <w:r w:rsidRPr="00E118C5">
        <w:rPr>
          <w:color w:val="auto"/>
        </w:rPr>
        <w:t>Лексический анализ слов (в рамках изученного).</w:t>
      </w:r>
    </w:p>
    <w:p w:rsidR="00E57B0A" w:rsidRPr="00E118C5" w:rsidRDefault="00E57B0A" w:rsidP="00820F84">
      <w:pPr>
        <w:pStyle w:val="11"/>
        <w:spacing w:line="266" w:lineRule="auto"/>
        <w:ind w:firstLine="567"/>
        <w:jc w:val="both"/>
        <w:rPr>
          <w:color w:val="auto"/>
        </w:rPr>
      </w:pPr>
      <w:r w:rsidRPr="00E118C5">
        <w:rPr>
          <w:b/>
          <w:bCs/>
          <w:color w:val="auto"/>
        </w:rPr>
        <w:t>Морфемика. Орфография</w:t>
      </w:r>
    </w:p>
    <w:p w:rsidR="00E57B0A" w:rsidRPr="00E118C5" w:rsidRDefault="00E57B0A" w:rsidP="00820F84">
      <w:pPr>
        <w:pStyle w:val="11"/>
        <w:spacing w:line="252" w:lineRule="auto"/>
        <w:ind w:firstLine="567"/>
        <w:jc w:val="both"/>
        <w:rPr>
          <w:color w:val="auto"/>
        </w:rPr>
      </w:pPr>
      <w:r w:rsidRPr="00E118C5">
        <w:rPr>
          <w:color w:val="auto"/>
        </w:rPr>
        <w:t>Морфемика как раздел лингвистики.</w:t>
      </w:r>
    </w:p>
    <w:p w:rsidR="00E57B0A" w:rsidRPr="00E118C5" w:rsidRDefault="00E57B0A" w:rsidP="00820F84">
      <w:pPr>
        <w:pStyle w:val="11"/>
        <w:spacing w:line="252" w:lineRule="auto"/>
        <w:ind w:firstLine="567"/>
        <w:jc w:val="both"/>
        <w:rPr>
          <w:color w:val="auto"/>
        </w:rPr>
      </w:pPr>
      <w:r w:rsidRPr="00E118C5">
        <w:rPr>
          <w:color w:val="auto"/>
        </w:rPr>
        <w:t>Морфема как минимальная значимая единица языка. Основа слова. Виды морфем (корень, приставка, суффикс, окончание).</w:t>
      </w:r>
    </w:p>
    <w:p w:rsidR="00E57B0A" w:rsidRPr="00E118C5" w:rsidRDefault="00E57B0A" w:rsidP="00820F84">
      <w:pPr>
        <w:pStyle w:val="11"/>
        <w:spacing w:line="252" w:lineRule="auto"/>
        <w:ind w:firstLine="567"/>
        <w:jc w:val="both"/>
        <w:rPr>
          <w:color w:val="auto"/>
        </w:rPr>
      </w:pPr>
      <w:r w:rsidRPr="00E118C5">
        <w:rPr>
          <w:color w:val="auto"/>
        </w:rPr>
        <w:t>Чередование звуков в морфемах (в том числе чередование гласных с нулём звука).</w:t>
      </w:r>
    </w:p>
    <w:p w:rsidR="00E57B0A" w:rsidRPr="00E118C5" w:rsidRDefault="00E57B0A" w:rsidP="00820F84">
      <w:pPr>
        <w:pStyle w:val="11"/>
        <w:spacing w:line="252" w:lineRule="auto"/>
        <w:ind w:firstLine="567"/>
        <w:jc w:val="both"/>
        <w:rPr>
          <w:color w:val="auto"/>
        </w:rPr>
      </w:pPr>
      <w:r w:rsidRPr="00E118C5">
        <w:rPr>
          <w:color w:val="auto"/>
        </w:rPr>
        <w:t>Морфемный анализ слов.</w:t>
      </w:r>
    </w:p>
    <w:p w:rsidR="00E57B0A" w:rsidRPr="00E118C5" w:rsidRDefault="00E57B0A" w:rsidP="00820F84">
      <w:pPr>
        <w:pStyle w:val="11"/>
        <w:spacing w:line="252" w:lineRule="auto"/>
        <w:ind w:firstLine="567"/>
        <w:jc w:val="both"/>
        <w:rPr>
          <w:color w:val="auto"/>
        </w:rPr>
      </w:pPr>
      <w:r w:rsidRPr="00E118C5">
        <w:rPr>
          <w:color w:val="auto"/>
        </w:rPr>
        <w:t>Уместное использование слов с суффиксами оценки в собственной речи.</w:t>
      </w:r>
    </w:p>
    <w:p w:rsidR="00E57B0A" w:rsidRPr="00E118C5" w:rsidRDefault="00E57B0A" w:rsidP="00820F84">
      <w:pPr>
        <w:pStyle w:val="11"/>
        <w:spacing w:line="252" w:lineRule="auto"/>
        <w:ind w:firstLine="567"/>
        <w:jc w:val="both"/>
        <w:rPr>
          <w:color w:val="auto"/>
        </w:rPr>
      </w:pPr>
      <w:r w:rsidRPr="00E118C5">
        <w:rPr>
          <w:color w:val="auto"/>
        </w:rPr>
        <w:t>Правописание корней с безударными проверяемыми, непроверяемыми гласными (в рамках изученного).</w:t>
      </w:r>
    </w:p>
    <w:p w:rsidR="00E57B0A" w:rsidRPr="00E118C5" w:rsidRDefault="00E57B0A" w:rsidP="00820F84">
      <w:pPr>
        <w:pStyle w:val="11"/>
        <w:spacing w:line="252" w:lineRule="auto"/>
        <w:ind w:firstLine="567"/>
        <w:jc w:val="both"/>
        <w:rPr>
          <w:color w:val="auto"/>
        </w:rPr>
      </w:pPr>
      <w:r w:rsidRPr="00E118C5">
        <w:rPr>
          <w:color w:val="auto"/>
        </w:rPr>
        <w:t>Правописание корней с проверяемыми, непроверяемыми, непроизносимыми согласными (в рамках изученного).</w:t>
      </w:r>
    </w:p>
    <w:p w:rsidR="00E57B0A" w:rsidRPr="00E118C5" w:rsidRDefault="00E57B0A" w:rsidP="00820F84">
      <w:pPr>
        <w:pStyle w:val="11"/>
        <w:spacing w:line="252" w:lineRule="auto"/>
        <w:ind w:firstLine="567"/>
        <w:jc w:val="both"/>
        <w:rPr>
          <w:color w:val="auto"/>
        </w:rPr>
      </w:pPr>
      <w:r w:rsidRPr="00E118C5">
        <w:rPr>
          <w:color w:val="auto"/>
        </w:rPr>
        <w:t xml:space="preserve">Правописание </w:t>
      </w:r>
      <w:r w:rsidRPr="00E118C5">
        <w:rPr>
          <w:b/>
          <w:bCs/>
          <w:i/>
          <w:iCs/>
          <w:color w:val="auto"/>
        </w:rPr>
        <w:t>ё</w:t>
      </w:r>
      <w:r w:rsidRPr="00E118C5">
        <w:rPr>
          <w:color w:val="auto"/>
        </w:rPr>
        <w:t xml:space="preserve"> — </w:t>
      </w:r>
      <w:r w:rsidRPr="00E118C5">
        <w:rPr>
          <w:b/>
          <w:bCs/>
          <w:i/>
          <w:iCs/>
          <w:color w:val="auto"/>
        </w:rPr>
        <w:t>о</w:t>
      </w:r>
      <w:r w:rsidRPr="00E118C5">
        <w:rPr>
          <w:color w:val="auto"/>
        </w:rPr>
        <w:t xml:space="preserve"> после шипящих в корне слова.</w:t>
      </w:r>
    </w:p>
    <w:p w:rsidR="00E57B0A" w:rsidRPr="00E118C5" w:rsidRDefault="00E57B0A" w:rsidP="00820F84">
      <w:pPr>
        <w:pStyle w:val="11"/>
        <w:spacing w:line="252" w:lineRule="auto"/>
        <w:ind w:firstLine="567"/>
        <w:jc w:val="both"/>
        <w:rPr>
          <w:color w:val="auto"/>
        </w:rPr>
      </w:pPr>
      <w:r w:rsidRPr="00E118C5">
        <w:rPr>
          <w:color w:val="auto"/>
        </w:rPr>
        <w:t xml:space="preserve">Правописание неизменяемых на письме приставок и приставок на </w:t>
      </w:r>
      <w:r w:rsidRPr="00E118C5">
        <w:rPr>
          <w:b/>
          <w:bCs/>
          <w:i/>
          <w:iCs/>
          <w:color w:val="auto"/>
        </w:rPr>
        <w:t>-з</w:t>
      </w:r>
      <w:r w:rsidRPr="00E118C5">
        <w:rPr>
          <w:color w:val="auto"/>
        </w:rPr>
        <w:t xml:space="preserve"> (-</w:t>
      </w:r>
      <w:r w:rsidRPr="00E118C5">
        <w:rPr>
          <w:b/>
          <w:bCs/>
          <w:i/>
          <w:iCs/>
          <w:color w:val="auto"/>
        </w:rPr>
        <w:t>с</w:t>
      </w:r>
      <w:r w:rsidRPr="00E118C5">
        <w:rPr>
          <w:color w:val="auto"/>
        </w:rPr>
        <w:t>).</w:t>
      </w:r>
    </w:p>
    <w:p w:rsidR="00E57B0A" w:rsidRPr="00E118C5" w:rsidRDefault="00E57B0A" w:rsidP="00820F84">
      <w:pPr>
        <w:pStyle w:val="11"/>
        <w:spacing w:line="252" w:lineRule="auto"/>
        <w:ind w:firstLine="567"/>
        <w:jc w:val="both"/>
        <w:rPr>
          <w:color w:val="auto"/>
        </w:rPr>
      </w:pPr>
      <w:r w:rsidRPr="00E118C5">
        <w:rPr>
          <w:color w:val="auto"/>
        </w:rPr>
        <w:t xml:space="preserve">Правописание </w:t>
      </w:r>
      <w:r w:rsidRPr="00E118C5">
        <w:rPr>
          <w:b/>
          <w:bCs/>
          <w:i/>
          <w:iCs/>
          <w:color w:val="auto"/>
        </w:rPr>
        <w:t>ы</w:t>
      </w:r>
      <w:r w:rsidRPr="00E118C5">
        <w:rPr>
          <w:color w:val="auto"/>
        </w:rPr>
        <w:t xml:space="preserve"> — </w:t>
      </w:r>
      <w:r w:rsidRPr="00E118C5">
        <w:rPr>
          <w:b/>
          <w:bCs/>
          <w:i/>
          <w:iCs/>
          <w:color w:val="auto"/>
        </w:rPr>
        <w:t>и</w:t>
      </w:r>
      <w:r w:rsidRPr="00E118C5">
        <w:rPr>
          <w:color w:val="auto"/>
        </w:rPr>
        <w:t xml:space="preserve"> после приставок.</w:t>
      </w:r>
    </w:p>
    <w:p w:rsidR="00E57B0A" w:rsidRPr="00E118C5" w:rsidRDefault="00E57B0A" w:rsidP="00820F84">
      <w:pPr>
        <w:pStyle w:val="11"/>
        <w:spacing w:line="252" w:lineRule="auto"/>
        <w:ind w:firstLine="567"/>
        <w:jc w:val="both"/>
        <w:rPr>
          <w:color w:val="auto"/>
        </w:rPr>
      </w:pPr>
      <w:r w:rsidRPr="00E118C5">
        <w:rPr>
          <w:color w:val="auto"/>
        </w:rPr>
        <w:t xml:space="preserve">Правописание </w:t>
      </w:r>
      <w:r w:rsidRPr="00E118C5">
        <w:rPr>
          <w:b/>
          <w:bCs/>
          <w:i/>
          <w:iCs/>
          <w:color w:val="auto"/>
        </w:rPr>
        <w:t>ы</w:t>
      </w:r>
      <w:r w:rsidRPr="00E118C5">
        <w:rPr>
          <w:color w:val="auto"/>
        </w:rPr>
        <w:t xml:space="preserve"> — </w:t>
      </w:r>
      <w:r w:rsidRPr="00E118C5">
        <w:rPr>
          <w:b/>
          <w:bCs/>
          <w:i/>
          <w:iCs/>
          <w:color w:val="auto"/>
        </w:rPr>
        <w:t>и</w:t>
      </w:r>
      <w:r w:rsidRPr="00E118C5">
        <w:rPr>
          <w:color w:val="auto"/>
        </w:rPr>
        <w:t xml:space="preserve"> после </w:t>
      </w:r>
      <w:r w:rsidRPr="00E118C5">
        <w:rPr>
          <w:b/>
          <w:bCs/>
          <w:i/>
          <w:iCs/>
          <w:color w:val="auto"/>
        </w:rPr>
        <w:t>ц</w:t>
      </w:r>
      <w:r w:rsidRPr="00E118C5">
        <w:rPr>
          <w:color w:val="auto"/>
        </w:rPr>
        <w:t>.</w:t>
      </w:r>
    </w:p>
    <w:p w:rsidR="00E57B0A" w:rsidRPr="00E118C5" w:rsidRDefault="00E57B0A" w:rsidP="00820F84">
      <w:pPr>
        <w:pStyle w:val="11"/>
        <w:spacing w:line="266" w:lineRule="auto"/>
        <w:ind w:firstLine="567"/>
        <w:jc w:val="both"/>
        <w:rPr>
          <w:color w:val="auto"/>
        </w:rPr>
      </w:pPr>
      <w:r w:rsidRPr="00E118C5">
        <w:rPr>
          <w:b/>
          <w:bCs/>
          <w:color w:val="auto"/>
        </w:rPr>
        <w:t>Морфология. Культура речи. Орфография</w:t>
      </w:r>
    </w:p>
    <w:p w:rsidR="00E57B0A" w:rsidRPr="00E118C5" w:rsidRDefault="00E57B0A" w:rsidP="00820F84">
      <w:pPr>
        <w:pStyle w:val="11"/>
        <w:spacing w:line="252" w:lineRule="auto"/>
        <w:ind w:firstLine="567"/>
        <w:jc w:val="both"/>
        <w:rPr>
          <w:color w:val="auto"/>
        </w:rPr>
      </w:pPr>
      <w:r w:rsidRPr="00E118C5">
        <w:rPr>
          <w:color w:val="auto"/>
        </w:rPr>
        <w:t>Морфология как раздел грамматики. Грамматическое значение слова.</w:t>
      </w:r>
    </w:p>
    <w:p w:rsidR="00E57B0A" w:rsidRPr="00E118C5" w:rsidRDefault="00E57B0A" w:rsidP="00820F84">
      <w:pPr>
        <w:pStyle w:val="11"/>
        <w:spacing w:line="252" w:lineRule="auto"/>
        <w:ind w:firstLine="567"/>
        <w:jc w:val="both"/>
        <w:rPr>
          <w:color w:val="auto"/>
        </w:rPr>
      </w:pPr>
      <w:r w:rsidRPr="00E118C5">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E57B0A" w:rsidRPr="00E118C5" w:rsidRDefault="00E57B0A" w:rsidP="00820F84">
      <w:pPr>
        <w:pStyle w:val="11"/>
        <w:spacing w:line="266" w:lineRule="auto"/>
        <w:ind w:firstLine="567"/>
        <w:jc w:val="both"/>
        <w:rPr>
          <w:color w:val="auto"/>
        </w:rPr>
      </w:pPr>
      <w:r w:rsidRPr="00E118C5">
        <w:rPr>
          <w:b/>
          <w:bCs/>
          <w:color w:val="auto"/>
        </w:rPr>
        <w:t>Имя существительное</w:t>
      </w:r>
    </w:p>
    <w:p w:rsidR="00E57B0A" w:rsidRPr="00E118C5" w:rsidRDefault="00E57B0A" w:rsidP="00820F84">
      <w:pPr>
        <w:pStyle w:val="11"/>
        <w:spacing w:line="252" w:lineRule="auto"/>
        <w:ind w:firstLine="567"/>
        <w:jc w:val="both"/>
        <w:rPr>
          <w:color w:val="auto"/>
        </w:rPr>
      </w:pPr>
      <w:r w:rsidRPr="00E118C5">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57B0A" w:rsidRPr="00E118C5" w:rsidRDefault="00E57B0A" w:rsidP="00820F84">
      <w:pPr>
        <w:pStyle w:val="11"/>
        <w:spacing w:line="252" w:lineRule="auto"/>
        <w:ind w:firstLine="567"/>
        <w:jc w:val="both"/>
        <w:rPr>
          <w:color w:val="auto"/>
        </w:rPr>
      </w:pPr>
      <w:r w:rsidRPr="00E118C5">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57B0A" w:rsidRPr="00E118C5" w:rsidRDefault="00E57B0A" w:rsidP="00820F84">
      <w:pPr>
        <w:pStyle w:val="11"/>
        <w:spacing w:line="252" w:lineRule="auto"/>
        <w:ind w:firstLine="567"/>
        <w:jc w:val="both"/>
        <w:rPr>
          <w:color w:val="auto"/>
        </w:rPr>
      </w:pPr>
      <w:r w:rsidRPr="00E118C5">
        <w:rPr>
          <w:color w:val="auto"/>
        </w:rPr>
        <w:t>Род, число, падеж имени существительного.</w:t>
      </w:r>
    </w:p>
    <w:p w:rsidR="00E57B0A" w:rsidRPr="00E118C5" w:rsidRDefault="00E57B0A" w:rsidP="00820F84">
      <w:pPr>
        <w:pStyle w:val="11"/>
        <w:spacing w:line="252" w:lineRule="auto"/>
        <w:ind w:firstLine="567"/>
        <w:jc w:val="both"/>
        <w:rPr>
          <w:color w:val="auto"/>
        </w:rPr>
      </w:pPr>
      <w:r w:rsidRPr="00E118C5">
        <w:rPr>
          <w:color w:val="auto"/>
        </w:rPr>
        <w:t>Имена существительные общего рода.</w:t>
      </w:r>
    </w:p>
    <w:p w:rsidR="00E57B0A" w:rsidRPr="00E118C5" w:rsidRDefault="00E57B0A" w:rsidP="00820F84">
      <w:pPr>
        <w:pStyle w:val="11"/>
        <w:spacing w:line="240" w:lineRule="auto"/>
        <w:ind w:firstLine="567"/>
        <w:jc w:val="both"/>
        <w:rPr>
          <w:color w:val="auto"/>
        </w:rPr>
      </w:pPr>
      <w:r w:rsidRPr="00E118C5">
        <w:rPr>
          <w:color w:val="auto"/>
        </w:rPr>
        <w:t>Имена существительные, имеющие форму только единственного или только множественного числа.</w:t>
      </w:r>
    </w:p>
    <w:p w:rsidR="00E57B0A" w:rsidRPr="00E118C5" w:rsidRDefault="00E57B0A" w:rsidP="00820F84">
      <w:pPr>
        <w:pStyle w:val="11"/>
        <w:spacing w:line="240" w:lineRule="auto"/>
        <w:ind w:firstLine="567"/>
        <w:jc w:val="both"/>
        <w:rPr>
          <w:color w:val="auto"/>
        </w:rPr>
      </w:pPr>
      <w:r w:rsidRPr="00E118C5">
        <w:rPr>
          <w:color w:val="auto"/>
        </w:rPr>
        <w:t>Типы склонения имён существительных. Разносклоняемые имена существительные. Несклоняемые имена существительные.</w:t>
      </w:r>
    </w:p>
    <w:p w:rsidR="00E57B0A" w:rsidRPr="00E118C5" w:rsidRDefault="00E57B0A" w:rsidP="00820F84">
      <w:pPr>
        <w:pStyle w:val="11"/>
        <w:spacing w:line="240" w:lineRule="auto"/>
        <w:ind w:firstLine="567"/>
        <w:jc w:val="both"/>
        <w:rPr>
          <w:color w:val="auto"/>
        </w:rPr>
      </w:pPr>
      <w:r w:rsidRPr="00E118C5">
        <w:rPr>
          <w:color w:val="auto"/>
        </w:rPr>
        <w:t>Морфологический анализ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Нормы произношения, нормы постановки ударения, нормы словоизменения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Правописание собственных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w:t>
      </w:r>
      <w:r w:rsidRPr="00E118C5">
        <w:rPr>
          <w:b/>
          <w:bCs/>
          <w:i/>
          <w:iCs/>
          <w:color w:val="auto"/>
        </w:rPr>
        <w:t>ь</w:t>
      </w:r>
      <w:r w:rsidRPr="00E118C5">
        <w:rPr>
          <w:color w:val="auto"/>
        </w:rPr>
        <w:t xml:space="preserve"> на конце имён существительных после шипящих.</w:t>
      </w:r>
    </w:p>
    <w:p w:rsidR="00E57B0A" w:rsidRPr="00E118C5" w:rsidRDefault="00E57B0A" w:rsidP="00820F84">
      <w:pPr>
        <w:pStyle w:val="11"/>
        <w:spacing w:line="240" w:lineRule="auto"/>
        <w:ind w:firstLine="567"/>
        <w:jc w:val="both"/>
        <w:rPr>
          <w:color w:val="auto"/>
        </w:rPr>
      </w:pPr>
      <w:r w:rsidRPr="00E118C5">
        <w:rPr>
          <w:color w:val="auto"/>
        </w:rPr>
        <w:t>Правописание безударных окончаний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w:t>
      </w:r>
      <w:r w:rsidRPr="00E118C5">
        <w:rPr>
          <w:b/>
          <w:bCs/>
          <w:i/>
          <w:iCs/>
          <w:color w:val="auto"/>
        </w:rPr>
        <w:t>о</w:t>
      </w:r>
      <w:r w:rsidRPr="00E118C5">
        <w:rPr>
          <w:color w:val="auto"/>
        </w:rPr>
        <w:t xml:space="preserve"> — </w:t>
      </w:r>
      <w:r w:rsidRPr="00E118C5">
        <w:rPr>
          <w:b/>
          <w:bCs/>
          <w:i/>
          <w:iCs/>
          <w:color w:val="auto"/>
        </w:rPr>
        <w:t>е</w:t>
      </w:r>
      <w:r w:rsidRPr="00E118C5">
        <w:rPr>
          <w:color w:val="auto"/>
        </w:rPr>
        <w:t xml:space="preserve"> (</w:t>
      </w:r>
      <w:r w:rsidRPr="00E118C5">
        <w:rPr>
          <w:b/>
          <w:bCs/>
          <w:i/>
          <w:iCs/>
          <w:color w:val="auto"/>
        </w:rPr>
        <w:t>ё</w:t>
      </w:r>
      <w:r w:rsidRPr="00E118C5">
        <w:rPr>
          <w:color w:val="auto"/>
        </w:rPr>
        <w:t xml:space="preserve">) после шипящих и </w:t>
      </w:r>
      <w:r w:rsidRPr="00E118C5">
        <w:rPr>
          <w:b/>
          <w:bCs/>
          <w:i/>
          <w:iCs/>
          <w:color w:val="auto"/>
        </w:rPr>
        <w:t>ц</w:t>
      </w:r>
      <w:r w:rsidRPr="00E118C5">
        <w:rPr>
          <w:color w:val="auto"/>
        </w:rPr>
        <w:t xml:space="preserve"> в суффиксах и окончаниях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суффиксов </w:t>
      </w:r>
      <w:r w:rsidRPr="00E118C5">
        <w:rPr>
          <w:b/>
          <w:bCs/>
          <w:color w:val="auto"/>
        </w:rPr>
        <w:t>-</w:t>
      </w:r>
      <w:r w:rsidRPr="00E118C5">
        <w:rPr>
          <w:b/>
          <w:bCs/>
          <w:i/>
          <w:iCs/>
          <w:color w:val="auto"/>
        </w:rPr>
        <w:t>чик</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щик</w:t>
      </w:r>
      <w:r w:rsidRPr="00E118C5">
        <w:rPr>
          <w:b/>
          <w:bCs/>
          <w:color w:val="auto"/>
        </w:rPr>
        <w:t>-</w:t>
      </w:r>
      <w:r w:rsidRPr="00E118C5">
        <w:rPr>
          <w:color w:val="auto"/>
        </w:rPr>
        <w:t>; -</w:t>
      </w:r>
      <w:r w:rsidRPr="00E118C5">
        <w:rPr>
          <w:b/>
          <w:bCs/>
          <w:i/>
          <w:iCs/>
          <w:color w:val="auto"/>
        </w:rPr>
        <w:t>ек</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ик</w:t>
      </w:r>
      <w:r w:rsidRPr="00E118C5">
        <w:rPr>
          <w:b/>
          <w:bCs/>
          <w:color w:val="auto"/>
        </w:rPr>
        <w:t xml:space="preserve">- </w:t>
      </w:r>
      <w:r w:rsidRPr="00E118C5">
        <w:rPr>
          <w:color w:val="auto"/>
        </w:rPr>
        <w:t>(-</w:t>
      </w:r>
      <w:r w:rsidRPr="00E118C5">
        <w:rPr>
          <w:b/>
          <w:bCs/>
          <w:i/>
          <w:iCs/>
          <w:color w:val="auto"/>
        </w:rPr>
        <w:t>чик</w:t>
      </w:r>
      <w:r w:rsidRPr="00E118C5">
        <w:rPr>
          <w:b/>
          <w:bCs/>
          <w:color w:val="auto"/>
        </w:rPr>
        <w:t>-</w:t>
      </w:r>
      <w:r w:rsidRPr="00E118C5">
        <w:rPr>
          <w:color w:val="auto"/>
        </w:rPr>
        <w:t>)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корней с чередованием </w:t>
      </w:r>
      <w:r w:rsidRPr="00E118C5">
        <w:rPr>
          <w:b/>
          <w:bCs/>
          <w:i/>
          <w:iCs/>
          <w:color w:val="auto"/>
        </w:rPr>
        <w:t>а</w:t>
      </w:r>
      <w:r w:rsidRPr="00E118C5">
        <w:rPr>
          <w:color w:val="auto"/>
        </w:rPr>
        <w:t xml:space="preserve"> // </w:t>
      </w:r>
      <w:r w:rsidRPr="00E118C5">
        <w:rPr>
          <w:b/>
          <w:bCs/>
          <w:i/>
          <w:iCs/>
          <w:color w:val="auto"/>
        </w:rPr>
        <w:t>о</w:t>
      </w:r>
      <w:r w:rsidRPr="00E118C5">
        <w:rPr>
          <w:color w:val="auto"/>
        </w:rPr>
        <w:t>: -</w:t>
      </w:r>
      <w:r w:rsidRPr="00E118C5">
        <w:rPr>
          <w:b/>
          <w:bCs/>
          <w:i/>
          <w:iCs/>
          <w:color w:val="auto"/>
        </w:rPr>
        <w:t>лаг</w:t>
      </w:r>
      <w:r w:rsidRPr="00E118C5">
        <w:rPr>
          <w:color w:val="auto"/>
        </w:rPr>
        <w:t>- — -</w:t>
      </w:r>
      <w:r w:rsidRPr="00E118C5">
        <w:rPr>
          <w:b/>
          <w:bCs/>
          <w:i/>
          <w:iCs/>
          <w:color w:val="auto"/>
        </w:rPr>
        <w:t>лож</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w:t>
      </w:r>
      <w:r w:rsidRPr="00E118C5">
        <w:rPr>
          <w:b/>
          <w:bCs/>
          <w:i/>
          <w:iCs/>
          <w:color w:val="auto"/>
        </w:rPr>
        <w:t>раст</w:t>
      </w:r>
      <w:r w:rsidRPr="00E118C5">
        <w:rPr>
          <w:color w:val="auto"/>
        </w:rPr>
        <w:t>- — -</w:t>
      </w:r>
      <w:r w:rsidRPr="00E118C5">
        <w:rPr>
          <w:b/>
          <w:bCs/>
          <w:i/>
          <w:iCs/>
          <w:color w:val="auto"/>
        </w:rPr>
        <w:t>ращ</w:t>
      </w:r>
      <w:r w:rsidRPr="00E118C5">
        <w:rPr>
          <w:color w:val="auto"/>
        </w:rPr>
        <w:t>- — -</w:t>
      </w:r>
      <w:r w:rsidRPr="00E118C5">
        <w:rPr>
          <w:b/>
          <w:bCs/>
          <w:i/>
          <w:iCs/>
          <w:color w:val="auto"/>
        </w:rPr>
        <w:t>рос</w:t>
      </w:r>
      <w:r w:rsidRPr="00E118C5">
        <w:rPr>
          <w:color w:val="auto"/>
        </w:rPr>
        <w:t>-; -</w:t>
      </w:r>
      <w:r w:rsidRPr="00E118C5">
        <w:rPr>
          <w:b/>
          <w:bCs/>
          <w:i/>
          <w:iCs/>
          <w:color w:val="auto"/>
        </w:rPr>
        <w:t>гар</w:t>
      </w:r>
      <w:r w:rsidRPr="00E118C5">
        <w:rPr>
          <w:color w:val="auto"/>
        </w:rPr>
        <w:t>- — -</w:t>
      </w:r>
      <w:r w:rsidRPr="00E118C5">
        <w:rPr>
          <w:b/>
          <w:bCs/>
          <w:i/>
          <w:iCs/>
          <w:color w:val="auto"/>
        </w:rPr>
        <w:t>гор</w:t>
      </w:r>
      <w:r w:rsidRPr="00E118C5">
        <w:rPr>
          <w:color w:val="auto"/>
        </w:rPr>
        <w:t>-, -</w:t>
      </w:r>
      <w:r w:rsidRPr="00E118C5">
        <w:rPr>
          <w:b/>
          <w:bCs/>
          <w:i/>
          <w:iCs/>
          <w:color w:val="auto"/>
        </w:rPr>
        <w:t>зар</w:t>
      </w:r>
      <w:r w:rsidRPr="00E118C5">
        <w:rPr>
          <w:color w:val="auto"/>
        </w:rPr>
        <w:t>- — -</w:t>
      </w:r>
      <w:r w:rsidRPr="00E118C5">
        <w:rPr>
          <w:b/>
          <w:bCs/>
          <w:i/>
          <w:iCs/>
          <w:color w:val="auto"/>
        </w:rPr>
        <w:t>зор</w:t>
      </w:r>
      <w:r w:rsidRPr="00E118C5">
        <w:rPr>
          <w:color w:val="auto"/>
        </w:rPr>
        <w:t>-;</w:t>
      </w:r>
    </w:p>
    <w:p w:rsidR="00E57B0A" w:rsidRPr="00E118C5" w:rsidRDefault="00E57B0A" w:rsidP="00820F84">
      <w:pPr>
        <w:pStyle w:val="11"/>
        <w:spacing w:line="259" w:lineRule="auto"/>
        <w:ind w:firstLine="567"/>
        <w:jc w:val="both"/>
        <w:rPr>
          <w:color w:val="auto"/>
        </w:rPr>
      </w:pPr>
      <w:r w:rsidRPr="00E118C5">
        <w:rPr>
          <w:b/>
          <w:bCs/>
          <w:i/>
          <w:iCs/>
          <w:color w:val="auto"/>
        </w:rPr>
        <w:t>-клан-</w:t>
      </w:r>
      <w:r w:rsidRPr="00E118C5">
        <w:rPr>
          <w:color w:val="auto"/>
        </w:rPr>
        <w:t xml:space="preserve"> — </w:t>
      </w:r>
      <w:r w:rsidRPr="00E118C5">
        <w:rPr>
          <w:b/>
          <w:bCs/>
          <w:i/>
          <w:iCs/>
          <w:color w:val="auto"/>
        </w:rPr>
        <w:t>-клон-</w:t>
      </w:r>
      <w:r w:rsidRPr="00E118C5">
        <w:rPr>
          <w:color w:val="auto"/>
        </w:rPr>
        <w:t xml:space="preserve">, </w:t>
      </w:r>
      <w:r w:rsidRPr="00E118C5">
        <w:rPr>
          <w:b/>
          <w:bCs/>
          <w:i/>
          <w:iCs/>
          <w:color w:val="auto"/>
        </w:rPr>
        <w:t>-скак-</w:t>
      </w:r>
      <w:r w:rsidRPr="00E118C5">
        <w:rPr>
          <w:color w:val="auto"/>
        </w:rPr>
        <w:t xml:space="preserve"> — </w:t>
      </w:r>
      <w:r w:rsidRPr="00E118C5">
        <w:rPr>
          <w:b/>
          <w:bCs/>
          <w:i/>
          <w:iCs/>
          <w:color w:val="auto"/>
        </w:rPr>
        <w:t>-скоч-.</w:t>
      </w:r>
    </w:p>
    <w:p w:rsidR="00E57B0A" w:rsidRPr="00E118C5" w:rsidRDefault="00E57B0A" w:rsidP="00820F84">
      <w:pPr>
        <w:pStyle w:val="11"/>
        <w:spacing w:line="240" w:lineRule="auto"/>
        <w:ind w:firstLine="567"/>
        <w:jc w:val="both"/>
        <w:rPr>
          <w:color w:val="auto"/>
        </w:rPr>
      </w:pPr>
      <w:r w:rsidRPr="00E118C5">
        <w:rPr>
          <w:color w:val="auto"/>
        </w:rPr>
        <w:t xml:space="preserve">Слитное и раздельное написание </w:t>
      </w:r>
      <w:r w:rsidRPr="00E118C5">
        <w:rPr>
          <w:b/>
          <w:bCs/>
          <w:i/>
          <w:iCs/>
          <w:color w:val="auto"/>
        </w:rPr>
        <w:t>не</w:t>
      </w:r>
      <w:r w:rsidRPr="00E118C5">
        <w:rPr>
          <w:color w:val="auto"/>
        </w:rPr>
        <w:t xml:space="preserve"> с именами существительными.</w:t>
      </w:r>
    </w:p>
    <w:p w:rsidR="00E57B0A" w:rsidRPr="00E118C5" w:rsidRDefault="00E57B0A" w:rsidP="00820F84">
      <w:pPr>
        <w:pStyle w:val="11"/>
        <w:spacing w:line="259" w:lineRule="auto"/>
        <w:ind w:firstLine="567"/>
        <w:jc w:val="both"/>
        <w:rPr>
          <w:color w:val="auto"/>
        </w:rPr>
      </w:pPr>
      <w:r w:rsidRPr="00E118C5">
        <w:rPr>
          <w:b/>
          <w:bCs/>
          <w:color w:val="auto"/>
        </w:rPr>
        <w:t>Имя прилагательное</w:t>
      </w:r>
    </w:p>
    <w:p w:rsidR="00E57B0A" w:rsidRPr="00E118C5" w:rsidRDefault="00E57B0A" w:rsidP="00820F84">
      <w:pPr>
        <w:pStyle w:val="11"/>
        <w:spacing w:line="240" w:lineRule="auto"/>
        <w:ind w:firstLine="567"/>
        <w:jc w:val="both"/>
        <w:rPr>
          <w:color w:val="auto"/>
        </w:rPr>
      </w:pPr>
      <w:r w:rsidRPr="00E118C5">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57B0A" w:rsidRPr="00E118C5" w:rsidRDefault="00E57B0A" w:rsidP="00820F84">
      <w:pPr>
        <w:pStyle w:val="11"/>
        <w:spacing w:line="240" w:lineRule="auto"/>
        <w:ind w:firstLine="567"/>
        <w:jc w:val="both"/>
        <w:rPr>
          <w:color w:val="auto"/>
        </w:rPr>
      </w:pPr>
      <w:r w:rsidRPr="00E118C5">
        <w:rPr>
          <w:color w:val="auto"/>
        </w:rPr>
        <w:t>Имена прилагательные полные и краткие, их синтаксические функции.</w:t>
      </w:r>
    </w:p>
    <w:p w:rsidR="00E57B0A" w:rsidRPr="00E118C5" w:rsidRDefault="00E57B0A" w:rsidP="00820F84">
      <w:pPr>
        <w:pStyle w:val="11"/>
        <w:spacing w:line="240" w:lineRule="auto"/>
        <w:ind w:firstLine="567"/>
        <w:jc w:val="both"/>
        <w:rPr>
          <w:color w:val="auto"/>
        </w:rPr>
      </w:pPr>
      <w:r w:rsidRPr="00E118C5">
        <w:rPr>
          <w:color w:val="auto"/>
        </w:rPr>
        <w:t>Склонение имён прилагательных.</w:t>
      </w:r>
    </w:p>
    <w:p w:rsidR="00E57B0A" w:rsidRPr="00E118C5" w:rsidRDefault="00E57B0A" w:rsidP="00820F84">
      <w:pPr>
        <w:pStyle w:val="11"/>
        <w:spacing w:line="240" w:lineRule="auto"/>
        <w:ind w:firstLine="567"/>
        <w:jc w:val="both"/>
        <w:rPr>
          <w:color w:val="auto"/>
        </w:rPr>
      </w:pPr>
      <w:r w:rsidRPr="00E118C5">
        <w:rPr>
          <w:color w:val="auto"/>
        </w:rPr>
        <w:t>Морфологический анализ имён прилагательных.</w:t>
      </w:r>
    </w:p>
    <w:p w:rsidR="00E57B0A" w:rsidRPr="00E118C5" w:rsidRDefault="00E57B0A" w:rsidP="00820F84">
      <w:pPr>
        <w:pStyle w:val="11"/>
        <w:spacing w:line="240" w:lineRule="auto"/>
        <w:ind w:firstLine="567"/>
        <w:jc w:val="both"/>
        <w:rPr>
          <w:color w:val="auto"/>
        </w:rPr>
      </w:pPr>
      <w:r w:rsidRPr="00E118C5">
        <w:rPr>
          <w:color w:val="auto"/>
        </w:rPr>
        <w:t>Нормы словоизменения, произношения имён прилагательных, постановки ударения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Правописание безударных окончаний имён прилагательных.</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w:t>
      </w:r>
      <w:r w:rsidRPr="00E118C5">
        <w:rPr>
          <w:b/>
          <w:bCs/>
          <w:i/>
          <w:iCs/>
          <w:color w:val="auto"/>
        </w:rPr>
        <w:t>о</w:t>
      </w:r>
      <w:r w:rsidRPr="00E118C5">
        <w:rPr>
          <w:color w:val="auto"/>
        </w:rPr>
        <w:t xml:space="preserve"> — </w:t>
      </w:r>
      <w:r w:rsidRPr="00E118C5">
        <w:rPr>
          <w:b/>
          <w:bCs/>
          <w:i/>
          <w:iCs/>
          <w:color w:val="auto"/>
        </w:rPr>
        <w:t>е</w:t>
      </w:r>
      <w:r w:rsidRPr="00E118C5">
        <w:rPr>
          <w:color w:val="auto"/>
        </w:rPr>
        <w:t xml:space="preserve"> после шипящих и </w:t>
      </w:r>
      <w:r w:rsidRPr="00E118C5">
        <w:rPr>
          <w:b/>
          <w:bCs/>
          <w:i/>
          <w:iCs/>
          <w:color w:val="auto"/>
        </w:rPr>
        <w:t>ц</w:t>
      </w:r>
      <w:r w:rsidRPr="00E118C5">
        <w:rPr>
          <w:color w:val="auto"/>
        </w:rPr>
        <w:t xml:space="preserve"> в суффиксах и окончаниях имён прилагательных.</w:t>
      </w:r>
    </w:p>
    <w:p w:rsidR="00E57B0A" w:rsidRPr="00E118C5" w:rsidRDefault="00E57B0A" w:rsidP="00820F84">
      <w:pPr>
        <w:pStyle w:val="11"/>
        <w:spacing w:line="240" w:lineRule="auto"/>
        <w:ind w:firstLine="567"/>
        <w:jc w:val="both"/>
        <w:rPr>
          <w:color w:val="auto"/>
        </w:rPr>
      </w:pPr>
      <w:r w:rsidRPr="00E118C5">
        <w:rPr>
          <w:color w:val="auto"/>
        </w:rPr>
        <w:t>Правописание кратких форм имён прилагательных с основой на шипящий.</w:t>
      </w:r>
    </w:p>
    <w:p w:rsidR="00E57B0A" w:rsidRPr="00E118C5" w:rsidRDefault="00E57B0A" w:rsidP="00820F84">
      <w:pPr>
        <w:pStyle w:val="11"/>
        <w:spacing w:line="240" w:lineRule="auto"/>
        <w:ind w:firstLine="567"/>
        <w:jc w:val="both"/>
        <w:rPr>
          <w:color w:val="auto"/>
        </w:rPr>
      </w:pPr>
      <w:r w:rsidRPr="00E118C5">
        <w:rPr>
          <w:color w:val="auto"/>
        </w:rPr>
        <w:t xml:space="preserve">Слитное и раздельное написание </w:t>
      </w:r>
      <w:r w:rsidRPr="00E118C5">
        <w:rPr>
          <w:b/>
          <w:bCs/>
          <w:i/>
          <w:iCs/>
          <w:color w:val="auto"/>
        </w:rPr>
        <w:t>не</w:t>
      </w:r>
      <w:r w:rsidRPr="00E118C5">
        <w:rPr>
          <w:color w:val="auto"/>
        </w:rPr>
        <w:t xml:space="preserve"> с именами прилагательными.</w:t>
      </w:r>
    </w:p>
    <w:p w:rsidR="00E57B0A" w:rsidRPr="00E118C5" w:rsidRDefault="00E57B0A" w:rsidP="00820F84">
      <w:pPr>
        <w:pStyle w:val="11"/>
        <w:spacing w:line="259" w:lineRule="auto"/>
        <w:ind w:firstLine="567"/>
        <w:jc w:val="both"/>
        <w:rPr>
          <w:color w:val="auto"/>
        </w:rPr>
      </w:pPr>
      <w:r w:rsidRPr="00E118C5">
        <w:rPr>
          <w:b/>
          <w:bCs/>
          <w:color w:val="auto"/>
        </w:rPr>
        <w:t>Глагол</w:t>
      </w:r>
    </w:p>
    <w:p w:rsidR="00E57B0A" w:rsidRPr="00E118C5" w:rsidRDefault="00E57B0A" w:rsidP="00820F84">
      <w:pPr>
        <w:pStyle w:val="11"/>
        <w:spacing w:line="240" w:lineRule="auto"/>
        <w:ind w:firstLine="567"/>
        <w:jc w:val="both"/>
        <w:rPr>
          <w:color w:val="auto"/>
        </w:rPr>
      </w:pPr>
      <w:r w:rsidRPr="00E118C5">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57B0A" w:rsidRPr="00E118C5" w:rsidRDefault="00E57B0A" w:rsidP="00820F84">
      <w:pPr>
        <w:pStyle w:val="11"/>
        <w:spacing w:line="240" w:lineRule="auto"/>
        <w:ind w:firstLine="567"/>
        <w:jc w:val="both"/>
        <w:rPr>
          <w:color w:val="auto"/>
        </w:rPr>
      </w:pPr>
      <w:r w:rsidRPr="00E118C5">
        <w:rPr>
          <w:color w:val="auto"/>
        </w:rPr>
        <w:t>Глаголы совершенного и несовершенного вида, возвратные и невозвратные.</w:t>
      </w:r>
    </w:p>
    <w:p w:rsidR="00E57B0A" w:rsidRPr="00E118C5" w:rsidRDefault="00E57B0A" w:rsidP="00820F84">
      <w:pPr>
        <w:pStyle w:val="11"/>
        <w:spacing w:line="240" w:lineRule="auto"/>
        <w:ind w:firstLine="567"/>
        <w:jc w:val="both"/>
        <w:rPr>
          <w:color w:val="auto"/>
        </w:rPr>
      </w:pPr>
      <w:r w:rsidRPr="00E118C5">
        <w:rPr>
          <w:color w:val="auto"/>
        </w:rPr>
        <w:t>Инфинитив и его грамматические свойства. Основа инфинитива, основа настоящего (будущего простого) времени глагола.</w:t>
      </w:r>
    </w:p>
    <w:p w:rsidR="00E57B0A" w:rsidRPr="00E118C5" w:rsidRDefault="00E57B0A" w:rsidP="00820F84">
      <w:pPr>
        <w:pStyle w:val="11"/>
        <w:spacing w:line="240" w:lineRule="auto"/>
        <w:ind w:firstLine="567"/>
        <w:jc w:val="both"/>
        <w:rPr>
          <w:color w:val="auto"/>
        </w:rPr>
      </w:pPr>
      <w:r w:rsidRPr="00E118C5">
        <w:rPr>
          <w:color w:val="auto"/>
        </w:rPr>
        <w:t>Спряжение глагола.</w:t>
      </w:r>
    </w:p>
    <w:p w:rsidR="00E57B0A" w:rsidRPr="00E118C5" w:rsidRDefault="00E57B0A" w:rsidP="00820F84">
      <w:pPr>
        <w:pStyle w:val="11"/>
        <w:spacing w:line="240" w:lineRule="auto"/>
        <w:ind w:firstLine="567"/>
        <w:jc w:val="both"/>
        <w:rPr>
          <w:color w:val="auto"/>
        </w:rPr>
      </w:pPr>
      <w:r w:rsidRPr="00E118C5">
        <w:rPr>
          <w:color w:val="auto"/>
        </w:rPr>
        <w:t>Нормы словоизменения глаголов, постановки ударения в глагольных формах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корней с чередованием </w:t>
      </w:r>
      <w:r w:rsidRPr="00E118C5">
        <w:rPr>
          <w:b/>
          <w:bCs/>
          <w:i/>
          <w:iCs/>
          <w:color w:val="auto"/>
        </w:rPr>
        <w:t>е</w:t>
      </w:r>
      <w:r w:rsidRPr="00E118C5">
        <w:rPr>
          <w:color w:val="auto"/>
        </w:rPr>
        <w:t xml:space="preserve"> // </w:t>
      </w:r>
      <w:r w:rsidRPr="00E118C5">
        <w:rPr>
          <w:b/>
          <w:bCs/>
          <w:i/>
          <w:iCs/>
          <w:color w:val="auto"/>
        </w:rPr>
        <w:t>и</w:t>
      </w:r>
      <w:r w:rsidRPr="00E118C5">
        <w:rPr>
          <w:b/>
          <w:bCs/>
          <w:color w:val="auto"/>
        </w:rPr>
        <w:t xml:space="preserve">: </w:t>
      </w:r>
      <w:r w:rsidRPr="00E118C5">
        <w:rPr>
          <w:color w:val="auto"/>
        </w:rPr>
        <w:t>-</w:t>
      </w:r>
      <w:r w:rsidRPr="00E118C5">
        <w:rPr>
          <w:b/>
          <w:bCs/>
          <w:i/>
          <w:iCs/>
          <w:color w:val="auto"/>
        </w:rPr>
        <w:t>бер</w:t>
      </w:r>
      <w:r w:rsidRPr="00E118C5">
        <w:rPr>
          <w:color w:val="auto"/>
        </w:rPr>
        <w:t>- — -</w:t>
      </w:r>
      <w:r w:rsidRPr="00E118C5">
        <w:rPr>
          <w:b/>
          <w:bCs/>
          <w:i/>
          <w:iCs/>
          <w:color w:val="auto"/>
        </w:rPr>
        <w:t>бир</w:t>
      </w:r>
      <w:r w:rsidRPr="00E118C5">
        <w:rPr>
          <w:color w:val="auto"/>
        </w:rPr>
        <w:t>-, -</w:t>
      </w:r>
      <w:r w:rsidRPr="00E118C5">
        <w:rPr>
          <w:b/>
          <w:bCs/>
          <w:i/>
          <w:iCs/>
          <w:color w:val="auto"/>
        </w:rPr>
        <w:t>блест</w:t>
      </w:r>
      <w:r w:rsidRPr="00E118C5">
        <w:rPr>
          <w:color w:val="auto"/>
        </w:rPr>
        <w:t>- — -</w:t>
      </w:r>
      <w:r w:rsidRPr="00E118C5">
        <w:rPr>
          <w:b/>
          <w:bCs/>
          <w:i/>
          <w:iCs/>
          <w:color w:val="auto"/>
        </w:rPr>
        <w:t>блист</w:t>
      </w:r>
      <w:r w:rsidRPr="00E118C5">
        <w:rPr>
          <w:color w:val="auto"/>
        </w:rPr>
        <w:t>-, -</w:t>
      </w:r>
      <w:r w:rsidRPr="00E118C5">
        <w:rPr>
          <w:b/>
          <w:bCs/>
          <w:i/>
          <w:iCs/>
          <w:color w:val="auto"/>
        </w:rPr>
        <w:t>дер</w:t>
      </w:r>
      <w:r w:rsidRPr="00E118C5">
        <w:rPr>
          <w:color w:val="auto"/>
        </w:rPr>
        <w:t>- — -</w:t>
      </w:r>
      <w:r w:rsidRPr="00E118C5">
        <w:rPr>
          <w:b/>
          <w:bCs/>
          <w:i/>
          <w:iCs/>
          <w:color w:val="auto"/>
        </w:rPr>
        <w:t>дир</w:t>
      </w:r>
      <w:r w:rsidRPr="00E118C5">
        <w:rPr>
          <w:color w:val="auto"/>
        </w:rPr>
        <w:t>-, -</w:t>
      </w:r>
      <w:r w:rsidRPr="00E118C5">
        <w:rPr>
          <w:b/>
          <w:bCs/>
          <w:i/>
          <w:iCs/>
          <w:color w:val="auto"/>
        </w:rPr>
        <w:t>жег</w:t>
      </w:r>
      <w:r w:rsidRPr="00E118C5">
        <w:rPr>
          <w:color w:val="auto"/>
        </w:rPr>
        <w:t>- — -</w:t>
      </w:r>
      <w:r w:rsidRPr="00E118C5">
        <w:rPr>
          <w:b/>
          <w:bCs/>
          <w:i/>
          <w:iCs/>
          <w:color w:val="auto"/>
        </w:rPr>
        <w:t>жиг</w:t>
      </w:r>
      <w:r w:rsidRPr="00E118C5">
        <w:rPr>
          <w:color w:val="auto"/>
        </w:rPr>
        <w:t>-, -</w:t>
      </w:r>
      <w:r w:rsidRPr="00E118C5">
        <w:rPr>
          <w:b/>
          <w:bCs/>
          <w:i/>
          <w:iCs/>
          <w:color w:val="auto"/>
        </w:rPr>
        <w:t>мер</w:t>
      </w:r>
      <w:r w:rsidRPr="00E118C5">
        <w:rPr>
          <w:color w:val="auto"/>
        </w:rPr>
        <w:t>- — -</w:t>
      </w:r>
      <w:r w:rsidRPr="00E118C5">
        <w:rPr>
          <w:b/>
          <w:bCs/>
          <w:i/>
          <w:iCs/>
          <w:color w:val="auto"/>
        </w:rPr>
        <w:t>мир</w:t>
      </w:r>
      <w:r w:rsidRPr="00E118C5">
        <w:rPr>
          <w:color w:val="auto"/>
        </w:rPr>
        <w:t>-, -</w:t>
      </w:r>
      <w:r w:rsidRPr="00E118C5">
        <w:rPr>
          <w:b/>
          <w:bCs/>
          <w:i/>
          <w:iCs/>
          <w:color w:val="auto"/>
        </w:rPr>
        <w:t>пер</w:t>
      </w:r>
      <w:r w:rsidRPr="00E118C5">
        <w:rPr>
          <w:color w:val="auto"/>
        </w:rPr>
        <w:t>- — -</w:t>
      </w:r>
      <w:r w:rsidRPr="00E118C5">
        <w:rPr>
          <w:b/>
          <w:bCs/>
          <w:i/>
          <w:iCs/>
          <w:color w:val="auto"/>
        </w:rPr>
        <w:t>пир</w:t>
      </w:r>
      <w:r w:rsidRPr="00E118C5">
        <w:rPr>
          <w:color w:val="auto"/>
        </w:rPr>
        <w:t>-, -</w:t>
      </w:r>
      <w:r w:rsidRPr="00E118C5">
        <w:rPr>
          <w:b/>
          <w:bCs/>
          <w:i/>
          <w:iCs/>
          <w:color w:val="auto"/>
        </w:rPr>
        <w:t>стел</w:t>
      </w:r>
      <w:r w:rsidRPr="00E118C5">
        <w:rPr>
          <w:color w:val="auto"/>
        </w:rPr>
        <w:t>- — -</w:t>
      </w:r>
      <w:r w:rsidRPr="00E118C5">
        <w:rPr>
          <w:b/>
          <w:bCs/>
          <w:i/>
          <w:iCs/>
          <w:color w:val="auto"/>
        </w:rPr>
        <w:t>стил</w:t>
      </w:r>
      <w:r w:rsidRPr="00E118C5">
        <w:rPr>
          <w:color w:val="auto"/>
        </w:rPr>
        <w:t>-, -</w:t>
      </w:r>
      <w:r w:rsidRPr="00E118C5">
        <w:rPr>
          <w:b/>
          <w:bCs/>
          <w:i/>
          <w:iCs/>
          <w:color w:val="auto"/>
        </w:rPr>
        <w:t>тер</w:t>
      </w:r>
      <w:r w:rsidRPr="00E118C5">
        <w:rPr>
          <w:color w:val="auto"/>
        </w:rPr>
        <w:t>- — -</w:t>
      </w:r>
      <w:r w:rsidRPr="00E118C5">
        <w:rPr>
          <w:b/>
          <w:bCs/>
          <w:i/>
          <w:iCs/>
          <w:color w:val="auto"/>
        </w:rPr>
        <w:t>тир</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 xml:space="preserve">Использование </w:t>
      </w:r>
      <w:r w:rsidRPr="00E118C5">
        <w:rPr>
          <w:b/>
          <w:bCs/>
          <w:i/>
          <w:iCs/>
          <w:color w:val="auto"/>
        </w:rPr>
        <w:t>ь</w:t>
      </w:r>
      <w:r w:rsidRPr="00E118C5">
        <w:rPr>
          <w:color w:val="auto"/>
        </w:rPr>
        <w:t xml:space="preserve"> как показателя грамматической формы в инфинитиве, в форме 2-го лица единственного числа после шипящих.</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w:t>
      </w:r>
      <w:r w:rsidRPr="00E118C5">
        <w:rPr>
          <w:b/>
          <w:bCs/>
          <w:i/>
          <w:iCs/>
          <w:color w:val="auto"/>
        </w:rPr>
        <w:t>-тся</w:t>
      </w:r>
      <w:r w:rsidRPr="00E118C5">
        <w:rPr>
          <w:color w:val="auto"/>
        </w:rPr>
        <w:t xml:space="preserve"> и </w:t>
      </w:r>
      <w:r w:rsidRPr="00E118C5">
        <w:rPr>
          <w:b/>
          <w:bCs/>
          <w:i/>
          <w:iCs/>
          <w:color w:val="auto"/>
        </w:rPr>
        <w:t>-ться</w:t>
      </w:r>
      <w:r w:rsidRPr="00E118C5">
        <w:rPr>
          <w:color w:val="auto"/>
        </w:rPr>
        <w:t xml:space="preserve"> в глаголах, суффиксов </w:t>
      </w:r>
      <w:r w:rsidRPr="00E118C5">
        <w:rPr>
          <w:b/>
          <w:bCs/>
          <w:i/>
          <w:iCs/>
          <w:color w:val="auto"/>
        </w:rPr>
        <w:t>-ова</w:t>
      </w:r>
      <w:r w:rsidRPr="00E118C5">
        <w:rPr>
          <w:color w:val="auto"/>
        </w:rPr>
        <w:t>- — -</w:t>
      </w:r>
      <w:r w:rsidRPr="00E118C5">
        <w:rPr>
          <w:b/>
          <w:bCs/>
          <w:i/>
          <w:iCs/>
          <w:color w:val="auto"/>
        </w:rPr>
        <w:t>ева</w:t>
      </w:r>
      <w:r w:rsidRPr="00E118C5">
        <w:rPr>
          <w:color w:val="auto"/>
        </w:rPr>
        <w:t xml:space="preserve">-, </w:t>
      </w:r>
      <w:r w:rsidRPr="00E118C5">
        <w:rPr>
          <w:b/>
          <w:bCs/>
          <w:i/>
          <w:iCs/>
          <w:color w:val="auto"/>
        </w:rPr>
        <w:t>-ыва-</w:t>
      </w:r>
      <w:r w:rsidRPr="00E118C5">
        <w:rPr>
          <w:color w:val="auto"/>
        </w:rPr>
        <w:t xml:space="preserve"> — </w:t>
      </w:r>
      <w:r w:rsidRPr="00E118C5">
        <w:rPr>
          <w:b/>
          <w:bCs/>
          <w:i/>
          <w:iCs/>
          <w:color w:val="auto"/>
        </w:rPr>
        <w:t>-ива-</w:t>
      </w:r>
      <w:r w:rsidRPr="00E118C5">
        <w:rPr>
          <w:i/>
          <w:iCs/>
          <w:color w:val="auto"/>
        </w:rPr>
        <w:t>.</w:t>
      </w:r>
    </w:p>
    <w:p w:rsidR="00E57B0A" w:rsidRPr="00E118C5" w:rsidRDefault="00E57B0A" w:rsidP="00820F84">
      <w:pPr>
        <w:pStyle w:val="11"/>
        <w:spacing w:line="240" w:lineRule="auto"/>
        <w:ind w:firstLine="567"/>
        <w:jc w:val="both"/>
        <w:rPr>
          <w:color w:val="auto"/>
        </w:rPr>
      </w:pPr>
      <w:r w:rsidRPr="00E118C5">
        <w:rPr>
          <w:color w:val="auto"/>
        </w:rPr>
        <w:t>Правописание безударных личных окончаний глагола.</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гласной перед суффиксом </w:t>
      </w:r>
      <w:r w:rsidRPr="00E118C5">
        <w:rPr>
          <w:b/>
          <w:bCs/>
          <w:i/>
          <w:iCs/>
          <w:color w:val="auto"/>
        </w:rPr>
        <w:t>-л-</w:t>
      </w:r>
      <w:r w:rsidRPr="00E118C5">
        <w:rPr>
          <w:color w:val="auto"/>
        </w:rPr>
        <w:t xml:space="preserve"> в формах прошедшего времени глагола.</w:t>
      </w:r>
    </w:p>
    <w:p w:rsidR="00E57B0A" w:rsidRPr="00E118C5" w:rsidRDefault="00E57B0A" w:rsidP="00820F84">
      <w:pPr>
        <w:pStyle w:val="11"/>
        <w:spacing w:line="240" w:lineRule="auto"/>
        <w:ind w:firstLine="567"/>
        <w:jc w:val="both"/>
        <w:rPr>
          <w:color w:val="auto"/>
        </w:rPr>
      </w:pPr>
      <w:r w:rsidRPr="00E118C5">
        <w:rPr>
          <w:color w:val="auto"/>
        </w:rPr>
        <w:t xml:space="preserve">Слитное и раздельное написание </w:t>
      </w:r>
      <w:r w:rsidRPr="00E118C5">
        <w:rPr>
          <w:b/>
          <w:bCs/>
          <w:i/>
          <w:iCs/>
          <w:color w:val="auto"/>
        </w:rPr>
        <w:t>не</w:t>
      </w:r>
      <w:r w:rsidRPr="00E118C5">
        <w:rPr>
          <w:color w:val="auto"/>
        </w:rPr>
        <w:t xml:space="preserve"> с глаголами.</w:t>
      </w:r>
    </w:p>
    <w:p w:rsidR="00E57B0A" w:rsidRPr="00E118C5" w:rsidRDefault="00E57B0A" w:rsidP="00820F84">
      <w:pPr>
        <w:pStyle w:val="11"/>
        <w:spacing w:line="259" w:lineRule="auto"/>
        <w:ind w:firstLine="567"/>
        <w:jc w:val="both"/>
        <w:rPr>
          <w:color w:val="auto"/>
        </w:rPr>
      </w:pPr>
      <w:r w:rsidRPr="00E118C5">
        <w:rPr>
          <w:b/>
          <w:bCs/>
          <w:color w:val="auto"/>
        </w:rPr>
        <w:t>Синтаксис. Культура речи. Пунктуация</w:t>
      </w:r>
    </w:p>
    <w:p w:rsidR="00E57B0A" w:rsidRPr="00E118C5" w:rsidRDefault="00E57B0A" w:rsidP="00820F84">
      <w:pPr>
        <w:pStyle w:val="11"/>
        <w:spacing w:line="240" w:lineRule="auto"/>
        <w:ind w:firstLine="567"/>
        <w:jc w:val="both"/>
        <w:rPr>
          <w:color w:val="auto"/>
        </w:rPr>
      </w:pPr>
      <w:r w:rsidRPr="00E118C5">
        <w:rPr>
          <w:color w:val="auto"/>
        </w:rPr>
        <w:t>Синтаксис как раздел грамматики. Словосочетание и предложение как единицы синтаксиса.</w:t>
      </w:r>
    </w:p>
    <w:p w:rsidR="00E57B0A" w:rsidRPr="00E118C5" w:rsidRDefault="00E57B0A" w:rsidP="00820F84">
      <w:pPr>
        <w:pStyle w:val="11"/>
        <w:spacing w:line="240" w:lineRule="auto"/>
        <w:ind w:firstLine="567"/>
        <w:jc w:val="both"/>
        <w:rPr>
          <w:color w:val="auto"/>
        </w:rPr>
      </w:pPr>
      <w:r w:rsidRPr="00E118C5">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57B0A" w:rsidRPr="00E118C5" w:rsidRDefault="00E57B0A" w:rsidP="00820F84">
      <w:pPr>
        <w:pStyle w:val="11"/>
        <w:spacing w:line="240" w:lineRule="auto"/>
        <w:ind w:firstLine="567"/>
        <w:jc w:val="both"/>
        <w:rPr>
          <w:color w:val="auto"/>
        </w:rPr>
      </w:pPr>
      <w:r w:rsidRPr="00E118C5">
        <w:rPr>
          <w:color w:val="auto"/>
        </w:rPr>
        <w:t>Синтаксический анализ словосочетания.</w:t>
      </w:r>
    </w:p>
    <w:p w:rsidR="00E57B0A" w:rsidRPr="00E118C5" w:rsidRDefault="00E57B0A" w:rsidP="00820F84">
      <w:pPr>
        <w:pStyle w:val="11"/>
        <w:spacing w:line="240" w:lineRule="auto"/>
        <w:ind w:firstLine="567"/>
        <w:jc w:val="both"/>
        <w:rPr>
          <w:color w:val="auto"/>
        </w:rPr>
      </w:pPr>
      <w:r w:rsidRPr="00E118C5">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57B0A" w:rsidRPr="00E118C5" w:rsidRDefault="00E57B0A" w:rsidP="00820F84">
      <w:pPr>
        <w:pStyle w:val="11"/>
        <w:spacing w:line="240" w:lineRule="auto"/>
        <w:ind w:firstLine="567"/>
        <w:jc w:val="both"/>
        <w:rPr>
          <w:color w:val="auto"/>
        </w:rPr>
      </w:pPr>
      <w:r w:rsidRPr="00E118C5">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E57B0A" w:rsidRPr="00E118C5" w:rsidRDefault="00E57B0A" w:rsidP="00820F84">
      <w:pPr>
        <w:pStyle w:val="11"/>
        <w:spacing w:line="240" w:lineRule="auto"/>
        <w:ind w:firstLine="567"/>
        <w:jc w:val="both"/>
        <w:rPr>
          <w:color w:val="auto"/>
        </w:rPr>
      </w:pPr>
      <w:r w:rsidRPr="00E118C5">
        <w:rPr>
          <w:color w:val="auto"/>
        </w:rPr>
        <w:t>Тире между подлежащим и сказуемым.</w:t>
      </w:r>
    </w:p>
    <w:p w:rsidR="00E57B0A" w:rsidRPr="00E118C5" w:rsidRDefault="00E57B0A" w:rsidP="00820F84">
      <w:pPr>
        <w:pStyle w:val="11"/>
        <w:spacing w:line="240" w:lineRule="auto"/>
        <w:ind w:firstLine="567"/>
        <w:jc w:val="both"/>
        <w:rPr>
          <w:color w:val="auto"/>
        </w:rPr>
      </w:pPr>
      <w:r w:rsidRPr="00E118C5">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57B0A" w:rsidRPr="00E118C5" w:rsidRDefault="00E57B0A" w:rsidP="00820F84">
      <w:pPr>
        <w:pStyle w:val="11"/>
        <w:spacing w:line="240" w:lineRule="auto"/>
        <w:ind w:firstLine="567"/>
        <w:jc w:val="both"/>
        <w:rPr>
          <w:color w:val="auto"/>
        </w:rPr>
      </w:pPr>
      <w:r w:rsidRPr="00E118C5">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118C5">
        <w:rPr>
          <w:b/>
          <w:bCs/>
          <w:i/>
          <w:iCs/>
          <w:color w:val="auto"/>
        </w:rPr>
        <w:t>и</w:t>
      </w:r>
      <w:r w:rsidRPr="00E118C5">
        <w:rPr>
          <w:color w:val="auto"/>
        </w:rPr>
        <w:t xml:space="preserve">, союзами </w:t>
      </w:r>
      <w:r w:rsidRPr="00E118C5">
        <w:rPr>
          <w:b/>
          <w:bCs/>
          <w:i/>
          <w:iCs/>
          <w:color w:val="auto"/>
        </w:rPr>
        <w:t>а</w:t>
      </w:r>
      <w:r w:rsidRPr="00E118C5">
        <w:rPr>
          <w:color w:val="auto"/>
        </w:rPr>
        <w:t xml:space="preserve">, </w:t>
      </w:r>
      <w:r w:rsidRPr="00E118C5">
        <w:rPr>
          <w:b/>
          <w:bCs/>
          <w:i/>
          <w:iCs/>
          <w:color w:val="auto"/>
        </w:rPr>
        <w:t>но</w:t>
      </w:r>
      <w:r w:rsidRPr="00E118C5">
        <w:rPr>
          <w:color w:val="auto"/>
        </w:rPr>
        <w:t xml:space="preserve">, </w:t>
      </w:r>
      <w:r w:rsidRPr="00E118C5">
        <w:rPr>
          <w:b/>
          <w:bCs/>
          <w:i/>
          <w:iCs/>
          <w:color w:val="auto"/>
        </w:rPr>
        <w:t>однако</w:t>
      </w:r>
      <w:r w:rsidRPr="00E118C5">
        <w:rPr>
          <w:color w:val="auto"/>
        </w:rPr>
        <w:t xml:space="preserve">, </w:t>
      </w:r>
      <w:r w:rsidRPr="00E118C5">
        <w:rPr>
          <w:b/>
          <w:bCs/>
          <w:i/>
          <w:iCs/>
          <w:color w:val="auto"/>
        </w:rPr>
        <w:t>зато</w:t>
      </w:r>
      <w:r w:rsidRPr="00E118C5">
        <w:rPr>
          <w:color w:val="auto"/>
        </w:rPr>
        <w:t xml:space="preserve">, </w:t>
      </w:r>
      <w:r w:rsidRPr="00E118C5">
        <w:rPr>
          <w:b/>
          <w:bCs/>
          <w:i/>
          <w:iCs/>
          <w:color w:val="auto"/>
        </w:rPr>
        <w:t>да</w:t>
      </w:r>
      <w:r w:rsidRPr="00E118C5">
        <w:rPr>
          <w:color w:val="auto"/>
        </w:rPr>
        <w:t xml:space="preserve"> (в значении </w:t>
      </w:r>
      <w:r w:rsidRPr="00E118C5">
        <w:rPr>
          <w:b/>
          <w:bCs/>
          <w:i/>
          <w:iCs/>
          <w:color w:val="auto"/>
        </w:rPr>
        <w:t>и</w:t>
      </w:r>
      <w:r w:rsidRPr="00E118C5">
        <w:rPr>
          <w:color w:val="auto"/>
        </w:rPr>
        <w:t xml:space="preserve">), </w:t>
      </w:r>
      <w:r w:rsidRPr="00E118C5">
        <w:rPr>
          <w:b/>
          <w:bCs/>
          <w:i/>
          <w:iCs/>
          <w:color w:val="auto"/>
        </w:rPr>
        <w:t>да</w:t>
      </w:r>
      <w:r w:rsidRPr="00E118C5">
        <w:rPr>
          <w:color w:val="auto"/>
        </w:rPr>
        <w:t xml:space="preserve"> (в значении </w:t>
      </w:r>
      <w:r w:rsidRPr="00E118C5">
        <w:rPr>
          <w:b/>
          <w:bCs/>
          <w:i/>
          <w:iCs/>
          <w:color w:val="auto"/>
        </w:rPr>
        <w:t>но</w:t>
      </w:r>
      <w:r w:rsidRPr="00E118C5">
        <w:rPr>
          <w:color w:val="auto"/>
        </w:rPr>
        <w:t>). Предложения с обобщающим словом при однородных членах.</w:t>
      </w:r>
    </w:p>
    <w:p w:rsidR="00E57B0A" w:rsidRPr="00E118C5" w:rsidRDefault="00E57B0A" w:rsidP="00820F84">
      <w:pPr>
        <w:pStyle w:val="11"/>
        <w:spacing w:line="240" w:lineRule="auto"/>
        <w:ind w:firstLine="567"/>
        <w:jc w:val="both"/>
        <w:rPr>
          <w:color w:val="auto"/>
        </w:rPr>
      </w:pPr>
      <w:r w:rsidRPr="00E118C5">
        <w:rPr>
          <w:color w:val="auto"/>
        </w:rPr>
        <w:t>Предложения с обращением, особенности интонации. Обращение и средства его выражения.</w:t>
      </w:r>
    </w:p>
    <w:p w:rsidR="00E57B0A" w:rsidRPr="00E118C5" w:rsidRDefault="00E57B0A" w:rsidP="00820F84">
      <w:pPr>
        <w:pStyle w:val="11"/>
        <w:spacing w:line="240" w:lineRule="auto"/>
        <w:ind w:firstLine="567"/>
        <w:jc w:val="both"/>
        <w:rPr>
          <w:color w:val="auto"/>
        </w:rPr>
      </w:pPr>
      <w:r w:rsidRPr="00E118C5">
        <w:rPr>
          <w:color w:val="auto"/>
        </w:rPr>
        <w:t>Синтаксический анализ простого и простого осложнённого предложений.</w:t>
      </w:r>
    </w:p>
    <w:p w:rsidR="00E57B0A" w:rsidRPr="00E118C5" w:rsidRDefault="00E57B0A" w:rsidP="00820F84">
      <w:pPr>
        <w:pStyle w:val="11"/>
        <w:spacing w:line="240" w:lineRule="auto"/>
        <w:ind w:firstLine="567"/>
        <w:jc w:val="both"/>
        <w:rPr>
          <w:color w:val="auto"/>
        </w:rPr>
      </w:pPr>
      <w:r w:rsidRPr="00E118C5">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118C5">
        <w:rPr>
          <w:b/>
          <w:bCs/>
          <w:i/>
          <w:iCs/>
          <w:color w:val="auto"/>
        </w:rPr>
        <w:t>и</w:t>
      </w:r>
      <w:r w:rsidRPr="00E118C5">
        <w:rPr>
          <w:color w:val="auto"/>
        </w:rPr>
        <w:t xml:space="preserve">, союзами </w:t>
      </w:r>
      <w:r w:rsidRPr="00E118C5">
        <w:rPr>
          <w:b/>
          <w:bCs/>
          <w:i/>
          <w:iCs/>
          <w:color w:val="auto"/>
        </w:rPr>
        <w:t>а</w:t>
      </w:r>
      <w:r w:rsidRPr="00E118C5">
        <w:rPr>
          <w:color w:val="auto"/>
        </w:rPr>
        <w:t xml:space="preserve">, </w:t>
      </w:r>
      <w:r w:rsidRPr="00E118C5">
        <w:rPr>
          <w:b/>
          <w:bCs/>
          <w:i/>
          <w:iCs/>
          <w:color w:val="auto"/>
        </w:rPr>
        <w:t>но</w:t>
      </w:r>
      <w:r w:rsidRPr="00E118C5">
        <w:rPr>
          <w:color w:val="auto"/>
        </w:rPr>
        <w:t xml:space="preserve">, </w:t>
      </w:r>
      <w:r w:rsidRPr="00E118C5">
        <w:rPr>
          <w:b/>
          <w:bCs/>
          <w:i/>
          <w:iCs/>
          <w:color w:val="auto"/>
        </w:rPr>
        <w:t>однако</w:t>
      </w:r>
      <w:r w:rsidRPr="00E118C5">
        <w:rPr>
          <w:color w:val="auto"/>
        </w:rPr>
        <w:t xml:space="preserve">, </w:t>
      </w:r>
      <w:r w:rsidRPr="00E118C5">
        <w:rPr>
          <w:b/>
          <w:bCs/>
          <w:i/>
          <w:iCs/>
          <w:color w:val="auto"/>
        </w:rPr>
        <w:t>зато</w:t>
      </w:r>
      <w:r w:rsidRPr="00E118C5">
        <w:rPr>
          <w:color w:val="auto"/>
        </w:rPr>
        <w:t xml:space="preserve">, </w:t>
      </w:r>
      <w:r w:rsidRPr="00E118C5">
        <w:rPr>
          <w:b/>
          <w:bCs/>
          <w:i/>
          <w:iCs/>
          <w:color w:val="auto"/>
        </w:rPr>
        <w:t>да</w:t>
      </w:r>
      <w:r w:rsidRPr="00E118C5">
        <w:rPr>
          <w:color w:val="auto"/>
        </w:rPr>
        <w:t xml:space="preserve"> (в значении </w:t>
      </w:r>
      <w:r w:rsidRPr="00E118C5">
        <w:rPr>
          <w:b/>
          <w:bCs/>
          <w:i/>
          <w:iCs/>
          <w:color w:val="auto"/>
        </w:rPr>
        <w:t>и</w:t>
      </w:r>
      <w:r w:rsidRPr="00E118C5">
        <w:rPr>
          <w:color w:val="auto"/>
        </w:rPr>
        <w:t xml:space="preserve">), </w:t>
      </w:r>
      <w:r w:rsidRPr="00E118C5">
        <w:rPr>
          <w:b/>
          <w:bCs/>
          <w:i/>
          <w:iCs/>
          <w:color w:val="auto"/>
        </w:rPr>
        <w:t>да</w:t>
      </w:r>
      <w:r w:rsidRPr="00E118C5">
        <w:rPr>
          <w:color w:val="auto"/>
        </w:rPr>
        <w:t xml:space="preserve"> (в значении </w:t>
      </w:r>
      <w:r w:rsidRPr="00E118C5">
        <w:rPr>
          <w:b/>
          <w:bCs/>
          <w:i/>
          <w:iCs/>
          <w:color w:val="auto"/>
        </w:rPr>
        <w:t>но</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57B0A" w:rsidRPr="00E118C5" w:rsidRDefault="00E57B0A" w:rsidP="00820F84">
      <w:pPr>
        <w:pStyle w:val="11"/>
        <w:spacing w:line="252" w:lineRule="auto"/>
        <w:ind w:firstLine="567"/>
        <w:jc w:val="both"/>
        <w:rPr>
          <w:color w:val="auto"/>
        </w:rPr>
      </w:pPr>
      <w:r w:rsidRPr="00E118C5">
        <w:rPr>
          <w:color w:val="auto"/>
        </w:rPr>
        <w:t xml:space="preserve">Пунктуационное оформление сложных предложений, состоящих из частей, связанных бессоюзной связью и союзами </w:t>
      </w:r>
      <w:r w:rsidRPr="00E118C5">
        <w:rPr>
          <w:b/>
          <w:bCs/>
          <w:i/>
          <w:iCs/>
          <w:color w:val="auto"/>
        </w:rPr>
        <w:t>и</w:t>
      </w:r>
      <w:r w:rsidRPr="00E118C5">
        <w:rPr>
          <w:color w:val="auto"/>
        </w:rPr>
        <w:t xml:space="preserve">, </w:t>
      </w:r>
      <w:r w:rsidRPr="00E118C5">
        <w:rPr>
          <w:b/>
          <w:bCs/>
          <w:i/>
          <w:iCs/>
          <w:color w:val="auto"/>
        </w:rPr>
        <w:t>но</w:t>
      </w:r>
      <w:r w:rsidRPr="00E118C5">
        <w:rPr>
          <w:color w:val="auto"/>
        </w:rPr>
        <w:t xml:space="preserve">, </w:t>
      </w:r>
      <w:r w:rsidRPr="00E118C5">
        <w:rPr>
          <w:b/>
          <w:bCs/>
          <w:i/>
          <w:iCs/>
          <w:color w:val="auto"/>
        </w:rPr>
        <w:t>а</w:t>
      </w:r>
      <w:r w:rsidRPr="00E118C5">
        <w:rPr>
          <w:color w:val="auto"/>
        </w:rPr>
        <w:t xml:space="preserve">, </w:t>
      </w:r>
      <w:r w:rsidRPr="00E118C5">
        <w:rPr>
          <w:b/>
          <w:bCs/>
          <w:i/>
          <w:iCs/>
          <w:color w:val="auto"/>
        </w:rPr>
        <w:t>однако</w:t>
      </w:r>
      <w:r w:rsidRPr="00E118C5">
        <w:rPr>
          <w:color w:val="auto"/>
        </w:rPr>
        <w:t xml:space="preserve">, </w:t>
      </w:r>
      <w:r w:rsidRPr="00E118C5">
        <w:rPr>
          <w:b/>
          <w:bCs/>
          <w:i/>
          <w:iCs/>
          <w:color w:val="auto"/>
        </w:rPr>
        <w:t>зато</w:t>
      </w:r>
      <w:r w:rsidRPr="00E118C5">
        <w:rPr>
          <w:color w:val="auto"/>
        </w:rPr>
        <w:t xml:space="preserve">, </w:t>
      </w:r>
      <w:r w:rsidRPr="00E118C5">
        <w:rPr>
          <w:b/>
          <w:bCs/>
          <w:i/>
          <w:iCs/>
          <w:color w:val="auto"/>
        </w:rPr>
        <w:t>да</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Предложения с прямой речью.</w:t>
      </w:r>
    </w:p>
    <w:p w:rsidR="00E57B0A" w:rsidRPr="00E118C5" w:rsidRDefault="00E57B0A" w:rsidP="00820F84">
      <w:pPr>
        <w:pStyle w:val="11"/>
        <w:spacing w:line="240" w:lineRule="auto"/>
        <w:ind w:firstLine="567"/>
        <w:jc w:val="both"/>
        <w:rPr>
          <w:color w:val="auto"/>
        </w:rPr>
      </w:pPr>
      <w:r w:rsidRPr="00E118C5">
        <w:rPr>
          <w:color w:val="auto"/>
        </w:rPr>
        <w:t>Пунктуационное оформление предложений с прямой речью.</w:t>
      </w:r>
    </w:p>
    <w:p w:rsidR="00E57B0A" w:rsidRPr="00E118C5" w:rsidRDefault="00E57B0A" w:rsidP="00820F84">
      <w:pPr>
        <w:pStyle w:val="11"/>
        <w:spacing w:line="240" w:lineRule="auto"/>
        <w:ind w:firstLine="567"/>
        <w:jc w:val="both"/>
        <w:rPr>
          <w:color w:val="auto"/>
        </w:rPr>
      </w:pPr>
      <w:r w:rsidRPr="00E118C5">
        <w:rPr>
          <w:color w:val="auto"/>
        </w:rPr>
        <w:t>Диалог.</w:t>
      </w:r>
    </w:p>
    <w:p w:rsidR="00E57B0A" w:rsidRPr="00E118C5" w:rsidRDefault="00E57B0A" w:rsidP="00820F84">
      <w:pPr>
        <w:pStyle w:val="11"/>
        <w:spacing w:line="240" w:lineRule="auto"/>
        <w:ind w:firstLine="567"/>
        <w:jc w:val="both"/>
        <w:rPr>
          <w:color w:val="auto"/>
        </w:rPr>
      </w:pPr>
      <w:r w:rsidRPr="00E118C5">
        <w:rPr>
          <w:color w:val="auto"/>
        </w:rPr>
        <w:t>Пунктуационное оформление диалога на письме.</w:t>
      </w:r>
    </w:p>
    <w:p w:rsidR="00E57B0A" w:rsidRPr="00E118C5" w:rsidRDefault="00E57B0A" w:rsidP="00820F84">
      <w:pPr>
        <w:pStyle w:val="11"/>
        <w:spacing w:line="240" w:lineRule="auto"/>
        <w:ind w:firstLine="567"/>
        <w:jc w:val="both"/>
        <w:rPr>
          <w:color w:val="auto"/>
        </w:rPr>
      </w:pPr>
      <w:r w:rsidRPr="00E118C5">
        <w:rPr>
          <w:color w:val="auto"/>
        </w:rPr>
        <w:t>Пунктуация как раздел лингвистики.</w:t>
      </w:r>
    </w:p>
    <w:p w:rsidR="00E57B0A" w:rsidRPr="00E118C5" w:rsidRDefault="00E57B0A" w:rsidP="00820F84">
      <w:pPr>
        <w:jc w:val="both"/>
        <w:rPr>
          <w:rFonts w:ascii="Times New Roman" w:hAnsi="Times New Roman" w:cs="Times New Roman"/>
          <w:sz w:val="20"/>
          <w:szCs w:val="20"/>
        </w:rPr>
      </w:pPr>
      <w:bookmarkStart w:id="39" w:name="bookmark59"/>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6 КЛАСС</w:t>
      </w:r>
      <w:bookmarkStart w:id="40" w:name="bookmark61"/>
      <w:bookmarkEnd w:id="3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40"/>
    </w:p>
    <w:p w:rsidR="00E57B0A" w:rsidRPr="00E118C5" w:rsidRDefault="00E57B0A" w:rsidP="00820F84">
      <w:pPr>
        <w:pStyle w:val="11"/>
        <w:spacing w:line="240" w:lineRule="auto"/>
        <w:ind w:firstLine="567"/>
        <w:jc w:val="both"/>
        <w:rPr>
          <w:color w:val="auto"/>
        </w:rPr>
      </w:pPr>
      <w:r w:rsidRPr="00E118C5">
        <w:rPr>
          <w:color w:val="auto"/>
        </w:rPr>
        <w:t>Русский язык — государственный язык Российской Федерации и язык межнационального общения.</w:t>
      </w:r>
    </w:p>
    <w:p w:rsidR="00E57B0A" w:rsidRPr="00E118C5" w:rsidRDefault="00E57B0A" w:rsidP="00820F84">
      <w:pPr>
        <w:pStyle w:val="11"/>
        <w:spacing w:after="140" w:line="240" w:lineRule="auto"/>
        <w:ind w:firstLine="567"/>
        <w:jc w:val="both"/>
        <w:rPr>
          <w:color w:val="auto"/>
        </w:rPr>
      </w:pPr>
      <w:r w:rsidRPr="00E118C5">
        <w:rPr>
          <w:color w:val="auto"/>
        </w:rPr>
        <w:t>Понятие о литературном языке.</w:t>
      </w:r>
    </w:p>
    <w:p w:rsidR="00E57B0A" w:rsidRPr="00E118C5" w:rsidRDefault="00E57B0A" w:rsidP="00820F84">
      <w:pPr>
        <w:pStyle w:val="aa"/>
        <w:jc w:val="both"/>
        <w:rPr>
          <w:rFonts w:ascii="Times New Roman" w:hAnsi="Times New Roman" w:cs="Times New Roman"/>
          <w:color w:val="auto"/>
        </w:rPr>
      </w:pPr>
      <w:bookmarkStart w:id="41" w:name="bookmark63"/>
      <w:r w:rsidRPr="00E118C5">
        <w:rPr>
          <w:rFonts w:ascii="Times New Roman" w:hAnsi="Times New Roman" w:cs="Times New Roman"/>
          <w:color w:val="auto"/>
        </w:rPr>
        <w:t>Язык и речь</w:t>
      </w:r>
      <w:bookmarkEnd w:id="41"/>
    </w:p>
    <w:p w:rsidR="00E57B0A" w:rsidRPr="00E118C5" w:rsidRDefault="00E57B0A" w:rsidP="00820F84">
      <w:pPr>
        <w:pStyle w:val="11"/>
        <w:spacing w:line="240" w:lineRule="auto"/>
        <w:ind w:firstLine="567"/>
        <w:jc w:val="both"/>
        <w:rPr>
          <w:color w:val="auto"/>
        </w:rPr>
      </w:pPr>
      <w:r w:rsidRPr="00E118C5">
        <w:rPr>
          <w:color w:val="auto"/>
        </w:rPr>
        <w:t>Монолог-описание, монолог-повествование, монолог-рассуждение; сообщение на лингвистическую тему.</w:t>
      </w:r>
    </w:p>
    <w:p w:rsidR="00E57B0A" w:rsidRPr="00E118C5" w:rsidRDefault="00E57B0A" w:rsidP="00820F84">
      <w:pPr>
        <w:pStyle w:val="11"/>
        <w:spacing w:line="240" w:lineRule="auto"/>
        <w:ind w:firstLine="567"/>
        <w:jc w:val="both"/>
        <w:rPr>
          <w:color w:val="auto"/>
        </w:rPr>
      </w:pPr>
      <w:r w:rsidRPr="00E118C5">
        <w:rPr>
          <w:color w:val="auto"/>
        </w:rPr>
        <w:t>Виды диалога: побуждение к действию, обмен мнениями.</w:t>
      </w:r>
    </w:p>
    <w:p w:rsidR="00E57B0A" w:rsidRPr="00E118C5" w:rsidRDefault="00E57B0A" w:rsidP="00820F84">
      <w:pPr>
        <w:jc w:val="both"/>
        <w:rPr>
          <w:rFonts w:ascii="Times New Roman" w:hAnsi="Times New Roman" w:cs="Times New Roman"/>
          <w:sz w:val="20"/>
          <w:szCs w:val="20"/>
        </w:rPr>
      </w:pPr>
      <w:bookmarkStart w:id="42" w:name="bookmark6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Текст</w:t>
      </w:r>
      <w:bookmarkEnd w:id="42"/>
    </w:p>
    <w:p w:rsidR="00E57B0A" w:rsidRPr="00E118C5" w:rsidRDefault="00E57B0A" w:rsidP="00820F84">
      <w:pPr>
        <w:pStyle w:val="11"/>
        <w:ind w:firstLine="567"/>
        <w:jc w:val="both"/>
        <w:rPr>
          <w:color w:val="auto"/>
        </w:rPr>
      </w:pPr>
      <w:r w:rsidRPr="00E118C5">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7B0A" w:rsidRPr="00E118C5" w:rsidRDefault="00E57B0A" w:rsidP="00820F84">
      <w:pPr>
        <w:pStyle w:val="11"/>
        <w:ind w:firstLine="567"/>
        <w:jc w:val="both"/>
        <w:rPr>
          <w:color w:val="auto"/>
        </w:rPr>
      </w:pPr>
      <w:r w:rsidRPr="00E118C5">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57B0A" w:rsidRPr="00E118C5" w:rsidRDefault="00E57B0A" w:rsidP="00820F84">
      <w:pPr>
        <w:pStyle w:val="11"/>
        <w:ind w:firstLine="567"/>
        <w:jc w:val="both"/>
        <w:rPr>
          <w:color w:val="auto"/>
        </w:rPr>
      </w:pPr>
      <w:r w:rsidRPr="00E118C5">
        <w:rPr>
          <w:color w:val="auto"/>
        </w:rPr>
        <w:t>Описание как тип речи.</w:t>
      </w:r>
    </w:p>
    <w:p w:rsidR="00E57B0A" w:rsidRPr="00E118C5" w:rsidRDefault="00E57B0A" w:rsidP="00820F84">
      <w:pPr>
        <w:pStyle w:val="11"/>
        <w:ind w:firstLine="567"/>
        <w:jc w:val="both"/>
        <w:rPr>
          <w:color w:val="auto"/>
        </w:rPr>
      </w:pPr>
      <w:r w:rsidRPr="00E118C5">
        <w:rPr>
          <w:color w:val="auto"/>
        </w:rPr>
        <w:t>Описание внешности человека.</w:t>
      </w:r>
    </w:p>
    <w:p w:rsidR="00E57B0A" w:rsidRPr="00E118C5" w:rsidRDefault="00E57B0A" w:rsidP="00820F84">
      <w:pPr>
        <w:pStyle w:val="11"/>
        <w:ind w:firstLine="567"/>
        <w:jc w:val="both"/>
        <w:rPr>
          <w:color w:val="auto"/>
        </w:rPr>
      </w:pPr>
      <w:r w:rsidRPr="00E118C5">
        <w:rPr>
          <w:color w:val="auto"/>
        </w:rPr>
        <w:t>Описание помещения.</w:t>
      </w:r>
    </w:p>
    <w:p w:rsidR="00E57B0A" w:rsidRPr="00E118C5" w:rsidRDefault="00E57B0A" w:rsidP="00820F84">
      <w:pPr>
        <w:pStyle w:val="11"/>
        <w:ind w:firstLine="567"/>
        <w:jc w:val="both"/>
        <w:rPr>
          <w:color w:val="auto"/>
        </w:rPr>
      </w:pPr>
      <w:r w:rsidRPr="00E118C5">
        <w:rPr>
          <w:color w:val="auto"/>
        </w:rPr>
        <w:t>Описание природы.</w:t>
      </w:r>
    </w:p>
    <w:p w:rsidR="00E57B0A" w:rsidRPr="00E118C5" w:rsidRDefault="00E57B0A" w:rsidP="00820F84">
      <w:pPr>
        <w:pStyle w:val="11"/>
        <w:ind w:firstLine="567"/>
        <w:jc w:val="both"/>
        <w:rPr>
          <w:color w:val="auto"/>
        </w:rPr>
      </w:pPr>
      <w:r w:rsidRPr="00E118C5">
        <w:rPr>
          <w:color w:val="auto"/>
        </w:rPr>
        <w:t>Описание местности.</w:t>
      </w:r>
    </w:p>
    <w:p w:rsidR="00E57B0A" w:rsidRPr="00E118C5" w:rsidRDefault="00E57B0A" w:rsidP="00820F84">
      <w:pPr>
        <w:pStyle w:val="11"/>
        <w:spacing w:after="140"/>
        <w:ind w:firstLine="567"/>
        <w:jc w:val="both"/>
        <w:rPr>
          <w:color w:val="auto"/>
        </w:rPr>
      </w:pPr>
      <w:r w:rsidRPr="00E118C5">
        <w:rPr>
          <w:color w:val="auto"/>
        </w:rPr>
        <w:t>Описание действий.</w:t>
      </w:r>
    </w:p>
    <w:p w:rsidR="00E57B0A" w:rsidRPr="00E118C5" w:rsidRDefault="00E57B0A" w:rsidP="00820F84">
      <w:pPr>
        <w:pStyle w:val="aa"/>
        <w:jc w:val="both"/>
        <w:rPr>
          <w:rFonts w:ascii="Times New Roman" w:hAnsi="Times New Roman" w:cs="Times New Roman"/>
          <w:color w:val="auto"/>
        </w:rPr>
      </w:pPr>
      <w:bookmarkStart w:id="43" w:name="bookmark67"/>
      <w:r w:rsidRPr="00E118C5">
        <w:rPr>
          <w:rFonts w:ascii="Times New Roman" w:hAnsi="Times New Roman" w:cs="Times New Roman"/>
          <w:color w:val="auto"/>
        </w:rPr>
        <w:t>Функциональные разновидности языка</w:t>
      </w:r>
      <w:bookmarkEnd w:id="43"/>
    </w:p>
    <w:p w:rsidR="00E57B0A" w:rsidRPr="00E118C5" w:rsidRDefault="00E57B0A" w:rsidP="00820F84">
      <w:pPr>
        <w:pStyle w:val="11"/>
        <w:spacing w:line="240" w:lineRule="auto"/>
        <w:ind w:firstLine="567"/>
        <w:jc w:val="both"/>
        <w:rPr>
          <w:color w:val="auto"/>
        </w:rPr>
      </w:pPr>
      <w:r w:rsidRPr="00E118C5">
        <w:rPr>
          <w:color w:val="auto"/>
        </w:rPr>
        <w:t>Официально-деловой стиль. Заявление. Расписка. Научный стиль. Словарная статья. Научное сообщение.</w:t>
      </w:r>
    </w:p>
    <w:p w:rsidR="00E57B0A" w:rsidRPr="00E118C5" w:rsidRDefault="00E57B0A" w:rsidP="00820F84">
      <w:pPr>
        <w:jc w:val="both"/>
        <w:rPr>
          <w:rFonts w:ascii="Times New Roman" w:hAnsi="Times New Roman" w:cs="Times New Roman"/>
          <w:sz w:val="20"/>
          <w:szCs w:val="20"/>
        </w:rPr>
      </w:pPr>
      <w:bookmarkStart w:id="44" w:name="bookmark6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СИСТЕМА ЯЗЫКА</w:t>
      </w:r>
      <w:bookmarkEnd w:id="44"/>
      <w:r w:rsidRPr="00E118C5">
        <w:rPr>
          <w:rFonts w:ascii="Times New Roman" w:hAnsi="Times New Roman" w:cs="Times New Roman"/>
        </w:rPr>
        <w:tab/>
      </w:r>
      <w:bookmarkStart w:id="45" w:name="bookmark7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Лексикология. Культура речи</w:t>
      </w:r>
      <w:bookmarkEnd w:id="45"/>
    </w:p>
    <w:p w:rsidR="00E57B0A" w:rsidRPr="00E118C5" w:rsidRDefault="00E57B0A" w:rsidP="00820F84">
      <w:pPr>
        <w:pStyle w:val="11"/>
        <w:spacing w:line="252" w:lineRule="auto"/>
        <w:ind w:firstLine="567"/>
        <w:jc w:val="both"/>
        <w:rPr>
          <w:color w:val="auto"/>
        </w:rPr>
      </w:pPr>
      <w:r w:rsidRPr="00E118C5">
        <w:rPr>
          <w:color w:val="auto"/>
        </w:rPr>
        <w:t>Лексика русского языка с точки зрения её происхождения: исконно русские и заимствованные слова.</w:t>
      </w:r>
    </w:p>
    <w:p w:rsidR="00E57B0A" w:rsidRPr="00E118C5" w:rsidRDefault="00E57B0A" w:rsidP="00820F84">
      <w:pPr>
        <w:pStyle w:val="11"/>
        <w:spacing w:line="252" w:lineRule="auto"/>
        <w:ind w:firstLine="567"/>
        <w:jc w:val="both"/>
        <w:rPr>
          <w:color w:val="auto"/>
        </w:rPr>
      </w:pPr>
      <w:r w:rsidRPr="00E118C5">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E57B0A" w:rsidRPr="00E118C5" w:rsidRDefault="00E57B0A" w:rsidP="00820F84">
      <w:pPr>
        <w:pStyle w:val="11"/>
        <w:spacing w:line="252" w:lineRule="auto"/>
        <w:ind w:firstLine="567"/>
        <w:jc w:val="both"/>
        <w:rPr>
          <w:color w:val="auto"/>
        </w:rPr>
      </w:pPr>
      <w:r w:rsidRPr="00E118C5">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57B0A" w:rsidRPr="00E118C5" w:rsidRDefault="00E57B0A" w:rsidP="00820F84">
      <w:pPr>
        <w:pStyle w:val="11"/>
        <w:spacing w:line="252" w:lineRule="auto"/>
        <w:ind w:firstLine="567"/>
        <w:jc w:val="both"/>
        <w:rPr>
          <w:color w:val="auto"/>
        </w:rPr>
      </w:pPr>
      <w:r w:rsidRPr="00E118C5">
        <w:rPr>
          <w:color w:val="auto"/>
        </w:rPr>
        <w:t>Стилистические пласты лексики: стилистически нейтральная, высокая и сниженная лексика.</w:t>
      </w:r>
    </w:p>
    <w:p w:rsidR="00E57B0A" w:rsidRPr="00E118C5" w:rsidRDefault="00E57B0A" w:rsidP="00820F84">
      <w:pPr>
        <w:pStyle w:val="11"/>
        <w:spacing w:line="252" w:lineRule="auto"/>
        <w:ind w:firstLine="567"/>
        <w:jc w:val="both"/>
        <w:rPr>
          <w:color w:val="auto"/>
        </w:rPr>
      </w:pPr>
      <w:r w:rsidRPr="00E118C5">
        <w:rPr>
          <w:color w:val="auto"/>
        </w:rPr>
        <w:t>Лексический анализ слов.</w:t>
      </w:r>
    </w:p>
    <w:p w:rsidR="00E57B0A" w:rsidRPr="00E118C5" w:rsidRDefault="00E57B0A" w:rsidP="00820F84">
      <w:pPr>
        <w:pStyle w:val="11"/>
        <w:spacing w:line="252" w:lineRule="auto"/>
        <w:ind w:firstLine="567"/>
        <w:jc w:val="both"/>
        <w:rPr>
          <w:color w:val="auto"/>
        </w:rPr>
      </w:pPr>
      <w:r w:rsidRPr="00E118C5">
        <w:rPr>
          <w:color w:val="auto"/>
        </w:rPr>
        <w:t>Фразеологизмы. Их признаки и значение.</w:t>
      </w:r>
    </w:p>
    <w:p w:rsidR="00E57B0A" w:rsidRPr="00E118C5" w:rsidRDefault="00E57B0A" w:rsidP="00820F84">
      <w:pPr>
        <w:pStyle w:val="11"/>
        <w:spacing w:line="252" w:lineRule="auto"/>
        <w:ind w:firstLine="567"/>
        <w:jc w:val="both"/>
        <w:rPr>
          <w:color w:val="auto"/>
        </w:rPr>
      </w:pPr>
      <w:r w:rsidRPr="00E118C5">
        <w:rPr>
          <w:color w:val="auto"/>
        </w:rPr>
        <w:t>Употребление лексических средств в соответствии с ситуацией общения.</w:t>
      </w:r>
    </w:p>
    <w:p w:rsidR="00E57B0A" w:rsidRPr="00E118C5" w:rsidRDefault="00E57B0A" w:rsidP="00820F84">
      <w:pPr>
        <w:pStyle w:val="11"/>
        <w:spacing w:line="252" w:lineRule="auto"/>
        <w:ind w:firstLine="567"/>
        <w:jc w:val="both"/>
        <w:rPr>
          <w:color w:val="auto"/>
        </w:rPr>
      </w:pPr>
      <w:r w:rsidRPr="00E118C5">
        <w:rPr>
          <w:color w:val="auto"/>
        </w:rPr>
        <w:t>Оценка своей и чужой речи с точки зрения точного, уместного и выразительного словоупотребления.</w:t>
      </w:r>
    </w:p>
    <w:p w:rsidR="00E57B0A" w:rsidRPr="00E118C5" w:rsidRDefault="00E57B0A" w:rsidP="00820F84">
      <w:pPr>
        <w:pStyle w:val="11"/>
        <w:spacing w:line="252" w:lineRule="auto"/>
        <w:ind w:firstLine="567"/>
        <w:jc w:val="both"/>
        <w:rPr>
          <w:color w:val="auto"/>
        </w:rPr>
      </w:pPr>
      <w:r w:rsidRPr="00E118C5">
        <w:rPr>
          <w:color w:val="auto"/>
        </w:rPr>
        <w:t>Эпитеты, метафоры, олицетворения.</w:t>
      </w:r>
    </w:p>
    <w:p w:rsidR="00E57B0A" w:rsidRPr="00E118C5" w:rsidRDefault="00E57B0A" w:rsidP="00820F84">
      <w:pPr>
        <w:pStyle w:val="11"/>
        <w:spacing w:after="60" w:line="252" w:lineRule="auto"/>
        <w:ind w:firstLine="567"/>
        <w:jc w:val="both"/>
        <w:rPr>
          <w:color w:val="auto"/>
        </w:rPr>
      </w:pPr>
      <w:r w:rsidRPr="00E118C5">
        <w:rPr>
          <w:color w:val="auto"/>
        </w:rPr>
        <w:t>Лексические словари.</w:t>
      </w:r>
    </w:p>
    <w:p w:rsidR="00E57B0A" w:rsidRPr="00E118C5" w:rsidRDefault="00E57B0A" w:rsidP="00820F84">
      <w:pPr>
        <w:pStyle w:val="aa"/>
        <w:jc w:val="both"/>
        <w:rPr>
          <w:rFonts w:ascii="Times New Roman" w:hAnsi="Times New Roman" w:cs="Times New Roman"/>
          <w:color w:val="auto"/>
        </w:rPr>
      </w:pPr>
      <w:bookmarkStart w:id="46" w:name="bookmark7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Словообразование. Культура речи. Орфография</w:t>
      </w:r>
      <w:bookmarkEnd w:id="46"/>
    </w:p>
    <w:p w:rsidR="00E57B0A" w:rsidRPr="00E118C5" w:rsidRDefault="00E57B0A" w:rsidP="00820F84">
      <w:pPr>
        <w:pStyle w:val="11"/>
        <w:spacing w:line="252" w:lineRule="auto"/>
        <w:ind w:firstLine="567"/>
        <w:jc w:val="both"/>
        <w:rPr>
          <w:color w:val="auto"/>
        </w:rPr>
      </w:pPr>
      <w:r w:rsidRPr="00E118C5">
        <w:rPr>
          <w:color w:val="auto"/>
        </w:rPr>
        <w:t>Формообразующие и словообразующие морфемы.</w:t>
      </w:r>
    </w:p>
    <w:p w:rsidR="00E57B0A" w:rsidRPr="00E118C5" w:rsidRDefault="00E57B0A" w:rsidP="00820F84">
      <w:pPr>
        <w:pStyle w:val="11"/>
        <w:spacing w:line="252" w:lineRule="auto"/>
        <w:ind w:firstLine="567"/>
        <w:jc w:val="both"/>
        <w:rPr>
          <w:color w:val="auto"/>
        </w:rPr>
      </w:pPr>
      <w:r w:rsidRPr="00E118C5">
        <w:rPr>
          <w:color w:val="auto"/>
        </w:rPr>
        <w:t>Производящая основа.</w:t>
      </w:r>
    </w:p>
    <w:p w:rsidR="00E57B0A" w:rsidRPr="00E118C5" w:rsidRDefault="00E57B0A" w:rsidP="00820F84">
      <w:pPr>
        <w:pStyle w:val="11"/>
        <w:spacing w:line="252" w:lineRule="auto"/>
        <w:ind w:firstLine="567"/>
        <w:jc w:val="both"/>
        <w:rPr>
          <w:color w:val="auto"/>
        </w:rPr>
      </w:pPr>
      <w:r w:rsidRPr="00E118C5">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57B0A" w:rsidRPr="00E118C5" w:rsidRDefault="00E57B0A" w:rsidP="00820F84">
      <w:pPr>
        <w:pStyle w:val="11"/>
        <w:spacing w:line="252" w:lineRule="auto"/>
        <w:ind w:firstLine="567"/>
        <w:jc w:val="both"/>
        <w:rPr>
          <w:color w:val="auto"/>
        </w:rPr>
      </w:pPr>
      <w:r w:rsidRPr="00E118C5">
        <w:rPr>
          <w:color w:val="auto"/>
        </w:rPr>
        <w:t>Морфемный и словообразовательный анализ слов.</w:t>
      </w:r>
    </w:p>
    <w:p w:rsidR="00E57B0A" w:rsidRPr="00E118C5" w:rsidRDefault="00E57B0A" w:rsidP="00820F84">
      <w:pPr>
        <w:pStyle w:val="11"/>
        <w:spacing w:line="252" w:lineRule="auto"/>
        <w:ind w:firstLine="567"/>
        <w:jc w:val="both"/>
        <w:rPr>
          <w:color w:val="auto"/>
        </w:rPr>
      </w:pPr>
      <w:r w:rsidRPr="00E118C5">
        <w:rPr>
          <w:color w:val="auto"/>
        </w:rPr>
        <w:t>Правописание сложных и сложносокращённых слов.</w:t>
      </w:r>
    </w:p>
    <w:p w:rsidR="00E57B0A" w:rsidRPr="00E118C5" w:rsidRDefault="00E57B0A" w:rsidP="00820F84">
      <w:pPr>
        <w:pStyle w:val="11"/>
        <w:spacing w:after="300" w:line="259" w:lineRule="auto"/>
        <w:ind w:firstLine="567"/>
        <w:jc w:val="both"/>
        <w:rPr>
          <w:color w:val="auto"/>
        </w:rPr>
      </w:pPr>
      <w:r w:rsidRPr="00E118C5">
        <w:rPr>
          <w:color w:val="auto"/>
        </w:rPr>
        <w:t>Нормы правописания корня -</w:t>
      </w:r>
      <w:r w:rsidRPr="00E118C5">
        <w:rPr>
          <w:b/>
          <w:bCs/>
          <w:i/>
          <w:iCs/>
          <w:color w:val="auto"/>
        </w:rPr>
        <w:t>кас</w:t>
      </w:r>
      <w:r w:rsidRPr="00E118C5">
        <w:rPr>
          <w:color w:val="auto"/>
        </w:rPr>
        <w:t>- — -</w:t>
      </w:r>
      <w:r w:rsidRPr="00E118C5">
        <w:rPr>
          <w:b/>
          <w:bCs/>
          <w:i/>
          <w:iCs/>
          <w:color w:val="auto"/>
        </w:rPr>
        <w:t>кос</w:t>
      </w:r>
      <w:r w:rsidRPr="00E118C5">
        <w:rPr>
          <w:color w:val="auto"/>
        </w:rPr>
        <w:t xml:space="preserve">- с чередованием </w:t>
      </w:r>
      <w:r w:rsidRPr="00E118C5">
        <w:rPr>
          <w:b/>
          <w:bCs/>
          <w:i/>
          <w:iCs/>
          <w:color w:val="auto"/>
        </w:rPr>
        <w:t>а</w:t>
      </w:r>
      <w:r w:rsidRPr="00E118C5">
        <w:rPr>
          <w:color w:val="auto"/>
        </w:rPr>
        <w:t xml:space="preserve"> // </w:t>
      </w:r>
      <w:r w:rsidRPr="00E118C5">
        <w:rPr>
          <w:b/>
          <w:bCs/>
          <w:i/>
          <w:iCs/>
          <w:color w:val="auto"/>
        </w:rPr>
        <w:t>о</w:t>
      </w:r>
      <w:r w:rsidRPr="00E118C5">
        <w:rPr>
          <w:color w:val="auto"/>
        </w:rPr>
        <w:t xml:space="preserve">, гласных в приставках </w:t>
      </w:r>
      <w:r w:rsidRPr="00E118C5">
        <w:rPr>
          <w:b/>
          <w:bCs/>
          <w:i/>
          <w:iCs/>
          <w:color w:val="auto"/>
        </w:rPr>
        <w:t>пре</w:t>
      </w:r>
      <w:r w:rsidRPr="00E118C5">
        <w:rPr>
          <w:color w:val="auto"/>
        </w:rPr>
        <w:t xml:space="preserve">- и </w:t>
      </w:r>
      <w:r w:rsidRPr="00E118C5">
        <w:rPr>
          <w:b/>
          <w:bCs/>
          <w:i/>
          <w:iCs/>
          <w:color w:val="auto"/>
        </w:rPr>
        <w:t>при</w:t>
      </w:r>
      <w:r w:rsidRPr="00E118C5">
        <w:rPr>
          <w:color w:val="auto"/>
        </w:rPr>
        <w:t>-.</w:t>
      </w:r>
    </w:p>
    <w:p w:rsidR="00E57B0A" w:rsidRPr="00E118C5" w:rsidRDefault="00E57B0A" w:rsidP="00820F84">
      <w:pPr>
        <w:pStyle w:val="aa"/>
        <w:jc w:val="both"/>
        <w:rPr>
          <w:rFonts w:ascii="Times New Roman" w:hAnsi="Times New Roman" w:cs="Times New Roman"/>
        </w:rPr>
      </w:pPr>
      <w:bookmarkStart w:id="47" w:name="bookmark75"/>
      <w:r w:rsidRPr="00E118C5">
        <w:rPr>
          <w:rFonts w:ascii="Times New Roman" w:hAnsi="Times New Roman" w:cs="Times New Roman"/>
        </w:rPr>
        <w:t>Морфология. Культура речи. Орфография</w:t>
      </w:r>
      <w:bookmarkEnd w:id="47"/>
    </w:p>
    <w:p w:rsidR="00E57B0A" w:rsidRPr="00E118C5" w:rsidRDefault="00E57B0A" w:rsidP="00820F84">
      <w:pPr>
        <w:pStyle w:val="11"/>
        <w:spacing w:line="269" w:lineRule="auto"/>
        <w:ind w:firstLine="567"/>
        <w:jc w:val="both"/>
        <w:rPr>
          <w:color w:val="auto"/>
        </w:rPr>
      </w:pPr>
      <w:r w:rsidRPr="00E118C5">
        <w:rPr>
          <w:b/>
          <w:bCs/>
          <w:color w:val="auto"/>
        </w:rPr>
        <w:t>Имя существительное</w:t>
      </w:r>
    </w:p>
    <w:p w:rsidR="00E57B0A" w:rsidRPr="00E118C5" w:rsidRDefault="00E57B0A" w:rsidP="00820F84">
      <w:pPr>
        <w:pStyle w:val="11"/>
        <w:ind w:firstLine="567"/>
        <w:jc w:val="both"/>
        <w:rPr>
          <w:color w:val="auto"/>
        </w:rPr>
      </w:pPr>
      <w:r w:rsidRPr="00E118C5">
        <w:rPr>
          <w:color w:val="auto"/>
        </w:rPr>
        <w:t>Особенности словообразования.</w:t>
      </w:r>
    </w:p>
    <w:p w:rsidR="00E57B0A" w:rsidRPr="00E118C5" w:rsidRDefault="00E57B0A" w:rsidP="00820F84">
      <w:pPr>
        <w:pStyle w:val="11"/>
        <w:ind w:firstLine="567"/>
        <w:jc w:val="both"/>
        <w:rPr>
          <w:color w:val="auto"/>
        </w:rPr>
      </w:pPr>
      <w:r w:rsidRPr="00E118C5">
        <w:rPr>
          <w:color w:val="auto"/>
        </w:rPr>
        <w:t>Нормы произношения имён существительных, нормы постановки ударения (в рамках изученного).</w:t>
      </w:r>
    </w:p>
    <w:p w:rsidR="00E57B0A" w:rsidRPr="00E118C5" w:rsidRDefault="00E57B0A" w:rsidP="00820F84">
      <w:pPr>
        <w:pStyle w:val="11"/>
        <w:ind w:firstLine="567"/>
        <w:jc w:val="both"/>
        <w:rPr>
          <w:color w:val="auto"/>
        </w:rPr>
      </w:pPr>
      <w:r w:rsidRPr="00E118C5">
        <w:rPr>
          <w:color w:val="auto"/>
        </w:rPr>
        <w:t>Нормы словоизменения имён существительных.</w:t>
      </w:r>
    </w:p>
    <w:p w:rsidR="00E57B0A" w:rsidRPr="00E118C5" w:rsidRDefault="00E57B0A" w:rsidP="00820F84">
      <w:pPr>
        <w:pStyle w:val="11"/>
        <w:ind w:firstLine="567"/>
        <w:jc w:val="both"/>
        <w:rPr>
          <w:color w:val="auto"/>
        </w:rPr>
      </w:pPr>
      <w:r w:rsidRPr="00E118C5">
        <w:rPr>
          <w:color w:val="auto"/>
        </w:rPr>
        <w:t xml:space="preserve">Нормы слитного и дефисного написания </w:t>
      </w:r>
      <w:r w:rsidRPr="00E118C5">
        <w:rPr>
          <w:b/>
          <w:bCs/>
          <w:i/>
          <w:iCs/>
          <w:color w:val="auto"/>
        </w:rPr>
        <w:t>пол</w:t>
      </w:r>
      <w:r w:rsidRPr="00E118C5">
        <w:rPr>
          <w:color w:val="auto"/>
        </w:rPr>
        <w:t xml:space="preserve">- и </w:t>
      </w:r>
      <w:r w:rsidRPr="00E118C5">
        <w:rPr>
          <w:b/>
          <w:bCs/>
          <w:i/>
          <w:iCs/>
          <w:color w:val="auto"/>
        </w:rPr>
        <w:t>полу</w:t>
      </w:r>
      <w:r w:rsidRPr="00E118C5">
        <w:rPr>
          <w:color w:val="auto"/>
        </w:rPr>
        <w:t>- со словами.</w:t>
      </w:r>
    </w:p>
    <w:p w:rsidR="00E57B0A" w:rsidRPr="00E118C5" w:rsidRDefault="00E57B0A" w:rsidP="00820F84">
      <w:pPr>
        <w:pStyle w:val="11"/>
        <w:spacing w:line="269" w:lineRule="auto"/>
        <w:ind w:firstLine="567"/>
        <w:jc w:val="both"/>
        <w:rPr>
          <w:color w:val="auto"/>
        </w:rPr>
      </w:pPr>
      <w:r w:rsidRPr="00E118C5">
        <w:rPr>
          <w:b/>
          <w:bCs/>
          <w:color w:val="auto"/>
        </w:rPr>
        <w:t>Имя прилагательное</w:t>
      </w:r>
    </w:p>
    <w:p w:rsidR="00E57B0A" w:rsidRPr="00E118C5" w:rsidRDefault="00E57B0A" w:rsidP="00820F84">
      <w:pPr>
        <w:pStyle w:val="11"/>
        <w:ind w:firstLine="567"/>
        <w:jc w:val="both"/>
        <w:rPr>
          <w:color w:val="auto"/>
        </w:rPr>
      </w:pPr>
      <w:r w:rsidRPr="00E118C5">
        <w:rPr>
          <w:color w:val="auto"/>
        </w:rPr>
        <w:t>Качественные, относительные и притяжательные имена прилагательные.</w:t>
      </w:r>
    </w:p>
    <w:p w:rsidR="00E57B0A" w:rsidRPr="00E118C5" w:rsidRDefault="00E57B0A" w:rsidP="00820F84">
      <w:pPr>
        <w:pStyle w:val="11"/>
        <w:ind w:firstLine="567"/>
        <w:jc w:val="both"/>
        <w:rPr>
          <w:color w:val="auto"/>
        </w:rPr>
      </w:pPr>
      <w:r w:rsidRPr="00E118C5">
        <w:rPr>
          <w:color w:val="auto"/>
        </w:rPr>
        <w:t>Степени сравнения качественных имён прилагательных.</w:t>
      </w:r>
    </w:p>
    <w:p w:rsidR="00E57B0A" w:rsidRPr="00E118C5" w:rsidRDefault="00E57B0A" w:rsidP="00820F84">
      <w:pPr>
        <w:pStyle w:val="11"/>
        <w:ind w:firstLine="567"/>
        <w:jc w:val="both"/>
        <w:rPr>
          <w:color w:val="auto"/>
        </w:rPr>
      </w:pPr>
      <w:r w:rsidRPr="00E118C5">
        <w:rPr>
          <w:color w:val="auto"/>
        </w:rPr>
        <w:t>Словообразование имён прилагательных.</w:t>
      </w:r>
    </w:p>
    <w:p w:rsidR="00E57B0A" w:rsidRPr="00E118C5" w:rsidRDefault="00E57B0A" w:rsidP="00820F84">
      <w:pPr>
        <w:pStyle w:val="11"/>
        <w:ind w:firstLine="567"/>
        <w:jc w:val="both"/>
        <w:rPr>
          <w:color w:val="auto"/>
        </w:rPr>
      </w:pPr>
      <w:r w:rsidRPr="00E118C5">
        <w:rPr>
          <w:color w:val="auto"/>
        </w:rPr>
        <w:t>Морфологический анализ имён прилагательных.</w:t>
      </w:r>
    </w:p>
    <w:p w:rsidR="00E57B0A" w:rsidRPr="00E118C5" w:rsidRDefault="00E57B0A" w:rsidP="00820F84">
      <w:pPr>
        <w:pStyle w:val="11"/>
        <w:ind w:firstLine="567"/>
        <w:jc w:val="both"/>
        <w:rPr>
          <w:color w:val="auto"/>
        </w:rPr>
      </w:pPr>
      <w:r w:rsidRPr="00E118C5">
        <w:rPr>
          <w:color w:val="auto"/>
        </w:rPr>
        <w:t xml:space="preserve">Правописание </w:t>
      </w:r>
      <w:r w:rsidRPr="00E118C5">
        <w:rPr>
          <w:b/>
          <w:bCs/>
          <w:i/>
          <w:iCs/>
          <w:color w:val="auto"/>
        </w:rPr>
        <w:t>н</w:t>
      </w:r>
      <w:r w:rsidRPr="00E118C5">
        <w:rPr>
          <w:color w:val="auto"/>
        </w:rPr>
        <w:t xml:space="preserve"> и </w:t>
      </w:r>
      <w:r w:rsidRPr="00E118C5">
        <w:rPr>
          <w:b/>
          <w:bCs/>
          <w:i/>
          <w:iCs/>
          <w:color w:val="auto"/>
        </w:rPr>
        <w:t>нн</w:t>
      </w:r>
      <w:r w:rsidRPr="00E118C5">
        <w:rPr>
          <w:color w:val="auto"/>
        </w:rPr>
        <w:t xml:space="preserve"> в именах прилагательных.</w:t>
      </w:r>
    </w:p>
    <w:p w:rsidR="00E57B0A" w:rsidRPr="00E118C5" w:rsidRDefault="00E57B0A" w:rsidP="00820F84">
      <w:pPr>
        <w:pStyle w:val="11"/>
        <w:ind w:firstLine="567"/>
        <w:jc w:val="both"/>
        <w:rPr>
          <w:color w:val="auto"/>
        </w:rPr>
      </w:pPr>
      <w:r w:rsidRPr="00E118C5">
        <w:rPr>
          <w:color w:val="auto"/>
        </w:rPr>
        <w:t>Правописание суффиксов -</w:t>
      </w:r>
      <w:r w:rsidRPr="00E118C5">
        <w:rPr>
          <w:b/>
          <w:bCs/>
          <w:i/>
          <w:iCs/>
          <w:color w:val="auto"/>
        </w:rPr>
        <w:t>к</w:t>
      </w:r>
      <w:r w:rsidRPr="00E118C5">
        <w:rPr>
          <w:color w:val="auto"/>
        </w:rPr>
        <w:t>- и -</w:t>
      </w:r>
      <w:r w:rsidRPr="00E118C5">
        <w:rPr>
          <w:b/>
          <w:bCs/>
          <w:i/>
          <w:iCs/>
          <w:color w:val="auto"/>
        </w:rPr>
        <w:t>ск</w:t>
      </w:r>
      <w:r w:rsidRPr="00E118C5">
        <w:rPr>
          <w:color w:val="auto"/>
        </w:rPr>
        <w:t>- имён прилагательных.</w:t>
      </w:r>
    </w:p>
    <w:p w:rsidR="00E57B0A" w:rsidRPr="00E118C5" w:rsidRDefault="00E57B0A" w:rsidP="00820F84">
      <w:pPr>
        <w:pStyle w:val="11"/>
        <w:ind w:firstLine="567"/>
        <w:jc w:val="both"/>
        <w:rPr>
          <w:color w:val="auto"/>
        </w:rPr>
      </w:pPr>
      <w:r w:rsidRPr="00E118C5">
        <w:rPr>
          <w:color w:val="auto"/>
        </w:rPr>
        <w:t>Правописание сложных имён прилагательных.</w:t>
      </w:r>
    </w:p>
    <w:p w:rsidR="00E57B0A" w:rsidRPr="00E118C5" w:rsidRDefault="00E57B0A" w:rsidP="00820F84">
      <w:pPr>
        <w:pStyle w:val="11"/>
        <w:ind w:firstLine="567"/>
        <w:jc w:val="both"/>
        <w:rPr>
          <w:color w:val="auto"/>
        </w:rPr>
      </w:pPr>
      <w:r w:rsidRPr="00E118C5">
        <w:rPr>
          <w:color w:val="auto"/>
        </w:rPr>
        <w:t>Нормы произношения имён прилагательных, нормы ударения (в рамках изученного).</w:t>
      </w:r>
    </w:p>
    <w:p w:rsidR="00E57B0A" w:rsidRPr="00E118C5" w:rsidRDefault="00E57B0A" w:rsidP="00820F84">
      <w:pPr>
        <w:pStyle w:val="11"/>
        <w:spacing w:line="269" w:lineRule="auto"/>
        <w:ind w:firstLine="567"/>
        <w:jc w:val="both"/>
        <w:rPr>
          <w:color w:val="auto"/>
        </w:rPr>
      </w:pPr>
      <w:r w:rsidRPr="00E118C5">
        <w:rPr>
          <w:b/>
          <w:bCs/>
          <w:color w:val="auto"/>
        </w:rPr>
        <w:t>Имя числительное</w:t>
      </w:r>
    </w:p>
    <w:p w:rsidR="00E57B0A" w:rsidRPr="00E118C5" w:rsidRDefault="00E57B0A" w:rsidP="00820F84">
      <w:pPr>
        <w:pStyle w:val="11"/>
        <w:ind w:firstLine="567"/>
        <w:jc w:val="both"/>
        <w:rPr>
          <w:color w:val="auto"/>
        </w:rPr>
      </w:pPr>
      <w:r w:rsidRPr="00E118C5">
        <w:rPr>
          <w:color w:val="auto"/>
        </w:rPr>
        <w:t>Общее грамматическое значение имени числительного. Синтаксические функции имён числительных.</w:t>
      </w:r>
    </w:p>
    <w:p w:rsidR="00E57B0A" w:rsidRPr="00E118C5" w:rsidRDefault="00E57B0A" w:rsidP="00820F84">
      <w:pPr>
        <w:pStyle w:val="11"/>
        <w:ind w:firstLine="567"/>
        <w:jc w:val="both"/>
        <w:rPr>
          <w:color w:val="auto"/>
        </w:rPr>
      </w:pPr>
      <w:r w:rsidRPr="00E118C5">
        <w:rPr>
          <w:color w:val="auto"/>
        </w:rPr>
        <w:t>Разряды имён числительных по значению: количественные (целые, дробные, собирательные), порядковые числительные.</w:t>
      </w:r>
    </w:p>
    <w:p w:rsidR="00E57B0A" w:rsidRPr="00E118C5" w:rsidRDefault="00E57B0A" w:rsidP="00820F84">
      <w:pPr>
        <w:pStyle w:val="11"/>
        <w:ind w:firstLine="567"/>
        <w:jc w:val="both"/>
        <w:rPr>
          <w:color w:val="auto"/>
        </w:rPr>
      </w:pPr>
      <w:r w:rsidRPr="00E118C5">
        <w:rPr>
          <w:color w:val="auto"/>
        </w:rPr>
        <w:t>Разряды имён числительных по строению: простые, сложные, составные числительные.</w:t>
      </w:r>
    </w:p>
    <w:p w:rsidR="00E57B0A" w:rsidRPr="00E118C5" w:rsidRDefault="00E57B0A" w:rsidP="00820F84">
      <w:pPr>
        <w:pStyle w:val="11"/>
        <w:ind w:firstLine="567"/>
        <w:jc w:val="both"/>
        <w:rPr>
          <w:color w:val="auto"/>
        </w:rPr>
      </w:pPr>
      <w:r w:rsidRPr="00E118C5">
        <w:rPr>
          <w:color w:val="auto"/>
        </w:rPr>
        <w:t>Словообразование имён числительных.</w:t>
      </w:r>
    </w:p>
    <w:p w:rsidR="00E57B0A" w:rsidRPr="00E118C5" w:rsidRDefault="00E57B0A" w:rsidP="00820F84">
      <w:pPr>
        <w:pStyle w:val="11"/>
        <w:ind w:firstLine="567"/>
        <w:jc w:val="both"/>
        <w:rPr>
          <w:color w:val="auto"/>
        </w:rPr>
      </w:pPr>
      <w:r w:rsidRPr="00E118C5">
        <w:rPr>
          <w:color w:val="auto"/>
        </w:rPr>
        <w:t>Склонение количественных и порядковых имён числительных.</w:t>
      </w:r>
    </w:p>
    <w:p w:rsidR="00E57B0A" w:rsidRPr="00E118C5" w:rsidRDefault="00E57B0A" w:rsidP="00820F84">
      <w:pPr>
        <w:pStyle w:val="11"/>
        <w:ind w:firstLine="567"/>
        <w:jc w:val="both"/>
        <w:rPr>
          <w:color w:val="auto"/>
        </w:rPr>
      </w:pPr>
      <w:r w:rsidRPr="00E118C5">
        <w:rPr>
          <w:color w:val="auto"/>
        </w:rPr>
        <w:t>Правильное образование форм имён числительных.</w:t>
      </w:r>
    </w:p>
    <w:p w:rsidR="00E57B0A" w:rsidRPr="00E118C5" w:rsidRDefault="00E57B0A" w:rsidP="00820F84">
      <w:pPr>
        <w:pStyle w:val="11"/>
        <w:spacing w:line="252" w:lineRule="auto"/>
        <w:ind w:firstLine="567"/>
        <w:jc w:val="both"/>
        <w:rPr>
          <w:color w:val="auto"/>
        </w:rPr>
      </w:pPr>
      <w:r w:rsidRPr="00E118C5">
        <w:rPr>
          <w:color w:val="auto"/>
        </w:rPr>
        <w:t>Правильное употребление собирательных имён числительных.</w:t>
      </w:r>
    </w:p>
    <w:p w:rsidR="00E57B0A" w:rsidRPr="00E118C5" w:rsidRDefault="00E57B0A" w:rsidP="00820F84">
      <w:pPr>
        <w:pStyle w:val="11"/>
        <w:spacing w:line="252" w:lineRule="auto"/>
        <w:ind w:firstLine="567"/>
        <w:jc w:val="both"/>
        <w:rPr>
          <w:color w:val="auto"/>
        </w:rPr>
      </w:pPr>
      <w:r w:rsidRPr="00E118C5">
        <w:rPr>
          <w:color w:val="auto"/>
        </w:rPr>
        <w:t>Употребление имён числительных в научных текстах, деловой речи.</w:t>
      </w:r>
    </w:p>
    <w:p w:rsidR="00E57B0A" w:rsidRPr="00E118C5" w:rsidRDefault="00E57B0A" w:rsidP="00820F84">
      <w:pPr>
        <w:pStyle w:val="11"/>
        <w:spacing w:line="252" w:lineRule="auto"/>
        <w:ind w:firstLine="567"/>
        <w:jc w:val="both"/>
        <w:rPr>
          <w:color w:val="auto"/>
        </w:rPr>
      </w:pPr>
      <w:r w:rsidRPr="00E118C5">
        <w:rPr>
          <w:color w:val="auto"/>
        </w:rPr>
        <w:t>Морфологический анализ имён числительных.</w:t>
      </w:r>
    </w:p>
    <w:p w:rsidR="00E57B0A" w:rsidRPr="00E118C5" w:rsidRDefault="00E57B0A" w:rsidP="00820F84">
      <w:pPr>
        <w:pStyle w:val="11"/>
        <w:spacing w:line="252" w:lineRule="auto"/>
        <w:ind w:firstLine="567"/>
        <w:jc w:val="both"/>
        <w:rPr>
          <w:color w:val="auto"/>
        </w:rPr>
      </w:pPr>
      <w:r w:rsidRPr="00E118C5">
        <w:rPr>
          <w:color w:val="auto"/>
        </w:rPr>
        <w:t xml:space="preserve">Нормы правописания имён числительных: написание </w:t>
      </w:r>
      <w:r w:rsidRPr="00E118C5">
        <w:rPr>
          <w:b/>
          <w:bCs/>
          <w:i/>
          <w:iCs/>
          <w:color w:val="auto"/>
        </w:rPr>
        <w:t>ь</w:t>
      </w:r>
      <w:r w:rsidRPr="00E118C5">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57B0A" w:rsidRPr="00E118C5" w:rsidRDefault="00E57B0A" w:rsidP="00820F84">
      <w:pPr>
        <w:pStyle w:val="11"/>
        <w:spacing w:line="266" w:lineRule="auto"/>
        <w:ind w:firstLine="567"/>
        <w:jc w:val="both"/>
        <w:rPr>
          <w:b/>
          <w:bCs/>
          <w:color w:val="auto"/>
        </w:rPr>
      </w:pPr>
    </w:p>
    <w:p w:rsidR="00E57B0A" w:rsidRPr="00E118C5" w:rsidRDefault="00E57B0A" w:rsidP="00820F84">
      <w:pPr>
        <w:pStyle w:val="11"/>
        <w:spacing w:line="266" w:lineRule="auto"/>
        <w:ind w:firstLine="567"/>
        <w:jc w:val="both"/>
        <w:rPr>
          <w:color w:val="auto"/>
        </w:rPr>
      </w:pPr>
      <w:r w:rsidRPr="00E118C5">
        <w:rPr>
          <w:b/>
          <w:bCs/>
          <w:color w:val="auto"/>
        </w:rPr>
        <w:t>Местоимение</w:t>
      </w:r>
    </w:p>
    <w:p w:rsidR="00E57B0A" w:rsidRPr="00E118C5" w:rsidRDefault="00E57B0A" w:rsidP="00820F84">
      <w:pPr>
        <w:pStyle w:val="11"/>
        <w:spacing w:line="252" w:lineRule="auto"/>
        <w:ind w:firstLine="567"/>
        <w:jc w:val="both"/>
        <w:rPr>
          <w:color w:val="auto"/>
        </w:rPr>
      </w:pPr>
      <w:r w:rsidRPr="00E118C5">
        <w:rPr>
          <w:color w:val="auto"/>
        </w:rPr>
        <w:t>Общее грамматическое значение местоимения. Синтаксические функции местоимений.</w:t>
      </w:r>
    </w:p>
    <w:p w:rsidR="00E57B0A" w:rsidRPr="00E118C5" w:rsidRDefault="00E57B0A" w:rsidP="00820F84">
      <w:pPr>
        <w:pStyle w:val="11"/>
        <w:spacing w:line="252" w:lineRule="auto"/>
        <w:ind w:firstLine="567"/>
        <w:jc w:val="both"/>
        <w:rPr>
          <w:color w:val="auto"/>
        </w:rPr>
      </w:pPr>
      <w:r w:rsidRPr="00E118C5">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57B0A" w:rsidRPr="00E118C5" w:rsidRDefault="00E57B0A" w:rsidP="00820F84">
      <w:pPr>
        <w:pStyle w:val="11"/>
        <w:spacing w:line="252" w:lineRule="auto"/>
        <w:ind w:firstLine="567"/>
        <w:jc w:val="both"/>
        <w:rPr>
          <w:color w:val="auto"/>
        </w:rPr>
      </w:pPr>
      <w:r w:rsidRPr="00E118C5">
        <w:rPr>
          <w:color w:val="auto"/>
        </w:rPr>
        <w:t>Склонение местоимений.</w:t>
      </w:r>
    </w:p>
    <w:p w:rsidR="00E57B0A" w:rsidRPr="00E118C5" w:rsidRDefault="00E57B0A" w:rsidP="00820F84">
      <w:pPr>
        <w:pStyle w:val="11"/>
        <w:spacing w:line="252" w:lineRule="auto"/>
        <w:ind w:firstLine="567"/>
        <w:jc w:val="both"/>
        <w:rPr>
          <w:color w:val="auto"/>
        </w:rPr>
      </w:pPr>
      <w:r w:rsidRPr="00E118C5">
        <w:rPr>
          <w:color w:val="auto"/>
        </w:rPr>
        <w:t>Словообразование местоимений.</w:t>
      </w:r>
    </w:p>
    <w:p w:rsidR="00E57B0A" w:rsidRPr="00E118C5" w:rsidRDefault="00E57B0A" w:rsidP="00820F84">
      <w:pPr>
        <w:pStyle w:val="11"/>
        <w:spacing w:line="252" w:lineRule="auto"/>
        <w:ind w:firstLine="567"/>
        <w:jc w:val="both"/>
        <w:rPr>
          <w:color w:val="auto"/>
        </w:rPr>
      </w:pPr>
      <w:r w:rsidRPr="00E118C5">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57B0A" w:rsidRPr="00E118C5" w:rsidRDefault="00E57B0A" w:rsidP="00820F84">
      <w:pPr>
        <w:pStyle w:val="11"/>
        <w:spacing w:line="252" w:lineRule="auto"/>
        <w:ind w:firstLine="567"/>
        <w:jc w:val="both"/>
        <w:rPr>
          <w:color w:val="auto"/>
        </w:rPr>
      </w:pPr>
      <w:r w:rsidRPr="00E118C5">
        <w:rPr>
          <w:color w:val="auto"/>
        </w:rPr>
        <w:t>Морфологический анализ местоимений.</w:t>
      </w:r>
    </w:p>
    <w:p w:rsidR="00E57B0A" w:rsidRPr="00E118C5" w:rsidRDefault="00E57B0A" w:rsidP="00820F84">
      <w:pPr>
        <w:pStyle w:val="11"/>
        <w:spacing w:line="252" w:lineRule="auto"/>
        <w:ind w:firstLine="567"/>
        <w:jc w:val="both"/>
        <w:rPr>
          <w:color w:val="auto"/>
        </w:rPr>
      </w:pPr>
      <w:r w:rsidRPr="00E118C5">
        <w:rPr>
          <w:color w:val="auto"/>
        </w:rPr>
        <w:t xml:space="preserve">Нормы правописания местоимений: правописание местоимений с </w:t>
      </w:r>
      <w:r w:rsidRPr="00E118C5">
        <w:rPr>
          <w:b/>
          <w:bCs/>
          <w:i/>
          <w:iCs/>
          <w:color w:val="auto"/>
        </w:rPr>
        <w:t>не</w:t>
      </w:r>
      <w:r w:rsidRPr="00E118C5">
        <w:rPr>
          <w:color w:val="auto"/>
        </w:rPr>
        <w:t xml:space="preserve"> и </w:t>
      </w:r>
      <w:r w:rsidRPr="00E118C5">
        <w:rPr>
          <w:b/>
          <w:bCs/>
          <w:i/>
          <w:iCs/>
          <w:color w:val="auto"/>
        </w:rPr>
        <w:t>ни</w:t>
      </w:r>
      <w:r w:rsidRPr="00E118C5">
        <w:rPr>
          <w:color w:val="auto"/>
        </w:rPr>
        <w:t>; слитное, раздельное и дефисное написание местоимений.</w:t>
      </w:r>
    </w:p>
    <w:p w:rsidR="00E57B0A" w:rsidRPr="00E118C5" w:rsidRDefault="00E57B0A" w:rsidP="00820F84">
      <w:pPr>
        <w:pStyle w:val="11"/>
        <w:spacing w:line="266" w:lineRule="auto"/>
        <w:ind w:firstLine="567"/>
        <w:jc w:val="both"/>
        <w:rPr>
          <w:color w:val="auto"/>
        </w:rPr>
      </w:pPr>
      <w:r w:rsidRPr="00E118C5">
        <w:rPr>
          <w:b/>
          <w:bCs/>
          <w:color w:val="auto"/>
        </w:rPr>
        <w:t>Глагол</w:t>
      </w:r>
    </w:p>
    <w:p w:rsidR="00E57B0A" w:rsidRPr="00E118C5" w:rsidRDefault="00E57B0A" w:rsidP="00820F84">
      <w:pPr>
        <w:pStyle w:val="11"/>
        <w:spacing w:line="252" w:lineRule="auto"/>
        <w:ind w:firstLine="567"/>
        <w:jc w:val="both"/>
        <w:rPr>
          <w:color w:val="auto"/>
        </w:rPr>
      </w:pPr>
      <w:r w:rsidRPr="00E118C5">
        <w:rPr>
          <w:color w:val="auto"/>
        </w:rPr>
        <w:t>Переходные и непереходные глаголы.</w:t>
      </w:r>
    </w:p>
    <w:p w:rsidR="00E57B0A" w:rsidRPr="00E118C5" w:rsidRDefault="00E57B0A" w:rsidP="00820F84">
      <w:pPr>
        <w:pStyle w:val="11"/>
        <w:spacing w:line="252" w:lineRule="auto"/>
        <w:ind w:firstLine="567"/>
        <w:jc w:val="both"/>
        <w:rPr>
          <w:color w:val="auto"/>
        </w:rPr>
      </w:pPr>
      <w:r w:rsidRPr="00E118C5">
        <w:rPr>
          <w:color w:val="auto"/>
        </w:rPr>
        <w:t>Разноспрягаемые глаголы.</w:t>
      </w:r>
    </w:p>
    <w:p w:rsidR="00E57B0A" w:rsidRPr="00E118C5" w:rsidRDefault="00E57B0A" w:rsidP="00820F84">
      <w:pPr>
        <w:pStyle w:val="11"/>
        <w:spacing w:line="252" w:lineRule="auto"/>
        <w:ind w:firstLine="567"/>
        <w:jc w:val="both"/>
        <w:rPr>
          <w:color w:val="auto"/>
        </w:rPr>
      </w:pPr>
      <w:r w:rsidRPr="00E118C5">
        <w:rPr>
          <w:color w:val="auto"/>
        </w:rPr>
        <w:t>Безличные глаголы. Использование личных глаголов в безличном значении.</w:t>
      </w:r>
    </w:p>
    <w:p w:rsidR="00E57B0A" w:rsidRPr="00E118C5" w:rsidRDefault="00E57B0A" w:rsidP="00820F84">
      <w:pPr>
        <w:pStyle w:val="11"/>
        <w:spacing w:line="252" w:lineRule="auto"/>
        <w:ind w:firstLine="567"/>
        <w:jc w:val="both"/>
        <w:rPr>
          <w:color w:val="auto"/>
        </w:rPr>
      </w:pPr>
      <w:r w:rsidRPr="00E118C5">
        <w:rPr>
          <w:color w:val="auto"/>
        </w:rPr>
        <w:t>Изъявительное, условное и повелительное наклонения глагола.</w:t>
      </w:r>
    </w:p>
    <w:p w:rsidR="00E57B0A" w:rsidRPr="00E118C5" w:rsidRDefault="00E57B0A" w:rsidP="00820F84">
      <w:pPr>
        <w:pStyle w:val="11"/>
        <w:spacing w:line="252" w:lineRule="auto"/>
        <w:ind w:firstLine="567"/>
        <w:jc w:val="both"/>
        <w:rPr>
          <w:color w:val="auto"/>
        </w:rPr>
      </w:pPr>
      <w:r w:rsidRPr="00E118C5">
        <w:rPr>
          <w:color w:val="auto"/>
        </w:rPr>
        <w:t>Нормы ударения в глагольных формах (в рамках изученного).</w:t>
      </w:r>
    </w:p>
    <w:p w:rsidR="00E57B0A" w:rsidRPr="00E118C5" w:rsidRDefault="00E57B0A" w:rsidP="00820F84">
      <w:pPr>
        <w:pStyle w:val="11"/>
        <w:spacing w:line="252" w:lineRule="auto"/>
        <w:ind w:firstLine="567"/>
        <w:jc w:val="both"/>
        <w:rPr>
          <w:color w:val="auto"/>
        </w:rPr>
      </w:pPr>
      <w:r w:rsidRPr="00E118C5">
        <w:rPr>
          <w:color w:val="auto"/>
        </w:rPr>
        <w:t>Нормы словоизменения глаголов.</w:t>
      </w:r>
    </w:p>
    <w:p w:rsidR="00E57B0A" w:rsidRPr="00E118C5" w:rsidRDefault="00E57B0A" w:rsidP="00820F84">
      <w:pPr>
        <w:pStyle w:val="11"/>
        <w:spacing w:line="252" w:lineRule="auto"/>
        <w:ind w:firstLine="567"/>
        <w:jc w:val="both"/>
        <w:rPr>
          <w:color w:val="auto"/>
        </w:rPr>
      </w:pPr>
      <w:r w:rsidRPr="00E118C5">
        <w:rPr>
          <w:color w:val="auto"/>
        </w:rPr>
        <w:t>Видо-временная соотнесённость глагольных форм в тексте.</w:t>
      </w:r>
    </w:p>
    <w:p w:rsidR="00E57B0A" w:rsidRPr="00E118C5" w:rsidRDefault="00E57B0A" w:rsidP="00820F84">
      <w:pPr>
        <w:pStyle w:val="11"/>
        <w:spacing w:line="252" w:lineRule="auto"/>
        <w:ind w:firstLine="567"/>
        <w:jc w:val="both"/>
        <w:rPr>
          <w:color w:val="auto"/>
        </w:rPr>
      </w:pPr>
      <w:r w:rsidRPr="00E118C5">
        <w:rPr>
          <w:color w:val="auto"/>
        </w:rPr>
        <w:t>Морфологический анализ глаголов.</w:t>
      </w:r>
    </w:p>
    <w:p w:rsidR="00E57B0A" w:rsidRPr="00E118C5" w:rsidRDefault="00E57B0A" w:rsidP="00820F84">
      <w:pPr>
        <w:pStyle w:val="11"/>
        <w:spacing w:line="252" w:lineRule="auto"/>
        <w:ind w:firstLine="567"/>
        <w:jc w:val="both"/>
        <w:rPr>
          <w:color w:val="auto"/>
        </w:rPr>
      </w:pPr>
      <w:r w:rsidRPr="00E118C5">
        <w:rPr>
          <w:color w:val="auto"/>
        </w:rPr>
        <w:t xml:space="preserve">Использование </w:t>
      </w:r>
      <w:r w:rsidRPr="00E118C5">
        <w:rPr>
          <w:b/>
          <w:bCs/>
          <w:i/>
          <w:iCs/>
          <w:color w:val="auto"/>
        </w:rPr>
        <w:t>ь</w:t>
      </w:r>
      <w:r w:rsidRPr="00E118C5">
        <w:rPr>
          <w:color w:val="auto"/>
        </w:rPr>
        <w:t xml:space="preserve"> как показателя грамматической формы в повелительном наклонении глагола.</w:t>
      </w:r>
    </w:p>
    <w:p w:rsidR="00E57B0A" w:rsidRPr="00E118C5" w:rsidRDefault="00E57B0A" w:rsidP="00820F84">
      <w:pPr>
        <w:jc w:val="both"/>
        <w:rPr>
          <w:rFonts w:ascii="Times New Roman" w:hAnsi="Times New Roman" w:cs="Times New Roman"/>
          <w:sz w:val="20"/>
          <w:szCs w:val="20"/>
        </w:rPr>
      </w:pPr>
      <w:bookmarkStart w:id="48" w:name="bookmark7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7 КЛАСС</w:t>
      </w:r>
      <w:bookmarkEnd w:id="48"/>
    </w:p>
    <w:p w:rsidR="00E57B0A" w:rsidRPr="00E118C5" w:rsidRDefault="00E57B0A" w:rsidP="00820F84">
      <w:pPr>
        <w:pStyle w:val="aa"/>
        <w:jc w:val="both"/>
        <w:rPr>
          <w:rFonts w:ascii="Times New Roman" w:hAnsi="Times New Roman" w:cs="Times New Roman"/>
          <w:color w:val="auto"/>
        </w:rPr>
      </w:pPr>
      <w:bookmarkStart w:id="49" w:name="bookmark7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49"/>
    </w:p>
    <w:p w:rsidR="00E57B0A" w:rsidRPr="00E118C5" w:rsidRDefault="00E57B0A" w:rsidP="00820F84">
      <w:pPr>
        <w:pStyle w:val="11"/>
        <w:spacing w:after="160" w:line="240" w:lineRule="auto"/>
        <w:ind w:firstLine="567"/>
        <w:jc w:val="both"/>
        <w:rPr>
          <w:color w:val="auto"/>
        </w:rPr>
      </w:pPr>
      <w:r w:rsidRPr="00E118C5">
        <w:rPr>
          <w:color w:val="auto"/>
        </w:rPr>
        <w:t>Русский язык как развивающееся явление. Взаимосвязь языка, культуры и истории народа.</w:t>
      </w:r>
    </w:p>
    <w:p w:rsidR="00E57B0A" w:rsidRPr="00E118C5" w:rsidRDefault="00E57B0A" w:rsidP="00820F84">
      <w:pPr>
        <w:pStyle w:val="aa"/>
        <w:jc w:val="both"/>
        <w:rPr>
          <w:rFonts w:ascii="Times New Roman" w:hAnsi="Times New Roman" w:cs="Times New Roman"/>
          <w:color w:val="auto"/>
        </w:rPr>
      </w:pPr>
      <w:bookmarkStart w:id="50" w:name="bookmark81"/>
      <w:r w:rsidRPr="00E118C5">
        <w:rPr>
          <w:rFonts w:ascii="Times New Roman" w:hAnsi="Times New Roman" w:cs="Times New Roman"/>
          <w:color w:val="auto"/>
        </w:rPr>
        <w:t>Язык и речь</w:t>
      </w:r>
      <w:bookmarkEnd w:id="50"/>
    </w:p>
    <w:p w:rsidR="00E57B0A" w:rsidRPr="00E118C5" w:rsidRDefault="00E57B0A" w:rsidP="00820F84">
      <w:pPr>
        <w:pStyle w:val="11"/>
        <w:spacing w:line="257" w:lineRule="auto"/>
        <w:ind w:firstLine="567"/>
        <w:jc w:val="both"/>
        <w:rPr>
          <w:color w:val="auto"/>
        </w:rPr>
      </w:pPr>
      <w:r w:rsidRPr="00E118C5">
        <w:rPr>
          <w:color w:val="auto"/>
        </w:rPr>
        <w:t>Монолог-описание, монолог-рассуждение, монолог-повествование.</w:t>
      </w:r>
    </w:p>
    <w:p w:rsidR="00E57B0A" w:rsidRPr="00E118C5" w:rsidRDefault="00E57B0A" w:rsidP="00820F84">
      <w:pPr>
        <w:pStyle w:val="11"/>
        <w:spacing w:after="160" w:line="257" w:lineRule="auto"/>
        <w:ind w:firstLine="567"/>
        <w:jc w:val="both"/>
        <w:rPr>
          <w:color w:val="auto"/>
        </w:rPr>
      </w:pPr>
      <w:r w:rsidRPr="00E118C5">
        <w:rPr>
          <w:color w:val="auto"/>
        </w:rPr>
        <w:t>Виды диалога: побуждение к действию, обмен мнениями, запрос информации, сообщение информации.</w:t>
      </w:r>
    </w:p>
    <w:p w:rsidR="00E57B0A" w:rsidRPr="00E118C5" w:rsidRDefault="00E57B0A" w:rsidP="00820F84">
      <w:pPr>
        <w:pStyle w:val="aa"/>
        <w:jc w:val="both"/>
        <w:rPr>
          <w:rFonts w:ascii="Times New Roman" w:hAnsi="Times New Roman" w:cs="Times New Roman"/>
          <w:color w:val="auto"/>
        </w:rPr>
      </w:pPr>
      <w:bookmarkStart w:id="51" w:name="bookmark83"/>
      <w:r w:rsidRPr="00E118C5">
        <w:rPr>
          <w:rFonts w:ascii="Times New Roman" w:hAnsi="Times New Roman" w:cs="Times New Roman"/>
          <w:color w:val="auto"/>
        </w:rPr>
        <w:t>Текст</w:t>
      </w:r>
      <w:bookmarkEnd w:id="51"/>
    </w:p>
    <w:p w:rsidR="00E57B0A" w:rsidRPr="00E118C5" w:rsidRDefault="00E57B0A" w:rsidP="00820F84">
      <w:pPr>
        <w:pStyle w:val="11"/>
        <w:spacing w:line="252" w:lineRule="auto"/>
        <w:ind w:firstLine="567"/>
        <w:jc w:val="both"/>
        <w:rPr>
          <w:color w:val="auto"/>
        </w:rPr>
      </w:pPr>
      <w:r w:rsidRPr="00E118C5">
        <w:rPr>
          <w:color w:val="auto"/>
        </w:rPr>
        <w:t>Текст как речевое произведение. Основные признаки текста (обобщение).</w:t>
      </w:r>
    </w:p>
    <w:p w:rsidR="00E57B0A" w:rsidRPr="00E118C5" w:rsidRDefault="00E57B0A" w:rsidP="00820F84">
      <w:pPr>
        <w:pStyle w:val="11"/>
        <w:spacing w:line="252" w:lineRule="auto"/>
        <w:ind w:firstLine="567"/>
        <w:jc w:val="both"/>
        <w:rPr>
          <w:color w:val="auto"/>
        </w:rPr>
      </w:pPr>
      <w:r w:rsidRPr="00E118C5">
        <w:rPr>
          <w:color w:val="auto"/>
        </w:rPr>
        <w:t>Структура текста. Абзац.</w:t>
      </w:r>
    </w:p>
    <w:p w:rsidR="00E57B0A" w:rsidRPr="00E118C5" w:rsidRDefault="00E57B0A" w:rsidP="00820F84">
      <w:pPr>
        <w:pStyle w:val="11"/>
        <w:spacing w:line="252" w:lineRule="auto"/>
        <w:ind w:firstLine="567"/>
        <w:jc w:val="both"/>
        <w:rPr>
          <w:color w:val="auto"/>
        </w:rPr>
      </w:pPr>
      <w:r w:rsidRPr="00E118C5">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E57B0A" w:rsidRPr="00E118C5" w:rsidRDefault="00E57B0A" w:rsidP="00820F84">
      <w:pPr>
        <w:pStyle w:val="11"/>
        <w:spacing w:line="252" w:lineRule="auto"/>
        <w:ind w:firstLine="567"/>
        <w:jc w:val="both"/>
        <w:rPr>
          <w:color w:val="auto"/>
        </w:rPr>
      </w:pPr>
      <w:r w:rsidRPr="00E118C5">
        <w:rPr>
          <w:color w:val="auto"/>
        </w:rPr>
        <w:t>Способы и средства связи предложений в тексте (обобщение).</w:t>
      </w:r>
    </w:p>
    <w:p w:rsidR="00E57B0A" w:rsidRPr="00E118C5" w:rsidRDefault="00E57B0A" w:rsidP="00820F84">
      <w:pPr>
        <w:pStyle w:val="11"/>
        <w:spacing w:line="252" w:lineRule="auto"/>
        <w:ind w:firstLine="567"/>
        <w:jc w:val="both"/>
        <w:rPr>
          <w:color w:val="auto"/>
        </w:rPr>
      </w:pPr>
      <w:r w:rsidRPr="00E118C5">
        <w:rPr>
          <w:color w:val="auto"/>
        </w:rPr>
        <w:t>Языковые средства выразительности в тексте: фонетические (звукопись), словообразовательные, лексические (обобщение).</w:t>
      </w:r>
    </w:p>
    <w:p w:rsidR="00E57B0A" w:rsidRPr="00E118C5" w:rsidRDefault="00E57B0A" w:rsidP="00820F84">
      <w:pPr>
        <w:pStyle w:val="11"/>
        <w:spacing w:line="252" w:lineRule="auto"/>
        <w:ind w:firstLine="567"/>
        <w:jc w:val="both"/>
        <w:rPr>
          <w:color w:val="auto"/>
        </w:rPr>
      </w:pPr>
      <w:r w:rsidRPr="00E118C5">
        <w:rPr>
          <w:color w:val="auto"/>
        </w:rPr>
        <w:t>Рассуждение как функционально-смысловой тип речи.</w:t>
      </w:r>
    </w:p>
    <w:p w:rsidR="00E57B0A" w:rsidRPr="00E118C5" w:rsidRDefault="00E57B0A" w:rsidP="00820F84">
      <w:pPr>
        <w:pStyle w:val="11"/>
        <w:spacing w:line="252" w:lineRule="auto"/>
        <w:ind w:firstLine="567"/>
        <w:jc w:val="both"/>
        <w:rPr>
          <w:color w:val="auto"/>
        </w:rPr>
      </w:pPr>
      <w:r w:rsidRPr="00E118C5">
        <w:rPr>
          <w:color w:val="auto"/>
        </w:rPr>
        <w:t>Структурные особенности текста-рассуждения.</w:t>
      </w:r>
    </w:p>
    <w:p w:rsidR="00E57B0A" w:rsidRPr="00E118C5" w:rsidRDefault="00E57B0A" w:rsidP="00820F84">
      <w:pPr>
        <w:pStyle w:val="11"/>
        <w:spacing w:line="252" w:lineRule="auto"/>
        <w:ind w:firstLine="567"/>
        <w:jc w:val="both"/>
        <w:rPr>
          <w:color w:val="auto"/>
        </w:rPr>
      </w:pPr>
      <w:r w:rsidRPr="00E118C5">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57B0A" w:rsidRPr="00E118C5" w:rsidRDefault="00E57B0A" w:rsidP="00820F84">
      <w:pPr>
        <w:pStyle w:val="aa"/>
        <w:jc w:val="both"/>
        <w:rPr>
          <w:rFonts w:ascii="Times New Roman" w:hAnsi="Times New Roman" w:cs="Times New Roman"/>
          <w:color w:val="auto"/>
        </w:rPr>
      </w:pPr>
      <w:bookmarkStart w:id="52" w:name="bookmark8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bookmarkEnd w:id="52"/>
    </w:p>
    <w:p w:rsidR="00E57B0A" w:rsidRPr="00E118C5" w:rsidRDefault="00E57B0A" w:rsidP="00820F84">
      <w:pPr>
        <w:pStyle w:val="11"/>
        <w:spacing w:line="252" w:lineRule="auto"/>
        <w:ind w:firstLine="567"/>
        <w:jc w:val="both"/>
        <w:rPr>
          <w:color w:val="auto"/>
        </w:rPr>
      </w:pPr>
      <w:r w:rsidRPr="00E118C5">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57B0A" w:rsidRPr="00E118C5" w:rsidRDefault="00E57B0A" w:rsidP="00820F84">
      <w:pPr>
        <w:pStyle w:val="11"/>
        <w:spacing w:line="252" w:lineRule="auto"/>
        <w:ind w:firstLine="567"/>
        <w:jc w:val="both"/>
        <w:rPr>
          <w:color w:val="auto"/>
        </w:rPr>
      </w:pPr>
      <w:r w:rsidRPr="00E118C5">
        <w:rPr>
          <w:color w:val="auto"/>
        </w:rPr>
        <w:t>Публицистический стиль. Сфера употребления, функции, языковые особенности.</w:t>
      </w:r>
    </w:p>
    <w:p w:rsidR="00E57B0A" w:rsidRPr="00E118C5" w:rsidRDefault="00E57B0A" w:rsidP="00820F84">
      <w:pPr>
        <w:pStyle w:val="11"/>
        <w:spacing w:line="252" w:lineRule="auto"/>
        <w:ind w:firstLine="567"/>
        <w:jc w:val="both"/>
        <w:rPr>
          <w:color w:val="auto"/>
        </w:rPr>
      </w:pPr>
      <w:r w:rsidRPr="00E118C5">
        <w:rPr>
          <w:color w:val="auto"/>
        </w:rPr>
        <w:t>Жанры публицистического стиля (репортаж, заметка, интервью).</w:t>
      </w:r>
    </w:p>
    <w:p w:rsidR="00E57B0A" w:rsidRPr="00E118C5" w:rsidRDefault="00E57B0A" w:rsidP="00820F84">
      <w:pPr>
        <w:pStyle w:val="11"/>
        <w:spacing w:line="252" w:lineRule="auto"/>
        <w:ind w:firstLine="567"/>
        <w:jc w:val="both"/>
        <w:rPr>
          <w:color w:val="auto"/>
        </w:rPr>
      </w:pPr>
      <w:r w:rsidRPr="00E118C5">
        <w:rPr>
          <w:color w:val="auto"/>
        </w:rPr>
        <w:t>Употребление языковых средств выразительности в текстах публицистического стиля.</w:t>
      </w:r>
    </w:p>
    <w:p w:rsidR="00E57B0A" w:rsidRPr="00E118C5" w:rsidRDefault="00E57B0A" w:rsidP="00820F84">
      <w:pPr>
        <w:pStyle w:val="11"/>
        <w:spacing w:line="252" w:lineRule="auto"/>
        <w:ind w:firstLine="567"/>
        <w:jc w:val="both"/>
        <w:rPr>
          <w:color w:val="auto"/>
        </w:rPr>
      </w:pPr>
      <w:r w:rsidRPr="00E118C5">
        <w:rPr>
          <w:color w:val="auto"/>
        </w:rPr>
        <w:t>Официально-деловой стиль. Сфера употребления, функции, языковые особенности. Инструкция.</w:t>
      </w:r>
    </w:p>
    <w:p w:rsidR="00E57B0A" w:rsidRPr="00E118C5" w:rsidRDefault="00E57B0A" w:rsidP="00820F84">
      <w:pPr>
        <w:jc w:val="both"/>
        <w:rPr>
          <w:rFonts w:ascii="Times New Roman" w:hAnsi="Times New Roman" w:cs="Times New Roman"/>
          <w:sz w:val="20"/>
          <w:szCs w:val="20"/>
        </w:rPr>
      </w:pPr>
      <w:bookmarkStart w:id="53" w:name="bookmark8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СИСТЕМА ЯЗЫКА</w:t>
      </w:r>
      <w:bookmarkStart w:id="54" w:name="bookmark89"/>
      <w:bookmarkEnd w:id="5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Морфология. Культура речи</w:t>
      </w:r>
      <w:bookmarkEnd w:id="54"/>
    </w:p>
    <w:p w:rsidR="00E57B0A" w:rsidRPr="00E118C5" w:rsidRDefault="00E57B0A" w:rsidP="00820F84">
      <w:pPr>
        <w:pStyle w:val="11"/>
        <w:spacing w:line="240" w:lineRule="auto"/>
        <w:ind w:firstLine="567"/>
        <w:jc w:val="both"/>
        <w:rPr>
          <w:color w:val="auto"/>
        </w:rPr>
      </w:pPr>
      <w:r w:rsidRPr="00E118C5">
        <w:rPr>
          <w:color w:val="auto"/>
        </w:rPr>
        <w:t>Морфология как раздел науки о языке (обобщение).</w:t>
      </w:r>
    </w:p>
    <w:p w:rsidR="00E57B0A" w:rsidRPr="00E118C5" w:rsidRDefault="00E57B0A" w:rsidP="00820F84">
      <w:pPr>
        <w:pStyle w:val="11"/>
        <w:spacing w:line="264" w:lineRule="auto"/>
        <w:ind w:firstLine="567"/>
        <w:jc w:val="both"/>
        <w:rPr>
          <w:color w:val="auto"/>
        </w:rPr>
      </w:pPr>
      <w:r w:rsidRPr="00E118C5">
        <w:rPr>
          <w:b/>
          <w:bCs/>
          <w:color w:val="auto"/>
        </w:rPr>
        <w:t>Причастие</w:t>
      </w:r>
    </w:p>
    <w:p w:rsidR="00E57B0A" w:rsidRPr="00E118C5" w:rsidRDefault="00E57B0A" w:rsidP="00820F84">
      <w:pPr>
        <w:pStyle w:val="11"/>
        <w:spacing w:line="240" w:lineRule="auto"/>
        <w:ind w:firstLine="567"/>
        <w:jc w:val="both"/>
        <w:rPr>
          <w:color w:val="auto"/>
        </w:rPr>
      </w:pPr>
      <w:r w:rsidRPr="00E118C5">
        <w:rPr>
          <w:color w:val="auto"/>
        </w:rPr>
        <w:t>Причастия как особая группа слов. Признаки глагола и имени прилагательного в причастии.</w:t>
      </w:r>
    </w:p>
    <w:p w:rsidR="00E57B0A" w:rsidRPr="00E118C5" w:rsidRDefault="00E57B0A" w:rsidP="00820F84">
      <w:pPr>
        <w:pStyle w:val="11"/>
        <w:spacing w:line="240" w:lineRule="auto"/>
        <w:ind w:firstLine="567"/>
        <w:jc w:val="both"/>
        <w:rPr>
          <w:color w:val="auto"/>
        </w:rPr>
      </w:pPr>
      <w:r w:rsidRPr="00E118C5">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57B0A" w:rsidRPr="00E118C5" w:rsidRDefault="00E57B0A" w:rsidP="00820F84">
      <w:pPr>
        <w:pStyle w:val="11"/>
        <w:spacing w:line="240" w:lineRule="auto"/>
        <w:ind w:firstLine="567"/>
        <w:jc w:val="both"/>
        <w:rPr>
          <w:color w:val="auto"/>
        </w:rPr>
      </w:pPr>
      <w:r w:rsidRPr="00E118C5">
        <w:rPr>
          <w:color w:val="auto"/>
        </w:rPr>
        <w:t>Причастие в составе словосочетаний. Причастный оборот.</w:t>
      </w:r>
    </w:p>
    <w:p w:rsidR="00E57B0A" w:rsidRPr="00E118C5" w:rsidRDefault="00E57B0A" w:rsidP="00820F84">
      <w:pPr>
        <w:pStyle w:val="11"/>
        <w:spacing w:line="240" w:lineRule="auto"/>
        <w:ind w:firstLine="567"/>
        <w:jc w:val="both"/>
        <w:rPr>
          <w:color w:val="auto"/>
        </w:rPr>
      </w:pPr>
      <w:r w:rsidRPr="00E118C5">
        <w:rPr>
          <w:color w:val="auto"/>
        </w:rPr>
        <w:t>Морфологический анализ причастий.</w:t>
      </w:r>
    </w:p>
    <w:p w:rsidR="00E57B0A" w:rsidRPr="00E118C5" w:rsidRDefault="00E57B0A" w:rsidP="00820F84">
      <w:pPr>
        <w:pStyle w:val="11"/>
        <w:spacing w:line="240" w:lineRule="auto"/>
        <w:ind w:firstLine="567"/>
        <w:jc w:val="both"/>
        <w:rPr>
          <w:color w:val="auto"/>
        </w:rPr>
      </w:pPr>
      <w:r w:rsidRPr="00E118C5">
        <w:rPr>
          <w:color w:val="auto"/>
        </w:rPr>
        <w:t>Употребление причастия в речи. Созвучные причастия и имена прилагательные (</w:t>
      </w:r>
      <w:r w:rsidRPr="00E118C5">
        <w:rPr>
          <w:b/>
          <w:bCs/>
          <w:i/>
          <w:iCs/>
          <w:color w:val="auto"/>
        </w:rPr>
        <w:t>висящий</w:t>
      </w:r>
      <w:r w:rsidRPr="00E118C5">
        <w:rPr>
          <w:color w:val="auto"/>
        </w:rPr>
        <w:t xml:space="preserve"> — </w:t>
      </w:r>
      <w:r w:rsidRPr="00E118C5">
        <w:rPr>
          <w:b/>
          <w:bCs/>
          <w:i/>
          <w:iCs/>
          <w:color w:val="auto"/>
        </w:rPr>
        <w:t>висячий</w:t>
      </w:r>
      <w:r w:rsidRPr="00E118C5">
        <w:rPr>
          <w:color w:val="auto"/>
        </w:rPr>
        <w:t xml:space="preserve">, </w:t>
      </w:r>
      <w:r w:rsidRPr="00E118C5">
        <w:rPr>
          <w:b/>
          <w:bCs/>
          <w:i/>
          <w:iCs/>
          <w:color w:val="auto"/>
        </w:rPr>
        <w:t>горящий</w:t>
      </w:r>
      <w:r w:rsidRPr="00E118C5">
        <w:rPr>
          <w:color w:val="auto"/>
        </w:rPr>
        <w:t xml:space="preserve"> — </w:t>
      </w:r>
      <w:r w:rsidRPr="00E118C5">
        <w:rPr>
          <w:b/>
          <w:bCs/>
          <w:i/>
          <w:iCs/>
          <w:color w:val="auto"/>
        </w:rPr>
        <w:t>горячий</w:t>
      </w:r>
      <w:r w:rsidRPr="00E118C5">
        <w:rPr>
          <w:color w:val="auto"/>
        </w:rPr>
        <w:t xml:space="preserve">). Употребление причастий с суффиксом </w:t>
      </w:r>
      <w:r w:rsidRPr="00E118C5">
        <w:rPr>
          <w:b/>
          <w:bCs/>
          <w:color w:val="auto"/>
        </w:rPr>
        <w:t>-</w:t>
      </w:r>
      <w:r w:rsidRPr="00E118C5">
        <w:rPr>
          <w:b/>
          <w:bCs/>
          <w:i/>
          <w:iCs/>
          <w:color w:val="auto"/>
        </w:rPr>
        <w:t>ся</w:t>
      </w:r>
      <w:r w:rsidRPr="00E118C5">
        <w:rPr>
          <w:color w:val="auto"/>
        </w:rPr>
        <w:t xml:space="preserve">. Согласование причастий в словосочетаниях типа </w:t>
      </w:r>
      <w:r w:rsidRPr="00E118C5">
        <w:rPr>
          <w:i/>
          <w:iCs/>
          <w:color w:val="auto"/>
        </w:rPr>
        <w:t>прич</w:t>
      </w:r>
      <w:r w:rsidRPr="00E118C5">
        <w:rPr>
          <w:color w:val="auto"/>
        </w:rPr>
        <w:t xml:space="preserve">. + </w:t>
      </w:r>
      <w:r w:rsidRPr="00E118C5">
        <w:rPr>
          <w:i/>
          <w:iCs/>
          <w:color w:val="auto"/>
        </w:rPr>
        <w:t>сущ</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Ударение в некоторых формах причастий.</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падежных окончаний причастий. Правописание гласных в суффиксах причастий. Правописание </w:t>
      </w:r>
      <w:r w:rsidRPr="00E118C5">
        <w:rPr>
          <w:b/>
          <w:bCs/>
          <w:i/>
          <w:iCs/>
          <w:color w:val="auto"/>
        </w:rPr>
        <w:t>н</w:t>
      </w:r>
      <w:r w:rsidRPr="00E118C5">
        <w:rPr>
          <w:color w:val="auto"/>
        </w:rPr>
        <w:t xml:space="preserve"> и </w:t>
      </w:r>
      <w:r w:rsidRPr="00E118C5">
        <w:rPr>
          <w:b/>
          <w:bCs/>
          <w:i/>
          <w:iCs/>
          <w:color w:val="auto"/>
        </w:rPr>
        <w:t>нн</w:t>
      </w:r>
      <w:r w:rsidRPr="00E118C5">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118C5">
        <w:rPr>
          <w:b/>
          <w:bCs/>
          <w:i/>
          <w:iCs/>
          <w:color w:val="auto"/>
        </w:rPr>
        <w:t>не</w:t>
      </w:r>
      <w:r w:rsidRPr="00E118C5">
        <w:rPr>
          <w:color w:val="auto"/>
        </w:rPr>
        <w:t xml:space="preserve"> с причастиями.</w:t>
      </w:r>
    </w:p>
    <w:p w:rsidR="00E57B0A" w:rsidRPr="00E118C5" w:rsidRDefault="00E57B0A" w:rsidP="00820F84">
      <w:pPr>
        <w:pStyle w:val="11"/>
        <w:spacing w:line="240" w:lineRule="auto"/>
        <w:ind w:firstLine="567"/>
        <w:jc w:val="both"/>
        <w:rPr>
          <w:color w:val="auto"/>
        </w:rPr>
      </w:pPr>
      <w:r w:rsidRPr="00E118C5">
        <w:rPr>
          <w:color w:val="auto"/>
        </w:rPr>
        <w:t>Знаки препинания в предложениях с причастным оборотом.</w:t>
      </w:r>
    </w:p>
    <w:p w:rsidR="00E57B0A" w:rsidRPr="00E118C5" w:rsidRDefault="00E57B0A" w:rsidP="00820F84">
      <w:pPr>
        <w:pStyle w:val="11"/>
        <w:spacing w:line="264" w:lineRule="auto"/>
        <w:ind w:firstLine="567"/>
        <w:jc w:val="both"/>
        <w:rPr>
          <w:color w:val="auto"/>
        </w:rPr>
      </w:pPr>
      <w:r w:rsidRPr="00E118C5">
        <w:rPr>
          <w:b/>
          <w:bCs/>
          <w:color w:val="auto"/>
        </w:rPr>
        <w:t>Деепричастие</w:t>
      </w:r>
    </w:p>
    <w:p w:rsidR="00E57B0A" w:rsidRPr="00E118C5" w:rsidRDefault="00E57B0A" w:rsidP="00820F84">
      <w:pPr>
        <w:pStyle w:val="11"/>
        <w:spacing w:line="240" w:lineRule="auto"/>
        <w:ind w:firstLine="567"/>
        <w:jc w:val="both"/>
        <w:rPr>
          <w:color w:val="auto"/>
        </w:rPr>
      </w:pPr>
      <w:r w:rsidRPr="00E118C5">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E57B0A" w:rsidRPr="00E118C5" w:rsidRDefault="00E57B0A" w:rsidP="00820F84">
      <w:pPr>
        <w:pStyle w:val="11"/>
        <w:spacing w:line="240" w:lineRule="auto"/>
        <w:ind w:firstLine="567"/>
        <w:jc w:val="both"/>
        <w:rPr>
          <w:color w:val="auto"/>
        </w:rPr>
      </w:pPr>
      <w:r w:rsidRPr="00E118C5">
        <w:rPr>
          <w:color w:val="auto"/>
        </w:rPr>
        <w:t>Деепричастия совершенного и несовершенного вида.</w:t>
      </w:r>
    </w:p>
    <w:p w:rsidR="00E57B0A" w:rsidRPr="00E118C5" w:rsidRDefault="00E57B0A" w:rsidP="00820F84">
      <w:pPr>
        <w:pStyle w:val="11"/>
        <w:spacing w:line="240" w:lineRule="auto"/>
        <w:ind w:firstLine="567"/>
        <w:jc w:val="both"/>
        <w:rPr>
          <w:color w:val="auto"/>
        </w:rPr>
      </w:pPr>
      <w:r w:rsidRPr="00E118C5">
        <w:rPr>
          <w:color w:val="auto"/>
        </w:rPr>
        <w:t>Деепричастие в составе словосочетаний. Деепричастный оборот.</w:t>
      </w:r>
    </w:p>
    <w:p w:rsidR="00E57B0A" w:rsidRPr="00E118C5" w:rsidRDefault="00E57B0A" w:rsidP="00820F84">
      <w:pPr>
        <w:pStyle w:val="11"/>
        <w:spacing w:line="240" w:lineRule="auto"/>
        <w:ind w:firstLine="567"/>
        <w:jc w:val="both"/>
        <w:rPr>
          <w:color w:val="auto"/>
        </w:rPr>
      </w:pPr>
      <w:r w:rsidRPr="00E118C5">
        <w:rPr>
          <w:color w:val="auto"/>
        </w:rPr>
        <w:t>Морфологический анализ деепричастий.</w:t>
      </w:r>
    </w:p>
    <w:p w:rsidR="00E57B0A" w:rsidRPr="00E118C5" w:rsidRDefault="00E57B0A" w:rsidP="00820F84">
      <w:pPr>
        <w:pStyle w:val="11"/>
        <w:spacing w:line="240" w:lineRule="auto"/>
        <w:ind w:firstLine="567"/>
        <w:jc w:val="both"/>
        <w:rPr>
          <w:color w:val="auto"/>
        </w:rPr>
      </w:pPr>
      <w:r w:rsidRPr="00E118C5">
        <w:rPr>
          <w:color w:val="auto"/>
        </w:rPr>
        <w:t>Постановка ударения в деепричастиях.</w:t>
      </w:r>
    </w:p>
    <w:p w:rsidR="00E57B0A" w:rsidRPr="00E118C5" w:rsidRDefault="00E57B0A" w:rsidP="00820F84">
      <w:pPr>
        <w:pStyle w:val="11"/>
        <w:spacing w:line="240" w:lineRule="auto"/>
        <w:ind w:firstLine="567"/>
        <w:jc w:val="both"/>
        <w:rPr>
          <w:color w:val="auto"/>
        </w:rPr>
      </w:pPr>
      <w:r w:rsidRPr="00E118C5">
        <w:rPr>
          <w:color w:val="auto"/>
        </w:rPr>
        <w:t xml:space="preserve">Правописание гласных в суффиксах деепричастий. Слитное и раздельное написание </w:t>
      </w:r>
      <w:r w:rsidRPr="00E118C5">
        <w:rPr>
          <w:b/>
          <w:bCs/>
          <w:i/>
          <w:iCs/>
          <w:color w:val="auto"/>
        </w:rPr>
        <w:t>не</w:t>
      </w:r>
      <w:r w:rsidRPr="00E118C5">
        <w:rPr>
          <w:color w:val="auto"/>
        </w:rPr>
        <w:t xml:space="preserve"> с деепричастиями.</w:t>
      </w:r>
    </w:p>
    <w:p w:rsidR="00E57B0A" w:rsidRPr="00E118C5" w:rsidRDefault="00E57B0A" w:rsidP="00820F84">
      <w:pPr>
        <w:pStyle w:val="11"/>
        <w:spacing w:line="240" w:lineRule="auto"/>
        <w:ind w:firstLine="567"/>
        <w:jc w:val="both"/>
        <w:rPr>
          <w:color w:val="auto"/>
        </w:rPr>
      </w:pPr>
      <w:r w:rsidRPr="00E118C5">
        <w:rPr>
          <w:color w:val="auto"/>
        </w:rPr>
        <w:t>Правильное построение предложений с одиночными деепричастиями и деепричастными оборотами.</w:t>
      </w:r>
    </w:p>
    <w:p w:rsidR="00E57B0A" w:rsidRPr="00E118C5" w:rsidRDefault="00E57B0A" w:rsidP="00820F84">
      <w:pPr>
        <w:pStyle w:val="11"/>
        <w:spacing w:line="240" w:lineRule="auto"/>
        <w:ind w:firstLine="567"/>
        <w:jc w:val="both"/>
        <w:rPr>
          <w:color w:val="auto"/>
        </w:rPr>
      </w:pPr>
      <w:r w:rsidRPr="00E118C5">
        <w:rPr>
          <w:color w:val="auto"/>
        </w:rPr>
        <w:t>Знаки препинания в предложениях с одиночным деепричастием и деепричастным оборотом.</w:t>
      </w:r>
    </w:p>
    <w:p w:rsidR="00E57B0A" w:rsidRPr="00E118C5" w:rsidRDefault="00E57B0A" w:rsidP="00820F84">
      <w:pPr>
        <w:pStyle w:val="11"/>
        <w:spacing w:line="264" w:lineRule="auto"/>
        <w:ind w:firstLine="567"/>
        <w:jc w:val="both"/>
        <w:rPr>
          <w:color w:val="auto"/>
        </w:rPr>
      </w:pPr>
      <w:r w:rsidRPr="00E118C5">
        <w:rPr>
          <w:b/>
          <w:bCs/>
          <w:color w:val="auto"/>
        </w:rPr>
        <w:t>Наречие</w:t>
      </w:r>
    </w:p>
    <w:p w:rsidR="00E57B0A" w:rsidRPr="00E118C5" w:rsidRDefault="00E57B0A" w:rsidP="00820F84">
      <w:pPr>
        <w:pStyle w:val="11"/>
        <w:spacing w:line="240" w:lineRule="auto"/>
        <w:ind w:firstLine="567"/>
        <w:jc w:val="both"/>
        <w:rPr>
          <w:color w:val="auto"/>
        </w:rPr>
      </w:pPr>
      <w:r w:rsidRPr="00E118C5">
        <w:rPr>
          <w:color w:val="auto"/>
        </w:rPr>
        <w:t>Общее грамматическое значение наречий.</w:t>
      </w:r>
    </w:p>
    <w:p w:rsidR="00E57B0A" w:rsidRPr="00E118C5" w:rsidRDefault="00E57B0A" w:rsidP="00820F84">
      <w:pPr>
        <w:pStyle w:val="11"/>
        <w:spacing w:line="240" w:lineRule="auto"/>
        <w:ind w:firstLine="567"/>
        <w:jc w:val="both"/>
        <w:rPr>
          <w:color w:val="auto"/>
        </w:rPr>
      </w:pPr>
      <w:r w:rsidRPr="00E118C5">
        <w:rPr>
          <w:color w:val="auto"/>
        </w:rPr>
        <w:t>Разряды наречий по значению. Простая и составная формы сравнительной и превосходной степеней сравнения наречий.</w:t>
      </w:r>
    </w:p>
    <w:p w:rsidR="00E57B0A" w:rsidRPr="00E118C5" w:rsidRDefault="00E57B0A" w:rsidP="00820F84">
      <w:pPr>
        <w:pStyle w:val="11"/>
        <w:spacing w:line="252" w:lineRule="auto"/>
        <w:ind w:firstLine="567"/>
        <w:jc w:val="both"/>
        <w:rPr>
          <w:color w:val="auto"/>
        </w:rPr>
      </w:pPr>
      <w:r w:rsidRPr="00E118C5">
        <w:rPr>
          <w:color w:val="auto"/>
        </w:rPr>
        <w:t>Словообразование наречий.</w:t>
      </w:r>
    </w:p>
    <w:p w:rsidR="00E57B0A" w:rsidRPr="00E118C5" w:rsidRDefault="00E57B0A" w:rsidP="00820F84">
      <w:pPr>
        <w:pStyle w:val="11"/>
        <w:spacing w:line="252" w:lineRule="auto"/>
        <w:ind w:firstLine="567"/>
        <w:jc w:val="both"/>
        <w:rPr>
          <w:color w:val="auto"/>
        </w:rPr>
      </w:pPr>
      <w:r w:rsidRPr="00E118C5">
        <w:rPr>
          <w:color w:val="auto"/>
        </w:rPr>
        <w:t>Синтаксические свойства наречий.</w:t>
      </w:r>
    </w:p>
    <w:p w:rsidR="00E57B0A" w:rsidRPr="00E118C5" w:rsidRDefault="00E57B0A" w:rsidP="00820F84">
      <w:pPr>
        <w:pStyle w:val="11"/>
        <w:spacing w:line="252" w:lineRule="auto"/>
        <w:ind w:firstLine="567"/>
        <w:jc w:val="both"/>
        <w:rPr>
          <w:color w:val="auto"/>
        </w:rPr>
      </w:pPr>
      <w:r w:rsidRPr="00E118C5">
        <w:rPr>
          <w:color w:val="auto"/>
        </w:rPr>
        <w:t>Морфологический анализ наречий.</w:t>
      </w:r>
    </w:p>
    <w:p w:rsidR="00E57B0A" w:rsidRPr="00E118C5" w:rsidRDefault="00E57B0A" w:rsidP="00820F84">
      <w:pPr>
        <w:pStyle w:val="11"/>
        <w:spacing w:line="252" w:lineRule="auto"/>
        <w:ind w:firstLine="567"/>
        <w:jc w:val="both"/>
        <w:rPr>
          <w:color w:val="auto"/>
        </w:rPr>
      </w:pPr>
      <w:r w:rsidRPr="00E118C5">
        <w:rPr>
          <w:color w:val="auto"/>
        </w:rPr>
        <w:t>Нормы постановки ударения в наречиях, нормы произношения наречий. Нормы образования степеней сравнения наречий.</w:t>
      </w:r>
    </w:p>
    <w:p w:rsidR="00E57B0A" w:rsidRPr="00E118C5" w:rsidRDefault="00E57B0A" w:rsidP="00820F84">
      <w:pPr>
        <w:pStyle w:val="11"/>
        <w:spacing w:line="252" w:lineRule="auto"/>
        <w:ind w:firstLine="567"/>
        <w:jc w:val="both"/>
        <w:rPr>
          <w:color w:val="auto"/>
        </w:rPr>
      </w:pPr>
      <w:r w:rsidRPr="00E118C5">
        <w:rPr>
          <w:color w:val="auto"/>
        </w:rPr>
        <w:t>Роль наречий в тексте.</w:t>
      </w:r>
    </w:p>
    <w:p w:rsidR="00E57B0A" w:rsidRPr="00E118C5" w:rsidRDefault="00E57B0A" w:rsidP="00820F84">
      <w:pPr>
        <w:pStyle w:val="11"/>
        <w:spacing w:line="252" w:lineRule="auto"/>
        <w:ind w:firstLine="567"/>
        <w:jc w:val="both"/>
        <w:rPr>
          <w:color w:val="auto"/>
        </w:rPr>
      </w:pPr>
      <w:r w:rsidRPr="00E118C5">
        <w:rPr>
          <w:color w:val="auto"/>
        </w:rPr>
        <w:t xml:space="preserve">Правописание наречий: слитное, раздельное, дефисное написание; слитное и раздельное написание </w:t>
      </w:r>
      <w:r w:rsidRPr="00E118C5">
        <w:rPr>
          <w:b/>
          <w:bCs/>
          <w:i/>
          <w:iCs/>
          <w:color w:val="auto"/>
        </w:rPr>
        <w:t>не</w:t>
      </w:r>
      <w:r w:rsidRPr="00E118C5">
        <w:rPr>
          <w:color w:val="auto"/>
        </w:rPr>
        <w:t xml:space="preserve"> с наречиями; </w:t>
      </w:r>
      <w:r w:rsidRPr="00E118C5">
        <w:rPr>
          <w:b/>
          <w:bCs/>
          <w:i/>
          <w:iCs/>
          <w:color w:val="auto"/>
        </w:rPr>
        <w:t>н</w:t>
      </w:r>
      <w:r w:rsidRPr="00E118C5">
        <w:rPr>
          <w:color w:val="auto"/>
        </w:rPr>
        <w:t xml:space="preserve"> и </w:t>
      </w:r>
      <w:r w:rsidRPr="00E118C5">
        <w:rPr>
          <w:b/>
          <w:bCs/>
          <w:i/>
          <w:iCs/>
          <w:color w:val="auto"/>
        </w:rPr>
        <w:t xml:space="preserve">нн </w:t>
      </w:r>
      <w:r w:rsidRPr="00E118C5">
        <w:rPr>
          <w:color w:val="auto"/>
        </w:rPr>
        <w:t>в наречиях на -</w:t>
      </w:r>
      <w:r w:rsidRPr="00E118C5">
        <w:rPr>
          <w:b/>
          <w:bCs/>
          <w:i/>
          <w:iCs/>
          <w:color w:val="auto"/>
        </w:rPr>
        <w:t>о</w:t>
      </w:r>
      <w:r w:rsidRPr="00E118C5">
        <w:rPr>
          <w:color w:val="auto"/>
        </w:rPr>
        <w:t xml:space="preserve">   (-</w:t>
      </w:r>
      <w:r w:rsidRPr="00E118C5">
        <w:rPr>
          <w:b/>
          <w:bCs/>
          <w:i/>
          <w:iCs/>
          <w:color w:val="auto"/>
        </w:rPr>
        <w:t>е</w:t>
      </w:r>
      <w:r w:rsidRPr="00E118C5">
        <w:rPr>
          <w:color w:val="auto"/>
        </w:rPr>
        <w:t>); правописание суффиксов -</w:t>
      </w:r>
      <w:r w:rsidRPr="00E118C5">
        <w:rPr>
          <w:b/>
          <w:bCs/>
          <w:i/>
          <w:iCs/>
          <w:color w:val="auto"/>
        </w:rPr>
        <w:t>а</w:t>
      </w:r>
      <w:r w:rsidRPr="00E118C5">
        <w:rPr>
          <w:color w:val="auto"/>
        </w:rPr>
        <w:t xml:space="preserve"> и -</w:t>
      </w:r>
      <w:r w:rsidRPr="00E118C5">
        <w:rPr>
          <w:b/>
          <w:bCs/>
          <w:i/>
          <w:iCs/>
          <w:color w:val="auto"/>
        </w:rPr>
        <w:t>о</w:t>
      </w:r>
      <w:r w:rsidRPr="00E118C5">
        <w:rPr>
          <w:color w:val="auto"/>
        </w:rPr>
        <w:t xml:space="preserve"> наречий с приставками </w:t>
      </w:r>
      <w:r w:rsidRPr="00E118C5">
        <w:rPr>
          <w:b/>
          <w:bCs/>
          <w:i/>
          <w:iCs/>
          <w:color w:val="auto"/>
        </w:rPr>
        <w:t>из-</w:t>
      </w:r>
      <w:r w:rsidRPr="00E118C5">
        <w:rPr>
          <w:color w:val="auto"/>
        </w:rPr>
        <w:t xml:space="preserve">, </w:t>
      </w:r>
      <w:r w:rsidRPr="00E118C5">
        <w:rPr>
          <w:b/>
          <w:bCs/>
          <w:i/>
          <w:iCs/>
          <w:color w:val="auto"/>
        </w:rPr>
        <w:t>до-</w:t>
      </w:r>
      <w:r w:rsidRPr="00E118C5">
        <w:rPr>
          <w:color w:val="auto"/>
        </w:rPr>
        <w:t xml:space="preserve">, </w:t>
      </w:r>
      <w:r w:rsidRPr="00E118C5">
        <w:rPr>
          <w:b/>
          <w:bCs/>
          <w:i/>
          <w:iCs/>
          <w:color w:val="auto"/>
        </w:rPr>
        <w:t>с-</w:t>
      </w:r>
      <w:r w:rsidRPr="00E118C5">
        <w:rPr>
          <w:color w:val="auto"/>
        </w:rPr>
        <w:t xml:space="preserve">, </w:t>
      </w:r>
      <w:r w:rsidRPr="00E118C5">
        <w:rPr>
          <w:b/>
          <w:bCs/>
          <w:i/>
          <w:iCs/>
          <w:color w:val="auto"/>
        </w:rPr>
        <w:t>в-</w:t>
      </w:r>
      <w:r w:rsidRPr="00E118C5">
        <w:rPr>
          <w:color w:val="auto"/>
        </w:rPr>
        <w:t xml:space="preserve">, </w:t>
      </w:r>
      <w:r w:rsidRPr="00E118C5">
        <w:rPr>
          <w:b/>
          <w:bCs/>
          <w:i/>
          <w:iCs/>
          <w:color w:val="auto"/>
        </w:rPr>
        <w:t>на-</w:t>
      </w:r>
      <w:r w:rsidRPr="00E118C5">
        <w:rPr>
          <w:color w:val="auto"/>
        </w:rPr>
        <w:t xml:space="preserve">, </w:t>
      </w:r>
      <w:r w:rsidRPr="00E118C5">
        <w:rPr>
          <w:b/>
          <w:bCs/>
          <w:i/>
          <w:iCs/>
          <w:color w:val="auto"/>
        </w:rPr>
        <w:t>за-</w:t>
      </w:r>
      <w:r w:rsidRPr="00E118C5">
        <w:rPr>
          <w:color w:val="auto"/>
        </w:rPr>
        <w:t xml:space="preserve">; употребление </w:t>
      </w:r>
      <w:r w:rsidRPr="00E118C5">
        <w:rPr>
          <w:b/>
          <w:bCs/>
          <w:i/>
          <w:iCs/>
          <w:color w:val="auto"/>
        </w:rPr>
        <w:t>ь</w:t>
      </w:r>
      <w:r w:rsidRPr="00E118C5">
        <w:rPr>
          <w:color w:val="auto"/>
        </w:rPr>
        <w:t xml:space="preserve"> после шипящих на конце наречий; правописание суффиксов наречий -</w:t>
      </w:r>
      <w:r w:rsidRPr="00E118C5">
        <w:rPr>
          <w:b/>
          <w:bCs/>
          <w:i/>
          <w:iCs/>
          <w:color w:val="auto"/>
        </w:rPr>
        <w:t>о</w:t>
      </w:r>
      <w:r w:rsidRPr="00E118C5">
        <w:rPr>
          <w:color w:val="auto"/>
        </w:rPr>
        <w:t xml:space="preserve"> и -</w:t>
      </w:r>
      <w:r w:rsidRPr="00E118C5">
        <w:rPr>
          <w:b/>
          <w:bCs/>
          <w:i/>
          <w:iCs/>
          <w:color w:val="auto"/>
        </w:rPr>
        <w:t>е</w:t>
      </w:r>
      <w:r w:rsidRPr="00E118C5">
        <w:rPr>
          <w:color w:val="auto"/>
        </w:rPr>
        <w:t xml:space="preserve"> после шипящих.</w:t>
      </w:r>
    </w:p>
    <w:p w:rsidR="00E57B0A" w:rsidRPr="00E118C5" w:rsidRDefault="00E57B0A" w:rsidP="00820F84">
      <w:pPr>
        <w:pStyle w:val="11"/>
        <w:spacing w:line="266" w:lineRule="auto"/>
        <w:ind w:firstLine="567"/>
        <w:jc w:val="both"/>
        <w:rPr>
          <w:color w:val="auto"/>
        </w:rPr>
      </w:pPr>
      <w:r w:rsidRPr="00E118C5">
        <w:rPr>
          <w:b/>
          <w:bCs/>
          <w:color w:val="auto"/>
        </w:rPr>
        <w:t>Слова категории состояния</w:t>
      </w:r>
    </w:p>
    <w:p w:rsidR="00E57B0A" w:rsidRPr="00E118C5" w:rsidRDefault="00E57B0A" w:rsidP="00820F84">
      <w:pPr>
        <w:pStyle w:val="11"/>
        <w:spacing w:line="252" w:lineRule="auto"/>
        <w:ind w:firstLine="567"/>
        <w:jc w:val="both"/>
        <w:rPr>
          <w:color w:val="auto"/>
        </w:rPr>
      </w:pPr>
      <w:r w:rsidRPr="00E118C5">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57B0A" w:rsidRPr="00E118C5" w:rsidRDefault="00E57B0A" w:rsidP="00820F84">
      <w:pPr>
        <w:pStyle w:val="11"/>
        <w:spacing w:line="266" w:lineRule="auto"/>
        <w:ind w:firstLine="567"/>
        <w:jc w:val="both"/>
        <w:rPr>
          <w:color w:val="auto"/>
        </w:rPr>
      </w:pPr>
      <w:r w:rsidRPr="00E118C5">
        <w:rPr>
          <w:b/>
          <w:bCs/>
          <w:color w:val="auto"/>
        </w:rPr>
        <w:t>Служебные части речи</w:t>
      </w:r>
    </w:p>
    <w:p w:rsidR="00E57B0A" w:rsidRPr="00E118C5" w:rsidRDefault="00E57B0A" w:rsidP="00820F84">
      <w:pPr>
        <w:pStyle w:val="11"/>
        <w:spacing w:line="252" w:lineRule="auto"/>
        <w:ind w:firstLine="567"/>
        <w:jc w:val="both"/>
        <w:rPr>
          <w:color w:val="auto"/>
        </w:rPr>
      </w:pPr>
      <w:r w:rsidRPr="00E118C5">
        <w:rPr>
          <w:color w:val="auto"/>
        </w:rPr>
        <w:t>Общая характеристика служебных частей речи. Отличие самостоятельных частей речи от служебных.</w:t>
      </w:r>
    </w:p>
    <w:p w:rsidR="00E57B0A" w:rsidRPr="00E118C5" w:rsidRDefault="00E57B0A" w:rsidP="00820F84">
      <w:pPr>
        <w:pStyle w:val="11"/>
        <w:spacing w:line="266" w:lineRule="auto"/>
        <w:ind w:firstLine="567"/>
        <w:jc w:val="both"/>
        <w:rPr>
          <w:color w:val="auto"/>
        </w:rPr>
      </w:pPr>
      <w:r w:rsidRPr="00E118C5">
        <w:rPr>
          <w:b/>
          <w:bCs/>
          <w:color w:val="auto"/>
        </w:rPr>
        <w:t>Предлог</w:t>
      </w:r>
    </w:p>
    <w:p w:rsidR="00E57B0A" w:rsidRPr="00E118C5" w:rsidRDefault="00E57B0A" w:rsidP="00820F84">
      <w:pPr>
        <w:pStyle w:val="11"/>
        <w:spacing w:line="252" w:lineRule="auto"/>
        <w:ind w:firstLine="567"/>
        <w:jc w:val="both"/>
        <w:rPr>
          <w:color w:val="auto"/>
        </w:rPr>
      </w:pPr>
      <w:r w:rsidRPr="00E118C5">
        <w:rPr>
          <w:color w:val="auto"/>
        </w:rPr>
        <w:t>Предлог как служебная часть речи. Грамматические функции предлогов.</w:t>
      </w:r>
    </w:p>
    <w:p w:rsidR="00E57B0A" w:rsidRPr="00E118C5" w:rsidRDefault="00E57B0A" w:rsidP="00820F84">
      <w:pPr>
        <w:pStyle w:val="11"/>
        <w:spacing w:line="252" w:lineRule="auto"/>
        <w:ind w:firstLine="567"/>
        <w:jc w:val="both"/>
        <w:rPr>
          <w:color w:val="auto"/>
        </w:rPr>
      </w:pPr>
      <w:r w:rsidRPr="00E118C5">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E57B0A" w:rsidRPr="00E118C5" w:rsidRDefault="00E57B0A" w:rsidP="00820F84">
      <w:pPr>
        <w:pStyle w:val="11"/>
        <w:spacing w:line="252" w:lineRule="auto"/>
        <w:ind w:firstLine="567"/>
        <w:jc w:val="both"/>
        <w:rPr>
          <w:color w:val="auto"/>
        </w:rPr>
      </w:pPr>
      <w:r w:rsidRPr="00E118C5">
        <w:rPr>
          <w:color w:val="auto"/>
        </w:rPr>
        <w:t>Морфологический анализ предлогов.</w:t>
      </w:r>
    </w:p>
    <w:p w:rsidR="00E57B0A" w:rsidRPr="00E118C5" w:rsidRDefault="00E57B0A" w:rsidP="00820F84">
      <w:pPr>
        <w:pStyle w:val="11"/>
        <w:spacing w:line="252" w:lineRule="auto"/>
        <w:ind w:firstLine="567"/>
        <w:jc w:val="both"/>
        <w:rPr>
          <w:color w:val="auto"/>
        </w:rPr>
      </w:pPr>
      <w:r w:rsidRPr="00E118C5">
        <w:rPr>
          <w:color w:val="auto"/>
        </w:rPr>
        <w:t>Употребление предлогов в речи в соответствии с их значением и стилистическими особенностями.</w:t>
      </w:r>
    </w:p>
    <w:p w:rsidR="00E57B0A" w:rsidRPr="00E118C5" w:rsidRDefault="00E57B0A" w:rsidP="00820F84">
      <w:pPr>
        <w:pStyle w:val="11"/>
        <w:spacing w:line="257" w:lineRule="auto"/>
        <w:ind w:firstLine="567"/>
        <w:jc w:val="both"/>
        <w:rPr>
          <w:color w:val="auto"/>
        </w:rPr>
      </w:pPr>
      <w:r w:rsidRPr="00E118C5">
        <w:rPr>
          <w:color w:val="auto"/>
        </w:rPr>
        <w:t xml:space="preserve">Нормы употребления имён существительных и местоимений с предлогами. Правильное использование предлогов </w:t>
      </w:r>
      <w:r w:rsidRPr="00E118C5">
        <w:rPr>
          <w:b/>
          <w:bCs/>
          <w:i/>
          <w:iCs/>
          <w:color w:val="auto"/>
        </w:rPr>
        <w:t>из</w:t>
      </w:r>
      <w:r w:rsidRPr="00E118C5">
        <w:rPr>
          <w:color w:val="auto"/>
        </w:rPr>
        <w:t xml:space="preserve"> — </w:t>
      </w:r>
      <w:r w:rsidRPr="00E118C5">
        <w:rPr>
          <w:b/>
          <w:bCs/>
          <w:i/>
          <w:iCs/>
          <w:color w:val="auto"/>
        </w:rPr>
        <w:t>с</w:t>
      </w:r>
      <w:r w:rsidRPr="00E118C5">
        <w:rPr>
          <w:color w:val="auto"/>
        </w:rPr>
        <w:t xml:space="preserve">, </w:t>
      </w:r>
      <w:r w:rsidRPr="00E118C5">
        <w:rPr>
          <w:b/>
          <w:bCs/>
          <w:i/>
          <w:iCs/>
          <w:color w:val="auto"/>
        </w:rPr>
        <w:t>в</w:t>
      </w:r>
      <w:r w:rsidRPr="00E118C5">
        <w:rPr>
          <w:color w:val="auto"/>
        </w:rPr>
        <w:t xml:space="preserve"> — </w:t>
      </w:r>
      <w:r w:rsidRPr="00E118C5">
        <w:rPr>
          <w:b/>
          <w:bCs/>
          <w:i/>
          <w:iCs/>
          <w:color w:val="auto"/>
        </w:rPr>
        <w:t>на</w:t>
      </w:r>
      <w:r w:rsidRPr="00E118C5">
        <w:rPr>
          <w:color w:val="auto"/>
        </w:rPr>
        <w:t xml:space="preserve">. Правильное образование предложно-падежных форм с предлогами </w:t>
      </w:r>
      <w:r w:rsidRPr="00E118C5">
        <w:rPr>
          <w:b/>
          <w:bCs/>
          <w:i/>
          <w:iCs/>
          <w:color w:val="auto"/>
        </w:rPr>
        <w:t>по</w:t>
      </w:r>
      <w:r w:rsidRPr="00E118C5">
        <w:rPr>
          <w:color w:val="auto"/>
        </w:rPr>
        <w:t xml:space="preserve">, </w:t>
      </w:r>
      <w:r w:rsidRPr="00E118C5">
        <w:rPr>
          <w:b/>
          <w:bCs/>
          <w:i/>
          <w:iCs/>
          <w:color w:val="auto"/>
        </w:rPr>
        <w:t>благодаря</w:t>
      </w:r>
      <w:r w:rsidRPr="00E118C5">
        <w:rPr>
          <w:color w:val="auto"/>
        </w:rPr>
        <w:t xml:space="preserve">, </w:t>
      </w:r>
      <w:r w:rsidRPr="00E118C5">
        <w:rPr>
          <w:b/>
          <w:bCs/>
          <w:i/>
          <w:iCs/>
          <w:color w:val="auto"/>
        </w:rPr>
        <w:t>согласно</w:t>
      </w:r>
      <w:r w:rsidRPr="00E118C5">
        <w:rPr>
          <w:color w:val="auto"/>
        </w:rPr>
        <w:t xml:space="preserve">, </w:t>
      </w:r>
      <w:r w:rsidRPr="00E118C5">
        <w:rPr>
          <w:b/>
          <w:bCs/>
          <w:i/>
          <w:iCs/>
          <w:color w:val="auto"/>
        </w:rPr>
        <w:t>вопреки</w:t>
      </w:r>
      <w:r w:rsidRPr="00E118C5">
        <w:rPr>
          <w:color w:val="auto"/>
        </w:rPr>
        <w:t xml:space="preserve">, </w:t>
      </w:r>
      <w:r w:rsidRPr="00E118C5">
        <w:rPr>
          <w:b/>
          <w:bCs/>
          <w:i/>
          <w:iCs/>
          <w:color w:val="auto"/>
        </w:rPr>
        <w:t>наперерез</w:t>
      </w:r>
      <w:r w:rsidRPr="00E118C5">
        <w:rPr>
          <w:color w:val="auto"/>
        </w:rPr>
        <w:t>.</w:t>
      </w:r>
    </w:p>
    <w:p w:rsidR="00E57B0A" w:rsidRPr="00E118C5" w:rsidRDefault="00E57B0A" w:rsidP="00820F84">
      <w:pPr>
        <w:pStyle w:val="11"/>
        <w:spacing w:line="252" w:lineRule="auto"/>
        <w:ind w:firstLine="567"/>
        <w:jc w:val="both"/>
        <w:rPr>
          <w:color w:val="auto"/>
        </w:rPr>
      </w:pPr>
      <w:r w:rsidRPr="00E118C5">
        <w:rPr>
          <w:color w:val="auto"/>
        </w:rPr>
        <w:t>Правописание производных предлогов.</w:t>
      </w:r>
    </w:p>
    <w:p w:rsidR="00E57B0A" w:rsidRPr="00E118C5" w:rsidRDefault="00E57B0A" w:rsidP="00820F84">
      <w:pPr>
        <w:pStyle w:val="11"/>
        <w:spacing w:line="266" w:lineRule="auto"/>
        <w:ind w:firstLine="567"/>
        <w:jc w:val="both"/>
        <w:rPr>
          <w:color w:val="auto"/>
        </w:rPr>
      </w:pPr>
      <w:r w:rsidRPr="00E118C5">
        <w:rPr>
          <w:b/>
          <w:bCs/>
          <w:color w:val="auto"/>
        </w:rPr>
        <w:t>Союз</w:t>
      </w:r>
    </w:p>
    <w:p w:rsidR="00E57B0A" w:rsidRPr="00E118C5" w:rsidRDefault="00E57B0A" w:rsidP="00820F84">
      <w:pPr>
        <w:pStyle w:val="11"/>
        <w:spacing w:line="252" w:lineRule="auto"/>
        <w:ind w:firstLine="567"/>
        <w:jc w:val="both"/>
        <w:rPr>
          <w:color w:val="auto"/>
        </w:rPr>
      </w:pPr>
      <w:r w:rsidRPr="00E118C5">
        <w:rPr>
          <w:color w:val="auto"/>
        </w:rPr>
        <w:t>Союз как служебная часть речи. Союз как средство связи однородных членов предложения и частей сложного предложения.</w:t>
      </w:r>
    </w:p>
    <w:p w:rsidR="00E57B0A" w:rsidRPr="00E118C5" w:rsidRDefault="00E57B0A" w:rsidP="00820F84">
      <w:pPr>
        <w:pStyle w:val="11"/>
        <w:spacing w:line="252" w:lineRule="auto"/>
        <w:ind w:firstLine="567"/>
        <w:jc w:val="both"/>
        <w:rPr>
          <w:color w:val="auto"/>
        </w:rPr>
      </w:pPr>
      <w:r w:rsidRPr="00E118C5">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57B0A" w:rsidRPr="00E118C5" w:rsidRDefault="00E57B0A" w:rsidP="00820F84">
      <w:pPr>
        <w:pStyle w:val="11"/>
        <w:spacing w:line="252" w:lineRule="auto"/>
        <w:ind w:firstLine="567"/>
        <w:jc w:val="both"/>
        <w:rPr>
          <w:color w:val="auto"/>
        </w:rPr>
      </w:pPr>
      <w:r w:rsidRPr="00E118C5">
        <w:rPr>
          <w:color w:val="auto"/>
        </w:rPr>
        <w:t>Морфологический анализ союзов.</w:t>
      </w:r>
    </w:p>
    <w:p w:rsidR="00E57B0A" w:rsidRPr="00E118C5" w:rsidRDefault="00E57B0A" w:rsidP="00820F84">
      <w:pPr>
        <w:pStyle w:val="11"/>
        <w:spacing w:line="252" w:lineRule="auto"/>
        <w:ind w:firstLine="567"/>
        <w:jc w:val="both"/>
        <w:rPr>
          <w:color w:val="auto"/>
        </w:rPr>
      </w:pPr>
      <w:r w:rsidRPr="00E118C5">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57B0A" w:rsidRPr="00E118C5" w:rsidRDefault="00E57B0A" w:rsidP="00820F84">
      <w:pPr>
        <w:pStyle w:val="11"/>
        <w:spacing w:line="252" w:lineRule="auto"/>
        <w:ind w:firstLine="567"/>
        <w:jc w:val="both"/>
        <w:rPr>
          <w:color w:val="auto"/>
        </w:rPr>
      </w:pPr>
      <w:r w:rsidRPr="00E118C5">
        <w:rPr>
          <w:color w:val="auto"/>
        </w:rPr>
        <w:t>Правописание союзов.</w:t>
      </w:r>
    </w:p>
    <w:p w:rsidR="00E57B0A" w:rsidRPr="00E118C5" w:rsidRDefault="00E57B0A" w:rsidP="00820F84">
      <w:pPr>
        <w:pStyle w:val="11"/>
        <w:spacing w:line="252" w:lineRule="auto"/>
        <w:ind w:firstLine="567"/>
        <w:jc w:val="both"/>
        <w:rPr>
          <w:color w:val="auto"/>
        </w:rPr>
      </w:pPr>
      <w:r w:rsidRPr="00E118C5">
        <w:rPr>
          <w:color w:val="auto"/>
        </w:rPr>
        <w:t xml:space="preserve">Знаки препинания в сложных союзных предложениях. Знаки препинания в предложениях с союзом </w:t>
      </w:r>
      <w:r w:rsidRPr="00E118C5">
        <w:rPr>
          <w:b/>
          <w:bCs/>
          <w:i/>
          <w:iCs/>
          <w:color w:val="auto"/>
        </w:rPr>
        <w:t>и</w:t>
      </w:r>
      <w:r w:rsidRPr="00E118C5">
        <w:rPr>
          <w:color w:val="auto"/>
        </w:rPr>
        <w:t>, связывающим однородные члены и части сложного предложения.</w:t>
      </w:r>
    </w:p>
    <w:p w:rsidR="00E57B0A" w:rsidRPr="00E118C5" w:rsidRDefault="00E57B0A" w:rsidP="00820F84">
      <w:pPr>
        <w:pStyle w:val="11"/>
        <w:spacing w:line="266" w:lineRule="auto"/>
        <w:ind w:firstLine="567"/>
        <w:jc w:val="both"/>
        <w:rPr>
          <w:color w:val="auto"/>
        </w:rPr>
      </w:pPr>
      <w:r w:rsidRPr="00E118C5">
        <w:rPr>
          <w:b/>
          <w:bCs/>
          <w:color w:val="auto"/>
        </w:rPr>
        <w:t>Частица</w:t>
      </w:r>
    </w:p>
    <w:p w:rsidR="00E57B0A" w:rsidRPr="00E118C5" w:rsidRDefault="00E57B0A" w:rsidP="00820F84">
      <w:pPr>
        <w:pStyle w:val="11"/>
        <w:spacing w:line="252" w:lineRule="auto"/>
        <w:ind w:firstLine="567"/>
        <w:jc w:val="both"/>
        <w:rPr>
          <w:color w:val="auto"/>
        </w:rPr>
      </w:pPr>
      <w:r w:rsidRPr="00E118C5">
        <w:rPr>
          <w:color w:val="auto"/>
        </w:rPr>
        <w:t>Частица как служебная часть речи.</w:t>
      </w:r>
    </w:p>
    <w:p w:rsidR="00E57B0A" w:rsidRPr="00E118C5" w:rsidRDefault="00E57B0A" w:rsidP="00820F84">
      <w:pPr>
        <w:pStyle w:val="11"/>
        <w:spacing w:line="252" w:lineRule="auto"/>
        <w:ind w:firstLine="567"/>
        <w:jc w:val="both"/>
        <w:rPr>
          <w:color w:val="auto"/>
        </w:rPr>
      </w:pPr>
      <w:r w:rsidRPr="00E118C5">
        <w:rPr>
          <w:color w:val="auto"/>
        </w:rPr>
        <w:t>Разряды частиц по значению и употреблению: формообразующие, отрицательные, модальные.</w:t>
      </w:r>
    </w:p>
    <w:p w:rsidR="00E57B0A" w:rsidRPr="00E118C5" w:rsidRDefault="00E57B0A" w:rsidP="00820F84">
      <w:pPr>
        <w:pStyle w:val="11"/>
        <w:spacing w:line="252" w:lineRule="auto"/>
        <w:ind w:firstLine="567"/>
        <w:jc w:val="both"/>
        <w:rPr>
          <w:color w:val="auto"/>
        </w:rPr>
      </w:pPr>
      <w:r w:rsidRPr="00E118C5">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57B0A" w:rsidRPr="00E118C5" w:rsidRDefault="00E57B0A" w:rsidP="00820F84">
      <w:pPr>
        <w:pStyle w:val="11"/>
        <w:spacing w:line="252" w:lineRule="auto"/>
        <w:ind w:firstLine="567"/>
        <w:jc w:val="both"/>
        <w:rPr>
          <w:color w:val="auto"/>
        </w:rPr>
      </w:pPr>
      <w:r w:rsidRPr="00E118C5">
        <w:rPr>
          <w:color w:val="auto"/>
        </w:rPr>
        <w:t>Морфологический анализ частиц.</w:t>
      </w:r>
    </w:p>
    <w:p w:rsidR="00E57B0A" w:rsidRPr="00E118C5" w:rsidRDefault="00E57B0A" w:rsidP="00820F84">
      <w:pPr>
        <w:pStyle w:val="11"/>
        <w:ind w:firstLine="567"/>
        <w:jc w:val="both"/>
        <w:rPr>
          <w:color w:val="auto"/>
        </w:rPr>
      </w:pPr>
      <w:r w:rsidRPr="00E118C5">
        <w:rPr>
          <w:color w:val="auto"/>
        </w:rPr>
        <w:t xml:space="preserve">Смысловые различия частиц </w:t>
      </w:r>
      <w:r w:rsidRPr="00E118C5">
        <w:rPr>
          <w:b/>
          <w:bCs/>
          <w:i/>
          <w:iCs/>
          <w:color w:val="auto"/>
        </w:rPr>
        <w:t>не</w:t>
      </w:r>
      <w:r w:rsidRPr="00E118C5">
        <w:rPr>
          <w:color w:val="auto"/>
        </w:rPr>
        <w:t xml:space="preserve"> и </w:t>
      </w:r>
      <w:r w:rsidRPr="00E118C5">
        <w:rPr>
          <w:b/>
          <w:bCs/>
          <w:i/>
          <w:iCs/>
          <w:color w:val="auto"/>
        </w:rPr>
        <w:t>ни</w:t>
      </w:r>
      <w:r w:rsidRPr="00E118C5">
        <w:rPr>
          <w:color w:val="auto"/>
        </w:rPr>
        <w:t xml:space="preserve">. Использование частиц </w:t>
      </w:r>
      <w:r w:rsidRPr="00E118C5">
        <w:rPr>
          <w:b/>
          <w:bCs/>
          <w:i/>
          <w:iCs/>
          <w:color w:val="auto"/>
        </w:rPr>
        <w:t>не</w:t>
      </w:r>
      <w:r w:rsidRPr="00E118C5">
        <w:rPr>
          <w:color w:val="auto"/>
        </w:rPr>
        <w:t xml:space="preserve"> и </w:t>
      </w:r>
      <w:r w:rsidRPr="00E118C5">
        <w:rPr>
          <w:b/>
          <w:bCs/>
          <w:i/>
          <w:iCs/>
          <w:color w:val="auto"/>
        </w:rPr>
        <w:t>ни</w:t>
      </w:r>
      <w:r w:rsidRPr="00E118C5">
        <w:rPr>
          <w:color w:val="auto"/>
        </w:rPr>
        <w:t xml:space="preserve"> в письменной речи. Различение приставки </w:t>
      </w:r>
      <w:r w:rsidRPr="00E118C5">
        <w:rPr>
          <w:b/>
          <w:bCs/>
          <w:i/>
          <w:iCs/>
          <w:color w:val="auto"/>
        </w:rPr>
        <w:t>не</w:t>
      </w:r>
      <w:r w:rsidRPr="00E118C5">
        <w:rPr>
          <w:color w:val="auto"/>
        </w:rPr>
        <w:t xml:space="preserve">- и частицы </w:t>
      </w:r>
      <w:r w:rsidRPr="00E118C5">
        <w:rPr>
          <w:b/>
          <w:bCs/>
          <w:i/>
          <w:iCs/>
          <w:color w:val="auto"/>
        </w:rPr>
        <w:t>не</w:t>
      </w:r>
      <w:r w:rsidRPr="00E118C5">
        <w:rPr>
          <w:color w:val="auto"/>
        </w:rPr>
        <w:t xml:space="preserve">. Слитное и раздельное написание </w:t>
      </w:r>
      <w:r w:rsidRPr="00E118C5">
        <w:rPr>
          <w:b/>
          <w:bCs/>
          <w:i/>
          <w:iCs/>
          <w:color w:val="auto"/>
        </w:rPr>
        <w:t>не</w:t>
      </w:r>
      <w:r w:rsidRPr="00E118C5">
        <w:rPr>
          <w:color w:val="auto"/>
        </w:rPr>
        <w:t xml:space="preserve"> с разными частями речи (обобщение). Правописание частиц </w:t>
      </w:r>
      <w:r w:rsidRPr="00E118C5">
        <w:rPr>
          <w:b/>
          <w:bCs/>
          <w:i/>
          <w:iCs/>
          <w:color w:val="auto"/>
        </w:rPr>
        <w:t>бы</w:t>
      </w:r>
      <w:r w:rsidRPr="00E118C5">
        <w:rPr>
          <w:color w:val="auto"/>
        </w:rPr>
        <w:t xml:space="preserve">, </w:t>
      </w:r>
      <w:r w:rsidRPr="00E118C5">
        <w:rPr>
          <w:b/>
          <w:bCs/>
          <w:i/>
          <w:iCs/>
          <w:color w:val="auto"/>
        </w:rPr>
        <w:t>ли</w:t>
      </w:r>
      <w:r w:rsidRPr="00E118C5">
        <w:rPr>
          <w:color w:val="auto"/>
        </w:rPr>
        <w:t xml:space="preserve">, </w:t>
      </w:r>
      <w:r w:rsidRPr="00E118C5">
        <w:rPr>
          <w:b/>
          <w:bCs/>
          <w:i/>
          <w:iCs/>
          <w:color w:val="auto"/>
        </w:rPr>
        <w:t>же</w:t>
      </w:r>
      <w:r w:rsidRPr="00E118C5">
        <w:rPr>
          <w:color w:val="auto"/>
        </w:rPr>
        <w:t xml:space="preserve"> с другими словами. Дефисное написание частиц -</w:t>
      </w:r>
      <w:r w:rsidRPr="00E118C5">
        <w:rPr>
          <w:b/>
          <w:bCs/>
          <w:i/>
          <w:iCs/>
          <w:color w:val="auto"/>
        </w:rPr>
        <w:t>то</w:t>
      </w:r>
      <w:r w:rsidRPr="00E118C5">
        <w:rPr>
          <w:color w:val="auto"/>
        </w:rPr>
        <w:t>, -</w:t>
      </w:r>
      <w:r w:rsidRPr="00E118C5">
        <w:rPr>
          <w:b/>
          <w:bCs/>
          <w:i/>
          <w:iCs/>
          <w:color w:val="auto"/>
        </w:rPr>
        <w:t>таки</w:t>
      </w:r>
      <w:r w:rsidRPr="00E118C5">
        <w:rPr>
          <w:color w:val="auto"/>
        </w:rPr>
        <w:t>, -</w:t>
      </w:r>
      <w:r w:rsidRPr="00E118C5">
        <w:rPr>
          <w:b/>
          <w:bCs/>
          <w:i/>
          <w:iCs/>
          <w:color w:val="auto"/>
        </w:rPr>
        <w:t>ка</w:t>
      </w:r>
      <w:r w:rsidRPr="00E118C5">
        <w:rPr>
          <w:color w:val="auto"/>
        </w:rPr>
        <w:t>.</w:t>
      </w:r>
    </w:p>
    <w:p w:rsidR="00E57B0A" w:rsidRPr="00E118C5" w:rsidRDefault="00E57B0A" w:rsidP="00820F84">
      <w:pPr>
        <w:pStyle w:val="11"/>
        <w:spacing w:line="266" w:lineRule="auto"/>
        <w:ind w:firstLine="567"/>
        <w:jc w:val="both"/>
        <w:rPr>
          <w:color w:val="auto"/>
        </w:rPr>
      </w:pPr>
      <w:r w:rsidRPr="00E118C5">
        <w:rPr>
          <w:b/>
          <w:bCs/>
          <w:color w:val="auto"/>
        </w:rPr>
        <w:t>Междометия и звукоподражательные слова</w:t>
      </w:r>
    </w:p>
    <w:p w:rsidR="00E57B0A" w:rsidRPr="00E118C5" w:rsidRDefault="00E57B0A" w:rsidP="00820F84">
      <w:pPr>
        <w:pStyle w:val="11"/>
        <w:spacing w:line="252" w:lineRule="auto"/>
        <w:ind w:firstLine="567"/>
        <w:jc w:val="both"/>
        <w:rPr>
          <w:color w:val="auto"/>
        </w:rPr>
      </w:pPr>
      <w:r w:rsidRPr="00E118C5">
        <w:rPr>
          <w:color w:val="auto"/>
        </w:rPr>
        <w:t>Междометия как особая группа слов.</w:t>
      </w:r>
    </w:p>
    <w:p w:rsidR="00E57B0A" w:rsidRPr="00E118C5" w:rsidRDefault="00E57B0A" w:rsidP="00820F84">
      <w:pPr>
        <w:pStyle w:val="11"/>
        <w:spacing w:line="252" w:lineRule="auto"/>
        <w:ind w:firstLine="567"/>
        <w:jc w:val="both"/>
        <w:rPr>
          <w:color w:val="auto"/>
        </w:rPr>
      </w:pPr>
      <w:r w:rsidRPr="00E118C5">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E57B0A" w:rsidRPr="00E118C5" w:rsidRDefault="00E57B0A" w:rsidP="00820F84">
      <w:pPr>
        <w:pStyle w:val="11"/>
        <w:spacing w:line="252" w:lineRule="auto"/>
        <w:ind w:firstLine="567"/>
        <w:jc w:val="both"/>
        <w:rPr>
          <w:color w:val="auto"/>
        </w:rPr>
      </w:pPr>
      <w:r w:rsidRPr="00E118C5">
        <w:rPr>
          <w:color w:val="auto"/>
        </w:rPr>
        <w:t>Морфологический анализ междометий.</w:t>
      </w:r>
    </w:p>
    <w:p w:rsidR="00E57B0A" w:rsidRPr="00E118C5" w:rsidRDefault="00E57B0A" w:rsidP="00820F84">
      <w:pPr>
        <w:pStyle w:val="11"/>
        <w:spacing w:line="252" w:lineRule="auto"/>
        <w:ind w:firstLine="567"/>
        <w:jc w:val="both"/>
        <w:rPr>
          <w:color w:val="auto"/>
        </w:rPr>
      </w:pPr>
      <w:r w:rsidRPr="00E118C5">
        <w:rPr>
          <w:color w:val="auto"/>
        </w:rPr>
        <w:t>Звукоподражательные слова.</w:t>
      </w:r>
    </w:p>
    <w:p w:rsidR="00E57B0A" w:rsidRPr="00E118C5" w:rsidRDefault="00E57B0A" w:rsidP="00820F84">
      <w:pPr>
        <w:pStyle w:val="11"/>
        <w:spacing w:line="252" w:lineRule="auto"/>
        <w:ind w:firstLine="567"/>
        <w:jc w:val="both"/>
        <w:rPr>
          <w:color w:val="auto"/>
        </w:rPr>
      </w:pPr>
      <w:r w:rsidRPr="00E118C5">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57B0A" w:rsidRPr="00E118C5" w:rsidRDefault="00E57B0A" w:rsidP="00820F84">
      <w:pPr>
        <w:pStyle w:val="11"/>
        <w:spacing w:line="252" w:lineRule="auto"/>
        <w:ind w:firstLine="567"/>
        <w:jc w:val="both"/>
        <w:rPr>
          <w:color w:val="auto"/>
        </w:rPr>
      </w:pPr>
      <w:r w:rsidRPr="00E118C5">
        <w:rPr>
          <w:color w:val="auto"/>
        </w:rPr>
        <w:t>Омонимия слов разных частей речи. Грамматическая омонимия. Использование грамматических омонимов в речи.</w:t>
      </w:r>
    </w:p>
    <w:p w:rsidR="00E57B0A" w:rsidRPr="00E118C5" w:rsidRDefault="00E57B0A" w:rsidP="00820F84">
      <w:pPr>
        <w:jc w:val="both"/>
        <w:rPr>
          <w:rFonts w:ascii="Times New Roman" w:hAnsi="Times New Roman" w:cs="Times New Roman"/>
          <w:sz w:val="20"/>
          <w:szCs w:val="20"/>
        </w:rPr>
      </w:pPr>
      <w:bookmarkStart w:id="55" w:name="bookmark9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8 КЛАСС</w:t>
      </w:r>
      <w:bookmarkEnd w:id="55"/>
    </w:p>
    <w:p w:rsidR="00E57B0A" w:rsidRPr="00E118C5" w:rsidRDefault="00E57B0A" w:rsidP="00820F84">
      <w:pPr>
        <w:pStyle w:val="aa"/>
        <w:jc w:val="both"/>
        <w:rPr>
          <w:rFonts w:ascii="Times New Roman" w:hAnsi="Times New Roman" w:cs="Times New Roman"/>
          <w:color w:val="auto"/>
        </w:rPr>
      </w:pPr>
      <w:bookmarkStart w:id="56" w:name="bookmark9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56"/>
    </w:p>
    <w:p w:rsidR="00E57B0A" w:rsidRPr="00E118C5" w:rsidRDefault="00E57B0A" w:rsidP="00820F84">
      <w:pPr>
        <w:pStyle w:val="11"/>
        <w:spacing w:line="252" w:lineRule="auto"/>
        <w:ind w:firstLine="567"/>
        <w:jc w:val="both"/>
        <w:rPr>
          <w:color w:val="auto"/>
        </w:rPr>
      </w:pPr>
      <w:r w:rsidRPr="00E118C5">
        <w:rPr>
          <w:color w:val="auto"/>
        </w:rPr>
        <w:t>Русский язык в кругу других славянских языков.</w:t>
      </w:r>
    </w:p>
    <w:p w:rsidR="00E57B0A" w:rsidRPr="00E118C5" w:rsidRDefault="00E57B0A" w:rsidP="00820F84">
      <w:pPr>
        <w:jc w:val="both"/>
        <w:rPr>
          <w:rFonts w:ascii="Times New Roman" w:hAnsi="Times New Roman" w:cs="Times New Roman"/>
          <w:sz w:val="20"/>
          <w:szCs w:val="20"/>
        </w:rPr>
      </w:pPr>
      <w:bookmarkStart w:id="57" w:name="bookmark9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 и речь</w:t>
      </w:r>
      <w:bookmarkEnd w:id="57"/>
    </w:p>
    <w:p w:rsidR="00E57B0A" w:rsidRPr="00E118C5" w:rsidRDefault="00E57B0A" w:rsidP="00820F84">
      <w:pPr>
        <w:pStyle w:val="11"/>
        <w:spacing w:line="240" w:lineRule="auto"/>
        <w:ind w:firstLine="567"/>
        <w:jc w:val="both"/>
        <w:rPr>
          <w:color w:val="auto"/>
        </w:rPr>
      </w:pPr>
      <w:r w:rsidRPr="00E118C5">
        <w:rPr>
          <w:color w:val="auto"/>
        </w:rPr>
        <w:t>Монолог-описание, монолог-рассуждение, монолог-повествование; выступление с научным сообщением.</w:t>
      </w:r>
    </w:p>
    <w:p w:rsidR="00E57B0A" w:rsidRPr="00E118C5" w:rsidRDefault="00E57B0A" w:rsidP="00820F84">
      <w:pPr>
        <w:pStyle w:val="11"/>
        <w:spacing w:line="240" w:lineRule="auto"/>
        <w:ind w:firstLine="567"/>
        <w:jc w:val="both"/>
        <w:rPr>
          <w:color w:val="auto"/>
        </w:rPr>
      </w:pPr>
      <w:r w:rsidRPr="00E118C5">
        <w:rPr>
          <w:color w:val="auto"/>
        </w:rPr>
        <w:t>Диалог.</w:t>
      </w:r>
    </w:p>
    <w:p w:rsidR="00E57B0A" w:rsidRPr="00E118C5" w:rsidRDefault="00E57B0A" w:rsidP="00820F84">
      <w:pPr>
        <w:pStyle w:val="aa"/>
        <w:jc w:val="both"/>
        <w:rPr>
          <w:rFonts w:ascii="Times New Roman" w:hAnsi="Times New Roman" w:cs="Times New Roman"/>
          <w:color w:val="auto"/>
        </w:rPr>
      </w:pPr>
      <w:bookmarkStart w:id="58" w:name="bookmark9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Текст</w:t>
      </w:r>
      <w:bookmarkEnd w:id="58"/>
    </w:p>
    <w:p w:rsidR="00E57B0A" w:rsidRPr="00E118C5" w:rsidRDefault="00E57B0A" w:rsidP="00820F84">
      <w:pPr>
        <w:pStyle w:val="11"/>
        <w:spacing w:line="252" w:lineRule="auto"/>
        <w:ind w:firstLine="567"/>
        <w:jc w:val="both"/>
        <w:rPr>
          <w:color w:val="auto"/>
        </w:rPr>
      </w:pPr>
      <w:r w:rsidRPr="00E118C5">
        <w:rPr>
          <w:color w:val="auto"/>
        </w:rPr>
        <w:t>Текст и его основные признаки.</w:t>
      </w:r>
    </w:p>
    <w:p w:rsidR="00E57B0A" w:rsidRPr="00E118C5" w:rsidRDefault="00E57B0A" w:rsidP="00820F84">
      <w:pPr>
        <w:pStyle w:val="11"/>
        <w:spacing w:line="252" w:lineRule="auto"/>
        <w:ind w:firstLine="567"/>
        <w:jc w:val="both"/>
        <w:rPr>
          <w:color w:val="auto"/>
        </w:rPr>
      </w:pPr>
      <w:r w:rsidRPr="00E118C5">
        <w:rPr>
          <w:color w:val="auto"/>
        </w:rPr>
        <w:t>Особенности функционально-смысловых типов речи (повествование, описание, рассуждение).</w:t>
      </w:r>
    </w:p>
    <w:p w:rsidR="00E57B0A" w:rsidRPr="00E118C5" w:rsidRDefault="00E57B0A" w:rsidP="00820F84">
      <w:pPr>
        <w:pStyle w:val="11"/>
        <w:spacing w:line="252" w:lineRule="auto"/>
        <w:ind w:firstLine="567"/>
        <w:jc w:val="both"/>
        <w:rPr>
          <w:color w:val="auto"/>
        </w:rPr>
      </w:pPr>
      <w:r w:rsidRPr="00E118C5">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57B0A" w:rsidRPr="00E118C5" w:rsidRDefault="00E57B0A" w:rsidP="00820F84">
      <w:pPr>
        <w:jc w:val="both"/>
        <w:rPr>
          <w:rFonts w:ascii="Times New Roman" w:hAnsi="Times New Roman" w:cs="Times New Roman"/>
          <w:sz w:val="20"/>
          <w:szCs w:val="20"/>
        </w:rPr>
      </w:pPr>
      <w:bookmarkStart w:id="59" w:name="bookmark9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bookmarkEnd w:id="59"/>
    </w:p>
    <w:p w:rsidR="00E57B0A" w:rsidRPr="00E118C5" w:rsidRDefault="00E57B0A" w:rsidP="00820F84">
      <w:pPr>
        <w:pStyle w:val="11"/>
        <w:spacing w:line="252" w:lineRule="auto"/>
        <w:ind w:firstLine="567"/>
        <w:jc w:val="both"/>
        <w:rPr>
          <w:color w:val="auto"/>
        </w:rPr>
      </w:pPr>
      <w:r w:rsidRPr="00E118C5">
        <w:rPr>
          <w:color w:val="auto"/>
        </w:rPr>
        <w:t>Официально-деловой стиль. Сфера употребления, функции, языковые особенности.</w:t>
      </w:r>
    </w:p>
    <w:p w:rsidR="00E57B0A" w:rsidRPr="00E118C5" w:rsidRDefault="00E57B0A" w:rsidP="00820F84">
      <w:pPr>
        <w:pStyle w:val="11"/>
        <w:spacing w:line="252" w:lineRule="auto"/>
        <w:ind w:firstLine="567"/>
        <w:jc w:val="both"/>
        <w:rPr>
          <w:color w:val="auto"/>
        </w:rPr>
      </w:pPr>
      <w:r w:rsidRPr="00E118C5">
        <w:rPr>
          <w:color w:val="auto"/>
        </w:rPr>
        <w:t>Жанры официально-делового стиля (заявление, объяснительная записка, автобиография, характеристика).</w:t>
      </w:r>
    </w:p>
    <w:p w:rsidR="00E57B0A" w:rsidRPr="00E118C5" w:rsidRDefault="00E57B0A" w:rsidP="00820F84">
      <w:pPr>
        <w:pStyle w:val="11"/>
        <w:spacing w:line="252" w:lineRule="auto"/>
        <w:ind w:firstLine="567"/>
        <w:jc w:val="both"/>
        <w:rPr>
          <w:color w:val="auto"/>
        </w:rPr>
      </w:pPr>
      <w:r w:rsidRPr="00E118C5">
        <w:rPr>
          <w:color w:val="auto"/>
        </w:rPr>
        <w:t>Научный стиль. Сфера употребления, функции, языковые особенности.</w:t>
      </w:r>
    </w:p>
    <w:p w:rsidR="00E57B0A" w:rsidRPr="00E118C5" w:rsidRDefault="00E57B0A" w:rsidP="00820F84">
      <w:pPr>
        <w:pStyle w:val="11"/>
        <w:spacing w:after="300" w:line="252" w:lineRule="auto"/>
        <w:ind w:firstLine="567"/>
        <w:jc w:val="both"/>
        <w:rPr>
          <w:color w:val="auto"/>
        </w:rPr>
      </w:pPr>
      <w:r w:rsidRPr="00E118C5">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57B0A" w:rsidRPr="00E118C5" w:rsidRDefault="00E57B0A" w:rsidP="00820F84">
      <w:pPr>
        <w:pStyle w:val="aa"/>
        <w:jc w:val="both"/>
        <w:rPr>
          <w:rFonts w:ascii="Times New Roman" w:hAnsi="Times New Roman" w:cs="Times New Roman"/>
          <w:color w:val="auto"/>
        </w:rPr>
      </w:pPr>
      <w:bookmarkStart w:id="60" w:name="bookmark101"/>
      <w:r w:rsidRPr="00E118C5">
        <w:rPr>
          <w:rFonts w:ascii="Times New Roman" w:hAnsi="Times New Roman" w:cs="Times New Roman"/>
          <w:color w:val="auto"/>
        </w:rPr>
        <w:t>СИСТЕМА ЯЗЫКА</w:t>
      </w:r>
      <w:bookmarkEnd w:id="60"/>
    </w:p>
    <w:p w:rsidR="00E57B0A" w:rsidRPr="00E118C5" w:rsidRDefault="00E57B0A" w:rsidP="00820F84">
      <w:pPr>
        <w:pStyle w:val="aa"/>
        <w:jc w:val="both"/>
        <w:rPr>
          <w:rFonts w:ascii="Times New Roman" w:hAnsi="Times New Roman" w:cs="Times New Roman"/>
          <w:color w:val="auto"/>
        </w:rPr>
      </w:pPr>
      <w:bookmarkStart w:id="61" w:name="bookmark10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Синтаксис. Культура речи. Пунктуация</w:t>
      </w:r>
      <w:bookmarkEnd w:id="61"/>
    </w:p>
    <w:p w:rsidR="00E57B0A" w:rsidRPr="00E118C5" w:rsidRDefault="00E57B0A" w:rsidP="00820F84">
      <w:pPr>
        <w:pStyle w:val="11"/>
        <w:spacing w:line="252" w:lineRule="auto"/>
        <w:ind w:firstLine="567"/>
        <w:jc w:val="both"/>
        <w:rPr>
          <w:color w:val="auto"/>
        </w:rPr>
      </w:pPr>
      <w:r w:rsidRPr="00E118C5">
        <w:rPr>
          <w:color w:val="auto"/>
        </w:rPr>
        <w:t>Синтаксис как раздел лингвистики.</w:t>
      </w:r>
    </w:p>
    <w:p w:rsidR="00E57B0A" w:rsidRPr="00E118C5" w:rsidRDefault="00E57B0A" w:rsidP="00820F84">
      <w:pPr>
        <w:pStyle w:val="11"/>
        <w:spacing w:line="252" w:lineRule="auto"/>
        <w:ind w:firstLine="567"/>
        <w:jc w:val="both"/>
        <w:rPr>
          <w:color w:val="auto"/>
        </w:rPr>
      </w:pPr>
      <w:r w:rsidRPr="00E118C5">
        <w:rPr>
          <w:color w:val="auto"/>
        </w:rPr>
        <w:t>Словосочетание и предложение как единицы синтаксиса.</w:t>
      </w:r>
    </w:p>
    <w:p w:rsidR="00E57B0A" w:rsidRPr="00E118C5" w:rsidRDefault="00E57B0A" w:rsidP="00820F84">
      <w:pPr>
        <w:pStyle w:val="11"/>
        <w:spacing w:after="120" w:line="252" w:lineRule="auto"/>
        <w:ind w:firstLine="567"/>
        <w:jc w:val="both"/>
        <w:rPr>
          <w:color w:val="auto"/>
        </w:rPr>
      </w:pPr>
      <w:r w:rsidRPr="00E118C5">
        <w:rPr>
          <w:color w:val="auto"/>
        </w:rPr>
        <w:t>Пунктуация. Функции знаков препинания.</w:t>
      </w:r>
    </w:p>
    <w:p w:rsidR="00E57B0A" w:rsidRPr="00E118C5" w:rsidRDefault="00E57B0A" w:rsidP="00820F84">
      <w:pPr>
        <w:pStyle w:val="aa"/>
        <w:jc w:val="both"/>
        <w:rPr>
          <w:rFonts w:ascii="Times New Roman" w:hAnsi="Times New Roman" w:cs="Times New Roman"/>
          <w:color w:val="auto"/>
        </w:rPr>
      </w:pPr>
      <w:bookmarkStart w:id="62" w:name="bookmark105"/>
      <w:r w:rsidRPr="00E118C5">
        <w:rPr>
          <w:rFonts w:ascii="Times New Roman" w:hAnsi="Times New Roman" w:cs="Times New Roman"/>
          <w:color w:val="auto"/>
        </w:rPr>
        <w:t>Словосочетание</w:t>
      </w:r>
      <w:bookmarkEnd w:id="62"/>
    </w:p>
    <w:p w:rsidR="00E57B0A" w:rsidRPr="00E118C5" w:rsidRDefault="00E57B0A" w:rsidP="00820F84">
      <w:pPr>
        <w:pStyle w:val="11"/>
        <w:spacing w:line="252" w:lineRule="auto"/>
        <w:ind w:firstLine="567"/>
        <w:jc w:val="both"/>
        <w:rPr>
          <w:color w:val="auto"/>
        </w:rPr>
      </w:pPr>
      <w:r w:rsidRPr="00E118C5">
        <w:rPr>
          <w:color w:val="auto"/>
        </w:rPr>
        <w:t>Основные признаки словосочетания.</w:t>
      </w:r>
    </w:p>
    <w:p w:rsidR="00E57B0A" w:rsidRPr="00E118C5" w:rsidRDefault="00E57B0A" w:rsidP="00820F84">
      <w:pPr>
        <w:pStyle w:val="11"/>
        <w:spacing w:line="252" w:lineRule="auto"/>
        <w:ind w:firstLine="567"/>
        <w:jc w:val="both"/>
        <w:rPr>
          <w:color w:val="auto"/>
        </w:rPr>
      </w:pPr>
      <w:r w:rsidRPr="00E118C5">
        <w:rPr>
          <w:color w:val="auto"/>
        </w:rPr>
        <w:t>Виды словосочетаний по морфологическим свойствам главного слова: глагольные, именные, наречные.</w:t>
      </w:r>
    </w:p>
    <w:p w:rsidR="00E57B0A" w:rsidRPr="00E118C5" w:rsidRDefault="00E57B0A" w:rsidP="00820F84">
      <w:pPr>
        <w:pStyle w:val="11"/>
        <w:spacing w:line="252" w:lineRule="auto"/>
        <w:ind w:firstLine="567"/>
        <w:jc w:val="both"/>
        <w:rPr>
          <w:color w:val="auto"/>
        </w:rPr>
      </w:pPr>
      <w:r w:rsidRPr="00E118C5">
        <w:rPr>
          <w:color w:val="auto"/>
        </w:rPr>
        <w:t>Типы подчинительной связи слов в словосочетании: согласование, управление, примыкание.</w:t>
      </w:r>
    </w:p>
    <w:p w:rsidR="00E57B0A" w:rsidRPr="00E118C5" w:rsidRDefault="00E57B0A" w:rsidP="00820F84">
      <w:pPr>
        <w:pStyle w:val="11"/>
        <w:spacing w:line="252" w:lineRule="auto"/>
        <w:ind w:firstLine="567"/>
        <w:jc w:val="both"/>
        <w:rPr>
          <w:color w:val="auto"/>
        </w:rPr>
      </w:pPr>
      <w:r w:rsidRPr="00E118C5">
        <w:rPr>
          <w:color w:val="auto"/>
        </w:rPr>
        <w:t>Синтаксический анализ словосочетаний.</w:t>
      </w:r>
    </w:p>
    <w:p w:rsidR="00E57B0A" w:rsidRPr="00E118C5" w:rsidRDefault="00E57B0A" w:rsidP="00820F84">
      <w:pPr>
        <w:pStyle w:val="11"/>
        <w:spacing w:line="252" w:lineRule="auto"/>
        <w:ind w:firstLine="567"/>
        <w:jc w:val="both"/>
        <w:rPr>
          <w:color w:val="auto"/>
        </w:rPr>
      </w:pPr>
      <w:r w:rsidRPr="00E118C5">
        <w:rPr>
          <w:color w:val="auto"/>
        </w:rPr>
        <w:t>Грамматическая синонимия словосочетаний.</w:t>
      </w:r>
    </w:p>
    <w:p w:rsidR="00E57B0A" w:rsidRPr="00E118C5" w:rsidRDefault="00E57B0A" w:rsidP="00820F84">
      <w:pPr>
        <w:pStyle w:val="11"/>
        <w:spacing w:line="252" w:lineRule="auto"/>
        <w:ind w:firstLine="567"/>
        <w:jc w:val="both"/>
        <w:rPr>
          <w:color w:val="auto"/>
        </w:rPr>
      </w:pPr>
      <w:r w:rsidRPr="00E118C5">
        <w:rPr>
          <w:color w:val="auto"/>
        </w:rPr>
        <w:t>Нормы построения словосочетаний.</w:t>
      </w:r>
    </w:p>
    <w:p w:rsidR="00E57B0A" w:rsidRPr="00E118C5" w:rsidRDefault="00E57B0A" w:rsidP="00820F84">
      <w:pPr>
        <w:pStyle w:val="aa"/>
        <w:jc w:val="both"/>
        <w:rPr>
          <w:rFonts w:ascii="Times New Roman" w:hAnsi="Times New Roman" w:cs="Times New Roman"/>
          <w:color w:val="auto"/>
        </w:rPr>
      </w:pPr>
      <w:bookmarkStart w:id="63" w:name="bookmark107"/>
      <w:r w:rsidRPr="00E118C5">
        <w:rPr>
          <w:rFonts w:ascii="Times New Roman" w:hAnsi="Times New Roman" w:cs="Times New Roman"/>
          <w:color w:val="auto"/>
        </w:rPr>
        <w:t>Предложение</w:t>
      </w:r>
      <w:bookmarkEnd w:id="63"/>
    </w:p>
    <w:p w:rsidR="00E57B0A" w:rsidRPr="00E118C5" w:rsidRDefault="00E57B0A" w:rsidP="00820F84">
      <w:pPr>
        <w:pStyle w:val="11"/>
        <w:spacing w:line="252" w:lineRule="auto"/>
        <w:ind w:firstLine="567"/>
        <w:jc w:val="both"/>
        <w:rPr>
          <w:color w:val="auto"/>
        </w:rPr>
      </w:pPr>
      <w:r w:rsidRPr="00E118C5">
        <w:rPr>
          <w:color w:val="auto"/>
        </w:rPr>
        <w:t>Предложение. Основные признаки предложения: смысловая и интонационная законченность, грамматическая оформлен- ность.</w:t>
      </w:r>
    </w:p>
    <w:p w:rsidR="00E57B0A" w:rsidRPr="00E118C5" w:rsidRDefault="00E57B0A" w:rsidP="00820F84">
      <w:pPr>
        <w:pStyle w:val="11"/>
        <w:spacing w:line="252" w:lineRule="auto"/>
        <w:ind w:firstLine="567"/>
        <w:jc w:val="both"/>
        <w:rPr>
          <w:color w:val="auto"/>
        </w:rPr>
      </w:pPr>
      <w:r w:rsidRPr="00E118C5">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57B0A" w:rsidRPr="00E118C5" w:rsidRDefault="00E57B0A" w:rsidP="00820F84">
      <w:pPr>
        <w:pStyle w:val="11"/>
        <w:spacing w:line="252" w:lineRule="auto"/>
        <w:ind w:firstLine="567"/>
        <w:jc w:val="both"/>
        <w:rPr>
          <w:color w:val="auto"/>
        </w:rPr>
      </w:pPr>
      <w:r w:rsidRPr="00E118C5">
        <w:rPr>
          <w:color w:val="auto"/>
        </w:rPr>
        <w:t>Употребление языковых форм выражения побуждения в побудительных предложениях.</w:t>
      </w:r>
    </w:p>
    <w:p w:rsidR="00E57B0A" w:rsidRPr="00E118C5" w:rsidRDefault="00E57B0A" w:rsidP="00820F84">
      <w:pPr>
        <w:pStyle w:val="11"/>
        <w:spacing w:line="252" w:lineRule="auto"/>
        <w:ind w:firstLine="567"/>
        <w:jc w:val="both"/>
        <w:rPr>
          <w:color w:val="auto"/>
        </w:rPr>
      </w:pPr>
      <w:r w:rsidRPr="00E118C5">
        <w:rPr>
          <w:color w:val="auto"/>
        </w:rPr>
        <w:t>Средства оформления предложения в устной и письменной речи (интонация, логическое ударение, знаки препинания).</w:t>
      </w:r>
    </w:p>
    <w:p w:rsidR="00E57B0A" w:rsidRPr="00E118C5" w:rsidRDefault="00E57B0A" w:rsidP="00820F84">
      <w:pPr>
        <w:pStyle w:val="11"/>
        <w:spacing w:line="252" w:lineRule="auto"/>
        <w:ind w:firstLine="567"/>
        <w:jc w:val="both"/>
        <w:rPr>
          <w:color w:val="auto"/>
        </w:rPr>
      </w:pPr>
      <w:r w:rsidRPr="00E118C5">
        <w:rPr>
          <w:color w:val="auto"/>
        </w:rPr>
        <w:t>Виды предложений по количеству грамматических основ (простые, сложные).</w:t>
      </w:r>
    </w:p>
    <w:p w:rsidR="00E57B0A" w:rsidRPr="00E118C5" w:rsidRDefault="00E57B0A" w:rsidP="00820F84">
      <w:pPr>
        <w:pStyle w:val="11"/>
        <w:spacing w:line="252" w:lineRule="auto"/>
        <w:ind w:firstLine="567"/>
        <w:jc w:val="both"/>
        <w:rPr>
          <w:color w:val="auto"/>
        </w:rPr>
      </w:pPr>
      <w:r w:rsidRPr="00E118C5">
        <w:rPr>
          <w:color w:val="auto"/>
        </w:rPr>
        <w:t>Виды простых предложений по наличию главных членов (двусоставные, односоставные).</w:t>
      </w:r>
    </w:p>
    <w:p w:rsidR="00E57B0A" w:rsidRPr="00E118C5" w:rsidRDefault="00E57B0A" w:rsidP="00820F84">
      <w:pPr>
        <w:pStyle w:val="11"/>
        <w:spacing w:line="252" w:lineRule="auto"/>
        <w:ind w:firstLine="567"/>
        <w:jc w:val="both"/>
        <w:rPr>
          <w:color w:val="auto"/>
        </w:rPr>
      </w:pPr>
      <w:r w:rsidRPr="00E118C5">
        <w:rPr>
          <w:color w:val="auto"/>
        </w:rPr>
        <w:t>Виды предложений по наличию второстепенных членов (распространённые, нераспространённые).</w:t>
      </w:r>
    </w:p>
    <w:p w:rsidR="00E57B0A" w:rsidRPr="00E118C5" w:rsidRDefault="00E57B0A" w:rsidP="00820F84">
      <w:pPr>
        <w:pStyle w:val="11"/>
        <w:spacing w:line="252" w:lineRule="auto"/>
        <w:ind w:firstLine="567"/>
        <w:jc w:val="both"/>
        <w:rPr>
          <w:color w:val="auto"/>
        </w:rPr>
      </w:pPr>
      <w:r w:rsidRPr="00E118C5">
        <w:rPr>
          <w:color w:val="auto"/>
        </w:rPr>
        <w:t>Предложения полные и неполные.</w:t>
      </w:r>
    </w:p>
    <w:p w:rsidR="00E57B0A" w:rsidRPr="00E118C5" w:rsidRDefault="00E57B0A" w:rsidP="00820F84">
      <w:pPr>
        <w:pStyle w:val="11"/>
        <w:spacing w:line="252" w:lineRule="auto"/>
        <w:ind w:firstLine="567"/>
        <w:jc w:val="both"/>
        <w:rPr>
          <w:color w:val="auto"/>
        </w:rPr>
      </w:pPr>
      <w:r w:rsidRPr="00E118C5">
        <w:rPr>
          <w:color w:val="auto"/>
        </w:rPr>
        <w:t>Употребление неполных предложений в диалогической речи, соблюдение в устной речи интонации неполного предложения.</w:t>
      </w:r>
    </w:p>
    <w:p w:rsidR="00E57B0A" w:rsidRPr="00E118C5" w:rsidRDefault="00E57B0A" w:rsidP="00820F84">
      <w:pPr>
        <w:pStyle w:val="11"/>
        <w:spacing w:line="252" w:lineRule="auto"/>
        <w:ind w:firstLine="567"/>
        <w:jc w:val="both"/>
        <w:rPr>
          <w:color w:val="auto"/>
        </w:rPr>
      </w:pPr>
      <w:r w:rsidRPr="00E118C5">
        <w:rPr>
          <w:color w:val="auto"/>
        </w:rPr>
        <w:t xml:space="preserve">Грамматические, интонационные и пунктуационные особенности предложений со словами </w:t>
      </w:r>
      <w:r w:rsidRPr="00E118C5">
        <w:rPr>
          <w:b/>
          <w:bCs/>
          <w:i/>
          <w:iCs/>
          <w:color w:val="auto"/>
        </w:rPr>
        <w:t>да</w:t>
      </w:r>
      <w:r w:rsidRPr="00E118C5">
        <w:rPr>
          <w:color w:val="auto"/>
        </w:rPr>
        <w:t xml:space="preserve">, </w:t>
      </w:r>
      <w:r w:rsidRPr="00E118C5">
        <w:rPr>
          <w:b/>
          <w:bCs/>
          <w:i/>
          <w:iCs/>
          <w:color w:val="auto"/>
        </w:rPr>
        <w:t>нет</w:t>
      </w:r>
      <w:r w:rsidRPr="00E118C5">
        <w:rPr>
          <w:color w:val="auto"/>
        </w:rPr>
        <w:t>.</w:t>
      </w:r>
    </w:p>
    <w:p w:rsidR="00E57B0A" w:rsidRPr="00E118C5" w:rsidRDefault="00E57B0A" w:rsidP="00820F84">
      <w:pPr>
        <w:pStyle w:val="11"/>
        <w:spacing w:line="252" w:lineRule="auto"/>
        <w:ind w:firstLine="567"/>
        <w:jc w:val="both"/>
        <w:rPr>
          <w:color w:val="auto"/>
        </w:rPr>
      </w:pPr>
      <w:r w:rsidRPr="00E118C5">
        <w:rPr>
          <w:color w:val="auto"/>
        </w:rPr>
        <w:t>Нормы построения простого предложения, использования инверсии.</w:t>
      </w:r>
    </w:p>
    <w:p w:rsidR="00E57B0A" w:rsidRPr="00E118C5" w:rsidRDefault="00E57B0A" w:rsidP="00820F84">
      <w:pPr>
        <w:pStyle w:val="11"/>
        <w:spacing w:line="266" w:lineRule="auto"/>
        <w:ind w:firstLine="567"/>
        <w:jc w:val="both"/>
        <w:rPr>
          <w:color w:val="auto"/>
        </w:rPr>
      </w:pPr>
      <w:r w:rsidRPr="00E118C5">
        <w:rPr>
          <w:b/>
          <w:bCs/>
          <w:color w:val="auto"/>
        </w:rPr>
        <w:t>Двусоставное предложение</w:t>
      </w:r>
    </w:p>
    <w:p w:rsidR="00E57B0A" w:rsidRPr="00E118C5" w:rsidRDefault="00E57B0A" w:rsidP="00820F84">
      <w:pPr>
        <w:pStyle w:val="11"/>
        <w:spacing w:line="266" w:lineRule="auto"/>
        <w:ind w:firstLine="567"/>
        <w:jc w:val="both"/>
        <w:rPr>
          <w:color w:val="auto"/>
        </w:rPr>
      </w:pPr>
      <w:r w:rsidRPr="00E118C5">
        <w:rPr>
          <w:b/>
          <w:bCs/>
          <w:i/>
          <w:iCs/>
          <w:color w:val="auto"/>
        </w:rPr>
        <w:t>Главные члены предложения</w:t>
      </w:r>
    </w:p>
    <w:p w:rsidR="00E57B0A" w:rsidRPr="00E118C5" w:rsidRDefault="00E57B0A" w:rsidP="00820F84">
      <w:pPr>
        <w:pStyle w:val="11"/>
        <w:spacing w:line="252" w:lineRule="auto"/>
        <w:ind w:firstLine="567"/>
        <w:jc w:val="both"/>
        <w:rPr>
          <w:color w:val="auto"/>
        </w:rPr>
      </w:pPr>
      <w:r w:rsidRPr="00E118C5">
        <w:rPr>
          <w:color w:val="auto"/>
        </w:rPr>
        <w:t>Подлежащее и сказуемое как главные члены предложения.</w:t>
      </w:r>
    </w:p>
    <w:p w:rsidR="00E57B0A" w:rsidRPr="00E118C5" w:rsidRDefault="00E57B0A" w:rsidP="00820F84">
      <w:pPr>
        <w:pStyle w:val="11"/>
        <w:spacing w:line="252" w:lineRule="auto"/>
        <w:ind w:firstLine="567"/>
        <w:jc w:val="both"/>
        <w:rPr>
          <w:color w:val="auto"/>
        </w:rPr>
      </w:pPr>
      <w:r w:rsidRPr="00E118C5">
        <w:rPr>
          <w:color w:val="auto"/>
        </w:rPr>
        <w:t>Способы выражения подлежащего.</w:t>
      </w:r>
    </w:p>
    <w:p w:rsidR="00E57B0A" w:rsidRPr="00E118C5" w:rsidRDefault="00E57B0A" w:rsidP="00820F84">
      <w:pPr>
        <w:pStyle w:val="11"/>
        <w:spacing w:line="252" w:lineRule="auto"/>
        <w:ind w:firstLine="567"/>
        <w:jc w:val="both"/>
        <w:rPr>
          <w:color w:val="auto"/>
        </w:rPr>
      </w:pPr>
      <w:r w:rsidRPr="00E118C5">
        <w:rPr>
          <w:color w:val="auto"/>
        </w:rPr>
        <w:t>Виды сказуемого (простое глагольное, составное глагольное, составное именное) и способы его выражения.</w:t>
      </w:r>
    </w:p>
    <w:p w:rsidR="00E57B0A" w:rsidRPr="00E118C5" w:rsidRDefault="00E57B0A" w:rsidP="00820F84">
      <w:pPr>
        <w:pStyle w:val="11"/>
        <w:spacing w:line="252" w:lineRule="auto"/>
        <w:ind w:firstLine="567"/>
        <w:jc w:val="both"/>
        <w:rPr>
          <w:color w:val="auto"/>
        </w:rPr>
      </w:pPr>
      <w:r w:rsidRPr="00E118C5">
        <w:rPr>
          <w:color w:val="auto"/>
        </w:rPr>
        <w:t>Тире между подлежащим и сказуемым.</w:t>
      </w:r>
    </w:p>
    <w:p w:rsidR="00E57B0A" w:rsidRPr="00E118C5" w:rsidRDefault="00E57B0A" w:rsidP="00820F84">
      <w:pPr>
        <w:pStyle w:val="11"/>
        <w:spacing w:line="257" w:lineRule="auto"/>
        <w:ind w:firstLine="567"/>
        <w:jc w:val="both"/>
        <w:rPr>
          <w:color w:val="auto"/>
        </w:rPr>
      </w:pPr>
      <w:r w:rsidRPr="00E118C5">
        <w:rPr>
          <w:color w:val="auto"/>
        </w:rPr>
        <w:t xml:space="preserve">Нормы согласования сказуемого с подлежащим, выраженным словосочетанием, сложносокращёнными словами, словами </w:t>
      </w:r>
      <w:r w:rsidRPr="00E118C5">
        <w:rPr>
          <w:b/>
          <w:bCs/>
          <w:i/>
          <w:iCs/>
          <w:color w:val="auto"/>
        </w:rPr>
        <w:t>большинство</w:t>
      </w:r>
      <w:r w:rsidRPr="00E118C5">
        <w:rPr>
          <w:color w:val="auto"/>
        </w:rPr>
        <w:t xml:space="preserve"> — </w:t>
      </w:r>
      <w:r w:rsidRPr="00E118C5">
        <w:rPr>
          <w:b/>
          <w:bCs/>
          <w:i/>
          <w:iCs/>
          <w:color w:val="auto"/>
        </w:rPr>
        <w:t>меньшинство</w:t>
      </w:r>
      <w:r w:rsidRPr="00E118C5">
        <w:rPr>
          <w:color w:val="auto"/>
        </w:rPr>
        <w:t>, количественными сочетаниями.</w:t>
      </w:r>
    </w:p>
    <w:p w:rsidR="00E57B0A" w:rsidRPr="00E118C5" w:rsidRDefault="00E57B0A" w:rsidP="00820F84">
      <w:pPr>
        <w:pStyle w:val="11"/>
        <w:spacing w:line="266" w:lineRule="auto"/>
        <w:ind w:firstLine="567"/>
        <w:jc w:val="both"/>
        <w:rPr>
          <w:color w:val="auto"/>
        </w:rPr>
      </w:pPr>
      <w:r w:rsidRPr="00E118C5">
        <w:rPr>
          <w:b/>
          <w:bCs/>
          <w:i/>
          <w:iCs/>
          <w:color w:val="auto"/>
        </w:rPr>
        <w:t>Второстепенные члены предложения</w:t>
      </w:r>
    </w:p>
    <w:p w:rsidR="00E57B0A" w:rsidRPr="00E118C5" w:rsidRDefault="00E57B0A" w:rsidP="00820F84">
      <w:pPr>
        <w:pStyle w:val="11"/>
        <w:spacing w:line="252" w:lineRule="auto"/>
        <w:ind w:firstLine="567"/>
        <w:jc w:val="both"/>
        <w:rPr>
          <w:color w:val="auto"/>
        </w:rPr>
      </w:pPr>
      <w:r w:rsidRPr="00E118C5">
        <w:rPr>
          <w:color w:val="auto"/>
        </w:rPr>
        <w:t>Второстепенные члены предложения, их виды.</w:t>
      </w:r>
    </w:p>
    <w:p w:rsidR="00E57B0A" w:rsidRPr="00E118C5" w:rsidRDefault="00E57B0A" w:rsidP="00820F84">
      <w:pPr>
        <w:pStyle w:val="11"/>
        <w:spacing w:line="252" w:lineRule="auto"/>
        <w:ind w:firstLine="567"/>
        <w:jc w:val="both"/>
        <w:rPr>
          <w:color w:val="auto"/>
        </w:rPr>
      </w:pPr>
      <w:r w:rsidRPr="00E118C5">
        <w:rPr>
          <w:color w:val="auto"/>
        </w:rPr>
        <w:t>Определение как второстепенный член предложения. Определения согласованные и несогласованные.</w:t>
      </w:r>
    </w:p>
    <w:p w:rsidR="00E57B0A" w:rsidRPr="00E118C5" w:rsidRDefault="00E57B0A" w:rsidP="00820F84">
      <w:pPr>
        <w:pStyle w:val="11"/>
        <w:spacing w:line="252" w:lineRule="auto"/>
        <w:ind w:firstLine="567"/>
        <w:jc w:val="both"/>
        <w:rPr>
          <w:color w:val="auto"/>
        </w:rPr>
      </w:pPr>
      <w:r w:rsidRPr="00E118C5">
        <w:rPr>
          <w:color w:val="auto"/>
        </w:rPr>
        <w:t>Приложение как особый вид определения.</w:t>
      </w:r>
    </w:p>
    <w:p w:rsidR="00E57B0A" w:rsidRPr="00E118C5" w:rsidRDefault="00E57B0A" w:rsidP="00820F84">
      <w:pPr>
        <w:pStyle w:val="11"/>
        <w:spacing w:line="252" w:lineRule="auto"/>
        <w:ind w:firstLine="567"/>
        <w:jc w:val="both"/>
        <w:rPr>
          <w:color w:val="auto"/>
        </w:rPr>
      </w:pPr>
      <w:r w:rsidRPr="00E118C5">
        <w:rPr>
          <w:color w:val="auto"/>
        </w:rPr>
        <w:t>Дополнение как второстепенный член предложения.</w:t>
      </w:r>
    </w:p>
    <w:p w:rsidR="00E57B0A" w:rsidRPr="00E118C5" w:rsidRDefault="00E57B0A" w:rsidP="00820F84">
      <w:pPr>
        <w:pStyle w:val="11"/>
        <w:spacing w:line="252" w:lineRule="auto"/>
        <w:ind w:firstLine="567"/>
        <w:jc w:val="both"/>
        <w:rPr>
          <w:color w:val="auto"/>
        </w:rPr>
      </w:pPr>
      <w:r w:rsidRPr="00E118C5">
        <w:rPr>
          <w:color w:val="auto"/>
        </w:rPr>
        <w:t>Дополнения прямые и косвенные.</w:t>
      </w:r>
    </w:p>
    <w:p w:rsidR="00E57B0A" w:rsidRPr="00E118C5" w:rsidRDefault="00E57B0A" w:rsidP="00820F84">
      <w:pPr>
        <w:pStyle w:val="11"/>
        <w:spacing w:line="252" w:lineRule="auto"/>
        <w:ind w:firstLine="567"/>
        <w:jc w:val="both"/>
        <w:rPr>
          <w:color w:val="auto"/>
        </w:rPr>
      </w:pPr>
      <w:r w:rsidRPr="00E118C5">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57B0A" w:rsidRPr="00E118C5" w:rsidRDefault="00E57B0A" w:rsidP="00820F84">
      <w:pPr>
        <w:pStyle w:val="11"/>
        <w:spacing w:line="266" w:lineRule="auto"/>
        <w:ind w:firstLine="567"/>
        <w:jc w:val="both"/>
        <w:rPr>
          <w:color w:val="auto"/>
        </w:rPr>
      </w:pPr>
      <w:r w:rsidRPr="00E118C5">
        <w:rPr>
          <w:b/>
          <w:bCs/>
          <w:color w:val="auto"/>
        </w:rPr>
        <w:t>Односоставные предложения</w:t>
      </w:r>
    </w:p>
    <w:p w:rsidR="00E57B0A" w:rsidRPr="00E118C5" w:rsidRDefault="00E57B0A" w:rsidP="00820F84">
      <w:pPr>
        <w:pStyle w:val="11"/>
        <w:spacing w:line="252" w:lineRule="auto"/>
        <w:ind w:firstLine="567"/>
        <w:jc w:val="both"/>
        <w:rPr>
          <w:color w:val="auto"/>
        </w:rPr>
      </w:pPr>
      <w:r w:rsidRPr="00E118C5">
        <w:rPr>
          <w:color w:val="auto"/>
        </w:rPr>
        <w:t>Односоставные предложения, их грамматические признаки.</w:t>
      </w:r>
    </w:p>
    <w:p w:rsidR="00E57B0A" w:rsidRPr="00E118C5" w:rsidRDefault="00E57B0A" w:rsidP="00820F84">
      <w:pPr>
        <w:pStyle w:val="11"/>
        <w:spacing w:line="252" w:lineRule="auto"/>
        <w:ind w:firstLine="567"/>
        <w:jc w:val="both"/>
        <w:rPr>
          <w:color w:val="auto"/>
        </w:rPr>
      </w:pPr>
      <w:r w:rsidRPr="00E118C5">
        <w:rPr>
          <w:color w:val="auto"/>
        </w:rPr>
        <w:t>Грамматические различия односоставных предложений и двусоставных неполных предложений.</w:t>
      </w:r>
    </w:p>
    <w:p w:rsidR="00E57B0A" w:rsidRPr="00E118C5" w:rsidRDefault="00E57B0A" w:rsidP="00820F84">
      <w:pPr>
        <w:pStyle w:val="11"/>
        <w:spacing w:line="252" w:lineRule="auto"/>
        <w:ind w:firstLine="567"/>
        <w:jc w:val="both"/>
        <w:rPr>
          <w:color w:val="auto"/>
        </w:rPr>
      </w:pPr>
      <w:r w:rsidRPr="00E118C5">
        <w:rPr>
          <w:color w:val="auto"/>
        </w:rPr>
        <w:t>Виды односоставных предложений: назывные, определённо личные, неопределённо-личные, обобщённо-личные, безличные предложения.</w:t>
      </w:r>
    </w:p>
    <w:p w:rsidR="00E57B0A" w:rsidRPr="00E118C5" w:rsidRDefault="00E57B0A" w:rsidP="00820F84">
      <w:pPr>
        <w:pStyle w:val="11"/>
        <w:spacing w:line="252" w:lineRule="auto"/>
        <w:ind w:firstLine="567"/>
        <w:jc w:val="both"/>
        <w:rPr>
          <w:color w:val="auto"/>
        </w:rPr>
      </w:pPr>
      <w:r w:rsidRPr="00E118C5">
        <w:rPr>
          <w:color w:val="auto"/>
        </w:rPr>
        <w:t>Синтаксическая синонимия односоставных и двусоставных предложений.</w:t>
      </w:r>
    </w:p>
    <w:p w:rsidR="00E57B0A" w:rsidRPr="00E118C5" w:rsidRDefault="00E57B0A" w:rsidP="00820F84">
      <w:pPr>
        <w:pStyle w:val="11"/>
        <w:spacing w:line="252" w:lineRule="auto"/>
        <w:ind w:firstLine="567"/>
        <w:jc w:val="both"/>
        <w:rPr>
          <w:color w:val="auto"/>
        </w:rPr>
      </w:pPr>
      <w:r w:rsidRPr="00E118C5">
        <w:rPr>
          <w:color w:val="auto"/>
        </w:rPr>
        <w:t>Употребление односоставных предложений в речи.</w:t>
      </w:r>
    </w:p>
    <w:p w:rsidR="00E57B0A" w:rsidRPr="00E118C5" w:rsidRDefault="00E57B0A" w:rsidP="00820F84">
      <w:pPr>
        <w:pStyle w:val="11"/>
        <w:spacing w:line="266" w:lineRule="auto"/>
        <w:ind w:firstLine="567"/>
        <w:jc w:val="both"/>
        <w:rPr>
          <w:color w:val="auto"/>
        </w:rPr>
      </w:pPr>
      <w:r w:rsidRPr="00E118C5">
        <w:rPr>
          <w:b/>
          <w:bCs/>
          <w:color w:val="auto"/>
        </w:rPr>
        <w:t>Простое осложнённое предложение</w:t>
      </w:r>
    </w:p>
    <w:p w:rsidR="00E57B0A" w:rsidRPr="00E118C5" w:rsidRDefault="00E57B0A" w:rsidP="00820F84">
      <w:pPr>
        <w:pStyle w:val="11"/>
        <w:spacing w:line="266" w:lineRule="auto"/>
        <w:ind w:firstLine="567"/>
        <w:jc w:val="both"/>
        <w:rPr>
          <w:color w:val="auto"/>
        </w:rPr>
      </w:pPr>
      <w:r w:rsidRPr="00E118C5">
        <w:rPr>
          <w:b/>
          <w:bCs/>
          <w:i/>
          <w:iCs/>
          <w:color w:val="auto"/>
        </w:rPr>
        <w:t>Предложения с однородными членами</w:t>
      </w:r>
    </w:p>
    <w:p w:rsidR="00E57B0A" w:rsidRPr="00E118C5" w:rsidRDefault="00E57B0A" w:rsidP="00820F84">
      <w:pPr>
        <w:pStyle w:val="11"/>
        <w:spacing w:line="252" w:lineRule="auto"/>
        <w:ind w:firstLine="567"/>
        <w:jc w:val="both"/>
        <w:rPr>
          <w:color w:val="auto"/>
        </w:rPr>
      </w:pPr>
      <w:r w:rsidRPr="00E118C5">
        <w:rPr>
          <w:color w:val="auto"/>
        </w:rPr>
        <w:t>Однородные члены предложения, их признаки, средства связи.</w:t>
      </w:r>
    </w:p>
    <w:p w:rsidR="00E57B0A" w:rsidRPr="00E118C5" w:rsidRDefault="00E57B0A" w:rsidP="00820F84">
      <w:pPr>
        <w:pStyle w:val="11"/>
        <w:spacing w:line="252" w:lineRule="auto"/>
        <w:ind w:firstLine="567"/>
        <w:jc w:val="both"/>
        <w:rPr>
          <w:color w:val="auto"/>
        </w:rPr>
      </w:pPr>
      <w:r w:rsidRPr="00E118C5">
        <w:rPr>
          <w:color w:val="auto"/>
        </w:rPr>
        <w:t>Союзная и бессоюзная связь однородных членов предложения.</w:t>
      </w:r>
    </w:p>
    <w:p w:rsidR="00E57B0A" w:rsidRPr="00E118C5" w:rsidRDefault="00E57B0A" w:rsidP="00820F84">
      <w:pPr>
        <w:pStyle w:val="11"/>
        <w:spacing w:line="252" w:lineRule="auto"/>
        <w:ind w:firstLine="567"/>
        <w:jc w:val="both"/>
        <w:rPr>
          <w:color w:val="auto"/>
        </w:rPr>
      </w:pPr>
      <w:r w:rsidRPr="00E118C5">
        <w:rPr>
          <w:color w:val="auto"/>
        </w:rPr>
        <w:t>Однородные и неоднородные определения.</w:t>
      </w:r>
    </w:p>
    <w:p w:rsidR="00E57B0A" w:rsidRPr="00E118C5" w:rsidRDefault="00E57B0A" w:rsidP="00820F84">
      <w:pPr>
        <w:pStyle w:val="11"/>
        <w:spacing w:line="252" w:lineRule="auto"/>
        <w:ind w:firstLine="567"/>
        <w:jc w:val="both"/>
        <w:rPr>
          <w:color w:val="auto"/>
        </w:rPr>
      </w:pPr>
      <w:r w:rsidRPr="00E118C5">
        <w:rPr>
          <w:color w:val="auto"/>
        </w:rPr>
        <w:t>Предложения с обобщающими словами при однородных членах.</w:t>
      </w:r>
    </w:p>
    <w:p w:rsidR="00E57B0A" w:rsidRPr="00E118C5" w:rsidRDefault="00E57B0A" w:rsidP="00820F84">
      <w:pPr>
        <w:pStyle w:val="11"/>
        <w:spacing w:line="257" w:lineRule="auto"/>
        <w:ind w:firstLine="567"/>
        <w:jc w:val="both"/>
        <w:rPr>
          <w:color w:val="auto"/>
        </w:rPr>
      </w:pPr>
      <w:r w:rsidRPr="00E118C5">
        <w:rPr>
          <w:color w:val="auto"/>
        </w:rPr>
        <w:t xml:space="preserve">Нормы построения предложений с однородными членами, связанными двойными союзами </w:t>
      </w:r>
      <w:r w:rsidRPr="00E118C5">
        <w:rPr>
          <w:b/>
          <w:bCs/>
          <w:i/>
          <w:iCs/>
          <w:color w:val="auto"/>
        </w:rPr>
        <w:t>не только... но и</w:t>
      </w:r>
      <w:r w:rsidRPr="00E118C5">
        <w:rPr>
          <w:i/>
          <w:iCs/>
          <w:color w:val="auto"/>
        </w:rPr>
        <w:t xml:space="preserve">, </w:t>
      </w:r>
      <w:r w:rsidRPr="00E118C5">
        <w:rPr>
          <w:b/>
          <w:bCs/>
          <w:i/>
          <w:iCs/>
          <w:color w:val="auto"/>
        </w:rPr>
        <w:t>как. так и.</w:t>
      </w:r>
    </w:p>
    <w:p w:rsidR="00E57B0A" w:rsidRPr="00E118C5" w:rsidRDefault="00E57B0A" w:rsidP="00820F84">
      <w:pPr>
        <w:pStyle w:val="11"/>
        <w:spacing w:line="257" w:lineRule="auto"/>
        <w:ind w:firstLine="567"/>
        <w:jc w:val="both"/>
        <w:rPr>
          <w:color w:val="auto"/>
        </w:rPr>
      </w:pPr>
      <w:r w:rsidRPr="00E118C5">
        <w:rPr>
          <w:color w:val="auto"/>
        </w:rPr>
        <w:t>Нормы постановки знаков препинания в предложениях с однородными членами, связанными попарно, с помощью повторяющихся союзов (</w:t>
      </w:r>
      <w:r w:rsidRPr="00E118C5">
        <w:rPr>
          <w:b/>
          <w:bCs/>
          <w:i/>
          <w:iCs/>
          <w:color w:val="auto"/>
        </w:rPr>
        <w:t>и... и</w:t>
      </w:r>
      <w:r w:rsidRPr="00E118C5">
        <w:rPr>
          <w:color w:val="auto"/>
        </w:rPr>
        <w:t xml:space="preserve">, </w:t>
      </w:r>
      <w:r w:rsidRPr="00E118C5">
        <w:rPr>
          <w:b/>
          <w:bCs/>
          <w:i/>
          <w:iCs/>
          <w:color w:val="auto"/>
        </w:rPr>
        <w:t>или... или</w:t>
      </w:r>
      <w:r w:rsidRPr="00E118C5">
        <w:rPr>
          <w:color w:val="auto"/>
        </w:rPr>
        <w:t xml:space="preserve">, </w:t>
      </w:r>
      <w:r w:rsidRPr="00E118C5">
        <w:rPr>
          <w:b/>
          <w:bCs/>
          <w:i/>
          <w:iCs/>
          <w:color w:val="auto"/>
        </w:rPr>
        <w:t>либо... либо</w:t>
      </w:r>
      <w:r w:rsidRPr="00E118C5">
        <w:rPr>
          <w:color w:val="auto"/>
        </w:rPr>
        <w:t xml:space="preserve">, </w:t>
      </w:r>
      <w:r w:rsidRPr="00E118C5">
        <w:rPr>
          <w:b/>
          <w:bCs/>
          <w:i/>
          <w:iCs/>
          <w:color w:val="auto"/>
        </w:rPr>
        <w:t>ни... ни</w:t>
      </w:r>
      <w:r w:rsidRPr="00E118C5">
        <w:rPr>
          <w:color w:val="auto"/>
        </w:rPr>
        <w:t xml:space="preserve">, </w:t>
      </w:r>
      <w:r w:rsidRPr="00E118C5">
        <w:rPr>
          <w:b/>
          <w:bCs/>
          <w:i/>
          <w:iCs/>
          <w:color w:val="auto"/>
        </w:rPr>
        <w:t>то... то</w:t>
      </w:r>
      <w:r w:rsidRPr="00E118C5">
        <w:rPr>
          <w:color w:val="auto"/>
        </w:rPr>
        <w:t>).</w:t>
      </w:r>
    </w:p>
    <w:p w:rsidR="00E57B0A" w:rsidRPr="00E118C5" w:rsidRDefault="00E57B0A" w:rsidP="00820F84">
      <w:pPr>
        <w:pStyle w:val="11"/>
        <w:spacing w:line="252" w:lineRule="auto"/>
        <w:ind w:firstLine="567"/>
        <w:jc w:val="both"/>
        <w:rPr>
          <w:color w:val="auto"/>
        </w:rPr>
      </w:pPr>
      <w:r w:rsidRPr="00E118C5">
        <w:rPr>
          <w:color w:val="auto"/>
        </w:rPr>
        <w:t>Нормы постановки знаков препинания в предложениях с обобщающими словами при однородных членах.</w:t>
      </w:r>
    </w:p>
    <w:p w:rsidR="00E57B0A" w:rsidRPr="00E118C5" w:rsidRDefault="00E57B0A" w:rsidP="00820F84">
      <w:pPr>
        <w:pStyle w:val="11"/>
        <w:spacing w:line="252" w:lineRule="auto"/>
        <w:ind w:firstLine="567"/>
        <w:jc w:val="both"/>
        <w:rPr>
          <w:color w:val="auto"/>
        </w:rPr>
      </w:pPr>
      <w:r w:rsidRPr="00E118C5">
        <w:rPr>
          <w:color w:val="auto"/>
        </w:rPr>
        <w:t xml:space="preserve">Нормы постановки знаков препинания в простом и сложном предложениях с союзом </w:t>
      </w:r>
      <w:r w:rsidRPr="00E118C5">
        <w:rPr>
          <w:b/>
          <w:bCs/>
          <w:i/>
          <w:iCs/>
          <w:color w:val="auto"/>
        </w:rPr>
        <w:t>и</w:t>
      </w:r>
      <w:r w:rsidRPr="00E118C5">
        <w:rPr>
          <w:color w:val="auto"/>
        </w:rPr>
        <w:t>.</w:t>
      </w:r>
    </w:p>
    <w:p w:rsidR="00E57B0A" w:rsidRPr="00E118C5" w:rsidRDefault="00E57B0A" w:rsidP="00820F84">
      <w:pPr>
        <w:pStyle w:val="11"/>
        <w:spacing w:line="266" w:lineRule="auto"/>
        <w:ind w:firstLine="567"/>
        <w:jc w:val="both"/>
        <w:rPr>
          <w:color w:val="auto"/>
        </w:rPr>
      </w:pPr>
      <w:r w:rsidRPr="00E118C5">
        <w:rPr>
          <w:b/>
          <w:bCs/>
          <w:i/>
          <w:iCs/>
          <w:color w:val="auto"/>
        </w:rPr>
        <w:t>Предложения с обособленными членами</w:t>
      </w:r>
    </w:p>
    <w:p w:rsidR="00E57B0A" w:rsidRPr="00E118C5" w:rsidRDefault="00E57B0A" w:rsidP="00820F84">
      <w:pPr>
        <w:pStyle w:val="11"/>
        <w:spacing w:line="252" w:lineRule="auto"/>
        <w:ind w:firstLine="567"/>
        <w:jc w:val="both"/>
        <w:rPr>
          <w:color w:val="auto"/>
        </w:rPr>
      </w:pPr>
      <w:r w:rsidRPr="00E118C5">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57B0A" w:rsidRPr="00E118C5" w:rsidRDefault="00E57B0A" w:rsidP="00820F84">
      <w:pPr>
        <w:pStyle w:val="11"/>
        <w:spacing w:line="252" w:lineRule="auto"/>
        <w:ind w:firstLine="567"/>
        <w:jc w:val="both"/>
        <w:rPr>
          <w:color w:val="auto"/>
        </w:rPr>
      </w:pPr>
      <w:r w:rsidRPr="00E118C5">
        <w:rPr>
          <w:color w:val="auto"/>
        </w:rPr>
        <w:t>Уточняющие члены предложения, пояснительные и присоединительные конструкции.</w:t>
      </w:r>
    </w:p>
    <w:p w:rsidR="00E57B0A" w:rsidRPr="00E118C5" w:rsidRDefault="00E57B0A" w:rsidP="00820F84">
      <w:pPr>
        <w:pStyle w:val="11"/>
        <w:spacing w:line="252" w:lineRule="auto"/>
        <w:ind w:firstLine="567"/>
        <w:jc w:val="both"/>
        <w:rPr>
          <w:color w:val="auto"/>
        </w:rPr>
      </w:pPr>
      <w:r w:rsidRPr="00E118C5">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57B0A" w:rsidRPr="00E118C5" w:rsidRDefault="00E57B0A" w:rsidP="00820F84">
      <w:pPr>
        <w:pStyle w:val="11"/>
        <w:spacing w:line="266" w:lineRule="auto"/>
        <w:ind w:firstLine="567"/>
        <w:jc w:val="both"/>
        <w:rPr>
          <w:color w:val="auto"/>
        </w:rPr>
      </w:pPr>
      <w:r w:rsidRPr="00E118C5">
        <w:rPr>
          <w:b/>
          <w:bCs/>
          <w:i/>
          <w:iCs/>
          <w:color w:val="auto"/>
        </w:rPr>
        <w:t>Предложения с обращениями, вводными и вставными конструкциями</w:t>
      </w:r>
    </w:p>
    <w:p w:rsidR="00E57B0A" w:rsidRPr="00E118C5" w:rsidRDefault="00E57B0A" w:rsidP="00820F84">
      <w:pPr>
        <w:pStyle w:val="11"/>
        <w:spacing w:line="252" w:lineRule="auto"/>
        <w:ind w:firstLine="567"/>
        <w:jc w:val="both"/>
        <w:rPr>
          <w:color w:val="auto"/>
        </w:rPr>
      </w:pPr>
      <w:r w:rsidRPr="00E118C5">
        <w:rPr>
          <w:color w:val="auto"/>
        </w:rPr>
        <w:t>Обращение. Основные функции обращения. Распространённое и нераспространённое обращение.</w:t>
      </w:r>
    </w:p>
    <w:p w:rsidR="00E57B0A" w:rsidRPr="00E118C5" w:rsidRDefault="00E57B0A" w:rsidP="00820F84">
      <w:pPr>
        <w:pStyle w:val="11"/>
        <w:spacing w:line="252" w:lineRule="auto"/>
        <w:ind w:firstLine="567"/>
        <w:jc w:val="both"/>
        <w:rPr>
          <w:color w:val="auto"/>
        </w:rPr>
      </w:pPr>
      <w:r w:rsidRPr="00E118C5">
        <w:rPr>
          <w:color w:val="auto"/>
        </w:rPr>
        <w:t>Вводные конструкции.</w:t>
      </w:r>
    </w:p>
    <w:p w:rsidR="00E57B0A" w:rsidRPr="00E118C5" w:rsidRDefault="00E57B0A" w:rsidP="00820F84">
      <w:pPr>
        <w:pStyle w:val="11"/>
        <w:spacing w:line="252" w:lineRule="auto"/>
        <w:ind w:firstLine="567"/>
        <w:jc w:val="both"/>
        <w:rPr>
          <w:color w:val="auto"/>
        </w:rPr>
      </w:pPr>
      <w:r w:rsidRPr="00E118C5">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57B0A" w:rsidRPr="00E118C5" w:rsidRDefault="00E57B0A" w:rsidP="00820F84">
      <w:pPr>
        <w:pStyle w:val="11"/>
        <w:spacing w:line="252" w:lineRule="auto"/>
        <w:ind w:firstLine="567"/>
        <w:jc w:val="both"/>
        <w:rPr>
          <w:color w:val="auto"/>
        </w:rPr>
      </w:pPr>
      <w:r w:rsidRPr="00E118C5">
        <w:rPr>
          <w:color w:val="auto"/>
        </w:rPr>
        <w:t>Вставные конструкции.</w:t>
      </w:r>
    </w:p>
    <w:p w:rsidR="00E57B0A" w:rsidRPr="00E118C5" w:rsidRDefault="00E57B0A" w:rsidP="00820F84">
      <w:pPr>
        <w:pStyle w:val="11"/>
        <w:spacing w:line="252" w:lineRule="auto"/>
        <w:ind w:firstLine="567"/>
        <w:jc w:val="both"/>
        <w:rPr>
          <w:color w:val="auto"/>
        </w:rPr>
      </w:pPr>
      <w:r w:rsidRPr="00E118C5">
        <w:rPr>
          <w:color w:val="auto"/>
        </w:rPr>
        <w:t>Омонимия членов предложения и вводных слов, словосочетаний и предложений.</w:t>
      </w:r>
    </w:p>
    <w:p w:rsidR="00E57B0A" w:rsidRPr="00E118C5" w:rsidRDefault="00E57B0A" w:rsidP="00820F84">
      <w:pPr>
        <w:pStyle w:val="11"/>
        <w:spacing w:line="252" w:lineRule="auto"/>
        <w:ind w:firstLine="567"/>
        <w:jc w:val="both"/>
        <w:rPr>
          <w:color w:val="auto"/>
        </w:rPr>
      </w:pPr>
      <w:r w:rsidRPr="00E118C5">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57B0A" w:rsidRPr="00E118C5" w:rsidRDefault="00E57B0A" w:rsidP="00820F84">
      <w:pPr>
        <w:pStyle w:val="11"/>
        <w:spacing w:after="400" w:line="252" w:lineRule="auto"/>
        <w:ind w:firstLine="567"/>
        <w:jc w:val="both"/>
        <w:rPr>
          <w:color w:val="auto"/>
        </w:rPr>
      </w:pPr>
      <w:r w:rsidRPr="00E118C5">
        <w:rPr>
          <w:color w:val="auto"/>
        </w:rPr>
        <w:t>Нормы постановки знаков препинания в предложениях с вводными и вставными конструкциями, обращениями и междометиями.</w:t>
      </w:r>
    </w:p>
    <w:p w:rsidR="00E57B0A" w:rsidRPr="00E118C5" w:rsidRDefault="00E57B0A" w:rsidP="00820F84">
      <w:pPr>
        <w:pStyle w:val="aa"/>
        <w:jc w:val="both"/>
        <w:rPr>
          <w:rFonts w:ascii="Times New Roman" w:hAnsi="Times New Roman" w:cs="Times New Roman"/>
          <w:color w:val="auto"/>
        </w:rPr>
      </w:pPr>
      <w:bookmarkStart w:id="64" w:name="bookmark109"/>
      <w:r w:rsidRPr="00E118C5">
        <w:rPr>
          <w:rFonts w:ascii="Times New Roman" w:hAnsi="Times New Roman" w:cs="Times New Roman"/>
          <w:color w:val="auto"/>
        </w:rPr>
        <w:t>9 КЛАСС</w:t>
      </w:r>
      <w:bookmarkEnd w:id="64"/>
    </w:p>
    <w:p w:rsidR="00E57B0A" w:rsidRPr="00E118C5" w:rsidRDefault="00E57B0A" w:rsidP="00820F84">
      <w:pPr>
        <w:pStyle w:val="aa"/>
        <w:jc w:val="both"/>
        <w:rPr>
          <w:rFonts w:ascii="Times New Roman" w:hAnsi="Times New Roman" w:cs="Times New Roman"/>
          <w:color w:val="auto"/>
        </w:rPr>
      </w:pPr>
      <w:bookmarkStart w:id="65" w:name="bookmark11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65"/>
    </w:p>
    <w:p w:rsidR="00E57B0A" w:rsidRPr="00E118C5" w:rsidRDefault="00E57B0A" w:rsidP="00820F84">
      <w:pPr>
        <w:pStyle w:val="11"/>
        <w:spacing w:line="252" w:lineRule="auto"/>
        <w:ind w:firstLine="567"/>
        <w:jc w:val="both"/>
        <w:rPr>
          <w:color w:val="auto"/>
        </w:rPr>
      </w:pPr>
      <w:r w:rsidRPr="00E118C5">
        <w:rPr>
          <w:color w:val="auto"/>
        </w:rPr>
        <w:t>Роль русского языка в Российской Федерации.</w:t>
      </w:r>
    </w:p>
    <w:p w:rsidR="00E57B0A" w:rsidRPr="00E118C5" w:rsidRDefault="00E57B0A" w:rsidP="00820F84">
      <w:pPr>
        <w:pStyle w:val="11"/>
        <w:spacing w:after="60" w:line="252" w:lineRule="auto"/>
        <w:ind w:firstLine="567"/>
        <w:jc w:val="both"/>
        <w:rPr>
          <w:color w:val="auto"/>
        </w:rPr>
      </w:pPr>
      <w:r w:rsidRPr="00E118C5">
        <w:rPr>
          <w:color w:val="auto"/>
        </w:rPr>
        <w:t>Русский язык в современном мире.</w:t>
      </w:r>
    </w:p>
    <w:p w:rsidR="00E57B0A" w:rsidRPr="00E118C5" w:rsidRDefault="00E57B0A" w:rsidP="00820F84">
      <w:pPr>
        <w:pStyle w:val="aa"/>
        <w:jc w:val="both"/>
        <w:rPr>
          <w:rFonts w:ascii="Times New Roman" w:hAnsi="Times New Roman" w:cs="Times New Roman"/>
          <w:color w:val="auto"/>
        </w:rPr>
      </w:pPr>
      <w:bookmarkStart w:id="66" w:name="bookmark11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 и речь</w:t>
      </w:r>
      <w:bookmarkEnd w:id="66"/>
    </w:p>
    <w:p w:rsidR="00E57B0A" w:rsidRPr="00E118C5" w:rsidRDefault="00E57B0A" w:rsidP="00820F84">
      <w:pPr>
        <w:pStyle w:val="11"/>
        <w:spacing w:line="252" w:lineRule="auto"/>
        <w:ind w:firstLine="567"/>
        <w:jc w:val="both"/>
        <w:rPr>
          <w:color w:val="auto"/>
        </w:rPr>
      </w:pPr>
      <w:r w:rsidRPr="00E118C5">
        <w:rPr>
          <w:color w:val="auto"/>
        </w:rPr>
        <w:t>Речь устная и письменная, монологическая и диалогическая, полилог (повторение).</w:t>
      </w:r>
    </w:p>
    <w:p w:rsidR="00E57B0A" w:rsidRPr="00E118C5" w:rsidRDefault="00E57B0A" w:rsidP="00820F84">
      <w:pPr>
        <w:pStyle w:val="11"/>
        <w:spacing w:line="252" w:lineRule="auto"/>
        <w:ind w:firstLine="567"/>
        <w:jc w:val="both"/>
        <w:rPr>
          <w:color w:val="auto"/>
        </w:rPr>
      </w:pPr>
      <w:r w:rsidRPr="00E118C5">
        <w:rPr>
          <w:color w:val="auto"/>
        </w:rPr>
        <w:t>Виды речевой деятельности: говорение, письмо, аудирование, чтение (повторение).</w:t>
      </w:r>
    </w:p>
    <w:p w:rsidR="00E57B0A" w:rsidRPr="00E118C5" w:rsidRDefault="00E57B0A" w:rsidP="00820F84">
      <w:pPr>
        <w:pStyle w:val="11"/>
        <w:spacing w:line="252" w:lineRule="auto"/>
        <w:ind w:firstLine="567"/>
        <w:jc w:val="both"/>
        <w:rPr>
          <w:color w:val="auto"/>
        </w:rPr>
      </w:pPr>
      <w:r w:rsidRPr="00E118C5">
        <w:rPr>
          <w:color w:val="auto"/>
        </w:rPr>
        <w:t>Виды аудирования: выборочное, ознакомительное, детальное.</w:t>
      </w:r>
    </w:p>
    <w:p w:rsidR="00E57B0A" w:rsidRPr="00E118C5" w:rsidRDefault="00E57B0A" w:rsidP="00820F84">
      <w:pPr>
        <w:pStyle w:val="11"/>
        <w:spacing w:line="252" w:lineRule="auto"/>
        <w:ind w:firstLine="567"/>
        <w:jc w:val="both"/>
        <w:rPr>
          <w:color w:val="auto"/>
        </w:rPr>
      </w:pPr>
      <w:r w:rsidRPr="00E118C5">
        <w:rPr>
          <w:color w:val="auto"/>
        </w:rPr>
        <w:t>Виды чтения: изучающее, ознакомительное, просмотровое, поисковое.</w:t>
      </w:r>
    </w:p>
    <w:p w:rsidR="00E57B0A" w:rsidRPr="00E118C5" w:rsidRDefault="00E57B0A" w:rsidP="00820F84">
      <w:pPr>
        <w:pStyle w:val="11"/>
        <w:spacing w:after="60" w:line="252" w:lineRule="auto"/>
        <w:ind w:firstLine="567"/>
        <w:jc w:val="both"/>
        <w:rPr>
          <w:color w:val="auto"/>
        </w:rPr>
      </w:pPr>
      <w:r w:rsidRPr="00E118C5">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57B0A" w:rsidRPr="00E118C5" w:rsidRDefault="00E57B0A" w:rsidP="00820F84">
      <w:pPr>
        <w:pStyle w:val="11"/>
        <w:spacing w:line="240" w:lineRule="auto"/>
        <w:ind w:firstLine="567"/>
        <w:jc w:val="both"/>
        <w:rPr>
          <w:color w:val="auto"/>
        </w:rPr>
      </w:pPr>
      <w:r w:rsidRPr="00E118C5">
        <w:rPr>
          <w:color w:val="auto"/>
        </w:rPr>
        <w:t>Подробное, сжатое, выборочное изложение прочитанного или прослушанного текста.</w:t>
      </w:r>
    </w:p>
    <w:p w:rsidR="00E57B0A" w:rsidRPr="00E118C5" w:rsidRDefault="00E57B0A" w:rsidP="00820F84">
      <w:pPr>
        <w:pStyle w:val="11"/>
        <w:spacing w:line="240" w:lineRule="auto"/>
        <w:ind w:firstLine="567"/>
        <w:jc w:val="both"/>
        <w:rPr>
          <w:color w:val="auto"/>
        </w:rPr>
      </w:pPr>
      <w:r w:rsidRPr="00E118C5">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E57B0A" w:rsidRPr="00E118C5" w:rsidRDefault="00E57B0A" w:rsidP="00820F84">
      <w:pPr>
        <w:pStyle w:val="11"/>
        <w:spacing w:after="60" w:line="240" w:lineRule="auto"/>
        <w:ind w:firstLine="567"/>
        <w:jc w:val="both"/>
        <w:rPr>
          <w:color w:val="auto"/>
        </w:rPr>
      </w:pPr>
      <w:r w:rsidRPr="00E118C5">
        <w:rPr>
          <w:color w:val="auto"/>
        </w:rPr>
        <w:t>Приёмы работы с учебной книгой, лингвистическими словарями, справочной литературой.</w:t>
      </w:r>
    </w:p>
    <w:p w:rsidR="00E57B0A" w:rsidRPr="00E118C5" w:rsidRDefault="00E57B0A" w:rsidP="00820F84">
      <w:pPr>
        <w:pStyle w:val="aa"/>
        <w:jc w:val="both"/>
        <w:rPr>
          <w:rFonts w:ascii="Times New Roman" w:hAnsi="Times New Roman" w:cs="Times New Roman"/>
          <w:color w:val="auto"/>
        </w:rPr>
      </w:pPr>
      <w:bookmarkStart w:id="67" w:name="bookmark11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Текст</w:t>
      </w:r>
      <w:bookmarkEnd w:id="67"/>
    </w:p>
    <w:p w:rsidR="00E57B0A" w:rsidRPr="00E118C5" w:rsidRDefault="00E57B0A" w:rsidP="00820F84">
      <w:pPr>
        <w:pStyle w:val="11"/>
        <w:spacing w:line="240" w:lineRule="auto"/>
        <w:ind w:firstLine="567"/>
        <w:jc w:val="both"/>
        <w:rPr>
          <w:color w:val="auto"/>
        </w:rPr>
      </w:pPr>
      <w:r w:rsidRPr="00E118C5">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57B0A" w:rsidRPr="00E118C5" w:rsidRDefault="00E57B0A" w:rsidP="00820F84">
      <w:pPr>
        <w:pStyle w:val="11"/>
        <w:spacing w:line="240" w:lineRule="auto"/>
        <w:ind w:firstLine="567"/>
        <w:jc w:val="both"/>
        <w:rPr>
          <w:color w:val="auto"/>
        </w:rPr>
      </w:pPr>
      <w:r w:rsidRPr="00E118C5">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rsidR="00E57B0A" w:rsidRPr="00E118C5" w:rsidRDefault="00E57B0A" w:rsidP="00820F84">
      <w:pPr>
        <w:pStyle w:val="11"/>
        <w:spacing w:after="60" w:line="240" w:lineRule="auto"/>
        <w:ind w:firstLine="567"/>
        <w:jc w:val="both"/>
        <w:rPr>
          <w:color w:val="auto"/>
        </w:rPr>
      </w:pPr>
      <w:r w:rsidRPr="00E118C5">
        <w:rPr>
          <w:color w:val="auto"/>
        </w:rPr>
        <w:t>Информационная переработка текста.</w:t>
      </w:r>
    </w:p>
    <w:p w:rsidR="00E57B0A" w:rsidRPr="00E118C5" w:rsidRDefault="00E57B0A" w:rsidP="00820F84">
      <w:pPr>
        <w:pStyle w:val="aa"/>
        <w:jc w:val="both"/>
        <w:rPr>
          <w:rFonts w:ascii="Times New Roman" w:hAnsi="Times New Roman" w:cs="Times New Roman"/>
          <w:color w:val="auto"/>
        </w:rPr>
      </w:pPr>
      <w:bookmarkStart w:id="68" w:name="bookmark11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bookmarkEnd w:id="68"/>
    </w:p>
    <w:p w:rsidR="00E57B0A" w:rsidRPr="00E118C5" w:rsidRDefault="00E57B0A" w:rsidP="00820F84">
      <w:pPr>
        <w:pStyle w:val="11"/>
        <w:spacing w:line="240" w:lineRule="auto"/>
        <w:ind w:firstLine="567"/>
        <w:jc w:val="both"/>
        <w:rPr>
          <w:color w:val="auto"/>
        </w:rPr>
      </w:pPr>
      <w:r w:rsidRPr="00E118C5">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57B0A" w:rsidRPr="00E118C5" w:rsidRDefault="00E57B0A" w:rsidP="00820F84">
      <w:pPr>
        <w:pStyle w:val="11"/>
        <w:spacing w:line="240" w:lineRule="auto"/>
        <w:ind w:firstLine="567"/>
        <w:jc w:val="both"/>
        <w:rPr>
          <w:color w:val="auto"/>
        </w:rPr>
      </w:pPr>
      <w:r w:rsidRPr="00E118C5">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57B0A" w:rsidRPr="00E118C5" w:rsidRDefault="00E57B0A" w:rsidP="00820F84">
      <w:pPr>
        <w:pStyle w:val="11"/>
        <w:spacing w:line="240" w:lineRule="auto"/>
        <w:ind w:firstLine="567"/>
        <w:jc w:val="both"/>
        <w:rPr>
          <w:color w:val="auto"/>
        </w:rPr>
      </w:pPr>
      <w:r w:rsidRPr="00E118C5">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57B0A" w:rsidRPr="00E118C5" w:rsidRDefault="00E57B0A" w:rsidP="00820F84">
      <w:pPr>
        <w:pStyle w:val="11"/>
        <w:spacing w:after="100" w:line="240" w:lineRule="auto"/>
        <w:ind w:firstLine="567"/>
        <w:jc w:val="both"/>
        <w:rPr>
          <w:color w:val="auto"/>
        </w:rPr>
      </w:pPr>
      <w:r w:rsidRPr="00E118C5">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57B0A" w:rsidRPr="00E118C5" w:rsidRDefault="00E57B0A" w:rsidP="00820F84">
      <w:pPr>
        <w:pStyle w:val="aa"/>
        <w:jc w:val="both"/>
        <w:rPr>
          <w:rFonts w:ascii="Times New Roman" w:hAnsi="Times New Roman" w:cs="Times New Roman"/>
          <w:color w:val="auto"/>
        </w:rPr>
      </w:pPr>
      <w:bookmarkStart w:id="69" w:name="bookmark11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Синтаксис. Культура речи. Пунктуация</w:t>
      </w:r>
      <w:bookmarkEnd w:id="69"/>
    </w:p>
    <w:p w:rsidR="00E57B0A" w:rsidRPr="00E118C5" w:rsidRDefault="00E57B0A" w:rsidP="00820F84">
      <w:pPr>
        <w:pStyle w:val="11"/>
        <w:spacing w:line="259" w:lineRule="auto"/>
        <w:ind w:firstLine="567"/>
        <w:jc w:val="both"/>
        <w:rPr>
          <w:color w:val="auto"/>
        </w:rPr>
      </w:pPr>
      <w:r w:rsidRPr="00E118C5">
        <w:rPr>
          <w:b/>
          <w:bCs/>
          <w:color w:val="auto"/>
        </w:rPr>
        <w:t>Сложное предложение</w:t>
      </w:r>
    </w:p>
    <w:p w:rsidR="00E57B0A" w:rsidRPr="00E118C5" w:rsidRDefault="00E57B0A" w:rsidP="00820F84">
      <w:pPr>
        <w:pStyle w:val="11"/>
        <w:spacing w:line="240" w:lineRule="auto"/>
        <w:ind w:firstLine="567"/>
        <w:jc w:val="both"/>
        <w:rPr>
          <w:color w:val="auto"/>
        </w:rPr>
      </w:pPr>
      <w:r w:rsidRPr="00E118C5">
        <w:rPr>
          <w:color w:val="auto"/>
        </w:rPr>
        <w:t>Понятие о сложном предложении (повторение).</w:t>
      </w:r>
    </w:p>
    <w:p w:rsidR="00E57B0A" w:rsidRPr="00E118C5" w:rsidRDefault="00E57B0A" w:rsidP="00820F84">
      <w:pPr>
        <w:pStyle w:val="11"/>
        <w:spacing w:line="240" w:lineRule="auto"/>
        <w:ind w:firstLine="567"/>
        <w:jc w:val="both"/>
        <w:rPr>
          <w:color w:val="auto"/>
        </w:rPr>
      </w:pPr>
      <w:r w:rsidRPr="00E118C5">
        <w:rPr>
          <w:color w:val="auto"/>
        </w:rPr>
        <w:t>Классификация сложных предложений.</w:t>
      </w:r>
    </w:p>
    <w:p w:rsidR="00E57B0A" w:rsidRPr="00E118C5" w:rsidRDefault="00E57B0A" w:rsidP="00820F84">
      <w:pPr>
        <w:pStyle w:val="11"/>
        <w:spacing w:line="240" w:lineRule="auto"/>
        <w:ind w:firstLine="567"/>
        <w:jc w:val="both"/>
        <w:rPr>
          <w:color w:val="auto"/>
        </w:rPr>
      </w:pPr>
      <w:r w:rsidRPr="00E118C5">
        <w:rPr>
          <w:color w:val="auto"/>
        </w:rPr>
        <w:t>Смысловое, структурное и интонационное единство частей сложного предложения.</w:t>
      </w:r>
    </w:p>
    <w:p w:rsidR="00E57B0A" w:rsidRPr="00E118C5" w:rsidRDefault="00E57B0A" w:rsidP="00820F84">
      <w:pPr>
        <w:pStyle w:val="11"/>
        <w:spacing w:line="259" w:lineRule="auto"/>
        <w:ind w:firstLine="567"/>
        <w:jc w:val="both"/>
        <w:rPr>
          <w:color w:val="auto"/>
        </w:rPr>
      </w:pPr>
      <w:r w:rsidRPr="00E118C5">
        <w:rPr>
          <w:b/>
          <w:bCs/>
          <w:color w:val="auto"/>
        </w:rPr>
        <w:t>Сложносочинённое предложение</w:t>
      </w:r>
    </w:p>
    <w:p w:rsidR="00E57B0A" w:rsidRPr="00E118C5" w:rsidRDefault="00E57B0A" w:rsidP="00820F84">
      <w:pPr>
        <w:pStyle w:val="11"/>
        <w:spacing w:line="240" w:lineRule="auto"/>
        <w:ind w:firstLine="567"/>
        <w:jc w:val="both"/>
        <w:rPr>
          <w:color w:val="auto"/>
        </w:rPr>
      </w:pPr>
      <w:r w:rsidRPr="00E118C5">
        <w:rPr>
          <w:color w:val="auto"/>
        </w:rPr>
        <w:t>Понятие о сложносочинённом предложении, его строении.</w:t>
      </w:r>
    </w:p>
    <w:p w:rsidR="00E57B0A" w:rsidRPr="00E118C5" w:rsidRDefault="00E57B0A" w:rsidP="00820F84">
      <w:pPr>
        <w:pStyle w:val="11"/>
        <w:spacing w:line="252" w:lineRule="auto"/>
        <w:ind w:firstLine="567"/>
        <w:jc w:val="both"/>
        <w:rPr>
          <w:color w:val="auto"/>
        </w:rPr>
      </w:pPr>
      <w:r w:rsidRPr="00E118C5">
        <w:rPr>
          <w:color w:val="auto"/>
        </w:rPr>
        <w:t>Виды сложносочинённых предложений. Средства связи частей сложносочинённого предложения.</w:t>
      </w:r>
    </w:p>
    <w:p w:rsidR="00E57B0A" w:rsidRPr="00E118C5" w:rsidRDefault="00E57B0A" w:rsidP="00820F84">
      <w:pPr>
        <w:pStyle w:val="11"/>
        <w:spacing w:line="252" w:lineRule="auto"/>
        <w:ind w:firstLine="567"/>
        <w:jc w:val="both"/>
        <w:rPr>
          <w:color w:val="auto"/>
        </w:rPr>
      </w:pPr>
      <w:r w:rsidRPr="00E118C5">
        <w:rPr>
          <w:color w:val="auto"/>
        </w:rPr>
        <w:t>Интонационные особенности сложносочинённых предложений с разными смысловыми отношениями между частями.</w:t>
      </w:r>
    </w:p>
    <w:p w:rsidR="00E57B0A" w:rsidRPr="00E118C5" w:rsidRDefault="00E57B0A" w:rsidP="00820F84">
      <w:pPr>
        <w:pStyle w:val="11"/>
        <w:spacing w:line="252" w:lineRule="auto"/>
        <w:ind w:firstLine="567"/>
        <w:jc w:val="both"/>
        <w:rPr>
          <w:color w:val="auto"/>
        </w:rPr>
      </w:pPr>
      <w:r w:rsidRPr="00E118C5">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57B0A" w:rsidRPr="00E118C5" w:rsidRDefault="00E57B0A" w:rsidP="00820F84">
      <w:pPr>
        <w:pStyle w:val="11"/>
        <w:spacing w:line="252" w:lineRule="auto"/>
        <w:ind w:firstLine="567"/>
        <w:jc w:val="both"/>
        <w:rPr>
          <w:color w:val="auto"/>
        </w:rPr>
      </w:pPr>
      <w:r w:rsidRPr="00E118C5">
        <w:rPr>
          <w:color w:val="auto"/>
        </w:rPr>
        <w:t>Нормы построения сложносочинённого предложения; нормы постановки знаков препинания в сложных предложениях (обобщение).</w:t>
      </w:r>
    </w:p>
    <w:p w:rsidR="00E57B0A" w:rsidRPr="00E118C5" w:rsidRDefault="00E57B0A" w:rsidP="00820F84">
      <w:pPr>
        <w:pStyle w:val="11"/>
        <w:spacing w:line="252" w:lineRule="auto"/>
        <w:ind w:firstLine="567"/>
        <w:jc w:val="both"/>
        <w:rPr>
          <w:color w:val="auto"/>
        </w:rPr>
      </w:pPr>
      <w:r w:rsidRPr="00E118C5">
        <w:rPr>
          <w:color w:val="auto"/>
        </w:rPr>
        <w:t>Синтаксический и пунктуационный анализ сложносочинённых предложений.</w:t>
      </w:r>
    </w:p>
    <w:p w:rsidR="00E57B0A" w:rsidRPr="00E118C5" w:rsidRDefault="00E57B0A" w:rsidP="00820F84">
      <w:pPr>
        <w:pStyle w:val="11"/>
        <w:spacing w:line="266" w:lineRule="auto"/>
        <w:ind w:firstLine="567"/>
        <w:jc w:val="both"/>
        <w:rPr>
          <w:color w:val="auto"/>
        </w:rPr>
      </w:pPr>
      <w:r w:rsidRPr="00E118C5">
        <w:rPr>
          <w:b/>
          <w:bCs/>
          <w:color w:val="auto"/>
        </w:rPr>
        <w:t>Сложноподчинённое предложение</w:t>
      </w:r>
    </w:p>
    <w:p w:rsidR="00E57B0A" w:rsidRPr="00E118C5" w:rsidRDefault="00E57B0A" w:rsidP="00820F84">
      <w:pPr>
        <w:pStyle w:val="11"/>
        <w:spacing w:line="252" w:lineRule="auto"/>
        <w:ind w:firstLine="567"/>
        <w:jc w:val="both"/>
        <w:rPr>
          <w:color w:val="auto"/>
        </w:rPr>
      </w:pPr>
      <w:r w:rsidRPr="00E118C5">
        <w:rPr>
          <w:color w:val="auto"/>
        </w:rPr>
        <w:t>Понятие о сложноподчинённом предложении. Главная и придаточная части предложения.</w:t>
      </w:r>
    </w:p>
    <w:p w:rsidR="00E57B0A" w:rsidRPr="00E118C5" w:rsidRDefault="00E57B0A" w:rsidP="00820F84">
      <w:pPr>
        <w:pStyle w:val="11"/>
        <w:spacing w:line="252" w:lineRule="auto"/>
        <w:ind w:firstLine="567"/>
        <w:jc w:val="both"/>
        <w:rPr>
          <w:color w:val="auto"/>
        </w:rPr>
      </w:pPr>
      <w:r w:rsidRPr="00E118C5">
        <w:rPr>
          <w:color w:val="auto"/>
        </w:rPr>
        <w:t>Союзы и союзные слова. Различия подчинительных союзов и союзных слов.</w:t>
      </w:r>
    </w:p>
    <w:p w:rsidR="00E57B0A" w:rsidRPr="00E118C5" w:rsidRDefault="00E57B0A" w:rsidP="00820F84">
      <w:pPr>
        <w:pStyle w:val="11"/>
        <w:spacing w:line="252" w:lineRule="auto"/>
        <w:ind w:firstLine="567"/>
        <w:jc w:val="both"/>
        <w:rPr>
          <w:color w:val="auto"/>
        </w:rPr>
      </w:pPr>
      <w:r w:rsidRPr="00E118C5">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57B0A" w:rsidRPr="00E118C5" w:rsidRDefault="00E57B0A" w:rsidP="00820F84">
      <w:pPr>
        <w:pStyle w:val="11"/>
        <w:spacing w:line="252" w:lineRule="auto"/>
        <w:ind w:firstLine="567"/>
        <w:jc w:val="both"/>
        <w:rPr>
          <w:color w:val="auto"/>
        </w:rPr>
      </w:pPr>
      <w:r w:rsidRPr="00E118C5">
        <w:rPr>
          <w:color w:val="auto"/>
        </w:rPr>
        <w:t>Грамматическая синонимия сложноподчинённых предложений и простых предложений с обособленными членами.</w:t>
      </w:r>
    </w:p>
    <w:p w:rsidR="00E57B0A" w:rsidRPr="00E118C5" w:rsidRDefault="00E57B0A" w:rsidP="00820F84">
      <w:pPr>
        <w:pStyle w:val="11"/>
        <w:spacing w:line="252" w:lineRule="auto"/>
        <w:ind w:firstLine="567"/>
        <w:jc w:val="both"/>
        <w:rPr>
          <w:color w:val="auto"/>
        </w:rPr>
      </w:pPr>
      <w:r w:rsidRPr="00E118C5">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57B0A" w:rsidRPr="00E118C5" w:rsidRDefault="00E57B0A" w:rsidP="00820F84">
      <w:pPr>
        <w:pStyle w:val="11"/>
        <w:spacing w:line="252" w:lineRule="auto"/>
        <w:ind w:firstLine="567"/>
        <w:jc w:val="both"/>
        <w:rPr>
          <w:color w:val="auto"/>
        </w:rPr>
      </w:pPr>
      <w:r w:rsidRPr="00E118C5">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118C5">
        <w:rPr>
          <w:b/>
          <w:bCs/>
          <w:i/>
          <w:iCs/>
          <w:color w:val="auto"/>
        </w:rPr>
        <w:t>чтобы</w:t>
      </w:r>
      <w:r w:rsidRPr="00E118C5">
        <w:rPr>
          <w:color w:val="auto"/>
        </w:rPr>
        <w:t xml:space="preserve">, союзными словами </w:t>
      </w:r>
      <w:r w:rsidRPr="00E118C5">
        <w:rPr>
          <w:b/>
          <w:bCs/>
          <w:i/>
          <w:iCs/>
          <w:color w:val="auto"/>
        </w:rPr>
        <w:t>какой</w:t>
      </w:r>
      <w:r w:rsidRPr="00E118C5">
        <w:rPr>
          <w:color w:val="auto"/>
        </w:rPr>
        <w:t xml:space="preserve">, </w:t>
      </w:r>
      <w:r w:rsidRPr="00E118C5">
        <w:rPr>
          <w:b/>
          <w:bCs/>
          <w:i/>
          <w:iCs/>
          <w:color w:val="auto"/>
        </w:rPr>
        <w:t>который</w:t>
      </w:r>
      <w:r w:rsidRPr="00E118C5">
        <w:rPr>
          <w:color w:val="auto"/>
        </w:rPr>
        <w:t>. Типичные грамматические ошибки при построении сложноподчинённых предложений.</w:t>
      </w:r>
    </w:p>
    <w:p w:rsidR="00E57B0A" w:rsidRPr="00E118C5" w:rsidRDefault="00E57B0A" w:rsidP="00820F84">
      <w:pPr>
        <w:pStyle w:val="11"/>
        <w:spacing w:line="252" w:lineRule="auto"/>
        <w:ind w:firstLine="567"/>
        <w:jc w:val="both"/>
        <w:rPr>
          <w:color w:val="auto"/>
        </w:rPr>
      </w:pPr>
      <w:r w:rsidRPr="00E118C5">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E57B0A" w:rsidRPr="00E118C5" w:rsidRDefault="00E57B0A" w:rsidP="00820F84">
      <w:pPr>
        <w:pStyle w:val="11"/>
        <w:spacing w:line="252" w:lineRule="auto"/>
        <w:ind w:firstLine="567"/>
        <w:jc w:val="both"/>
        <w:rPr>
          <w:color w:val="auto"/>
        </w:rPr>
      </w:pPr>
      <w:r w:rsidRPr="00E118C5">
        <w:rPr>
          <w:color w:val="auto"/>
        </w:rPr>
        <w:t>Нормы постановки знаков препинания в сложноподчинённых предложениях.</w:t>
      </w:r>
    </w:p>
    <w:p w:rsidR="00E57B0A" w:rsidRPr="00E118C5" w:rsidRDefault="00E57B0A" w:rsidP="00820F84">
      <w:pPr>
        <w:pStyle w:val="11"/>
        <w:spacing w:line="252" w:lineRule="auto"/>
        <w:ind w:firstLine="567"/>
        <w:jc w:val="both"/>
        <w:rPr>
          <w:color w:val="auto"/>
        </w:rPr>
      </w:pPr>
      <w:r w:rsidRPr="00E118C5">
        <w:rPr>
          <w:color w:val="auto"/>
        </w:rPr>
        <w:t>Синтаксический и пунктуационный анализ сложноподчинённых предложений.</w:t>
      </w:r>
    </w:p>
    <w:p w:rsidR="00E57B0A" w:rsidRPr="00E118C5" w:rsidRDefault="00E57B0A" w:rsidP="00820F84">
      <w:pPr>
        <w:pStyle w:val="11"/>
        <w:spacing w:line="266" w:lineRule="auto"/>
        <w:ind w:firstLine="567"/>
        <w:jc w:val="both"/>
        <w:rPr>
          <w:color w:val="auto"/>
        </w:rPr>
      </w:pPr>
      <w:r w:rsidRPr="00E118C5">
        <w:rPr>
          <w:b/>
          <w:bCs/>
          <w:color w:val="auto"/>
        </w:rPr>
        <w:t>Бессоюзное сложное предложение</w:t>
      </w:r>
    </w:p>
    <w:p w:rsidR="00E57B0A" w:rsidRPr="00E118C5" w:rsidRDefault="00E57B0A" w:rsidP="00820F84">
      <w:pPr>
        <w:pStyle w:val="11"/>
        <w:spacing w:line="252" w:lineRule="auto"/>
        <w:ind w:firstLine="567"/>
        <w:jc w:val="both"/>
        <w:rPr>
          <w:color w:val="auto"/>
        </w:rPr>
      </w:pPr>
      <w:r w:rsidRPr="00E118C5">
        <w:rPr>
          <w:color w:val="auto"/>
        </w:rPr>
        <w:t>Понятие о бессоюзном сложном предложении.</w:t>
      </w:r>
    </w:p>
    <w:p w:rsidR="00E57B0A" w:rsidRPr="00E118C5" w:rsidRDefault="00E57B0A" w:rsidP="00820F84">
      <w:pPr>
        <w:pStyle w:val="11"/>
        <w:spacing w:line="252" w:lineRule="auto"/>
        <w:ind w:firstLine="567"/>
        <w:jc w:val="both"/>
        <w:rPr>
          <w:color w:val="auto"/>
        </w:rPr>
      </w:pPr>
      <w:r w:rsidRPr="00E118C5">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57B0A" w:rsidRPr="00E118C5" w:rsidRDefault="00E57B0A" w:rsidP="00820F84">
      <w:pPr>
        <w:pStyle w:val="11"/>
        <w:spacing w:line="252" w:lineRule="auto"/>
        <w:ind w:firstLine="567"/>
        <w:jc w:val="both"/>
        <w:rPr>
          <w:color w:val="auto"/>
        </w:rPr>
      </w:pPr>
      <w:r w:rsidRPr="00E118C5">
        <w:rPr>
          <w:color w:val="auto"/>
        </w:rPr>
        <w:t>Бессоюзные сложные предложения со значением перечисления. Запятая и точка с запятой в бессоюзном сложном предложении.</w:t>
      </w:r>
    </w:p>
    <w:p w:rsidR="00E57B0A" w:rsidRPr="00E118C5" w:rsidRDefault="00E57B0A" w:rsidP="00820F84">
      <w:pPr>
        <w:pStyle w:val="11"/>
        <w:spacing w:line="252" w:lineRule="auto"/>
        <w:ind w:firstLine="567"/>
        <w:jc w:val="both"/>
        <w:rPr>
          <w:color w:val="auto"/>
        </w:rPr>
      </w:pPr>
      <w:r w:rsidRPr="00E118C5">
        <w:rPr>
          <w:color w:val="auto"/>
        </w:rPr>
        <w:t>Бессоюзные сложные предложения со значением причины, пояснения, дополнения. Двоеточие в бессоюзном сложном предложении.</w:t>
      </w:r>
    </w:p>
    <w:p w:rsidR="00E57B0A" w:rsidRPr="00E118C5" w:rsidRDefault="00E57B0A" w:rsidP="00820F84">
      <w:pPr>
        <w:pStyle w:val="11"/>
        <w:spacing w:line="252" w:lineRule="auto"/>
        <w:ind w:firstLine="567"/>
        <w:jc w:val="both"/>
        <w:rPr>
          <w:color w:val="auto"/>
        </w:rPr>
      </w:pPr>
      <w:r w:rsidRPr="00E118C5">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57B0A" w:rsidRPr="00E118C5" w:rsidRDefault="00E57B0A" w:rsidP="00820F84">
      <w:pPr>
        <w:pStyle w:val="11"/>
        <w:spacing w:line="252" w:lineRule="auto"/>
        <w:ind w:firstLine="567"/>
        <w:jc w:val="both"/>
        <w:rPr>
          <w:color w:val="auto"/>
        </w:rPr>
      </w:pPr>
      <w:r w:rsidRPr="00E118C5">
        <w:rPr>
          <w:color w:val="auto"/>
        </w:rPr>
        <w:t>Синтаксический и пунктуационный анализ бессоюзных сложных предложений.</w:t>
      </w:r>
    </w:p>
    <w:p w:rsidR="00E57B0A" w:rsidRPr="00E118C5" w:rsidRDefault="00E57B0A" w:rsidP="00820F84">
      <w:pPr>
        <w:pStyle w:val="11"/>
        <w:spacing w:line="266" w:lineRule="auto"/>
        <w:ind w:firstLine="567"/>
        <w:jc w:val="both"/>
        <w:rPr>
          <w:color w:val="auto"/>
        </w:rPr>
      </w:pPr>
      <w:r w:rsidRPr="00E118C5">
        <w:rPr>
          <w:b/>
          <w:bCs/>
          <w:color w:val="auto"/>
        </w:rPr>
        <w:t>Сложные предложения с разными видами союзной и бессоюзной связи</w:t>
      </w:r>
    </w:p>
    <w:p w:rsidR="00E57B0A" w:rsidRPr="00E118C5" w:rsidRDefault="00E57B0A" w:rsidP="00820F84">
      <w:pPr>
        <w:pStyle w:val="11"/>
        <w:spacing w:line="252" w:lineRule="auto"/>
        <w:ind w:firstLine="567"/>
        <w:jc w:val="both"/>
        <w:rPr>
          <w:color w:val="auto"/>
        </w:rPr>
      </w:pPr>
      <w:r w:rsidRPr="00E118C5">
        <w:rPr>
          <w:color w:val="auto"/>
        </w:rPr>
        <w:t>Типы сложных предложений с разными видами связи.</w:t>
      </w:r>
    </w:p>
    <w:p w:rsidR="00E57B0A" w:rsidRPr="00E118C5" w:rsidRDefault="00E57B0A" w:rsidP="00820F84">
      <w:pPr>
        <w:pStyle w:val="11"/>
        <w:spacing w:line="252" w:lineRule="auto"/>
        <w:ind w:firstLine="567"/>
        <w:jc w:val="both"/>
        <w:rPr>
          <w:color w:val="auto"/>
        </w:rPr>
      </w:pPr>
      <w:r w:rsidRPr="00E118C5">
        <w:rPr>
          <w:color w:val="auto"/>
        </w:rPr>
        <w:t>Синтаксический и пунктуационный анализ сложных предложений с разными видами союзной и бессоюзной связи.</w:t>
      </w:r>
    </w:p>
    <w:p w:rsidR="00E57B0A" w:rsidRPr="00E118C5" w:rsidRDefault="00E57B0A" w:rsidP="00820F84">
      <w:pPr>
        <w:pStyle w:val="11"/>
        <w:spacing w:line="266" w:lineRule="auto"/>
        <w:ind w:firstLine="567"/>
        <w:jc w:val="both"/>
        <w:rPr>
          <w:color w:val="auto"/>
        </w:rPr>
      </w:pPr>
      <w:r w:rsidRPr="00E118C5">
        <w:rPr>
          <w:b/>
          <w:bCs/>
          <w:color w:val="auto"/>
        </w:rPr>
        <w:t>Прямая и косвенная речь</w:t>
      </w:r>
    </w:p>
    <w:p w:rsidR="00E57B0A" w:rsidRPr="00E118C5" w:rsidRDefault="00E57B0A" w:rsidP="00820F84">
      <w:pPr>
        <w:pStyle w:val="11"/>
        <w:spacing w:line="252" w:lineRule="auto"/>
        <w:ind w:firstLine="567"/>
        <w:jc w:val="both"/>
        <w:rPr>
          <w:color w:val="auto"/>
        </w:rPr>
      </w:pPr>
      <w:r w:rsidRPr="00E118C5">
        <w:rPr>
          <w:color w:val="auto"/>
        </w:rPr>
        <w:t>Прямая и косвенная речь. Синонимия предложений с прямой и косвенной речью.</w:t>
      </w:r>
    </w:p>
    <w:p w:rsidR="00E57B0A" w:rsidRPr="00E118C5" w:rsidRDefault="00E57B0A" w:rsidP="00820F84">
      <w:pPr>
        <w:pStyle w:val="11"/>
        <w:spacing w:line="252" w:lineRule="auto"/>
        <w:ind w:firstLine="567"/>
        <w:jc w:val="both"/>
        <w:rPr>
          <w:color w:val="auto"/>
        </w:rPr>
      </w:pPr>
      <w:r w:rsidRPr="00E118C5">
        <w:rPr>
          <w:color w:val="auto"/>
        </w:rPr>
        <w:t>Цитирование. Способы включения цитат в высказывание.</w:t>
      </w:r>
    </w:p>
    <w:p w:rsidR="00E57B0A" w:rsidRPr="00E118C5" w:rsidRDefault="00E57B0A" w:rsidP="00820F84">
      <w:pPr>
        <w:pStyle w:val="11"/>
        <w:spacing w:line="252" w:lineRule="auto"/>
        <w:ind w:firstLine="567"/>
        <w:jc w:val="both"/>
        <w:rPr>
          <w:color w:val="auto"/>
        </w:rPr>
      </w:pPr>
      <w:r w:rsidRPr="00E118C5">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57B0A" w:rsidRPr="00E118C5" w:rsidRDefault="00E57B0A" w:rsidP="00820F84">
      <w:pPr>
        <w:pStyle w:val="11"/>
        <w:spacing w:line="252" w:lineRule="auto"/>
        <w:ind w:firstLine="567"/>
        <w:jc w:val="both"/>
        <w:rPr>
          <w:color w:val="auto"/>
        </w:rPr>
      </w:pPr>
      <w:r w:rsidRPr="00E118C5">
        <w:rPr>
          <w:color w:val="auto"/>
        </w:rPr>
        <w:t>Применение знаний по синтаксису и пунктуации в практике правописания.</w:t>
      </w:r>
    </w:p>
    <w:p w:rsidR="00E57B0A" w:rsidRPr="00E118C5" w:rsidRDefault="00E57B0A" w:rsidP="00820F84">
      <w:pPr>
        <w:pStyle w:val="aa"/>
        <w:jc w:val="both"/>
        <w:rPr>
          <w:rFonts w:ascii="Times New Roman" w:hAnsi="Times New Roman" w:cs="Times New Roman"/>
          <w:color w:val="auto"/>
        </w:rPr>
      </w:pPr>
      <w:bookmarkStart w:id="70" w:name="bookmark121"/>
    </w:p>
    <w:p w:rsidR="00E57B0A" w:rsidRPr="00E118C5" w:rsidRDefault="00E57B0A" w:rsidP="00820F84">
      <w:pPr>
        <w:pStyle w:val="aa"/>
        <w:jc w:val="both"/>
        <w:rPr>
          <w:rFonts w:ascii="Times New Roman" w:hAnsi="Times New Roman" w:cs="Times New Roman"/>
          <w:color w:val="auto"/>
        </w:rPr>
      </w:pPr>
    </w:p>
    <w:p w:rsidR="00E57B0A" w:rsidRPr="00E118C5" w:rsidRDefault="00E57B0A" w:rsidP="00240D6B">
      <w:pPr>
        <w:pStyle w:val="aa"/>
        <w:rPr>
          <w:rFonts w:ascii="Times New Roman" w:hAnsi="Times New Roman" w:cs="Times New Roman"/>
          <w:color w:val="auto"/>
        </w:rPr>
      </w:pPr>
      <w:r w:rsidRPr="00E118C5">
        <w:rPr>
          <w:rFonts w:ascii="Times New Roman" w:hAnsi="Times New Roman" w:cs="Times New Roman"/>
          <w:color w:val="auto"/>
        </w:rPr>
        <w:t>ПЛАНИРУЕМЫЕ РЕЗУЛЬТАТЫ ОСВОЕНИЯ</w:t>
      </w:r>
      <w:bookmarkEnd w:id="70"/>
    </w:p>
    <w:p w:rsidR="00E57B0A" w:rsidRPr="00E118C5" w:rsidRDefault="00E57B0A" w:rsidP="00240D6B">
      <w:pPr>
        <w:pStyle w:val="aa"/>
        <w:rPr>
          <w:rFonts w:ascii="Times New Roman" w:hAnsi="Times New Roman" w:cs="Times New Roman"/>
          <w:color w:val="auto"/>
        </w:rPr>
      </w:pPr>
      <w:r w:rsidRPr="00E118C5">
        <w:rPr>
          <w:rFonts w:ascii="Times New Roman" w:hAnsi="Times New Roman" w:cs="Times New Roman"/>
          <w:color w:val="auto"/>
        </w:rPr>
        <w:t>УЧЕБНОГО ПРЕДМЕТА «РУССКИЙ ЯЗЫК»</w:t>
      </w:r>
    </w:p>
    <w:p w:rsidR="00E57B0A" w:rsidRPr="00E118C5" w:rsidRDefault="00E57B0A" w:rsidP="00240D6B">
      <w:pPr>
        <w:pStyle w:val="aa"/>
        <w:pBdr>
          <w:bottom w:val="single" w:sz="12" w:space="1" w:color="auto"/>
        </w:pBdr>
        <w:rPr>
          <w:rFonts w:ascii="Times New Roman" w:hAnsi="Times New Roman" w:cs="Times New Roman"/>
          <w:color w:val="auto"/>
        </w:rPr>
      </w:pPr>
      <w:r w:rsidRPr="00E118C5">
        <w:rPr>
          <w:rFonts w:ascii="Times New Roman" w:hAnsi="Times New Roman" w:cs="Times New Roman"/>
          <w:color w:val="auto"/>
        </w:rPr>
        <w:t>НА УРОВНЕ ОСНОВНОГО ОБЩЕГО ОБРАЗОВАНИЯ</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bookmarkStart w:id="71" w:name="bookmark12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ЛИЧНОСТНЫЕ РЕЗУЛЬТАТЫ</w:t>
      </w:r>
      <w:bookmarkEnd w:id="71"/>
    </w:p>
    <w:p w:rsidR="00E57B0A" w:rsidRPr="00E118C5" w:rsidRDefault="00E57B0A" w:rsidP="00820F84">
      <w:pPr>
        <w:pStyle w:val="11"/>
        <w:spacing w:line="240" w:lineRule="auto"/>
        <w:ind w:firstLine="567"/>
        <w:jc w:val="both"/>
        <w:rPr>
          <w:color w:val="auto"/>
        </w:rPr>
      </w:pPr>
      <w:r w:rsidRPr="00E118C5">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7B0A" w:rsidRPr="00E118C5" w:rsidRDefault="00E57B0A" w:rsidP="00820F84">
      <w:pPr>
        <w:pStyle w:val="11"/>
        <w:spacing w:line="240" w:lineRule="auto"/>
        <w:ind w:firstLine="567"/>
        <w:jc w:val="both"/>
        <w:rPr>
          <w:color w:val="auto"/>
        </w:rPr>
      </w:pPr>
      <w:r w:rsidRPr="00E118C5">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57B0A" w:rsidRPr="00E118C5" w:rsidRDefault="00E57B0A" w:rsidP="00820F84">
      <w:pPr>
        <w:pStyle w:val="11"/>
        <w:spacing w:line="259" w:lineRule="auto"/>
        <w:ind w:firstLine="567"/>
        <w:jc w:val="both"/>
        <w:rPr>
          <w:color w:val="auto"/>
        </w:rPr>
      </w:pPr>
      <w:r w:rsidRPr="00E118C5">
        <w:rPr>
          <w:b/>
          <w:bCs/>
          <w:i/>
          <w:iCs/>
          <w:color w:val="auto"/>
        </w:rPr>
        <w:t>Гражданского воспитания:</w:t>
      </w:r>
    </w:p>
    <w:p w:rsidR="00E57B0A" w:rsidRPr="00E118C5" w:rsidRDefault="00E57B0A" w:rsidP="00820F84">
      <w:pPr>
        <w:pStyle w:val="11"/>
        <w:spacing w:line="240" w:lineRule="auto"/>
        <w:ind w:firstLine="567"/>
        <w:jc w:val="both"/>
        <w:rPr>
          <w:color w:val="auto"/>
        </w:rPr>
      </w:pPr>
      <w:r w:rsidRPr="00E118C5">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57B0A" w:rsidRPr="00E118C5" w:rsidRDefault="00E57B0A" w:rsidP="00820F84">
      <w:pPr>
        <w:pStyle w:val="11"/>
        <w:spacing w:line="259" w:lineRule="auto"/>
        <w:ind w:firstLine="567"/>
        <w:jc w:val="both"/>
        <w:rPr>
          <w:color w:val="auto"/>
        </w:rPr>
      </w:pPr>
      <w:r w:rsidRPr="00E118C5">
        <w:rPr>
          <w:b/>
          <w:bCs/>
          <w:i/>
          <w:iCs/>
          <w:color w:val="auto"/>
        </w:rPr>
        <w:t>Патриотического воспитания:</w:t>
      </w:r>
    </w:p>
    <w:p w:rsidR="00E57B0A" w:rsidRPr="00E118C5" w:rsidRDefault="00E57B0A" w:rsidP="00820F84">
      <w:pPr>
        <w:pStyle w:val="11"/>
        <w:spacing w:line="240" w:lineRule="auto"/>
        <w:ind w:firstLine="567"/>
        <w:jc w:val="both"/>
        <w:rPr>
          <w:color w:val="auto"/>
        </w:rPr>
      </w:pPr>
      <w:r w:rsidRPr="00E118C5">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7B0A" w:rsidRPr="00E118C5" w:rsidRDefault="00E57B0A" w:rsidP="00820F84">
      <w:pPr>
        <w:pStyle w:val="11"/>
        <w:spacing w:line="259" w:lineRule="auto"/>
        <w:ind w:firstLine="567"/>
        <w:jc w:val="both"/>
        <w:rPr>
          <w:color w:val="auto"/>
        </w:rPr>
      </w:pPr>
      <w:r w:rsidRPr="00E118C5">
        <w:rPr>
          <w:b/>
          <w:bCs/>
          <w:i/>
          <w:iCs/>
          <w:color w:val="auto"/>
        </w:rPr>
        <w:t>Духовно-нравственного воспитания:</w:t>
      </w:r>
    </w:p>
    <w:p w:rsidR="00E57B0A" w:rsidRPr="00E118C5" w:rsidRDefault="00E57B0A" w:rsidP="00820F84">
      <w:pPr>
        <w:pStyle w:val="11"/>
        <w:spacing w:line="240" w:lineRule="auto"/>
        <w:ind w:firstLine="567"/>
        <w:jc w:val="both"/>
        <w:rPr>
          <w:color w:val="auto"/>
        </w:rPr>
      </w:pPr>
      <w:r w:rsidRPr="00E118C5">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7B0A" w:rsidRPr="00E118C5" w:rsidRDefault="00E57B0A" w:rsidP="00820F84">
      <w:pPr>
        <w:pStyle w:val="11"/>
        <w:spacing w:line="259" w:lineRule="auto"/>
        <w:ind w:firstLine="567"/>
        <w:jc w:val="both"/>
        <w:rPr>
          <w:color w:val="auto"/>
        </w:rPr>
      </w:pPr>
      <w:r w:rsidRPr="00E118C5">
        <w:rPr>
          <w:b/>
          <w:bCs/>
          <w:i/>
          <w:iCs/>
          <w:color w:val="auto"/>
        </w:rPr>
        <w:t>Эстетического воспитания:</w:t>
      </w:r>
    </w:p>
    <w:p w:rsidR="00E57B0A" w:rsidRPr="00E118C5" w:rsidRDefault="00E57B0A" w:rsidP="00820F84">
      <w:pPr>
        <w:pStyle w:val="11"/>
        <w:spacing w:line="240" w:lineRule="auto"/>
        <w:ind w:firstLine="567"/>
        <w:jc w:val="both"/>
        <w:rPr>
          <w:color w:val="auto"/>
        </w:rPr>
      </w:pPr>
      <w:r w:rsidRPr="00E118C5">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57B0A" w:rsidRPr="00E118C5" w:rsidRDefault="00E57B0A" w:rsidP="00820F84">
      <w:pPr>
        <w:pStyle w:val="11"/>
        <w:spacing w:line="259" w:lineRule="auto"/>
        <w:ind w:firstLine="567"/>
        <w:jc w:val="both"/>
        <w:rPr>
          <w:color w:val="auto"/>
        </w:rPr>
      </w:pPr>
      <w:r w:rsidRPr="00E118C5">
        <w:rPr>
          <w:b/>
          <w:bCs/>
          <w:i/>
          <w:iCs/>
          <w:color w:val="auto"/>
        </w:rPr>
        <w:t>Физического воспитания, формирования культуры здоровья и эмоционального благополучия:</w:t>
      </w:r>
    </w:p>
    <w:p w:rsidR="00E57B0A" w:rsidRPr="00E118C5" w:rsidRDefault="00E57B0A" w:rsidP="00820F84">
      <w:pPr>
        <w:pStyle w:val="11"/>
        <w:spacing w:line="240" w:lineRule="auto"/>
        <w:ind w:firstLine="567"/>
        <w:jc w:val="both"/>
        <w:rPr>
          <w:color w:val="auto"/>
        </w:rPr>
      </w:pPr>
      <w:r w:rsidRPr="00E118C5">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7B0A" w:rsidRPr="00E118C5" w:rsidRDefault="00E57B0A" w:rsidP="00820F84">
      <w:pPr>
        <w:pStyle w:val="11"/>
        <w:spacing w:line="240" w:lineRule="auto"/>
        <w:ind w:firstLine="567"/>
        <w:jc w:val="both"/>
        <w:rPr>
          <w:color w:val="auto"/>
        </w:rPr>
      </w:pPr>
      <w:r w:rsidRPr="00E118C5">
        <w:rPr>
          <w:color w:val="auto"/>
        </w:rPr>
        <w:t>умение принимать себя и других, не осуждая;</w:t>
      </w:r>
    </w:p>
    <w:p w:rsidR="00E57B0A" w:rsidRPr="00E118C5" w:rsidRDefault="00E57B0A" w:rsidP="00820F84">
      <w:pPr>
        <w:pStyle w:val="11"/>
        <w:spacing w:line="240" w:lineRule="auto"/>
        <w:ind w:firstLine="567"/>
        <w:jc w:val="both"/>
        <w:rPr>
          <w:color w:val="auto"/>
        </w:rPr>
      </w:pPr>
      <w:r w:rsidRPr="00E118C5">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57B0A" w:rsidRPr="00E118C5" w:rsidRDefault="00E57B0A" w:rsidP="00820F84">
      <w:pPr>
        <w:pStyle w:val="11"/>
        <w:spacing w:line="259" w:lineRule="auto"/>
        <w:ind w:firstLine="567"/>
        <w:jc w:val="both"/>
        <w:rPr>
          <w:color w:val="auto"/>
        </w:rPr>
      </w:pPr>
      <w:r w:rsidRPr="00E118C5">
        <w:rPr>
          <w:b/>
          <w:bCs/>
          <w:i/>
          <w:iCs/>
          <w:color w:val="auto"/>
        </w:rPr>
        <w:t>Трудового воспитания:</w:t>
      </w:r>
    </w:p>
    <w:p w:rsidR="00E57B0A" w:rsidRPr="00E118C5" w:rsidRDefault="00E57B0A" w:rsidP="00820F84">
      <w:pPr>
        <w:pStyle w:val="11"/>
        <w:spacing w:line="240" w:lineRule="auto"/>
        <w:ind w:firstLine="567"/>
        <w:jc w:val="both"/>
        <w:rPr>
          <w:color w:val="auto"/>
        </w:rPr>
      </w:pPr>
      <w:r w:rsidRPr="00E118C5">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57B0A" w:rsidRPr="00E118C5" w:rsidRDefault="00E57B0A" w:rsidP="00820F84">
      <w:pPr>
        <w:pStyle w:val="11"/>
        <w:spacing w:line="240" w:lineRule="auto"/>
        <w:ind w:firstLine="567"/>
        <w:jc w:val="both"/>
        <w:rPr>
          <w:color w:val="auto"/>
        </w:rPr>
      </w:pPr>
      <w:r w:rsidRPr="00E118C5">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57B0A" w:rsidRPr="00E118C5" w:rsidRDefault="00E57B0A" w:rsidP="00820F84">
      <w:pPr>
        <w:pStyle w:val="11"/>
        <w:spacing w:line="259" w:lineRule="auto"/>
        <w:ind w:firstLine="567"/>
        <w:jc w:val="both"/>
        <w:rPr>
          <w:color w:val="auto"/>
        </w:rPr>
      </w:pPr>
      <w:r w:rsidRPr="00E118C5">
        <w:rPr>
          <w:b/>
          <w:bCs/>
          <w:i/>
          <w:iCs/>
          <w:color w:val="auto"/>
        </w:rPr>
        <w:t>Экологического воспитания:</w:t>
      </w:r>
    </w:p>
    <w:p w:rsidR="00E57B0A" w:rsidRPr="00E118C5" w:rsidRDefault="00E57B0A" w:rsidP="00820F84">
      <w:pPr>
        <w:pStyle w:val="11"/>
        <w:spacing w:line="240" w:lineRule="auto"/>
        <w:ind w:firstLine="567"/>
        <w:jc w:val="both"/>
        <w:rPr>
          <w:color w:val="auto"/>
        </w:rPr>
      </w:pPr>
      <w:r w:rsidRPr="00E118C5">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57B0A" w:rsidRPr="00E118C5" w:rsidRDefault="00E57B0A" w:rsidP="00820F84">
      <w:pPr>
        <w:pStyle w:val="11"/>
        <w:spacing w:line="240" w:lineRule="auto"/>
        <w:ind w:firstLine="567"/>
        <w:jc w:val="both"/>
        <w:rPr>
          <w:color w:val="auto"/>
        </w:rPr>
      </w:pPr>
      <w:r w:rsidRPr="00E118C5">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7B0A" w:rsidRPr="00E118C5" w:rsidRDefault="00E57B0A" w:rsidP="00820F84">
      <w:pPr>
        <w:pStyle w:val="11"/>
        <w:spacing w:line="259" w:lineRule="auto"/>
        <w:ind w:firstLine="567"/>
        <w:jc w:val="both"/>
        <w:rPr>
          <w:color w:val="auto"/>
        </w:rPr>
      </w:pPr>
      <w:r w:rsidRPr="00E118C5">
        <w:rPr>
          <w:b/>
          <w:bCs/>
          <w:i/>
          <w:iCs/>
          <w:color w:val="auto"/>
        </w:rPr>
        <w:t>Ценности научного познания:</w:t>
      </w:r>
    </w:p>
    <w:p w:rsidR="00E57B0A" w:rsidRPr="00E118C5" w:rsidRDefault="00E57B0A" w:rsidP="00820F84">
      <w:pPr>
        <w:pStyle w:val="11"/>
        <w:spacing w:line="240" w:lineRule="auto"/>
        <w:ind w:firstLine="567"/>
        <w:jc w:val="both"/>
        <w:rPr>
          <w:color w:val="auto"/>
        </w:rPr>
      </w:pPr>
      <w:r w:rsidRPr="00E118C5">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7B0A" w:rsidRPr="00E118C5" w:rsidRDefault="00E57B0A" w:rsidP="00820F84">
      <w:pPr>
        <w:pStyle w:val="11"/>
        <w:spacing w:line="259" w:lineRule="auto"/>
        <w:ind w:firstLine="567"/>
        <w:jc w:val="both"/>
        <w:rPr>
          <w:color w:val="auto"/>
        </w:rPr>
      </w:pPr>
      <w:r w:rsidRPr="00E118C5">
        <w:rPr>
          <w:b/>
          <w:bCs/>
          <w:i/>
          <w:iCs/>
          <w:color w:val="auto"/>
        </w:rPr>
        <w:t>Адаптации обучающегося к изменяющимся условиям социальной и природной среды:</w:t>
      </w:r>
    </w:p>
    <w:p w:rsidR="00E57B0A" w:rsidRPr="00E118C5" w:rsidRDefault="00E57B0A" w:rsidP="00820F84">
      <w:pPr>
        <w:pStyle w:val="11"/>
        <w:spacing w:line="240" w:lineRule="auto"/>
        <w:ind w:firstLine="567"/>
        <w:jc w:val="both"/>
        <w:rPr>
          <w:color w:val="auto"/>
        </w:rPr>
      </w:pPr>
      <w:r w:rsidRPr="00E118C5">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57B0A" w:rsidRPr="00E118C5" w:rsidRDefault="00E57B0A" w:rsidP="00820F84">
      <w:pPr>
        <w:pStyle w:val="11"/>
        <w:spacing w:line="240" w:lineRule="auto"/>
        <w:ind w:firstLine="567"/>
        <w:jc w:val="both"/>
        <w:rPr>
          <w:color w:val="auto"/>
        </w:rPr>
      </w:pPr>
      <w:r w:rsidRPr="00E118C5">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57B0A" w:rsidRPr="00E118C5" w:rsidRDefault="00E57B0A" w:rsidP="00820F84">
      <w:pPr>
        <w:pStyle w:val="11"/>
        <w:spacing w:line="240" w:lineRule="auto"/>
        <w:ind w:firstLine="567"/>
        <w:jc w:val="both"/>
        <w:rPr>
          <w:color w:val="auto"/>
        </w:rPr>
      </w:pPr>
      <w:r w:rsidRPr="00E118C5">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57B0A" w:rsidRPr="00E118C5" w:rsidRDefault="00E57B0A" w:rsidP="00820F84">
      <w:pPr>
        <w:pStyle w:val="aa"/>
        <w:jc w:val="both"/>
        <w:rPr>
          <w:rFonts w:ascii="Times New Roman" w:hAnsi="Times New Roman" w:cs="Times New Roman"/>
          <w:color w:val="auto"/>
        </w:rPr>
      </w:pPr>
    </w:p>
    <w:p w:rsidR="00E57B0A" w:rsidRDefault="00E57B0A" w:rsidP="00820F84">
      <w:pPr>
        <w:pStyle w:val="aa"/>
        <w:jc w:val="both"/>
        <w:rPr>
          <w:rFonts w:ascii="Times New Roman" w:hAnsi="Times New Roman" w:cs="Times New Roman"/>
          <w:color w:val="auto"/>
        </w:rPr>
      </w:pPr>
    </w:p>
    <w:p w:rsidR="00E57B0A" w:rsidRDefault="00E57B0A" w:rsidP="00820F84">
      <w:pPr>
        <w:pStyle w:val="aa"/>
        <w:jc w:val="both"/>
        <w:rPr>
          <w:rFonts w:ascii="Times New Roman" w:hAnsi="Times New Roman" w:cs="Times New Roman"/>
          <w:color w:val="auto"/>
        </w:rPr>
      </w:pPr>
    </w:p>
    <w:p w:rsidR="00E57B0A" w:rsidRDefault="00E57B0A" w:rsidP="00820F84">
      <w:pPr>
        <w:pStyle w:val="aa"/>
        <w:jc w:val="both"/>
        <w:rPr>
          <w:rFonts w:ascii="Times New Roman" w:hAnsi="Times New Roman" w:cs="Times New Roman"/>
          <w:color w:val="auto"/>
        </w:rPr>
      </w:pPr>
    </w:p>
    <w:p w:rsidR="00E57B0A"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МЕТАПРЕДМЕТНЫЕ РЕЗУЛЬТАТЫ </w:t>
      </w:r>
    </w:p>
    <w:p w:rsidR="00E57B0A" w:rsidRPr="00E118C5" w:rsidRDefault="00E57B0A" w:rsidP="00820F84">
      <w:pPr>
        <w:pStyle w:val="aa"/>
        <w:jc w:val="both"/>
        <w:rPr>
          <w:rFonts w:ascii="Times New Roman" w:hAnsi="Times New Roman" w:cs="Times New Roman"/>
          <w:color w:val="auto"/>
        </w:rPr>
      </w:pPr>
      <w:bookmarkStart w:id="72" w:name="bookmark12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1. Овладение универсальными учебными познавательными</w:t>
      </w:r>
      <w:bookmarkEnd w:id="72"/>
      <w:r w:rsidRPr="00E118C5">
        <w:rPr>
          <w:rFonts w:ascii="Times New Roman" w:hAnsi="Times New Roman" w:cs="Times New Roman"/>
          <w:color w:val="auto"/>
        </w:rPr>
        <w:t xml:space="preserve"> действиями</w:t>
      </w:r>
    </w:p>
    <w:p w:rsidR="00E57B0A" w:rsidRPr="00E118C5" w:rsidRDefault="00E57B0A" w:rsidP="00820F84">
      <w:pPr>
        <w:pStyle w:val="11"/>
        <w:spacing w:line="252" w:lineRule="auto"/>
        <w:ind w:firstLine="567"/>
        <w:jc w:val="both"/>
        <w:rPr>
          <w:color w:val="auto"/>
        </w:rPr>
      </w:pPr>
      <w:r w:rsidRPr="00E118C5">
        <w:rPr>
          <w:b/>
          <w:bCs/>
          <w:i/>
          <w:iCs/>
          <w:color w:val="auto"/>
        </w:rPr>
        <w:t>Базовые логические действия:</w:t>
      </w:r>
    </w:p>
    <w:p w:rsidR="00E57B0A" w:rsidRPr="00E118C5" w:rsidRDefault="00E57B0A" w:rsidP="00820F84">
      <w:pPr>
        <w:pStyle w:val="11"/>
        <w:spacing w:line="240" w:lineRule="auto"/>
        <w:ind w:firstLine="567"/>
        <w:jc w:val="both"/>
        <w:rPr>
          <w:color w:val="auto"/>
        </w:rPr>
      </w:pPr>
      <w:r w:rsidRPr="00E118C5">
        <w:rPr>
          <w:color w:val="auto"/>
        </w:rPr>
        <w:t>выявлять и характеризовать существенные признаки языковых единиц, языковых явлений и процессов;</w:t>
      </w:r>
    </w:p>
    <w:p w:rsidR="00E57B0A" w:rsidRPr="00E118C5" w:rsidRDefault="00E57B0A" w:rsidP="00820F84">
      <w:pPr>
        <w:pStyle w:val="11"/>
        <w:spacing w:line="240" w:lineRule="auto"/>
        <w:ind w:firstLine="567"/>
        <w:jc w:val="both"/>
        <w:rPr>
          <w:color w:val="auto"/>
        </w:rPr>
      </w:pPr>
      <w:r w:rsidRPr="00E118C5">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57B0A" w:rsidRPr="00E118C5" w:rsidRDefault="00E57B0A" w:rsidP="00820F84">
      <w:pPr>
        <w:pStyle w:val="11"/>
        <w:spacing w:line="240" w:lineRule="auto"/>
        <w:ind w:firstLine="567"/>
        <w:jc w:val="both"/>
        <w:rPr>
          <w:color w:val="auto"/>
        </w:rPr>
      </w:pPr>
      <w:r w:rsidRPr="00E118C5">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57B0A" w:rsidRPr="00E118C5" w:rsidRDefault="00E57B0A" w:rsidP="00820F84">
      <w:pPr>
        <w:pStyle w:val="11"/>
        <w:spacing w:line="240" w:lineRule="auto"/>
        <w:ind w:firstLine="567"/>
        <w:jc w:val="both"/>
        <w:rPr>
          <w:color w:val="auto"/>
        </w:rPr>
      </w:pPr>
      <w:r w:rsidRPr="00E118C5">
        <w:rPr>
          <w:color w:val="auto"/>
        </w:rPr>
        <w:t>выявлять дефицит информации текста, необходимой для решения поставленной учебной задачи;</w:t>
      </w:r>
    </w:p>
    <w:p w:rsidR="00E57B0A" w:rsidRPr="00E118C5" w:rsidRDefault="00E57B0A" w:rsidP="00820F84">
      <w:pPr>
        <w:pStyle w:val="11"/>
        <w:spacing w:line="240" w:lineRule="auto"/>
        <w:ind w:firstLine="567"/>
        <w:jc w:val="both"/>
        <w:rPr>
          <w:color w:val="auto"/>
        </w:rPr>
      </w:pPr>
      <w:r w:rsidRPr="00E118C5">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57B0A" w:rsidRPr="00E118C5" w:rsidRDefault="00E57B0A" w:rsidP="00820F84">
      <w:pPr>
        <w:pStyle w:val="11"/>
        <w:spacing w:line="240" w:lineRule="auto"/>
        <w:ind w:firstLine="567"/>
        <w:jc w:val="both"/>
        <w:rPr>
          <w:color w:val="auto"/>
        </w:rPr>
      </w:pPr>
      <w:r w:rsidRPr="00E118C5">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57B0A" w:rsidRPr="00E118C5" w:rsidRDefault="00E57B0A" w:rsidP="00820F84">
      <w:pPr>
        <w:pStyle w:val="11"/>
        <w:spacing w:line="252" w:lineRule="auto"/>
        <w:ind w:firstLine="567"/>
        <w:jc w:val="both"/>
        <w:rPr>
          <w:color w:val="auto"/>
        </w:rPr>
      </w:pPr>
      <w:r w:rsidRPr="00E118C5">
        <w:rPr>
          <w:b/>
          <w:bCs/>
          <w:i/>
          <w:iCs/>
          <w:color w:val="auto"/>
        </w:rPr>
        <w:t>Базовые исследовательские действия:</w:t>
      </w:r>
    </w:p>
    <w:p w:rsidR="00E57B0A" w:rsidRPr="00E118C5" w:rsidRDefault="00E57B0A" w:rsidP="00820F84">
      <w:pPr>
        <w:pStyle w:val="11"/>
        <w:spacing w:line="240" w:lineRule="auto"/>
        <w:ind w:firstLine="567"/>
        <w:jc w:val="both"/>
        <w:rPr>
          <w:color w:val="auto"/>
        </w:rPr>
      </w:pPr>
      <w:r w:rsidRPr="00E118C5">
        <w:rPr>
          <w:color w:val="auto"/>
        </w:rPr>
        <w:t>использовать вопросы как исследовательский инструмент познания в языковом образовании;</w:t>
      </w:r>
    </w:p>
    <w:p w:rsidR="00E57B0A" w:rsidRPr="00E118C5" w:rsidRDefault="00E57B0A" w:rsidP="00820F84">
      <w:pPr>
        <w:pStyle w:val="11"/>
        <w:spacing w:line="240" w:lineRule="auto"/>
        <w:ind w:firstLine="567"/>
        <w:jc w:val="both"/>
        <w:rPr>
          <w:color w:val="auto"/>
        </w:rPr>
      </w:pPr>
      <w:r w:rsidRPr="00E118C5">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57B0A" w:rsidRPr="00E118C5" w:rsidRDefault="00E57B0A" w:rsidP="00820F84">
      <w:pPr>
        <w:pStyle w:val="11"/>
        <w:spacing w:line="240" w:lineRule="auto"/>
        <w:ind w:firstLine="567"/>
        <w:jc w:val="both"/>
        <w:rPr>
          <w:color w:val="auto"/>
        </w:rPr>
      </w:pPr>
      <w:r w:rsidRPr="00E118C5">
        <w:rPr>
          <w:color w:val="auto"/>
        </w:rPr>
        <w:t>формировать гипотезу об истинности собственных суждений и суждений других, аргументировать свою позицию, мнение;</w:t>
      </w:r>
    </w:p>
    <w:p w:rsidR="00E57B0A" w:rsidRPr="00E118C5" w:rsidRDefault="00E57B0A" w:rsidP="00820F84">
      <w:pPr>
        <w:pStyle w:val="11"/>
        <w:spacing w:line="240" w:lineRule="auto"/>
        <w:ind w:firstLine="567"/>
        <w:jc w:val="both"/>
        <w:rPr>
          <w:color w:val="auto"/>
        </w:rPr>
      </w:pPr>
      <w:r w:rsidRPr="00E118C5">
        <w:rPr>
          <w:color w:val="auto"/>
        </w:rPr>
        <w:t>составлять алгоритм действий и использовать его для решения учебных задач;</w:t>
      </w:r>
    </w:p>
    <w:p w:rsidR="00E57B0A" w:rsidRPr="00E118C5" w:rsidRDefault="00E57B0A" w:rsidP="00820F84">
      <w:pPr>
        <w:pStyle w:val="11"/>
        <w:spacing w:line="240" w:lineRule="auto"/>
        <w:ind w:firstLine="567"/>
        <w:jc w:val="both"/>
        <w:rPr>
          <w:color w:val="auto"/>
        </w:rPr>
      </w:pPr>
      <w:r w:rsidRPr="00E118C5">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57B0A" w:rsidRPr="00E118C5" w:rsidRDefault="00E57B0A" w:rsidP="00820F84">
      <w:pPr>
        <w:pStyle w:val="11"/>
        <w:spacing w:line="240" w:lineRule="auto"/>
        <w:ind w:firstLine="567"/>
        <w:jc w:val="both"/>
        <w:rPr>
          <w:color w:val="auto"/>
        </w:rPr>
      </w:pPr>
      <w:r w:rsidRPr="00E118C5">
        <w:rPr>
          <w:color w:val="auto"/>
        </w:rPr>
        <w:t>оценивать на применимость и достоверность информацию, полученную в ходе лингвистического исследования (эксперимента);</w:t>
      </w:r>
    </w:p>
    <w:p w:rsidR="00E57B0A" w:rsidRPr="00E118C5" w:rsidRDefault="00E57B0A" w:rsidP="00820F84">
      <w:pPr>
        <w:pStyle w:val="11"/>
        <w:spacing w:after="140" w:line="240" w:lineRule="auto"/>
        <w:ind w:firstLine="567"/>
        <w:jc w:val="both"/>
        <w:rPr>
          <w:color w:val="auto"/>
        </w:rPr>
      </w:pPr>
      <w:r w:rsidRPr="00E118C5">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57B0A" w:rsidRPr="00E118C5" w:rsidRDefault="00E57B0A" w:rsidP="00820F84">
      <w:pPr>
        <w:pStyle w:val="11"/>
        <w:spacing w:line="240" w:lineRule="auto"/>
        <w:ind w:firstLine="567"/>
        <w:jc w:val="both"/>
        <w:rPr>
          <w:color w:val="auto"/>
        </w:rPr>
      </w:pPr>
      <w:r w:rsidRPr="00E118C5">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7B0A" w:rsidRPr="00E118C5" w:rsidRDefault="00E57B0A" w:rsidP="00820F84">
      <w:pPr>
        <w:pStyle w:val="11"/>
        <w:spacing w:line="252" w:lineRule="auto"/>
        <w:ind w:firstLine="567"/>
        <w:jc w:val="both"/>
        <w:rPr>
          <w:color w:val="auto"/>
        </w:rPr>
      </w:pPr>
      <w:r w:rsidRPr="00E118C5">
        <w:rPr>
          <w:b/>
          <w:bCs/>
          <w:i/>
          <w:iCs/>
          <w:color w:val="auto"/>
        </w:rPr>
        <w:t>Работа с информацией:</w:t>
      </w:r>
    </w:p>
    <w:p w:rsidR="00E57B0A" w:rsidRPr="00E118C5" w:rsidRDefault="00E57B0A" w:rsidP="00820F84">
      <w:pPr>
        <w:pStyle w:val="11"/>
        <w:spacing w:line="240" w:lineRule="auto"/>
        <w:ind w:firstLine="567"/>
        <w:jc w:val="both"/>
        <w:rPr>
          <w:color w:val="auto"/>
        </w:rPr>
      </w:pPr>
      <w:r w:rsidRPr="00E118C5">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57B0A" w:rsidRPr="00E118C5" w:rsidRDefault="00E57B0A" w:rsidP="00820F84">
      <w:pPr>
        <w:pStyle w:val="11"/>
        <w:spacing w:line="240" w:lineRule="auto"/>
        <w:ind w:firstLine="567"/>
        <w:jc w:val="both"/>
        <w:rPr>
          <w:color w:val="auto"/>
        </w:rPr>
      </w:pPr>
      <w:r w:rsidRPr="00E118C5">
        <w:rPr>
          <w:color w:val="auto"/>
        </w:rPr>
        <w:t>выбирать, анализировать, интерпретировать, обобщать и систематизировать информацию, представленную в текстах, таблицах, схемах;</w:t>
      </w:r>
    </w:p>
    <w:p w:rsidR="00E57B0A" w:rsidRPr="00E118C5" w:rsidRDefault="00E57B0A" w:rsidP="00820F84">
      <w:pPr>
        <w:pStyle w:val="11"/>
        <w:spacing w:line="240" w:lineRule="auto"/>
        <w:ind w:firstLine="567"/>
        <w:jc w:val="both"/>
        <w:rPr>
          <w:color w:val="auto"/>
        </w:rPr>
      </w:pPr>
      <w:r w:rsidRPr="00E118C5">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57B0A" w:rsidRPr="00E118C5" w:rsidRDefault="00E57B0A" w:rsidP="00820F84">
      <w:pPr>
        <w:pStyle w:val="11"/>
        <w:spacing w:line="240" w:lineRule="auto"/>
        <w:ind w:firstLine="567"/>
        <w:jc w:val="both"/>
        <w:rPr>
          <w:color w:val="auto"/>
        </w:rPr>
      </w:pPr>
      <w:r w:rsidRPr="00E118C5">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57B0A" w:rsidRPr="00E118C5" w:rsidRDefault="00E57B0A" w:rsidP="00820F84">
      <w:pPr>
        <w:pStyle w:val="11"/>
        <w:spacing w:line="240" w:lineRule="auto"/>
        <w:ind w:firstLine="567"/>
        <w:jc w:val="both"/>
        <w:rPr>
          <w:color w:val="auto"/>
        </w:rPr>
      </w:pPr>
      <w:r w:rsidRPr="00E118C5">
        <w:rPr>
          <w:color w:val="auto"/>
        </w:rPr>
        <w:t>находить сходные аргументы (подтверждающие или опровергающие одну и ту же идею, версию) в различных информационных источниках;</w:t>
      </w:r>
    </w:p>
    <w:p w:rsidR="00E57B0A" w:rsidRPr="00E118C5" w:rsidRDefault="00E57B0A" w:rsidP="00820F84">
      <w:pPr>
        <w:pStyle w:val="11"/>
        <w:spacing w:line="240" w:lineRule="auto"/>
        <w:ind w:firstLine="567"/>
        <w:jc w:val="both"/>
        <w:rPr>
          <w:color w:val="auto"/>
        </w:rPr>
      </w:pPr>
      <w:r w:rsidRPr="00E118C5">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57B0A" w:rsidRPr="00E118C5" w:rsidRDefault="00E57B0A" w:rsidP="00820F84">
      <w:pPr>
        <w:pStyle w:val="11"/>
        <w:spacing w:line="240" w:lineRule="auto"/>
        <w:ind w:firstLine="567"/>
        <w:jc w:val="both"/>
        <w:rPr>
          <w:color w:val="auto"/>
        </w:rPr>
      </w:pPr>
      <w:r w:rsidRPr="00E118C5">
        <w:rPr>
          <w:color w:val="auto"/>
        </w:rPr>
        <w:t>оценивать надёжность информации по критериям, предложенным учителем или сформулированным самостоятельно;</w:t>
      </w:r>
    </w:p>
    <w:p w:rsidR="00E57B0A" w:rsidRPr="00E118C5" w:rsidRDefault="00E57B0A" w:rsidP="00820F84">
      <w:pPr>
        <w:pStyle w:val="11"/>
        <w:spacing w:line="240" w:lineRule="auto"/>
        <w:ind w:firstLine="567"/>
        <w:jc w:val="both"/>
        <w:rPr>
          <w:color w:val="auto"/>
        </w:rPr>
      </w:pPr>
      <w:r w:rsidRPr="00E118C5">
        <w:rPr>
          <w:color w:val="auto"/>
        </w:rPr>
        <w:t>эффективно запоминать и систематизировать информацию.</w:t>
      </w:r>
    </w:p>
    <w:p w:rsidR="00E57B0A" w:rsidRPr="00E118C5" w:rsidRDefault="00E57B0A" w:rsidP="00820F84">
      <w:pPr>
        <w:pStyle w:val="11"/>
        <w:spacing w:line="240" w:lineRule="auto"/>
        <w:ind w:firstLine="567"/>
        <w:jc w:val="both"/>
        <w:rPr>
          <w:color w:val="auto"/>
        </w:rPr>
      </w:pPr>
    </w:p>
    <w:p w:rsidR="00E57B0A" w:rsidRPr="00E118C5" w:rsidRDefault="00E57B0A" w:rsidP="00820F84">
      <w:pPr>
        <w:pStyle w:val="aa"/>
        <w:jc w:val="both"/>
        <w:rPr>
          <w:rFonts w:ascii="Times New Roman" w:hAnsi="Times New Roman" w:cs="Times New Roman"/>
          <w:color w:val="auto"/>
        </w:rPr>
      </w:pPr>
      <w:bookmarkStart w:id="73" w:name="bookmark130"/>
      <w:r w:rsidRPr="00E118C5">
        <w:rPr>
          <w:rFonts w:ascii="Times New Roman" w:hAnsi="Times New Roman" w:cs="Times New Roman"/>
          <w:color w:val="auto"/>
        </w:rPr>
        <w:t>2. Овладение универсальными учебными коммуникативными</w:t>
      </w:r>
      <w:bookmarkEnd w:id="7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действиями</w:t>
      </w:r>
    </w:p>
    <w:p w:rsidR="00E57B0A" w:rsidRPr="00E118C5" w:rsidRDefault="00E57B0A" w:rsidP="00820F84">
      <w:pPr>
        <w:pStyle w:val="11"/>
        <w:ind w:firstLine="567"/>
        <w:jc w:val="both"/>
        <w:rPr>
          <w:color w:val="auto"/>
        </w:rPr>
      </w:pPr>
      <w:r w:rsidRPr="00E118C5">
        <w:rPr>
          <w:b/>
          <w:bCs/>
          <w:i/>
          <w:iCs/>
          <w:color w:val="auto"/>
        </w:rPr>
        <w:t>Общение:</w:t>
      </w:r>
    </w:p>
    <w:p w:rsidR="00E57B0A" w:rsidRPr="00E118C5" w:rsidRDefault="00E57B0A" w:rsidP="00820F84">
      <w:pPr>
        <w:pStyle w:val="11"/>
        <w:spacing w:line="240" w:lineRule="auto"/>
        <w:ind w:firstLine="567"/>
        <w:jc w:val="both"/>
        <w:rPr>
          <w:color w:val="auto"/>
        </w:rPr>
      </w:pPr>
      <w:r w:rsidRPr="00E118C5">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57B0A" w:rsidRPr="00E118C5" w:rsidRDefault="00E57B0A" w:rsidP="00820F84">
      <w:pPr>
        <w:pStyle w:val="11"/>
        <w:spacing w:line="240" w:lineRule="auto"/>
        <w:ind w:firstLine="567"/>
        <w:jc w:val="both"/>
        <w:rPr>
          <w:color w:val="auto"/>
        </w:rPr>
      </w:pPr>
      <w:r w:rsidRPr="00E118C5">
        <w:rPr>
          <w:color w:val="auto"/>
        </w:rPr>
        <w:t>распознавать невербальные средства общения, понимать значение социальных знаков;</w:t>
      </w:r>
    </w:p>
    <w:p w:rsidR="00E57B0A" w:rsidRPr="00E118C5" w:rsidRDefault="00E57B0A" w:rsidP="00820F84">
      <w:pPr>
        <w:pStyle w:val="11"/>
        <w:spacing w:line="240" w:lineRule="auto"/>
        <w:ind w:firstLine="567"/>
        <w:jc w:val="both"/>
        <w:rPr>
          <w:color w:val="auto"/>
        </w:rPr>
      </w:pPr>
      <w:r w:rsidRPr="00E118C5">
        <w:rPr>
          <w:color w:val="auto"/>
        </w:rPr>
        <w:t>знать и распознавать предпосылки конфликтных ситуаций и смягчать конфликты, вести переговоры;</w:t>
      </w:r>
    </w:p>
    <w:p w:rsidR="00E57B0A" w:rsidRPr="00E118C5" w:rsidRDefault="00E57B0A" w:rsidP="00820F84">
      <w:pPr>
        <w:pStyle w:val="11"/>
        <w:spacing w:after="60" w:line="240" w:lineRule="auto"/>
        <w:ind w:firstLine="567"/>
        <w:jc w:val="both"/>
        <w:rPr>
          <w:color w:val="auto"/>
        </w:rPr>
      </w:pPr>
      <w:r w:rsidRPr="00E118C5">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E57B0A" w:rsidRPr="00E118C5" w:rsidRDefault="00E57B0A" w:rsidP="00820F84">
      <w:pPr>
        <w:pStyle w:val="11"/>
        <w:spacing w:line="240" w:lineRule="auto"/>
        <w:ind w:firstLine="567"/>
        <w:jc w:val="both"/>
        <w:rPr>
          <w:color w:val="auto"/>
        </w:rPr>
      </w:pPr>
      <w:r w:rsidRPr="00E118C5">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7B0A" w:rsidRPr="00E118C5" w:rsidRDefault="00E57B0A" w:rsidP="00820F84">
      <w:pPr>
        <w:pStyle w:val="11"/>
        <w:spacing w:line="240" w:lineRule="auto"/>
        <w:ind w:firstLine="567"/>
        <w:jc w:val="both"/>
        <w:rPr>
          <w:color w:val="auto"/>
        </w:rPr>
      </w:pPr>
      <w:r w:rsidRPr="00E118C5">
        <w:rPr>
          <w:color w:val="auto"/>
        </w:rPr>
        <w:t>сопоставлять свои суждения с суждениями других участников диалога, обнаруживать различие и сходство позиций;</w:t>
      </w:r>
    </w:p>
    <w:p w:rsidR="00E57B0A" w:rsidRPr="00E118C5" w:rsidRDefault="00E57B0A" w:rsidP="00820F84">
      <w:pPr>
        <w:pStyle w:val="11"/>
        <w:spacing w:line="240" w:lineRule="auto"/>
        <w:ind w:firstLine="567"/>
        <w:jc w:val="both"/>
        <w:rPr>
          <w:color w:val="auto"/>
        </w:rPr>
      </w:pPr>
      <w:r w:rsidRPr="00E118C5">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E57B0A" w:rsidRPr="00E118C5" w:rsidRDefault="00E57B0A" w:rsidP="00820F84">
      <w:pPr>
        <w:pStyle w:val="11"/>
        <w:spacing w:line="240" w:lineRule="auto"/>
        <w:ind w:firstLine="567"/>
        <w:jc w:val="both"/>
        <w:rPr>
          <w:color w:val="auto"/>
        </w:rPr>
      </w:pPr>
      <w:r w:rsidRPr="00E118C5">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57B0A" w:rsidRPr="00E118C5" w:rsidRDefault="00E57B0A" w:rsidP="00820F84">
      <w:pPr>
        <w:pStyle w:val="11"/>
        <w:spacing w:line="240" w:lineRule="auto"/>
        <w:ind w:firstLine="567"/>
        <w:jc w:val="both"/>
        <w:rPr>
          <w:color w:val="auto"/>
        </w:rPr>
      </w:pPr>
      <w:r w:rsidRPr="00E118C5">
        <w:rPr>
          <w:b/>
          <w:bCs/>
          <w:i/>
          <w:iCs/>
          <w:color w:val="auto"/>
        </w:rPr>
        <w:t>Совместная деятельность:</w:t>
      </w:r>
    </w:p>
    <w:p w:rsidR="00E57B0A" w:rsidRPr="00E118C5" w:rsidRDefault="00E57B0A" w:rsidP="00820F84">
      <w:pPr>
        <w:pStyle w:val="11"/>
        <w:spacing w:line="240" w:lineRule="auto"/>
        <w:ind w:firstLine="567"/>
        <w:jc w:val="both"/>
        <w:rPr>
          <w:color w:val="auto"/>
        </w:rPr>
      </w:pPr>
      <w:r w:rsidRPr="00E118C5">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7B0A" w:rsidRPr="00E118C5" w:rsidRDefault="00E57B0A" w:rsidP="00820F84">
      <w:pPr>
        <w:pStyle w:val="11"/>
        <w:spacing w:line="240" w:lineRule="auto"/>
        <w:ind w:firstLine="567"/>
        <w:jc w:val="both"/>
        <w:rPr>
          <w:color w:val="auto"/>
        </w:rPr>
      </w:pPr>
      <w:r w:rsidRPr="00E118C5">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57B0A" w:rsidRPr="00E118C5" w:rsidRDefault="00E57B0A" w:rsidP="00820F84">
      <w:pPr>
        <w:pStyle w:val="11"/>
        <w:spacing w:line="240" w:lineRule="auto"/>
        <w:ind w:firstLine="567"/>
        <w:jc w:val="both"/>
        <w:rPr>
          <w:color w:val="auto"/>
        </w:rPr>
      </w:pPr>
      <w:r w:rsidRPr="00E118C5">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57B0A" w:rsidRPr="00E118C5" w:rsidRDefault="00E57B0A" w:rsidP="00820F84">
      <w:pPr>
        <w:pStyle w:val="11"/>
        <w:spacing w:line="240" w:lineRule="auto"/>
        <w:ind w:firstLine="567"/>
        <w:jc w:val="both"/>
        <w:rPr>
          <w:color w:val="auto"/>
        </w:rPr>
      </w:pPr>
      <w:r w:rsidRPr="00E118C5">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57B0A" w:rsidRPr="00E118C5" w:rsidRDefault="00E57B0A" w:rsidP="00820F84">
      <w:pPr>
        <w:pStyle w:val="11"/>
        <w:spacing w:after="60" w:line="240" w:lineRule="auto"/>
        <w:ind w:firstLine="567"/>
        <w:jc w:val="both"/>
        <w:rPr>
          <w:color w:val="auto"/>
        </w:rPr>
      </w:pPr>
      <w:r w:rsidRPr="00E118C5">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57B0A" w:rsidRPr="00E118C5" w:rsidRDefault="00E57B0A" w:rsidP="00820F84">
      <w:pPr>
        <w:pStyle w:val="aa"/>
        <w:jc w:val="both"/>
        <w:rPr>
          <w:rFonts w:ascii="Times New Roman" w:hAnsi="Times New Roman" w:cs="Times New Roman"/>
          <w:color w:val="auto"/>
        </w:rPr>
      </w:pPr>
      <w:bookmarkStart w:id="74" w:name="bookmark13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3. Овладение универсальными учебными регулятивными</w:t>
      </w:r>
      <w:bookmarkEnd w:id="74"/>
      <w:r w:rsidRPr="00E118C5">
        <w:rPr>
          <w:rFonts w:ascii="Times New Roman" w:hAnsi="Times New Roman" w:cs="Times New Roman"/>
          <w:color w:val="auto"/>
        </w:rPr>
        <w:t xml:space="preserve"> действиями</w:t>
      </w:r>
    </w:p>
    <w:p w:rsidR="00E57B0A" w:rsidRPr="00E118C5" w:rsidRDefault="00E57B0A" w:rsidP="00820F84">
      <w:pPr>
        <w:pStyle w:val="11"/>
        <w:ind w:firstLine="567"/>
        <w:jc w:val="both"/>
        <w:rPr>
          <w:color w:val="auto"/>
        </w:rPr>
      </w:pPr>
      <w:r w:rsidRPr="00E118C5">
        <w:rPr>
          <w:b/>
          <w:bCs/>
          <w:i/>
          <w:iCs/>
          <w:color w:val="auto"/>
        </w:rPr>
        <w:t>Самоорганизация:</w:t>
      </w:r>
    </w:p>
    <w:p w:rsidR="00E57B0A" w:rsidRPr="00E118C5" w:rsidRDefault="00E57B0A" w:rsidP="00820F84">
      <w:pPr>
        <w:pStyle w:val="11"/>
        <w:spacing w:line="240" w:lineRule="auto"/>
        <w:ind w:firstLine="567"/>
        <w:jc w:val="both"/>
        <w:rPr>
          <w:color w:val="auto"/>
        </w:rPr>
      </w:pPr>
      <w:r w:rsidRPr="00E118C5">
        <w:rPr>
          <w:color w:val="auto"/>
        </w:rPr>
        <w:t>выявлять проблемы для решения в учебных и жизненных ситуациях;</w:t>
      </w:r>
    </w:p>
    <w:p w:rsidR="00E57B0A" w:rsidRPr="00E118C5" w:rsidRDefault="00E57B0A" w:rsidP="00820F84">
      <w:pPr>
        <w:pStyle w:val="11"/>
        <w:spacing w:line="240" w:lineRule="auto"/>
        <w:ind w:firstLine="567"/>
        <w:jc w:val="both"/>
        <w:rPr>
          <w:color w:val="auto"/>
        </w:rPr>
      </w:pPr>
      <w:r w:rsidRPr="00E118C5">
        <w:rPr>
          <w:color w:val="auto"/>
        </w:rPr>
        <w:t>ориентироваться в различных подходах к принятию решений (индивидуальное, принятие решения в группе, принятие решения группой);</w:t>
      </w:r>
    </w:p>
    <w:p w:rsidR="00E57B0A" w:rsidRPr="00E118C5" w:rsidRDefault="00E57B0A" w:rsidP="00820F84">
      <w:pPr>
        <w:pStyle w:val="11"/>
        <w:spacing w:line="240" w:lineRule="auto"/>
        <w:ind w:firstLine="567"/>
        <w:jc w:val="both"/>
        <w:rPr>
          <w:color w:val="auto"/>
        </w:rPr>
      </w:pPr>
      <w:r w:rsidRPr="00E118C5">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spacing w:line="240" w:lineRule="auto"/>
        <w:ind w:firstLine="567"/>
        <w:jc w:val="both"/>
        <w:rPr>
          <w:color w:val="auto"/>
        </w:rPr>
      </w:pPr>
      <w:r w:rsidRPr="00E118C5">
        <w:rPr>
          <w:color w:val="auto"/>
        </w:rPr>
        <w:t>самостоятельно составлять план действий, вносить необходимые коррективы в ходе его реализации;</w:t>
      </w:r>
    </w:p>
    <w:p w:rsidR="00E57B0A" w:rsidRPr="00E118C5" w:rsidRDefault="00E57B0A" w:rsidP="00820F84">
      <w:pPr>
        <w:pStyle w:val="11"/>
        <w:spacing w:line="240" w:lineRule="auto"/>
        <w:ind w:firstLine="567"/>
        <w:jc w:val="both"/>
        <w:rPr>
          <w:color w:val="auto"/>
        </w:rPr>
      </w:pPr>
      <w:r w:rsidRPr="00E118C5">
        <w:rPr>
          <w:color w:val="auto"/>
        </w:rPr>
        <w:t>делать выбор и брать ответственность за решение.</w:t>
      </w:r>
    </w:p>
    <w:p w:rsidR="00E57B0A" w:rsidRPr="00E118C5" w:rsidRDefault="00E57B0A" w:rsidP="00820F84">
      <w:pPr>
        <w:pStyle w:val="11"/>
        <w:spacing w:line="259" w:lineRule="auto"/>
        <w:ind w:firstLine="567"/>
        <w:jc w:val="both"/>
        <w:rPr>
          <w:color w:val="auto"/>
        </w:rPr>
      </w:pPr>
      <w:r w:rsidRPr="00E118C5">
        <w:rPr>
          <w:b/>
          <w:bCs/>
          <w:i/>
          <w:iCs/>
          <w:color w:val="auto"/>
        </w:rPr>
        <w:t>Самоконтроль:</w:t>
      </w:r>
    </w:p>
    <w:p w:rsidR="00E57B0A" w:rsidRPr="00E118C5" w:rsidRDefault="00E57B0A" w:rsidP="00820F84">
      <w:pPr>
        <w:pStyle w:val="11"/>
        <w:spacing w:line="240" w:lineRule="auto"/>
        <w:ind w:firstLine="567"/>
        <w:jc w:val="both"/>
        <w:rPr>
          <w:color w:val="auto"/>
        </w:rPr>
      </w:pPr>
      <w:r w:rsidRPr="00E118C5">
        <w:rPr>
          <w:color w:val="auto"/>
        </w:rPr>
        <w:t>владеть разными способами самоконтроля (в том числе речевого), самомотивации и рефлексии;</w:t>
      </w:r>
    </w:p>
    <w:p w:rsidR="00E57B0A" w:rsidRPr="00E118C5" w:rsidRDefault="00E57B0A" w:rsidP="00820F84">
      <w:pPr>
        <w:pStyle w:val="11"/>
        <w:spacing w:line="240" w:lineRule="auto"/>
        <w:ind w:firstLine="567"/>
        <w:jc w:val="both"/>
        <w:rPr>
          <w:color w:val="auto"/>
        </w:rPr>
      </w:pPr>
      <w:r w:rsidRPr="00E118C5">
        <w:rPr>
          <w:color w:val="auto"/>
        </w:rPr>
        <w:t>давать адекватную оценку учебной ситуации и предлагать план её изменения;</w:t>
      </w:r>
    </w:p>
    <w:p w:rsidR="00E57B0A" w:rsidRPr="00E118C5" w:rsidRDefault="00E57B0A" w:rsidP="00820F84">
      <w:pPr>
        <w:pStyle w:val="11"/>
        <w:spacing w:line="240" w:lineRule="auto"/>
        <w:ind w:firstLine="567"/>
        <w:jc w:val="both"/>
        <w:rPr>
          <w:color w:val="auto"/>
        </w:rPr>
      </w:pPr>
      <w:r w:rsidRPr="00E118C5">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E57B0A" w:rsidRPr="00E118C5" w:rsidRDefault="00E57B0A" w:rsidP="00820F84">
      <w:pPr>
        <w:pStyle w:val="11"/>
        <w:spacing w:line="240" w:lineRule="auto"/>
        <w:ind w:firstLine="567"/>
        <w:jc w:val="both"/>
        <w:rPr>
          <w:color w:val="auto"/>
        </w:rPr>
      </w:pPr>
      <w:r w:rsidRPr="00E118C5">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57B0A" w:rsidRPr="00E118C5" w:rsidRDefault="00E57B0A" w:rsidP="00820F84">
      <w:pPr>
        <w:pStyle w:val="11"/>
        <w:spacing w:line="259" w:lineRule="auto"/>
        <w:ind w:firstLine="567"/>
        <w:jc w:val="both"/>
        <w:rPr>
          <w:color w:val="auto"/>
        </w:rPr>
      </w:pPr>
      <w:r w:rsidRPr="00E118C5">
        <w:rPr>
          <w:b/>
          <w:bCs/>
          <w:i/>
          <w:iCs/>
          <w:color w:val="auto"/>
        </w:rPr>
        <w:t>Эмоциональный интеллект:</w:t>
      </w:r>
    </w:p>
    <w:p w:rsidR="00E57B0A" w:rsidRPr="00E118C5" w:rsidRDefault="00E57B0A" w:rsidP="00820F84">
      <w:pPr>
        <w:pStyle w:val="11"/>
        <w:spacing w:line="240" w:lineRule="auto"/>
        <w:ind w:firstLine="567"/>
        <w:jc w:val="both"/>
        <w:rPr>
          <w:color w:val="auto"/>
        </w:rPr>
      </w:pPr>
      <w:r w:rsidRPr="00E118C5">
        <w:rPr>
          <w:color w:val="auto"/>
        </w:rPr>
        <w:t>развивать способность управлять собственными эмоциями и эмоциями других;</w:t>
      </w:r>
    </w:p>
    <w:p w:rsidR="00E57B0A" w:rsidRPr="00E118C5" w:rsidRDefault="00E57B0A" w:rsidP="00820F84">
      <w:pPr>
        <w:pStyle w:val="11"/>
        <w:spacing w:line="240" w:lineRule="auto"/>
        <w:ind w:firstLine="567"/>
        <w:jc w:val="both"/>
        <w:rPr>
          <w:color w:val="auto"/>
        </w:rPr>
      </w:pPr>
      <w:r w:rsidRPr="00E118C5">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57B0A" w:rsidRPr="00E118C5" w:rsidRDefault="00E57B0A" w:rsidP="00820F84">
      <w:pPr>
        <w:pStyle w:val="11"/>
        <w:spacing w:line="259" w:lineRule="auto"/>
        <w:ind w:firstLine="567"/>
        <w:jc w:val="both"/>
        <w:rPr>
          <w:color w:val="auto"/>
        </w:rPr>
      </w:pPr>
      <w:r w:rsidRPr="00E118C5">
        <w:rPr>
          <w:b/>
          <w:bCs/>
          <w:i/>
          <w:iCs/>
          <w:color w:val="auto"/>
        </w:rPr>
        <w:t>Принятие себя и других:</w:t>
      </w:r>
    </w:p>
    <w:p w:rsidR="00E57B0A" w:rsidRPr="00E118C5" w:rsidRDefault="00E57B0A" w:rsidP="00820F84">
      <w:pPr>
        <w:pStyle w:val="11"/>
        <w:spacing w:line="240" w:lineRule="auto"/>
        <w:ind w:firstLine="567"/>
        <w:jc w:val="both"/>
        <w:rPr>
          <w:color w:val="auto"/>
        </w:rPr>
      </w:pPr>
      <w:r w:rsidRPr="00E118C5">
        <w:rPr>
          <w:color w:val="auto"/>
        </w:rPr>
        <w:t>осознанно относиться к другому человеку и его мнению;</w:t>
      </w:r>
    </w:p>
    <w:p w:rsidR="00E57B0A" w:rsidRPr="00E118C5" w:rsidRDefault="00E57B0A" w:rsidP="00820F84">
      <w:pPr>
        <w:pStyle w:val="11"/>
        <w:spacing w:line="240" w:lineRule="auto"/>
        <w:ind w:firstLine="567"/>
        <w:jc w:val="both"/>
        <w:rPr>
          <w:color w:val="auto"/>
        </w:rPr>
      </w:pPr>
      <w:r w:rsidRPr="00E118C5">
        <w:rPr>
          <w:color w:val="auto"/>
        </w:rPr>
        <w:t>признавать своё и чужое право на ошибку;</w:t>
      </w:r>
    </w:p>
    <w:p w:rsidR="00E57B0A" w:rsidRPr="00E118C5" w:rsidRDefault="00E57B0A" w:rsidP="00820F84">
      <w:pPr>
        <w:pStyle w:val="11"/>
        <w:spacing w:line="240" w:lineRule="auto"/>
        <w:ind w:firstLine="567"/>
        <w:jc w:val="both"/>
        <w:rPr>
          <w:color w:val="auto"/>
        </w:rPr>
      </w:pPr>
      <w:r w:rsidRPr="00E118C5">
        <w:rPr>
          <w:color w:val="auto"/>
        </w:rPr>
        <w:t>принимать себя и других, не осуждая;</w:t>
      </w:r>
    </w:p>
    <w:p w:rsidR="00E57B0A" w:rsidRPr="00E118C5" w:rsidRDefault="00E57B0A" w:rsidP="00820F84">
      <w:pPr>
        <w:pStyle w:val="11"/>
        <w:spacing w:line="240" w:lineRule="auto"/>
        <w:ind w:firstLine="567"/>
        <w:jc w:val="both"/>
        <w:rPr>
          <w:color w:val="auto"/>
        </w:rPr>
      </w:pPr>
      <w:r w:rsidRPr="00E118C5">
        <w:rPr>
          <w:color w:val="auto"/>
        </w:rPr>
        <w:t>проявлять открытость;</w:t>
      </w:r>
    </w:p>
    <w:p w:rsidR="00E57B0A" w:rsidRPr="00E118C5" w:rsidRDefault="00E57B0A" w:rsidP="00820F84">
      <w:pPr>
        <w:pStyle w:val="11"/>
        <w:spacing w:line="240" w:lineRule="auto"/>
        <w:ind w:firstLine="567"/>
        <w:jc w:val="both"/>
        <w:rPr>
          <w:color w:val="auto"/>
        </w:rPr>
      </w:pPr>
      <w:r w:rsidRPr="00E118C5">
        <w:rPr>
          <w:color w:val="auto"/>
        </w:rPr>
        <w:t>осознавать невозможность контролировать всё вокруг.</w:t>
      </w:r>
    </w:p>
    <w:p w:rsidR="00E57B0A" w:rsidRPr="00E118C5" w:rsidRDefault="00E57B0A" w:rsidP="00820F84">
      <w:pPr>
        <w:pStyle w:val="50"/>
        <w:spacing w:after="120"/>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ПРЕДМЕТНЫЕ РЕЗУЛЬТАТЫ</w:t>
      </w:r>
    </w:p>
    <w:p w:rsidR="00E57B0A" w:rsidRPr="00E118C5" w:rsidRDefault="00E57B0A" w:rsidP="00820F84">
      <w:pPr>
        <w:pStyle w:val="aa"/>
        <w:jc w:val="both"/>
        <w:rPr>
          <w:rFonts w:ascii="Times New Roman" w:hAnsi="Times New Roman" w:cs="Times New Roman"/>
          <w:color w:val="auto"/>
        </w:rPr>
      </w:pPr>
      <w:bookmarkStart w:id="75" w:name="bookmark136"/>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5 КЛАСС</w:t>
      </w:r>
      <w:bookmarkEnd w:id="75"/>
    </w:p>
    <w:p w:rsidR="00E57B0A" w:rsidRPr="00E118C5" w:rsidRDefault="00E57B0A" w:rsidP="00820F84">
      <w:pPr>
        <w:pStyle w:val="aa"/>
        <w:jc w:val="both"/>
        <w:rPr>
          <w:rFonts w:ascii="Times New Roman" w:hAnsi="Times New Roman" w:cs="Times New Roman"/>
          <w:color w:val="auto"/>
        </w:rPr>
      </w:pPr>
      <w:bookmarkStart w:id="76" w:name="bookmark13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76"/>
    </w:p>
    <w:p w:rsidR="00E57B0A" w:rsidRPr="00E118C5" w:rsidRDefault="00E57B0A" w:rsidP="00820F84">
      <w:pPr>
        <w:pStyle w:val="11"/>
        <w:spacing w:line="240" w:lineRule="auto"/>
        <w:ind w:firstLine="567"/>
        <w:jc w:val="both"/>
        <w:rPr>
          <w:color w:val="auto"/>
        </w:rPr>
      </w:pPr>
      <w:r w:rsidRPr="00E118C5">
        <w:rPr>
          <w:color w:val="auto"/>
        </w:rPr>
        <w:t>Осознавать богатство и выразительность русского языка, приводить примеры, свидетельствующие об этом.</w:t>
      </w:r>
    </w:p>
    <w:p w:rsidR="00E57B0A" w:rsidRPr="00E118C5" w:rsidRDefault="00E57B0A" w:rsidP="00820F84">
      <w:pPr>
        <w:pStyle w:val="11"/>
        <w:spacing w:line="240" w:lineRule="auto"/>
        <w:ind w:firstLine="567"/>
        <w:jc w:val="both"/>
        <w:rPr>
          <w:color w:val="auto"/>
        </w:rPr>
      </w:pPr>
      <w:r w:rsidRPr="00E118C5">
        <w:rPr>
          <w:color w:val="auto"/>
        </w:rPr>
        <w:t>Знать основные разделы лингвистики, основные единицы языка и речи (звук, морфема, слово, словосочетание, предложение).</w:t>
      </w:r>
    </w:p>
    <w:p w:rsidR="00E57B0A" w:rsidRPr="00E118C5" w:rsidRDefault="00E57B0A" w:rsidP="00820F84">
      <w:pPr>
        <w:pStyle w:val="aa"/>
        <w:jc w:val="both"/>
        <w:rPr>
          <w:rFonts w:ascii="Times New Roman" w:hAnsi="Times New Roman" w:cs="Times New Roman"/>
          <w:color w:val="auto"/>
        </w:rPr>
      </w:pPr>
      <w:bookmarkStart w:id="77" w:name="bookmark14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 и речь</w:t>
      </w:r>
      <w:bookmarkEnd w:id="77"/>
    </w:p>
    <w:p w:rsidR="00E57B0A" w:rsidRPr="00E118C5" w:rsidRDefault="00E57B0A" w:rsidP="00820F84">
      <w:pPr>
        <w:pStyle w:val="11"/>
        <w:spacing w:line="240" w:lineRule="auto"/>
        <w:ind w:firstLine="567"/>
        <w:jc w:val="both"/>
        <w:rPr>
          <w:color w:val="auto"/>
        </w:rPr>
      </w:pPr>
      <w:r w:rsidRPr="00E118C5">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57B0A" w:rsidRPr="00E118C5" w:rsidRDefault="00E57B0A" w:rsidP="00820F84">
      <w:pPr>
        <w:pStyle w:val="11"/>
        <w:spacing w:line="240" w:lineRule="auto"/>
        <w:ind w:firstLine="567"/>
        <w:jc w:val="both"/>
        <w:rPr>
          <w:color w:val="auto"/>
        </w:rPr>
      </w:pPr>
      <w:r w:rsidRPr="00E118C5">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57B0A" w:rsidRPr="00E118C5" w:rsidRDefault="00E57B0A" w:rsidP="00820F84">
      <w:pPr>
        <w:pStyle w:val="11"/>
        <w:spacing w:line="240" w:lineRule="auto"/>
        <w:ind w:firstLine="567"/>
        <w:jc w:val="both"/>
        <w:rPr>
          <w:color w:val="auto"/>
        </w:rPr>
      </w:pPr>
      <w:r w:rsidRPr="00E118C5">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чтения: просмотровым, ознакомительным, изучающим, поисковым.</w:t>
      </w:r>
    </w:p>
    <w:p w:rsidR="00E57B0A" w:rsidRPr="00E118C5" w:rsidRDefault="00E57B0A" w:rsidP="00820F84">
      <w:pPr>
        <w:pStyle w:val="11"/>
        <w:spacing w:line="240" w:lineRule="auto"/>
        <w:ind w:firstLine="567"/>
        <w:jc w:val="both"/>
        <w:rPr>
          <w:color w:val="auto"/>
        </w:rPr>
      </w:pPr>
      <w:r w:rsidRPr="00E118C5">
        <w:rPr>
          <w:color w:val="auto"/>
        </w:rPr>
        <w:t>Устно пересказывать прочитанный или прослушанный текст объёмом не менее 100 слов.</w:t>
      </w:r>
    </w:p>
    <w:p w:rsidR="00E57B0A" w:rsidRPr="00E118C5" w:rsidRDefault="00E57B0A" w:rsidP="00820F84">
      <w:pPr>
        <w:pStyle w:val="11"/>
        <w:spacing w:line="240" w:lineRule="auto"/>
        <w:ind w:firstLine="567"/>
        <w:jc w:val="both"/>
        <w:rPr>
          <w:color w:val="auto"/>
        </w:rPr>
      </w:pPr>
      <w:r w:rsidRPr="00E118C5">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57B0A" w:rsidRPr="00E118C5" w:rsidRDefault="00E57B0A" w:rsidP="00820F84">
      <w:pPr>
        <w:pStyle w:val="11"/>
        <w:spacing w:line="240" w:lineRule="auto"/>
        <w:ind w:firstLine="567"/>
        <w:jc w:val="both"/>
        <w:rPr>
          <w:color w:val="auto"/>
        </w:rPr>
      </w:pPr>
      <w:r w:rsidRPr="00E118C5">
        <w:rPr>
          <w:color w:val="auto"/>
        </w:rPr>
        <w:t>Осуществлять выбор языковых средств для создания высказывания в соответствии с целью, темой и коммуникативным замыслом.</w:t>
      </w:r>
    </w:p>
    <w:p w:rsidR="00E57B0A" w:rsidRPr="00E118C5" w:rsidRDefault="00E57B0A" w:rsidP="00820F84">
      <w:pPr>
        <w:pStyle w:val="11"/>
        <w:spacing w:line="240" w:lineRule="auto"/>
        <w:ind w:firstLine="567"/>
        <w:jc w:val="both"/>
        <w:rPr>
          <w:color w:val="auto"/>
        </w:rPr>
      </w:pPr>
      <w:r w:rsidRPr="00E118C5">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57B0A" w:rsidRPr="00E118C5" w:rsidRDefault="00E57B0A" w:rsidP="00820F84">
      <w:pPr>
        <w:pStyle w:val="aa"/>
        <w:jc w:val="both"/>
        <w:rPr>
          <w:rFonts w:ascii="Times New Roman" w:hAnsi="Times New Roman" w:cs="Times New Roman"/>
          <w:color w:val="auto"/>
        </w:rPr>
      </w:pPr>
      <w:bookmarkStart w:id="78" w:name="bookmark142"/>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Текст</w:t>
      </w:r>
      <w:bookmarkEnd w:id="78"/>
    </w:p>
    <w:p w:rsidR="00E57B0A" w:rsidRPr="00E118C5" w:rsidRDefault="00E57B0A" w:rsidP="00820F84">
      <w:pPr>
        <w:pStyle w:val="11"/>
        <w:spacing w:line="240" w:lineRule="auto"/>
        <w:ind w:firstLine="567"/>
        <w:jc w:val="both"/>
        <w:rPr>
          <w:color w:val="auto"/>
        </w:rPr>
      </w:pPr>
      <w:r w:rsidRPr="00E118C5">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57B0A" w:rsidRPr="00E118C5" w:rsidRDefault="00E57B0A" w:rsidP="00820F84">
      <w:pPr>
        <w:pStyle w:val="11"/>
        <w:spacing w:line="240" w:lineRule="auto"/>
        <w:ind w:firstLine="567"/>
        <w:jc w:val="both"/>
        <w:rPr>
          <w:color w:val="auto"/>
        </w:rPr>
      </w:pPr>
      <w:r w:rsidRPr="00E118C5">
        <w:rPr>
          <w:color w:val="auto"/>
        </w:rPr>
        <w:t>Проводить смысловой анализ текста, его композиционных особенностей, определять количество микротем и абзацев.</w:t>
      </w:r>
    </w:p>
    <w:p w:rsidR="00E57B0A" w:rsidRPr="00E118C5" w:rsidRDefault="00E57B0A" w:rsidP="00820F84">
      <w:pPr>
        <w:pStyle w:val="11"/>
        <w:spacing w:line="240" w:lineRule="auto"/>
        <w:ind w:firstLine="567"/>
        <w:jc w:val="both"/>
        <w:rPr>
          <w:color w:val="auto"/>
        </w:rPr>
      </w:pPr>
      <w:r w:rsidRPr="00E118C5">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57B0A" w:rsidRPr="00E118C5" w:rsidRDefault="00E57B0A" w:rsidP="00820F84">
      <w:pPr>
        <w:pStyle w:val="11"/>
        <w:spacing w:line="240" w:lineRule="auto"/>
        <w:ind w:firstLine="567"/>
        <w:jc w:val="both"/>
        <w:rPr>
          <w:color w:val="auto"/>
        </w:rPr>
      </w:pPr>
      <w:r w:rsidRPr="00E118C5">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Применять знание основных признаков текста (повествование) в практике его создания.</w:t>
      </w:r>
    </w:p>
    <w:p w:rsidR="00E57B0A" w:rsidRPr="00E118C5" w:rsidRDefault="00E57B0A" w:rsidP="00820F84">
      <w:pPr>
        <w:pStyle w:val="11"/>
        <w:spacing w:line="240" w:lineRule="auto"/>
        <w:ind w:firstLine="567"/>
        <w:jc w:val="both"/>
        <w:rPr>
          <w:color w:val="auto"/>
        </w:rPr>
      </w:pPr>
      <w:r w:rsidRPr="00E118C5">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57B0A" w:rsidRPr="00E118C5" w:rsidRDefault="00E57B0A" w:rsidP="00820F84">
      <w:pPr>
        <w:pStyle w:val="11"/>
        <w:spacing w:line="240" w:lineRule="auto"/>
        <w:ind w:firstLine="567"/>
        <w:jc w:val="both"/>
        <w:rPr>
          <w:color w:val="auto"/>
        </w:rPr>
      </w:pPr>
      <w:r w:rsidRPr="00E118C5">
        <w:rPr>
          <w:color w:val="auto"/>
        </w:rPr>
        <w:t>Восстанавливать деформированный текст; осуществлять корректировку восстановленного текста с опорой на образец.</w:t>
      </w:r>
    </w:p>
    <w:p w:rsidR="00E57B0A" w:rsidRPr="00E118C5" w:rsidRDefault="00E57B0A" w:rsidP="00820F84">
      <w:pPr>
        <w:pStyle w:val="11"/>
        <w:spacing w:line="240" w:lineRule="auto"/>
        <w:ind w:firstLine="567"/>
        <w:jc w:val="both"/>
        <w:rPr>
          <w:color w:val="auto"/>
        </w:rPr>
      </w:pPr>
      <w:r w:rsidRPr="00E118C5">
        <w:rPr>
          <w:color w:val="auto"/>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7B0A" w:rsidRPr="00E118C5" w:rsidRDefault="00E57B0A" w:rsidP="00820F84">
      <w:pPr>
        <w:pStyle w:val="11"/>
        <w:spacing w:line="240" w:lineRule="auto"/>
        <w:ind w:firstLine="567"/>
        <w:jc w:val="both"/>
        <w:rPr>
          <w:color w:val="auto"/>
        </w:rPr>
      </w:pPr>
      <w:r w:rsidRPr="00E118C5">
        <w:rPr>
          <w:color w:val="auto"/>
        </w:rPr>
        <w:t>Представлять сообщение на заданную тему в виде презентации.</w:t>
      </w:r>
    </w:p>
    <w:p w:rsidR="00E57B0A" w:rsidRPr="00E118C5" w:rsidRDefault="00E57B0A" w:rsidP="00820F84">
      <w:pPr>
        <w:pStyle w:val="11"/>
        <w:spacing w:after="80" w:line="240" w:lineRule="auto"/>
        <w:ind w:firstLine="567"/>
        <w:jc w:val="both"/>
        <w:rPr>
          <w:color w:val="auto"/>
        </w:rPr>
      </w:pPr>
      <w:r w:rsidRPr="00E118C5">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57B0A" w:rsidRPr="00E118C5" w:rsidRDefault="00E57B0A" w:rsidP="00820F84">
      <w:pPr>
        <w:pStyle w:val="aa"/>
        <w:jc w:val="both"/>
        <w:rPr>
          <w:rFonts w:ascii="Times New Roman" w:hAnsi="Times New Roman" w:cs="Times New Roman"/>
          <w:color w:val="auto"/>
        </w:rPr>
      </w:pPr>
      <w:bookmarkStart w:id="79" w:name="bookmark14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bookmarkEnd w:id="79"/>
    </w:p>
    <w:p w:rsidR="00E57B0A" w:rsidRPr="00E118C5" w:rsidRDefault="00E57B0A" w:rsidP="00820F84">
      <w:pPr>
        <w:pStyle w:val="11"/>
        <w:spacing w:line="240" w:lineRule="auto"/>
        <w:ind w:firstLine="567"/>
        <w:jc w:val="both"/>
        <w:rPr>
          <w:color w:val="auto"/>
        </w:rPr>
      </w:pPr>
      <w:r w:rsidRPr="00E118C5">
        <w:rPr>
          <w:color w:val="auto"/>
        </w:rPr>
        <w:t>Иметь общее представление об особенностях разговорной речи, функциональных стилей, языка художественной литературы.</w:t>
      </w:r>
    </w:p>
    <w:p w:rsidR="00E57B0A" w:rsidRPr="00E118C5" w:rsidRDefault="00E57B0A" w:rsidP="00820F84">
      <w:pPr>
        <w:pStyle w:val="aa"/>
        <w:jc w:val="both"/>
        <w:rPr>
          <w:rFonts w:ascii="Times New Roman" w:hAnsi="Times New Roman" w:cs="Times New Roman"/>
          <w:color w:val="auto"/>
        </w:rPr>
      </w:pPr>
      <w:bookmarkStart w:id="80" w:name="bookmark146"/>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СИСТЕМА ЯЗЫКА</w:t>
      </w:r>
      <w:bookmarkEnd w:id="80"/>
    </w:p>
    <w:p w:rsidR="00E57B0A" w:rsidRPr="00E118C5" w:rsidRDefault="00E57B0A" w:rsidP="00820F84">
      <w:pPr>
        <w:pStyle w:val="11"/>
        <w:spacing w:line="259" w:lineRule="auto"/>
        <w:ind w:firstLine="567"/>
        <w:jc w:val="both"/>
        <w:rPr>
          <w:color w:val="auto"/>
        </w:rPr>
      </w:pPr>
      <w:r w:rsidRPr="00E118C5">
        <w:rPr>
          <w:b/>
          <w:bCs/>
          <w:color w:val="auto"/>
        </w:rPr>
        <w:t>Фонетика. Графика. Орфоэпия</w:t>
      </w:r>
    </w:p>
    <w:p w:rsidR="00E57B0A" w:rsidRPr="00E118C5" w:rsidRDefault="00E57B0A" w:rsidP="00820F84">
      <w:pPr>
        <w:pStyle w:val="11"/>
        <w:spacing w:line="240" w:lineRule="auto"/>
        <w:ind w:firstLine="567"/>
        <w:jc w:val="both"/>
        <w:rPr>
          <w:color w:val="auto"/>
        </w:rPr>
      </w:pPr>
      <w:r w:rsidRPr="00E118C5">
        <w:rPr>
          <w:color w:val="auto"/>
        </w:rPr>
        <w:t>Характеризовать звуки; понимать различие между звуком и буквой, характеризовать систему звуков.</w:t>
      </w:r>
    </w:p>
    <w:p w:rsidR="00E57B0A" w:rsidRPr="00E118C5" w:rsidRDefault="00E57B0A" w:rsidP="00820F84">
      <w:pPr>
        <w:pStyle w:val="11"/>
        <w:spacing w:line="240" w:lineRule="auto"/>
        <w:ind w:firstLine="567"/>
        <w:jc w:val="both"/>
        <w:rPr>
          <w:color w:val="auto"/>
        </w:rPr>
      </w:pPr>
      <w:r w:rsidRPr="00E118C5">
        <w:rPr>
          <w:color w:val="auto"/>
        </w:rPr>
        <w:t>Проводить фонетический анализ слов.</w:t>
      </w:r>
    </w:p>
    <w:p w:rsidR="00E57B0A" w:rsidRPr="00E118C5" w:rsidRDefault="00E57B0A" w:rsidP="00820F84">
      <w:pPr>
        <w:pStyle w:val="11"/>
        <w:spacing w:line="240" w:lineRule="auto"/>
        <w:ind w:firstLine="567"/>
        <w:jc w:val="both"/>
        <w:rPr>
          <w:color w:val="auto"/>
        </w:rPr>
      </w:pPr>
      <w:r w:rsidRPr="00E118C5">
        <w:rPr>
          <w:color w:val="auto"/>
        </w:rPr>
        <w:t>Использовать знания по фонетике, графике и орфоэпии в практике произношения и правописания слов.</w:t>
      </w:r>
    </w:p>
    <w:p w:rsidR="00E57B0A" w:rsidRPr="00E118C5" w:rsidRDefault="00E57B0A" w:rsidP="00820F84">
      <w:pPr>
        <w:pStyle w:val="11"/>
        <w:spacing w:line="259" w:lineRule="auto"/>
        <w:ind w:firstLine="567"/>
        <w:jc w:val="both"/>
        <w:rPr>
          <w:color w:val="auto"/>
        </w:rPr>
      </w:pPr>
      <w:r w:rsidRPr="00E118C5">
        <w:rPr>
          <w:b/>
          <w:bCs/>
          <w:color w:val="auto"/>
        </w:rPr>
        <w:t>Орфография</w:t>
      </w:r>
    </w:p>
    <w:p w:rsidR="00E57B0A" w:rsidRPr="00E118C5" w:rsidRDefault="00E57B0A" w:rsidP="00820F84">
      <w:pPr>
        <w:pStyle w:val="11"/>
        <w:spacing w:line="240" w:lineRule="auto"/>
        <w:ind w:firstLine="567"/>
        <w:jc w:val="both"/>
        <w:rPr>
          <w:color w:val="auto"/>
        </w:rPr>
      </w:pPr>
      <w:r w:rsidRPr="00E118C5">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E57B0A" w:rsidRPr="00E118C5" w:rsidRDefault="00E57B0A" w:rsidP="00820F84">
      <w:pPr>
        <w:pStyle w:val="11"/>
        <w:spacing w:line="240" w:lineRule="auto"/>
        <w:ind w:firstLine="567"/>
        <w:jc w:val="both"/>
        <w:rPr>
          <w:color w:val="auto"/>
        </w:rPr>
      </w:pPr>
      <w:r w:rsidRPr="00E118C5">
        <w:rPr>
          <w:color w:val="auto"/>
        </w:rPr>
        <w:t>Распознавать изученные орфограммы.</w:t>
      </w:r>
    </w:p>
    <w:p w:rsidR="00E57B0A" w:rsidRPr="00E118C5" w:rsidRDefault="00E57B0A" w:rsidP="00820F84">
      <w:pPr>
        <w:pStyle w:val="11"/>
        <w:spacing w:line="240" w:lineRule="auto"/>
        <w:ind w:firstLine="567"/>
        <w:jc w:val="both"/>
        <w:rPr>
          <w:color w:val="auto"/>
        </w:rPr>
      </w:pPr>
      <w:r w:rsidRPr="00E118C5">
        <w:rPr>
          <w:color w:val="auto"/>
        </w:rPr>
        <w:t xml:space="preserve">Применять знания по орфографии в практике правописания (в том числе применять знание о правописании разделительных </w:t>
      </w:r>
      <w:r w:rsidRPr="00E118C5">
        <w:rPr>
          <w:b/>
          <w:bCs/>
          <w:i/>
          <w:iCs/>
          <w:color w:val="auto"/>
        </w:rPr>
        <w:t>ъ</w:t>
      </w:r>
      <w:r w:rsidRPr="00E118C5">
        <w:rPr>
          <w:color w:val="auto"/>
        </w:rPr>
        <w:t xml:space="preserve"> и </w:t>
      </w:r>
      <w:r w:rsidRPr="00E118C5">
        <w:rPr>
          <w:b/>
          <w:bCs/>
          <w:i/>
          <w:iCs/>
          <w:color w:val="auto"/>
        </w:rPr>
        <w:t>ь</w:t>
      </w:r>
      <w:r w:rsidRPr="00E118C5">
        <w:rPr>
          <w:color w:val="auto"/>
        </w:rPr>
        <w:t>).</w:t>
      </w:r>
    </w:p>
    <w:p w:rsidR="00E57B0A" w:rsidRPr="00E118C5" w:rsidRDefault="00E57B0A" w:rsidP="00820F84">
      <w:pPr>
        <w:pStyle w:val="11"/>
        <w:spacing w:line="259" w:lineRule="auto"/>
        <w:ind w:firstLine="567"/>
        <w:jc w:val="both"/>
        <w:rPr>
          <w:color w:val="auto"/>
        </w:rPr>
      </w:pPr>
      <w:r w:rsidRPr="00E118C5">
        <w:rPr>
          <w:b/>
          <w:bCs/>
          <w:color w:val="auto"/>
        </w:rPr>
        <w:t>Лексикология</w:t>
      </w:r>
    </w:p>
    <w:p w:rsidR="00E57B0A" w:rsidRPr="00E118C5" w:rsidRDefault="00E57B0A" w:rsidP="00820F84">
      <w:pPr>
        <w:pStyle w:val="11"/>
        <w:spacing w:line="240" w:lineRule="auto"/>
        <w:ind w:firstLine="567"/>
        <w:jc w:val="both"/>
        <w:rPr>
          <w:color w:val="auto"/>
        </w:rPr>
      </w:pPr>
      <w:r w:rsidRPr="00E118C5">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57B0A" w:rsidRPr="00E118C5" w:rsidRDefault="00E57B0A" w:rsidP="00820F84">
      <w:pPr>
        <w:pStyle w:val="11"/>
        <w:spacing w:line="240" w:lineRule="auto"/>
        <w:ind w:firstLine="567"/>
        <w:jc w:val="both"/>
        <w:rPr>
          <w:color w:val="auto"/>
        </w:rPr>
      </w:pPr>
      <w:r w:rsidRPr="00E118C5">
        <w:rPr>
          <w:color w:val="auto"/>
        </w:rPr>
        <w:t>Распознавать однозначные и многозначные слова, различать прямое и переносное значения слова.</w:t>
      </w:r>
    </w:p>
    <w:p w:rsidR="00E57B0A" w:rsidRPr="00E118C5" w:rsidRDefault="00E57B0A" w:rsidP="00820F84">
      <w:pPr>
        <w:pStyle w:val="11"/>
        <w:spacing w:line="240" w:lineRule="auto"/>
        <w:ind w:firstLine="567"/>
        <w:jc w:val="both"/>
        <w:rPr>
          <w:color w:val="auto"/>
        </w:rPr>
      </w:pPr>
      <w:r w:rsidRPr="00E118C5">
        <w:rPr>
          <w:color w:val="auto"/>
        </w:rPr>
        <w:t>Распознавать синонимы, антонимы, омонимы; различать многозначные слова и омонимы; уметь правильно употреблять слова-паронимы.</w:t>
      </w:r>
    </w:p>
    <w:p w:rsidR="00E57B0A" w:rsidRPr="00E118C5" w:rsidRDefault="00E57B0A" w:rsidP="00820F84">
      <w:pPr>
        <w:pStyle w:val="11"/>
        <w:spacing w:line="240" w:lineRule="auto"/>
        <w:ind w:firstLine="567"/>
        <w:jc w:val="both"/>
        <w:rPr>
          <w:color w:val="auto"/>
        </w:rPr>
      </w:pPr>
      <w:r w:rsidRPr="00E118C5">
        <w:rPr>
          <w:color w:val="auto"/>
        </w:rPr>
        <w:t>Характеризовать тематические группы слов, родовые и видовые понятия.</w:t>
      </w:r>
    </w:p>
    <w:p w:rsidR="00E57B0A" w:rsidRPr="00E118C5" w:rsidRDefault="00E57B0A" w:rsidP="00820F84">
      <w:pPr>
        <w:pStyle w:val="11"/>
        <w:spacing w:line="240" w:lineRule="auto"/>
        <w:ind w:firstLine="567"/>
        <w:jc w:val="both"/>
        <w:rPr>
          <w:color w:val="auto"/>
        </w:rPr>
      </w:pPr>
      <w:r w:rsidRPr="00E118C5">
        <w:rPr>
          <w:color w:val="auto"/>
        </w:rPr>
        <w:t>Проводить лексический анализ слов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Уметь пользоваться лексическими словарями (толковым словарём, словарями синонимов, антонимов, омонимов, паронимов).</w:t>
      </w:r>
    </w:p>
    <w:p w:rsidR="00E57B0A" w:rsidRPr="00E118C5" w:rsidRDefault="00E57B0A" w:rsidP="00820F84">
      <w:pPr>
        <w:pStyle w:val="11"/>
        <w:spacing w:line="259" w:lineRule="auto"/>
        <w:ind w:firstLine="567"/>
        <w:jc w:val="both"/>
        <w:rPr>
          <w:color w:val="auto"/>
        </w:rPr>
      </w:pPr>
      <w:r w:rsidRPr="00E118C5">
        <w:rPr>
          <w:b/>
          <w:bCs/>
          <w:color w:val="auto"/>
        </w:rPr>
        <w:t>Морфемика. Орфография</w:t>
      </w:r>
    </w:p>
    <w:p w:rsidR="00E57B0A" w:rsidRPr="00E118C5" w:rsidRDefault="00E57B0A" w:rsidP="00820F84">
      <w:pPr>
        <w:pStyle w:val="11"/>
        <w:spacing w:line="240" w:lineRule="auto"/>
        <w:ind w:firstLine="567"/>
        <w:jc w:val="both"/>
        <w:rPr>
          <w:color w:val="auto"/>
        </w:rPr>
      </w:pPr>
      <w:r w:rsidRPr="00E118C5">
        <w:rPr>
          <w:color w:val="auto"/>
        </w:rPr>
        <w:t>Характеризовать морфему как минимальную значимую единицу языка.</w:t>
      </w:r>
    </w:p>
    <w:p w:rsidR="00E57B0A" w:rsidRPr="00E118C5" w:rsidRDefault="00E57B0A" w:rsidP="00820F84">
      <w:pPr>
        <w:pStyle w:val="11"/>
        <w:spacing w:line="240" w:lineRule="auto"/>
        <w:ind w:firstLine="567"/>
        <w:jc w:val="both"/>
        <w:rPr>
          <w:color w:val="auto"/>
        </w:rPr>
      </w:pPr>
      <w:r w:rsidRPr="00E118C5">
        <w:rPr>
          <w:color w:val="auto"/>
        </w:rPr>
        <w:t>Распознавать морфемы в слове (корень, приставку, суффикс, окончание), выделять основу слова.</w:t>
      </w:r>
    </w:p>
    <w:p w:rsidR="00E57B0A" w:rsidRPr="00E118C5" w:rsidRDefault="00E57B0A" w:rsidP="00820F84">
      <w:pPr>
        <w:pStyle w:val="11"/>
        <w:spacing w:line="240" w:lineRule="auto"/>
        <w:ind w:firstLine="567"/>
        <w:jc w:val="both"/>
        <w:rPr>
          <w:color w:val="auto"/>
        </w:rPr>
      </w:pPr>
      <w:r w:rsidRPr="00E118C5">
        <w:rPr>
          <w:color w:val="auto"/>
        </w:rPr>
        <w:t>Находить чередование звуков в морфемах (в том числе чередование гласных с нулём звука).</w:t>
      </w:r>
    </w:p>
    <w:p w:rsidR="00E57B0A" w:rsidRPr="00E118C5" w:rsidRDefault="00E57B0A" w:rsidP="00820F84">
      <w:pPr>
        <w:pStyle w:val="11"/>
        <w:spacing w:line="240" w:lineRule="auto"/>
        <w:ind w:firstLine="567"/>
        <w:jc w:val="both"/>
        <w:rPr>
          <w:color w:val="auto"/>
        </w:rPr>
      </w:pPr>
      <w:r w:rsidRPr="00E118C5">
        <w:rPr>
          <w:color w:val="auto"/>
        </w:rPr>
        <w:t>Проводить морфемный анализ слов.</w:t>
      </w:r>
    </w:p>
    <w:p w:rsidR="00E57B0A" w:rsidRPr="00E118C5" w:rsidRDefault="00E57B0A" w:rsidP="00820F84">
      <w:pPr>
        <w:pStyle w:val="11"/>
        <w:spacing w:line="240" w:lineRule="auto"/>
        <w:ind w:firstLine="567"/>
        <w:jc w:val="both"/>
        <w:rPr>
          <w:color w:val="auto"/>
        </w:rPr>
      </w:pPr>
      <w:r w:rsidRPr="00E118C5">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118C5">
        <w:rPr>
          <w:b/>
          <w:bCs/>
          <w:i/>
          <w:iCs/>
          <w:color w:val="auto"/>
        </w:rPr>
        <w:t>з</w:t>
      </w:r>
      <w:r w:rsidRPr="00E118C5">
        <w:rPr>
          <w:color w:val="auto"/>
        </w:rPr>
        <w:t xml:space="preserve"> (-</w:t>
      </w:r>
      <w:r w:rsidRPr="00E118C5">
        <w:rPr>
          <w:b/>
          <w:bCs/>
          <w:i/>
          <w:iCs/>
          <w:color w:val="auto"/>
        </w:rPr>
        <w:t>с</w:t>
      </w:r>
      <w:r w:rsidRPr="00E118C5">
        <w:rPr>
          <w:color w:val="auto"/>
        </w:rPr>
        <w:t xml:space="preserve">); </w:t>
      </w:r>
      <w:r w:rsidRPr="00E118C5">
        <w:rPr>
          <w:b/>
          <w:bCs/>
          <w:i/>
          <w:iCs/>
          <w:color w:val="auto"/>
        </w:rPr>
        <w:t>ы</w:t>
      </w:r>
      <w:r w:rsidRPr="00E118C5">
        <w:rPr>
          <w:color w:val="auto"/>
        </w:rPr>
        <w:t xml:space="preserve"> — </w:t>
      </w:r>
      <w:r w:rsidRPr="00E118C5">
        <w:rPr>
          <w:b/>
          <w:bCs/>
          <w:i/>
          <w:iCs/>
          <w:color w:val="auto"/>
        </w:rPr>
        <w:t>и</w:t>
      </w:r>
      <w:r w:rsidRPr="00E118C5">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118C5">
        <w:rPr>
          <w:b/>
          <w:bCs/>
          <w:i/>
          <w:iCs/>
          <w:color w:val="auto"/>
        </w:rPr>
        <w:t>ё</w:t>
      </w:r>
      <w:r w:rsidRPr="00E118C5">
        <w:rPr>
          <w:color w:val="auto"/>
        </w:rPr>
        <w:t xml:space="preserve"> — </w:t>
      </w:r>
      <w:r w:rsidRPr="00E118C5">
        <w:rPr>
          <w:b/>
          <w:bCs/>
          <w:i/>
          <w:iCs/>
          <w:color w:val="auto"/>
        </w:rPr>
        <w:t>о</w:t>
      </w:r>
      <w:r w:rsidRPr="00E118C5">
        <w:rPr>
          <w:color w:val="auto"/>
        </w:rPr>
        <w:t xml:space="preserve"> после шипящих в корне слова; </w:t>
      </w:r>
      <w:r w:rsidRPr="00E118C5">
        <w:rPr>
          <w:b/>
          <w:bCs/>
          <w:i/>
          <w:iCs/>
          <w:color w:val="auto"/>
        </w:rPr>
        <w:t>ы</w:t>
      </w:r>
      <w:r w:rsidRPr="00E118C5">
        <w:rPr>
          <w:color w:val="auto"/>
        </w:rPr>
        <w:t xml:space="preserve"> — </w:t>
      </w:r>
      <w:r w:rsidRPr="00E118C5">
        <w:rPr>
          <w:b/>
          <w:bCs/>
          <w:i/>
          <w:iCs/>
          <w:color w:val="auto"/>
        </w:rPr>
        <w:t>и</w:t>
      </w:r>
      <w:r w:rsidRPr="00E118C5">
        <w:rPr>
          <w:color w:val="auto"/>
        </w:rPr>
        <w:t xml:space="preserve"> после </w:t>
      </w:r>
      <w:r w:rsidRPr="00E118C5">
        <w:rPr>
          <w:b/>
          <w:bCs/>
          <w:i/>
          <w:iCs/>
          <w:color w:val="auto"/>
        </w:rPr>
        <w:t>ц</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Уместно использовать слова с суффиксами оценки в собственной речи.</w:t>
      </w:r>
    </w:p>
    <w:p w:rsidR="00E57B0A" w:rsidRPr="00E118C5" w:rsidRDefault="00E57B0A" w:rsidP="00820F84">
      <w:pPr>
        <w:pStyle w:val="aa"/>
        <w:jc w:val="both"/>
        <w:rPr>
          <w:rFonts w:ascii="Times New Roman" w:hAnsi="Times New Roman" w:cs="Times New Roman"/>
          <w:color w:val="auto"/>
        </w:rPr>
      </w:pPr>
      <w:bookmarkStart w:id="81" w:name="bookmark14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Морфология. Культура речи. Орфография</w:t>
      </w:r>
      <w:bookmarkEnd w:id="81"/>
    </w:p>
    <w:p w:rsidR="00E57B0A" w:rsidRPr="00E118C5" w:rsidRDefault="00E57B0A" w:rsidP="00820F84">
      <w:pPr>
        <w:pStyle w:val="11"/>
        <w:spacing w:line="240" w:lineRule="auto"/>
        <w:ind w:firstLine="567"/>
        <w:jc w:val="both"/>
        <w:rPr>
          <w:color w:val="auto"/>
        </w:rPr>
      </w:pPr>
      <w:r w:rsidRPr="00E118C5">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57B0A" w:rsidRPr="00E118C5" w:rsidRDefault="00E57B0A" w:rsidP="00820F84">
      <w:pPr>
        <w:pStyle w:val="11"/>
        <w:spacing w:line="240" w:lineRule="auto"/>
        <w:ind w:firstLine="567"/>
        <w:jc w:val="both"/>
        <w:rPr>
          <w:color w:val="auto"/>
        </w:rPr>
      </w:pPr>
      <w:r w:rsidRPr="00E118C5">
        <w:rPr>
          <w:color w:val="auto"/>
        </w:rPr>
        <w:t>Распознавать имена существительные, имена прилагательные, глаголы.</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имён существительных, частичный морфологический анализ имён прилагательных, глаголов.</w:t>
      </w:r>
    </w:p>
    <w:p w:rsidR="00E57B0A" w:rsidRPr="00E118C5" w:rsidRDefault="00E57B0A" w:rsidP="00820F84">
      <w:pPr>
        <w:pStyle w:val="11"/>
        <w:spacing w:line="240" w:lineRule="auto"/>
        <w:ind w:firstLine="567"/>
        <w:jc w:val="both"/>
        <w:rPr>
          <w:color w:val="auto"/>
        </w:rPr>
      </w:pPr>
      <w:r w:rsidRPr="00E118C5">
        <w:rPr>
          <w:color w:val="auto"/>
        </w:rPr>
        <w:t>Применять знания по морфологии при выполнении языкового анализа различных видов и в речевой практике.</w:t>
      </w:r>
    </w:p>
    <w:p w:rsidR="00E57B0A" w:rsidRPr="00E118C5" w:rsidRDefault="00E57B0A" w:rsidP="00820F84">
      <w:pPr>
        <w:pStyle w:val="11"/>
        <w:spacing w:line="259" w:lineRule="auto"/>
        <w:ind w:firstLine="567"/>
        <w:jc w:val="both"/>
        <w:rPr>
          <w:color w:val="auto"/>
        </w:rPr>
      </w:pPr>
      <w:r w:rsidRPr="00E118C5">
        <w:rPr>
          <w:b/>
          <w:bCs/>
          <w:color w:val="auto"/>
        </w:rPr>
        <w:t>Имя существительное</w:t>
      </w:r>
    </w:p>
    <w:p w:rsidR="00E57B0A" w:rsidRPr="00E118C5" w:rsidRDefault="00E57B0A" w:rsidP="00820F84">
      <w:pPr>
        <w:pStyle w:val="11"/>
        <w:spacing w:line="240" w:lineRule="auto"/>
        <w:ind w:firstLine="567"/>
        <w:jc w:val="both"/>
        <w:rPr>
          <w:color w:val="auto"/>
        </w:rPr>
      </w:pPr>
      <w:r w:rsidRPr="00E118C5">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57B0A" w:rsidRPr="00E118C5" w:rsidRDefault="00E57B0A" w:rsidP="00820F84">
      <w:pPr>
        <w:pStyle w:val="11"/>
        <w:spacing w:line="240" w:lineRule="auto"/>
        <w:ind w:firstLine="567"/>
        <w:jc w:val="both"/>
        <w:rPr>
          <w:color w:val="auto"/>
        </w:rPr>
      </w:pPr>
      <w:r w:rsidRPr="00E118C5">
        <w:rPr>
          <w:color w:val="auto"/>
        </w:rPr>
        <w:t>Определять лексико-грамматические разряды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Различать типы склонения имён существительных, выявлять разносклоняемые и несклоняемые имена существительные.</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57B0A" w:rsidRPr="00E118C5" w:rsidRDefault="00E57B0A" w:rsidP="00820F84">
      <w:pPr>
        <w:pStyle w:val="11"/>
        <w:spacing w:line="252" w:lineRule="auto"/>
        <w:ind w:firstLine="567"/>
        <w:jc w:val="both"/>
        <w:rPr>
          <w:color w:val="auto"/>
        </w:rPr>
      </w:pPr>
      <w:r w:rsidRPr="00E118C5">
        <w:rPr>
          <w:color w:val="auto"/>
        </w:rPr>
        <w:t xml:space="preserve">Соблюдать нормы правописания имён существительных: безударных окончаний; </w:t>
      </w:r>
      <w:r w:rsidRPr="00E118C5">
        <w:rPr>
          <w:b/>
          <w:bCs/>
          <w:i/>
          <w:iCs/>
          <w:color w:val="auto"/>
        </w:rPr>
        <w:t>о</w:t>
      </w:r>
      <w:r w:rsidRPr="00E118C5">
        <w:rPr>
          <w:color w:val="auto"/>
        </w:rPr>
        <w:t xml:space="preserve"> — </w:t>
      </w:r>
      <w:r w:rsidRPr="00E118C5">
        <w:rPr>
          <w:b/>
          <w:bCs/>
          <w:i/>
          <w:iCs/>
          <w:color w:val="auto"/>
        </w:rPr>
        <w:t>е</w:t>
      </w:r>
      <w:r w:rsidRPr="00E118C5">
        <w:rPr>
          <w:color w:val="auto"/>
        </w:rPr>
        <w:t xml:space="preserve"> (</w:t>
      </w:r>
      <w:r w:rsidRPr="00E118C5">
        <w:rPr>
          <w:b/>
          <w:bCs/>
          <w:i/>
          <w:iCs/>
          <w:color w:val="auto"/>
        </w:rPr>
        <w:t>ё</w:t>
      </w:r>
      <w:r w:rsidRPr="00E118C5">
        <w:rPr>
          <w:color w:val="auto"/>
        </w:rPr>
        <w:t xml:space="preserve">) после шипящих и </w:t>
      </w:r>
      <w:r w:rsidRPr="00E118C5">
        <w:rPr>
          <w:b/>
          <w:bCs/>
          <w:i/>
          <w:iCs/>
          <w:color w:val="auto"/>
        </w:rPr>
        <w:t>ц</w:t>
      </w:r>
      <w:r w:rsidRPr="00E118C5">
        <w:rPr>
          <w:color w:val="auto"/>
        </w:rPr>
        <w:t xml:space="preserve"> в суффиксах и окончаниях; суффиксов </w:t>
      </w:r>
      <w:r w:rsidRPr="00E118C5">
        <w:rPr>
          <w:b/>
          <w:bCs/>
          <w:color w:val="auto"/>
        </w:rPr>
        <w:t>-</w:t>
      </w:r>
      <w:r w:rsidRPr="00E118C5">
        <w:rPr>
          <w:b/>
          <w:bCs/>
          <w:i/>
          <w:iCs/>
          <w:color w:val="auto"/>
        </w:rPr>
        <w:t>чик</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щик</w:t>
      </w:r>
      <w:r w:rsidRPr="00E118C5">
        <w:rPr>
          <w:b/>
          <w:bCs/>
          <w:color w:val="auto"/>
        </w:rPr>
        <w:t>-</w:t>
      </w:r>
      <w:r w:rsidRPr="00E118C5">
        <w:rPr>
          <w:color w:val="auto"/>
        </w:rPr>
        <w:t xml:space="preserve">, </w:t>
      </w:r>
      <w:r w:rsidRPr="00E118C5">
        <w:rPr>
          <w:b/>
          <w:bCs/>
          <w:color w:val="auto"/>
        </w:rPr>
        <w:t>-</w:t>
      </w:r>
      <w:r w:rsidRPr="00E118C5">
        <w:rPr>
          <w:b/>
          <w:bCs/>
          <w:i/>
          <w:iCs/>
          <w:color w:val="auto"/>
        </w:rPr>
        <w:t>ек</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ик</w:t>
      </w:r>
      <w:r w:rsidRPr="00E118C5">
        <w:rPr>
          <w:b/>
          <w:bCs/>
          <w:color w:val="auto"/>
        </w:rPr>
        <w:t>- (-</w:t>
      </w:r>
      <w:r w:rsidRPr="00E118C5">
        <w:rPr>
          <w:b/>
          <w:bCs/>
          <w:i/>
          <w:iCs/>
          <w:color w:val="auto"/>
        </w:rPr>
        <w:t>чик</w:t>
      </w:r>
      <w:r w:rsidRPr="00E118C5">
        <w:rPr>
          <w:b/>
          <w:bCs/>
          <w:color w:val="auto"/>
        </w:rPr>
        <w:t xml:space="preserve">-); </w:t>
      </w:r>
      <w:r w:rsidRPr="00E118C5">
        <w:rPr>
          <w:color w:val="auto"/>
        </w:rPr>
        <w:t xml:space="preserve">корней с чередованием </w:t>
      </w:r>
      <w:r w:rsidRPr="00E118C5">
        <w:rPr>
          <w:b/>
          <w:bCs/>
          <w:i/>
          <w:iCs/>
          <w:color w:val="auto"/>
        </w:rPr>
        <w:t>а</w:t>
      </w:r>
      <w:r w:rsidRPr="00E118C5">
        <w:rPr>
          <w:color w:val="auto"/>
        </w:rPr>
        <w:t xml:space="preserve"> // </w:t>
      </w:r>
      <w:r w:rsidRPr="00E118C5">
        <w:rPr>
          <w:b/>
          <w:bCs/>
          <w:i/>
          <w:iCs/>
          <w:color w:val="auto"/>
        </w:rPr>
        <w:t>о</w:t>
      </w:r>
      <w:r w:rsidRPr="00E118C5">
        <w:rPr>
          <w:color w:val="auto"/>
        </w:rPr>
        <w:t xml:space="preserve">: </w:t>
      </w:r>
      <w:r w:rsidRPr="00E118C5">
        <w:rPr>
          <w:b/>
          <w:bCs/>
          <w:color w:val="auto"/>
        </w:rPr>
        <w:t>-</w:t>
      </w:r>
      <w:r w:rsidRPr="00E118C5">
        <w:rPr>
          <w:b/>
          <w:bCs/>
          <w:i/>
          <w:iCs/>
          <w:color w:val="auto"/>
        </w:rPr>
        <w:t>лаг</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лож</w:t>
      </w:r>
      <w:r w:rsidRPr="00E118C5">
        <w:rPr>
          <w:b/>
          <w:bCs/>
          <w:color w:val="auto"/>
        </w:rPr>
        <w:t>-</w:t>
      </w:r>
      <w:r w:rsidRPr="00E118C5">
        <w:rPr>
          <w:color w:val="auto"/>
        </w:rPr>
        <w:t xml:space="preserve">; </w:t>
      </w:r>
      <w:r w:rsidRPr="00E118C5">
        <w:rPr>
          <w:b/>
          <w:bCs/>
          <w:color w:val="auto"/>
        </w:rPr>
        <w:t>-</w:t>
      </w:r>
      <w:r w:rsidRPr="00E118C5">
        <w:rPr>
          <w:b/>
          <w:bCs/>
          <w:i/>
          <w:iCs/>
          <w:color w:val="auto"/>
        </w:rPr>
        <w:t>раст</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ращ</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рос</w:t>
      </w:r>
      <w:r w:rsidRPr="00E118C5">
        <w:rPr>
          <w:b/>
          <w:bCs/>
          <w:color w:val="auto"/>
        </w:rPr>
        <w:t>-</w:t>
      </w:r>
      <w:r w:rsidRPr="00E118C5">
        <w:rPr>
          <w:color w:val="auto"/>
        </w:rPr>
        <w:t xml:space="preserve">; </w:t>
      </w:r>
      <w:r w:rsidRPr="00E118C5">
        <w:rPr>
          <w:b/>
          <w:bCs/>
          <w:color w:val="auto"/>
        </w:rPr>
        <w:t>-</w:t>
      </w:r>
      <w:r w:rsidRPr="00E118C5">
        <w:rPr>
          <w:b/>
          <w:bCs/>
          <w:i/>
          <w:iCs/>
          <w:color w:val="auto"/>
        </w:rPr>
        <w:t>гар</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гор</w:t>
      </w:r>
      <w:r w:rsidRPr="00E118C5">
        <w:rPr>
          <w:b/>
          <w:bCs/>
          <w:color w:val="auto"/>
        </w:rPr>
        <w:t>-</w:t>
      </w:r>
      <w:r w:rsidRPr="00E118C5">
        <w:rPr>
          <w:color w:val="auto"/>
        </w:rPr>
        <w:t xml:space="preserve">, </w:t>
      </w:r>
      <w:r w:rsidRPr="00E118C5">
        <w:rPr>
          <w:b/>
          <w:bCs/>
          <w:color w:val="auto"/>
        </w:rPr>
        <w:t>-</w:t>
      </w:r>
      <w:r w:rsidRPr="00E118C5">
        <w:rPr>
          <w:b/>
          <w:bCs/>
          <w:i/>
          <w:iCs/>
          <w:color w:val="auto"/>
        </w:rPr>
        <w:t>зар</w:t>
      </w:r>
      <w:r w:rsidRPr="00E118C5">
        <w:rPr>
          <w:b/>
          <w:bCs/>
          <w:color w:val="auto"/>
        </w:rPr>
        <w:t xml:space="preserve">- </w:t>
      </w:r>
      <w:r w:rsidRPr="00E118C5">
        <w:rPr>
          <w:color w:val="auto"/>
        </w:rPr>
        <w:t xml:space="preserve">— </w:t>
      </w:r>
      <w:r w:rsidRPr="00E118C5">
        <w:rPr>
          <w:b/>
          <w:bCs/>
          <w:color w:val="auto"/>
        </w:rPr>
        <w:t>-</w:t>
      </w:r>
      <w:r w:rsidRPr="00E118C5">
        <w:rPr>
          <w:b/>
          <w:bCs/>
          <w:i/>
          <w:iCs/>
          <w:color w:val="auto"/>
        </w:rPr>
        <w:t>зор</w:t>
      </w:r>
      <w:r w:rsidRPr="00E118C5">
        <w:rPr>
          <w:b/>
          <w:bCs/>
          <w:color w:val="auto"/>
        </w:rPr>
        <w:t>-</w:t>
      </w:r>
      <w:r w:rsidRPr="00E118C5">
        <w:rPr>
          <w:color w:val="auto"/>
        </w:rPr>
        <w:t xml:space="preserve">; </w:t>
      </w:r>
      <w:r w:rsidRPr="00E118C5">
        <w:rPr>
          <w:b/>
          <w:bCs/>
          <w:i/>
          <w:iCs/>
          <w:color w:val="auto"/>
        </w:rPr>
        <w:t>-клан-</w:t>
      </w:r>
      <w:r w:rsidRPr="00E118C5">
        <w:rPr>
          <w:color w:val="auto"/>
        </w:rPr>
        <w:t xml:space="preserve"> — </w:t>
      </w:r>
      <w:r w:rsidRPr="00E118C5">
        <w:rPr>
          <w:b/>
          <w:bCs/>
          <w:i/>
          <w:iCs/>
          <w:color w:val="auto"/>
        </w:rPr>
        <w:t>-клон-</w:t>
      </w:r>
      <w:r w:rsidRPr="00E118C5">
        <w:rPr>
          <w:color w:val="auto"/>
        </w:rPr>
        <w:t xml:space="preserve">, </w:t>
      </w:r>
      <w:r w:rsidRPr="00E118C5">
        <w:rPr>
          <w:b/>
          <w:bCs/>
          <w:i/>
          <w:iCs/>
          <w:color w:val="auto"/>
        </w:rPr>
        <w:t>-скак-</w:t>
      </w:r>
      <w:r w:rsidRPr="00E118C5">
        <w:rPr>
          <w:color w:val="auto"/>
        </w:rPr>
        <w:t xml:space="preserve"> — </w:t>
      </w:r>
      <w:r w:rsidRPr="00E118C5">
        <w:rPr>
          <w:b/>
          <w:bCs/>
          <w:i/>
          <w:iCs/>
          <w:color w:val="auto"/>
        </w:rPr>
        <w:t>-скоч-</w:t>
      </w:r>
      <w:r w:rsidRPr="00E118C5">
        <w:rPr>
          <w:color w:val="auto"/>
        </w:rPr>
        <w:t xml:space="preserve">; употребления/неупотребления </w:t>
      </w:r>
      <w:r w:rsidRPr="00E118C5">
        <w:rPr>
          <w:b/>
          <w:bCs/>
          <w:i/>
          <w:iCs/>
          <w:color w:val="auto"/>
        </w:rPr>
        <w:t>ь</w:t>
      </w:r>
      <w:r w:rsidRPr="00E118C5">
        <w:rPr>
          <w:color w:val="auto"/>
        </w:rPr>
        <w:t xml:space="preserve"> на конце имён существительных после шипящих; слитное и раздельное написание </w:t>
      </w:r>
      <w:r w:rsidRPr="00E118C5">
        <w:rPr>
          <w:b/>
          <w:bCs/>
          <w:i/>
          <w:iCs/>
          <w:color w:val="auto"/>
        </w:rPr>
        <w:t>не</w:t>
      </w:r>
      <w:r w:rsidRPr="00E118C5">
        <w:rPr>
          <w:color w:val="auto"/>
        </w:rPr>
        <w:t xml:space="preserve"> с именами существительными; правописание собственных имён существительных.</w:t>
      </w:r>
    </w:p>
    <w:p w:rsidR="00E57B0A" w:rsidRPr="00E118C5" w:rsidRDefault="00E57B0A" w:rsidP="00820F84">
      <w:pPr>
        <w:pStyle w:val="11"/>
        <w:spacing w:line="259" w:lineRule="auto"/>
        <w:ind w:firstLine="567"/>
        <w:jc w:val="both"/>
        <w:rPr>
          <w:color w:val="auto"/>
        </w:rPr>
      </w:pPr>
      <w:r w:rsidRPr="00E118C5">
        <w:rPr>
          <w:b/>
          <w:bCs/>
          <w:color w:val="auto"/>
        </w:rPr>
        <w:t>Имя прилагательное</w:t>
      </w:r>
    </w:p>
    <w:p w:rsidR="00E57B0A" w:rsidRPr="00E118C5" w:rsidRDefault="00E57B0A" w:rsidP="00820F84">
      <w:pPr>
        <w:pStyle w:val="11"/>
        <w:spacing w:line="240" w:lineRule="auto"/>
        <w:ind w:firstLine="567"/>
        <w:jc w:val="both"/>
        <w:rPr>
          <w:color w:val="auto"/>
        </w:rPr>
      </w:pPr>
      <w:r w:rsidRPr="00E118C5">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57B0A" w:rsidRPr="00E118C5" w:rsidRDefault="00E57B0A" w:rsidP="00820F84">
      <w:pPr>
        <w:pStyle w:val="11"/>
        <w:spacing w:line="240" w:lineRule="auto"/>
        <w:ind w:firstLine="567"/>
        <w:jc w:val="both"/>
        <w:rPr>
          <w:color w:val="auto"/>
        </w:rPr>
      </w:pPr>
      <w:r w:rsidRPr="00E118C5">
        <w:rPr>
          <w:color w:val="auto"/>
        </w:rPr>
        <w:t>Проводить частичный морфологический анализ имён прилагательных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Соблюдать нормы словоизменения, произношения имён прилагательных, постановки в них ударения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 xml:space="preserve">Соблюдать нормы правописания имён прилагательных: безударных окончаний; </w:t>
      </w:r>
      <w:r w:rsidRPr="00E118C5">
        <w:rPr>
          <w:b/>
          <w:bCs/>
          <w:i/>
          <w:iCs/>
          <w:color w:val="auto"/>
        </w:rPr>
        <w:t>о</w:t>
      </w:r>
      <w:r w:rsidRPr="00E118C5">
        <w:rPr>
          <w:color w:val="auto"/>
        </w:rPr>
        <w:t xml:space="preserve"> — </w:t>
      </w:r>
      <w:r w:rsidRPr="00E118C5">
        <w:rPr>
          <w:b/>
          <w:bCs/>
          <w:i/>
          <w:iCs/>
          <w:color w:val="auto"/>
        </w:rPr>
        <w:t>е</w:t>
      </w:r>
      <w:r w:rsidRPr="00E118C5">
        <w:rPr>
          <w:color w:val="auto"/>
        </w:rPr>
        <w:t xml:space="preserve"> после шипящих и </w:t>
      </w:r>
      <w:r w:rsidRPr="00E118C5">
        <w:rPr>
          <w:b/>
          <w:bCs/>
          <w:i/>
          <w:iCs/>
          <w:color w:val="auto"/>
        </w:rPr>
        <w:t>ц</w:t>
      </w:r>
      <w:r w:rsidRPr="00E118C5">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118C5">
        <w:rPr>
          <w:b/>
          <w:bCs/>
          <w:i/>
          <w:iCs/>
          <w:color w:val="auto"/>
        </w:rPr>
        <w:t>не</w:t>
      </w:r>
      <w:r w:rsidRPr="00E118C5">
        <w:rPr>
          <w:color w:val="auto"/>
        </w:rPr>
        <w:t xml:space="preserve"> с именами прилагательными.</w:t>
      </w:r>
    </w:p>
    <w:p w:rsidR="00E57B0A" w:rsidRPr="00E118C5" w:rsidRDefault="00E57B0A" w:rsidP="00820F84">
      <w:pPr>
        <w:pStyle w:val="11"/>
        <w:spacing w:line="259" w:lineRule="auto"/>
        <w:ind w:firstLine="567"/>
        <w:jc w:val="both"/>
        <w:rPr>
          <w:color w:val="auto"/>
        </w:rPr>
      </w:pPr>
      <w:r w:rsidRPr="00E118C5">
        <w:rPr>
          <w:b/>
          <w:bCs/>
          <w:color w:val="auto"/>
        </w:rPr>
        <w:t>Глагол</w:t>
      </w:r>
    </w:p>
    <w:p w:rsidR="00E57B0A" w:rsidRPr="00E118C5" w:rsidRDefault="00E57B0A" w:rsidP="00820F84">
      <w:pPr>
        <w:pStyle w:val="11"/>
        <w:spacing w:line="240" w:lineRule="auto"/>
        <w:ind w:firstLine="567"/>
        <w:jc w:val="both"/>
        <w:rPr>
          <w:color w:val="auto"/>
        </w:rPr>
      </w:pPr>
      <w:r w:rsidRPr="00E118C5">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57B0A" w:rsidRPr="00E118C5" w:rsidRDefault="00E57B0A" w:rsidP="00820F84">
      <w:pPr>
        <w:pStyle w:val="11"/>
        <w:spacing w:line="240" w:lineRule="auto"/>
        <w:ind w:firstLine="567"/>
        <w:jc w:val="both"/>
        <w:rPr>
          <w:color w:val="auto"/>
        </w:rPr>
      </w:pPr>
      <w:r w:rsidRPr="00E118C5">
        <w:rPr>
          <w:color w:val="auto"/>
        </w:rPr>
        <w:t>Различать глаголы совершенного и несовершенного вида, возвратные и невозвратные.</w:t>
      </w:r>
    </w:p>
    <w:p w:rsidR="00E57B0A" w:rsidRPr="00E118C5" w:rsidRDefault="00E57B0A" w:rsidP="00820F84">
      <w:pPr>
        <w:pStyle w:val="11"/>
        <w:spacing w:line="240" w:lineRule="auto"/>
        <w:ind w:firstLine="567"/>
        <w:jc w:val="both"/>
        <w:rPr>
          <w:color w:val="auto"/>
        </w:rPr>
      </w:pPr>
      <w:r w:rsidRPr="00E118C5">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57B0A" w:rsidRPr="00E118C5" w:rsidRDefault="00E57B0A" w:rsidP="00820F84">
      <w:pPr>
        <w:pStyle w:val="11"/>
        <w:spacing w:line="240" w:lineRule="auto"/>
        <w:ind w:firstLine="567"/>
        <w:jc w:val="both"/>
        <w:rPr>
          <w:color w:val="auto"/>
        </w:rPr>
      </w:pPr>
      <w:r w:rsidRPr="00E118C5">
        <w:rPr>
          <w:color w:val="auto"/>
        </w:rPr>
        <w:t>Определять спряжение глагола, уметь спрягать глаголы.</w:t>
      </w:r>
    </w:p>
    <w:p w:rsidR="00E57B0A" w:rsidRPr="00E118C5" w:rsidRDefault="00E57B0A" w:rsidP="00820F84">
      <w:pPr>
        <w:pStyle w:val="11"/>
        <w:spacing w:line="240" w:lineRule="auto"/>
        <w:ind w:firstLine="567"/>
        <w:jc w:val="both"/>
        <w:rPr>
          <w:color w:val="auto"/>
        </w:rPr>
      </w:pPr>
      <w:r w:rsidRPr="00E118C5">
        <w:rPr>
          <w:color w:val="auto"/>
        </w:rPr>
        <w:t>Проводить частичный морфологический анализ глаголов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Соблюдать нормы словоизменения глаголов, постановки ударения в глагольных формах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 xml:space="preserve">Соблюдать нормы правописания глаголов: корней с чередованием </w:t>
      </w:r>
      <w:r w:rsidRPr="00E118C5">
        <w:rPr>
          <w:b/>
          <w:bCs/>
          <w:i/>
          <w:iCs/>
          <w:color w:val="auto"/>
        </w:rPr>
        <w:t>е</w:t>
      </w:r>
      <w:r w:rsidRPr="00E118C5">
        <w:rPr>
          <w:color w:val="auto"/>
        </w:rPr>
        <w:t xml:space="preserve"> // </w:t>
      </w:r>
      <w:r w:rsidRPr="00E118C5">
        <w:rPr>
          <w:b/>
          <w:bCs/>
          <w:i/>
          <w:iCs/>
          <w:color w:val="auto"/>
        </w:rPr>
        <w:t>и</w:t>
      </w:r>
      <w:r w:rsidRPr="00E118C5">
        <w:rPr>
          <w:color w:val="auto"/>
        </w:rPr>
        <w:t xml:space="preserve">; использования </w:t>
      </w:r>
      <w:r w:rsidRPr="00E118C5">
        <w:rPr>
          <w:b/>
          <w:bCs/>
          <w:i/>
          <w:iCs/>
          <w:color w:val="auto"/>
        </w:rPr>
        <w:t>ь</w:t>
      </w:r>
      <w:r w:rsidRPr="00E118C5">
        <w:rPr>
          <w:color w:val="auto"/>
        </w:rPr>
        <w:t xml:space="preserve"> после шипящих как показателя грамматической формы в инфинитиве, в форме 2-го лица единственного числа; </w:t>
      </w:r>
      <w:r w:rsidRPr="00E118C5">
        <w:rPr>
          <w:b/>
          <w:bCs/>
          <w:i/>
          <w:iCs/>
          <w:color w:val="auto"/>
        </w:rPr>
        <w:t>-тся</w:t>
      </w:r>
      <w:r w:rsidRPr="00E118C5">
        <w:rPr>
          <w:color w:val="auto"/>
        </w:rPr>
        <w:t xml:space="preserve"> и </w:t>
      </w:r>
      <w:r w:rsidRPr="00E118C5">
        <w:rPr>
          <w:b/>
          <w:bCs/>
          <w:i/>
          <w:iCs/>
          <w:color w:val="auto"/>
        </w:rPr>
        <w:t>-ться</w:t>
      </w:r>
      <w:r w:rsidRPr="00E118C5">
        <w:rPr>
          <w:color w:val="auto"/>
        </w:rPr>
        <w:t xml:space="preserve"> в глаголах; суффиксов </w:t>
      </w:r>
      <w:r w:rsidRPr="00E118C5">
        <w:rPr>
          <w:b/>
          <w:bCs/>
          <w:i/>
          <w:iCs/>
          <w:color w:val="auto"/>
        </w:rPr>
        <w:t>-ова</w:t>
      </w:r>
      <w:r w:rsidRPr="00E118C5">
        <w:rPr>
          <w:color w:val="auto"/>
        </w:rPr>
        <w:t>- — -</w:t>
      </w:r>
      <w:r w:rsidRPr="00E118C5">
        <w:rPr>
          <w:b/>
          <w:bCs/>
          <w:i/>
          <w:iCs/>
          <w:color w:val="auto"/>
        </w:rPr>
        <w:t>ева</w:t>
      </w:r>
      <w:r w:rsidRPr="00E118C5">
        <w:rPr>
          <w:color w:val="auto"/>
        </w:rPr>
        <w:t xml:space="preserve">-, </w:t>
      </w:r>
      <w:r w:rsidRPr="00E118C5">
        <w:rPr>
          <w:b/>
          <w:bCs/>
          <w:i/>
          <w:iCs/>
          <w:color w:val="auto"/>
        </w:rPr>
        <w:t>-ыва-</w:t>
      </w:r>
      <w:r w:rsidRPr="00E118C5">
        <w:rPr>
          <w:color w:val="auto"/>
        </w:rPr>
        <w:t xml:space="preserve"> — </w:t>
      </w:r>
      <w:r w:rsidRPr="00E118C5">
        <w:rPr>
          <w:b/>
          <w:bCs/>
          <w:i/>
          <w:iCs/>
          <w:color w:val="auto"/>
        </w:rPr>
        <w:t>-ива-</w:t>
      </w:r>
      <w:r w:rsidRPr="00E118C5">
        <w:rPr>
          <w:color w:val="auto"/>
        </w:rPr>
        <w:t xml:space="preserve">; личных окончаний глагола, гласной перед суффиксом </w:t>
      </w:r>
      <w:r w:rsidRPr="00E118C5">
        <w:rPr>
          <w:b/>
          <w:bCs/>
          <w:i/>
          <w:iCs/>
          <w:color w:val="auto"/>
        </w:rPr>
        <w:t>-л-</w:t>
      </w:r>
      <w:r w:rsidRPr="00E118C5">
        <w:rPr>
          <w:color w:val="auto"/>
        </w:rPr>
        <w:t xml:space="preserve"> в формах прошедшего времени глагола; слитного и раздельного написания </w:t>
      </w:r>
      <w:r w:rsidRPr="00E118C5">
        <w:rPr>
          <w:b/>
          <w:bCs/>
          <w:i/>
          <w:iCs/>
          <w:color w:val="auto"/>
        </w:rPr>
        <w:t>не</w:t>
      </w:r>
      <w:r w:rsidRPr="00E118C5">
        <w:rPr>
          <w:color w:val="auto"/>
        </w:rPr>
        <w:t xml:space="preserve"> с глаголами.</w:t>
      </w:r>
    </w:p>
    <w:p w:rsidR="00E57B0A" w:rsidRPr="00E118C5" w:rsidRDefault="00E57B0A" w:rsidP="00820F84">
      <w:pPr>
        <w:jc w:val="both"/>
        <w:rPr>
          <w:rFonts w:ascii="Times New Roman" w:hAnsi="Times New Roman" w:cs="Times New Roman"/>
          <w:sz w:val="20"/>
          <w:szCs w:val="20"/>
        </w:rPr>
      </w:pPr>
      <w:bookmarkStart w:id="82" w:name="bookmark15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Синтаксис. Культура речи. Пунктуация</w:t>
      </w:r>
      <w:bookmarkEnd w:id="82"/>
    </w:p>
    <w:p w:rsidR="00E57B0A" w:rsidRPr="00E118C5" w:rsidRDefault="00E57B0A" w:rsidP="00820F84">
      <w:pPr>
        <w:pStyle w:val="11"/>
        <w:spacing w:line="240" w:lineRule="auto"/>
        <w:ind w:firstLine="567"/>
        <w:jc w:val="both"/>
        <w:rPr>
          <w:color w:val="auto"/>
        </w:rPr>
      </w:pPr>
      <w:r w:rsidRPr="00E118C5">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57B0A" w:rsidRPr="00E118C5" w:rsidRDefault="00E57B0A" w:rsidP="00820F84">
      <w:pPr>
        <w:pStyle w:val="11"/>
        <w:spacing w:line="240" w:lineRule="auto"/>
        <w:ind w:firstLine="567"/>
        <w:jc w:val="both"/>
        <w:rPr>
          <w:color w:val="auto"/>
        </w:rPr>
      </w:pPr>
      <w:r w:rsidRPr="00E118C5">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118C5">
        <w:rPr>
          <w:b/>
          <w:bCs/>
          <w:i/>
          <w:iCs/>
          <w:color w:val="auto"/>
        </w:rPr>
        <w:t>и</w:t>
      </w:r>
      <w:r w:rsidRPr="00E118C5">
        <w:rPr>
          <w:color w:val="auto"/>
        </w:rPr>
        <w:t xml:space="preserve">, союзами </w:t>
      </w:r>
      <w:r w:rsidRPr="00E118C5">
        <w:rPr>
          <w:b/>
          <w:bCs/>
          <w:i/>
          <w:iCs/>
          <w:color w:val="auto"/>
        </w:rPr>
        <w:t>а</w:t>
      </w:r>
      <w:r w:rsidRPr="00E118C5">
        <w:rPr>
          <w:color w:val="auto"/>
        </w:rPr>
        <w:t xml:space="preserve">, </w:t>
      </w:r>
      <w:r w:rsidRPr="00E118C5">
        <w:rPr>
          <w:b/>
          <w:bCs/>
          <w:i/>
          <w:iCs/>
          <w:color w:val="auto"/>
        </w:rPr>
        <w:t>но</w:t>
      </w:r>
      <w:r w:rsidRPr="00E118C5">
        <w:rPr>
          <w:color w:val="auto"/>
        </w:rPr>
        <w:t xml:space="preserve">, </w:t>
      </w:r>
      <w:r w:rsidRPr="00E118C5">
        <w:rPr>
          <w:b/>
          <w:bCs/>
          <w:i/>
          <w:iCs/>
          <w:color w:val="auto"/>
        </w:rPr>
        <w:t>однако</w:t>
      </w:r>
      <w:r w:rsidRPr="00E118C5">
        <w:rPr>
          <w:color w:val="auto"/>
        </w:rPr>
        <w:t xml:space="preserve">, </w:t>
      </w:r>
      <w:r w:rsidRPr="00E118C5">
        <w:rPr>
          <w:b/>
          <w:bCs/>
          <w:i/>
          <w:iCs/>
          <w:color w:val="auto"/>
        </w:rPr>
        <w:t>зато</w:t>
      </w:r>
      <w:r w:rsidRPr="00E118C5">
        <w:rPr>
          <w:color w:val="auto"/>
        </w:rPr>
        <w:t xml:space="preserve">, </w:t>
      </w:r>
      <w:r w:rsidRPr="00E118C5">
        <w:rPr>
          <w:b/>
          <w:bCs/>
          <w:i/>
          <w:iCs/>
          <w:color w:val="auto"/>
        </w:rPr>
        <w:t>да</w:t>
      </w:r>
      <w:r w:rsidRPr="00E118C5">
        <w:rPr>
          <w:color w:val="auto"/>
        </w:rPr>
        <w:t xml:space="preserve"> (в значении </w:t>
      </w:r>
      <w:r w:rsidRPr="00E118C5">
        <w:rPr>
          <w:b/>
          <w:bCs/>
          <w:i/>
          <w:iCs/>
          <w:color w:val="auto"/>
        </w:rPr>
        <w:t>и</w:t>
      </w:r>
      <w:r w:rsidRPr="00E118C5">
        <w:rPr>
          <w:color w:val="auto"/>
        </w:rPr>
        <w:t xml:space="preserve">), </w:t>
      </w:r>
      <w:r w:rsidRPr="00E118C5">
        <w:rPr>
          <w:b/>
          <w:bCs/>
          <w:i/>
          <w:iCs/>
          <w:color w:val="auto"/>
        </w:rPr>
        <w:t>да</w:t>
      </w:r>
      <w:r w:rsidRPr="00E118C5">
        <w:rPr>
          <w:color w:val="auto"/>
        </w:rPr>
        <w:t xml:space="preserve"> (в значении </w:t>
      </w:r>
      <w:r w:rsidRPr="00E118C5">
        <w:rPr>
          <w:b/>
          <w:bCs/>
          <w:i/>
          <w:iCs/>
          <w:color w:val="auto"/>
        </w:rPr>
        <w:t>но</w:t>
      </w:r>
      <w:r w:rsidRPr="00E118C5">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118C5">
        <w:rPr>
          <w:b/>
          <w:bCs/>
          <w:i/>
          <w:iCs/>
          <w:color w:val="auto"/>
        </w:rPr>
        <w:t>и</w:t>
      </w:r>
      <w:r w:rsidRPr="00E118C5">
        <w:rPr>
          <w:color w:val="auto"/>
        </w:rPr>
        <w:t xml:space="preserve">, </w:t>
      </w:r>
      <w:r w:rsidRPr="00E118C5">
        <w:rPr>
          <w:b/>
          <w:bCs/>
          <w:i/>
          <w:iCs/>
          <w:color w:val="auto"/>
        </w:rPr>
        <w:t>но</w:t>
      </w:r>
      <w:r w:rsidRPr="00E118C5">
        <w:rPr>
          <w:color w:val="auto"/>
        </w:rPr>
        <w:t xml:space="preserve">, </w:t>
      </w:r>
      <w:r w:rsidRPr="00E118C5">
        <w:rPr>
          <w:b/>
          <w:bCs/>
          <w:i/>
          <w:iCs/>
          <w:color w:val="auto"/>
        </w:rPr>
        <w:t>а</w:t>
      </w:r>
      <w:r w:rsidRPr="00E118C5">
        <w:rPr>
          <w:color w:val="auto"/>
        </w:rPr>
        <w:t xml:space="preserve">, </w:t>
      </w:r>
      <w:r w:rsidRPr="00E118C5">
        <w:rPr>
          <w:b/>
          <w:bCs/>
          <w:i/>
          <w:iCs/>
          <w:color w:val="auto"/>
        </w:rPr>
        <w:t>однако</w:t>
      </w:r>
      <w:r w:rsidRPr="00E118C5">
        <w:rPr>
          <w:color w:val="auto"/>
        </w:rPr>
        <w:t xml:space="preserve">, </w:t>
      </w:r>
      <w:r w:rsidRPr="00E118C5">
        <w:rPr>
          <w:b/>
          <w:bCs/>
          <w:i/>
          <w:iCs/>
          <w:color w:val="auto"/>
        </w:rPr>
        <w:t>зато</w:t>
      </w:r>
      <w:r w:rsidRPr="00E118C5">
        <w:rPr>
          <w:color w:val="auto"/>
        </w:rPr>
        <w:t xml:space="preserve">, </w:t>
      </w:r>
      <w:r w:rsidRPr="00E118C5">
        <w:rPr>
          <w:b/>
          <w:bCs/>
          <w:i/>
          <w:iCs/>
          <w:color w:val="auto"/>
        </w:rPr>
        <w:t>да</w:t>
      </w:r>
      <w:r w:rsidRPr="00E118C5">
        <w:rPr>
          <w:color w:val="auto"/>
        </w:rPr>
        <w:t>; оформлять на письме диалог.</w:t>
      </w:r>
    </w:p>
    <w:p w:rsidR="00E57B0A" w:rsidRPr="00E118C5" w:rsidRDefault="00E57B0A" w:rsidP="00820F84">
      <w:pPr>
        <w:jc w:val="both"/>
        <w:rPr>
          <w:rFonts w:ascii="Times New Roman" w:hAnsi="Times New Roman" w:cs="Times New Roman"/>
          <w:sz w:val="20"/>
          <w:szCs w:val="20"/>
        </w:rPr>
      </w:pPr>
      <w:bookmarkStart w:id="83" w:name="bookmark152"/>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6 КЛАСС</w:t>
      </w:r>
      <w:bookmarkEnd w:id="83"/>
    </w:p>
    <w:p w:rsidR="00E57B0A" w:rsidRPr="00E118C5" w:rsidRDefault="00E57B0A" w:rsidP="00820F84">
      <w:pPr>
        <w:pStyle w:val="aa"/>
        <w:jc w:val="both"/>
        <w:rPr>
          <w:rFonts w:ascii="Times New Roman" w:hAnsi="Times New Roman" w:cs="Times New Roman"/>
          <w:color w:val="auto"/>
        </w:rPr>
      </w:pPr>
      <w:bookmarkStart w:id="84" w:name="bookmark15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84"/>
    </w:p>
    <w:p w:rsidR="00E57B0A" w:rsidRPr="00E118C5" w:rsidRDefault="00E57B0A" w:rsidP="00820F84">
      <w:pPr>
        <w:pStyle w:val="11"/>
        <w:spacing w:line="240" w:lineRule="auto"/>
        <w:ind w:firstLine="567"/>
        <w:jc w:val="both"/>
        <w:rPr>
          <w:color w:val="auto"/>
        </w:rPr>
      </w:pPr>
      <w:r w:rsidRPr="00E118C5">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57B0A" w:rsidRPr="00E118C5" w:rsidRDefault="00E57B0A" w:rsidP="00820F84">
      <w:pPr>
        <w:pStyle w:val="11"/>
        <w:spacing w:line="240" w:lineRule="auto"/>
        <w:ind w:firstLine="567"/>
        <w:jc w:val="both"/>
        <w:rPr>
          <w:color w:val="auto"/>
        </w:rPr>
      </w:pPr>
      <w:r w:rsidRPr="00E118C5">
        <w:rPr>
          <w:color w:val="auto"/>
        </w:rPr>
        <w:t>Иметь представление о русском литературном языке.</w:t>
      </w:r>
    </w:p>
    <w:p w:rsidR="00E57B0A" w:rsidRPr="00E118C5" w:rsidRDefault="00E57B0A" w:rsidP="00820F84">
      <w:pPr>
        <w:pStyle w:val="aa"/>
        <w:jc w:val="both"/>
        <w:rPr>
          <w:rFonts w:ascii="Times New Roman" w:hAnsi="Times New Roman" w:cs="Times New Roman"/>
          <w:color w:val="auto"/>
        </w:rPr>
      </w:pPr>
      <w:bookmarkStart w:id="85" w:name="bookmark156"/>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 и речь</w:t>
      </w:r>
      <w:bookmarkEnd w:id="85"/>
    </w:p>
    <w:p w:rsidR="00E57B0A" w:rsidRPr="00E118C5" w:rsidRDefault="00E57B0A" w:rsidP="00820F84">
      <w:pPr>
        <w:pStyle w:val="11"/>
        <w:spacing w:line="240" w:lineRule="auto"/>
        <w:ind w:firstLine="567"/>
        <w:jc w:val="both"/>
        <w:rPr>
          <w:color w:val="auto"/>
        </w:rPr>
      </w:pPr>
      <w:r w:rsidRPr="00E118C5">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57B0A" w:rsidRPr="00E118C5" w:rsidRDefault="00E57B0A" w:rsidP="00820F84">
      <w:pPr>
        <w:pStyle w:val="11"/>
        <w:spacing w:line="240" w:lineRule="auto"/>
        <w:ind w:firstLine="567"/>
        <w:jc w:val="both"/>
        <w:rPr>
          <w:color w:val="auto"/>
        </w:rPr>
      </w:pPr>
      <w:r w:rsidRPr="00E118C5">
        <w:rPr>
          <w:color w:val="auto"/>
        </w:rPr>
        <w:t>Участвовать в диалоге (побуждение к действию, обмен мнениями) объёмом не менее 4 реплик.</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чтения: просмотровым, ознакомительным, изучающим, поисковым.</w:t>
      </w:r>
    </w:p>
    <w:p w:rsidR="00E57B0A" w:rsidRPr="00E118C5" w:rsidRDefault="00E57B0A" w:rsidP="00820F84">
      <w:pPr>
        <w:pStyle w:val="11"/>
        <w:spacing w:line="240" w:lineRule="auto"/>
        <w:ind w:firstLine="567"/>
        <w:jc w:val="both"/>
        <w:rPr>
          <w:color w:val="auto"/>
        </w:rPr>
      </w:pPr>
      <w:r w:rsidRPr="00E118C5">
        <w:rPr>
          <w:color w:val="auto"/>
        </w:rPr>
        <w:t>Устно пересказывать прочитанный или прослушанный текст объёмом не менее 110 слов.</w:t>
      </w:r>
    </w:p>
    <w:p w:rsidR="00E57B0A" w:rsidRPr="00E118C5" w:rsidRDefault="00E57B0A" w:rsidP="00820F84">
      <w:pPr>
        <w:pStyle w:val="11"/>
        <w:spacing w:line="240" w:lineRule="auto"/>
        <w:ind w:firstLine="567"/>
        <w:jc w:val="both"/>
        <w:rPr>
          <w:color w:val="auto"/>
        </w:rPr>
      </w:pPr>
      <w:r w:rsidRPr="00E118C5">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57B0A" w:rsidRPr="00E118C5" w:rsidRDefault="00E57B0A" w:rsidP="00820F84">
      <w:pPr>
        <w:pStyle w:val="11"/>
        <w:spacing w:line="240" w:lineRule="auto"/>
        <w:ind w:firstLine="567"/>
        <w:jc w:val="both"/>
        <w:rPr>
          <w:color w:val="auto"/>
        </w:rPr>
      </w:pPr>
      <w:r w:rsidRPr="00E118C5">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57B0A" w:rsidRPr="00E118C5" w:rsidRDefault="00E57B0A" w:rsidP="00820F84">
      <w:pPr>
        <w:pStyle w:val="11"/>
        <w:spacing w:after="60" w:line="240" w:lineRule="auto"/>
        <w:ind w:firstLine="567"/>
        <w:jc w:val="both"/>
        <w:rPr>
          <w:color w:val="auto"/>
        </w:rPr>
      </w:pPr>
      <w:r w:rsidRPr="00E118C5">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57B0A" w:rsidRPr="00E118C5" w:rsidRDefault="00E57B0A" w:rsidP="00820F84">
      <w:pPr>
        <w:pStyle w:val="aa"/>
        <w:jc w:val="both"/>
        <w:rPr>
          <w:rFonts w:ascii="Times New Roman" w:hAnsi="Times New Roman" w:cs="Times New Roman"/>
          <w:color w:val="auto"/>
        </w:rPr>
      </w:pPr>
      <w:bookmarkStart w:id="86" w:name="bookmark15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Текст</w:t>
      </w:r>
      <w:bookmarkEnd w:id="86"/>
    </w:p>
    <w:p w:rsidR="00E57B0A" w:rsidRPr="00E118C5" w:rsidRDefault="00E57B0A" w:rsidP="00820F84">
      <w:pPr>
        <w:pStyle w:val="11"/>
        <w:spacing w:line="240" w:lineRule="auto"/>
        <w:ind w:firstLine="567"/>
        <w:jc w:val="both"/>
        <w:rPr>
          <w:color w:val="auto"/>
        </w:rPr>
      </w:pPr>
      <w:r w:rsidRPr="00E118C5">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57B0A" w:rsidRPr="00E118C5" w:rsidRDefault="00E57B0A" w:rsidP="00820F84">
      <w:pPr>
        <w:pStyle w:val="11"/>
        <w:spacing w:line="240" w:lineRule="auto"/>
        <w:ind w:firstLine="567"/>
        <w:jc w:val="both"/>
        <w:rPr>
          <w:color w:val="auto"/>
        </w:rPr>
      </w:pPr>
      <w:r w:rsidRPr="00E118C5">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57B0A" w:rsidRPr="00E118C5" w:rsidRDefault="00E57B0A" w:rsidP="00820F84">
      <w:pPr>
        <w:pStyle w:val="11"/>
        <w:spacing w:line="240" w:lineRule="auto"/>
        <w:ind w:firstLine="567"/>
        <w:jc w:val="both"/>
        <w:rPr>
          <w:color w:val="auto"/>
        </w:rPr>
      </w:pPr>
      <w:r w:rsidRPr="00E118C5">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57B0A" w:rsidRPr="00E118C5" w:rsidRDefault="00E57B0A" w:rsidP="00820F84">
      <w:pPr>
        <w:pStyle w:val="11"/>
        <w:spacing w:line="240" w:lineRule="auto"/>
        <w:ind w:firstLine="567"/>
        <w:jc w:val="both"/>
        <w:rPr>
          <w:color w:val="auto"/>
        </w:rPr>
      </w:pPr>
      <w:r w:rsidRPr="00E118C5">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57B0A" w:rsidRPr="00E118C5" w:rsidRDefault="00E57B0A" w:rsidP="00820F84">
      <w:pPr>
        <w:pStyle w:val="11"/>
        <w:spacing w:line="240" w:lineRule="auto"/>
        <w:ind w:firstLine="567"/>
        <w:jc w:val="both"/>
        <w:rPr>
          <w:color w:val="auto"/>
        </w:rPr>
      </w:pPr>
      <w:r w:rsidRPr="00E118C5">
        <w:rPr>
          <w:color w:val="auto"/>
        </w:rPr>
        <w:t>Проводить смысловой анализ текста, его композиционных особенностей, определять количество микротем и абзацев.</w:t>
      </w:r>
    </w:p>
    <w:p w:rsidR="00E57B0A" w:rsidRPr="00E118C5" w:rsidRDefault="00E57B0A" w:rsidP="00820F84">
      <w:pPr>
        <w:pStyle w:val="11"/>
        <w:spacing w:line="240" w:lineRule="auto"/>
        <w:ind w:firstLine="567"/>
        <w:jc w:val="both"/>
        <w:rPr>
          <w:color w:val="auto"/>
        </w:rPr>
      </w:pPr>
      <w:r w:rsidRPr="00E118C5">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57B0A" w:rsidRPr="00E118C5" w:rsidRDefault="00E57B0A" w:rsidP="00820F84">
      <w:pPr>
        <w:pStyle w:val="11"/>
        <w:spacing w:line="240" w:lineRule="auto"/>
        <w:ind w:firstLine="567"/>
        <w:jc w:val="both"/>
        <w:rPr>
          <w:color w:val="auto"/>
        </w:rPr>
      </w:pPr>
      <w:r w:rsidRPr="00E118C5">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7B0A" w:rsidRPr="00E118C5" w:rsidRDefault="00E57B0A" w:rsidP="00820F84">
      <w:pPr>
        <w:pStyle w:val="11"/>
        <w:spacing w:line="240" w:lineRule="auto"/>
        <w:ind w:firstLine="567"/>
        <w:jc w:val="both"/>
        <w:rPr>
          <w:color w:val="auto"/>
        </w:rPr>
      </w:pPr>
      <w:r w:rsidRPr="00E118C5">
        <w:rPr>
          <w:color w:val="auto"/>
        </w:rPr>
        <w:t>Представлять сообщение на заданную тему в виде презентации.</w:t>
      </w:r>
    </w:p>
    <w:p w:rsidR="00E57B0A" w:rsidRPr="00E118C5" w:rsidRDefault="00E57B0A" w:rsidP="00820F84">
      <w:pPr>
        <w:pStyle w:val="11"/>
        <w:spacing w:line="240" w:lineRule="auto"/>
        <w:ind w:firstLine="567"/>
        <w:jc w:val="both"/>
        <w:rPr>
          <w:color w:val="auto"/>
        </w:rPr>
      </w:pPr>
      <w:r w:rsidRPr="00E118C5">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57B0A" w:rsidRPr="00E118C5" w:rsidRDefault="00E57B0A" w:rsidP="00820F84">
      <w:pPr>
        <w:pStyle w:val="11"/>
        <w:spacing w:after="60" w:line="240" w:lineRule="auto"/>
        <w:ind w:firstLine="567"/>
        <w:jc w:val="both"/>
        <w:rPr>
          <w:color w:val="auto"/>
        </w:rPr>
      </w:pPr>
      <w:r w:rsidRPr="00E118C5">
        <w:rPr>
          <w:color w:val="auto"/>
        </w:rPr>
        <w:t>Редактировать собственные тексты с опорой на знание норм современного русского литературного языка.</w:t>
      </w:r>
    </w:p>
    <w:p w:rsidR="00E57B0A" w:rsidRPr="00E118C5" w:rsidRDefault="00E57B0A" w:rsidP="00820F84">
      <w:pPr>
        <w:pStyle w:val="aa"/>
        <w:jc w:val="both"/>
        <w:rPr>
          <w:rFonts w:ascii="Times New Roman" w:hAnsi="Times New Roman" w:cs="Times New Roman"/>
          <w:color w:val="auto"/>
        </w:rPr>
      </w:pPr>
      <w:bookmarkStart w:id="87" w:name="bookmark16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bookmarkEnd w:id="87"/>
    </w:p>
    <w:p w:rsidR="00E57B0A" w:rsidRPr="00E118C5" w:rsidRDefault="00E57B0A" w:rsidP="00820F84">
      <w:pPr>
        <w:pStyle w:val="11"/>
        <w:spacing w:line="240" w:lineRule="auto"/>
        <w:ind w:firstLine="567"/>
        <w:jc w:val="both"/>
        <w:rPr>
          <w:color w:val="auto"/>
        </w:rPr>
      </w:pPr>
      <w:r w:rsidRPr="00E118C5">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57B0A" w:rsidRPr="00E118C5" w:rsidRDefault="00E57B0A" w:rsidP="00820F84">
      <w:pPr>
        <w:pStyle w:val="11"/>
        <w:spacing w:after="60" w:line="240" w:lineRule="auto"/>
        <w:ind w:firstLine="567"/>
        <w:jc w:val="both"/>
        <w:rPr>
          <w:color w:val="auto"/>
        </w:rPr>
      </w:pPr>
      <w:r w:rsidRPr="00E118C5">
        <w:rPr>
          <w:color w:val="auto"/>
        </w:rPr>
        <w:t>Применять знания об официально-деловом и научном стиле при выполнении языкового анализа различных видов и в речевой практике.</w:t>
      </w:r>
    </w:p>
    <w:p w:rsidR="00E57B0A" w:rsidRPr="00E118C5" w:rsidRDefault="00E57B0A" w:rsidP="00820F84">
      <w:pPr>
        <w:pStyle w:val="aa"/>
        <w:jc w:val="both"/>
        <w:rPr>
          <w:rFonts w:ascii="Times New Roman" w:hAnsi="Times New Roman" w:cs="Times New Roman"/>
          <w:color w:val="auto"/>
        </w:rPr>
      </w:pPr>
      <w:bookmarkStart w:id="88" w:name="bookmark162"/>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СИСТЕМА ЯЗЫКА</w:t>
      </w:r>
      <w:bookmarkEnd w:id="88"/>
    </w:p>
    <w:p w:rsidR="00E57B0A" w:rsidRPr="00E118C5" w:rsidRDefault="00E57B0A" w:rsidP="00820F84">
      <w:pPr>
        <w:pStyle w:val="aa"/>
        <w:jc w:val="both"/>
        <w:rPr>
          <w:rFonts w:ascii="Times New Roman" w:hAnsi="Times New Roman" w:cs="Times New Roman"/>
          <w:color w:val="auto"/>
        </w:rPr>
      </w:pPr>
      <w:bookmarkStart w:id="89" w:name="bookmark16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Лексикология. Культура речи</w:t>
      </w:r>
      <w:bookmarkEnd w:id="89"/>
    </w:p>
    <w:p w:rsidR="00E57B0A" w:rsidRPr="00E118C5" w:rsidRDefault="00E57B0A" w:rsidP="00820F84">
      <w:pPr>
        <w:pStyle w:val="11"/>
        <w:spacing w:line="240" w:lineRule="auto"/>
        <w:ind w:firstLine="567"/>
        <w:jc w:val="both"/>
        <w:rPr>
          <w:color w:val="auto"/>
        </w:rPr>
      </w:pPr>
      <w:r w:rsidRPr="00E118C5">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E57B0A" w:rsidRPr="00E118C5" w:rsidRDefault="00E57B0A" w:rsidP="00820F84">
      <w:pPr>
        <w:pStyle w:val="11"/>
        <w:spacing w:line="240" w:lineRule="auto"/>
        <w:ind w:firstLine="567"/>
        <w:jc w:val="both"/>
        <w:rPr>
          <w:color w:val="auto"/>
        </w:rPr>
      </w:pPr>
      <w:r w:rsidRPr="00E118C5">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57B0A" w:rsidRPr="00E118C5" w:rsidRDefault="00E57B0A" w:rsidP="00820F84">
      <w:pPr>
        <w:pStyle w:val="11"/>
        <w:spacing w:line="240" w:lineRule="auto"/>
        <w:ind w:firstLine="567"/>
        <w:jc w:val="both"/>
        <w:rPr>
          <w:color w:val="auto"/>
        </w:rPr>
      </w:pPr>
      <w:r w:rsidRPr="00E118C5">
        <w:rPr>
          <w:color w:val="auto"/>
        </w:rPr>
        <w:t>Распознавать в тексте фразеологизмы, уметь определять их значения; характеризовать ситуацию употребления фразеологизма.</w:t>
      </w:r>
    </w:p>
    <w:p w:rsidR="00E57B0A" w:rsidRPr="00E118C5" w:rsidRDefault="00E57B0A" w:rsidP="00820F84">
      <w:pPr>
        <w:pStyle w:val="11"/>
        <w:spacing w:after="140" w:line="240" w:lineRule="auto"/>
        <w:ind w:firstLine="567"/>
        <w:jc w:val="both"/>
        <w:rPr>
          <w:color w:val="auto"/>
        </w:rPr>
      </w:pPr>
      <w:r w:rsidRPr="00E118C5">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57B0A" w:rsidRPr="00E118C5" w:rsidRDefault="00E57B0A" w:rsidP="00820F84">
      <w:pPr>
        <w:pStyle w:val="aa"/>
        <w:jc w:val="both"/>
        <w:rPr>
          <w:rFonts w:ascii="Times New Roman" w:hAnsi="Times New Roman" w:cs="Times New Roman"/>
          <w:color w:val="auto"/>
        </w:rPr>
      </w:pPr>
      <w:bookmarkStart w:id="90" w:name="bookmark166"/>
      <w:r w:rsidRPr="00E118C5">
        <w:rPr>
          <w:rFonts w:ascii="Times New Roman" w:hAnsi="Times New Roman" w:cs="Times New Roman"/>
          <w:color w:val="auto"/>
        </w:rPr>
        <w:t>Словообразование. Культура речи. Орфография</w:t>
      </w:r>
      <w:bookmarkEnd w:id="90"/>
    </w:p>
    <w:p w:rsidR="00E57B0A" w:rsidRPr="00E118C5" w:rsidRDefault="00E57B0A" w:rsidP="00820F84">
      <w:pPr>
        <w:pStyle w:val="11"/>
        <w:spacing w:line="240" w:lineRule="auto"/>
        <w:ind w:firstLine="567"/>
        <w:jc w:val="both"/>
        <w:rPr>
          <w:color w:val="auto"/>
        </w:rPr>
      </w:pPr>
      <w:r w:rsidRPr="00E118C5">
        <w:rPr>
          <w:color w:val="auto"/>
        </w:rPr>
        <w:t>Распознавать формообразующие и словообразующие морфемы в слове; выделять производящую основу.</w:t>
      </w:r>
    </w:p>
    <w:p w:rsidR="00E57B0A" w:rsidRPr="00E118C5" w:rsidRDefault="00E57B0A" w:rsidP="00820F84">
      <w:pPr>
        <w:pStyle w:val="11"/>
        <w:spacing w:line="240" w:lineRule="auto"/>
        <w:ind w:firstLine="567"/>
        <w:jc w:val="both"/>
        <w:rPr>
          <w:color w:val="auto"/>
        </w:rPr>
      </w:pPr>
      <w:r w:rsidRPr="00E118C5">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57B0A" w:rsidRPr="00E118C5" w:rsidRDefault="00E57B0A" w:rsidP="00820F84">
      <w:pPr>
        <w:pStyle w:val="11"/>
        <w:spacing w:line="240" w:lineRule="auto"/>
        <w:ind w:firstLine="567"/>
        <w:jc w:val="both"/>
        <w:rPr>
          <w:color w:val="auto"/>
        </w:rPr>
      </w:pPr>
      <w:r w:rsidRPr="00E118C5">
        <w:rPr>
          <w:color w:val="auto"/>
        </w:rPr>
        <w:t>Соблюдать нормы словообразования имён прилагательных.</w:t>
      </w:r>
    </w:p>
    <w:p w:rsidR="00E57B0A" w:rsidRPr="00E118C5" w:rsidRDefault="00E57B0A" w:rsidP="00820F84">
      <w:pPr>
        <w:pStyle w:val="11"/>
        <w:spacing w:line="240" w:lineRule="auto"/>
        <w:ind w:firstLine="567"/>
        <w:jc w:val="both"/>
        <w:rPr>
          <w:color w:val="auto"/>
        </w:rPr>
      </w:pPr>
      <w:r w:rsidRPr="00E118C5">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E57B0A" w:rsidRPr="00E118C5" w:rsidRDefault="00E57B0A" w:rsidP="00820F84">
      <w:pPr>
        <w:pStyle w:val="11"/>
        <w:spacing w:after="140" w:line="240" w:lineRule="auto"/>
        <w:ind w:firstLine="567"/>
        <w:jc w:val="both"/>
        <w:rPr>
          <w:color w:val="auto"/>
        </w:rPr>
      </w:pPr>
      <w:r w:rsidRPr="00E118C5">
        <w:rPr>
          <w:color w:val="auto"/>
        </w:rPr>
        <w:t xml:space="preserve">Соблюдать нормы правописания сложных и сложносокращённых слов; нормы правописания корня </w:t>
      </w:r>
      <w:r w:rsidRPr="00E118C5">
        <w:rPr>
          <w:b/>
          <w:bCs/>
          <w:i/>
          <w:iCs/>
          <w:color w:val="auto"/>
        </w:rPr>
        <w:t>-кас-</w:t>
      </w:r>
      <w:r w:rsidRPr="00E118C5">
        <w:rPr>
          <w:color w:val="auto"/>
        </w:rPr>
        <w:t xml:space="preserve"> — </w:t>
      </w:r>
      <w:r w:rsidRPr="00E118C5">
        <w:rPr>
          <w:b/>
          <w:bCs/>
          <w:i/>
          <w:iCs/>
          <w:color w:val="auto"/>
        </w:rPr>
        <w:t>-кос-</w:t>
      </w:r>
      <w:r w:rsidRPr="00E118C5">
        <w:rPr>
          <w:color w:val="auto"/>
        </w:rPr>
        <w:t xml:space="preserve"> с чередованием </w:t>
      </w:r>
      <w:r w:rsidRPr="00E118C5">
        <w:rPr>
          <w:b/>
          <w:bCs/>
          <w:i/>
          <w:iCs/>
          <w:color w:val="auto"/>
        </w:rPr>
        <w:t>а</w:t>
      </w:r>
      <w:r w:rsidRPr="00E118C5">
        <w:rPr>
          <w:color w:val="auto"/>
        </w:rPr>
        <w:t xml:space="preserve"> // </w:t>
      </w:r>
      <w:r w:rsidRPr="00E118C5">
        <w:rPr>
          <w:b/>
          <w:bCs/>
          <w:i/>
          <w:iCs/>
          <w:color w:val="auto"/>
        </w:rPr>
        <w:t>о</w:t>
      </w:r>
      <w:r w:rsidRPr="00E118C5">
        <w:rPr>
          <w:color w:val="auto"/>
        </w:rPr>
        <w:t xml:space="preserve">, гласных в приставках </w:t>
      </w:r>
      <w:r w:rsidRPr="00E118C5">
        <w:rPr>
          <w:b/>
          <w:bCs/>
          <w:i/>
          <w:iCs/>
          <w:color w:val="auto"/>
        </w:rPr>
        <w:t>пре-</w:t>
      </w:r>
      <w:r w:rsidRPr="00E118C5">
        <w:rPr>
          <w:color w:val="auto"/>
        </w:rPr>
        <w:t xml:space="preserve"> и </w:t>
      </w:r>
      <w:r w:rsidRPr="00E118C5">
        <w:rPr>
          <w:b/>
          <w:bCs/>
          <w:i/>
          <w:iCs/>
          <w:color w:val="auto"/>
        </w:rPr>
        <w:t>при-</w:t>
      </w:r>
      <w:r w:rsidRPr="00E118C5">
        <w:rPr>
          <w:color w:val="auto"/>
        </w:rPr>
        <w:t>.</w:t>
      </w:r>
    </w:p>
    <w:p w:rsidR="00E57B0A" w:rsidRPr="00E118C5" w:rsidRDefault="00E57B0A" w:rsidP="00820F84">
      <w:pPr>
        <w:pStyle w:val="aa"/>
        <w:jc w:val="both"/>
        <w:rPr>
          <w:rFonts w:ascii="Times New Roman" w:hAnsi="Times New Roman" w:cs="Times New Roman"/>
          <w:color w:val="auto"/>
        </w:rPr>
      </w:pPr>
      <w:bookmarkStart w:id="91" w:name="bookmark168"/>
      <w:r w:rsidRPr="00E118C5">
        <w:rPr>
          <w:rFonts w:ascii="Times New Roman" w:hAnsi="Times New Roman" w:cs="Times New Roman"/>
          <w:color w:val="auto"/>
        </w:rPr>
        <w:t>Морфология. Культура речи. Орфография</w:t>
      </w:r>
      <w:bookmarkEnd w:id="91"/>
    </w:p>
    <w:p w:rsidR="00E57B0A" w:rsidRPr="00E118C5" w:rsidRDefault="00E57B0A" w:rsidP="00820F84">
      <w:pPr>
        <w:pStyle w:val="11"/>
        <w:spacing w:line="240" w:lineRule="auto"/>
        <w:ind w:firstLine="567"/>
        <w:jc w:val="both"/>
        <w:rPr>
          <w:color w:val="auto"/>
        </w:rPr>
      </w:pPr>
      <w:r w:rsidRPr="00E118C5">
        <w:rPr>
          <w:color w:val="auto"/>
        </w:rPr>
        <w:t>Характеризовать особенности словообразования имён существительных.</w:t>
      </w:r>
    </w:p>
    <w:p w:rsidR="00E57B0A" w:rsidRPr="00E118C5" w:rsidRDefault="00E57B0A" w:rsidP="00820F84">
      <w:pPr>
        <w:pStyle w:val="11"/>
        <w:spacing w:line="252" w:lineRule="auto"/>
        <w:ind w:firstLine="567"/>
        <w:jc w:val="both"/>
        <w:rPr>
          <w:color w:val="auto"/>
        </w:rPr>
      </w:pPr>
      <w:r w:rsidRPr="00E118C5">
        <w:rPr>
          <w:color w:val="auto"/>
        </w:rPr>
        <w:t xml:space="preserve">Соблюдать нормы слитного и дефисного написания </w:t>
      </w:r>
      <w:r w:rsidRPr="00E118C5">
        <w:rPr>
          <w:b/>
          <w:bCs/>
          <w:i/>
          <w:iCs/>
          <w:color w:val="auto"/>
        </w:rPr>
        <w:t>пол-</w:t>
      </w:r>
      <w:r w:rsidRPr="00E118C5">
        <w:rPr>
          <w:color w:val="auto"/>
        </w:rPr>
        <w:t xml:space="preserve"> и </w:t>
      </w:r>
      <w:r w:rsidRPr="00E118C5">
        <w:rPr>
          <w:b/>
          <w:bCs/>
          <w:i/>
          <w:iCs/>
          <w:color w:val="auto"/>
        </w:rPr>
        <w:t>полу-</w:t>
      </w:r>
      <w:r w:rsidRPr="00E118C5">
        <w:rPr>
          <w:color w:val="auto"/>
        </w:rPr>
        <w:t xml:space="preserve"> со словами.</w:t>
      </w:r>
    </w:p>
    <w:p w:rsidR="00E57B0A" w:rsidRPr="00E118C5" w:rsidRDefault="00E57B0A" w:rsidP="00820F84">
      <w:pPr>
        <w:pStyle w:val="11"/>
        <w:spacing w:line="240" w:lineRule="auto"/>
        <w:ind w:firstLine="567"/>
        <w:jc w:val="both"/>
        <w:rPr>
          <w:color w:val="auto"/>
        </w:rPr>
      </w:pPr>
      <w:r w:rsidRPr="00E118C5">
        <w:rPr>
          <w:color w:val="auto"/>
        </w:rPr>
        <w:t>Соблюдать нормы произношения, постановки ударения (в рамках изученного), словоизменения имён существительных.</w:t>
      </w:r>
    </w:p>
    <w:p w:rsidR="00E57B0A" w:rsidRPr="00E118C5" w:rsidRDefault="00E57B0A" w:rsidP="00820F84">
      <w:pPr>
        <w:pStyle w:val="11"/>
        <w:spacing w:line="240" w:lineRule="auto"/>
        <w:ind w:firstLine="567"/>
        <w:jc w:val="both"/>
        <w:rPr>
          <w:color w:val="auto"/>
        </w:rPr>
      </w:pPr>
      <w:r w:rsidRPr="00E118C5">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E57B0A" w:rsidRPr="00E118C5" w:rsidRDefault="00E57B0A" w:rsidP="00820F84">
      <w:pPr>
        <w:pStyle w:val="11"/>
        <w:spacing w:line="240" w:lineRule="auto"/>
        <w:ind w:firstLine="567"/>
        <w:jc w:val="both"/>
        <w:rPr>
          <w:color w:val="auto"/>
        </w:rPr>
      </w:pPr>
      <w:r w:rsidRPr="00E118C5">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118C5">
        <w:rPr>
          <w:b/>
          <w:bCs/>
          <w:i/>
          <w:iCs/>
          <w:color w:val="auto"/>
        </w:rPr>
        <w:t>н</w:t>
      </w:r>
      <w:r w:rsidRPr="00E118C5">
        <w:rPr>
          <w:color w:val="auto"/>
        </w:rPr>
        <w:t xml:space="preserve"> и </w:t>
      </w:r>
      <w:r w:rsidRPr="00E118C5">
        <w:rPr>
          <w:b/>
          <w:bCs/>
          <w:i/>
          <w:iCs/>
          <w:color w:val="auto"/>
        </w:rPr>
        <w:t xml:space="preserve">нн </w:t>
      </w:r>
      <w:r w:rsidRPr="00E118C5">
        <w:rPr>
          <w:color w:val="auto"/>
        </w:rPr>
        <w:t xml:space="preserve">в именах прилагательных, суффиксов </w:t>
      </w:r>
      <w:r w:rsidRPr="00E118C5">
        <w:rPr>
          <w:b/>
          <w:bCs/>
          <w:i/>
          <w:iCs/>
          <w:color w:val="auto"/>
        </w:rPr>
        <w:t>-к-</w:t>
      </w:r>
      <w:r w:rsidRPr="00E118C5">
        <w:rPr>
          <w:color w:val="auto"/>
        </w:rPr>
        <w:t xml:space="preserve"> и </w:t>
      </w:r>
      <w:r w:rsidRPr="00E118C5">
        <w:rPr>
          <w:b/>
          <w:bCs/>
          <w:i/>
          <w:iCs/>
          <w:color w:val="auto"/>
        </w:rPr>
        <w:t>-ск-</w:t>
      </w:r>
      <w:r w:rsidRPr="00E118C5">
        <w:rPr>
          <w:color w:val="auto"/>
        </w:rPr>
        <w:t xml:space="preserve"> имён прилагательных, сложных имён прилагательных.</w:t>
      </w:r>
    </w:p>
    <w:p w:rsidR="00E57B0A" w:rsidRPr="00E118C5" w:rsidRDefault="00E57B0A" w:rsidP="00820F84">
      <w:pPr>
        <w:pStyle w:val="11"/>
        <w:spacing w:line="240" w:lineRule="auto"/>
        <w:ind w:firstLine="567"/>
        <w:jc w:val="both"/>
        <w:rPr>
          <w:color w:val="auto"/>
        </w:rPr>
      </w:pPr>
      <w:r w:rsidRPr="00E118C5">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57B0A" w:rsidRPr="00E118C5" w:rsidRDefault="00E57B0A" w:rsidP="00820F84">
      <w:pPr>
        <w:pStyle w:val="11"/>
        <w:spacing w:line="240" w:lineRule="auto"/>
        <w:ind w:firstLine="567"/>
        <w:jc w:val="both"/>
        <w:rPr>
          <w:color w:val="auto"/>
        </w:rPr>
      </w:pPr>
      <w:r w:rsidRPr="00E118C5">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E57B0A" w:rsidRPr="00E118C5" w:rsidRDefault="00E57B0A" w:rsidP="00820F84">
      <w:pPr>
        <w:pStyle w:val="11"/>
        <w:spacing w:line="240" w:lineRule="auto"/>
        <w:ind w:firstLine="567"/>
        <w:jc w:val="both"/>
        <w:rPr>
          <w:color w:val="auto"/>
        </w:rPr>
      </w:pPr>
      <w:r w:rsidRPr="00E118C5">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118C5">
        <w:rPr>
          <w:b/>
          <w:bCs/>
          <w:i/>
          <w:iCs/>
          <w:color w:val="auto"/>
        </w:rPr>
        <w:t>ь</w:t>
      </w:r>
      <w:r w:rsidRPr="00E118C5">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57B0A" w:rsidRPr="00E118C5" w:rsidRDefault="00E57B0A" w:rsidP="00820F84">
      <w:pPr>
        <w:pStyle w:val="11"/>
        <w:spacing w:line="240" w:lineRule="auto"/>
        <w:ind w:firstLine="567"/>
        <w:jc w:val="both"/>
        <w:rPr>
          <w:color w:val="auto"/>
        </w:rPr>
      </w:pPr>
      <w:r w:rsidRPr="00E118C5">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57B0A" w:rsidRPr="00E118C5" w:rsidRDefault="00E57B0A" w:rsidP="00820F84">
      <w:pPr>
        <w:pStyle w:val="11"/>
        <w:spacing w:line="240" w:lineRule="auto"/>
        <w:ind w:firstLine="567"/>
        <w:jc w:val="both"/>
        <w:rPr>
          <w:color w:val="auto"/>
        </w:rPr>
      </w:pPr>
      <w:r w:rsidRPr="00E118C5">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118C5">
        <w:rPr>
          <w:b/>
          <w:bCs/>
          <w:i/>
          <w:iCs/>
          <w:color w:val="auto"/>
        </w:rPr>
        <w:t>не</w:t>
      </w:r>
      <w:r w:rsidRPr="00E118C5">
        <w:rPr>
          <w:color w:val="auto"/>
        </w:rPr>
        <w:t xml:space="preserve"> и </w:t>
      </w:r>
      <w:r w:rsidRPr="00E118C5">
        <w:rPr>
          <w:b/>
          <w:bCs/>
          <w:i/>
          <w:iCs/>
          <w:color w:val="auto"/>
        </w:rPr>
        <w:t>ни</w:t>
      </w:r>
      <w:r w:rsidRPr="00E118C5">
        <w:rPr>
          <w:color w:val="auto"/>
        </w:rPr>
        <w:t>, слитного, раздельного и дефисного написания местоимений.</w:t>
      </w:r>
    </w:p>
    <w:p w:rsidR="00E57B0A" w:rsidRPr="00E118C5" w:rsidRDefault="00E57B0A" w:rsidP="00820F84">
      <w:pPr>
        <w:pStyle w:val="11"/>
        <w:spacing w:line="240" w:lineRule="auto"/>
        <w:ind w:firstLine="567"/>
        <w:jc w:val="both"/>
        <w:rPr>
          <w:color w:val="auto"/>
        </w:rPr>
      </w:pPr>
      <w:r w:rsidRPr="00E118C5">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57B0A" w:rsidRPr="00E118C5" w:rsidRDefault="00E57B0A" w:rsidP="00820F84">
      <w:pPr>
        <w:pStyle w:val="11"/>
        <w:spacing w:line="240" w:lineRule="auto"/>
        <w:ind w:firstLine="567"/>
        <w:jc w:val="both"/>
        <w:rPr>
          <w:color w:val="auto"/>
        </w:rPr>
      </w:pPr>
      <w:r w:rsidRPr="00E118C5">
        <w:rPr>
          <w:color w:val="auto"/>
        </w:rPr>
        <w:t xml:space="preserve">Соблюдать нормы правописания </w:t>
      </w:r>
      <w:r w:rsidRPr="00E118C5">
        <w:rPr>
          <w:b/>
          <w:bCs/>
          <w:i/>
          <w:iCs/>
          <w:color w:val="auto"/>
        </w:rPr>
        <w:t>ь</w:t>
      </w:r>
      <w:r w:rsidRPr="00E118C5">
        <w:rPr>
          <w:color w:val="auto"/>
        </w:rPr>
        <w:t xml:space="preserve"> в формах глагола повелительного наклонения.</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57B0A" w:rsidRPr="00E118C5" w:rsidRDefault="00E57B0A" w:rsidP="00820F84">
      <w:pPr>
        <w:pStyle w:val="11"/>
        <w:spacing w:line="240" w:lineRule="auto"/>
        <w:ind w:firstLine="567"/>
        <w:jc w:val="both"/>
        <w:rPr>
          <w:color w:val="auto"/>
        </w:rPr>
      </w:pPr>
      <w:r w:rsidRPr="00E118C5">
        <w:rPr>
          <w:color w:val="auto"/>
        </w:rPr>
        <w:t>Проводить фонетический анализ слов; использовать знания по фонетике и графике в практике произношения и правописания слов.</w:t>
      </w:r>
    </w:p>
    <w:p w:rsidR="00E57B0A" w:rsidRPr="00E118C5" w:rsidRDefault="00E57B0A" w:rsidP="00820F84">
      <w:pPr>
        <w:pStyle w:val="11"/>
        <w:spacing w:line="240" w:lineRule="auto"/>
        <w:ind w:firstLine="567"/>
        <w:jc w:val="both"/>
        <w:rPr>
          <w:color w:val="auto"/>
        </w:rPr>
      </w:pPr>
      <w:r w:rsidRPr="00E118C5">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E57B0A" w:rsidRPr="00E118C5" w:rsidRDefault="00E57B0A" w:rsidP="00820F84">
      <w:pPr>
        <w:pStyle w:val="11"/>
        <w:spacing w:after="460" w:line="240" w:lineRule="auto"/>
        <w:ind w:firstLine="567"/>
        <w:jc w:val="both"/>
        <w:rPr>
          <w:color w:val="auto"/>
        </w:rPr>
      </w:pPr>
      <w:r w:rsidRPr="00E118C5">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57B0A" w:rsidRDefault="00E57B0A" w:rsidP="00820F84">
      <w:pPr>
        <w:pStyle w:val="aa"/>
        <w:jc w:val="both"/>
        <w:rPr>
          <w:rFonts w:ascii="Times New Roman" w:hAnsi="Times New Roman" w:cs="Times New Roman"/>
          <w:color w:val="auto"/>
        </w:rPr>
      </w:pPr>
      <w:bookmarkStart w:id="92" w:name="bookmark170"/>
    </w:p>
    <w:p w:rsidR="00E57B0A"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7 КЛАСС</w:t>
      </w:r>
      <w:bookmarkEnd w:id="92"/>
    </w:p>
    <w:p w:rsidR="00E57B0A" w:rsidRPr="00E118C5" w:rsidRDefault="00E57B0A" w:rsidP="00820F84">
      <w:pPr>
        <w:pStyle w:val="aa"/>
        <w:jc w:val="both"/>
        <w:rPr>
          <w:rFonts w:ascii="Times New Roman" w:hAnsi="Times New Roman" w:cs="Times New Roman"/>
          <w:color w:val="auto"/>
        </w:rPr>
      </w:pPr>
      <w:bookmarkStart w:id="93" w:name="bookmark172"/>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93"/>
    </w:p>
    <w:p w:rsidR="00E57B0A" w:rsidRPr="00E118C5" w:rsidRDefault="00E57B0A" w:rsidP="00820F84">
      <w:pPr>
        <w:pStyle w:val="11"/>
        <w:spacing w:line="240" w:lineRule="auto"/>
        <w:ind w:firstLine="567"/>
        <w:jc w:val="both"/>
        <w:rPr>
          <w:color w:val="auto"/>
        </w:rPr>
      </w:pPr>
      <w:r w:rsidRPr="00E118C5">
        <w:rPr>
          <w:color w:val="auto"/>
        </w:rPr>
        <w:t>Иметь представление о языке как развивающемся явлении.</w:t>
      </w:r>
    </w:p>
    <w:p w:rsidR="00E57B0A" w:rsidRPr="00E118C5" w:rsidRDefault="00E57B0A" w:rsidP="00820F84">
      <w:pPr>
        <w:pStyle w:val="11"/>
        <w:spacing w:line="240" w:lineRule="auto"/>
        <w:ind w:firstLine="567"/>
        <w:jc w:val="both"/>
        <w:rPr>
          <w:color w:val="auto"/>
        </w:rPr>
      </w:pPr>
      <w:r w:rsidRPr="00E118C5">
        <w:rPr>
          <w:color w:val="auto"/>
        </w:rPr>
        <w:t>Осознавать взаимосвязь языка, культуры и истории народа (приводить примеры).</w:t>
      </w:r>
    </w:p>
    <w:p w:rsidR="00E57B0A" w:rsidRPr="00E118C5" w:rsidRDefault="00E57B0A" w:rsidP="00820F84">
      <w:pPr>
        <w:pStyle w:val="aa"/>
        <w:jc w:val="both"/>
        <w:rPr>
          <w:rFonts w:ascii="Times New Roman" w:hAnsi="Times New Roman" w:cs="Times New Roman"/>
          <w:color w:val="auto"/>
        </w:rPr>
      </w:pPr>
      <w:bookmarkStart w:id="94" w:name="bookmark17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 и речь</w:t>
      </w:r>
      <w:bookmarkEnd w:id="94"/>
    </w:p>
    <w:p w:rsidR="00E57B0A" w:rsidRPr="00E118C5" w:rsidRDefault="00E57B0A" w:rsidP="00820F84">
      <w:pPr>
        <w:pStyle w:val="11"/>
        <w:spacing w:line="240" w:lineRule="auto"/>
        <w:ind w:firstLine="567"/>
        <w:jc w:val="both"/>
        <w:rPr>
          <w:color w:val="auto"/>
        </w:rPr>
      </w:pPr>
      <w:r w:rsidRPr="00E118C5">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E57B0A" w:rsidRPr="00E118C5" w:rsidRDefault="00E57B0A" w:rsidP="00820F84">
      <w:pPr>
        <w:pStyle w:val="11"/>
        <w:spacing w:line="240" w:lineRule="auto"/>
        <w:ind w:firstLine="567"/>
        <w:jc w:val="both"/>
        <w:rPr>
          <w:color w:val="auto"/>
        </w:rPr>
      </w:pPr>
      <w:r w:rsidRPr="00E118C5">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диалога: диалог — запрос информации, диалог — сообщение информации.</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чтения: просмотровым, ознакомительным, изучающим, поисковым.</w:t>
      </w:r>
    </w:p>
    <w:p w:rsidR="00E57B0A" w:rsidRPr="00E118C5" w:rsidRDefault="00E57B0A" w:rsidP="00820F84">
      <w:pPr>
        <w:pStyle w:val="11"/>
        <w:spacing w:line="240" w:lineRule="auto"/>
        <w:ind w:firstLine="567"/>
        <w:jc w:val="both"/>
        <w:rPr>
          <w:color w:val="auto"/>
        </w:rPr>
      </w:pPr>
      <w:r w:rsidRPr="00E118C5">
        <w:rPr>
          <w:color w:val="auto"/>
        </w:rPr>
        <w:t>Устно пересказывать прослушанный или прочитанный текст объёмом не менее 120 слов.</w:t>
      </w:r>
    </w:p>
    <w:p w:rsidR="00E57B0A" w:rsidRPr="00E118C5" w:rsidRDefault="00E57B0A" w:rsidP="00820F84">
      <w:pPr>
        <w:pStyle w:val="11"/>
        <w:spacing w:line="240" w:lineRule="auto"/>
        <w:ind w:firstLine="567"/>
        <w:jc w:val="both"/>
        <w:rPr>
          <w:color w:val="auto"/>
        </w:rPr>
      </w:pPr>
      <w:r w:rsidRPr="00E118C5">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57B0A" w:rsidRPr="00E118C5" w:rsidRDefault="00E57B0A" w:rsidP="00820F84">
      <w:pPr>
        <w:pStyle w:val="11"/>
        <w:spacing w:line="240" w:lineRule="auto"/>
        <w:ind w:firstLine="567"/>
        <w:jc w:val="both"/>
        <w:rPr>
          <w:color w:val="auto"/>
        </w:rPr>
      </w:pPr>
      <w:r w:rsidRPr="00E118C5">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E57B0A" w:rsidRPr="00E118C5" w:rsidRDefault="00E57B0A" w:rsidP="00820F84">
      <w:pPr>
        <w:pStyle w:val="11"/>
        <w:spacing w:line="240" w:lineRule="auto"/>
        <w:ind w:firstLine="567"/>
        <w:jc w:val="both"/>
        <w:rPr>
          <w:color w:val="auto"/>
        </w:rPr>
      </w:pPr>
      <w:r w:rsidRPr="00E118C5">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57B0A" w:rsidRPr="00E118C5" w:rsidRDefault="00E57B0A" w:rsidP="00820F84">
      <w:pPr>
        <w:pStyle w:val="11"/>
        <w:spacing w:line="240" w:lineRule="auto"/>
        <w:ind w:firstLine="567"/>
        <w:jc w:val="both"/>
        <w:rPr>
          <w:color w:val="auto"/>
        </w:rPr>
      </w:pPr>
    </w:p>
    <w:p w:rsidR="00E57B0A" w:rsidRPr="00E118C5" w:rsidRDefault="00E57B0A" w:rsidP="00820F84">
      <w:pPr>
        <w:pStyle w:val="aa"/>
        <w:jc w:val="both"/>
        <w:rPr>
          <w:rFonts w:ascii="Times New Roman" w:hAnsi="Times New Roman" w:cs="Times New Roman"/>
          <w:color w:val="auto"/>
        </w:rPr>
      </w:pPr>
      <w:bookmarkStart w:id="95" w:name="bookmark176"/>
      <w:r w:rsidRPr="00E118C5">
        <w:rPr>
          <w:rFonts w:ascii="Times New Roman" w:hAnsi="Times New Roman" w:cs="Times New Roman"/>
          <w:color w:val="auto"/>
        </w:rPr>
        <w:t>Текст</w:t>
      </w:r>
      <w:bookmarkEnd w:id="95"/>
    </w:p>
    <w:p w:rsidR="00E57B0A" w:rsidRPr="00E118C5" w:rsidRDefault="00E57B0A" w:rsidP="00820F84">
      <w:pPr>
        <w:pStyle w:val="11"/>
        <w:spacing w:line="240" w:lineRule="auto"/>
        <w:ind w:firstLine="567"/>
        <w:jc w:val="both"/>
        <w:rPr>
          <w:color w:val="auto"/>
        </w:rPr>
      </w:pPr>
      <w:r w:rsidRPr="00E118C5">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57B0A" w:rsidRPr="00E118C5" w:rsidRDefault="00E57B0A" w:rsidP="00820F84">
      <w:pPr>
        <w:pStyle w:val="11"/>
        <w:spacing w:line="240" w:lineRule="auto"/>
        <w:ind w:firstLine="567"/>
        <w:jc w:val="both"/>
        <w:rPr>
          <w:color w:val="auto"/>
        </w:rPr>
      </w:pPr>
      <w:r w:rsidRPr="00E118C5">
        <w:rPr>
          <w:color w:val="auto"/>
        </w:rPr>
        <w:t>Проводить смысловой анализ текста, его композиционных особенностей, определять количество микротем и абзацев.</w:t>
      </w:r>
    </w:p>
    <w:p w:rsidR="00E57B0A" w:rsidRPr="00E118C5" w:rsidRDefault="00E57B0A" w:rsidP="00820F84">
      <w:pPr>
        <w:pStyle w:val="11"/>
        <w:spacing w:line="240" w:lineRule="auto"/>
        <w:ind w:firstLine="567"/>
        <w:jc w:val="both"/>
        <w:rPr>
          <w:color w:val="auto"/>
        </w:rPr>
      </w:pPr>
      <w:r w:rsidRPr="00E118C5">
        <w:rPr>
          <w:color w:val="auto"/>
        </w:rPr>
        <w:t>Выявлять лексические и грамматические средства связи предложений и частей текста.</w:t>
      </w:r>
    </w:p>
    <w:p w:rsidR="00E57B0A" w:rsidRPr="00E118C5" w:rsidRDefault="00E57B0A" w:rsidP="00820F84">
      <w:pPr>
        <w:pStyle w:val="11"/>
        <w:spacing w:line="240" w:lineRule="auto"/>
        <w:ind w:firstLine="567"/>
        <w:jc w:val="both"/>
        <w:rPr>
          <w:color w:val="auto"/>
        </w:rPr>
      </w:pPr>
      <w:r w:rsidRPr="00E118C5">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57B0A" w:rsidRPr="00E118C5" w:rsidRDefault="00E57B0A" w:rsidP="00820F84">
      <w:pPr>
        <w:pStyle w:val="11"/>
        <w:spacing w:line="240" w:lineRule="auto"/>
        <w:ind w:firstLine="567"/>
        <w:jc w:val="both"/>
        <w:rPr>
          <w:color w:val="auto"/>
        </w:rPr>
      </w:pPr>
      <w:r w:rsidRPr="00E118C5">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7B0A" w:rsidRPr="00E118C5" w:rsidRDefault="00E57B0A" w:rsidP="00820F84">
      <w:pPr>
        <w:pStyle w:val="11"/>
        <w:spacing w:line="240" w:lineRule="auto"/>
        <w:ind w:firstLine="567"/>
        <w:jc w:val="both"/>
        <w:rPr>
          <w:color w:val="auto"/>
        </w:rPr>
      </w:pPr>
      <w:r w:rsidRPr="00E118C5">
        <w:rPr>
          <w:color w:val="auto"/>
        </w:rPr>
        <w:t>Представлять сообщение на заданную тему в виде презентации.</w:t>
      </w:r>
    </w:p>
    <w:p w:rsidR="00E57B0A" w:rsidRPr="00E118C5" w:rsidRDefault="00E57B0A" w:rsidP="00820F84">
      <w:pPr>
        <w:pStyle w:val="11"/>
        <w:spacing w:line="240" w:lineRule="auto"/>
        <w:ind w:firstLine="567"/>
        <w:jc w:val="both"/>
        <w:rPr>
          <w:color w:val="auto"/>
        </w:rPr>
      </w:pPr>
      <w:r w:rsidRPr="00E118C5">
        <w:rPr>
          <w:color w:val="auto"/>
        </w:rPr>
        <w:t>Представлять содержание научно-учебного текста в виде таблицы, схемы; представлять содержание таблицы, схемы в виде текста.</w:t>
      </w:r>
    </w:p>
    <w:p w:rsidR="00E57B0A" w:rsidRPr="00E118C5" w:rsidRDefault="00E57B0A" w:rsidP="00820F84">
      <w:pPr>
        <w:pStyle w:val="11"/>
        <w:spacing w:after="80" w:line="240" w:lineRule="auto"/>
        <w:ind w:firstLine="567"/>
        <w:jc w:val="both"/>
        <w:rPr>
          <w:color w:val="auto"/>
        </w:rPr>
      </w:pPr>
      <w:r w:rsidRPr="00E118C5">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57B0A" w:rsidRPr="00E118C5" w:rsidRDefault="00E57B0A" w:rsidP="00820F84">
      <w:pPr>
        <w:pStyle w:val="aa"/>
        <w:jc w:val="both"/>
        <w:rPr>
          <w:rFonts w:ascii="Times New Roman" w:hAnsi="Times New Roman" w:cs="Times New Roman"/>
          <w:color w:val="auto"/>
        </w:rPr>
      </w:pPr>
      <w:bookmarkStart w:id="96" w:name="bookmark17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bookmarkEnd w:id="96"/>
    </w:p>
    <w:p w:rsidR="00E57B0A" w:rsidRPr="00E118C5" w:rsidRDefault="00E57B0A" w:rsidP="00820F84">
      <w:pPr>
        <w:pStyle w:val="11"/>
        <w:spacing w:line="240" w:lineRule="auto"/>
        <w:ind w:firstLine="567"/>
        <w:jc w:val="both"/>
        <w:rPr>
          <w:color w:val="auto"/>
        </w:rPr>
      </w:pPr>
      <w:r w:rsidRPr="00E118C5">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57B0A" w:rsidRPr="00E118C5" w:rsidRDefault="00E57B0A" w:rsidP="00820F84">
      <w:pPr>
        <w:pStyle w:val="11"/>
        <w:spacing w:line="240" w:lineRule="auto"/>
        <w:ind w:firstLine="567"/>
        <w:jc w:val="both"/>
        <w:rPr>
          <w:color w:val="auto"/>
        </w:rPr>
      </w:pPr>
      <w:r w:rsidRPr="00E118C5">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57B0A" w:rsidRPr="00E118C5" w:rsidRDefault="00E57B0A" w:rsidP="00820F84">
      <w:pPr>
        <w:pStyle w:val="11"/>
        <w:spacing w:line="240" w:lineRule="auto"/>
        <w:ind w:firstLine="567"/>
        <w:jc w:val="both"/>
        <w:rPr>
          <w:color w:val="auto"/>
        </w:rPr>
      </w:pPr>
      <w:r w:rsidRPr="00E118C5">
        <w:rPr>
          <w:color w:val="auto"/>
        </w:rPr>
        <w:t>Создавать тексты публицистического стиля в жанре репортажа, заметки, интервью; оформлять деловые бумаги (инструкция).</w:t>
      </w:r>
    </w:p>
    <w:p w:rsidR="00E57B0A" w:rsidRPr="00E118C5" w:rsidRDefault="00E57B0A" w:rsidP="00820F84">
      <w:pPr>
        <w:pStyle w:val="11"/>
        <w:spacing w:line="240" w:lineRule="auto"/>
        <w:ind w:firstLine="567"/>
        <w:jc w:val="both"/>
        <w:rPr>
          <w:color w:val="auto"/>
        </w:rPr>
      </w:pPr>
      <w:r w:rsidRPr="00E118C5">
        <w:rPr>
          <w:color w:val="auto"/>
        </w:rPr>
        <w:t>Владеть нормами построения текстов публицистического стиля.</w:t>
      </w:r>
    </w:p>
    <w:p w:rsidR="00E57B0A" w:rsidRPr="00E118C5" w:rsidRDefault="00E57B0A" w:rsidP="00820F84">
      <w:pPr>
        <w:pStyle w:val="11"/>
        <w:spacing w:line="240" w:lineRule="auto"/>
        <w:ind w:firstLine="567"/>
        <w:jc w:val="both"/>
        <w:rPr>
          <w:color w:val="auto"/>
        </w:rPr>
      </w:pPr>
      <w:r w:rsidRPr="00E118C5">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57B0A" w:rsidRPr="00E118C5" w:rsidRDefault="00E57B0A" w:rsidP="00820F84">
      <w:pPr>
        <w:pStyle w:val="11"/>
        <w:spacing w:line="240" w:lineRule="auto"/>
        <w:ind w:firstLine="567"/>
        <w:jc w:val="both"/>
        <w:rPr>
          <w:color w:val="auto"/>
        </w:rPr>
      </w:pPr>
      <w:r w:rsidRPr="00E118C5">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E57B0A" w:rsidRPr="00E118C5" w:rsidRDefault="00E57B0A" w:rsidP="00820F84">
      <w:pPr>
        <w:jc w:val="both"/>
        <w:rPr>
          <w:rFonts w:ascii="Times New Roman" w:hAnsi="Times New Roman" w:cs="Times New Roman"/>
          <w:sz w:val="20"/>
          <w:szCs w:val="20"/>
        </w:rPr>
      </w:pPr>
      <w:bookmarkStart w:id="97" w:name="bookmark18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СИСТЕМА ЯЗЫКА</w:t>
      </w:r>
      <w:bookmarkEnd w:id="97"/>
    </w:p>
    <w:p w:rsidR="00E57B0A" w:rsidRPr="00E118C5" w:rsidRDefault="00E57B0A" w:rsidP="00820F84">
      <w:pPr>
        <w:pStyle w:val="11"/>
        <w:spacing w:line="240" w:lineRule="auto"/>
        <w:ind w:firstLine="567"/>
        <w:jc w:val="both"/>
        <w:rPr>
          <w:color w:val="auto"/>
        </w:rPr>
      </w:pPr>
      <w:r w:rsidRPr="00E118C5">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E57B0A" w:rsidRPr="00E118C5" w:rsidRDefault="00E57B0A" w:rsidP="00820F84">
      <w:pPr>
        <w:pStyle w:val="11"/>
        <w:spacing w:line="240" w:lineRule="auto"/>
        <w:ind w:firstLine="567"/>
        <w:jc w:val="both"/>
        <w:rPr>
          <w:color w:val="auto"/>
        </w:rPr>
      </w:pPr>
      <w:r w:rsidRPr="00E118C5">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E57B0A" w:rsidRPr="00E118C5" w:rsidRDefault="00E57B0A" w:rsidP="00820F84">
      <w:pPr>
        <w:pStyle w:val="11"/>
        <w:spacing w:line="240" w:lineRule="auto"/>
        <w:ind w:firstLine="567"/>
        <w:jc w:val="both"/>
        <w:rPr>
          <w:color w:val="auto"/>
        </w:rPr>
      </w:pPr>
      <w:r w:rsidRPr="00E118C5">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57B0A" w:rsidRPr="00E118C5" w:rsidRDefault="00E57B0A" w:rsidP="00820F84">
      <w:pPr>
        <w:pStyle w:val="11"/>
        <w:spacing w:line="240" w:lineRule="auto"/>
        <w:ind w:firstLine="567"/>
        <w:jc w:val="both"/>
        <w:rPr>
          <w:color w:val="auto"/>
        </w:rPr>
      </w:pPr>
      <w:r w:rsidRPr="00E118C5">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57B0A" w:rsidRPr="00E118C5" w:rsidRDefault="00E57B0A" w:rsidP="00820F84">
      <w:pPr>
        <w:pStyle w:val="11"/>
        <w:spacing w:line="240" w:lineRule="auto"/>
        <w:ind w:firstLine="567"/>
        <w:jc w:val="both"/>
        <w:rPr>
          <w:color w:val="auto"/>
        </w:rPr>
      </w:pPr>
      <w:r w:rsidRPr="00E118C5">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57B0A" w:rsidRPr="00E118C5" w:rsidRDefault="00E57B0A" w:rsidP="00820F84">
      <w:pPr>
        <w:pStyle w:val="11"/>
        <w:spacing w:line="240" w:lineRule="auto"/>
        <w:ind w:firstLine="567"/>
        <w:jc w:val="both"/>
        <w:rPr>
          <w:color w:val="auto"/>
        </w:rPr>
      </w:pPr>
      <w:r w:rsidRPr="00E118C5">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57B0A" w:rsidRPr="00E118C5" w:rsidRDefault="00E57B0A" w:rsidP="00820F84">
      <w:pPr>
        <w:pStyle w:val="11"/>
        <w:spacing w:line="240" w:lineRule="auto"/>
        <w:ind w:firstLine="567"/>
        <w:jc w:val="both"/>
        <w:rPr>
          <w:color w:val="auto"/>
        </w:rPr>
      </w:pPr>
      <w:r w:rsidRPr="00E118C5">
        <w:rPr>
          <w:color w:val="auto"/>
        </w:rPr>
        <w:t>Использовать грамматические словари и справочники в речевой практике.</w:t>
      </w:r>
    </w:p>
    <w:p w:rsidR="00E57B0A" w:rsidRPr="00E118C5" w:rsidRDefault="00E57B0A" w:rsidP="00820F84">
      <w:pPr>
        <w:pStyle w:val="aa"/>
        <w:jc w:val="both"/>
        <w:rPr>
          <w:rFonts w:ascii="Times New Roman" w:hAnsi="Times New Roman" w:cs="Times New Roman"/>
          <w:color w:val="auto"/>
        </w:rPr>
      </w:pPr>
      <w:bookmarkStart w:id="98" w:name="bookmark182"/>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Морфология. Культура речи</w:t>
      </w:r>
      <w:bookmarkEnd w:id="98"/>
    </w:p>
    <w:p w:rsidR="00E57B0A" w:rsidRPr="00E118C5" w:rsidRDefault="00E57B0A" w:rsidP="00820F84">
      <w:pPr>
        <w:pStyle w:val="11"/>
        <w:spacing w:line="240" w:lineRule="auto"/>
        <w:ind w:firstLine="567"/>
        <w:jc w:val="both"/>
        <w:rPr>
          <w:color w:val="auto"/>
        </w:rPr>
      </w:pPr>
      <w:r w:rsidRPr="00E118C5">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57B0A" w:rsidRPr="00E118C5" w:rsidRDefault="00E57B0A" w:rsidP="00820F84">
      <w:pPr>
        <w:pStyle w:val="11"/>
        <w:spacing w:line="259" w:lineRule="auto"/>
        <w:ind w:firstLine="567"/>
        <w:jc w:val="both"/>
        <w:rPr>
          <w:color w:val="auto"/>
        </w:rPr>
      </w:pPr>
      <w:r w:rsidRPr="00E118C5">
        <w:rPr>
          <w:b/>
          <w:bCs/>
          <w:color w:val="auto"/>
        </w:rPr>
        <w:t>Причастие</w:t>
      </w:r>
    </w:p>
    <w:p w:rsidR="00E57B0A" w:rsidRPr="00E118C5" w:rsidRDefault="00E57B0A" w:rsidP="00820F84">
      <w:pPr>
        <w:pStyle w:val="11"/>
        <w:spacing w:line="240" w:lineRule="auto"/>
        <w:ind w:firstLine="567"/>
        <w:jc w:val="both"/>
        <w:rPr>
          <w:color w:val="auto"/>
        </w:rPr>
      </w:pPr>
      <w:r w:rsidRPr="00E118C5">
        <w:rPr>
          <w:color w:val="auto"/>
        </w:rPr>
        <w:t>Характеризовать причастия как особую группу слов. Определять признаки глагола и имени прилагательного в причастии.</w:t>
      </w:r>
    </w:p>
    <w:p w:rsidR="00E57B0A" w:rsidRPr="00E118C5" w:rsidRDefault="00E57B0A" w:rsidP="00820F84">
      <w:pPr>
        <w:pStyle w:val="11"/>
        <w:spacing w:line="240" w:lineRule="auto"/>
        <w:ind w:firstLine="567"/>
        <w:jc w:val="both"/>
        <w:rPr>
          <w:color w:val="auto"/>
        </w:rPr>
      </w:pPr>
      <w:r w:rsidRPr="00E118C5">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причастий, применять это умение в речевой практике.</w:t>
      </w:r>
    </w:p>
    <w:p w:rsidR="00E57B0A" w:rsidRPr="00E118C5" w:rsidRDefault="00E57B0A" w:rsidP="00820F84">
      <w:pPr>
        <w:pStyle w:val="11"/>
        <w:spacing w:line="240" w:lineRule="auto"/>
        <w:ind w:firstLine="567"/>
        <w:jc w:val="both"/>
        <w:rPr>
          <w:color w:val="auto"/>
        </w:rPr>
      </w:pPr>
      <w:r w:rsidRPr="00E118C5">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E57B0A" w:rsidRPr="00E118C5" w:rsidRDefault="00E57B0A" w:rsidP="00820F84">
      <w:pPr>
        <w:pStyle w:val="11"/>
        <w:spacing w:line="240" w:lineRule="auto"/>
        <w:ind w:firstLine="567"/>
        <w:jc w:val="both"/>
        <w:rPr>
          <w:color w:val="auto"/>
        </w:rPr>
      </w:pPr>
      <w:r w:rsidRPr="00E118C5">
        <w:rPr>
          <w:color w:val="auto"/>
        </w:rPr>
        <w:t>Уместно использовать причастия в речи. Различать созвучные причастия и имена прилагательные (</w:t>
      </w:r>
      <w:r w:rsidRPr="00E118C5">
        <w:rPr>
          <w:b/>
          <w:bCs/>
          <w:i/>
          <w:iCs/>
          <w:color w:val="auto"/>
        </w:rPr>
        <w:t xml:space="preserve">висящий </w:t>
      </w:r>
      <w:r w:rsidRPr="00E118C5">
        <w:rPr>
          <w:i/>
          <w:iCs/>
          <w:color w:val="auto"/>
        </w:rPr>
        <w:t xml:space="preserve">— </w:t>
      </w:r>
      <w:r w:rsidRPr="00E118C5">
        <w:rPr>
          <w:b/>
          <w:bCs/>
          <w:i/>
          <w:iCs/>
          <w:color w:val="auto"/>
        </w:rPr>
        <w:t>висячий</w:t>
      </w:r>
      <w:r w:rsidRPr="00E118C5">
        <w:rPr>
          <w:i/>
          <w:iCs/>
          <w:color w:val="auto"/>
        </w:rPr>
        <w:t xml:space="preserve">, </w:t>
      </w:r>
      <w:r w:rsidRPr="00E118C5">
        <w:rPr>
          <w:b/>
          <w:bCs/>
          <w:i/>
          <w:iCs/>
          <w:color w:val="auto"/>
        </w:rPr>
        <w:t xml:space="preserve">горящий </w:t>
      </w:r>
      <w:r w:rsidRPr="00E118C5">
        <w:rPr>
          <w:i/>
          <w:iCs/>
          <w:color w:val="auto"/>
        </w:rPr>
        <w:t xml:space="preserve">— </w:t>
      </w:r>
      <w:r w:rsidRPr="00E118C5">
        <w:rPr>
          <w:b/>
          <w:bCs/>
          <w:i/>
          <w:iCs/>
          <w:color w:val="auto"/>
        </w:rPr>
        <w:t>горячий</w:t>
      </w:r>
      <w:r w:rsidRPr="00E118C5">
        <w:rPr>
          <w:color w:val="auto"/>
        </w:rPr>
        <w:t xml:space="preserve">). Правильно употреблять причастия с суффиксом </w:t>
      </w:r>
      <w:r w:rsidRPr="00E118C5">
        <w:rPr>
          <w:b/>
          <w:bCs/>
          <w:i/>
          <w:iCs/>
          <w:color w:val="auto"/>
        </w:rPr>
        <w:t>-ся</w:t>
      </w:r>
      <w:r w:rsidRPr="00E118C5">
        <w:rPr>
          <w:color w:val="auto"/>
        </w:rPr>
        <w:t xml:space="preserve">. Правильно устанавливать согласование в словосочетаниях типа </w:t>
      </w:r>
      <w:r w:rsidRPr="00E118C5">
        <w:rPr>
          <w:i/>
          <w:iCs/>
          <w:color w:val="auto"/>
        </w:rPr>
        <w:t>прич. + сущ</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Правильно ставить ударение в некоторых формах причастий.</w:t>
      </w:r>
    </w:p>
    <w:p w:rsidR="00E57B0A" w:rsidRPr="00E118C5" w:rsidRDefault="00E57B0A" w:rsidP="00820F84">
      <w:pPr>
        <w:pStyle w:val="11"/>
        <w:spacing w:line="240" w:lineRule="auto"/>
        <w:ind w:firstLine="567"/>
        <w:jc w:val="both"/>
        <w:rPr>
          <w:color w:val="auto"/>
        </w:rPr>
      </w:pPr>
      <w:r w:rsidRPr="00E118C5">
        <w:rPr>
          <w:color w:val="auto"/>
        </w:rPr>
        <w:t xml:space="preserve">Применять правила правописания падежных окончаний и суффиксов причастий; </w:t>
      </w:r>
      <w:r w:rsidRPr="00E118C5">
        <w:rPr>
          <w:b/>
          <w:bCs/>
          <w:i/>
          <w:iCs/>
          <w:color w:val="auto"/>
        </w:rPr>
        <w:t>н</w:t>
      </w:r>
      <w:r w:rsidRPr="00E118C5">
        <w:rPr>
          <w:color w:val="auto"/>
        </w:rPr>
        <w:t xml:space="preserve"> и </w:t>
      </w:r>
      <w:r w:rsidRPr="00E118C5">
        <w:rPr>
          <w:b/>
          <w:bCs/>
          <w:i/>
          <w:iCs/>
          <w:color w:val="auto"/>
        </w:rPr>
        <w:t>нн</w:t>
      </w:r>
      <w:r w:rsidRPr="00E118C5">
        <w:rPr>
          <w:color w:val="auto"/>
        </w:rPr>
        <w:t xml:space="preserve"> в причастиях и отглагольных именах прилагательных; написания гласной перед суффиксом </w:t>
      </w:r>
      <w:r w:rsidRPr="00E118C5">
        <w:rPr>
          <w:b/>
          <w:bCs/>
          <w:i/>
          <w:iCs/>
          <w:color w:val="auto"/>
        </w:rPr>
        <w:t>-вш-</w:t>
      </w:r>
      <w:r w:rsidRPr="00E118C5">
        <w:rPr>
          <w:color w:val="auto"/>
        </w:rPr>
        <w:t xml:space="preserve"> действительных причастий прошедшего времени, перед суффиксом </w:t>
      </w:r>
      <w:r w:rsidRPr="00E118C5">
        <w:rPr>
          <w:b/>
          <w:bCs/>
          <w:i/>
          <w:iCs/>
          <w:color w:val="auto"/>
        </w:rPr>
        <w:t>-нн-</w:t>
      </w:r>
      <w:r w:rsidRPr="00E118C5">
        <w:rPr>
          <w:color w:val="auto"/>
        </w:rPr>
        <w:t xml:space="preserve"> страдательных причастий прошедшего времени; написания </w:t>
      </w:r>
      <w:r w:rsidRPr="00E118C5">
        <w:rPr>
          <w:b/>
          <w:bCs/>
          <w:i/>
          <w:iCs/>
          <w:color w:val="auto"/>
        </w:rPr>
        <w:t>не</w:t>
      </w:r>
      <w:r w:rsidRPr="00E118C5">
        <w:rPr>
          <w:color w:val="auto"/>
        </w:rPr>
        <w:t xml:space="preserve"> с причастиями.</w:t>
      </w:r>
    </w:p>
    <w:p w:rsidR="00E57B0A" w:rsidRPr="00E118C5" w:rsidRDefault="00E57B0A" w:rsidP="00820F84">
      <w:pPr>
        <w:pStyle w:val="11"/>
        <w:spacing w:line="240" w:lineRule="auto"/>
        <w:ind w:firstLine="567"/>
        <w:jc w:val="both"/>
        <w:rPr>
          <w:color w:val="auto"/>
        </w:rPr>
      </w:pPr>
      <w:r w:rsidRPr="00E118C5">
        <w:rPr>
          <w:color w:val="auto"/>
        </w:rPr>
        <w:t>Правильно расставлять знаки препинания в предложениях с причастным оборотом.</w:t>
      </w:r>
    </w:p>
    <w:p w:rsidR="00E57B0A" w:rsidRPr="00E118C5" w:rsidRDefault="00E57B0A" w:rsidP="00820F84">
      <w:pPr>
        <w:pStyle w:val="11"/>
        <w:spacing w:line="259" w:lineRule="auto"/>
        <w:ind w:firstLine="567"/>
        <w:jc w:val="both"/>
        <w:rPr>
          <w:color w:val="auto"/>
        </w:rPr>
      </w:pPr>
      <w:r w:rsidRPr="00E118C5">
        <w:rPr>
          <w:b/>
          <w:bCs/>
          <w:color w:val="auto"/>
        </w:rPr>
        <w:t>Деепричастие</w:t>
      </w:r>
    </w:p>
    <w:p w:rsidR="00E57B0A" w:rsidRPr="00E118C5" w:rsidRDefault="00E57B0A" w:rsidP="00820F84">
      <w:pPr>
        <w:pStyle w:val="11"/>
        <w:spacing w:line="240" w:lineRule="auto"/>
        <w:ind w:firstLine="567"/>
        <w:jc w:val="both"/>
        <w:rPr>
          <w:color w:val="auto"/>
        </w:rPr>
      </w:pPr>
      <w:r w:rsidRPr="00E118C5">
        <w:rPr>
          <w:color w:val="auto"/>
        </w:rPr>
        <w:t>Характеризовать деепричастия как особую группу слов. Определять признаки глагола и наречия в деепричастии.</w:t>
      </w:r>
    </w:p>
    <w:p w:rsidR="00E57B0A" w:rsidRPr="00E118C5" w:rsidRDefault="00E57B0A" w:rsidP="00820F84">
      <w:pPr>
        <w:pStyle w:val="11"/>
        <w:spacing w:line="240" w:lineRule="auto"/>
        <w:ind w:firstLine="567"/>
        <w:jc w:val="both"/>
        <w:rPr>
          <w:color w:val="auto"/>
        </w:rPr>
      </w:pPr>
      <w:r w:rsidRPr="00E118C5">
        <w:rPr>
          <w:color w:val="auto"/>
        </w:rPr>
        <w:t>Распознавать деепричастия совершенного и несовершенного вида.</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деепричастий, применять это умение в речевой практике.</w:t>
      </w:r>
    </w:p>
    <w:p w:rsidR="00E57B0A" w:rsidRPr="00E118C5" w:rsidRDefault="00E57B0A" w:rsidP="00820F84">
      <w:pPr>
        <w:pStyle w:val="11"/>
        <w:spacing w:line="240" w:lineRule="auto"/>
        <w:ind w:firstLine="567"/>
        <w:jc w:val="both"/>
        <w:rPr>
          <w:color w:val="auto"/>
        </w:rPr>
      </w:pPr>
      <w:r w:rsidRPr="00E118C5">
        <w:rPr>
          <w:color w:val="auto"/>
        </w:rPr>
        <w:t>Конструировать деепричастный оборот. Определять роль деепричастия в предложении.</w:t>
      </w:r>
    </w:p>
    <w:p w:rsidR="00E57B0A" w:rsidRPr="00E118C5" w:rsidRDefault="00E57B0A" w:rsidP="00820F84">
      <w:pPr>
        <w:pStyle w:val="11"/>
        <w:spacing w:line="240" w:lineRule="auto"/>
        <w:ind w:firstLine="567"/>
        <w:jc w:val="both"/>
        <w:rPr>
          <w:color w:val="auto"/>
        </w:rPr>
      </w:pPr>
      <w:r w:rsidRPr="00E118C5">
        <w:rPr>
          <w:color w:val="auto"/>
        </w:rPr>
        <w:t>Уместно использовать деепричастия в речи.</w:t>
      </w:r>
    </w:p>
    <w:p w:rsidR="00E57B0A" w:rsidRPr="00E118C5" w:rsidRDefault="00E57B0A" w:rsidP="00820F84">
      <w:pPr>
        <w:pStyle w:val="11"/>
        <w:spacing w:line="240" w:lineRule="auto"/>
        <w:ind w:firstLine="567"/>
        <w:jc w:val="both"/>
        <w:rPr>
          <w:color w:val="auto"/>
        </w:rPr>
      </w:pPr>
      <w:r w:rsidRPr="00E118C5">
        <w:rPr>
          <w:color w:val="auto"/>
        </w:rPr>
        <w:t>Правильно ставить ударение в деепричастиях.</w:t>
      </w:r>
    </w:p>
    <w:p w:rsidR="00E57B0A" w:rsidRPr="00E118C5" w:rsidRDefault="00E57B0A" w:rsidP="00820F84">
      <w:pPr>
        <w:pStyle w:val="11"/>
        <w:spacing w:line="240" w:lineRule="auto"/>
        <w:ind w:firstLine="567"/>
        <w:jc w:val="both"/>
        <w:rPr>
          <w:color w:val="auto"/>
        </w:rPr>
      </w:pPr>
      <w:r w:rsidRPr="00E118C5">
        <w:rPr>
          <w:color w:val="auto"/>
        </w:rPr>
        <w:t xml:space="preserve">Применять правила написания гласных в суффиксах деепричастий; правила слитного и раздельного написания </w:t>
      </w:r>
      <w:r w:rsidRPr="00E118C5">
        <w:rPr>
          <w:b/>
          <w:bCs/>
          <w:i/>
          <w:iCs/>
          <w:color w:val="auto"/>
        </w:rPr>
        <w:t>не</w:t>
      </w:r>
      <w:r w:rsidRPr="00E118C5">
        <w:rPr>
          <w:color w:val="auto"/>
        </w:rPr>
        <w:t xml:space="preserve"> с деепричастиями.</w:t>
      </w:r>
    </w:p>
    <w:p w:rsidR="00E57B0A" w:rsidRPr="00E118C5" w:rsidRDefault="00E57B0A" w:rsidP="00820F84">
      <w:pPr>
        <w:pStyle w:val="11"/>
        <w:spacing w:line="240" w:lineRule="auto"/>
        <w:ind w:firstLine="567"/>
        <w:jc w:val="both"/>
        <w:rPr>
          <w:color w:val="auto"/>
        </w:rPr>
      </w:pPr>
      <w:r w:rsidRPr="00E118C5">
        <w:rPr>
          <w:color w:val="auto"/>
        </w:rPr>
        <w:t>Правильно строить предложения с одиночными деепричастиями и деепричастными оборотами.</w:t>
      </w:r>
    </w:p>
    <w:p w:rsidR="00E57B0A" w:rsidRPr="00E118C5" w:rsidRDefault="00E57B0A" w:rsidP="00820F84">
      <w:pPr>
        <w:pStyle w:val="11"/>
        <w:spacing w:line="240" w:lineRule="auto"/>
        <w:ind w:firstLine="567"/>
        <w:jc w:val="both"/>
        <w:rPr>
          <w:color w:val="auto"/>
        </w:rPr>
      </w:pPr>
      <w:r w:rsidRPr="00E118C5">
        <w:rPr>
          <w:color w:val="auto"/>
        </w:rPr>
        <w:t>Правильно расставлять знаки препинания в предложениях с одиночным деепричастием и деепричастным оборотом.</w:t>
      </w:r>
    </w:p>
    <w:p w:rsidR="00E57B0A" w:rsidRPr="00E118C5" w:rsidRDefault="00E57B0A" w:rsidP="00820F84">
      <w:pPr>
        <w:pStyle w:val="11"/>
        <w:spacing w:line="259" w:lineRule="auto"/>
        <w:ind w:firstLine="567"/>
        <w:jc w:val="both"/>
        <w:rPr>
          <w:color w:val="auto"/>
        </w:rPr>
      </w:pPr>
      <w:r w:rsidRPr="00E118C5">
        <w:rPr>
          <w:b/>
          <w:bCs/>
          <w:color w:val="auto"/>
        </w:rPr>
        <w:t>Наречие</w:t>
      </w:r>
    </w:p>
    <w:p w:rsidR="00E57B0A" w:rsidRPr="00E118C5" w:rsidRDefault="00E57B0A" w:rsidP="00820F84">
      <w:pPr>
        <w:pStyle w:val="11"/>
        <w:spacing w:line="240" w:lineRule="auto"/>
        <w:ind w:firstLine="567"/>
        <w:jc w:val="both"/>
        <w:rPr>
          <w:color w:val="auto"/>
        </w:rPr>
      </w:pPr>
      <w:r w:rsidRPr="00E118C5">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наречий, применять это умение в речевой практике.</w:t>
      </w:r>
    </w:p>
    <w:p w:rsidR="00E57B0A" w:rsidRPr="00E118C5" w:rsidRDefault="00E57B0A" w:rsidP="00820F84">
      <w:pPr>
        <w:pStyle w:val="11"/>
        <w:spacing w:line="240" w:lineRule="auto"/>
        <w:ind w:firstLine="567"/>
        <w:jc w:val="both"/>
        <w:rPr>
          <w:color w:val="auto"/>
        </w:rPr>
      </w:pPr>
      <w:r w:rsidRPr="00E118C5">
        <w:rPr>
          <w:color w:val="auto"/>
        </w:rPr>
        <w:t>Соблюдать нормы образования степеней сравнения наречий, произношения наречий, постановки в них ударения.</w:t>
      </w:r>
    </w:p>
    <w:p w:rsidR="00E57B0A" w:rsidRPr="00E118C5" w:rsidRDefault="00E57B0A" w:rsidP="00820F84">
      <w:pPr>
        <w:pStyle w:val="11"/>
        <w:spacing w:line="240" w:lineRule="auto"/>
        <w:ind w:firstLine="567"/>
        <w:jc w:val="both"/>
        <w:rPr>
          <w:color w:val="auto"/>
        </w:rPr>
      </w:pPr>
      <w:r w:rsidRPr="00E118C5">
        <w:rPr>
          <w:color w:val="auto"/>
        </w:rPr>
        <w:t xml:space="preserve">Применять правила слитного, раздельного и дефисного написания наречий; написания </w:t>
      </w:r>
      <w:r w:rsidRPr="00E118C5">
        <w:rPr>
          <w:b/>
          <w:bCs/>
          <w:i/>
          <w:iCs/>
          <w:color w:val="auto"/>
        </w:rPr>
        <w:t>н</w:t>
      </w:r>
      <w:r w:rsidRPr="00E118C5">
        <w:rPr>
          <w:color w:val="auto"/>
        </w:rPr>
        <w:t xml:space="preserve"> и </w:t>
      </w:r>
      <w:r w:rsidRPr="00E118C5">
        <w:rPr>
          <w:b/>
          <w:bCs/>
          <w:i/>
          <w:iCs/>
          <w:color w:val="auto"/>
        </w:rPr>
        <w:t>нн</w:t>
      </w:r>
      <w:r w:rsidRPr="00E118C5">
        <w:rPr>
          <w:color w:val="auto"/>
        </w:rPr>
        <w:t xml:space="preserve"> в наречиях на </w:t>
      </w:r>
      <w:r w:rsidRPr="00E118C5">
        <w:rPr>
          <w:b/>
          <w:bCs/>
          <w:i/>
          <w:iCs/>
          <w:color w:val="auto"/>
        </w:rPr>
        <w:t>-о</w:t>
      </w:r>
      <w:r w:rsidRPr="00E118C5">
        <w:rPr>
          <w:color w:val="auto"/>
        </w:rPr>
        <w:t xml:space="preserve"> и </w:t>
      </w:r>
      <w:r w:rsidRPr="00E118C5">
        <w:rPr>
          <w:b/>
          <w:bCs/>
          <w:i/>
          <w:iCs/>
          <w:color w:val="auto"/>
        </w:rPr>
        <w:t>-е</w:t>
      </w:r>
      <w:r w:rsidRPr="00E118C5">
        <w:rPr>
          <w:color w:val="auto"/>
        </w:rPr>
        <w:t xml:space="preserve">; написания суффиксов </w:t>
      </w:r>
      <w:r w:rsidRPr="00E118C5">
        <w:rPr>
          <w:b/>
          <w:bCs/>
          <w:color w:val="auto"/>
        </w:rPr>
        <w:t>-</w:t>
      </w:r>
      <w:r w:rsidRPr="00E118C5">
        <w:rPr>
          <w:b/>
          <w:bCs/>
          <w:i/>
          <w:iCs/>
          <w:color w:val="auto"/>
        </w:rPr>
        <w:t>а</w:t>
      </w:r>
      <w:r w:rsidRPr="00E118C5">
        <w:rPr>
          <w:color w:val="auto"/>
        </w:rPr>
        <w:t xml:space="preserve"> и </w:t>
      </w:r>
      <w:r w:rsidRPr="00E118C5">
        <w:rPr>
          <w:b/>
          <w:bCs/>
          <w:i/>
          <w:iCs/>
          <w:color w:val="auto"/>
        </w:rPr>
        <w:t>-о</w:t>
      </w:r>
      <w:r w:rsidRPr="00E118C5">
        <w:rPr>
          <w:color w:val="auto"/>
        </w:rPr>
        <w:t xml:space="preserve"> наречий с приставками </w:t>
      </w:r>
      <w:r w:rsidRPr="00E118C5">
        <w:rPr>
          <w:b/>
          <w:bCs/>
          <w:i/>
          <w:iCs/>
          <w:color w:val="auto"/>
        </w:rPr>
        <w:t>из-</w:t>
      </w:r>
      <w:r w:rsidRPr="00E118C5">
        <w:rPr>
          <w:i/>
          <w:iCs/>
          <w:color w:val="auto"/>
        </w:rPr>
        <w:t xml:space="preserve">, </w:t>
      </w:r>
      <w:r w:rsidRPr="00E118C5">
        <w:rPr>
          <w:b/>
          <w:bCs/>
          <w:i/>
          <w:iCs/>
          <w:color w:val="auto"/>
        </w:rPr>
        <w:t>до-</w:t>
      </w:r>
      <w:r w:rsidRPr="00E118C5">
        <w:rPr>
          <w:i/>
          <w:iCs/>
          <w:color w:val="auto"/>
        </w:rPr>
        <w:t xml:space="preserve">, </w:t>
      </w:r>
      <w:r w:rsidRPr="00E118C5">
        <w:rPr>
          <w:b/>
          <w:bCs/>
          <w:i/>
          <w:iCs/>
          <w:color w:val="auto"/>
        </w:rPr>
        <w:t>с-</w:t>
      </w:r>
      <w:r w:rsidRPr="00E118C5">
        <w:rPr>
          <w:i/>
          <w:iCs/>
          <w:color w:val="auto"/>
        </w:rPr>
        <w:t xml:space="preserve">, </w:t>
      </w:r>
      <w:r w:rsidRPr="00E118C5">
        <w:rPr>
          <w:b/>
          <w:bCs/>
          <w:i/>
          <w:iCs/>
          <w:color w:val="auto"/>
        </w:rPr>
        <w:t>в-</w:t>
      </w:r>
      <w:r w:rsidRPr="00E118C5">
        <w:rPr>
          <w:i/>
          <w:iCs/>
          <w:color w:val="auto"/>
        </w:rPr>
        <w:t xml:space="preserve">, </w:t>
      </w:r>
      <w:r w:rsidRPr="00E118C5">
        <w:rPr>
          <w:b/>
          <w:bCs/>
          <w:i/>
          <w:iCs/>
          <w:color w:val="auto"/>
        </w:rPr>
        <w:t>на-</w:t>
      </w:r>
      <w:r w:rsidRPr="00E118C5">
        <w:rPr>
          <w:i/>
          <w:iCs/>
          <w:color w:val="auto"/>
        </w:rPr>
        <w:t xml:space="preserve">, </w:t>
      </w:r>
      <w:r w:rsidRPr="00E118C5">
        <w:rPr>
          <w:b/>
          <w:bCs/>
          <w:i/>
          <w:iCs/>
          <w:color w:val="auto"/>
        </w:rPr>
        <w:t>за-</w:t>
      </w:r>
      <w:r w:rsidRPr="00E118C5">
        <w:rPr>
          <w:color w:val="auto"/>
        </w:rPr>
        <w:t xml:space="preserve">; употребления </w:t>
      </w:r>
      <w:r w:rsidRPr="00E118C5">
        <w:rPr>
          <w:b/>
          <w:bCs/>
          <w:i/>
          <w:iCs/>
          <w:color w:val="auto"/>
        </w:rPr>
        <w:t>ь</w:t>
      </w:r>
      <w:r w:rsidRPr="00E118C5">
        <w:rPr>
          <w:color w:val="auto"/>
        </w:rPr>
        <w:t xml:space="preserve"> на конце наречий после шипящих; написания суффиксов наречий -</w:t>
      </w:r>
      <w:r w:rsidRPr="00E118C5">
        <w:rPr>
          <w:b/>
          <w:bCs/>
          <w:i/>
          <w:iCs/>
          <w:color w:val="auto"/>
        </w:rPr>
        <w:t>о</w:t>
      </w:r>
      <w:r w:rsidRPr="00E118C5">
        <w:rPr>
          <w:color w:val="auto"/>
        </w:rPr>
        <w:t xml:space="preserve"> и </w:t>
      </w:r>
      <w:r w:rsidRPr="00E118C5">
        <w:rPr>
          <w:i/>
          <w:iCs/>
          <w:color w:val="auto"/>
        </w:rPr>
        <w:t>-</w:t>
      </w:r>
      <w:r w:rsidRPr="00E118C5">
        <w:rPr>
          <w:b/>
          <w:bCs/>
          <w:i/>
          <w:iCs/>
          <w:color w:val="auto"/>
        </w:rPr>
        <w:t>е</w:t>
      </w:r>
      <w:r w:rsidRPr="00E118C5">
        <w:rPr>
          <w:color w:val="auto"/>
        </w:rPr>
        <w:t xml:space="preserve"> после шипящих; написания </w:t>
      </w:r>
      <w:r w:rsidRPr="00E118C5">
        <w:rPr>
          <w:b/>
          <w:bCs/>
          <w:i/>
          <w:iCs/>
          <w:color w:val="auto"/>
        </w:rPr>
        <w:t>е</w:t>
      </w:r>
      <w:r w:rsidRPr="00E118C5">
        <w:rPr>
          <w:color w:val="auto"/>
        </w:rPr>
        <w:t xml:space="preserve"> и </w:t>
      </w:r>
      <w:r w:rsidRPr="00E118C5">
        <w:rPr>
          <w:b/>
          <w:bCs/>
          <w:i/>
          <w:iCs/>
          <w:color w:val="auto"/>
        </w:rPr>
        <w:t>и</w:t>
      </w:r>
      <w:r w:rsidRPr="00E118C5">
        <w:rPr>
          <w:color w:val="auto"/>
        </w:rPr>
        <w:t xml:space="preserve"> в приставках </w:t>
      </w:r>
      <w:r w:rsidRPr="00E118C5">
        <w:rPr>
          <w:b/>
          <w:bCs/>
          <w:i/>
          <w:iCs/>
          <w:color w:val="auto"/>
        </w:rPr>
        <w:t>не-</w:t>
      </w:r>
      <w:r w:rsidRPr="00E118C5">
        <w:rPr>
          <w:color w:val="auto"/>
        </w:rPr>
        <w:t xml:space="preserve"> и </w:t>
      </w:r>
      <w:r w:rsidRPr="00E118C5">
        <w:rPr>
          <w:b/>
          <w:bCs/>
          <w:i/>
          <w:iCs/>
          <w:color w:val="auto"/>
        </w:rPr>
        <w:t>ни-</w:t>
      </w:r>
      <w:r w:rsidRPr="00E118C5">
        <w:rPr>
          <w:color w:val="auto"/>
        </w:rPr>
        <w:t xml:space="preserve"> наречий; слитного и раздельного написания </w:t>
      </w:r>
      <w:r w:rsidRPr="00E118C5">
        <w:rPr>
          <w:b/>
          <w:bCs/>
          <w:i/>
          <w:iCs/>
          <w:color w:val="auto"/>
        </w:rPr>
        <w:t>не</w:t>
      </w:r>
      <w:r w:rsidRPr="00E118C5">
        <w:rPr>
          <w:color w:val="auto"/>
        </w:rPr>
        <w:t xml:space="preserve"> с наречиями.</w:t>
      </w:r>
    </w:p>
    <w:p w:rsidR="00E57B0A" w:rsidRPr="00E118C5" w:rsidRDefault="00E57B0A" w:rsidP="00820F84">
      <w:pPr>
        <w:pStyle w:val="11"/>
        <w:spacing w:line="259" w:lineRule="auto"/>
        <w:ind w:firstLine="567"/>
        <w:jc w:val="both"/>
        <w:rPr>
          <w:color w:val="auto"/>
        </w:rPr>
      </w:pPr>
      <w:r w:rsidRPr="00E118C5">
        <w:rPr>
          <w:b/>
          <w:bCs/>
          <w:color w:val="auto"/>
        </w:rPr>
        <w:t>Слова категории состояния</w:t>
      </w:r>
    </w:p>
    <w:p w:rsidR="00E57B0A" w:rsidRPr="00E118C5" w:rsidRDefault="00E57B0A" w:rsidP="00820F84">
      <w:pPr>
        <w:pStyle w:val="11"/>
        <w:spacing w:line="240" w:lineRule="auto"/>
        <w:ind w:firstLine="567"/>
        <w:jc w:val="both"/>
        <w:rPr>
          <w:color w:val="auto"/>
        </w:rPr>
      </w:pPr>
      <w:r w:rsidRPr="00E118C5">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57B0A" w:rsidRPr="00E118C5" w:rsidRDefault="00E57B0A" w:rsidP="00820F84">
      <w:pPr>
        <w:pStyle w:val="11"/>
        <w:spacing w:line="259" w:lineRule="auto"/>
        <w:ind w:firstLine="567"/>
        <w:jc w:val="both"/>
        <w:rPr>
          <w:color w:val="auto"/>
        </w:rPr>
      </w:pPr>
      <w:r w:rsidRPr="00E118C5">
        <w:rPr>
          <w:b/>
          <w:bCs/>
          <w:color w:val="auto"/>
        </w:rPr>
        <w:t>Служебные части речи</w:t>
      </w:r>
    </w:p>
    <w:p w:rsidR="00E57B0A" w:rsidRPr="00E118C5" w:rsidRDefault="00E57B0A" w:rsidP="00820F84">
      <w:pPr>
        <w:pStyle w:val="11"/>
        <w:spacing w:line="240" w:lineRule="auto"/>
        <w:ind w:firstLine="567"/>
        <w:jc w:val="both"/>
        <w:rPr>
          <w:color w:val="auto"/>
        </w:rPr>
      </w:pPr>
      <w:r w:rsidRPr="00E118C5">
        <w:rPr>
          <w:color w:val="auto"/>
        </w:rPr>
        <w:t>Давать общую характеристику служебных частей речи; объяснять их отличия от самостоятельных частей речи.</w:t>
      </w:r>
    </w:p>
    <w:p w:rsidR="00E57B0A" w:rsidRPr="00E118C5" w:rsidRDefault="00E57B0A" w:rsidP="00820F84">
      <w:pPr>
        <w:pStyle w:val="11"/>
        <w:spacing w:line="259" w:lineRule="auto"/>
        <w:ind w:firstLine="567"/>
        <w:jc w:val="both"/>
        <w:rPr>
          <w:color w:val="auto"/>
        </w:rPr>
      </w:pPr>
      <w:r w:rsidRPr="00E118C5">
        <w:rPr>
          <w:b/>
          <w:bCs/>
          <w:color w:val="auto"/>
        </w:rPr>
        <w:t>Предлог</w:t>
      </w:r>
    </w:p>
    <w:p w:rsidR="00E57B0A" w:rsidRPr="00E118C5" w:rsidRDefault="00E57B0A" w:rsidP="00820F84">
      <w:pPr>
        <w:pStyle w:val="11"/>
        <w:spacing w:line="240" w:lineRule="auto"/>
        <w:ind w:firstLine="567"/>
        <w:jc w:val="both"/>
        <w:rPr>
          <w:color w:val="auto"/>
        </w:rPr>
      </w:pPr>
      <w:r w:rsidRPr="00E118C5">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E57B0A" w:rsidRPr="00E118C5" w:rsidRDefault="00E57B0A" w:rsidP="00820F84">
      <w:pPr>
        <w:pStyle w:val="11"/>
        <w:spacing w:line="240" w:lineRule="auto"/>
        <w:ind w:firstLine="567"/>
        <w:jc w:val="both"/>
        <w:rPr>
          <w:color w:val="auto"/>
        </w:rPr>
      </w:pPr>
      <w:r w:rsidRPr="00E118C5">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57B0A" w:rsidRPr="00E118C5" w:rsidRDefault="00E57B0A" w:rsidP="00820F84">
      <w:pPr>
        <w:pStyle w:val="11"/>
        <w:spacing w:line="240" w:lineRule="auto"/>
        <w:ind w:firstLine="567"/>
        <w:jc w:val="both"/>
        <w:rPr>
          <w:color w:val="auto"/>
        </w:rPr>
      </w:pPr>
      <w:r w:rsidRPr="00E118C5">
        <w:rPr>
          <w:color w:val="auto"/>
        </w:rPr>
        <w:t xml:space="preserve">Соблюдать нормы употребления имён существительных и местоимений с предлогами, предлогов </w:t>
      </w:r>
      <w:r w:rsidRPr="00E118C5">
        <w:rPr>
          <w:b/>
          <w:bCs/>
          <w:i/>
          <w:iCs/>
          <w:color w:val="auto"/>
        </w:rPr>
        <w:t xml:space="preserve">из </w:t>
      </w:r>
      <w:r w:rsidRPr="00E118C5">
        <w:rPr>
          <w:i/>
          <w:iCs/>
          <w:color w:val="auto"/>
        </w:rPr>
        <w:t xml:space="preserve">— </w:t>
      </w:r>
      <w:r w:rsidRPr="00E118C5">
        <w:rPr>
          <w:b/>
          <w:bCs/>
          <w:i/>
          <w:iCs/>
          <w:color w:val="auto"/>
        </w:rPr>
        <w:t>с</w:t>
      </w:r>
      <w:r w:rsidRPr="00E118C5">
        <w:rPr>
          <w:color w:val="auto"/>
        </w:rPr>
        <w:t xml:space="preserve">, </w:t>
      </w:r>
      <w:r w:rsidRPr="00E118C5">
        <w:rPr>
          <w:b/>
          <w:bCs/>
          <w:i/>
          <w:iCs/>
          <w:color w:val="auto"/>
        </w:rPr>
        <w:t xml:space="preserve">в </w:t>
      </w:r>
      <w:r w:rsidRPr="00E118C5">
        <w:rPr>
          <w:i/>
          <w:iCs/>
          <w:color w:val="auto"/>
        </w:rPr>
        <w:t xml:space="preserve">— </w:t>
      </w:r>
      <w:r w:rsidRPr="00E118C5">
        <w:rPr>
          <w:b/>
          <w:bCs/>
          <w:i/>
          <w:iCs/>
          <w:color w:val="auto"/>
        </w:rPr>
        <w:t>на</w:t>
      </w:r>
      <w:r w:rsidRPr="00E118C5">
        <w:rPr>
          <w:color w:val="auto"/>
        </w:rPr>
        <w:t xml:space="preserve"> в составе словосочетаний; правила правописания производных предлогов.</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E57B0A" w:rsidRPr="00E118C5" w:rsidRDefault="00E57B0A" w:rsidP="00820F84">
      <w:pPr>
        <w:pStyle w:val="11"/>
        <w:spacing w:line="259" w:lineRule="auto"/>
        <w:ind w:firstLine="567"/>
        <w:jc w:val="both"/>
        <w:rPr>
          <w:color w:val="auto"/>
        </w:rPr>
      </w:pPr>
      <w:r w:rsidRPr="00E118C5">
        <w:rPr>
          <w:b/>
          <w:bCs/>
          <w:color w:val="auto"/>
        </w:rPr>
        <w:t>Союз</w:t>
      </w:r>
    </w:p>
    <w:p w:rsidR="00E57B0A" w:rsidRPr="00E118C5" w:rsidRDefault="00E57B0A" w:rsidP="00820F84">
      <w:pPr>
        <w:pStyle w:val="11"/>
        <w:spacing w:line="240" w:lineRule="auto"/>
        <w:ind w:firstLine="567"/>
        <w:jc w:val="both"/>
        <w:rPr>
          <w:color w:val="auto"/>
        </w:rPr>
      </w:pPr>
      <w:r w:rsidRPr="00E118C5">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57B0A" w:rsidRPr="00E118C5" w:rsidRDefault="00E57B0A" w:rsidP="00820F84">
      <w:pPr>
        <w:pStyle w:val="11"/>
        <w:spacing w:line="240" w:lineRule="auto"/>
        <w:ind w:firstLine="567"/>
        <w:jc w:val="both"/>
        <w:rPr>
          <w:color w:val="auto"/>
        </w:rPr>
      </w:pPr>
      <w:r w:rsidRPr="00E118C5">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118C5">
        <w:rPr>
          <w:b/>
          <w:bCs/>
          <w:i/>
          <w:iCs/>
          <w:color w:val="auto"/>
        </w:rPr>
        <w:t>и</w:t>
      </w:r>
      <w:r w:rsidRPr="00E118C5">
        <w:rPr>
          <w:i/>
          <w:iCs/>
          <w:color w:val="auto"/>
        </w:rPr>
        <w:t>.</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союзов, применять это умение в речевой практике.</w:t>
      </w:r>
    </w:p>
    <w:p w:rsidR="00E57B0A" w:rsidRPr="00E118C5" w:rsidRDefault="00E57B0A" w:rsidP="00820F84">
      <w:pPr>
        <w:pStyle w:val="11"/>
        <w:spacing w:line="259" w:lineRule="auto"/>
        <w:ind w:firstLine="567"/>
        <w:jc w:val="both"/>
        <w:rPr>
          <w:color w:val="auto"/>
        </w:rPr>
      </w:pPr>
      <w:r w:rsidRPr="00E118C5">
        <w:rPr>
          <w:b/>
          <w:bCs/>
          <w:color w:val="auto"/>
        </w:rPr>
        <w:t>Частица</w:t>
      </w:r>
    </w:p>
    <w:p w:rsidR="00E57B0A" w:rsidRPr="00E118C5" w:rsidRDefault="00E57B0A" w:rsidP="00820F84">
      <w:pPr>
        <w:pStyle w:val="11"/>
        <w:spacing w:line="240" w:lineRule="auto"/>
        <w:ind w:firstLine="567"/>
        <w:jc w:val="both"/>
        <w:rPr>
          <w:color w:val="auto"/>
        </w:rPr>
      </w:pPr>
      <w:r w:rsidRPr="00E118C5">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57B0A" w:rsidRPr="00E118C5" w:rsidRDefault="00E57B0A" w:rsidP="00820F84">
      <w:pPr>
        <w:pStyle w:val="11"/>
        <w:spacing w:line="240" w:lineRule="auto"/>
        <w:ind w:firstLine="567"/>
        <w:jc w:val="both"/>
        <w:rPr>
          <w:color w:val="auto"/>
        </w:rPr>
      </w:pPr>
      <w:r w:rsidRPr="00E118C5">
        <w:rPr>
          <w:color w:val="auto"/>
        </w:rPr>
        <w:t>Употреблять частицы в речи в соответствии с их значением и стилистической окраской; соблюдать нормы правописания частиц.</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частиц, применять это умение в речевой практике.</w:t>
      </w:r>
    </w:p>
    <w:p w:rsidR="00E57B0A" w:rsidRPr="00E118C5" w:rsidRDefault="00E57B0A" w:rsidP="00820F84">
      <w:pPr>
        <w:pStyle w:val="11"/>
        <w:spacing w:line="259" w:lineRule="auto"/>
        <w:ind w:firstLine="567"/>
        <w:jc w:val="both"/>
        <w:rPr>
          <w:color w:val="auto"/>
        </w:rPr>
      </w:pPr>
      <w:r w:rsidRPr="00E118C5">
        <w:rPr>
          <w:b/>
          <w:bCs/>
          <w:color w:val="auto"/>
        </w:rPr>
        <w:t>Междометия и звукоподражательные слова</w:t>
      </w:r>
    </w:p>
    <w:p w:rsidR="00E57B0A" w:rsidRPr="00E118C5" w:rsidRDefault="00E57B0A" w:rsidP="00820F84">
      <w:pPr>
        <w:pStyle w:val="11"/>
        <w:spacing w:line="240" w:lineRule="auto"/>
        <w:ind w:firstLine="567"/>
        <w:jc w:val="both"/>
        <w:rPr>
          <w:color w:val="auto"/>
        </w:rPr>
      </w:pPr>
      <w:r w:rsidRPr="00E118C5">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57B0A" w:rsidRPr="00E118C5" w:rsidRDefault="00E57B0A" w:rsidP="00820F84">
      <w:pPr>
        <w:pStyle w:val="11"/>
        <w:spacing w:line="240" w:lineRule="auto"/>
        <w:ind w:firstLine="567"/>
        <w:jc w:val="both"/>
        <w:rPr>
          <w:color w:val="auto"/>
        </w:rPr>
      </w:pPr>
      <w:r w:rsidRPr="00E118C5">
        <w:rPr>
          <w:color w:val="auto"/>
        </w:rPr>
        <w:t>Проводить морфологический анализ междометий; применять это умение в речевой практике.</w:t>
      </w:r>
    </w:p>
    <w:p w:rsidR="00E57B0A" w:rsidRPr="00E118C5" w:rsidRDefault="00E57B0A" w:rsidP="00820F84">
      <w:pPr>
        <w:pStyle w:val="11"/>
        <w:spacing w:line="240" w:lineRule="auto"/>
        <w:ind w:firstLine="567"/>
        <w:jc w:val="both"/>
        <w:rPr>
          <w:color w:val="auto"/>
        </w:rPr>
      </w:pPr>
      <w:r w:rsidRPr="00E118C5">
        <w:rPr>
          <w:color w:val="auto"/>
        </w:rPr>
        <w:t>Соблюдать пунктуационные нормы оформления предложений с междометиями.</w:t>
      </w:r>
    </w:p>
    <w:p w:rsidR="00E57B0A" w:rsidRPr="00E118C5" w:rsidRDefault="00E57B0A" w:rsidP="000605FD">
      <w:pPr>
        <w:pStyle w:val="11"/>
        <w:spacing w:after="160" w:line="240" w:lineRule="auto"/>
        <w:ind w:firstLine="567"/>
        <w:jc w:val="both"/>
        <w:rPr>
          <w:color w:val="auto"/>
        </w:rPr>
      </w:pPr>
      <w:r w:rsidRPr="00E118C5">
        <w:rPr>
          <w:color w:val="auto"/>
        </w:rPr>
        <w:t>Различать грамматические омонимы.</w:t>
      </w:r>
      <w:bookmarkStart w:id="99" w:name="bookmark18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8 КЛАСС</w:t>
      </w:r>
      <w:bookmarkStart w:id="100" w:name="bookmark186"/>
      <w:bookmarkEnd w:id="9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100"/>
    </w:p>
    <w:p w:rsidR="00E57B0A" w:rsidRPr="00E118C5" w:rsidRDefault="00E57B0A" w:rsidP="00820F84">
      <w:pPr>
        <w:pStyle w:val="11"/>
        <w:spacing w:line="240" w:lineRule="auto"/>
        <w:ind w:firstLine="567"/>
        <w:jc w:val="both"/>
        <w:rPr>
          <w:color w:val="auto"/>
        </w:rPr>
      </w:pPr>
      <w:r w:rsidRPr="00E118C5">
        <w:rPr>
          <w:color w:val="auto"/>
        </w:rPr>
        <w:t>Иметь представление о русском языке как одном из славянских языков.</w:t>
      </w:r>
    </w:p>
    <w:p w:rsidR="00E57B0A" w:rsidRPr="00E118C5" w:rsidRDefault="00E57B0A" w:rsidP="00820F84">
      <w:pPr>
        <w:pStyle w:val="aa"/>
        <w:jc w:val="both"/>
        <w:rPr>
          <w:rFonts w:ascii="Times New Roman" w:hAnsi="Times New Roman" w:cs="Times New Roman"/>
          <w:color w:val="auto"/>
        </w:rPr>
      </w:pPr>
      <w:bookmarkStart w:id="101" w:name="bookmark18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 и речь</w:t>
      </w:r>
      <w:bookmarkEnd w:id="101"/>
    </w:p>
    <w:p w:rsidR="00E57B0A" w:rsidRPr="00E118C5" w:rsidRDefault="00E57B0A" w:rsidP="00820F84">
      <w:pPr>
        <w:pStyle w:val="11"/>
        <w:spacing w:line="240" w:lineRule="auto"/>
        <w:ind w:firstLine="567"/>
        <w:jc w:val="both"/>
        <w:rPr>
          <w:color w:val="auto"/>
        </w:rPr>
      </w:pPr>
      <w:r w:rsidRPr="00E118C5">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E57B0A" w:rsidRPr="00E118C5" w:rsidRDefault="00E57B0A" w:rsidP="00820F84">
      <w:pPr>
        <w:pStyle w:val="11"/>
        <w:spacing w:line="240" w:lineRule="auto"/>
        <w:ind w:firstLine="567"/>
        <w:jc w:val="both"/>
        <w:rPr>
          <w:color w:val="auto"/>
        </w:rPr>
      </w:pPr>
      <w:r w:rsidRPr="00E118C5">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чтения: просмотровым, ознакомительным, изучающим, поисковым.</w:t>
      </w:r>
    </w:p>
    <w:p w:rsidR="00E57B0A" w:rsidRPr="00E118C5" w:rsidRDefault="00E57B0A" w:rsidP="00820F84">
      <w:pPr>
        <w:pStyle w:val="11"/>
        <w:spacing w:line="240" w:lineRule="auto"/>
        <w:ind w:firstLine="567"/>
        <w:jc w:val="both"/>
        <w:rPr>
          <w:color w:val="auto"/>
        </w:rPr>
      </w:pPr>
      <w:r w:rsidRPr="00E118C5">
        <w:rPr>
          <w:color w:val="auto"/>
        </w:rPr>
        <w:t>Устно пересказывать прочитанный или прослушанный текст объёмом не менее 140 слов.</w:t>
      </w:r>
    </w:p>
    <w:p w:rsidR="00E57B0A" w:rsidRPr="00E118C5" w:rsidRDefault="00E57B0A" w:rsidP="00820F84">
      <w:pPr>
        <w:pStyle w:val="11"/>
        <w:spacing w:line="240" w:lineRule="auto"/>
        <w:ind w:firstLine="567"/>
        <w:jc w:val="both"/>
        <w:rPr>
          <w:color w:val="auto"/>
        </w:rPr>
      </w:pPr>
      <w:r w:rsidRPr="00E118C5">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57B0A" w:rsidRPr="00E118C5" w:rsidRDefault="00E57B0A" w:rsidP="00820F84">
      <w:pPr>
        <w:pStyle w:val="11"/>
        <w:spacing w:line="240" w:lineRule="auto"/>
        <w:ind w:firstLine="567"/>
        <w:jc w:val="both"/>
        <w:rPr>
          <w:color w:val="auto"/>
        </w:rPr>
      </w:pPr>
      <w:r w:rsidRPr="00E118C5">
        <w:rPr>
          <w:color w:val="auto"/>
        </w:rPr>
        <w:t>Осуществлять выбор языковых средств для создания высказывания в соответствии с целью, темой и коммуникативным замыслом.</w:t>
      </w:r>
    </w:p>
    <w:p w:rsidR="00E57B0A" w:rsidRPr="00E118C5" w:rsidRDefault="00E57B0A" w:rsidP="00820F84">
      <w:pPr>
        <w:pStyle w:val="11"/>
        <w:spacing w:line="240" w:lineRule="auto"/>
        <w:ind w:firstLine="567"/>
        <w:jc w:val="both"/>
        <w:rPr>
          <w:color w:val="auto"/>
        </w:rPr>
      </w:pPr>
      <w:r w:rsidRPr="00E118C5">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57B0A" w:rsidRPr="00E118C5" w:rsidRDefault="00E57B0A" w:rsidP="00820F84">
      <w:pPr>
        <w:pStyle w:val="aa"/>
        <w:jc w:val="both"/>
        <w:rPr>
          <w:rFonts w:ascii="Times New Roman" w:hAnsi="Times New Roman" w:cs="Times New Roman"/>
          <w:color w:val="auto"/>
        </w:rPr>
      </w:pPr>
      <w:bookmarkStart w:id="102" w:name="bookmark19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Текст</w:t>
      </w:r>
      <w:bookmarkEnd w:id="102"/>
    </w:p>
    <w:p w:rsidR="00E57B0A" w:rsidRPr="00E118C5" w:rsidRDefault="00E57B0A" w:rsidP="00820F84">
      <w:pPr>
        <w:pStyle w:val="11"/>
        <w:spacing w:line="240" w:lineRule="auto"/>
        <w:ind w:firstLine="567"/>
        <w:jc w:val="both"/>
        <w:rPr>
          <w:color w:val="auto"/>
        </w:rPr>
      </w:pPr>
      <w:r w:rsidRPr="00E118C5">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57B0A" w:rsidRPr="00E118C5" w:rsidRDefault="00E57B0A" w:rsidP="00820F84">
      <w:pPr>
        <w:pStyle w:val="11"/>
        <w:spacing w:line="240" w:lineRule="auto"/>
        <w:ind w:firstLine="567"/>
        <w:jc w:val="both"/>
        <w:rPr>
          <w:color w:val="auto"/>
        </w:rPr>
      </w:pPr>
      <w:r w:rsidRPr="00E118C5">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57B0A" w:rsidRPr="00E118C5" w:rsidRDefault="00E57B0A" w:rsidP="00820F84">
      <w:pPr>
        <w:pStyle w:val="11"/>
        <w:spacing w:line="240" w:lineRule="auto"/>
        <w:ind w:firstLine="567"/>
        <w:jc w:val="both"/>
        <w:rPr>
          <w:color w:val="auto"/>
        </w:rPr>
      </w:pPr>
      <w:r w:rsidRPr="00E118C5">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E57B0A" w:rsidRPr="00E118C5" w:rsidRDefault="00E57B0A" w:rsidP="00820F84">
      <w:pPr>
        <w:pStyle w:val="11"/>
        <w:spacing w:line="240" w:lineRule="auto"/>
        <w:ind w:firstLine="567"/>
        <w:jc w:val="both"/>
        <w:rPr>
          <w:color w:val="auto"/>
        </w:rPr>
      </w:pPr>
      <w:r w:rsidRPr="00E118C5">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7B0A" w:rsidRPr="00E118C5" w:rsidRDefault="00E57B0A" w:rsidP="00820F84">
      <w:pPr>
        <w:pStyle w:val="11"/>
        <w:spacing w:line="240" w:lineRule="auto"/>
        <w:ind w:firstLine="567"/>
        <w:jc w:val="both"/>
        <w:rPr>
          <w:color w:val="auto"/>
        </w:rPr>
      </w:pPr>
      <w:r w:rsidRPr="00E118C5">
        <w:rPr>
          <w:color w:val="auto"/>
        </w:rPr>
        <w:t>Представлять сообщение на заданную тему в виде презентации.</w:t>
      </w:r>
    </w:p>
    <w:p w:rsidR="00E57B0A" w:rsidRPr="00E118C5" w:rsidRDefault="00E57B0A" w:rsidP="00820F84">
      <w:pPr>
        <w:pStyle w:val="11"/>
        <w:spacing w:line="240" w:lineRule="auto"/>
        <w:ind w:firstLine="567"/>
        <w:jc w:val="both"/>
        <w:rPr>
          <w:color w:val="auto"/>
        </w:rPr>
      </w:pPr>
      <w:r w:rsidRPr="00E118C5">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57B0A" w:rsidRPr="00E118C5" w:rsidRDefault="00E57B0A" w:rsidP="00820F84">
      <w:pPr>
        <w:pStyle w:val="11"/>
        <w:spacing w:line="276" w:lineRule="auto"/>
        <w:ind w:firstLine="567"/>
        <w:jc w:val="both"/>
        <w:rPr>
          <w:color w:val="auto"/>
        </w:rPr>
      </w:pPr>
      <w:r w:rsidRPr="00E118C5">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p>
    <w:p w:rsidR="00E57B0A" w:rsidRPr="00E118C5" w:rsidRDefault="00E57B0A" w:rsidP="00820F84">
      <w:pPr>
        <w:pStyle w:val="11"/>
        <w:spacing w:line="240" w:lineRule="auto"/>
        <w:ind w:firstLine="567"/>
        <w:jc w:val="both"/>
        <w:rPr>
          <w:color w:val="auto"/>
        </w:rPr>
      </w:pPr>
      <w:r w:rsidRPr="00E118C5">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57B0A" w:rsidRPr="00E118C5" w:rsidRDefault="00E57B0A" w:rsidP="00820F84">
      <w:pPr>
        <w:pStyle w:val="11"/>
        <w:spacing w:line="240" w:lineRule="auto"/>
        <w:ind w:firstLine="567"/>
        <w:jc w:val="both"/>
        <w:rPr>
          <w:color w:val="auto"/>
        </w:rPr>
      </w:pPr>
      <w:r w:rsidRPr="00E118C5">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57B0A" w:rsidRPr="00E118C5" w:rsidRDefault="00E57B0A" w:rsidP="00820F84">
      <w:pPr>
        <w:pStyle w:val="11"/>
        <w:spacing w:line="240" w:lineRule="auto"/>
        <w:ind w:firstLine="567"/>
        <w:jc w:val="both"/>
        <w:rPr>
          <w:color w:val="auto"/>
        </w:rPr>
      </w:pPr>
      <w:r w:rsidRPr="00E118C5">
        <w:rPr>
          <w:color w:val="auto"/>
        </w:rPr>
        <w:t>Осуществлять выбор языковых средств для создания высказывания в соответствии с целью, темой и коммуникативным замыслом.</w:t>
      </w:r>
    </w:p>
    <w:p w:rsidR="00E57B0A" w:rsidRPr="00E118C5" w:rsidRDefault="00E57B0A" w:rsidP="00820F84">
      <w:pPr>
        <w:pStyle w:val="11"/>
        <w:spacing w:line="240" w:lineRule="auto"/>
        <w:ind w:firstLine="567"/>
        <w:jc w:val="both"/>
        <w:rPr>
          <w:color w:val="auto"/>
        </w:rPr>
      </w:pPr>
    </w:p>
    <w:p w:rsidR="00E57B0A" w:rsidRPr="00E118C5" w:rsidRDefault="00E57B0A" w:rsidP="00820F84">
      <w:pPr>
        <w:pStyle w:val="aa"/>
        <w:jc w:val="both"/>
        <w:rPr>
          <w:rFonts w:ascii="Times New Roman" w:hAnsi="Times New Roman" w:cs="Times New Roman"/>
          <w:color w:val="auto"/>
        </w:rPr>
      </w:pPr>
      <w:bookmarkStart w:id="103" w:name="bookmark192"/>
      <w:r w:rsidRPr="00E118C5">
        <w:rPr>
          <w:rFonts w:ascii="Times New Roman" w:hAnsi="Times New Roman" w:cs="Times New Roman"/>
          <w:color w:val="auto"/>
        </w:rPr>
        <w:t>СИСТЕМА ЯЗЫКА</w:t>
      </w:r>
      <w:bookmarkStart w:id="104" w:name="bookmark194"/>
      <w:bookmarkEnd w:id="10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Синтаксис. Культура речи. Пунктуация</w:t>
      </w:r>
      <w:bookmarkEnd w:id="104"/>
    </w:p>
    <w:p w:rsidR="00E57B0A" w:rsidRPr="00E118C5" w:rsidRDefault="00E57B0A" w:rsidP="00820F84">
      <w:pPr>
        <w:pStyle w:val="11"/>
        <w:spacing w:line="240" w:lineRule="auto"/>
        <w:ind w:firstLine="567"/>
        <w:jc w:val="both"/>
        <w:rPr>
          <w:color w:val="auto"/>
        </w:rPr>
      </w:pPr>
      <w:r w:rsidRPr="00E118C5">
        <w:rPr>
          <w:color w:val="auto"/>
        </w:rPr>
        <w:t>Иметь представление о синтаксисе как разделе лингвистики.</w:t>
      </w:r>
    </w:p>
    <w:p w:rsidR="00E57B0A" w:rsidRPr="00E118C5" w:rsidRDefault="00E57B0A" w:rsidP="00820F84">
      <w:pPr>
        <w:pStyle w:val="11"/>
        <w:spacing w:line="240" w:lineRule="auto"/>
        <w:ind w:firstLine="567"/>
        <w:jc w:val="both"/>
        <w:rPr>
          <w:color w:val="auto"/>
        </w:rPr>
      </w:pPr>
      <w:r w:rsidRPr="00E118C5">
        <w:rPr>
          <w:color w:val="auto"/>
        </w:rPr>
        <w:t>Распознавать словосочетание и предложение как единицы синтаксиса.</w:t>
      </w:r>
    </w:p>
    <w:p w:rsidR="00E57B0A" w:rsidRPr="00E118C5" w:rsidRDefault="00E57B0A" w:rsidP="00820F84">
      <w:pPr>
        <w:pStyle w:val="11"/>
        <w:spacing w:after="60" w:line="240" w:lineRule="auto"/>
        <w:ind w:firstLine="567"/>
        <w:jc w:val="both"/>
        <w:rPr>
          <w:color w:val="auto"/>
        </w:rPr>
      </w:pPr>
      <w:r w:rsidRPr="00E118C5">
        <w:rPr>
          <w:color w:val="auto"/>
        </w:rPr>
        <w:t>Различать функции знаков препинания.</w:t>
      </w:r>
    </w:p>
    <w:p w:rsidR="00E57B0A" w:rsidRPr="00E118C5" w:rsidRDefault="00E57B0A" w:rsidP="00820F84">
      <w:pPr>
        <w:pStyle w:val="aa"/>
        <w:jc w:val="both"/>
        <w:rPr>
          <w:rFonts w:ascii="Times New Roman" w:hAnsi="Times New Roman" w:cs="Times New Roman"/>
          <w:color w:val="auto"/>
        </w:rPr>
      </w:pPr>
      <w:bookmarkStart w:id="105" w:name="bookmark196"/>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Словосочетание</w:t>
      </w:r>
      <w:bookmarkEnd w:id="105"/>
    </w:p>
    <w:p w:rsidR="00E57B0A" w:rsidRPr="00E118C5" w:rsidRDefault="00E57B0A" w:rsidP="00820F84">
      <w:pPr>
        <w:pStyle w:val="11"/>
        <w:spacing w:line="240" w:lineRule="auto"/>
        <w:ind w:firstLine="567"/>
        <w:jc w:val="both"/>
        <w:rPr>
          <w:color w:val="auto"/>
        </w:rPr>
      </w:pPr>
      <w:r w:rsidRPr="00E118C5">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57B0A" w:rsidRPr="00E118C5" w:rsidRDefault="00E57B0A" w:rsidP="00820F84">
      <w:pPr>
        <w:pStyle w:val="11"/>
        <w:spacing w:after="60" w:line="240" w:lineRule="auto"/>
        <w:ind w:firstLine="567"/>
        <w:jc w:val="both"/>
        <w:rPr>
          <w:color w:val="auto"/>
        </w:rPr>
      </w:pPr>
      <w:r w:rsidRPr="00E118C5">
        <w:rPr>
          <w:color w:val="auto"/>
        </w:rPr>
        <w:t>Применять нормы построения словосочетаний.</w:t>
      </w:r>
    </w:p>
    <w:p w:rsidR="00E57B0A" w:rsidRPr="00E118C5" w:rsidRDefault="00E57B0A" w:rsidP="00820F84">
      <w:pPr>
        <w:pStyle w:val="aa"/>
        <w:jc w:val="both"/>
        <w:rPr>
          <w:rFonts w:ascii="Times New Roman" w:hAnsi="Times New Roman" w:cs="Times New Roman"/>
          <w:color w:val="auto"/>
        </w:rPr>
      </w:pPr>
      <w:bookmarkStart w:id="106" w:name="bookmark19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Предложение</w:t>
      </w:r>
      <w:bookmarkEnd w:id="106"/>
    </w:p>
    <w:p w:rsidR="00E57B0A" w:rsidRPr="00E118C5" w:rsidRDefault="00E57B0A" w:rsidP="00820F84">
      <w:pPr>
        <w:pStyle w:val="11"/>
        <w:spacing w:line="240" w:lineRule="auto"/>
        <w:ind w:firstLine="567"/>
        <w:jc w:val="both"/>
        <w:rPr>
          <w:color w:val="auto"/>
        </w:rPr>
      </w:pPr>
      <w:r w:rsidRPr="00E118C5">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57B0A" w:rsidRPr="00E118C5" w:rsidRDefault="00E57B0A" w:rsidP="00820F84">
      <w:pPr>
        <w:pStyle w:val="11"/>
        <w:spacing w:line="240" w:lineRule="auto"/>
        <w:ind w:firstLine="567"/>
        <w:jc w:val="both"/>
        <w:rPr>
          <w:color w:val="auto"/>
        </w:rPr>
      </w:pPr>
      <w:r w:rsidRPr="00E118C5">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57B0A" w:rsidRPr="00E118C5" w:rsidRDefault="00E57B0A" w:rsidP="00820F84">
      <w:pPr>
        <w:pStyle w:val="11"/>
        <w:spacing w:line="240" w:lineRule="auto"/>
        <w:ind w:firstLine="567"/>
        <w:jc w:val="both"/>
        <w:rPr>
          <w:color w:val="auto"/>
        </w:rPr>
      </w:pPr>
      <w:r w:rsidRPr="00E118C5">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118C5">
        <w:rPr>
          <w:b/>
          <w:bCs/>
          <w:i/>
          <w:iCs/>
          <w:color w:val="auto"/>
        </w:rPr>
        <w:t>большинство</w:t>
      </w:r>
      <w:r w:rsidRPr="00E118C5">
        <w:rPr>
          <w:color w:val="auto"/>
        </w:rPr>
        <w:t xml:space="preserve"> — </w:t>
      </w:r>
      <w:r w:rsidRPr="00E118C5">
        <w:rPr>
          <w:b/>
          <w:bCs/>
          <w:i/>
          <w:iCs/>
          <w:color w:val="auto"/>
        </w:rPr>
        <w:t>меньшинство</w:t>
      </w:r>
      <w:r w:rsidRPr="00E118C5">
        <w:rPr>
          <w:color w:val="auto"/>
        </w:rPr>
        <w:t>, количественными сочетаниями. Применять нормы постановки тире между подлежащим и сказуемым.</w:t>
      </w:r>
    </w:p>
    <w:p w:rsidR="00E57B0A" w:rsidRPr="00E118C5" w:rsidRDefault="00E57B0A" w:rsidP="00820F84">
      <w:pPr>
        <w:pStyle w:val="11"/>
        <w:spacing w:line="240" w:lineRule="auto"/>
        <w:ind w:firstLine="567"/>
        <w:jc w:val="both"/>
        <w:rPr>
          <w:color w:val="auto"/>
        </w:rPr>
      </w:pPr>
      <w:r w:rsidRPr="00E118C5">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57B0A" w:rsidRPr="00E118C5" w:rsidRDefault="00E57B0A" w:rsidP="00820F84">
      <w:pPr>
        <w:pStyle w:val="11"/>
        <w:spacing w:line="240" w:lineRule="auto"/>
        <w:ind w:firstLine="567"/>
        <w:jc w:val="both"/>
        <w:rPr>
          <w:color w:val="auto"/>
        </w:rPr>
      </w:pPr>
      <w:r w:rsidRPr="00E118C5">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57B0A" w:rsidRPr="00E118C5" w:rsidRDefault="00E57B0A" w:rsidP="00820F84">
      <w:pPr>
        <w:pStyle w:val="11"/>
        <w:spacing w:line="240" w:lineRule="auto"/>
        <w:ind w:firstLine="567"/>
        <w:jc w:val="both"/>
        <w:rPr>
          <w:color w:val="auto"/>
        </w:rPr>
      </w:pPr>
      <w:r w:rsidRPr="00E118C5">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118C5">
        <w:rPr>
          <w:b/>
          <w:bCs/>
          <w:i/>
          <w:iCs/>
          <w:color w:val="auto"/>
        </w:rPr>
        <w:t>да</w:t>
      </w:r>
      <w:r w:rsidRPr="00E118C5">
        <w:rPr>
          <w:i/>
          <w:iCs/>
          <w:color w:val="auto"/>
        </w:rPr>
        <w:t xml:space="preserve">, </w:t>
      </w:r>
      <w:r w:rsidRPr="00E118C5">
        <w:rPr>
          <w:b/>
          <w:bCs/>
          <w:i/>
          <w:iCs/>
          <w:color w:val="auto"/>
        </w:rPr>
        <w:t>нет</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57B0A" w:rsidRPr="00E118C5" w:rsidRDefault="00E57B0A" w:rsidP="00820F84">
      <w:pPr>
        <w:pStyle w:val="11"/>
        <w:spacing w:line="252" w:lineRule="auto"/>
        <w:ind w:firstLine="567"/>
        <w:jc w:val="both"/>
        <w:rPr>
          <w:color w:val="auto"/>
        </w:rPr>
      </w:pPr>
      <w:r w:rsidRPr="00E118C5">
        <w:rPr>
          <w:color w:val="auto"/>
        </w:rPr>
        <w:t xml:space="preserve">Применять нормы построения предложений с однородными членами, связанными двойными союзами </w:t>
      </w:r>
      <w:r w:rsidRPr="00E118C5">
        <w:rPr>
          <w:b/>
          <w:bCs/>
          <w:i/>
          <w:iCs/>
          <w:color w:val="auto"/>
        </w:rPr>
        <w:t>не только... но и</w:t>
      </w:r>
      <w:r w:rsidRPr="00E118C5">
        <w:rPr>
          <w:i/>
          <w:iCs/>
          <w:color w:val="auto"/>
        </w:rPr>
        <w:t xml:space="preserve">, </w:t>
      </w:r>
      <w:r w:rsidRPr="00E118C5">
        <w:rPr>
          <w:b/>
          <w:bCs/>
          <w:i/>
          <w:iCs/>
          <w:color w:val="auto"/>
        </w:rPr>
        <w:t>как. так и</w:t>
      </w:r>
      <w:r w:rsidRPr="00E118C5">
        <w:rPr>
          <w:color w:val="auto"/>
        </w:rPr>
        <w:t>.</w:t>
      </w:r>
    </w:p>
    <w:p w:rsidR="00E57B0A" w:rsidRPr="00E118C5" w:rsidRDefault="00E57B0A" w:rsidP="00820F84">
      <w:pPr>
        <w:pStyle w:val="11"/>
        <w:spacing w:line="240" w:lineRule="auto"/>
        <w:ind w:firstLine="567"/>
        <w:jc w:val="both"/>
        <w:rPr>
          <w:color w:val="auto"/>
        </w:rPr>
      </w:pPr>
      <w:r w:rsidRPr="00E118C5">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118C5">
        <w:rPr>
          <w:b/>
          <w:bCs/>
          <w:i/>
          <w:iCs/>
          <w:color w:val="auto"/>
        </w:rPr>
        <w:t>и... и, или... или, либо... либо, ни... ни, то... то</w:t>
      </w:r>
      <w:r w:rsidRPr="00E118C5">
        <w:rPr>
          <w:color w:val="auto"/>
        </w:rPr>
        <w:t>); нормы постановки знаков препинания в предложениях с обобщающим словом при однородных членах.</w:t>
      </w:r>
    </w:p>
    <w:p w:rsidR="00E57B0A" w:rsidRPr="00E118C5" w:rsidRDefault="00E57B0A" w:rsidP="00820F84">
      <w:pPr>
        <w:pStyle w:val="11"/>
        <w:spacing w:line="240" w:lineRule="auto"/>
        <w:ind w:firstLine="567"/>
        <w:jc w:val="both"/>
        <w:rPr>
          <w:color w:val="auto"/>
        </w:rPr>
      </w:pPr>
      <w:r w:rsidRPr="00E118C5">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57B0A" w:rsidRPr="00E118C5" w:rsidRDefault="00E57B0A" w:rsidP="00820F84">
      <w:pPr>
        <w:pStyle w:val="11"/>
        <w:spacing w:line="240" w:lineRule="auto"/>
        <w:ind w:firstLine="567"/>
        <w:jc w:val="both"/>
        <w:rPr>
          <w:color w:val="auto"/>
        </w:rPr>
      </w:pPr>
      <w:r w:rsidRPr="00E118C5">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57B0A" w:rsidRPr="00E118C5" w:rsidRDefault="00E57B0A" w:rsidP="00820F84">
      <w:pPr>
        <w:pStyle w:val="11"/>
        <w:spacing w:line="240" w:lineRule="auto"/>
        <w:ind w:firstLine="567"/>
        <w:jc w:val="both"/>
        <w:rPr>
          <w:color w:val="auto"/>
        </w:rPr>
      </w:pPr>
      <w:r w:rsidRPr="00E118C5">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57B0A" w:rsidRPr="00E118C5" w:rsidRDefault="00E57B0A" w:rsidP="00820F84">
      <w:pPr>
        <w:pStyle w:val="11"/>
        <w:spacing w:line="240" w:lineRule="auto"/>
        <w:ind w:firstLine="567"/>
        <w:jc w:val="both"/>
        <w:rPr>
          <w:color w:val="auto"/>
        </w:rPr>
      </w:pPr>
      <w:r w:rsidRPr="00E118C5">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57B0A" w:rsidRPr="00E118C5" w:rsidRDefault="00E57B0A" w:rsidP="00820F84">
      <w:pPr>
        <w:pStyle w:val="11"/>
        <w:spacing w:line="240" w:lineRule="auto"/>
        <w:ind w:firstLine="567"/>
        <w:jc w:val="both"/>
        <w:rPr>
          <w:color w:val="auto"/>
        </w:rPr>
      </w:pPr>
      <w:r w:rsidRPr="00E118C5">
        <w:rPr>
          <w:color w:val="auto"/>
        </w:rPr>
        <w:t>Распознавать сложные предложения, конструкции с чужой речью (в рамках изученного).</w:t>
      </w:r>
    </w:p>
    <w:p w:rsidR="00E57B0A" w:rsidRPr="00E118C5" w:rsidRDefault="00E57B0A" w:rsidP="00820F84">
      <w:pPr>
        <w:pStyle w:val="11"/>
        <w:spacing w:after="160" w:line="240" w:lineRule="auto"/>
        <w:ind w:firstLine="567"/>
        <w:jc w:val="both"/>
        <w:rPr>
          <w:color w:val="auto"/>
        </w:rPr>
      </w:pPr>
      <w:r w:rsidRPr="00E118C5">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57B0A" w:rsidRPr="00E118C5" w:rsidRDefault="00E57B0A" w:rsidP="00820F84">
      <w:pPr>
        <w:pStyle w:val="aa"/>
        <w:jc w:val="both"/>
        <w:rPr>
          <w:rFonts w:ascii="Times New Roman" w:hAnsi="Times New Roman" w:cs="Times New Roman"/>
          <w:color w:val="auto"/>
        </w:rPr>
      </w:pPr>
      <w:bookmarkStart w:id="107" w:name="bookmark20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9 КЛАСС</w:t>
      </w:r>
      <w:bookmarkStart w:id="108" w:name="bookmark202"/>
      <w:bookmarkEnd w:id="10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Общие сведения о языке</w:t>
      </w:r>
      <w:bookmarkEnd w:id="108"/>
    </w:p>
    <w:p w:rsidR="00E57B0A" w:rsidRPr="00E118C5" w:rsidRDefault="00E57B0A" w:rsidP="00820F84">
      <w:pPr>
        <w:pStyle w:val="11"/>
        <w:spacing w:line="240" w:lineRule="auto"/>
        <w:ind w:firstLine="567"/>
        <w:jc w:val="both"/>
        <w:rPr>
          <w:color w:val="auto"/>
        </w:rPr>
      </w:pPr>
      <w:r w:rsidRPr="00E118C5">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57B0A" w:rsidRPr="00E118C5" w:rsidRDefault="00E57B0A" w:rsidP="00820F84">
      <w:pPr>
        <w:pStyle w:val="aa"/>
        <w:jc w:val="both"/>
        <w:rPr>
          <w:rFonts w:ascii="Times New Roman" w:hAnsi="Times New Roman" w:cs="Times New Roman"/>
          <w:color w:val="auto"/>
        </w:rPr>
      </w:pPr>
      <w:bookmarkStart w:id="109" w:name="bookmark20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 и речь</w:t>
      </w:r>
      <w:bookmarkEnd w:id="109"/>
    </w:p>
    <w:p w:rsidR="00E57B0A" w:rsidRPr="00E118C5" w:rsidRDefault="00E57B0A" w:rsidP="00820F84">
      <w:pPr>
        <w:pStyle w:val="11"/>
        <w:spacing w:line="240" w:lineRule="auto"/>
        <w:ind w:firstLine="567"/>
        <w:jc w:val="both"/>
        <w:rPr>
          <w:color w:val="auto"/>
        </w:rPr>
      </w:pPr>
      <w:r w:rsidRPr="00E118C5">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E57B0A" w:rsidRPr="00E118C5" w:rsidRDefault="00E57B0A" w:rsidP="00820F84">
      <w:pPr>
        <w:pStyle w:val="11"/>
        <w:spacing w:line="240" w:lineRule="auto"/>
        <w:ind w:firstLine="567"/>
        <w:jc w:val="both"/>
        <w:rPr>
          <w:color w:val="auto"/>
        </w:rPr>
      </w:pPr>
      <w:r w:rsidRPr="00E118C5">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57B0A" w:rsidRPr="00E118C5" w:rsidRDefault="00E57B0A" w:rsidP="00820F84">
      <w:pPr>
        <w:pStyle w:val="11"/>
        <w:spacing w:line="240" w:lineRule="auto"/>
        <w:ind w:firstLine="567"/>
        <w:jc w:val="both"/>
        <w:rPr>
          <w:color w:val="auto"/>
        </w:rPr>
      </w:pPr>
      <w:r w:rsidRPr="00E118C5">
        <w:rPr>
          <w:color w:val="auto"/>
        </w:rPr>
        <w:t>Владеть различными видами чтения: просмотровым, ознакомительным, изучающим, поисковым.</w:t>
      </w:r>
    </w:p>
    <w:p w:rsidR="00E57B0A" w:rsidRPr="00E118C5" w:rsidRDefault="00E57B0A" w:rsidP="00820F84">
      <w:pPr>
        <w:pStyle w:val="11"/>
        <w:spacing w:line="240" w:lineRule="auto"/>
        <w:ind w:firstLine="567"/>
        <w:jc w:val="both"/>
        <w:rPr>
          <w:color w:val="auto"/>
        </w:rPr>
      </w:pPr>
      <w:r w:rsidRPr="00E118C5">
        <w:rPr>
          <w:color w:val="auto"/>
        </w:rPr>
        <w:t>Устно пересказывать прочитанный или прослушанный текст объёмом не менее 150 слов.</w:t>
      </w:r>
    </w:p>
    <w:p w:rsidR="00E57B0A" w:rsidRPr="00E118C5" w:rsidRDefault="00E57B0A" w:rsidP="00820F84">
      <w:pPr>
        <w:pStyle w:val="11"/>
        <w:spacing w:line="240" w:lineRule="auto"/>
        <w:ind w:firstLine="567"/>
        <w:jc w:val="both"/>
        <w:rPr>
          <w:color w:val="auto"/>
        </w:rPr>
      </w:pPr>
      <w:r w:rsidRPr="00E118C5">
        <w:rPr>
          <w:color w:val="auto"/>
        </w:rPr>
        <w:t>Осуществлять выбор языковых средств для создания высказывания в соответствии с целью, темой и коммуникативным замыслом.</w:t>
      </w:r>
    </w:p>
    <w:p w:rsidR="00E57B0A" w:rsidRPr="00E118C5" w:rsidRDefault="00E57B0A" w:rsidP="00820F84">
      <w:pPr>
        <w:pStyle w:val="11"/>
        <w:spacing w:after="200" w:line="240" w:lineRule="auto"/>
        <w:ind w:firstLine="567"/>
        <w:jc w:val="both"/>
        <w:rPr>
          <w:color w:val="auto"/>
        </w:rPr>
      </w:pPr>
      <w:r w:rsidRPr="00E118C5">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57B0A" w:rsidRPr="00E118C5" w:rsidRDefault="00E57B0A" w:rsidP="00820F84">
      <w:pPr>
        <w:pStyle w:val="aa"/>
        <w:jc w:val="both"/>
        <w:rPr>
          <w:rFonts w:ascii="Times New Roman" w:hAnsi="Times New Roman" w:cs="Times New Roman"/>
          <w:color w:val="auto"/>
        </w:rPr>
      </w:pPr>
      <w:bookmarkStart w:id="110" w:name="bookmark206"/>
      <w:r w:rsidRPr="00E118C5">
        <w:rPr>
          <w:rFonts w:ascii="Times New Roman" w:hAnsi="Times New Roman" w:cs="Times New Roman"/>
          <w:color w:val="auto"/>
        </w:rPr>
        <w:t>Текст</w:t>
      </w:r>
      <w:bookmarkEnd w:id="110"/>
    </w:p>
    <w:p w:rsidR="00E57B0A" w:rsidRPr="00E118C5" w:rsidRDefault="00E57B0A" w:rsidP="00820F84">
      <w:pPr>
        <w:pStyle w:val="11"/>
        <w:spacing w:line="240" w:lineRule="auto"/>
        <w:ind w:firstLine="567"/>
        <w:jc w:val="both"/>
        <w:rPr>
          <w:color w:val="auto"/>
        </w:rPr>
      </w:pPr>
      <w:r w:rsidRPr="00E118C5">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57B0A" w:rsidRPr="00E118C5" w:rsidRDefault="00E57B0A" w:rsidP="00820F84">
      <w:pPr>
        <w:pStyle w:val="11"/>
        <w:spacing w:line="240" w:lineRule="auto"/>
        <w:ind w:firstLine="567"/>
        <w:jc w:val="both"/>
        <w:rPr>
          <w:color w:val="auto"/>
        </w:rPr>
      </w:pPr>
      <w:r w:rsidRPr="00E118C5">
        <w:rPr>
          <w:color w:val="auto"/>
        </w:rPr>
        <w:t>Устанавливать принадлежность текста к функциональносмысловому типу речи.</w:t>
      </w:r>
    </w:p>
    <w:p w:rsidR="00E57B0A" w:rsidRPr="00E118C5" w:rsidRDefault="00E57B0A" w:rsidP="00820F84">
      <w:pPr>
        <w:pStyle w:val="11"/>
        <w:spacing w:line="240" w:lineRule="auto"/>
        <w:ind w:firstLine="567"/>
        <w:jc w:val="both"/>
        <w:rPr>
          <w:color w:val="auto"/>
        </w:rPr>
      </w:pPr>
      <w:r w:rsidRPr="00E118C5">
        <w:rPr>
          <w:color w:val="auto"/>
        </w:rPr>
        <w:t>Находить в тексте типовые фрагменты — описание, повествование, рассуждение-доказательство, оценочные высказывания.</w:t>
      </w:r>
    </w:p>
    <w:p w:rsidR="00E57B0A" w:rsidRPr="00E118C5" w:rsidRDefault="00E57B0A" w:rsidP="00820F84">
      <w:pPr>
        <w:pStyle w:val="11"/>
        <w:spacing w:line="240" w:lineRule="auto"/>
        <w:ind w:firstLine="567"/>
        <w:jc w:val="both"/>
        <w:rPr>
          <w:color w:val="auto"/>
        </w:rPr>
      </w:pPr>
      <w:r w:rsidRPr="00E118C5">
        <w:rPr>
          <w:color w:val="auto"/>
        </w:rPr>
        <w:t>Прогнозировать содержание текста по заголовку, ключевым словам, зачину или концовке.</w:t>
      </w:r>
    </w:p>
    <w:p w:rsidR="00E57B0A" w:rsidRPr="00E118C5" w:rsidRDefault="00E57B0A" w:rsidP="00820F84">
      <w:pPr>
        <w:pStyle w:val="11"/>
        <w:spacing w:line="240" w:lineRule="auto"/>
        <w:ind w:firstLine="567"/>
        <w:jc w:val="both"/>
        <w:rPr>
          <w:color w:val="auto"/>
        </w:rPr>
      </w:pPr>
      <w:r w:rsidRPr="00E118C5">
        <w:rPr>
          <w:color w:val="auto"/>
        </w:rPr>
        <w:t>Выявлять отличительные признаки текстов разных жанров.</w:t>
      </w:r>
    </w:p>
    <w:p w:rsidR="00E57B0A" w:rsidRPr="00E118C5" w:rsidRDefault="00E57B0A" w:rsidP="00820F84">
      <w:pPr>
        <w:pStyle w:val="11"/>
        <w:spacing w:line="240" w:lineRule="auto"/>
        <w:ind w:firstLine="567"/>
        <w:jc w:val="both"/>
        <w:rPr>
          <w:color w:val="auto"/>
        </w:rPr>
      </w:pPr>
      <w:r w:rsidRPr="00E118C5">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E57B0A" w:rsidRPr="00E118C5" w:rsidRDefault="00E57B0A" w:rsidP="00820F84">
      <w:pPr>
        <w:pStyle w:val="11"/>
        <w:spacing w:line="240" w:lineRule="auto"/>
        <w:ind w:firstLine="567"/>
        <w:jc w:val="both"/>
        <w:rPr>
          <w:color w:val="auto"/>
        </w:rPr>
      </w:pPr>
      <w:r w:rsidRPr="00E118C5">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57B0A" w:rsidRPr="00E118C5" w:rsidRDefault="00E57B0A" w:rsidP="00820F84">
      <w:pPr>
        <w:pStyle w:val="11"/>
        <w:spacing w:line="240" w:lineRule="auto"/>
        <w:ind w:firstLine="567"/>
        <w:jc w:val="both"/>
        <w:rPr>
          <w:color w:val="auto"/>
        </w:rPr>
      </w:pPr>
      <w:r w:rsidRPr="00E118C5">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57B0A" w:rsidRPr="00E118C5" w:rsidRDefault="00E57B0A" w:rsidP="00820F84">
      <w:pPr>
        <w:pStyle w:val="11"/>
        <w:spacing w:line="240" w:lineRule="auto"/>
        <w:ind w:firstLine="567"/>
        <w:jc w:val="both"/>
        <w:rPr>
          <w:color w:val="auto"/>
        </w:rPr>
      </w:pPr>
      <w:r w:rsidRPr="00E118C5">
        <w:rPr>
          <w:color w:val="auto"/>
        </w:rPr>
        <w:t>Представлять сообщение на заданную тему в виде презентации.</w:t>
      </w:r>
    </w:p>
    <w:p w:rsidR="00E57B0A" w:rsidRPr="00E118C5" w:rsidRDefault="00E57B0A" w:rsidP="00820F84">
      <w:pPr>
        <w:pStyle w:val="11"/>
        <w:spacing w:line="240" w:lineRule="auto"/>
        <w:ind w:firstLine="567"/>
        <w:jc w:val="both"/>
        <w:rPr>
          <w:color w:val="auto"/>
        </w:rPr>
      </w:pPr>
      <w:r w:rsidRPr="00E118C5">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57B0A" w:rsidRPr="00E118C5" w:rsidRDefault="00E57B0A" w:rsidP="00820F84">
      <w:pPr>
        <w:pStyle w:val="11"/>
        <w:spacing w:line="240" w:lineRule="auto"/>
        <w:ind w:firstLine="567"/>
        <w:jc w:val="both"/>
        <w:rPr>
          <w:color w:val="auto"/>
        </w:rPr>
      </w:pPr>
      <w:r w:rsidRPr="00E118C5">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57B0A" w:rsidRPr="00E118C5" w:rsidRDefault="00E57B0A" w:rsidP="00820F84">
      <w:pPr>
        <w:pStyle w:val="11"/>
        <w:spacing w:line="240" w:lineRule="auto"/>
        <w:ind w:firstLine="567"/>
        <w:jc w:val="both"/>
        <w:rPr>
          <w:color w:val="auto"/>
        </w:rPr>
      </w:pPr>
      <w:r w:rsidRPr="00E118C5">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57B0A" w:rsidRPr="00E118C5" w:rsidRDefault="00E57B0A" w:rsidP="00820F84">
      <w:pPr>
        <w:pStyle w:val="aa"/>
        <w:jc w:val="both"/>
        <w:rPr>
          <w:rFonts w:ascii="Times New Roman" w:hAnsi="Times New Roman" w:cs="Times New Roman"/>
          <w:color w:val="auto"/>
        </w:rPr>
      </w:pPr>
      <w:bookmarkStart w:id="111" w:name="bookmark20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Функциональные разновидности языка</w:t>
      </w:r>
      <w:bookmarkEnd w:id="111"/>
    </w:p>
    <w:p w:rsidR="00E57B0A" w:rsidRPr="00E118C5" w:rsidRDefault="00E57B0A" w:rsidP="00820F84">
      <w:pPr>
        <w:pStyle w:val="11"/>
        <w:spacing w:line="240" w:lineRule="auto"/>
        <w:ind w:firstLine="567"/>
        <w:jc w:val="both"/>
        <w:rPr>
          <w:color w:val="auto"/>
        </w:rPr>
      </w:pPr>
      <w:r w:rsidRPr="00E118C5">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57B0A" w:rsidRPr="00E118C5" w:rsidRDefault="00E57B0A" w:rsidP="00820F84">
      <w:pPr>
        <w:pStyle w:val="11"/>
        <w:spacing w:line="240" w:lineRule="auto"/>
        <w:ind w:firstLine="567"/>
        <w:jc w:val="both"/>
        <w:rPr>
          <w:color w:val="auto"/>
        </w:rPr>
      </w:pPr>
      <w:r w:rsidRPr="00E118C5">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57B0A" w:rsidRPr="00E118C5" w:rsidRDefault="00E57B0A" w:rsidP="00820F84">
      <w:pPr>
        <w:pStyle w:val="11"/>
        <w:spacing w:line="240" w:lineRule="auto"/>
        <w:ind w:firstLine="567"/>
        <w:jc w:val="both"/>
        <w:rPr>
          <w:color w:val="auto"/>
        </w:rPr>
      </w:pPr>
      <w:r w:rsidRPr="00E118C5">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57B0A" w:rsidRPr="00E118C5" w:rsidRDefault="00E57B0A" w:rsidP="00820F84">
      <w:pPr>
        <w:pStyle w:val="11"/>
        <w:spacing w:line="240" w:lineRule="auto"/>
        <w:ind w:firstLine="567"/>
        <w:jc w:val="both"/>
        <w:rPr>
          <w:color w:val="auto"/>
        </w:rPr>
      </w:pPr>
      <w:r w:rsidRPr="00E118C5">
        <w:rPr>
          <w:color w:val="auto"/>
        </w:rPr>
        <w:t>Составлять тезисы, конспект, писать рецензию, реферат.</w:t>
      </w:r>
    </w:p>
    <w:p w:rsidR="00E57B0A" w:rsidRPr="00E118C5" w:rsidRDefault="00E57B0A" w:rsidP="00820F84">
      <w:pPr>
        <w:pStyle w:val="11"/>
        <w:spacing w:line="240" w:lineRule="auto"/>
        <w:ind w:firstLine="567"/>
        <w:jc w:val="both"/>
        <w:rPr>
          <w:color w:val="auto"/>
        </w:rPr>
      </w:pPr>
      <w:r w:rsidRPr="00E118C5">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57B0A" w:rsidRPr="00E118C5" w:rsidRDefault="00E57B0A" w:rsidP="00820F84">
      <w:pPr>
        <w:pStyle w:val="11"/>
        <w:spacing w:line="240" w:lineRule="auto"/>
        <w:ind w:firstLine="567"/>
        <w:jc w:val="both"/>
        <w:rPr>
          <w:color w:val="auto"/>
        </w:rPr>
      </w:pPr>
      <w:r w:rsidRPr="00E118C5">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57B0A" w:rsidRPr="00E118C5" w:rsidRDefault="00E57B0A" w:rsidP="00820F84">
      <w:pPr>
        <w:pStyle w:val="aa"/>
        <w:jc w:val="both"/>
        <w:rPr>
          <w:rFonts w:ascii="Times New Roman" w:hAnsi="Times New Roman" w:cs="Times New Roman"/>
          <w:color w:val="auto"/>
        </w:rPr>
      </w:pPr>
      <w:bookmarkStart w:id="112" w:name="bookmark21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СИСТЕМА ЯЗЫКА</w:t>
      </w:r>
      <w:bookmarkStart w:id="113" w:name="bookmark212"/>
      <w:bookmarkEnd w:id="112"/>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Синтаксис. Культура речи. Пунктуация</w:t>
      </w:r>
      <w:bookmarkEnd w:id="113"/>
    </w:p>
    <w:p w:rsidR="00E57B0A" w:rsidRPr="00E118C5" w:rsidRDefault="00E57B0A" w:rsidP="00820F84">
      <w:pPr>
        <w:pStyle w:val="11"/>
        <w:spacing w:line="259" w:lineRule="auto"/>
        <w:ind w:firstLine="567"/>
        <w:jc w:val="both"/>
        <w:rPr>
          <w:color w:val="auto"/>
        </w:rPr>
      </w:pPr>
      <w:r w:rsidRPr="00E118C5">
        <w:rPr>
          <w:b/>
          <w:bCs/>
          <w:color w:val="auto"/>
        </w:rPr>
        <w:t>Сложносочинённое предложение</w:t>
      </w:r>
    </w:p>
    <w:p w:rsidR="00E57B0A" w:rsidRPr="00E118C5" w:rsidRDefault="00E57B0A" w:rsidP="00820F84">
      <w:pPr>
        <w:pStyle w:val="11"/>
        <w:spacing w:line="240" w:lineRule="auto"/>
        <w:ind w:firstLine="567"/>
        <w:jc w:val="both"/>
        <w:rPr>
          <w:color w:val="auto"/>
        </w:rPr>
      </w:pPr>
      <w:r w:rsidRPr="00E118C5">
        <w:rPr>
          <w:color w:val="auto"/>
        </w:rPr>
        <w:t>Выявлять основные средства синтаксической связи между частями сложного предложения.</w:t>
      </w:r>
    </w:p>
    <w:p w:rsidR="00E57B0A" w:rsidRPr="00E118C5" w:rsidRDefault="00E57B0A" w:rsidP="00820F84">
      <w:pPr>
        <w:pStyle w:val="11"/>
        <w:spacing w:line="240" w:lineRule="auto"/>
        <w:ind w:firstLine="567"/>
        <w:jc w:val="both"/>
        <w:rPr>
          <w:color w:val="auto"/>
        </w:rPr>
      </w:pPr>
      <w:r w:rsidRPr="00E118C5">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E57B0A" w:rsidRPr="00E118C5" w:rsidRDefault="00E57B0A" w:rsidP="00820F84">
      <w:pPr>
        <w:pStyle w:val="11"/>
        <w:spacing w:line="240" w:lineRule="auto"/>
        <w:ind w:firstLine="567"/>
        <w:jc w:val="both"/>
        <w:rPr>
          <w:color w:val="auto"/>
        </w:rPr>
      </w:pPr>
      <w:r w:rsidRPr="00E118C5">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57B0A" w:rsidRPr="00E118C5" w:rsidRDefault="00E57B0A" w:rsidP="00820F84">
      <w:pPr>
        <w:pStyle w:val="11"/>
        <w:spacing w:line="240" w:lineRule="auto"/>
        <w:ind w:firstLine="567"/>
        <w:jc w:val="both"/>
        <w:rPr>
          <w:color w:val="auto"/>
        </w:rPr>
      </w:pPr>
      <w:r w:rsidRPr="00E118C5">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57B0A" w:rsidRPr="00E118C5" w:rsidRDefault="00E57B0A" w:rsidP="00820F84">
      <w:pPr>
        <w:pStyle w:val="11"/>
        <w:spacing w:line="240" w:lineRule="auto"/>
        <w:ind w:firstLine="567"/>
        <w:jc w:val="both"/>
        <w:rPr>
          <w:color w:val="auto"/>
        </w:rPr>
      </w:pPr>
      <w:r w:rsidRPr="00E118C5">
        <w:rPr>
          <w:color w:val="auto"/>
        </w:rPr>
        <w:t>Понимать особенности употребления сложносочинённых предложений в речи.</w:t>
      </w:r>
    </w:p>
    <w:p w:rsidR="00E57B0A" w:rsidRPr="00E118C5" w:rsidRDefault="00E57B0A" w:rsidP="00820F84">
      <w:pPr>
        <w:pStyle w:val="11"/>
        <w:spacing w:line="240" w:lineRule="auto"/>
        <w:ind w:firstLine="567"/>
        <w:jc w:val="both"/>
        <w:rPr>
          <w:color w:val="auto"/>
        </w:rPr>
      </w:pPr>
      <w:r w:rsidRPr="00E118C5">
        <w:rPr>
          <w:color w:val="auto"/>
        </w:rPr>
        <w:t>Понимать основные нормы построения сложносочинённого предложения.</w:t>
      </w:r>
    </w:p>
    <w:p w:rsidR="00E57B0A" w:rsidRPr="00E118C5" w:rsidRDefault="00E57B0A" w:rsidP="00820F84">
      <w:pPr>
        <w:pStyle w:val="11"/>
        <w:spacing w:line="240" w:lineRule="auto"/>
        <w:ind w:firstLine="567"/>
        <w:jc w:val="both"/>
        <w:rPr>
          <w:color w:val="auto"/>
        </w:rPr>
      </w:pPr>
      <w:r w:rsidRPr="00E118C5">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57B0A" w:rsidRPr="00E118C5" w:rsidRDefault="00E57B0A" w:rsidP="00820F84">
      <w:pPr>
        <w:pStyle w:val="11"/>
        <w:spacing w:line="240" w:lineRule="auto"/>
        <w:ind w:firstLine="567"/>
        <w:jc w:val="both"/>
        <w:rPr>
          <w:color w:val="auto"/>
        </w:rPr>
      </w:pPr>
      <w:r w:rsidRPr="00E118C5">
        <w:rPr>
          <w:color w:val="auto"/>
        </w:rPr>
        <w:t>Проводить синтаксический и пунктуационный анализ сложносочинённых предложений.</w:t>
      </w:r>
    </w:p>
    <w:p w:rsidR="00E57B0A" w:rsidRPr="00E118C5" w:rsidRDefault="00E57B0A" w:rsidP="00820F84">
      <w:pPr>
        <w:pStyle w:val="11"/>
        <w:spacing w:line="240" w:lineRule="auto"/>
        <w:ind w:firstLine="567"/>
        <w:jc w:val="both"/>
        <w:rPr>
          <w:color w:val="auto"/>
        </w:rPr>
      </w:pPr>
      <w:r w:rsidRPr="00E118C5">
        <w:rPr>
          <w:color w:val="auto"/>
        </w:rPr>
        <w:t>Применять нормы постановки знаков препинания в сложносочинённых предложениях.</w:t>
      </w:r>
    </w:p>
    <w:p w:rsidR="00E57B0A" w:rsidRPr="00E118C5" w:rsidRDefault="00E57B0A" w:rsidP="00820F84">
      <w:pPr>
        <w:pStyle w:val="11"/>
        <w:spacing w:line="259" w:lineRule="auto"/>
        <w:ind w:firstLine="567"/>
        <w:jc w:val="both"/>
        <w:rPr>
          <w:color w:val="auto"/>
        </w:rPr>
      </w:pPr>
      <w:r w:rsidRPr="00E118C5">
        <w:rPr>
          <w:b/>
          <w:bCs/>
          <w:color w:val="auto"/>
        </w:rPr>
        <w:t>Сложноподчинённое предложение</w:t>
      </w:r>
    </w:p>
    <w:p w:rsidR="00E57B0A" w:rsidRPr="00E118C5" w:rsidRDefault="00E57B0A" w:rsidP="00820F84">
      <w:pPr>
        <w:pStyle w:val="11"/>
        <w:spacing w:line="240" w:lineRule="auto"/>
        <w:ind w:firstLine="567"/>
        <w:jc w:val="both"/>
        <w:rPr>
          <w:color w:val="auto"/>
        </w:rPr>
      </w:pPr>
      <w:r w:rsidRPr="00E118C5">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57B0A" w:rsidRPr="00E118C5" w:rsidRDefault="00E57B0A" w:rsidP="00820F84">
      <w:pPr>
        <w:pStyle w:val="11"/>
        <w:spacing w:line="240" w:lineRule="auto"/>
        <w:ind w:firstLine="567"/>
        <w:jc w:val="both"/>
        <w:rPr>
          <w:color w:val="auto"/>
        </w:rPr>
      </w:pPr>
      <w:r w:rsidRPr="00E118C5">
        <w:rPr>
          <w:color w:val="auto"/>
        </w:rPr>
        <w:t>Различать подчинительные союзы и союзные слова.</w:t>
      </w:r>
    </w:p>
    <w:p w:rsidR="00E57B0A" w:rsidRPr="00E118C5" w:rsidRDefault="00E57B0A" w:rsidP="00820F84">
      <w:pPr>
        <w:pStyle w:val="11"/>
        <w:spacing w:line="240" w:lineRule="auto"/>
        <w:ind w:firstLine="567"/>
        <w:jc w:val="both"/>
        <w:rPr>
          <w:color w:val="auto"/>
        </w:rPr>
      </w:pPr>
      <w:r w:rsidRPr="00E118C5">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57B0A" w:rsidRPr="00E118C5" w:rsidRDefault="00E57B0A" w:rsidP="00820F84">
      <w:pPr>
        <w:pStyle w:val="11"/>
        <w:spacing w:line="240" w:lineRule="auto"/>
        <w:ind w:firstLine="567"/>
        <w:jc w:val="both"/>
        <w:rPr>
          <w:color w:val="auto"/>
        </w:rPr>
      </w:pPr>
      <w:r w:rsidRPr="00E118C5">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57B0A" w:rsidRPr="00E118C5" w:rsidRDefault="00E57B0A" w:rsidP="00820F84">
      <w:pPr>
        <w:pStyle w:val="11"/>
        <w:spacing w:line="240" w:lineRule="auto"/>
        <w:ind w:firstLine="567"/>
        <w:jc w:val="both"/>
        <w:rPr>
          <w:color w:val="auto"/>
        </w:rPr>
      </w:pPr>
      <w:r w:rsidRPr="00E118C5">
        <w:rPr>
          <w:color w:val="auto"/>
        </w:rPr>
        <w:t>Выявлять однородное, неоднородное и последовательное подчинение придаточных частей.</w:t>
      </w:r>
    </w:p>
    <w:p w:rsidR="00E57B0A" w:rsidRPr="00E118C5" w:rsidRDefault="00E57B0A" w:rsidP="00820F84">
      <w:pPr>
        <w:pStyle w:val="11"/>
        <w:spacing w:line="240" w:lineRule="auto"/>
        <w:ind w:firstLine="567"/>
        <w:jc w:val="both"/>
        <w:rPr>
          <w:color w:val="auto"/>
        </w:rPr>
      </w:pPr>
      <w:r w:rsidRPr="00E118C5">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57B0A" w:rsidRPr="00E118C5" w:rsidRDefault="00E57B0A" w:rsidP="00820F84">
      <w:pPr>
        <w:pStyle w:val="11"/>
        <w:spacing w:line="240" w:lineRule="auto"/>
        <w:ind w:firstLine="567"/>
        <w:jc w:val="both"/>
        <w:rPr>
          <w:color w:val="auto"/>
        </w:rPr>
      </w:pPr>
      <w:r w:rsidRPr="00E118C5">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E57B0A" w:rsidRPr="00E118C5" w:rsidRDefault="00E57B0A" w:rsidP="00820F84">
      <w:pPr>
        <w:pStyle w:val="11"/>
        <w:spacing w:line="240" w:lineRule="auto"/>
        <w:ind w:firstLine="567"/>
        <w:jc w:val="both"/>
        <w:rPr>
          <w:color w:val="auto"/>
        </w:rPr>
      </w:pPr>
      <w:r w:rsidRPr="00E118C5">
        <w:rPr>
          <w:color w:val="auto"/>
        </w:rPr>
        <w:t>Проводить синтаксический и пунктуационный анализ сложноподчинённых предложений.</w:t>
      </w:r>
    </w:p>
    <w:p w:rsidR="00E57B0A" w:rsidRPr="00E118C5" w:rsidRDefault="00E57B0A" w:rsidP="00820F84">
      <w:pPr>
        <w:pStyle w:val="11"/>
        <w:spacing w:line="240" w:lineRule="auto"/>
        <w:ind w:firstLine="567"/>
        <w:jc w:val="both"/>
        <w:rPr>
          <w:color w:val="auto"/>
        </w:rPr>
      </w:pPr>
      <w:r w:rsidRPr="00E118C5">
        <w:rPr>
          <w:color w:val="auto"/>
        </w:rPr>
        <w:t>Применять нормы построения сложноподчинённых предложений и постановки знаков препинания в них.</w:t>
      </w:r>
    </w:p>
    <w:p w:rsidR="00E57B0A" w:rsidRPr="00E118C5" w:rsidRDefault="00E57B0A" w:rsidP="00820F84">
      <w:pPr>
        <w:pStyle w:val="11"/>
        <w:spacing w:line="259" w:lineRule="auto"/>
        <w:ind w:firstLine="567"/>
        <w:jc w:val="both"/>
        <w:rPr>
          <w:color w:val="auto"/>
        </w:rPr>
      </w:pPr>
      <w:r w:rsidRPr="00E118C5">
        <w:rPr>
          <w:b/>
          <w:bCs/>
          <w:color w:val="auto"/>
        </w:rPr>
        <w:t>Бессоюзное сложное предложение</w:t>
      </w:r>
    </w:p>
    <w:p w:rsidR="00E57B0A" w:rsidRPr="00E118C5" w:rsidRDefault="00E57B0A" w:rsidP="00820F84">
      <w:pPr>
        <w:pStyle w:val="11"/>
        <w:spacing w:line="240" w:lineRule="auto"/>
        <w:ind w:firstLine="567"/>
        <w:jc w:val="both"/>
        <w:rPr>
          <w:color w:val="auto"/>
        </w:rPr>
      </w:pPr>
      <w:r w:rsidRPr="00E118C5">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57B0A" w:rsidRPr="00E118C5" w:rsidRDefault="00E57B0A" w:rsidP="00820F84">
      <w:pPr>
        <w:pStyle w:val="11"/>
        <w:spacing w:line="240" w:lineRule="auto"/>
        <w:ind w:firstLine="567"/>
        <w:jc w:val="both"/>
        <w:rPr>
          <w:color w:val="auto"/>
        </w:rPr>
      </w:pPr>
      <w:r w:rsidRPr="00E118C5">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57B0A" w:rsidRPr="00E118C5" w:rsidRDefault="00E57B0A" w:rsidP="00820F84">
      <w:pPr>
        <w:pStyle w:val="11"/>
        <w:spacing w:line="240" w:lineRule="auto"/>
        <w:ind w:firstLine="567"/>
        <w:jc w:val="both"/>
        <w:rPr>
          <w:color w:val="auto"/>
        </w:rPr>
      </w:pPr>
      <w:r w:rsidRPr="00E118C5">
        <w:rPr>
          <w:color w:val="auto"/>
        </w:rPr>
        <w:t>Проводить синтаксический и пунктуационный анализ бессоюзных сложных предложений.</w:t>
      </w:r>
    </w:p>
    <w:p w:rsidR="00E57B0A" w:rsidRPr="00E118C5" w:rsidRDefault="00E57B0A" w:rsidP="00820F84">
      <w:pPr>
        <w:pStyle w:val="11"/>
        <w:spacing w:line="240" w:lineRule="auto"/>
        <w:ind w:firstLine="567"/>
        <w:jc w:val="both"/>
        <w:rPr>
          <w:color w:val="auto"/>
        </w:rPr>
      </w:pPr>
      <w:r w:rsidRPr="00E118C5">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57B0A" w:rsidRPr="00E118C5" w:rsidRDefault="00E57B0A" w:rsidP="00820F84">
      <w:pPr>
        <w:pStyle w:val="11"/>
        <w:spacing w:line="259" w:lineRule="auto"/>
        <w:ind w:firstLine="567"/>
        <w:jc w:val="both"/>
        <w:rPr>
          <w:color w:val="auto"/>
        </w:rPr>
      </w:pPr>
      <w:r w:rsidRPr="00E118C5">
        <w:rPr>
          <w:b/>
          <w:bCs/>
          <w:color w:val="auto"/>
        </w:rPr>
        <w:t>Сложные предложения с разными видами союзной и бессоюзной связи</w:t>
      </w:r>
    </w:p>
    <w:p w:rsidR="00E57B0A" w:rsidRPr="00E118C5" w:rsidRDefault="00E57B0A" w:rsidP="00820F84">
      <w:pPr>
        <w:pStyle w:val="11"/>
        <w:spacing w:line="240" w:lineRule="auto"/>
        <w:ind w:firstLine="567"/>
        <w:jc w:val="both"/>
        <w:rPr>
          <w:color w:val="auto"/>
        </w:rPr>
      </w:pPr>
      <w:r w:rsidRPr="00E118C5">
        <w:rPr>
          <w:color w:val="auto"/>
        </w:rPr>
        <w:t>Распознавать типы сложных предложений с разными видами связи.</w:t>
      </w:r>
    </w:p>
    <w:p w:rsidR="00E57B0A" w:rsidRPr="00E118C5" w:rsidRDefault="00E57B0A" w:rsidP="00820F84">
      <w:pPr>
        <w:pStyle w:val="11"/>
        <w:spacing w:line="240" w:lineRule="auto"/>
        <w:ind w:firstLine="567"/>
        <w:jc w:val="both"/>
        <w:rPr>
          <w:color w:val="auto"/>
        </w:rPr>
      </w:pPr>
      <w:r w:rsidRPr="00E118C5">
        <w:rPr>
          <w:color w:val="auto"/>
        </w:rPr>
        <w:t>Понимать основные нормы построения сложных предложений с разными видами связи.</w:t>
      </w:r>
    </w:p>
    <w:p w:rsidR="00E57B0A" w:rsidRPr="00E118C5" w:rsidRDefault="00E57B0A" w:rsidP="00820F84">
      <w:pPr>
        <w:pStyle w:val="11"/>
        <w:spacing w:line="240" w:lineRule="auto"/>
        <w:ind w:firstLine="567"/>
        <w:jc w:val="both"/>
        <w:rPr>
          <w:color w:val="auto"/>
        </w:rPr>
      </w:pPr>
      <w:r w:rsidRPr="00E118C5">
        <w:rPr>
          <w:color w:val="auto"/>
        </w:rPr>
        <w:t>Употреблять сложные предложения с разными видами связи в речи.</w:t>
      </w:r>
    </w:p>
    <w:p w:rsidR="00E57B0A" w:rsidRPr="00E118C5" w:rsidRDefault="00E57B0A" w:rsidP="00820F84">
      <w:pPr>
        <w:pStyle w:val="11"/>
        <w:spacing w:line="240" w:lineRule="auto"/>
        <w:ind w:firstLine="567"/>
        <w:jc w:val="both"/>
        <w:rPr>
          <w:color w:val="auto"/>
        </w:rPr>
      </w:pPr>
      <w:r w:rsidRPr="00E118C5">
        <w:rPr>
          <w:color w:val="auto"/>
        </w:rPr>
        <w:t>Проводить синтаксический и пунктуационный анализ сложных предложений с разными видами связи.</w:t>
      </w:r>
    </w:p>
    <w:p w:rsidR="00E57B0A" w:rsidRPr="00E118C5" w:rsidRDefault="00E57B0A" w:rsidP="00820F84">
      <w:pPr>
        <w:pStyle w:val="11"/>
        <w:spacing w:line="240" w:lineRule="auto"/>
        <w:ind w:firstLine="567"/>
        <w:jc w:val="both"/>
        <w:rPr>
          <w:color w:val="auto"/>
        </w:rPr>
      </w:pPr>
      <w:r w:rsidRPr="00E118C5">
        <w:rPr>
          <w:color w:val="auto"/>
        </w:rPr>
        <w:t>Применять правила постановки знаков препинания в сложных предложениях с разными видами связи.</w:t>
      </w:r>
    </w:p>
    <w:p w:rsidR="00E57B0A" w:rsidRPr="00E118C5" w:rsidRDefault="00E57B0A" w:rsidP="00820F84">
      <w:pPr>
        <w:pStyle w:val="11"/>
        <w:spacing w:line="259" w:lineRule="auto"/>
        <w:ind w:firstLine="567"/>
        <w:jc w:val="both"/>
        <w:rPr>
          <w:color w:val="auto"/>
        </w:rPr>
      </w:pPr>
      <w:r w:rsidRPr="00E118C5">
        <w:rPr>
          <w:b/>
          <w:bCs/>
          <w:color w:val="auto"/>
        </w:rPr>
        <w:t>Прямая и косвенная речь</w:t>
      </w:r>
    </w:p>
    <w:p w:rsidR="00E57B0A" w:rsidRPr="00E118C5" w:rsidRDefault="00E57B0A" w:rsidP="00820F84">
      <w:pPr>
        <w:pStyle w:val="11"/>
        <w:spacing w:line="240" w:lineRule="auto"/>
        <w:ind w:firstLine="567"/>
        <w:jc w:val="both"/>
        <w:rPr>
          <w:color w:val="auto"/>
        </w:rPr>
      </w:pPr>
      <w:r w:rsidRPr="00E118C5">
        <w:rPr>
          <w:color w:val="auto"/>
        </w:rPr>
        <w:t>Распознавать прямую и косвенную речь; выявлять синонимию предложений с прямой и косвенной речью.</w:t>
      </w:r>
    </w:p>
    <w:p w:rsidR="00E57B0A" w:rsidRPr="00E118C5" w:rsidRDefault="00E57B0A" w:rsidP="00820F84">
      <w:pPr>
        <w:pStyle w:val="11"/>
        <w:spacing w:line="240" w:lineRule="auto"/>
        <w:ind w:firstLine="567"/>
        <w:jc w:val="both"/>
        <w:rPr>
          <w:color w:val="auto"/>
        </w:rPr>
      </w:pPr>
      <w:r w:rsidRPr="00E118C5">
        <w:rPr>
          <w:color w:val="auto"/>
        </w:rPr>
        <w:t>Уметь цитировать и применять разные способы включения цитат в высказывание.</w:t>
      </w:r>
    </w:p>
    <w:p w:rsidR="00E57B0A" w:rsidRPr="00E118C5" w:rsidRDefault="00E57B0A" w:rsidP="00820F84">
      <w:pPr>
        <w:pStyle w:val="11"/>
        <w:spacing w:line="240" w:lineRule="auto"/>
        <w:ind w:firstLine="567"/>
        <w:jc w:val="both"/>
        <w:rPr>
          <w:color w:val="auto"/>
        </w:rPr>
        <w:sectPr w:rsidR="00E57B0A" w:rsidRPr="00E118C5">
          <w:footerReference w:type="even" r:id="rId11"/>
          <w:footerReference w:type="default" r:id="rId12"/>
          <w:footnotePr>
            <w:numRestart w:val="eachPage"/>
          </w:footnotePr>
          <w:pgSz w:w="7824" w:h="12019"/>
          <w:pgMar w:top="547" w:right="686" w:bottom="986" w:left="686" w:header="0" w:footer="3" w:gutter="0"/>
          <w:cols w:space="720"/>
          <w:noEndnote/>
          <w:docGrid w:linePitch="360"/>
        </w:sectPr>
      </w:pPr>
      <w:r w:rsidRPr="00E118C5">
        <w:rPr>
          <w:color w:val="auto"/>
        </w:rPr>
        <w:t>Применять правила построения предложений с прямой и косвенной речью, при цитировании.</w:t>
      </w:r>
    </w:p>
    <w:p w:rsidR="00E57B0A" w:rsidRPr="00E118C5" w:rsidRDefault="00E57B0A" w:rsidP="00240D6B">
      <w:pPr>
        <w:pStyle w:val="3"/>
        <w:pBdr>
          <w:bottom w:val="single" w:sz="12" w:space="1" w:color="auto"/>
        </w:pBdr>
        <w:jc w:val="both"/>
        <w:rPr>
          <w:rFonts w:ascii="Times New Roman" w:hAnsi="Times New Roman" w:cs="Times New Roman"/>
          <w:color w:val="auto"/>
        </w:rPr>
      </w:pPr>
      <w:bookmarkStart w:id="114" w:name="bookmark214"/>
      <w:bookmarkStart w:id="115" w:name="_Toc105502778"/>
      <w:r w:rsidRPr="00E118C5">
        <w:rPr>
          <w:rFonts w:ascii="Times New Roman" w:hAnsi="Times New Roman" w:cs="Times New Roman"/>
          <w:color w:val="auto"/>
        </w:rPr>
        <w:t>2.1.2. ЛИТЕРАТУРА</w:t>
      </w:r>
      <w:bookmarkStart w:id="116" w:name="bookmark218"/>
      <w:bookmarkEnd w:id="114"/>
      <w:bookmarkEnd w:id="11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ОБЩАЯ ХАРАКТЕРИСТИКА УЧЕБНОГО ПРЕДМЕТА «ЛИТЕРАТУРА»</w:t>
      </w:r>
      <w:bookmarkEnd w:id="116"/>
    </w:p>
    <w:p w:rsidR="00E57B0A" w:rsidRPr="00E118C5" w:rsidRDefault="00E57B0A" w:rsidP="00820F84">
      <w:pPr>
        <w:pStyle w:val="11"/>
        <w:spacing w:line="240" w:lineRule="auto"/>
        <w:ind w:firstLine="567"/>
        <w:jc w:val="both"/>
        <w:rPr>
          <w:color w:val="auto"/>
        </w:rPr>
      </w:pPr>
      <w:r w:rsidRPr="00E118C5">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57B0A" w:rsidRPr="00E118C5" w:rsidRDefault="00E57B0A" w:rsidP="00820F84">
      <w:pPr>
        <w:pStyle w:val="11"/>
        <w:spacing w:line="240" w:lineRule="auto"/>
        <w:ind w:firstLine="567"/>
        <w:jc w:val="both"/>
        <w:rPr>
          <w:color w:val="auto"/>
        </w:rPr>
      </w:pPr>
      <w:r w:rsidRPr="00E118C5">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57B0A" w:rsidRPr="00E118C5" w:rsidRDefault="00E57B0A" w:rsidP="00820F84">
      <w:pPr>
        <w:pStyle w:val="11"/>
        <w:spacing w:line="240" w:lineRule="auto"/>
        <w:ind w:firstLine="567"/>
        <w:jc w:val="both"/>
        <w:rPr>
          <w:color w:val="auto"/>
        </w:rPr>
      </w:pPr>
      <w:r w:rsidRPr="00E118C5">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57B0A" w:rsidRPr="00E118C5" w:rsidRDefault="00E57B0A" w:rsidP="00820F84">
      <w:pPr>
        <w:pStyle w:val="11"/>
        <w:spacing w:line="252" w:lineRule="auto"/>
        <w:ind w:firstLine="567"/>
        <w:jc w:val="both"/>
        <w:rPr>
          <w:color w:val="auto"/>
        </w:rPr>
      </w:pPr>
      <w:r w:rsidRPr="00E118C5">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E57B0A" w:rsidRPr="00E118C5" w:rsidRDefault="00E57B0A" w:rsidP="00820F84">
      <w:pPr>
        <w:pStyle w:val="11"/>
        <w:spacing w:line="252" w:lineRule="auto"/>
        <w:ind w:firstLine="567"/>
        <w:jc w:val="both"/>
        <w:rPr>
          <w:color w:val="auto"/>
        </w:rPr>
      </w:pPr>
      <w:r w:rsidRPr="00E118C5">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E57B0A" w:rsidRPr="00E118C5" w:rsidRDefault="00E57B0A" w:rsidP="00820F84">
      <w:pPr>
        <w:pStyle w:val="aa"/>
        <w:jc w:val="both"/>
        <w:rPr>
          <w:rFonts w:ascii="Times New Roman" w:hAnsi="Times New Roman" w:cs="Times New Roman"/>
          <w:color w:val="auto"/>
        </w:rPr>
      </w:pPr>
      <w:bookmarkStart w:id="117" w:name="bookmark220"/>
    </w:p>
    <w:p w:rsidR="00E57B0A" w:rsidRPr="00E118C5" w:rsidRDefault="00E57B0A" w:rsidP="00240D6B">
      <w:pPr>
        <w:pStyle w:val="aa"/>
        <w:rPr>
          <w:rFonts w:ascii="Times New Roman" w:hAnsi="Times New Roman" w:cs="Times New Roman"/>
          <w:color w:val="auto"/>
        </w:rPr>
      </w:pPr>
      <w:r w:rsidRPr="00E118C5">
        <w:rPr>
          <w:rFonts w:ascii="Times New Roman" w:hAnsi="Times New Roman" w:cs="Times New Roman"/>
          <w:color w:val="auto"/>
        </w:rPr>
        <w:t>ЦЕЛИ ИЗУЧЕНИЯ ПРЕДМЕТА «ЛИТЕРАТУРА»</w:t>
      </w:r>
      <w:bookmarkEnd w:id="117"/>
    </w:p>
    <w:p w:rsidR="00E57B0A" w:rsidRPr="00E118C5" w:rsidRDefault="00E57B0A" w:rsidP="00820F84">
      <w:pPr>
        <w:pStyle w:val="11"/>
        <w:spacing w:line="240" w:lineRule="auto"/>
        <w:ind w:firstLine="567"/>
        <w:jc w:val="both"/>
        <w:rPr>
          <w:color w:val="auto"/>
        </w:rPr>
      </w:pPr>
      <w:r w:rsidRPr="00E118C5">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E57B0A" w:rsidRPr="00E118C5" w:rsidRDefault="00E57B0A" w:rsidP="00820F84">
      <w:pPr>
        <w:pStyle w:val="11"/>
        <w:spacing w:line="240" w:lineRule="auto"/>
        <w:ind w:firstLine="567"/>
        <w:jc w:val="both"/>
        <w:rPr>
          <w:color w:val="auto"/>
        </w:rPr>
      </w:pPr>
      <w:r w:rsidRPr="00E118C5">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57B0A" w:rsidRPr="00E118C5" w:rsidRDefault="00E57B0A" w:rsidP="00820F84">
      <w:pPr>
        <w:pStyle w:val="11"/>
        <w:spacing w:line="259" w:lineRule="auto"/>
        <w:ind w:firstLine="567"/>
        <w:jc w:val="both"/>
        <w:rPr>
          <w:color w:val="auto"/>
        </w:rPr>
      </w:pPr>
      <w:r w:rsidRPr="00E118C5">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57B0A" w:rsidRPr="00E118C5" w:rsidRDefault="00E57B0A" w:rsidP="00820F84">
      <w:pPr>
        <w:pStyle w:val="11"/>
        <w:spacing w:line="259" w:lineRule="auto"/>
        <w:ind w:firstLine="567"/>
        <w:jc w:val="both"/>
        <w:rPr>
          <w:color w:val="auto"/>
        </w:rPr>
      </w:pPr>
      <w:r w:rsidRPr="00E118C5">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57B0A" w:rsidRPr="00E118C5" w:rsidRDefault="00E57B0A" w:rsidP="00820F84">
      <w:pPr>
        <w:pStyle w:val="11"/>
        <w:spacing w:line="259" w:lineRule="auto"/>
        <w:ind w:firstLine="567"/>
        <w:jc w:val="both"/>
        <w:rPr>
          <w:color w:val="auto"/>
        </w:rPr>
      </w:pPr>
      <w:r w:rsidRPr="00E118C5">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57B0A" w:rsidRPr="00E118C5" w:rsidRDefault="00E57B0A" w:rsidP="00820F84">
      <w:pPr>
        <w:pStyle w:val="aa"/>
        <w:jc w:val="both"/>
        <w:rPr>
          <w:rFonts w:ascii="Times New Roman" w:hAnsi="Times New Roman" w:cs="Times New Roman"/>
          <w:color w:val="auto"/>
        </w:rPr>
      </w:pPr>
      <w:bookmarkStart w:id="118" w:name="bookmark222"/>
    </w:p>
    <w:p w:rsidR="00E57B0A" w:rsidRPr="00E118C5" w:rsidRDefault="00E57B0A" w:rsidP="00820F84">
      <w:pPr>
        <w:pStyle w:val="aa"/>
        <w:jc w:val="both"/>
        <w:rPr>
          <w:rFonts w:ascii="Times New Roman" w:hAnsi="Times New Roman" w:cs="Times New Roman"/>
          <w:color w:val="auto"/>
        </w:rPr>
      </w:pPr>
    </w:p>
    <w:p w:rsidR="00E57B0A" w:rsidRPr="00E118C5" w:rsidRDefault="00E57B0A" w:rsidP="00240D6B">
      <w:pPr>
        <w:pStyle w:val="aa"/>
        <w:rPr>
          <w:rFonts w:ascii="Times New Roman" w:hAnsi="Times New Roman" w:cs="Times New Roman"/>
          <w:color w:val="auto"/>
        </w:rPr>
      </w:pPr>
      <w:r w:rsidRPr="00E118C5">
        <w:rPr>
          <w:rFonts w:ascii="Times New Roman" w:hAnsi="Times New Roman" w:cs="Times New Roman"/>
          <w:color w:val="auto"/>
        </w:rPr>
        <w:t>МЕСТО УЧЕБНОГО ПРЕДМЕТА «ЛИТЕРАТУРА»</w:t>
      </w:r>
      <w:bookmarkEnd w:id="118"/>
      <w:r w:rsidRPr="00E118C5">
        <w:rPr>
          <w:rFonts w:ascii="Times New Roman" w:hAnsi="Times New Roman" w:cs="Times New Roman"/>
          <w:color w:val="auto"/>
        </w:rPr>
        <w:t xml:space="preserve"> В УЧЕБНОМ ПЛАНЕ</w:t>
      </w:r>
    </w:p>
    <w:p w:rsidR="00E57B0A" w:rsidRPr="00E118C5" w:rsidRDefault="00E57B0A" w:rsidP="00820F84">
      <w:pPr>
        <w:pStyle w:val="11"/>
        <w:spacing w:line="240" w:lineRule="auto"/>
        <w:ind w:firstLine="567"/>
        <w:jc w:val="both"/>
        <w:rPr>
          <w:color w:val="auto"/>
        </w:rPr>
      </w:pPr>
      <w:r w:rsidRPr="00E118C5">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E57B0A" w:rsidRPr="00E118C5" w:rsidRDefault="00E57B0A" w:rsidP="00820F84">
      <w:pPr>
        <w:pStyle w:val="11"/>
        <w:spacing w:after="60" w:line="240" w:lineRule="auto"/>
        <w:ind w:firstLine="567"/>
        <w:jc w:val="both"/>
        <w:rPr>
          <w:color w:val="auto"/>
        </w:rPr>
        <w:sectPr w:rsidR="00E57B0A" w:rsidRPr="00E118C5">
          <w:footerReference w:type="even" r:id="rId13"/>
          <w:footerReference w:type="default" r:id="rId14"/>
          <w:footnotePr>
            <w:numRestart w:val="eachPage"/>
          </w:footnotePr>
          <w:pgSz w:w="7824" w:h="12019"/>
          <w:pgMar w:top="637" w:right="712" w:bottom="964" w:left="713" w:header="0" w:footer="3" w:gutter="0"/>
          <w:cols w:space="720"/>
          <w:noEndnote/>
          <w:docGrid w:linePitch="360"/>
        </w:sectPr>
      </w:pPr>
      <w:r w:rsidRPr="00E118C5">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E57B0A" w:rsidRPr="00E118C5" w:rsidRDefault="00E57B0A" w:rsidP="00820F84">
      <w:pPr>
        <w:pStyle w:val="aa"/>
        <w:pBdr>
          <w:bottom w:val="single" w:sz="12" w:space="1" w:color="auto"/>
        </w:pBdr>
        <w:jc w:val="both"/>
        <w:rPr>
          <w:rFonts w:ascii="Times New Roman" w:hAnsi="Times New Roman" w:cs="Times New Roman"/>
          <w:color w:val="auto"/>
        </w:rPr>
      </w:pPr>
      <w:bookmarkStart w:id="119" w:name="bookmark225"/>
      <w:r w:rsidRPr="00E118C5">
        <w:rPr>
          <w:rFonts w:ascii="Times New Roman" w:hAnsi="Times New Roman" w:cs="Times New Roman"/>
          <w:color w:val="auto"/>
        </w:rPr>
        <w:t>СОДЕРЖАНИЕ УЧЕБНОГО ПРЕДМЕТА «ЛИТЕРАТУРА» ПО ГОДАМ ИЗУЧЕНИЯ</w:t>
      </w:r>
      <w:bookmarkEnd w:id="119"/>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bookmarkStart w:id="120" w:name="bookmark227"/>
      <w:r w:rsidRPr="00E118C5">
        <w:rPr>
          <w:rFonts w:ascii="Times New Roman" w:hAnsi="Times New Roman" w:cs="Times New Roman"/>
          <w:color w:val="auto"/>
        </w:rPr>
        <w:t>5 КЛАСС</w:t>
      </w:r>
      <w:bookmarkEnd w:id="120"/>
    </w:p>
    <w:p w:rsidR="00E57B0A" w:rsidRPr="00E118C5" w:rsidRDefault="00E57B0A" w:rsidP="00820F84">
      <w:pPr>
        <w:pStyle w:val="aa"/>
        <w:jc w:val="both"/>
        <w:rPr>
          <w:rFonts w:ascii="Times New Roman" w:hAnsi="Times New Roman" w:cs="Times New Roman"/>
          <w:color w:val="auto"/>
        </w:rPr>
      </w:pPr>
      <w:bookmarkStart w:id="121" w:name="bookmark229"/>
      <w:r w:rsidRPr="00E118C5">
        <w:rPr>
          <w:rFonts w:ascii="Times New Roman" w:hAnsi="Times New Roman" w:cs="Times New Roman"/>
          <w:color w:val="auto"/>
        </w:rPr>
        <w:t>Мифология</w:t>
      </w:r>
      <w:bookmarkEnd w:id="121"/>
    </w:p>
    <w:p w:rsidR="00E57B0A" w:rsidRPr="00E118C5" w:rsidRDefault="00E57B0A" w:rsidP="00820F84">
      <w:pPr>
        <w:pStyle w:val="11"/>
        <w:spacing w:line="240" w:lineRule="auto"/>
        <w:ind w:firstLine="284"/>
        <w:jc w:val="both"/>
        <w:rPr>
          <w:color w:val="auto"/>
        </w:rPr>
      </w:pPr>
      <w:r w:rsidRPr="00E118C5">
        <w:rPr>
          <w:color w:val="auto"/>
        </w:rPr>
        <w:t>Мифы народов России и мира.</w:t>
      </w:r>
    </w:p>
    <w:p w:rsidR="00E57B0A" w:rsidRPr="00E118C5" w:rsidRDefault="00E57B0A" w:rsidP="00820F84">
      <w:pPr>
        <w:pStyle w:val="aa"/>
        <w:jc w:val="both"/>
        <w:rPr>
          <w:rFonts w:ascii="Times New Roman" w:hAnsi="Times New Roman" w:cs="Times New Roman"/>
          <w:color w:val="auto"/>
        </w:rPr>
      </w:pPr>
      <w:bookmarkStart w:id="122" w:name="bookmark23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Фольклор</w:t>
      </w:r>
      <w:bookmarkEnd w:id="122"/>
    </w:p>
    <w:p w:rsidR="00E57B0A" w:rsidRPr="00E118C5" w:rsidRDefault="00E57B0A" w:rsidP="00820F84">
      <w:pPr>
        <w:pStyle w:val="11"/>
        <w:spacing w:line="240" w:lineRule="auto"/>
        <w:ind w:firstLine="284"/>
        <w:jc w:val="both"/>
        <w:rPr>
          <w:color w:val="auto"/>
        </w:rPr>
      </w:pPr>
      <w:r w:rsidRPr="00E118C5">
        <w:rPr>
          <w:color w:val="auto"/>
        </w:rPr>
        <w:t>Малые жанры: пословицы, поговорки, загадки. Сказки народов России и народов мира (не менее трёх).</w:t>
      </w:r>
    </w:p>
    <w:p w:rsidR="00E57B0A" w:rsidRPr="00E118C5" w:rsidRDefault="00E57B0A" w:rsidP="00820F84">
      <w:pPr>
        <w:pStyle w:val="aa"/>
        <w:jc w:val="both"/>
        <w:rPr>
          <w:rFonts w:ascii="Times New Roman" w:hAnsi="Times New Roman" w:cs="Times New Roman"/>
          <w:color w:val="auto"/>
        </w:rPr>
      </w:pPr>
      <w:bookmarkStart w:id="123" w:name="bookmark23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первой половины </w:t>
      </w:r>
      <w:r w:rsidRPr="00E118C5">
        <w:rPr>
          <w:rFonts w:ascii="Times New Roman" w:hAnsi="Times New Roman" w:cs="Times New Roman"/>
          <w:color w:val="auto"/>
          <w:lang w:val="en-US" w:eastAsia="en-US"/>
        </w:rPr>
        <w:t>XIX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23"/>
    </w:p>
    <w:p w:rsidR="00E57B0A" w:rsidRPr="00E118C5" w:rsidRDefault="00E57B0A" w:rsidP="00820F84">
      <w:pPr>
        <w:pStyle w:val="11"/>
        <w:ind w:firstLine="284"/>
        <w:jc w:val="both"/>
        <w:rPr>
          <w:color w:val="auto"/>
        </w:rPr>
      </w:pPr>
      <w:r w:rsidRPr="00E118C5">
        <w:rPr>
          <w:b/>
          <w:bCs/>
          <w:color w:val="auto"/>
        </w:rPr>
        <w:t xml:space="preserve">И. А. Крылов. </w:t>
      </w:r>
      <w:r w:rsidRPr="00E118C5">
        <w:rPr>
          <w:color w:val="auto"/>
        </w:rPr>
        <w:t>Басни (три по выбору). Например, «Волк на псарне», «Листы и Корни», «Свинья под Дубом», «Квартет», «Осёл и Соловей», «Ворона и Лисица».</w:t>
      </w:r>
    </w:p>
    <w:p w:rsidR="00E57B0A" w:rsidRPr="00E118C5" w:rsidRDefault="00E57B0A" w:rsidP="00820F84">
      <w:pPr>
        <w:pStyle w:val="11"/>
        <w:ind w:firstLine="284"/>
        <w:jc w:val="both"/>
        <w:rPr>
          <w:color w:val="auto"/>
        </w:rPr>
      </w:pPr>
      <w:r w:rsidRPr="00E118C5">
        <w:rPr>
          <w:b/>
          <w:bCs/>
          <w:color w:val="auto"/>
        </w:rPr>
        <w:t>А. С. Пушкин</w:t>
      </w:r>
      <w:r w:rsidRPr="00E118C5">
        <w:rPr>
          <w:color w:val="auto"/>
        </w:rPr>
        <w:t>. Стихотворения (не менее трёх). «Зимнее утро», «Зимний вечер», «Няне» и др. «Сказка о мёртвой царевне и о семи богатырях».</w:t>
      </w:r>
    </w:p>
    <w:p w:rsidR="00E57B0A" w:rsidRPr="00E118C5" w:rsidRDefault="00E57B0A" w:rsidP="00820F84">
      <w:pPr>
        <w:pStyle w:val="11"/>
        <w:spacing w:line="264" w:lineRule="auto"/>
        <w:ind w:firstLine="284"/>
        <w:jc w:val="both"/>
        <w:rPr>
          <w:color w:val="auto"/>
        </w:rPr>
      </w:pPr>
      <w:r w:rsidRPr="00E118C5">
        <w:rPr>
          <w:b/>
          <w:bCs/>
          <w:color w:val="auto"/>
        </w:rPr>
        <w:t>М. Ю. Лермонтов</w:t>
      </w:r>
      <w:r w:rsidRPr="00E118C5">
        <w:rPr>
          <w:i/>
          <w:iCs/>
          <w:color w:val="auto"/>
        </w:rPr>
        <w:t>.</w:t>
      </w:r>
      <w:r w:rsidRPr="00E118C5">
        <w:rPr>
          <w:color w:val="auto"/>
        </w:rPr>
        <w:t xml:space="preserve"> Стихотворение «Бородино».</w:t>
      </w:r>
    </w:p>
    <w:p w:rsidR="00E57B0A" w:rsidRPr="00E118C5" w:rsidRDefault="00E57B0A" w:rsidP="00820F84">
      <w:pPr>
        <w:pStyle w:val="11"/>
        <w:spacing w:line="257" w:lineRule="auto"/>
        <w:ind w:firstLine="284"/>
        <w:jc w:val="both"/>
        <w:rPr>
          <w:color w:val="auto"/>
        </w:rPr>
      </w:pPr>
      <w:r w:rsidRPr="00E118C5">
        <w:rPr>
          <w:b/>
          <w:bCs/>
          <w:color w:val="auto"/>
        </w:rPr>
        <w:t xml:space="preserve">Н. В. Гоголь. </w:t>
      </w:r>
      <w:r w:rsidRPr="00E118C5">
        <w:rPr>
          <w:color w:val="auto"/>
        </w:rPr>
        <w:t>Повесть «Ночь перед Рождеством» из сборника «Вечера на хуторе близ Диканьки».</w:t>
      </w:r>
    </w:p>
    <w:p w:rsidR="00E57B0A" w:rsidRPr="00E118C5" w:rsidRDefault="00E57B0A" w:rsidP="00820F84">
      <w:pPr>
        <w:pStyle w:val="aa"/>
        <w:jc w:val="both"/>
        <w:rPr>
          <w:rFonts w:ascii="Times New Roman" w:hAnsi="Times New Roman" w:cs="Times New Roman"/>
          <w:color w:val="auto"/>
        </w:rPr>
      </w:pPr>
      <w:bookmarkStart w:id="124" w:name="bookmark23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второй половины </w:t>
      </w:r>
      <w:r w:rsidRPr="00E118C5">
        <w:rPr>
          <w:rFonts w:ascii="Times New Roman" w:hAnsi="Times New Roman" w:cs="Times New Roman"/>
          <w:color w:val="auto"/>
          <w:lang w:val="en-US" w:eastAsia="en-US"/>
        </w:rPr>
        <w:t>XIX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24"/>
    </w:p>
    <w:p w:rsidR="00E57B0A" w:rsidRPr="00E118C5" w:rsidRDefault="00E57B0A" w:rsidP="00820F84">
      <w:pPr>
        <w:pStyle w:val="11"/>
        <w:spacing w:line="264" w:lineRule="auto"/>
        <w:ind w:firstLine="284"/>
        <w:jc w:val="both"/>
        <w:rPr>
          <w:color w:val="auto"/>
        </w:rPr>
      </w:pPr>
      <w:r w:rsidRPr="00E118C5">
        <w:rPr>
          <w:b/>
          <w:bCs/>
          <w:color w:val="auto"/>
        </w:rPr>
        <w:t xml:space="preserve">И. С. Тургенев. </w:t>
      </w:r>
      <w:r w:rsidRPr="00E118C5">
        <w:rPr>
          <w:color w:val="auto"/>
        </w:rPr>
        <w:t>Рассказ «Муму».</w:t>
      </w:r>
    </w:p>
    <w:p w:rsidR="00E57B0A" w:rsidRPr="00E118C5" w:rsidRDefault="00E57B0A" w:rsidP="00820F84">
      <w:pPr>
        <w:pStyle w:val="11"/>
        <w:ind w:firstLine="284"/>
        <w:jc w:val="both"/>
        <w:rPr>
          <w:color w:val="auto"/>
        </w:rPr>
      </w:pPr>
      <w:r w:rsidRPr="00E118C5">
        <w:rPr>
          <w:b/>
          <w:bCs/>
          <w:color w:val="auto"/>
        </w:rPr>
        <w:t xml:space="preserve">Н. А. Некрасов. </w:t>
      </w:r>
      <w:r w:rsidRPr="00E118C5">
        <w:rPr>
          <w:color w:val="auto"/>
        </w:rPr>
        <w:t>Стихотворения (не менее двух). «Крестьянские дети». «Школьник». Поэма «Мороз, Красный нос» (фрагмент).</w:t>
      </w:r>
    </w:p>
    <w:p w:rsidR="00E57B0A" w:rsidRPr="00E118C5" w:rsidRDefault="00E57B0A" w:rsidP="00820F84">
      <w:pPr>
        <w:pStyle w:val="11"/>
        <w:spacing w:line="264" w:lineRule="auto"/>
        <w:ind w:firstLine="284"/>
        <w:jc w:val="both"/>
        <w:rPr>
          <w:color w:val="auto"/>
        </w:rPr>
      </w:pPr>
      <w:r w:rsidRPr="00E118C5">
        <w:rPr>
          <w:b/>
          <w:bCs/>
          <w:color w:val="auto"/>
        </w:rPr>
        <w:t xml:space="preserve">Л. Н. Толстой. </w:t>
      </w:r>
      <w:r w:rsidRPr="00E118C5">
        <w:rPr>
          <w:color w:val="auto"/>
        </w:rPr>
        <w:t>Рассказ «Кавказский пленник».</w:t>
      </w:r>
    </w:p>
    <w:p w:rsidR="00E57B0A" w:rsidRPr="00E118C5" w:rsidRDefault="00E57B0A" w:rsidP="00820F84">
      <w:pPr>
        <w:pStyle w:val="aa"/>
        <w:jc w:val="both"/>
        <w:rPr>
          <w:rFonts w:ascii="Times New Roman" w:hAnsi="Times New Roman" w:cs="Times New Roman"/>
          <w:color w:val="auto"/>
        </w:rPr>
      </w:pPr>
      <w:bookmarkStart w:id="125" w:name="bookmark237"/>
      <w:r w:rsidRPr="00E118C5">
        <w:rPr>
          <w:rFonts w:ascii="Times New Roman" w:hAnsi="Times New Roman" w:cs="Times New Roman"/>
          <w:color w:val="auto"/>
        </w:rPr>
        <w:t xml:space="preserve">Литература </w:t>
      </w:r>
      <w:r w:rsidRPr="00E118C5">
        <w:rPr>
          <w:rFonts w:ascii="Times New Roman" w:hAnsi="Times New Roman" w:cs="Times New Roman"/>
          <w:color w:val="auto"/>
          <w:lang w:val="en-US" w:eastAsia="en-US"/>
        </w:rPr>
        <w:t>XIX</w:t>
      </w:r>
      <w:r w:rsidRPr="00E118C5">
        <w:rPr>
          <w:rFonts w:ascii="Times New Roman" w:hAnsi="Times New Roman" w:cs="Times New Roman"/>
          <w:color w:val="auto"/>
        </w:rPr>
        <w:t>—ХХ веков</w:t>
      </w:r>
      <w:bookmarkEnd w:id="125"/>
    </w:p>
    <w:p w:rsidR="00E57B0A" w:rsidRPr="00E118C5" w:rsidRDefault="00E57B0A" w:rsidP="00820F84">
      <w:pPr>
        <w:pStyle w:val="11"/>
        <w:ind w:firstLine="284"/>
        <w:jc w:val="both"/>
        <w:rPr>
          <w:color w:val="auto"/>
        </w:rPr>
      </w:pPr>
      <w:r w:rsidRPr="00E118C5">
        <w:rPr>
          <w:b/>
          <w:bCs/>
          <w:color w:val="auto"/>
        </w:rPr>
        <w:t xml:space="preserve">Стихотворения отечественных поэтов XIX—ХХ веков о родной природе и о связи человека с Родиной </w:t>
      </w:r>
      <w:r w:rsidRPr="00E118C5">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E57B0A" w:rsidRPr="00E118C5" w:rsidRDefault="00E57B0A" w:rsidP="00820F84">
      <w:pPr>
        <w:pStyle w:val="11"/>
        <w:spacing w:line="269" w:lineRule="auto"/>
        <w:ind w:firstLine="284"/>
        <w:jc w:val="both"/>
        <w:rPr>
          <w:color w:val="auto"/>
        </w:rPr>
      </w:pPr>
      <w:r w:rsidRPr="00E118C5">
        <w:rPr>
          <w:b/>
          <w:bCs/>
          <w:color w:val="auto"/>
        </w:rPr>
        <w:t xml:space="preserve">Юмористические рассказы отечественных писателей </w:t>
      </w:r>
      <w:r w:rsidRPr="00E118C5">
        <w:rPr>
          <w:b/>
          <w:bCs/>
          <w:color w:val="auto"/>
          <w:lang w:val="en-US"/>
        </w:rPr>
        <w:t>XIX</w:t>
      </w:r>
      <w:r w:rsidRPr="00E118C5">
        <w:rPr>
          <w:b/>
          <w:bCs/>
          <w:color w:val="auto"/>
        </w:rPr>
        <w:t xml:space="preserve">— </w:t>
      </w:r>
      <w:r w:rsidRPr="00E118C5">
        <w:rPr>
          <w:b/>
          <w:bCs/>
          <w:color w:val="auto"/>
          <w:lang w:val="en-US"/>
        </w:rPr>
        <w:t>XX</w:t>
      </w:r>
      <w:r w:rsidRPr="00E118C5">
        <w:rPr>
          <w:b/>
          <w:bCs/>
          <w:color w:val="auto"/>
        </w:rPr>
        <w:t xml:space="preserve"> веков</w:t>
      </w:r>
    </w:p>
    <w:p w:rsidR="00E57B0A" w:rsidRPr="00E118C5" w:rsidRDefault="00E57B0A" w:rsidP="00820F84">
      <w:pPr>
        <w:pStyle w:val="11"/>
        <w:spacing w:line="262" w:lineRule="auto"/>
        <w:ind w:firstLine="284"/>
        <w:jc w:val="both"/>
        <w:rPr>
          <w:color w:val="auto"/>
        </w:rPr>
      </w:pPr>
      <w:r w:rsidRPr="00E118C5">
        <w:rPr>
          <w:b/>
          <w:bCs/>
          <w:color w:val="auto"/>
        </w:rPr>
        <w:t xml:space="preserve">А. П. Чехов </w:t>
      </w:r>
      <w:r w:rsidRPr="00E118C5">
        <w:rPr>
          <w:color w:val="auto"/>
        </w:rPr>
        <w:t>(два рассказа по выбору). Например, «Лошадиная фамилия», «Мальчики», «Хирургия» и др.</w:t>
      </w:r>
    </w:p>
    <w:p w:rsidR="00E57B0A" w:rsidRPr="00E118C5" w:rsidRDefault="00E57B0A" w:rsidP="00820F84">
      <w:pPr>
        <w:pStyle w:val="11"/>
        <w:spacing w:line="240" w:lineRule="auto"/>
        <w:ind w:firstLine="284"/>
        <w:jc w:val="both"/>
        <w:rPr>
          <w:color w:val="auto"/>
        </w:rPr>
      </w:pPr>
      <w:r w:rsidRPr="00E118C5">
        <w:rPr>
          <w:b/>
          <w:bCs/>
          <w:color w:val="auto"/>
        </w:rPr>
        <w:t xml:space="preserve">М. М. Зощенко </w:t>
      </w:r>
      <w:r w:rsidRPr="00E118C5">
        <w:rPr>
          <w:color w:val="auto"/>
        </w:rPr>
        <w:t>(два рассказа по выбору). Например, «Галоша», «Лёля и Минька», «Ёлка», «Золотые слова», «Встреча» и др.</w:t>
      </w:r>
    </w:p>
    <w:p w:rsidR="00E57B0A" w:rsidRPr="00E118C5" w:rsidRDefault="00E57B0A" w:rsidP="00820F84">
      <w:pPr>
        <w:pStyle w:val="11"/>
        <w:ind w:firstLine="284"/>
        <w:jc w:val="both"/>
        <w:rPr>
          <w:color w:val="auto"/>
        </w:rPr>
      </w:pPr>
      <w:r w:rsidRPr="00E118C5">
        <w:rPr>
          <w:b/>
          <w:bCs/>
          <w:color w:val="auto"/>
        </w:rPr>
        <w:t xml:space="preserve">Произведения отечественной литературы о природе и животных </w:t>
      </w:r>
      <w:r w:rsidRPr="00E118C5">
        <w:rPr>
          <w:color w:val="auto"/>
        </w:rPr>
        <w:t>(не менее двух). Например, А. И. Куприна, М. М. Пришвина, К. Г. Паустовского.</w:t>
      </w:r>
    </w:p>
    <w:p w:rsidR="00E57B0A" w:rsidRPr="00E118C5" w:rsidRDefault="00E57B0A" w:rsidP="00820F84">
      <w:pPr>
        <w:pStyle w:val="11"/>
        <w:spacing w:line="257" w:lineRule="auto"/>
        <w:ind w:firstLine="284"/>
        <w:jc w:val="both"/>
        <w:rPr>
          <w:color w:val="auto"/>
        </w:rPr>
      </w:pPr>
      <w:r w:rsidRPr="00E118C5">
        <w:rPr>
          <w:b/>
          <w:bCs/>
          <w:color w:val="auto"/>
        </w:rPr>
        <w:t xml:space="preserve">А. П. Платонов. </w:t>
      </w:r>
      <w:r w:rsidRPr="00E118C5">
        <w:rPr>
          <w:color w:val="auto"/>
        </w:rPr>
        <w:t>Рассказы (один по выбору). Например, «Корова», «Никита» и др.</w:t>
      </w:r>
    </w:p>
    <w:p w:rsidR="00E57B0A" w:rsidRPr="00E118C5" w:rsidRDefault="00E57B0A" w:rsidP="00820F84">
      <w:pPr>
        <w:pStyle w:val="11"/>
        <w:tabs>
          <w:tab w:val="left" w:pos="734"/>
        </w:tabs>
        <w:spacing w:line="264" w:lineRule="auto"/>
        <w:ind w:firstLine="284"/>
        <w:jc w:val="both"/>
        <w:rPr>
          <w:color w:val="auto"/>
        </w:rPr>
      </w:pPr>
      <w:r w:rsidRPr="00E118C5">
        <w:rPr>
          <w:b/>
          <w:bCs/>
          <w:color w:val="auto"/>
        </w:rPr>
        <w:t xml:space="preserve">А. П. Астафьев. </w:t>
      </w:r>
      <w:r w:rsidRPr="00E118C5">
        <w:rPr>
          <w:color w:val="auto"/>
        </w:rPr>
        <w:t>Рассказ «Васюткино озеро».</w:t>
      </w:r>
    </w:p>
    <w:p w:rsidR="00E57B0A" w:rsidRPr="00E118C5" w:rsidRDefault="00E57B0A" w:rsidP="00820F84">
      <w:pPr>
        <w:pStyle w:val="aa"/>
        <w:jc w:val="both"/>
        <w:rPr>
          <w:rFonts w:ascii="Times New Roman" w:hAnsi="Times New Roman" w:cs="Times New Roman"/>
          <w:color w:val="auto"/>
        </w:rPr>
      </w:pPr>
      <w:bookmarkStart w:id="126" w:name="bookmark23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w:t>
      </w:r>
      <w:r w:rsidRPr="00E118C5">
        <w:rPr>
          <w:rFonts w:ascii="Times New Roman" w:hAnsi="Times New Roman" w:cs="Times New Roman"/>
          <w:color w:val="auto"/>
          <w:lang w:val="en-US" w:eastAsia="en-US"/>
        </w:rPr>
        <w:t>XX</w:t>
      </w:r>
      <w:r w:rsidRPr="00E118C5">
        <w:rPr>
          <w:rFonts w:ascii="Times New Roman" w:hAnsi="Times New Roman" w:cs="Times New Roman"/>
          <w:color w:val="auto"/>
          <w:lang w:eastAsia="en-US"/>
        </w:rPr>
        <w:t>—</w:t>
      </w:r>
      <w:r w:rsidRPr="00E118C5">
        <w:rPr>
          <w:rFonts w:ascii="Times New Roman" w:hAnsi="Times New Roman" w:cs="Times New Roman"/>
          <w:color w:val="auto"/>
          <w:lang w:val="en-US" w:eastAsia="en-US"/>
        </w:rPr>
        <w:t>XXI</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веков</w:t>
      </w:r>
      <w:bookmarkEnd w:id="126"/>
    </w:p>
    <w:p w:rsidR="00E57B0A" w:rsidRPr="00E118C5" w:rsidRDefault="00E57B0A" w:rsidP="00820F84">
      <w:pPr>
        <w:pStyle w:val="11"/>
        <w:ind w:firstLine="284"/>
        <w:jc w:val="both"/>
        <w:rPr>
          <w:color w:val="auto"/>
        </w:rPr>
      </w:pPr>
      <w:r w:rsidRPr="00E118C5">
        <w:rPr>
          <w:b/>
          <w:bCs/>
          <w:color w:val="auto"/>
        </w:rPr>
        <w:t xml:space="preserve">Произведения отечественной прозы на тему «Человек на войне» </w:t>
      </w:r>
      <w:r w:rsidRPr="00E118C5">
        <w:rPr>
          <w:color w:val="auto"/>
        </w:rPr>
        <w:t>(не менее двух). Например, Л. А. Кассиль. «Дорогие мои мальчишки»; Ю. Я. Яковлев. «Девочки с Васильевского острова»; В. П. Катаев. «Сын полка» и др.</w:t>
      </w:r>
    </w:p>
    <w:p w:rsidR="00E57B0A" w:rsidRPr="00E118C5" w:rsidRDefault="00E57B0A" w:rsidP="00820F84">
      <w:pPr>
        <w:pStyle w:val="11"/>
        <w:spacing w:line="264" w:lineRule="auto"/>
        <w:ind w:firstLine="284"/>
        <w:jc w:val="both"/>
        <w:rPr>
          <w:color w:val="auto"/>
        </w:rPr>
      </w:pPr>
      <w:r w:rsidRPr="00E118C5">
        <w:rPr>
          <w:b/>
          <w:bCs/>
          <w:color w:val="auto"/>
        </w:rPr>
        <w:t xml:space="preserve">Произведения отечественных писателей </w:t>
      </w:r>
      <w:r w:rsidRPr="00E118C5">
        <w:rPr>
          <w:b/>
          <w:bCs/>
          <w:color w:val="auto"/>
          <w:lang w:val="en-US"/>
        </w:rPr>
        <w:t>XIX</w:t>
      </w:r>
      <w:r w:rsidRPr="00E118C5">
        <w:rPr>
          <w:b/>
          <w:bCs/>
          <w:color w:val="auto"/>
        </w:rPr>
        <w:t>—</w:t>
      </w:r>
      <w:r w:rsidRPr="00E118C5">
        <w:rPr>
          <w:b/>
          <w:bCs/>
          <w:color w:val="auto"/>
          <w:lang w:val="en-US"/>
        </w:rPr>
        <w:t>XXI</w:t>
      </w:r>
      <w:r w:rsidRPr="00E118C5">
        <w:rPr>
          <w:b/>
          <w:bCs/>
          <w:color w:val="auto"/>
        </w:rPr>
        <w:t xml:space="preserve"> веков на тему детства </w:t>
      </w:r>
      <w:r w:rsidRPr="00E118C5">
        <w:rPr>
          <w:color w:val="auto"/>
        </w:rPr>
        <w:t>(не менее двух).</w:t>
      </w:r>
    </w:p>
    <w:p w:rsidR="00E57B0A" w:rsidRPr="00E118C5" w:rsidRDefault="00E57B0A" w:rsidP="00820F84">
      <w:pPr>
        <w:pStyle w:val="11"/>
        <w:spacing w:line="240" w:lineRule="auto"/>
        <w:ind w:firstLine="284"/>
        <w:jc w:val="both"/>
        <w:rPr>
          <w:color w:val="auto"/>
        </w:rPr>
      </w:pPr>
      <w:r w:rsidRPr="00E118C5">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E57B0A" w:rsidRPr="00E118C5" w:rsidRDefault="00E57B0A" w:rsidP="00820F84">
      <w:pPr>
        <w:pStyle w:val="11"/>
        <w:ind w:firstLine="284"/>
        <w:jc w:val="both"/>
        <w:rPr>
          <w:color w:val="auto"/>
        </w:rPr>
      </w:pPr>
      <w:r w:rsidRPr="00E118C5">
        <w:rPr>
          <w:b/>
          <w:bCs/>
          <w:color w:val="auto"/>
        </w:rPr>
        <w:t xml:space="preserve">Произведения приключенческого жанра отечественных писателей </w:t>
      </w:r>
      <w:r w:rsidRPr="00E118C5">
        <w:rPr>
          <w:color w:val="auto"/>
        </w:rPr>
        <w:t>(одно по выбору). Например, К. Булычёв. «Девочка, с которой ничего не случится», «Миллион приключений» и др. (главы по выбору).</w:t>
      </w:r>
    </w:p>
    <w:p w:rsidR="00E57B0A" w:rsidRPr="00E118C5" w:rsidRDefault="00E57B0A" w:rsidP="00820F84">
      <w:pPr>
        <w:pStyle w:val="aa"/>
        <w:jc w:val="both"/>
        <w:rPr>
          <w:rFonts w:ascii="Times New Roman" w:hAnsi="Times New Roman" w:cs="Times New Roman"/>
          <w:color w:val="auto"/>
        </w:rPr>
      </w:pPr>
      <w:bookmarkStart w:id="127" w:name="bookmark24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Литература народов Российской Федерации</w:t>
      </w:r>
      <w:bookmarkEnd w:id="127"/>
    </w:p>
    <w:p w:rsidR="00E57B0A" w:rsidRPr="00E118C5" w:rsidRDefault="00E57B0A" w:rsidP="00820F84">
      <w:pPr>
        <w:pStyle w:val="11"/>
        <w:spacing w:line="240" w:lineRule="auto"/>
        <w:ind w:firstLine="284"/>
        <w:jc w:val="both"/>
        <w:rPr>
          <w:color w:val="auto"/>
        </w:rPr>
      </w:pPr>
      <w:r w:rsidRPr="00E118C5">
        <w:rPr>
          <w:b/>
          <w:bCs/>
          <w:color w:val="auto"/>
        </w:rPr>
        <w:t xml:space="preserve">Стихотворения </w:t>
      </w:r>
      <w:r w:rsidRPr="00E118C5">
        <w:rPr>
          <w:color w:val="auto"/>
        </w:rPr>
        <w:t xml:space="preserve">(одно по выбору). Например, Р. Г. Гамзатов. «Песня соловья»; М. Карим. </w:t>
      </w:r>
      <w:r w:rsidRPr="00E118C5">
        <w:rPr>
          <w:i/>
          <w:iCs/>
          <w:color w:val="auto"/>
        </w:rPr>
        <w:t>«</w:t>
      </w:r>
      <w:r w:rsidRPr="00E118C5">
        <w:rPr>
          <w:color w:val="auto"/>
        </w:rPr>
        <w:t>Эту песню мать мне пела».</w:t>
      </w:r>
    </w:p>
    <w:p w:rsidR="00E57B0A" w:rsidRPr="00E118C5" w:rsidRDefault="00E57B0A" w:rsidP="00820F84">
      <w:pPr>
        <w:pStyle w:val="aa"/>
        <w:jc w:val="both"/>
        <w:rPr>
          <w:rFonts w:ascii="Times New Roman" w:hAnsi="Times New Roman" w:cs="Times New Roman"/>
          <w:color w:val="auto"/>
        </w:rPr>
      </w:pPr>
      <w:bookmarkStart w:id="128" w:name="bookmark24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Зарубежная литература</w:t>
      </w:r>
      <w:bookmarkEnd w:id="128"/>
    </w:p>
    <w:p w:rsidR="00E57B0A" w:rsidRPr="00E118C5" w:rsidRDefault="00E57B0A" w:rsidP="00820F84">
      <w:pPr>
        <w:pStyle w:val="11"/>
        <w:spacing w:line="257" w:lineRule="auto"/>
        <w:ind w:firstLine="284"/>
        <w:jc w:val="both"/>
        <w:rPr>
          <w:color w:val="auto"/>
        </w:rPr>
      </w:pPr>
      <w:r w:rsidRPr="00E118C5">
        <w:rPr>
          <w:b/>
          <w:bCs/>
          <w:color w:val="auto"/>
        </w:rPr>
        <w:t xml:space="preserve">Х. К. Андерсен. </w:t>
      </w:r>
      <w:r w:rsidRPr="00E118C5">
        <w:rPr>
          <w:color w:val="auto"/>
        </w:rPr>
        <w:t>Сказки (одна по выбору). Например, «Снежная королева», «Соловей» и др.</w:t>
      </w:r>
    </w:p>
    <w:p w:rsidR="00E57B0A" w:rsidRPr="00E118C5" w:rsidRDefault="00E57B0A" w:rsidP="00820F84">
      <w:pPr>
        <w:pStyle w:val="11"/>
        <w:ind w:firstLine="284"/>
        <w:jc w:val="both"/>
        <w:rPr>
          <w:color w:val="auto"/>
        </w:rPr>
      </w:pPr>
      <w:r w:rsidRPr="00E118C5">
        <w:rPr>
          <w:b/>
          <w:bCs/>
          <w:color w:val="auto"/>
        </w:rPr>
        <w:t xml:space="preserve">Зарубежная сказочная проза </w:t>
      </w:r>
      <w:r w:rsidRPr="00E118C5">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E57B0A" w:rsidRPr="00E118C5" w:rsidRDefault="00E57B0A" w:rsidP="00820F84">
      <w:pPr>
        <w:pStyle w:val="11"/>
        <w:spacing w:line="262" w:lineRule="auto"/>
        <w:ind w:firstLine="284"/>
        <w:jc w:val="both"/>
        <w:rPr>
          <w:color w:val="auto"/>
        </w:rPr>
      </w:pPr>
      <w:r w:rsidRPr="00E118C5">
        <w:rPr>
          <w:b/>
          <w:bCs/>
          <w:color w:val="auto"/>
        </w:rPr>
        <w:t xml:space="preserve">Зарубежная проза о детях и подростках </w:t>
      </w:r>
      <w:r w:rsidRPr="00E118C5">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E57B0A" w:rsidRPr="00E118C5" w:rsidRDefault="00E57B0A" w:rsidP="00820F84">
      <w:pPr>
        <w:pStyle w:val="11"/>
        <w:spacing w:line="257" w:lineRule="auto"/>
        <w:ind w:firstLine="284"/>
        <w:jc w:val="both"/>
        <w:rPr>
          <w:color w:val="auto"/>
        </w:rPr>
      </w:pPr>
      <w:r w:rsidRPr="00E118C5">
        <w:rPr>
          <w:b/>
          <w:bCs/>
          <w:color w:val="auto"/>
        </w:rPr>
        <w:t xml:space="preserve">Зарубежная приключенческая проза </w:t>
      </w:r>
      <w:r w:rsidRPr="00E118C5">
        <w:rPr>
          <w:color w:val="auto"/>
        </w:rPr>
        <w:t>(два произведения по выбору).</w:t>
      </w:r>
    </w:p>
    <w:p w:rsidR="00E57B0A" w:rsidRPr="00E118C5" w:rsidRDefault="00E57B0A" w:rsidP="00820F84">
      <w:pPr>
        <w:pStyle w:val="11"/>
        <w:spacing w:line="240" w:lineRule="auto"/>
        <w:ind w:firstLine="284"/>
        <w:jc w:val="both"/>
        <w:rPr>
          <w:color w:val="auto"/>
        </w:rPr>
      </w:pPr>
      <w:r w:rsidRPr="00E118C5">
        <w:rPr>
          <w:color w:val="auto"/>
        </w:rPr>
        <w:t>Например, Р. Л. Стивенсон. «Остров сокровищ», «Чёрная стрела» и др.</w:t>
      </w:r>
    </w:p>
    <w:p w:rsidR="00E57B0A" w:rsidRPr="00E118C5" w:rsidRDefault="00E57B0A" w:rsidP="00820F84">
      <w:pPr>
        <w:pStyle w:val="11"/>
        <w:spacing w:line="257" w:lineRule="auto"/>
        <w:ind w:firstLine="284"/>
        <w:jc w:val="both"/>
        <w:rPr>
          <w:color w:val="auto"/>
        </w:rPr>
      </w:pPr>
      <w:r w:rsidRPr="00E118C5">
        <w:rPr>
          <w:b/>
          <w:bCs/>
          <w:color w:val="auto"/>
        </w:rPr>
        <w:t xml:space="preserve">Зарубежная проза о животных </w:t>
      </w:r>
      <w:r w:rsidRPr="00E118C5">
        <w:rPr>
          <w:color w:val="auto"/>
        </w:rPr>
        <w:t>(одно-два произведения по выбору).</w:t>
      </w:r>
    </w:p>
    <w:p w:rsidR="00E57B0A" w:rsidRPr="00E118C5" w:rsidRDefault="00E57B0A" w:rsidP="00820F84">
      <w:pPr>
        <w:pStyle w:val="11"/>
        <w:spacing w:line="262" w:lineRule="auto"/>
        <w:ind w:firstLine="284"/>
        <w:jc w:val="both"/>
        <w:rPr>
          <w:color w:val="auto"/>
        </w:rPr>
      </w:pPr>
      <w:r w:rsidRPr="00E118C5">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rsidR="00E57B0A" w:rsidRPr="00E118C5" w:rsidRDefault="00E57B0A" w:rsidP="00820F84">
      <w:pPr>
        <w:pStyle w:val="aa"/>
        <w:jc w:val="both"/>
        <w:rPr>
          <w:rFonts w:ascii="Times New Roman" w:hAnsi="Times New Roman" w:cs="Times New Roman"/>
          <w:color w:val="auto"/>
        </w:rPr>
      </w:pPr>
      <w:bookmarkStart w:id="129" w:name="bookmark24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6 КЛАСС</w:t>
      </w:r>
      <w:bookmarkStart w:id="130" w:name="bookmark247"/>
      <w:bookmarkEnd w:id="12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Античная литература</w:t>
      </w:r>
      <w:bookmarkEnd w:id="130"/>
    </w:p>
    <w:p w:rsidR="00E57B0A" w:rsidRPr="00E118C5" w:rsidRDefault="00E57B0A" w:rsidP="00820F84">
      <w:pPr>
        <w:pStyle w:val="11"/>
        <w:spacing w:line="264" w:lineRule="auto"/>
        <w:jc w:val="both"/>
        <w:rPr>
          <w:color w:val="auto"/>
        </w:rPr>
      </w:pPr>
      <w:r w:rsidRPr="00E118C5">
        <w:rPr>
          <w:b/>
          <w:bCs/>
          <w:color w:val="auto"/>
        </w:rPr>
        <w:t xml:space="preserve">Гомер. </w:t>
      </w:r>
      <w:r w:rsidRPr="00E118C5">
        <w:rPr>
          <w:color w:val="auto"/>
        </w:rPr>
        <w:t>Поэмы. «Илиада», «Одиссея» (фрагменты).</w:t>
      </w:r>
    </w:p>
    <w:p w:rsidR="00E57B0A" w:rsidRPr="00E118C5" w:rsidRDefault="00E57B0A" w:rsidP="00820F84">
      <w:pPr>
        <w:pStyle w:val="aa"/>
        <w:jc w:val="both"/>
        <w:rPr>
          <w:rFonts w:ascii="Times New Roman" w:hAnsi="Times New Roman" w:cs="Times New Roman"/>
          <w:color w:val="auto"/>
        </w:rPr>
      </w:pPr>
      <w:bookmarkStart w:id="131" w:name="bookmark24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Фольклор</w:t>
      </w:r>
      <w:bookmarkEnd w:id="131"/>
    </w:p>
    <w:p w:rsidR="00E57B0A" w:rsidRPr="00E118C5" w:rsidRDefault="00E57B0A" w:rsidP="00820F84">
      <w:pPr>
        <w:pStyle w:val="11"/>
        <w:spacing w:line="240" w:lineRule="auto"/>
        <w:jc w:val="both"/>
        <w:rPr>
          <w:color w:val="auto"/>
        </w:rPr>
      </w:pPr>
      <w:r w:rsidRPr="00E118C5">
        <w:rPr>
          <w:color w:val="auto"/>
        </w:rPr>
        <w:t>Русские былины (не менее двух). Например, «Илья Муромец и Соловей-разбойник», «Садко».</w:t>
      </w:r>
    </w:p>
    <w:p w:rsidR="00E57B0A" w:rsidRPr="00E118C5" w:rsidRDefault="00E57B0A" w:rsidP="00820F84">
      <w:pPr>
        <w:pStyle w:val="11"/>
        <w:spacing w:line="240" w:lineRule="auto"/>
        <w:jc w:val="both"/>
        <w:rPr>
          <w:color w:val="auto"/>
        </w:rPr>
      </w:pPr>
      <w:r w:rsidRPr="00E118C5">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E57B0A" w:rsidRPr="00E118C5" w:rsidRDefault="00E57B0A" w:rsidP="00820F84">
      <w:pPr>
        <w:pStyle w:val="aa"/>
        <w:jc w:val="both"/>
        <w:rPr>
          <w:rFonts w:ascii="Times New Roman" w:hAnsi="Times New Roman" w:cs="Times New Roman"/>
          <w:color w:val="auto"/>
        </w:rPr>
      </w:pPr>
      <w:bookmarkStart w:id="132" w:name="bookmark25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Древнерусская литература</w:t>
      </w:r>
      <w:bookmarkEnd w:id="132"/>
    </w:p>
    <w:p w:rsidR="00E57B0A" w:rsidRPr="00E118C5" w:rsidRDefault="00E57B0A" w:rsidP="00820F84">
      <w:pPr>
        <w:pStyle w:val="11"/>
        <w:jc w:val="both"/>
        <w:rPr>
          <w:color w:val="auto"/>
        </w:rPr>
      </w:pPr>
      <w:r w:rsidRPr="00E118C5">
        <w:rPr>
          <w:b/>
          <w:bCs/>
          <w:color w:val="auto"/>
        </w:rPr>
        <w:t xml:space="preserve">«Повесть временных лет» </w:t>
      </w:r>
      <w:r w:rsidRPr="00E118C5">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57B0A" w:rsidRPr="00E118C5" w:rsidRDefault="00E57B0A" w:rsidP="00820F84">
      <w:pPr>
        <w:pStyle w:val="aa"/>
        <w:jc w:val="both"/>
        <w:rPr>
          <w:rFonts w:ascii="Times New Roman" w:hAnsi="Times New Roman" w:cs="Times New Roman"/>
          <w:color w:val="auto"/>
        </w:rPr>
      </w:pPr>
      <w:bookmarkStart w:id="133" w:name="bookmark25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первой половины </w:t>
      </w:r>
      <w:r w:rsidRPr="00E118C5">
        <w:rPr>
          <w:rFonts w:ascii="Times New Roman" w:hAnsi="Times New Roman" w:cs="Times New Roman"/>
          <w:color w:val="auto"/>
          <w:lang w:val="en-US" w:eastAsia="en-US"/>
        </w:rPr>
        <w:t>XIX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33"/>
    </w:p>
    <w:p w:rsidR="00E57B0A" w:rsidRPr="00E118C5" w:rsidRDefault="00E57B0A" w:rsidP="00820F84">
      <w:pPr>
        <w:pStyle w:val="11"/>
        <w:numPr>
          <w:ilvl w:val="0"/>
          <w:numId w:val="3"/>
        </w:numPr>
        <w:tabs>
          <w:tab w:val="left" w:pos="622"/>
        </w:tabs>
        <w:jc w:val="both"/>
        <w:rPr>
          <w:color w:val="auto"/>
        </w:rPr>
      </w:pPr>
      <w:r w:rsidRPr="00E118C5">
        <w:rPr>
          <w:b/>
          <w:bCs/>
          <w:color w:val="auto"/>
        </w:rPr>
        <w:t>С. Пушкин</w:t>
      </w:r>
      <w:r w:rsidRPr="00E118C5">
        <w:rPr>
          <w:color w:val="auto"/>
        </w:rPr>
        <w:t>. Стихотворения (не менее трёх). «Песнь о вещем Олеге», «Зимняя дорога», «Узник», «Туча» и др. Роман «Дубровский».</w:t>
      </w:r>
    </w:p>
    <w:p w:rsidR="00E57B0A" w:rsidRPr="00E118C5" w:rsidRDefault="00E57B0A" w:rsidP="00820F84">
      <w:pPr>
        <w:pStyle w:val="11"/>
        <w:spacing w:line="257" w:lineRule="auto"/>
        <w:jc w:val="both"/>
        <w:rPr>
          <w:color w:val="auto"/>
        </w:rPr>
      </w:pPr>
      <w:r w:rsidRPr="00E118C5">
        <w:rPr>
          <w:b/>
          <w:bCs/>
          <w:color w:val="auto"/>
        </w:rPr>
        <w:t>М. Ю. Лермонтов</w:t>
      </w:r>
      <w:r w:rsidRPr="00E118C5">
        <w:rPr>
          <w:i/>
          <w:iCs/>
          <w:color w:val="auto"/>
        </w:rPr>
        <w:t>.</w:t>
      </w:r>
      <w:r w:rsidRPr="00E118C5">
        <w:rPr>
          <w:color w:val="auto"/>
        </w:rPr>
        <w:t xml:space="preserve"> Стихотворения (не менее трёх). «Три пальмы», «Листок», «Утёс» и др.</w:t>
      </w:r>
    </w:p>
    <w:p w:rsidR="00E57B0A" w:rsidRPr="00E118C5" w:rsidRDefault="00E57B0A" w:rsidP="00820F84">
      <w:pPr>
        <w:pStyle w:val="11"/>
        <w:spacing w:line="257" w:lineRule="auto"/>
        <w:jc w:val="both"/>
        <w:rPr>
          <w:color w:val="auto"/>
        </w:rPr>
      </w:pPr>
      <w:r w:rsidRPr="00E118C5">
        <w:rPr>
          <w:b/>
          <w:bCs/>
          <w:color w:val="auto"/>
        </w:rPr>
        <w:t xml:space="preserve">А. В. Кольцов. </w:t>
      </w:r>
      <w:r w:rsidRPr="00E118C5">
        <w:rPr>
          <w:color w:val="auto"/>
        </w:rPr>
        <w:t>Стихотворения (не менее двух). Например, «Косарь», «Соловей» и др.</w:t>
      </w:r>
    </w:p>
    <w:p w:rsidR="00E57B0A" w:rsidRPr="00E118C5" w:rsidRDefault="00E57B0A" w:rsidP="00820F84">
      <w:pPr>
        <w:pStyle w:val="aa"/>
        <w:jc w:val="both"/>
        <w:rPr>
          <w:rFonts w:ascii="Times New Roman" w:hAnsi="Times New Roman" w:cs="Times New Roman"/>
          <w:color w:val="auto"/>
        </w:rPr>
      </w:pPr>
      <w:bookmarkStart w:id="134" w:name="bookmark25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второй половины </w:t>
      </w:r>
      <w:r w:rsidRPr="00E118C5">
        <w:rPr>
          <w:rFonts w:ascii="Times New Roman" w:hAnsi="Times New Roman" w:cs="Times New Roman"/>
          <w:color w:val="auto"/>
          <w:lang w:val="en-US" w:eastAsia="en-US"/>
        </w:rPr>
        <w:t>XIX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34"/>
    </w:p>
    <w:p w:rsidR="00E57B0A" w:rsidRPr="00E118C5" w:rsidRDefault="00E57B0A" w:rsidP="00820F84">
      <w:pPr>
        <w:pStyle w:val="11"/>
        <w:spacing w:line="240" w:lineRule="auto"/>
        <w:jc w:val="both"/>
        <w:rPr>
          <w:color w:val="auto"/>
        </w:rPr>
      </w:pPr>
      <w:r w:rsidRPr="00E118C5">
        <w:rPr>
          <w:b/>
          <w:bCs/>
          <w:color w:val="auto"/>
        </w:rPr>
        <w:t xml:space="preserve">Ф. И. Тютчев. </w:t>
      </w:r>
      <w:r w:rsidRPr="00E118C5">
        <w:rPr>
          <w:color w:val="auto"/>
        </w:rPr>
        <w:t>Стихотворения (не менее двух). «Есть в осени первоначальной...», «С поляны коршун поднялся...».</w:t>
      </w:r>
    </w:p>
    <w:p w:rsidR="00E57B0A" w:rsidRPr="00E118C5" w:rsidRDefault="00E57B0A" w:rsidP="00820F84">
      <w:pPr>
        <w:pStyle w:val="11"/>
        <w:spacing w:line="240" w:lineRule="auto"/>
        <w:jc w:val="both"/>
        <w:rPr>
          <w:color w:val="auto"/>
        </w:rPr>
      </w:pPr>
      <w:r w:rsidRPr="00E118C5">
        <w:rPr>
          <w:b/>
          <w:bCs/>
          <w:color w:val="auto"/>
        </w:rPr>
        <w:t xml:space="preserve">А. А. Фет. </w:t>
      </w:r>
      <w:r w:rsidRPr="00E118C5">
        <w:rPr>
          <w:color w:val="auto"/>
        </w:rPr>
        <w:t>Стихотворения (не менее двух). «Учись у них — у дуба, у берёзы.», «Я пришёл к тебе с приветом.».</w:t>
      </w:r>
    </w:p>
    <w:p w:rsidR="00E57B0A" w:rsidRPr="00E118C5" w:rsidRDefault="00E57B0A" w:rsidP="00820F84">
      <w:pPr>
        <w:pStyle w:val="11"/>
        <w:spacing w:line="257" w:lineRule="auto"/>
        <w:jc w:val="both"/>
        <w:rPr>
          <w:color w:val="auto"/>
        </w:rPr>
      </w:pPr>
      <w:r w:rsidRPr="00E118C5">
        <w:rPr>
          <w:b/>
          <w:bCs/>
          <w:color w:val="auto"/>
        </w:rPr>
        <w:t xml:space="preserve">И. С. Тургенев. </w:t>
      </w:r>
      <w:r w:rsidRPr="00E118C5">
        <w:rPr>
          <w:color w:val="auto"/>
        </w:rPr>
        <w:t>Рассказ «Бежин луг».</w:t>
      </w:r>
    </w:p>
    <w:p w:rsidR="00E57B0A" w:rsidRPr="00E118C5" w:rsidRDefault="00E57B0A" w:rsidP="00820F84">
      <w:pPr>
        <w:pStyle w:val="11"/>
        <w:spacing w:line="271" w:lineRule="auto"/>
        <w:jc w:val="both"/>
        <w:rPr>
          <w:color w:val="auto"/>
        </w:rPr>
      </w:pPr>
      <w:r w:rsidRPr="00E118C5">
        <w:rPr>
          <w:b/>
          <w:bCs/>
          <w:color w:val="auto"/>
        </w:rPr>
        <w:t xml:space="preserve">Н. С. Лесков. </w:t>
      </w:r>
      <w:r w:rsidRPr="00E118C5">
        <w:rPr>
          <w:color w:val="auto"/>
        </w:rPr>
        <w:t>Сказ «Левша».</w:t>
      </w:r>
    </w:p>
    <w:p w:rsidR="00E57B0A" w:rsidRPr="00E118C5" w:rsidRDefault="00E57B0A" w:rsidP="00820F84">
      <w:pPr>
        <w:pStyle w:val="11"/>
        <w:spacing w:line="257" w:lineRule="auto"/>
        <w:jc w:val="both"/>
        <w:rPr>
          <w:color w:val="auto"/>
        </w:rPr>
      </w:pPr>
      <w:r w:rsidRPr="00E118C5">
        <w:rPr>
          <w:b/>
          <w:bCs/>
          <w:color w:val="auto"/>
        </w:rPr>
        <w:t xml:space="preserve">Л. Н. Толстой. </w:t>
      </w:r>
      <w:r w:rsidRPr="00E118C5">
        <w:rPr>
          <w:color w:val="auto"/>
        </w:rPr>
        <w:t>Повесть «Детство» (главы).</w:t>
      </w:r>
    </w:p>
    <w:p w:rsidR="00E57B0A" w:rsidRPr="00E118C5" w:rsidRDefault="00E57B0A" w:rsidP="00820F84">
      <w:pPr>
        <w:pStyle w:val="11"/>
        <w:spacing w:line="240" w:lineRule="auto"/>
        <w:jc w:val="both"/>
        <w:rPr>
          <w:color w:val="auto"/>
        </w:rPr>
      </w:pPr>
      <w:r w:rsidRPr="00E118C5">
        <w:rPr>
          <w:b/>
          <w:bCs/>
          <w:color w:val="auto"/>
        </w:rPr>
        <w:t xml:space="preserve">А. П. Чехов. </w:t>
      </w:r>
      <w:r w:rsidRPr="00E118C5">
        <w:rPr>
          <w:color w:val="auto"/>
        </w:rPr>
        <w:t>Рассказы (три по выбору). Например, «Толстый и тонкий», «Хамелеон», «Смерть чиновника» и др.</w:t>
      </w:r>
    </w:p>
    <w:p w:rsidR="00E57B0A" w:rsidRPr="00E118C5" w:rsidRDefault="00E57B0A" w:rsidP="00820F84">
      <w:pPr>
        <w:pStyle w:val="11"/>
        <w:spacing w:line="257" w:lineRule="auto"/>
        <w:jc w:val="both"/>
        <w:rPr>
          <w:color w:val="auto"/>
        </w:rPr>
      </w:pPr>
      <w:r w:rsidRPr="00E118C5">
        <w:rPr>
          <w:b/>
          <w:bCs/>
          <w:color w:val="auto"/>
        </w:rPr>
        <w:t>А. И. Куприн</w:t>
      </w:r>
      <w:r w:rsidRPr="00E118C5">
        <w:rPr>
          <w:color w:val="auto"/>
        </w:rPr>
        <w:t>. Рассказ «Чудесный доктор».</w:t>
      </w:r>
    </w:p>
    <w:p w:rsidR="00E57B0A" w:rsidRPr="00E118C5" w:rsidRDefault="00E57B0A" w:rsidP="00820F84">
      <w:pPr>
        <w:pStyle w:val="aa"/>
        <w:jc w:val="both"/>
        <w:rPr>
          <w:rFonts w:ascii="Times New Roman" w:hAnsi="Times New Roman" w:cs="Times New Roman"/>
          <w:color w:val="auto"/>
        </w:rPr>
      </w:pPr>
      <w:bookmarkStart w:id="135" w:name="bookmark25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w:t>
      </w:r>
      <w:r w:rsidRPr="00E118C5">
        <w:rPr>
          <w:rFonts w:ascii="Times New Roman" w:hAnsi="Times New Roman" w:cs="Times New Roman"/>
          <w:color w:val="auto"/>
          <w:lang w:val="en-US" w:eastAsia="en-US"/>
        </w:rPr>
        <w:t>XX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35"/>
    </w:p>
    <w:p w:rsidR="00E57B0A" w:rsidRPr="00E118C5" w:rsidRDefault="00E57B0A" w:rsidP="00820F84">
      <w:pPr>
        <w:pStyle w:val="11"/>
        <w:spacing w:line="259" w:lineRule="auto"/>
        <w:jc w:val="both"/>
        <w:rPr>
          <w:color w:val="auto"/>
        </w:rPr>
      </w:pPr>
      <w:r w:rsidRPr="00E118C5">
        <w:rPr>
          <w:b/>
          <w:bCs/>
          <w:color w:val="auto"/>
        </w:rPr>
        <w:t xml:space="preserve">Стихотворения отечественных поэтов начала ХХ века </w:t>
      </w:r>
      <w:r w:rsidRPr="00E118C5">
        <w:rPr>
          <w:color w:val="auto"/>
        </w:rPr>
        <w:t>(не менее двух). Например, стихотворения С. А. Есенина, В. В. Маяковского, А. А. Блока и др.</w:t>
      </w:r>
    </w:p>
    <w:p w:rsidR="00E57B0A" w:rsidRPr="00E118C5" w:rsidRDefault="00E57B0A" w:rsidP="00820F84">
      <w:pPr>
        <w:pStyle w:val="11"/>
        <w:spacing w:line="257" w:lineRule="auto"/>
        <w:jc w:val="both"/>
        <w:rPr>
          <w:color w:val="auto"/>
        </w:rPr>
      </w:pPr>
      <w:r w:rsidRPr="00E118C5">
        <w:rPr>
          <w:b/>
          <w:bCs/>
          <w:color w:val="auto"/>
        </w:rPr>
        <w:t xml:space="preserve">Стихотворения отечественных поэтов </w:t>
      </w:r>
      <w:r w:rsidRPr="00E118C5">
        <w:rPr>
          <w:b/>
          <w:bCs/>
          <w:color w:val="auto"/>
          <w:lang w:val="en-US"/>
        </w:rPr>
        <w:t>XX</w:t>
      </w:r>
      <w:r w:rsidRPr="00E118C5">
        <w:rPr>
          <w:b/>
          <w:bCs/>
          <w:color w:val="auto"/>
        </w:rPr>
        <w:t xml:space="preserve"> века </w:t>
      </w:r>
      <w:r w:rsidRPr="00E118C5">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E57B0A" w:rsidRPr="00E118C5" w:rsidRDefault="00E57B0A" w:rsidP="00820F84">
      <w:pPr>
        <w:pStyle w:val="11"/>
        <w:spacing w:line="259" w:lineRule="auto"/>
        <w:jc w:val="both"/>
        <w:rPr>
          <w:color w:val="auto"/>
        </w:rPr>
      </w:pPr>
      <w:r w:rsidRPr="00E118C5">
        <w:rPr>
          <w:b/>
          <w:bCs/>
          <w:color w:val="auto"/>
        </w:rPr>
        <w:t xml:space="preserve">Проза отечественных писателей конца </w:t>
      </w:r>
      <w:r w:rsidRPr="00E118C5">
        <w:rPr>
          <w:b/>
          <w:bCs/>
          <w:color w:val="auto"/>
          <w:lang w:val="en-US"/>
        </w:rPr>
        <w:t>XX</w:t>
      </w:r>
      <w:r w:rsidRPr="00E118C5">
        <w:rPr>
          <w:b/>
          <w:bCs/>
          <w:color w:val="auto"/>
        </w:rPr>
        <w:t xml:space="preserve"> — начала </w:t>
      </w:r>
      <w:r w:rsidRPr="00E118C5">
        <w:rPr>
          <w:b/>
          <w:bCs/>
          <w:color w:val="auto"/>
          <w:lang w:val="en-US"/>
        </w:rPr>
        <w:t>XXI</w:t>
      </w:r>
      <w:r w:rsidRPr="00E118C5">
        <w:rPr>
          <w:b/>
          <w:bCs/>
          <w:color w:val="auto"/>
        </w:rPr>
        <w:t xml:space="preserve"> века, в том числе о Великой Отечественной войне </w:t>
      </w:r>
      <w:r w:rsidRPr="00E118C5">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E57B0A" w:rsidRPr="00E118C5" w:rsidRDefault="00E57B0A" w:rsidP="00820F84">
      <w:pPr>
        <w:pStyle w:val="11"/>
        <w:tabs>
          <w:tab w:val="left" w:pos="773"/>
        </w:tabs>
        <w:spacing w:line="257" w:lineRule="auto"/>
        <w:ind w:left="240" w:firstLine="0"/>
        <w:jc w:val="both"/>
        <w:rPr>
          <w:color w:val="auto"/>
        </w:rPr>
      </w:pPr>
      <w:r w:rsidRPr="00E118C5">
        <w:rPr>
          <w:b/>
          <w:bCs/>
          <w:color w:val="auto"/>
        </w:rPr>
        <w:t xml:space="preserve">В. Г. Распутин. </w:t>
      </w:r>
      <w:r w:rsidRPr="00E118C5">
        <w:rPr>
          <w:color w:val="auto"/>
        </w:rPr>
        <w:t>Рассказ «Уроки французского».</w:t>
      </w:r>
    </w:p>
    <w:p w:rsidR="00E57B0A" w:rsidRPr="00E118C5" w:rsidRDefault="00E57B0A" w:rsidP="00820F84">
      <w:pPr>
        <w:pStyle w:val="11"/>
        <w:spacing w:line="259" w:lineRule="auto"/>
        <w:jc w:val="both"/>
        <w:rPr>
          <w:color w:val="auto"/>
        </w:rPr>
      </w:pPr>
      <w:r w:rsidRPr="00E118C5">
        <w:rPr>
          <w:b/>
          <w:bCs/>
          <w:color w:val="auto"/>
        </w:rPr>
        <w:t xml:space="preserve">Произведения отечественных писателей на тему взросления человека </w:t>
      </w:r>
      <w:r w:rsidRPr="00E118C5">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E57B0A" w:rsidRPr="00E118C5" w:rsidRDefault="00E57B0A" w:rsidP="00820F84">
      <w:pPr>
        <w:pStyle w:val="11"/>
        <w:spacing w:line="262" w:lineRule="auto"/>
        <w:jc w:val="both"/>
        <w:rPr>
          <w:color w:val="auto"/>
        </w:rPr>
      </w:pPr>
      <w:r w:rsidRPr="00E118C5">
        <w:rPr>
          <w:b/>
          <w:bCs/>
          <w:color w:val="auto"/>
        </w:rPr>
        <w:t xml:space="preserve">Произведения современных отечественных писателей-фантастов </w:t>
      </w:r>
      <w:r w:rsidRPr="00E118C5">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E57B0A" w:rsidRPr="00E118C5" w:rsidRDefault="00E57B0A" w:rsidP="00820F84">
      <w:pPr>
        <w:jc w:val="both"/>
        <w:rPr>
          <w:rFonts w:ascii="Times New Roman" w:hAnsi="Times New Roman" w:cs="Times New Roman"/>
          <w:sz w:val="20"/>
          <w:szCs w:val="20"/>
        </w:rPr>
      </w:pPr>
      <w:bookmarkStart w:id="136" w:name="bookmark25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Литература народов Российской Федерации</w:t>
      </w:r>
      <w:bookmarkEnd w:id="136"/>
    </w:p>
    <w:p w:rsidR="00E57B0A" w:rsidRPr="00E118C5" w:rsidRDefault="00E57B0A" w:rsidP="00820F84">
      <w:pPr>
        <w:pStyle w:val="11"/>
        <w:spacing w:line="240" w:lineRule="auto"/>
        <w:jc w:val="both"/>
        <w:rPr>
          <w:color w:val="auto"/>
        </w:rPr>
      </w:pPr>
      <w:r w:rsidRPr="00E118C5">
        <w:rPr>
          <w:b/>
          <w:bCs/>
          <w:color w:val="auto"/>
        </w:rPr>
        <w:t xml:space="preserve">Стихотворения </w:t>
      </w:r>
      <w:r w:rsidRPr="00E118C5">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E57B0A" w:rsidRPr="00E118C5" w:rsidRDefault="00E57B0A" w:rsidP="00820F84">
      <w:pPr>
        <w:jc w:val="both"/>
        <w:rPr>
          <w:rFonts w:ascii="Times New Roman" w:hAnsi="Times New Roman" w:cs="Times New Roman"/>
          <w:sz w:val="20"/>
          <w:szCs w:val="20"/>
        </w:rPr>
      </w:pPr>
      <w:bookmarkStart w:id="137" w:name="bookmark26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Зарубежная литература</w:t>
      </w:r>
      <w:bookmarkEnd w:id="137"/>
    </w:p>
    <w:p w:rsidR="00E57B0A" w:rsidRPr="00E118C5" w:rsidRDefault="00E57B0A" w:rsidP="00820F84">
      <w:pPr>
        <w:pStyle w:val="11"/>
        <w:spacing w:line="240" w:lineRule="auto"/>
        <w:jc w:val="both"/>
        <w:rPr>
          <w:color w:val="auto"/>
        </w:rPr>
      </w:pPr>
      <w:r w:rsidRPr="00E118C5">
        <w:rPr>
          <w:b/>
          <w:bCs/>
          <w:color w:val="auto"/>
        </w:rPr>
        <w:t xml:space="preserve">Д. Дефо. </w:t>
      </w:r>
      <w:r w:rsidRPr="00E118C5">
        <w:rPr>
          <w:color w:val="auto"/>
        </w:rPr>
        <w:t>«Робинзон Крузо» (главы по выбору).</w:t>
      </w:r>
    </w:p>
    <w:p w:rsidR="00E57B0A" w:rsidRPr="00E118C5" w:rsidRDefault="00E57B0A" w:rsidP="00820F84">
      <w:pPr>
        <w:pStyle w:val="11"/>
        <w:spacing w:line="240" w:lineRule="auto"/>
        <w:jc w:val="both"/>
        <w:rPr>
          <w:color w:val="auto"/>
        </w:rPr>
      </w:pPr>
      <w:r w:rsidRPr="00E118C5">
        <w:rPr>
          <w:b/>
          <w:bCs/>
          <w:color w:val="auto"/>
        </w:rPr>
        <w:t xml:space="preserve">Дж. Свифт. </w:t>
      </w:r>
      <w:r w:rsidRPr="00E118C5">
        <w:rPr>
          <w:color w:val="auto"/>
        </w:rPr>
        <w:t>«Путешествия Гулливера» (главы по выбору).</w:t>
      </w:r>
    </w:p>
    <w:p w:rsidR="00E57B0A" w:rsidRPr="00E118C5" w:rsidRDefault="00E57B0A" w:rsidP="00820F84">
      <w:pPr>
        <w:pStyle w:val="11"/>
        <w:spacing w:line="240" w:lineRule="auto"/>
        <w:jc w:val="both"/>
        <w:rPr>
          <w:color w:val="auto"/>
        </w:rPr>
      </w:pPr>
      <w:r w:rsidRPr="00E118C5">
        <w:rPr>
          <w:b/>
          <w:bCs/>
          <w:color w:val="auto"/>
        </w:rPr>
        <w:t xml:space="preserve">Произведения зарубежных писателей на тему взросления человека </w:t>
      </w:r>
      <w:r w:rsidRPr="00E118C5">
        <w:rPr>
          <w:color w:val="auto"/>
        </w:rPr>
        <w:t>(не менее двух). Например, Ж. Верн. «Дети капитана Гранта» (главы по выбору). Х. Ли. «Убить пересмешника» (главы по выбору) и др.</w:t>
      </w:r>
    </w:p>
    <w:p w:rsidR="00E57B0A" w:rsidRPr="00E118C5" w:rsidRDefault="00E57B0A" w:rsidP="00820F84">
      <w:pPr>
        <w:pStyle w:val="11"/>
        <w:spacing w:line="240" w:lineRule="auto"/>
        <w:jc w:val="both"/>
        <w:rPr>
          <w:color w:val="auto"/>
        </w:rPr>
      </w:pPr>
      <w:r w:rsidRPr="00E118C5">
        <w:rPr>
          <w:b/>
          <w:bCs/>
          <w:color w:val="auto"/>
        </w:rPr>
        <w:t xml:space="preserve">Произведения современных зарубежных писателей-фантастов </w:t>
      </w:r>
      <w:r w:rsidRPr="00E118C5">
        <w:rPr>
          <w:color w:val="auto"/>
        </w:rPr>
        <w:t>(не менее двух). Например, Дж. К. Роулинг. «Гарри Поттер» (главы по выбору), Д. У. Джонс. «Дом с характером» и др.</w:t>
      </w:r>
    </w:p>
    <w:p w:rsidR="00E57B0A" w:rsidRPr="00E118C5" w:rsidRDefault="00E57B0A" w:rsidP="00820F84">
      <w:pPr>
        <w:pStyle w:val="aa"/>
        <w:jc w:val="both"/>
        <w:rPr>
          <w:rFonts w:ascii="Times New Roman" w:hAnsi="Times New Roman" w:cs="Times New Roman"/>
          <w:color w:val="auto"/>
        </w:rPr>
      </w:pPr>
      <w:bookmarkStart w:id="138" w:name="bookmark263"/>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7 КЛАСС</w:t>
      </w:r>
      <w:bookmarkStart w:id="139" w:name="bookmark265"/>
      <w:bookmarkEnd w:id="13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Древнерусская литература</w:t>
      </w:r>
      <w:bookmarkEnd w:id="139"/>
    </w:p>
    <w:p w:rsidR="00E57B0A" w:rsidRPr="00E118C5" w:rsidRDefault="00E57B0A" w:rsidP="00820F84">
      <w:pPr>
        <w:pStyle w:val="11"/>
        <w:spacing w:line="240" w:lineRule="auto"/>
        <w:jc w:val="both"/>
        <w:rPr>
          <w:color w:val="auto"/>
        </w:rPr>
      </w:pPr>
      <w:r w:rsidRPr="00E118C5">
        <w:rPr>
          <w:b/>
          <w:bCs/>
          <w:color w:val="auto"/>
        </w:rPr>
        <w:t xml:space="preserve">Древнерусские повести </w:t>
      </w:r>
      <w:r w:rsidRPr="00E118C5">
        <w:rPr>
          <w:color w:val="auto"/>
        </w:rPr>
        <w:t>(одна повесть по выбору). Например, «Поучение» Владимира Мономаха (в сокращении) и др.</w:t>
      </w:r>
    </w:p>
    <w:p w:rsidR="00E57B0A" w:rsidRPr="00E118C5" w:rsidRDefault="00E57B0A" w:rsidP="00820F84">
      <w:pPr>
        <w:pStyle w:val="aa"/>
        <w:jc w:val="both"/>
        <w:rPr>
          <w:rFonts w:ascii="Times New Roman" w:hAnsi="Times New Roman" w:cs="Times New Roman"/>
          <w:color w:val="auto"/>
        </w:rPr>
      </w:pPr>
      <w:bookmarkStart w:id="140" w:name="bookmark26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первой половины </w:t>
      </w:r>
      <w:r w:rsidRPr="00E118C5">
        <w:rPr>
          <w:rFonts w:ascii="Times New Roman" w:hAnsi="Times New Roman" w:cs="Times New Roman"/>
          <w:color w:val="auto"/>
          <w:lang w:val="en-US" w:eastAsia="en-US"/>
        </w:rPr>
        <w:t>XIX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40"/>
    </w:p>
    <w:p w:rsidR="00E57B0A" w:rsidRPr="00E118C5" w:rsidRDefault="00E57B0A" w:rsidP="00820F84">
      <w:pPr>
        <w:pStyle w:val="11"/>
        <w:spacing w:line="240" w:lineRule="auto"/>
        <w:jc w:val="both"/>
        <w:rPr>
          <w:color w:val="auto"/>
        </w:rPr>
      </w:pPr>
      <w:r w:rsidRPr="00E118C5">
        <w:rPr>
          <w:b/>
          <w:bCs/>
          <w:color w:val="auto"/>
        </w:rPr>
        <w:t xml:space="preserve">А. С. Пушкин. </w:t>
      </w:r>
      <w:r w:rsidRPr="00E118C5">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E57B0A" w:rsidRPr="00E118C5" w:rsidRDefault="00E57B0A" w:rsidP="00820F84">
      <w:pPr>
        <w:pStyle w:val="11"/>
        <w:spacing w:line="240" w:lineRule="auto"/>
        <w:ind w:firstLine="238"/>
        <w:jc w:val="both"/>
        <w:rPr>
          <w:color w:val="auto"/>
        </w:rPr>
      </w:pPr>
      <w:r w:rsidRPr="00E118C5">
        <w:rPr>
          <w:b/>
          <w:bCs/>
          <w:color w:val="auto"/>
        </w:rPr>
        <w:t xml:space="preserve">М. Ю. Лермонтов. </w:t>
      </w:r>
      <w:r w:rsidRPr="00E118C5">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E57B0A" w:rsidRPr="00E118C5" w:rsidRDefault="00E57B0A" w:rsidP="00820F84">
      <w:pPr>
        <w:pStyle w:val="11"/>
        <w:spacing w:line="259" w:lineRule="auto"/>
        <w:ind w:firstLine="238"/>
        <w:jc w:val="both"/>
        <w:rPr>
          <w:color w:val="auto"/>
        </w:rPr>
      </w:pPr>
      <w:r w:rsidRPr="00E118C5">
        <w:rPr>
          <w:b/>
          <w:bCs/>
          <w:color w:val="auto"/>
        </w:rPr>
        <w:t xml:space="preserve">Н. В. Гоголь. </w:t>
      </w:r>
      <w:r w:rsidRPr="00E118C5">
        <w:rPr>
          <w:color w:val="auto"/>
        </w:rPr>
        <w:t>Повесть «Тарас Бульба».</w:t>
      </w:r>
    </w:p>
    <w:p w:rsidR="00E57B0A" w:rsidRPr="00E118C5" w:rsidRDefault="00E57B0A" w:rsidP="00820F84">
      <w:pPr>
        <w:jc w:val="both"/>
        <w:rPr>
          <w:rFonts w:ascii="Times New Roman" w:hAnsi="Times New Roman" w:cs="Times New Roman"/>
          <w:sz w:val="20"/>
          <w:szCs w:val="20"/>
        </w:rPr>
      </w:pPr>
      <w:bookmarkStart w:id="141" w:name="bookmark26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второй половины </w:t>
      </w:r>
      <w:r w:rsidRPr="00E118C5">
        <w:rPr>
          <w:rFonts w:ascii="Times New Roman" w:hAnsi="Times New Roman" w:cs="Times New Roman"/>
          <w:color w:val="auto"/>
          <w:lang w:val="en-US" w:eastAsia="en-US"/>
        </w:rPr>
        <w:t>XIX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41"/>
    </w:p>
    <w:p w:rsidR="00E57B0A" w:rsidRPr="00E118C5" w:rsidRDefault="00E57B0A" w:rsidP="00820F84">
      <w:pPr>
        <w:pStyle w:val="11"/>
        <w:spacing w:line="240" w:lineRule="auto"/>
        <w:jc w:val="both"/>
        <w:rPr>
          <w:color w:val="auto"/>
        </w:rPr>
      </w:pPr>
      <w:r w:rsidRPr="00E118C5">
        <w:rPr>
          <w:b/>
          <w:bCs/>
          <w:color w:val="auto"/>
        </w:rPr>
        <w:t xml:space="preserve">И. С. Тургенев. </w:t>
      </w:r>
      <w:r w:rsidRPr="00E118C5">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E57B0A" w:rsidRPr="00E118C5" w:rsidRDefault="00E57B0A" w:rsidP="00820F84">
      <w:pPr>
        <w:pStyle w:val="11"/>
        <w:spacing w:line="240" w:lineRule="auto"/>
        <w:jc w:val="both"/>
        <w:rPr>
          <w:color w:val="auto"/>
        </w:rPr>
      </w:pPr>
      <w:r w:rsidRPr="00E118C5">
        <w:rPr>
          <w:b/>
          <w:bCs/>
          <w:color w:val="auto"/>
        </w:rPr>
        <w:t xml:space="preserve">Л. Н. Толстой. </w:t>
      </w:r>
      <w:r w:rsidRPr="00E118C5">
        <w:rPr>
          <w:color w:val="auto"/>
        </w:rPr>
        <w:t>Рассказ «После бала».</w:t>
      </w:r>
    </w:p>
    <w:p w:rsidR="00E57B0A" w:rsidRPr="00E118C5" w:rsidRDefault="00E57B0A" w:rsidP="00820F84">
      <w:pPr>
        <w:pStyle w:val="11"/>
        <w:spacing w:line="240" w:lineRule="auto"/>
        <w:jc w:val="both"/>
        <w:rPr>
          <w:color w:val="auto"/>
        </w:rPr>
      </w:pPr>
      <w:r w:rsidRPr="00E118C5">
        <w:rPr>
          <w:b/>
          <w:bCs/>
          <w:color w:val="auto"/>
        </w:rPr>
        <w:t xml:space="preserve">Н. А. Некрасов. </w:t>
      </w:r>
      <w:r w:rsidRPr="00E118C5">
        <w:rPr>
          <w:color w:val="auto"/>
        </w:rPr>
        <w:t>Стихотворения (не менее двух). Например, «Размышления у парадного подъезда», «Железная дорога» и др.</w:t>
      </w:r>
    </w:p>
    <w:p w:rsidR="00E57B0A" w:rsidRPr="00E118C5" w:rsidRDefault="00E57B0A" w:rsidP="00820F84">
      <w:pPr>
        <w:pStyle w:val="11"/>
        <w:spacing w:line="240" w:lineRule="auto"/>
        <w:jc w:val="both"/>
        <w:rPr>
          <w:color w:val="auto"/>
        </w:rPr>
      </w:pPr>
      <w:r w:rsidRPr="00E118C5">
        <w:rPr>
          <w:b/>
          <w:bCs/>
          <w:color w:val="auto"/>
        </w:rPr>
        <w:t xml:space="preserve">Поэзия второй половины </w:t>
      </w:r>
      <w:r w:rsidRPr="00E118C5">
        <w:rPr>
          <w:b/>
          <w:bCs/>
          <w:color w:val="auto"/>
          <w:lang w:val="en-US"/>
        </w:rPr>
        <w:t>XIX</w:t>
      </w:r>
      <w:r w:rsidRPr="00E118C5">
        <w:rPr>
          <w:b/>
          <w:bCs/>
          <w:color w:val="auto"/>
        </w:rPr>
        <w:t xml:space="preserve"> века. </w:t>
      </w:r>
      <w:r w:rsidRPr="00E118C5">
        <w:rPr>
          <w:color w:val="auto"/>
        </w:rPr>
        <w:t>Ф. И. Тютчев, А. А. Фет, А. К. Толстой и др. (не менее двух стихотворений по выбору).</w:t>
      </w:r>
    </w:p>
    <w:p w:rsidR="00E57B0A" w:rsidRPr="00E118C5" w:rsidRDefault="00E57B0A" w:rsidP="00820F84">
      <w:pPr>
        <w:pStyle w:val="11"/>
        <w:spacing w:line="240" w:lineRule="auto"/>
        <w:jc w:val="both"/>
        <w:rPr>
          <w:color w:val="auto"/>
        </w:rPr>
      </w:pPr>
      <w:r w:rsidRPr="00E118C5">
        <w:rPr>
          <w:b/>
          <w:bCs/>
          <w:color w:val="auto"/>
        </w:rPr>
        <w:t xml:space="preserve">М. Е. Салтыков-Щедрин. </w:t>
      </w:r>
      <w:r w:rsidRPr="00E118C5">
        <w:rPr>
          <w:color w:val="auto"/>
        </w:rPr>
        <w:t>Сказки (две по выбору). Например, «Повесть о том, как один мужик двух генералов прокормил», «Дикий помещик», «Премудрый пескарь» и др.</w:t>
      </w:r>
    </w:p>
    <w:p w:rsidR="00E57B0A" w:rsidRPr="00E118C5" w:rsidRDefault="00E57B0A" w:rsidP="00820F84">
      <w:pPr>
        <w:pStyle w:val="11"/>
        <w:spacing w:line="252" w:lineRule="auto"/>
        <w:jc w:val="both"/>
        <w:rPr>
          <w:color w:val="auto"/>
        </w:rPr>
      </w:pPr>
      <w:r w:rsidRPr="00E118C5">
        <w:rPr>
          <w:b/>
          <w:bCs/>
          <w:color w:val="auto"/>
        </w:rPr>
        <w:t xml:space="preserve">Произведения отечественных и зарубежных писателей на историческую тему </w:t>
      </w:r>
      <w:r w:rsidRPr="00E118C5">
        <w:rPr>
          <w:color w:val="auto"/>
        </w:rPr>
        <w:t>(не менее двух). Например, А. К. Толстого, Р. Сабатини, Ф. Купера.</w:t>
      </w:r>
    </w:p>
    <w:p w:rsidR="00E57B0A" w:rsidRPr="00E118C5" w:rsidRDefault="00E57B0A" w:rsidP="00820F84">
      <w:pPr>
        <w:pStyle w:val="aa"/>
        <w:jc w:val="both"/>
        <w:rPr>
          <w:rFonts w:ascii="Times New Roman" w:hAnsi="Times New Roman" w:cs="Times New Roman"/>
          <w:color w:val="auto"/>
        </w:rPr>
      </w:pPr>
      <w:bookmarkStart w:id="142" w:name="bookmark27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Литература конца XIX — начала XX века</w:t>
      </w:r>
      <w:bookmarkEnd w:id="142"/>
    </w:p>
    <w:p w:rsidR="00E57B0A" w:rsidRPr="00E118C5" w:rsidRDefault="00E57B0A" w:rsidP="00820F84">
      <w:pPr>
        <w:pStyle w:val="11"/>
        <w:spacing w:line="240" w:lineRule="auto"/>
        <w:jc w:val="both"/>
        <w:rPr>
          <w:color w:val="auto"/>
        </w:rPr>
      </w:pPr>
      <w:r w:rsidRPr="00E118C5">
        <w:rPr>
          <w:b/>
          <w:bCs/>
          <w:color w:val="auto"/>
        </w:rPr>
        <w:t xml:space="preserve">А. П. Чехов. </w:t>
      </w:r>
      <w:r w:rsidRPr="00E118C5">
        <w:rPr>
          <w:color w:val="auto"/>
        </w:rPr>
        <w:t>Рассказы (один по выбору). Например, «Тоска», «Злоумышленник» и др.</w:t>
      </w:r>
    </w:p>
    <w:p w:rsidR="00E57B0A" w:rsidRPr="00E118C5" w:rsidRDefault="00E57B0A" w:rsidP="00820F84">
      <w:pPr>
        <w:pStyle w:val="11"/>
        <w:spacing w:line="240" w:lineRule="auto"/>
        <w:jc w:val="both"/>
        <w:rPr>
          <w:color w:val="auto"/>
        </w:rPr>
      </w:pPr>
      <w:r w:rsidRPr="00E118C5">
        <w:rPr>
          <w:b/>
          <w:bCs/>
          <w:color w:val="auto"/>
        </w:rPr>
        <w:t xml:space="preserve">М. Горький. </w:t>
      </w:r>
      <w:r w:rsidRPr="00E118C5">
        <w:rPr>
          <w:color w:val="auto"/>
        </w:rPr>
        <w:t>Ранние рассказы (одно произведение по выбору). Например, «Старуха Изергиль» (легенда о Данко), «Челкаш» и др.</w:t>
      </w:r>
    </w:p>
    <w:p w:rsidR="00E57B0A" w:rsidRPr="00E118C5" w:rsidRDefault="00E57B0A" w:rsidP="00820F84">
      <w:pPr>
        <w:pStyle w:val="11"/>
        <w:spacing w:line="252" w:lineRule="auto"/>
        <w:jc w:val="both"/>
        <w:rPr>
          <w:color w:val="auto"/>
        </w:rPr>
      </w:pPr>
      <w:r w:rsidRPr="00E118C5">
        <w:rPr>
          <w:b/>
          <w:bCs/>
          <w:color w:val="auto"/>
        </w:rPr>
        <w:t xml:space="preserve">Сатирические произведения отечественных и зарубежных писателей </w:t>
      </w:r>
      <w:r w:rsidRPr="00E118C5">
        <w:rPr>
          <w:color w:val="auto"/>
        </w:rPr>
        <w:t>(не менее двух). Например, М. М. Зощенко, А. Т. Аверченко, Н. Тэффи, О. Генри, Я. Гашека.</w:t>
      </w:r>
    </w:p>
    <w:p w:rsidR="00E57B0A" w:rsidRPr="00E118C5" w:rsidRDefault="00E57B0A" w:rsidP="00820F84">
      <w:pPr>
        <w:pStyle w:val="aa"/>
        <w:jc w:val="both"/>
        <w:rPr>
          <w:rFonts w:ascii="Times New Roman" w:hAnsi="Times New Roman" w:cs="Times New Roman"/>
          <w:color w:val="auto"/>
        </w:rPr>
      </w:pPr>
      <w:bookmarkStart w:id="143" w:name="bookmark27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первой половины </w:t>
      </w:r>
      <w:r w:rsidRPr="00E118C5">
        <w:rPr>
          <w:rFonts w:ascii="Times New Roman" w:hAnsi="Times New Roman" w:cs="Times New Roman"/>
          <w:color w:val="auto"/>
          <w:lang w:val="en-US" w:eastAsia="en-US"/>
        </w:rPr>
        <w:t>XX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43"/>
    </w:p>
    <w:p w:rsidR="00E57B0A" w:rsidRPr="00E118C5" w:rsidRDefault="00E57B0A" w:rsidP="00820F84">
      <w:pPr>
        <w:pStyle w:val="11"/>
        <w:numPr>
          <w:ilvl w:val="0"/>
          <w:numId w:val="4"/>
        </w:numPr>
        <w:tabs>
          <w:tab w:val="left" w:pos="604"/>
        </w:tabs>
        <w:spacing w:line="240" w:lineRule="auto"/>
        <w:jc w:val="both"/>
        <w:rPr>
          <w:color w:val="auto"/>
        </w:rPr>
      </w:pPr>
      <w:r w:rsidRPr="00E118C5">
        <w:rPr>
          <w:b/>
          <w:bCs/>
          <w:color w:val="auto"/>
        </w:rPr>
        <w:t xml:space="preserve">С. Грин. </w:t>
      </w:r>
      <w:r w:rsidRPr="00E118C5">
        <w:rPr>
          <w:color w:val="auto"/>
        </w:rPr>
        <w:t>Повести и рассказы (одно произведение по выбору). Например, «Алые паруса», «Зелёная лампа» и др.</w:t>
      </w:r>
    </w:p>
    <w:p w:rsidR="00E57B0A" w:rsidRPr="00E118C5" w:rsidRDefault="00E57B0A" w:rsidP="00820F84">
      <w:pPr>
        <w:pStyle w:val="11"/>
        <w:spacing w:line="240" w:lineRule="auto"/>
        <w:jc w:val="both"/>
        <w:rPr>
          <w:color w:val="auto"/>
        </w:rPr>
      </w:pPr>
      <w:r w:rsidRPr="00E118C5">
        <w:rPr>
          <w:b/>
          <w:bCs/>
          <w:color w:val="auto"/>
        </w:rPr>
        <w:t xml:space="preserve">Отечественная поэзия первой половины </w:t>
      </w:r>
      <w:r w:rsidRPr="00E118C5">
        <w:rPr>
          <w:b/>
          <w:bCs/>
          <w:color w:val="auto"/>
          <w:lang w:val="en-US"/>
        </w:rPr>
        <w:t>XX</w:t>
      </w:r>
      <w:r w:rsidRPr="00E118C5">
        <w:rPr>
          <w:b/>
          <w:bCs/>
          <w:color w:val="auto"/>
        </w:rPr>
        <w:t xml:space="preserve"> века</w:t>
      </w:r>
      <w:r w:rsidRPr="00E118C5">
        <w:rPr>
          <w:color w:val="auto"/>
        </w:rPr>
        <w:t>. Стихотворения на тему мечты и реальности (два-три по выбору). Например, стихотворения А. А. Блока, Н. С. Гумилёва, М. И. Цветаевой и др.</w:t>
      </w:r>
    </w:p>
    <w:p w:rsidR="00E57B0A" w:rsidRPr="00E118C5" w:rsidRDefault="00E57B0A" w:rsidP="00820F84">
      <w:pPr>
        <w:pStyle w:val="11"/>
        <w:numPr>
          <w:ilvl w:val="0"/>
          <w:numId w:val="4"/>
        </w:numPr>
        <w:tabs>
          <w:tab w:val="left" w:pos="580"/>
        </w:tabs>
        <w:spacing w:line="240" w:lineRule="auto"/>
        <w:jc w:val="both"/>
        <w:rPr>
          <w:color w:val="auto"/>
        </w:rPr>
      </w:pPr>
      <w:r w:rsidRPr="00E118C5">
        <w:rPr>
          <w:b/>
          <w:bCs/>
          <w:color w:val="auto"/>
        </w:rPr>
        <w:t xml:space="preserve">В. Маяковский. </w:t>
      </w:r>
      <w:r w:rsidRPr="00E118C5">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E57B0A" w:rsidRPr="00E118C5" w:rsidRDefault="00E57B0A" w:rsidP="00820F84">
      <w:pPr>
        <w:pStyle w:val="11"/>
        <w:numPr>
          <w:ilvl w:val="0"/>
          <w:numId w:val="5"/>
        </w:numPr>
        <w:tabs>
          <w:tab w:val="left" w:pos="604"/>
        </w:tabs>
        <w:spacing w:line="240" w:lineRule="auto"/>
        <w:jc w:val="both"/>
        <w:rPr>
          <w:color w:val="auto"/>
        </w:rPr>
      </w:pPr>
      <w:r w:rsidRPr="00E118C5">
        <w:rPr>
          <w:b/>
          <w:bCs/>
          <w:color w:val="auto"/>
        </w:rPr>
        <w:t xml:space="preserve">П. Платонов. </w:t>
      </w:r>
      <w:r w:rsidRPr="00E118C5">
        <w:rPr>
          <w:color w:val="auto"/>
        </w:rPr>
        <w:t>Рассказы (один по выбору). Например, «Юшка», «Неизвестный цветок» и др.</w:t>
      </w:r>
    </w:p>
    <w:p w:rsidR="00E57B0A" w:rsidRPr="00E118C5" w:rsidRDefault="00E57B0A" w:rsidP="00820F84">
      <w:pPr>
        <w:jc w:val="both"/>
        <w:rPr>
          <w:rFonts w:ascii="Times New Roman" w:hAnsi="Times New Roman" w:cs="Times New Roman"/>
          <w:sz w:val="20"/>
          <w:szCs w:val="20"/>
        </w:rPr>
      </w:pPr>
      <w:bookmarkStart w:id="144" w:name="bookmark27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второй половины </w:t>
      </w:r>
      <w:r w:rsidRPr="00E118C5">
        <w:rPr>
          <w:rFonts w:ascii="Times New Roman" w:hAnsi="Times New Roman" w:cs="Times New Roman"/>
          <w:color w:val="auto"/>
          <w:lang w:val="en-US" w:eastAsia="en-US"/>
        </w:rPr>
        <w:t>XX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44"/>
    </w:p>
    <w:p w:rsidR="00E57B0A" w:rsidRPr="00E118C5" w:rsidRDefault="00E57B0A" w:rsidP="00820F84">
      <w:pPr>
        <w:pStyle w:val="11"/>
        <w:numPr>
          <w:ilvl w:val="0"/>
          <w:numId w:val="5"/>
        </w:numPr>
        <w:tabs>
          <w:tab w:val="left" w:pos="585"/>
        </w:tabs>
        <w:spacing w:line="240" w:lineRule="auto"/>
        <w:jc w:val="both"/>
        <w:rPr>
          <w:color w:val="auto"/>
        </w:rPr>
      </w:pPr>
      <w:r w:rsidRPr="00E118C5">
        <w:rPr>
          <w:b/>
          <w:bCs/>
          <w:color w:val="auto"/>
        </w:rPr>
        <w:t xml:space="preserve">М. Шукшин. </w:t>
      </w:r>
      <w:r w:rsidRPr="00E118C5">
        <w:rPr>
          <w:color w:val="auto"/>
        </w:rPr>
        <w:t>Рассказы (один по выбору). Например, «Чудик», «Стенька Разин», «Критики» и др.</w:t>
      </w:r>
    </w:p>
    <w:p w:rsidR="00E57B0A" w:rsidRPr="00E118C5" w:rsidRDefault="00E57B0A" w:rsidP="00820F84">
      <w:pPr>
        <w:pStyle w:val="11"/>
        <w:spacing w:line="240" w:lineRule="auto"/>
        <w:jc w:val="both"/>
        <w:rPr>
          <w:color w:val="auto"/>
        </w:rPr>
      </w:pPr>
      <w:r w:rsidRPr="00E118C5">
        <w:rPr>
          <w:b/>
          <w:bCs/>
          <w:color w:val="auto"/>
        </w:rPr>
        <w:t xml:space="preserve">Стихотворения отечественных поэтов </w:t>
      </w:r>
      <w:r w:rsidRPr="00E118C5">
        <w:rPr>
          <w:b/>
          <w:bCs/>
          <w:color w:val="auto"/>
          <w:lang w:val="en-US"/>
        </w:rPr>
        <w:t>XX</w:t>
      </w:r>
      <w:r w:rsidRPr="00E118C5">
        <w:rPr>
          <w:b/>
          <w:bCs/>
          <w:color w:val="auto"/>
        </w:rPr>
        <w:t>—</w:t>
      </w:r>
      <w:r w:rsidRPr="00E118C5">
        <w:rPr>
          <w:b/>
          <w:bCs/>
          <w:color w:val="auto"/>
          <w:lang w:val="en-US"/>
        </w:rPr>
        <w:t>XXI</w:t>
      </w:r>
      <w:r w:rsidRPr="00E118C5">
        <w:rPr>
          <w:b/>
          <w:bCs/>
          <w:color w:val="auto"/>
        </w:rPr>
        <w:t xml:space="preserve"> веков </w:t>
      </w:r>
      <w:r w:rsidRPr="00E118C5">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E57B0A" w:rsidRPr="00E118C5" w:rsidRDefault="00E57B0A" w:rsidP="00820F84">
      <w:pPr>
        <w:pStyle w:val="11"/>
        <w:spacing w:line="257" w:lineRule="auto"/>
        <w:jc w:val="both"/>
        <w:rPr>
          <w:color w:val="auto"/>
        </w:rPr>
      </w:pPr>
      <w:r w:rsidRPr="00E118C5">
        <w:rPr>
          <w:b/>
          <w:bCs/>
          <w:color w:val="auto"/>
        </w:rPr>
        <w:t xml:space="preserve">Произведения отечественных прозаиков второй половины </w:t>
      </w:r>
      <w:r w:rsidRPr="00E118C5">
        <w:rPr>
          <w:b/>
          <w:bCs/>
          <w:color w:val="auto"/>
          <w:lang w:val="en-US"/>
        </w:rPr>
        <w:t>XX</w:t>
      </w:r>
      <w:r w:rsidRPr="00E118C5">
        <w:rPr>
          <w:b/>
          <w:bCs/>
          <w:color w:val="auto"/>
        </w:rPr>
        <w:t xml:space="preserve"> — начала </w:t>
      </w:r>
      <w:r w:rsidRPr="00E118C5">
        <w:rPr>
          <w:b/>
          <w:bCs/>
          <w:color w:val="auto"/>
          <w:lang w:val="en-US"/>
        </w:rPr>
        <w:t>XXI</w:t>
      </w:r>
      <w:r w:rsidRPr="00E118C5">
        <w:rPr>
          <w:b/>
          <w:bCs/>
          <w:color w:val="auto"/>
        </w:rPr>
        <w:t xml:space="preserve"> века </w:t>
      </w:r>
      <w:r w:rsidRPr="00E118C5">
        <w:rPr>
          <w:color w:val="auto"/>
        </w:rPr>
        <w:t>(не менее двух). Например, произведения Ф. А. Абрамова, В. П. Астафьева, В. И. Белова, Ф. А. Искандера и др.</w:t>
      </w:r>
    </w:p>
    <w:p w:rsidR="00E57B0A" w:rsidRPr="00E118C5" w:rsidRDefault="00E57B0A" w:rsidP="00820F84">
      <w:pPr>
        <w:pStyle w:val="11"/>
        <w:spacing w:line="257" w:lineRule="auto"/>
        <w:jc w:val="both"/>
        <w:rPr>
          <w:color w:val="auto"/>
        </w:rPr>
      </w:pPr>
      <w:r w:rsidRPr="00E118C5">
        <w:rPr>
          <w:b/>
          <w:bCs/>
          <w:color w:val="auto"/>
        </w:rPr>
        <w:t xml:space="preserve">Тема взаимоотношения поколений, становления человека, выбора им жизненного пути </w:t>
      </w:r>
      <w:r w:rsidRPr="00E118C5">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57B0A" w:rsidRPr="00E118C5" w:rsidRDefault="00E57B0A" w:rsidP="00820F84">
      <w:pPr>
        <w:jc w:val="both"/>
        <w:rPr>
          <w:rFonts w:ascii="Times New Roman" w:hAnsi="Times New Roman" w:cs="Times New Roman"/>
          <w:sz w:val="20"/>
          <w:szCs w:val="20"/>
        </w:rPr>
      </w:pPr>
      <w:bookmarkStart w:id="145" w:name="bookmark27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Зарубежная литература</w:t>
      </w:r>
      <w:bookmarkEnd w:id="145"/>
    </w:p>
    <w:p w:rsidR="00E57B0A" w:rsidRPr="00E118C5" w:rsidRDefault="00E57B0A" w:rsidP="00820F84">
      <w:pPr>
        <w:pStyle w:val="11"/>
        <w:spacing w:line="257" w:lineRule="auto"/>
        <w:jc w:val="both"/>
        <w:rPr>
          <w:color w:val="auto"/>
        </w:rPr>
      </w:pPr>
      <w:r w:rsidRPr="00E118C5">
        <w:rPr>
          <w:b/>
          <w:bCs/>
          <w:color w:val="auto"/>
        </w:rPr>
        <w:t>М. де Сервантес Сааведра</w:t>
      </w:r>
      <w:r w:rsidRPr="00E118C5">
        <w:rPr>
          <w:color w:val="auto"/>
        </w:rPr>
        <w:t>. Роман «Хитроумный идальго Дон Кихот Ламанчский» (главы).</w:t>
      </w:r>
    </w:p>
    <w:p w:rsidR="00E57B0A" w:rsidRPr="00E118C5" w:rsidRDefault="00E57B0A" w:rsidP="00820F84">
      <w:pPr>
        <w:pStyle w:val="11"/>
        <w:jc w:val="both"/>
        <w:rPr>
          <w:color w:val="auto"/>
        </w:rPr>
      </w:pPr>
      <w:r w:rsidRPr="00E118C5">
        <w:rPr>
          <w:b/>
          <w:bCs/>
          <w:color w:val="auto"/>
        </w:rPr>
        <w:t xml:space="preserve">Зарубежная новеллистика </w:t>
      </w:r>
      <w:r w:rsidRPr="00E118C5">
        <w:rPr>
          <w:color w:val="auto"/>
        </w:rPr>
        <w:t>(одно-два произведения по выбору). Например, П. Мериме. «Маттео Фальконе»; О. Генри. «Дары волхвов», «Последний лист».</w:t>
      </w:r>
    </w:p>
    <w:p w:rsidR="00E57B0A" w:rsidRPr="00E118C5" w:rsidRDefault="00E57B0A" w:rsidP="00820F84">
      <w:pPr>
        <w:pStyle w:val="11"/>
        <w:spacing w:line="264" w:lineRule="auto"/>
        <w:jc w:val="both"/>
        <w:rPr>
          <w:color w:val="auto"/>
        </w:rPr>
      </w:pPr>
      <w:r w:rsidRPr="00E118C5">
        <w:rPr>
          <w:b/>
          <w:bCs/>
          <w:color w:val="auto"/>
        </w:rPr>
        <w:t xml:space="preserve">А. де Сент Экзюпери. </w:t>
      </w:r>
      <w:r w:rsidRPr="00E118C5">
        <w:rPr>
          <w:color w:val="auto"/>
        </w:rPr>
        <w:t>Повесть-сказка «Маленький принц».</w:t>
      </w:r>
    </w:p>
    <w:p w:rsidR="00E57B0A" w:rsidRPr="00E118C5" w:rsidRDefault="00E57B0A" w:rsidP="00820F84">
      <w:pPr>
        <w:jc w:val="both"/>
        <w:rPr>
          <w:rFonts w:ascii="Times New Roman" w:hAnsi="Times New Roman" w:cs="Times New Roman"/>
          <w:sz w:val="20"/>
          <w:szCs w:val="20"/>
        </w:rPr>
      </w:pPr>
      <w:bookmarkStart w:id="146" w:name="bookmark27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8 КЛАСС</w:t>
      </w:r>
      <w:bookmarkStart w:id="147" w:name="bookmark281"/>
      <w:bookmarkEnd w:id="146"/>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Древнерусская литература</w:t>
      </w:r>
      <w:bookmarkEnd w:id="147"/>
    </w:p>
    <w:p w:rsidR="00E57B0A" w:rsidRPr="00E118C5" w:rsidRDefault="00E57B0A" w:rsidP="00820F84">
      <w:pPr>
        <w:pStyle w:val="11"/>
        <w:jc w:val="both"/>
        <w:rPr>
          <w:color w:val="auto"/>
        </w:rPr>
      </w:pPr>
      <w:r w:rsidRPr="00E118C5">
        <w:rPr>
          <w:b/>
          <w:bCs/>
          <w:color w:val="auto"/>
        </w:rPr>
        <w:t xml:space="preserve">Житийная литература </w:t>
      </w:r>
      <w:r w:rsidRPr="00E118C5">
        <w:rPr>
          <w:color w:val="auto"/>
        </w:rPr>
        <w:t>(одно произведение по выбору). Например, «Житие Сергия Радонежского», «Житие протопопа Аввакума, им самим написанное».</w:t>
      </w:r>
    </w:p>
    <w:p w:rsidR="00E57B0A" w:rsidRPr="00E118C5" w:rsidRDefault="00E57B0A" w:rsidP="00820F84">
      <w:pPr>
        <w:pStyle w:val="aa"/>
        <w:jc w:val="both"/>
        <w:rPr>
          <w:rFonts w:ascii="Times New Roman" w:hAnsi="Times New Roman" w:cs="Times New Roman"/>
          <w:color w:val="auto"/>
        </w:rPr>
      </w:pPr>
      <w:bookmarkStart w:id="148" w:name="bookmark28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Литература XVIII века</w:t>
      </w:r>
      <w:bookmarkEnd w:id="148"/>
    </w:p>
    <w:p w:rsidR="00E57B0A" w:rsidRPr="00E118C5" w:rsidRDefault="00E57B0A" w:rsidP="00820F84">
      <w:pPr>
        <w:pStyle w:val="11"/>
        <w:spacing w:line="264" w:lineRule="auto"/>
        <w:jc w:val="both"/>
        <w:rPr>
          <w:color w:val="auto"/>
        </w:rPr>
      </w:pPr>
      <w:r w:rsidRPr="00E118C5">
        <w:rPr>
          <w:b/>
          <w:bCs/>
          <w:color w:val="auto"/>
        </w:rPr>
        <w:t xml:space="preserve">Д. И. Фонвизин. </w:t>
      </w:r>
      <w:r w:rsidRPr="00E118C5">
        <w:rPr>
          <w:color w:val="auto"/>
        </w:rPr>
        <w:t>Комедия «Недоросль».</w:t>
      </w:r>
    </w:p>
    <w:p w:rsidR="00E57B0A" w:rsidRPr="00E118C5" w:rsidRDefault="00E57B0A" w:rsidP="00820F84">
      <w:pPr>
        <w:jc w:val="both"/>
        <w:rPr>
          <w:rFonts w:ascii="Times New Roman" w:hAnsi="Times New Roman" w:cs="Times New Roman"/>
          <w:sz w:val="20"/>
          <w:szCs w:val="20"/>
        </w:rPr>
      </w:pPr>
      <w:bookmarkStart w:id="149" w:name="bookmark28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Литература первой половины XIX века</w:t>
      </w:r>
      <w:bookmarkEnd w:id="149"/>
    </w:p>
    <w:p w:rsidR="00E57B0A" w:rsidRPr="00E118C5" w:rsidRDefault="00E57B0A" w:rsidP="00820F84">
      <w:pPr>
        <w:pStyle w:val="11"/>
        <w:spacing w:line="252" w:lineRule="auto"/>
        <w:jc w:val="both"/>
        <w:rPr>
          <w:color w:val="auto"/>
        </w:rPr>
      </w:pPr>
      <w:r w:rsidRPr="00E118C5">
        <w:rPr>
          <w:b/>
          <w:bCs/>
          <w:color w:val="auto"/>
        </w:rPr>
        <w:t xml:space="preserve">А. С. Пушкин. </w:t>
      </w:r>
      <w:r w:rsidRPr="00E118C5">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E57B0A" w:rsidRPr="00E118C5" w:rsidRDefault="00E57B0A" w:rsidP="00820F84">
      <w:pPr>
        <w:pStyle w:val="11"/>
        <w:spacing w:line="252" w:lineRule="auto"/>
        <w:jc w:val="both"/>
        <w:rPr>
          <w:color w:val="auto"/>
        </w:rPr>
      </w:pPr>
      <w:r w:rsidRPr="00E118C5">
        <w:rPr>
          <w:b/>
          <w:bCs/>
          <w:color w:val="auto"/>
        </w:rPr>
        <w:t xml:space="preserve">М. Ю. Лермонтов. </w:t>
      </w:r>
      <w:r w:rsidRPr="00E118C5">
        <w:rPr>
          <w:color w:val="auto"/>
        </w:rPr>
        <w:t>Стихотворения (не менее двух). Например, «Я не хочу, чтоб свет узнал...», «Из-под таинственной, холодной полумаски...», «Нищий» и др. Поэма «Мцыри».</w:t>
      </w:r>
    </w:p>
    <w:p w:rsidR="00E57B0A" w:rsidRPr="00E118C5" w:rsidRDefault="00E57B0A" w:rsidP="00820F84">
      <w:pPr>
        <w:pStyle w:val="11"/>
        <w:spacing w:line="264" w:lineRule="auto"/>
        <w:jc w:val="both"/>
        <w:rPr>
          <w:color w:val="auto"/>
        </w:rPr>
      </w:pPr>
      <w:r w:rsidRPr="00E118C5">
        <w:rPr>
          <w:b/>
          <w:bCs/>
          <w:color w:val="auto"/>
        </w:rPr>
        <w:t xml:space="preserve">Н. В. Гоголь. </w:t>
      </w:r>
      <w:r w:rsidRPr="00E118C5">
        <w:rPr>
          <w:color w:val="auto"/>
        </w:rPr>
        <w:t>Повесть «Шинель». Комедия «Ревизор».</w:t>
      </w:r>
    </w:p>
    <w:p w:rsidR="00E57B0A" w:rsidRPr="00E118C5" w:rsidRDefault="00E57B0A" w:rsidP="00820F84">
      <w:pPr>
        <w:pStyle w:val="aa"/>
        <w:jc w:val="both"/>
        <w:rPr>
          <w:rFonts w:ascii="Times New Roman" w:hAnsi="Times New Roman" w:cs="Times New Roman"/>
          <w:color w:val="auto"/>
        </w:rPr>
      </w:pPr>
      <w:bookmarkStart w:id="150" w:name="bookmark28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второй половины </w:t>
      </w:r>
      <w:r w:rsidRPr="00E118C5">
        <w:rPr>
          <w:rFonts w:ascii="Times New Roman" w:hAnsi="Times New Roman" w:cs="Times New Roman"/>
          <w:color w:val="auto"/>
          <w:lang w:val="en-US" w:eastAsia="en-US"/>
        </w:rPr>
        <w:t>XIX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50"/>
    </w:p>
    <w:p w:rsidR="00E57B0A" w:rsidRPr="00E118C5" w:rsidRDefault="00E57B0A" w:rsidP="00820F84">
      <w:pPr>
        <w:pStyle w:val="11"/>
        <w:spacing w:line="240" w:lineRule="auto"/>
        <w:jc w:val="both"/>
        <w:rPr>
          <w:color w:val="auto"/>
        </w:rPr>
      </w:pPr>
      <w:r w:rsidRPr="00E118C5">
        <w:rPr>
          <w:b/>
          <w:bCs/>
          <w:color w:val="auto"/>
        </w:rPr>
        <w:t xml:space="preserve">И. С. Тургенев. </w:t>
      </w:r>
      <w:r w:rsidRPr="00E118C5">
        <w:rPr>
          <w:color w:val="auto"/>
        </w:rPr>
        <w:t>Повести (одна по выбору). Например, «Ася», «Первая любовь».</w:t>
      </w:r>
    </w:p>
    <w:p w:rsidR="00E57B0A" w:rsidRPr="00E118C5" w:rsidRDefault="00E57B0A" w:rsidP="00820F84">
      <w:pPr>
        <w:pStyle w:val="11"/>
        <w:spacing w:line="240" w:lineRule="auto"/>
        <w:jc w:val="both"/>
        <w:rPr>
          <w:color w:val="auto"/>
        </w:rPr>
      </w:pPr>
      <w:r w:rsidRPr="00E118C5">
        <w:rPr>
          <w:b/>
          <w:bCs/>
          <w:color w:val="auto"/>
        </w:rPr>
        <w:t xml:space="preserve">Ф. М. Достоевский. </w:t>
      </w:r>
      <w:r w:rsidRPr="00E118C5">
        <w:rPr>
          <w:color w:val="auto"/>
        </w:rPr>
        <w:t>«Бедные люди», «Белые ночи» (одно произведение по выбору).</w:t>
      </w:r>
    </w:p>
    <w:p w:rsidR="00E57B0A" w:rsidRPr="00E118C5" w:rsidRDefault="00E57B0A" w:rsidP="00820F84">
      <w:pPr>
        <w:pStyle w:val="11"/>
        <w:spacing w:line="240" w:lineRule="auto"/>
        <w:jc w:val="both"/>
        <w:rPr>
          <w:color w:val="auto"/>
        </w:rPr>
      </w:pPr>
      <w:r w:rsidRPr="00E118C5">
        <w:rPr>
          <w:b/>
          <w:bCs/>
          <w:color w:val="auto"/>
        </w:rPr>
        <w:t xml:space="preserve">Л. Н. Толстой. </w:t>
      </w:r>
      <w:r w:rsidRPr="00E118C5">
        <w:rPr>
          <w:color w:val="auto"/>
        </w:rPr>
        <w:t>Повести и рассказы (одно произведение по выбору). Например, «Отрочество» (главы).</w:t>
      </w:r>
    </w:p>
    <w:p w:rsidR="00E57B0A" w:rsidRPr="00E118C5" w:rsidRDefault="00E57B0A" w:rsidP="00820F84">
      <w:pPr>
        <w:pStyle w:val="aa"/>
        <w:jc w:val="both"/>
        <w:rPr>
          <w:rFonts w:ascii="Times New Roman" w:hAnsi="Times New Roman" w:cs="Times New Roman"/>
          <w:color w:val="auto"/>
        </w:rPr>
      </w:pPr>
      <w:bookmarkStart w:id="151" w:name="bookmark28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первой половины </w:t>
      </w:r>
      <w:r w:rsidRPr="00E118C5">
        <w:rPr>
          <w:rFonts w:ascii="Times New Roman" w:hAnsi="Times New Roman" w:cs="Times New Roman"/>
          <w:color w:val="auto"/>
          <w:lang w:val="en-US" w:eastAsia="en-US"/>
        </w:rPr>
        <w:t>XX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51"/>
    </w:p>
    <w:p w:rsidR="00E57B0A" w:rsidRPr="00E118C5" w:rsidRDefault="00E57B0A" w:rsidP="00820F84">
      <w:pPr>
        <w:pStyle w:val="11"/>
        <w:spacing w:line="240" w:lineRule="auto"/>
        <w:jc w:val="both"/>
        <w:rPr>
          <w:color w:val="auto"/>
        </w:rPr>
      </w:pPr>
      <w:r w:rsidRPr="00E118C5">
        <w:rPr>
          <w:b/>
          <w:bCs/>
          <w:color w:val="auto"/>
        </w:rPr>
        <w:t xml:space="preserve">Произведения писателей русского зарубежья </w:t>
      </w:r>
      <w:r w:rsidRPr="00E118C5">
        <w:rPr>
          <w:color w:val="auto"/>
        </w:rPr>
        <w:t>(не менее двух по выбору). Например, произведения И. С. Шмелёва, М. А. Осоргина, В. В. Набокова, Н. Тэффи, А. Т. Аверченко и др.</w:t>
      </w:r>
    </w:p>
    <w:p w:rsidR="00E57B0A" w:rsidRPr="00E118C5" w:rsidRDefault="00E57B0A" w:rsidP="00820F84">
      <w:pPr>
        <w:pStyle w:val="11"/>
        <w:spacing w:line="240" w:lineRule="auto"/>
        <w:jc w:val="both"/>
        <w:rPr>
          <w:color w:val="auto"/>
        </w:rPr>
      </w:pPr>
      <w:r w:rsidRPr="00E118C5">
        <w:rPr>
          <w:b/>
          <w:bCs/>
          <w:color w:val="auto"/>
        </w:rPr>
        <w:t xml:space="preserve">Поэзия первой половины ХХ века </w:t>
      </w:r>
      <w:r w:rsidRPr="00E118C5">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E57B0A" w:rsidRPr="00E118C5" w:rsidRDefault="00E57B0A" w:rsidP="000605FD">
      <w:pPr>
        <w:pStyle w:val="11"/>
        <w:spacing w:line="240" w:lineRule="auto"/>
        <w:jc w:val="both"/>
        <w:rPr>
          <w:color w:val="auto"/>
        </w:rPr>
      </w:pPr>
      <w:r w:rsidRPr="00E118C5">
        <w:rPr>
          <w:b/>
          <w:bCs/>
          <w:color w:val="auto"/>
        </w:rPr>
        <w:t xml:space="preserve">М. А. Булгаков </w:t>
      </w:r>
      <w:r w:rsidRPr="00E118C5">
        <w:rPr>
          <w:color w:val="auto"/>
        </w:rPr>
        <w:t>(одна повесть по выбору). Например, «Собачье сердце» и др.</w:t>
      </w:r>
      <w:bookmarkStart w:id="152" w:name="bookmark29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второй половины </w:t>
      </w:r>
      <w:r w:rsidRPr="00E118C5">
        <w:rPr>
          <w:rFonts w:ascii="Times New Roman" w:hAnsi="Times New Roman" w:cs="Times New Roman"/>
          <w:color w:val="auto"/>
          <w:lang w:val="en-US" w:eastAsia="en-US"/>
        </w:rPr>
        <w:t>XX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52"/>
    </w:p>
    <w:p w:rsidR="00E57B0A" w:rsidRPr="00E118C5" w:rsidRDefault="00E57B0A" w:rsidP="00820F84">
      <w:pPr>
        <w:pStyle w:val="11"/>
        <w:spacing w:line="240" w:lineRule="auto"/>
        <w:jc w:val="both"/>
        <w:rPr>
          <w:color w:val="auto"/>
        </w:rPr>
      </w:pPr>
      <w:r w:rsidRPr="00E118C5">
        <w:rPr>
          <w:b/>
          <w:bCs/>
          <w:color w:val="auto"/>
        </w:rPr>
        <w:t xml:space="preserve">А. Т. Твардовский. </w:t>
      </w:r>
      <w:r w:rsidRPr="00E118C5">
        <w:rPr>
          <w:color w:val="auto"/>
        </w:rPr>
        <w:t>Поэма «Василий Тёркин» (главы «Переправа», «Гармонь», «Два солдата», «Поединок» и др.).</w:t>
      </w:r>
    </w:p>
    <w:p w:rsidR="00E57B0A" w:rsidRPr="00E118C5" w:rsidRDefault="00E57B0A" w:rsidP="00820F84">
      <w:pPr>
        <w:pStyle w:val="11"/>
        <w:spacing w:line="240" w:lineRule="auto"/>
        <w:jc w:val="both"/>
        <w:rPr>
          <w:color w:val="auto"/>
        </w:rPr>
      </w:pPr>
      <w:r w:rsidRPr="00E118C5">
        <w:rPr>
          <w:b/>
          <w:bCs/>
          <w:color w:val="auto"/>
        </w:rPr>
        <w:t xml:space="preserve">М. А. Шолохов. </w:t>
      </w:r>
      <w:r w:rsidRPr="00E118C5">
        <w:rPr>
          <w:color w:val="auto"/>
        </w:rPr>
        <w:t>Рассказ «Судьба человека».</w:t>
      </w:r>
    </w:p>
    <w:p w:rsidR="00E57B0A" w:rsidRPr="00E118C5" w:rsidRDefault="00E57B0A" w:rsidP="00820F84">
      <w:pPr>
        <w:pStyle w:val="11"/>
        <w:spacing w:line="240" w:lineRule="auto"/>
        <w:jc w:val="both"/>
        <w:rPr>
          <w:color w:val="auto"/>
        </w:rPr>
      </w:pPr>
      <w:r w:rsidRPr="00E118C5">
        <w:rPr>
          <w:b/>
          <w:bCs/>
          <w:color w:val="auto"/>
        </w:rPr>
        <w:t xml:space="preserve">А. И. Солженицын. </w:t>
      </w:r>
      <w:r w:rsidRPr="00E118C5">
        <w:rPr>
          <w:color w:val="auto"/>
        </w:rPr>
        <w:t>Рассказ «Матрёнин двор».</w:t>
      </w:r>
    </w:p>
    <w:p w:rsidR="00E57B0A" w:rsidRPr="00E118C5" w:rsidRDefault="00E57B0A" w:rsidP="00820F84">
      <w:pPr>
        <w:pStyle w:val="11"/>
        <w:spacing w:line="240" w:lineRule="auto"/>
        <w:jc w:val="both"/>
        <w:rPr>
          <w:color w:val="auto"/>
        </w:rPr>
      </w:pPr>
      <w:r w:rsidRPr="00E118C5">
        <w:rPr>
          <w:b/>
          <w:bCs/>
          <w:color w:val="auto"/>
        </w:rPr>
        <w:t xml:space="preserve">Произведения отечественных прозаиков второй половины </w:t>
      </w:r>
      <w:r w:rsidRPr="00E118C5">
        <w:rPr>
          <w:b/>
          <w:bCs/>
          <w:color w:val="auto"/>
          <w:lang w:val="en-US"/>
        </w:rPr>
        <w:t>XX</w:t>
      </w:r>
      <w:r w:rsidRPr="00E118C5">
        <w:rPr>
          <w:b/>
          <w:bCs/>
          <w:color w:val="auto"/>
        </w:rPr>
        <w:t>—</w:t>
      </w:r>
      <w:r w:rsidRPr="00E118C5">
        <w:rPr>
          <w:b/>
          <w:bCs/>
          <w:color w:val="auto"/>
          <w:lang w:val="en-US"/>
        </w:rPr>
        <w:t>XXI</w:t>
      </w:r>
      <w:r w:rsidRPr="00E118C5">
        <w:rPr>
          <w:b/>
          <w:bCs/>
          <w:color w:val="auto"/>
        </w:rPr>
        <w:t xml:space="preserve"> века </w:t>
      </w:r>
      <w:r w:rsidRPr="00E118C5">
        <w:rPr>
          <w:color w:val="auto"/>
        </w:rPr>
        <w:t>(не менее двух произведений). Например, произведения Е. И. Носова, А. Н. и Б. Н. Стругацких, В. Ф. Тендрякова, Б. П. Екимова и др.</w:t>
      </w:r>
    </w:p>
    <w:p w:rsidR="00E57B0A" w:rsidRPr="00E118C5" w:rsidRDefault="00E57B0A" w:rsidP="00820F84">
      <w:pPr>
        <w:pStyle w:val="11"/>
        <w:spacing w:line="240" w:lineRule="auto"/>
        <w:jc w:val="both"/>
        <w:rPr>
          <w:color w:val="auto"/>
        </w:rPr>
      </w:pPr>
      <w:r w:rsidRPr="00E118C5">
        <w:rPr>
          <w:b/>
          <w:bCs/>
          <w:color w:val="auto"/>
        </w:rPr>
        <w:t xml:space="preserve">Произведения отечественных и зарубежных прозаиков второй половины </w:t>
      </w:r>
      <w:r w:rsidRPr="00E118C5">
        <w:rPr>
          <w:b/>
          <w:bCs/>
          <w:color w:val="auto"/>
          <w:lang w:val="en-US"/>
        </w:rPr>
        <w:t>XX</w:t>
      </w:r>
      <w:r w:rsidRPr="00E118C5">
        <w:rPr>
          <w:b/>
          <w:bCs/>
          <w:color w:val="auto"/>
        </w:rPr>
        <w:t>—</w:t>
      </w:r>
      <w:r w:rsidRPr="00E118C5">
        <w:rPr>
          <w:b/>
          <w:bCs/>
          <w:color w:val="auto"/>
          <w:lang w:val="en-US"/>
        </w:rPr>
        <w:t>XXI</w:t>
      </w:r>
      <w:r w:rsidRPr="00E118C5">
        <w:rPr>
          <w:b/>
          <w:bCs/>
          <w:color w:val="auto"/>
        </w:rPr>
        <w:t xml:space="preserve"> века </w:t>
      </w:r>
      <w:r w:rsidRPr="00E118C5">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E57B0A" w:rsidRPr="00E118C5" w:rsidRDefault="00E57B0A" w:rsidP="00820F84">
      <w:pPr>
        <w:pStyle w:val="11"/>
        <w:spacing w:line="240" w:lineRule="auto"/>
        <w:jc w:val="both"/>
        <w:rPr>
          <w:color w:val="auto"/>
        </w:rPr>
      </w:pPr>
      <w:r w:rsidRPr="00E118C5">
        <w:rPr>
          <w:b/>
          <w:bCs/>
          <w:color w:val="auto"/>
        </w:rPr>
        <w:t xml:space="preserve">Поэзия второй половины </w:t>
      </w:r>
      <w:r w:rsidRPr="00E118C5">
        <w:rPr>
          <w:b/>
          <w:bCs/>
          <w:color w:val="auto"/>
          <w:lang w:val="en-US"/>
        </w:rPr>
        <w:t>XX</w:t>
      </w:r>
      <w:r w:rsidRPr="00E118C5">
        <w:rPr>
          <w:b/>
          <w:bCs/>
          <w:color w:val="auto"/>
        </w:rPr>
        <w:t xml:space="preserve"> — начала </w:t>
      </w:r>
      <w:r w:rsidRPr="00E118C5">
        <w:rPr>
          <w:b/>
          <w:bCs/>
          <w:color w:val="auto"/>
          <w:lang w:val="en-US"/>
        </w:rPr>
        <w:t>XXI</w:t>
      </w:r>
      <w:r w:rsidRPr="00E118C5">
        <w:rPr>
          <w:b/>
          <w:bCs/>
          <w:color w:val="auto"/>
        </w:rPr>
        <w:t xml:space="preserve"> века </w:t>
      </w:r>
      <w:r w:rsidRPr="00E118C5">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57B0A" w:rsidRPr="00E118C5" w:rsidRDefault="00E57B0A" w:rsidP="00820F84">
      <w:pPr>
        <w:pStyle w:val="aa"/>
        <w:jc w:val="both"/>
        <w:rPr>
          <w:rFonts w:ascii="Times New Roman" w:hAnsi="Times New Roman" w:cs="Times New Roman"/>
          <w:color w:val="auto"/>
        </w:rPr>
      </w:pPr>
      <w:bookmarkStart w:id="153" w:name="bookmark29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Зарубежная литература</w:t>
      </w:r>
      <w:bookmarkEnd w:id="153"/>
    </w:p>
    <w:p w:rsidR="00E57B0A" w:rsidRPr="00E118C5" w:rsidRDefault="00E57B0A" w:rsidP="00820F84">
      <w:pPr>
        <w:pStyle w:val="11"/>
        <w:spacing w:line="240" w:lineRule="auto"/>
        <w:jc w:val="both"/>
        <w:rPr>
          <w:color w:val="auto"/>
        </w:rPr>
      </w:pPr>
      <w:r w:rsidRPr="00E118C5">
        <w:rPr>
          <w:b/>
          <w:bCs/>
          <w:color w:val="auto"/>
        </w:rPr>
        <w:t xml:space="preserve">У. Шекспир. </w:t>
      </w:r>
      <w:r w:rsidRPr="00E118C5">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E57B0A" w:rsidRPr="00E118C5" w:rsidRDefault="00E57B0A" w:rsidP="00820F84">
      <w:pPr>
        <w:pStyle w:val="11"/>
        <w:spacing w:line="240" w:lineRule="auto"/>
        <w:jc w:val="both"/>
        <w:rPr>
          <w:color w:val="auto"/>
        </w:rPr>
      </w:pPr>
      <w:r w:rsidRPr="00E118C5">
        <w:rPr>
          <w:b/>
          <w:bCs/>
          <w:color w:val="auto"/>
        </w:rPr>
        <w:t xml:space="preserve">Ж.-Б. Мольер. </w:t>
      </w:r>
      <w:r w:rsidRPr="00E118C5">
        <w:rPr>
          <w:color w:val="auto"/>
        </w:rPr>
        <w:t>Комедия «Мещанин во дворянстве» (фрагменты по выбору).</w:t>
      </w:r>
    </w:p>
    <w:p w:rsidR="00E57B0A" w:rsidRPr="00E118C5" w:rsidRDefault="00E57B0A" w:rsidP="00820F84">
      <w:pPr>
        <w:pStyle w:val="aa"/>
        <w:jc w:val="both"/>
        <w:rPr>
          <w:rFonts w:ascii="Times New Roman" w:hAnsi="Times New Roman" w:cs="Times New Roman"/>
          <w:color w:val="auto"/>
        </w:rPr>
      </w:pPr>
      <w:bookmarkStart w:id="154" w:name="bookmark29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9 КЛАСС</w:t>
      </w:r>
      <w:bookmarkStart w:id="155" w:name="bookmark297"/>
      <w:bookmarkEnd w:id="15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Древнерусская литература</w:t>
      </w:r>
      <w:bookmarkEnd w:id="155"/>
    </w:p>
    <w:p w:rsidR="00E57B0A" w:rsidRPr="000605FD" w:rsidRDefault="00E57B0A" w:rsidP="000605FD">
      <w:pPr>
        <w:pStyle w:val="11"/>
        <w:spacing w:line="240" w:lineRule="auto"/>
        <w:jc w:val="both"/>
        <w:rPr>
          <w:color w:val="auto"/>
        </w:rPr>
      </w:pPr>
      <w:r w:rsidRPr="00E118C5">
        <w:rPr>
          <w:color w:val="auto"/>
        </w:rPr>
        <w:t>«Слово о полку Игореве».</w:t>
      </w:r>
      <w:bookmarkStart w:id="156" w:name="bookmark29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w:t>
      </w:r>
      <w:r w:rsidRPr="00E118C5">
        <w:rPr>
          <w:rFonts w:ascii="Times New Roman" w:hAnsi="Times New Roman" w:cs="Times New Roman"/>
          <w:color w:val="auto"/>
          <w:lang w:val="en-US" w:eastAsia="en-US"/>
        </w:rPr>
        <w:t>XVIII</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56"/>
    </w:p>
    <w:p w:rsidR="00E57B0A" w:rsidRPr="00E118C5" w:rsidRDefault="00E57B0A" w:rsidP="00820F84">
      <w:pPr>
        <w:pStyle w:val="11"/>
        <w:spacing w:line="240" w:lineRule="auto"/>
        <w:jc w:val="both"/>
        <w:rPr>
          <w:color w:val="auto"/>
        </w:rPr>
      </w:pPr>
      <w:r w:rsidRPr="00E118C5">
        <w:rPr>
          <w:b/>
          <w:bCs/>
          <w:color w:val="auto"/>
        </w:rPr>
        <w:t xml:space="preserve">М. В. Ломоносов. </w:t>
      </w:r>
      <w:r w:rsidRPr="00E118C5">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57B0A" w:rsidRPr="00E118C5" w:rsidRDefault="00E57B0A" w:rsidP="00820F84">
      <w:pPr>
        <w:pStyle w:val="11"/>
        <w:spacing w:line="240" w:lineRule="auto"/>
        <w:jc w:val="both"/>
        <w:rPr>
          <w:color w:val="auto"/>
        </w:rPr>
      </w:pPr>
      <w:r w:rsidRPr="00E118C5">
        <w:rPr>
          <w:b/>
          <w:bCs/>
          <w:color w:val="auto"/>
        </w:rPr>
        <w:t xml:space="preserve">Г. Р. Державин. </w:t>
      </w:r>
      <w:r w:rsidRPr="00E118C5">
        <w:rPr>
          <w:color w:val="auto"/>
        </w:rPr>
        <w:t>Стихотворения (два по выбору). Например, «Властителям и судиям», «Памятник» и др.</w:t>
      </w:r>
    </w:p>
    <w:p w:rsidR="00E57B0A" w:rsidRPr="00E118C5" w:rsidRDefault="00E57B0A" w:rsidP="00820F84">
      <w:pPr>
        <w:pStyle w:val="11"/>
        <w:spacing w:line="240" w:lineRule="auto"/>
        <w:jc w:val="both"/>
        <w:rPr>
          <w:color w:val="auto"/>
        </w:rPr>
      </w:pPr>
      <w:r w:rsidRPr="00E118C5">
        <w:rPr>
          <w:b/>
          <w:bCs/>
          <w:color w:val="auto"/>
        </w:rPr>
        <w:t xml:space="preserve">Н. М. Карамзин. </w:t>
      </w:r>
      <w:r w:rsidRPr="00E118C5">
        <w:rPr>
          <w:color w:val="auto"/>
        </w:rPr>
        <w:t>Повесть «Бедная Лиза».</w:t>
      </w:r>
    </w:p>
    <w:p w:rsidR="00E57B0A" w:rsidRPr="00E118C5" w:rsidRDefault="00E57B0A" w:rsidP="00820F84">
      <w:pPr>
        <w:pStyle w:val="aa"/>
        <w:jc w:val="both"/>
        <w:rPr>
          <w:rFonts w:ascii="Times New Roman" w:hAnsi="Times New Roman" w:cs="Times New Roman"/>
          <w:color w:val="auto"/>
        </w:rPr>
      </w:pPr>
      <w:bookmarkStart w:id="157" w:name="bookmark30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 xml:space="preserve">Литература первой половины </w:t>
      </w:r>
      <w:r w:rsidRPr="00E118C5">
        <w:rPr>
          <w:rFonts w:ascii="Times New Roman" w:hAnsi="Times New Roman" w:cs="Times New Roman"/>
          <w:color w:val="auto"/>
          <w:lang w:val="en-US" w:eastAsia="en-US"/>
        </w:rPr>
        <w:t>XIX</w:t>
      </w:r>
      <w:r w:rsidRPr="00E118C5">
        <w:rPr>
          <w:rFonts w:ascii="Times New Roman" w:hAnsi="Times New Roman" w:cs="Times New Roman"/>
          <w:color w:val="auto"/>
          <w:lang w:eastAsia="en-US"/>
        </w:rPr>
        <w:t xml:space="preserve"> </w:t>
      </w:r>
      <w:r w:rsidRPr="00E118C5">
        <w:rPr>
          <w:rFonts w:ascii="Times New Roman" w:hAnsi="Times New Roman" w:cs="Times New Roman"/>
          <w:color w:val="auto"/>
        </w:rPr>
        <w:t>века</w:t>
      </w:r>
      <w:bookmarkEnd w:id="157"/>
    </w:p>
    <w:p w:rsidR="00E57B0A" w:rsidRPr="00E118C5" w:rsidRDefault="00E57B0A" w:rsidP="00820F84">
      <w:pPr>
        <w:pStyle w:val="11"/>
        <w:spacing w:line="240" w:lineRule="auto"/>
        <w:jc w:val="both"/>
        <w:rPr>
          <w:color w:val="auto"/>
        </w:rPr>
      </w:pPr>
      <w:r w:rsidRPr="00E118C5">
        <w:rPr>
          <w:b/>
          <w:bCs/>
          <w:color w:val="auto"/>
        </w:rPr>
        <w:t xml:space="preserve">В. А. Жуковский. </w:t>
      </w:r>
      <w:r w:rsidRPr="00E118C5">
        <w:rPr>
          <w:color w:val="auto"/>
        </w:rPr>
        <w:t>Баллады, элегии (одна-две по выбору). Например, «Светлана», «Невыразимое», «Море» и др.</w:t>
      </w:r>
    </w:p>
    <w:p w:rsidR="00E57B0A" w:rsidRPr="00E118C5" w:rsidRDefault="00E57B0A" w:rsidP="00820F84">
      <w:pPr>
        <w:pStyle w:val="11"/>
        <w:spacing w:line="240" w:lineRule="auto"/>
        <w:jc w:val="both"/>
        <w:rPr>
          <w:color w:val="auto"/>
        </w:rPr>
      </w:pPr>
      <w:r w:rsidRPr="00E118C5">
        <w:rPr>
          <w:b/>
          <w:bCs/>
          <w:color w:val="auto"/>
        </w:rPr>
        <w:t xml:space="preserve">А. С. Грибоедов. </w:t>
      </w:r>
      <w:r w:rsidRPr="00E118C5">
        <w:rPr>
          <w:color w:val="auto"/>
        </w:rPr>
        <w:t>Комедия «Горе от ума».</w:t>
      </w:r>
    </w:p>
    <w:p w:rsidR="00E57B0A" w:rsidRPr="00E118C5" w:rsidRDefault="00E57B0A" w:rsidP="00820F84">
      <w:pPr>
        <w:pStyle w:val="11"/>
        <w:spacing w:line="240" w:lineRule="auto"/>
        <w:jc w:val="both"/>
        <w:rPr>
          <w:color w:val="auto"/>
        </w:rPr>
      </w:pPr>
      <w:r w:rsidRPr="00E118C5">
        <w:rPr>
          <w:b/>
          <w:bCs/>
          <w:color w:val="auto"/>
        </w:rPr>
        <w:t xml:space="preserve">Поэзия пушкинской эпохи. </w:t>
      </w:r>
      <w:r w:rsidRPr="00E118C5">
        <w:rPr>
          <w:color w:val="auto"/>
        </w:rPr>
        <w:t>К. Н. Батюшков, А. А. Дельвиг, Н. М. Языков, Е. А. Баратынский (не менее трёх стихотворений по выбору).</w:t>
      </w:r>
    </w:p>
    <w:p w:rsidR="00E57B0A" w:rsidRPr="00E118C5" w:rsidRDefault="00E57B0A" w:rsidP="00820F84">
      <w:pPr>
        <w:pStyle w:val="11"/>
        <w:spacing w:line="240" w:lineRule="auto"/>
        <w:jc w:val="both"/>
        <w:rPr>
          <w:color w:val="auto"/>
        </w:rPr>
      </w:pPr>
      <w:r w:rsidRPr="00E118C5">
        <w:rPr>
          <w:b/>
          <w:bCs/>
          <w:color w:val="auto"/>
        </w:rPr>
        <w:t xml:space="preserve">А. С. Пушкин. </w:t>
      </w:r>
      <w:r w:rsidRPr="00E118C5">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E57B0A" w:rsidRPr="00E118C5" w:rsidRDefault="00E57B0A" w:rsidP="00820F84">
      <w:pPr>
        <w:pStyle w:val="11"/>
        <w:spacing w:line="240" w:lineRule="auto"/>
        <w:jc w:val="both"/>
        <w:rPr>
          <w:color w:val="auto"/>
        </w:rPr>
      </w:pPr>
      <w:r w:rsidRPr="00E118C5">
        <w:rPr>
          <w:b/>
          <w:bCs/>
          <w:color w:val="auto"/>
        </w:rPr>
        <w:t xml:space="preserve">М. Ю. Лермонтов. </w:t>
      </w:r>
      <w:r w:rsidRPr="00E118C5">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E57B0A" w:rsidRPr="00E118C5" w:rsidRDefault="00E57B0A" w:rsidP="00820F84">
      <w:pPr>
        <w:pStyle w:val="11"/>
        <w:spacing w:line="264" w:lineRule="auto"/>
        <w:jc w:val="both"/>
        <w:rPr>
          <w:color w:val="auto"/>
        </w:rPr>
      </w:pPr>
      <w:r w:rsidRPr="00E118C5">
        <w:rPr>
          <w:b/>
          <w:bCs/>
          <w:color w:val="auto"/>
        </w:rPr>
        <w:t xml:space="preserve">Н. В. Гоголь. </w:t>
      </w:r>
      <w:r w:rsidRPr="00E118C5">
        <w:rPr>
          <w:color w:val="auto"/>
        </w:rPr>
        <w:t>Поэма «Мёртвые души».</w:t>
      </w:r>
    </w:p>
    <w:p w:rsidR="00E57B0A" w:rsidRPr="00E118C5" w:rsidRDefault="00E57B0A" w:rsidP="00820F84">
      <w:pPr>
        <w:pStyle w:val="11"/>
        <w:jc w:val="both"/>
        <w:rPr>
          <w:color w:val="auto"/>
        </w:rPr>
      </w:pPr>
      <w:r w:rsidRPr="00E118C5">
        <w:rPr>
          <w:b/>
          <w:bCs/>
          <w:color w:val="auto"/>
        </w:rPr>
        <w:t xml:space="preserve">Отечественная проза первой половины </w:t>
      </w:r>
      <w:r w:rsidRPr="00E118C5">
        <w:rPr>
          <w:b/>
          <w:bCs/>
          <w:color w:val="auto"/>
          <w:lang w:val="en-US"/>
        </w:rPr>
        <w:t>XIX</w:t>
      </w:r>
      <w:r w:rsidRPr="00E118C5">
        <w:rPr>
          <w:b/>
          <w:bCs/>
          <w:color w:val="auto"/>
        </w:rPr>
        <w:t xml:space="preserve"> в. </w:t>
      </w:r>
      <w:r w:rsidRPr="00E118C5">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E57B0A" w:rsidRPr="00E118C5" w:rsidRDefault="00E57B0A" w:rsidP="00820F84">
      <w:pPr>
        <w:pStyle w:val="aa"/>
        <w:jc w:val="both"/>
        <w:rPr>
          <w:rFonts w:ascii="Times New Roman" w:hAnsi="Times New Roman" w:cs="Times New Roman"/>
          <w:color w:val="auto"/>
        </w:rPr>
      </w:pPr>
      <w:bookmarkStart w:id="158" w:name="bookmark30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Зарубежная литература</w:t>
      </w:r>
      <w:bookmarkEnd w:id="158"/>
    </w:p>
    <w:p w:rsidR="00E57B0A" w:rsidRPr="00E118C5" w:rsidRDefault="00E57B0A" w:rsidP="00820F84">
      <w:pPr>
        <w:pStyle w:val="11"/>
        <w:spacing w:line="257" w:lineRule="auto"/>
        <w:jc w:val="both"/>
        <w:rPr>
          <w:color w:val="auto"/>
        </w:rPr>
      </w:pPr>
      <w:r w:rsidRPr="00E118C5">
        <w:rPr>
          <w:b/>
          <w:bCs/>
          <w:color w:val="auto"/>
        </w:rPr>
        <w:t xml:space="preserve">Данте. </w:t>
      </w:r>
      <w:r w:rsidRPr="00E118C5">
        <w:rPr>
          <w:color w:val="auto"/>
        </w:rPr>
        <w:t>«Божественная комедия» (не менее двух фрагментов по выбору).</w:t>
      </w:r>
    </w:p>
    <w:p w:rsidR="00E57B0A" w:rsidRPr="00E118C5" w:rsidRDefault="00E57B0A" w:rsidP="00820F84">
      <w:pPr>
        <w:pStyle w:val="11"/>
        <w:spacing w:line="264" w:lineRule="auto"/>
        <w:jc w:val="both"/>
        <w:rPr>
          <w:color w:val="auto"/>
        </w:rPr>
      </w:pPr>
      <w:r w:rsidRPr="00E118C5">
        <w:rPr>
          <w:b/>
          <w:bCs/>
          <w:color w:val="auto"/>
        </w:rPr>
        <w:t xml:space="preserve">У. Шекспир. </w:t>
      </w:r>
      <w:r w:rsidRPr="00E118C5">
        <w:rPr>
          <w:color w:val="auto"/>
        </w:rPr>
        <w:t>Трагедия «Гамлет» (фрагменты по выбору).</w:t>
      </w:r>
    </w:p>
    <w:p w:rsidR="00E57B0A" w:rsidRPr="00E118C5" w:rsidRDefault="00E57B0A" w:rsidP="00820F84">
      <w:pPr>
        <w:pStyle w:val="11"/>
        <w:spacing w:line="257" w:lineRule="auto"/>
        <w:jc w:val="both"/>
        <w:rPr>
          <w:color w:val="auto"/>
        </w:rPr>
      </w:pPr>
      <w:r w:rsidRPr="00E118C5">
        <w:rPr>
          <w:b/>
          <w:bCs/>
          <w:color w:val="auto"/>
        </w:rPr>
        <w:t xml:space="preserve">И.-В. Гёте. </w:t>
      </w:r>
      <w:r w:rsidRPr="00E118C5">
        <w:rPr>
          <w:color w:val="auto"/>
        </w:rPr>
        <w:t>Трагедия «Фауст» (не менее двух фрагментов по выбору).</w:t>
      </w:r>
    </w:p>
    <w:p w:rsidR="00E57B0A" w:rsidRPr="00E118C5" w:rsidRDefault="00E57B0A" w:rsidP="00820F84">
      <w:pPr>
        <w:pStyle w:val="11"/>
        <w:jc w:val="both"/>
        <w:rPr>
          <w:color w:val="auto"/>
        </w:rPr>
      </w:pPr>
      <w:r w:rsidRPr="00E118C5">
        <w:rPr>
          <w:b/>
          <w:bCs/>
          <w:color w:val="auto"/>
        </w:rPr>
        <w:t xml:space="preserve">Дж. Г. Байрон. </w:t>
      </w:r>
      <w:r w:rsidRPr="00E118C5">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E57B0A" w:rsidRPr="00E118C5" w:rsidRDefault="00E57B0A" w:rsidP="00820F84">
      <w:pPr>
        <w:pStyle w:val="11"/>
        <w:jc w:val="both"/>
        <w:rPr>
          <w:color w:val="auto"/>
        </w:rPr>
        <w:sectPr w:rsidR="00E57B0A" w:rsidRPr="00E118C5">
          <w:footnotePr>
            <w:numRestart w:val="eachPage"/>
          </w:footnotePr>
          <w:pgSz w:w="7824" w:h="12019"/>
          <w:pgMar w:top="572" w:right="710" w:bottom="962" w:left="710" w:header="0" w:footer="3" w:gutter="0"/>
          <w:cols w:space="720"/>
          <w:noEndnote/>
          <w:docGrid w:linePitch="360"/>
        </w:sectPr>
      </w:pPr>
      <w:r w:rsidRPr="00E118C5">
        <w:rPr>
          <w:b/>
          <w:bCs/>
          <w:color w:val="auto"/>
        </w:rPr>
        <w:t xml:space="preserve">Зарубежная проза первой половины </w:t>
      </w:r>
      <w:r w:rsidRPr="00E118C5">
        <w:rPr>
          <w:b/>
          <w:bCs/>
          <w:color w:val="auto"/>
          <w:lang w:val="en-US"/>
        </w:rPr>
        <w:t>XIX</w:t>
      </w:r>
      <w:r w:rsidRPr="00E118C5">
        <w:rPr>
          <w:b/>
          <w:bCs/>
          <w:color w:val="auto"/>
        </w:rPr>
        <w:t xml:space="preserve"> в. </w:t>
      </w:r>
      <w:r w:rsidRPr="00E118C5">
        <w:rPr>
          <w:color w:val="auto"/>
        </w:rPr>
        <w:t>(одно произведение по выбору). Например, произведения Э. Т. А. Гофмана, В. Гюго, В. Скотта и др.</w:t>
      </w:r>
    </w:p>
    <w:p w:rsidR="00E57B0A" w:rsidRPr="00E118C5" w:rsidRDefault="00E57B0A" w:rsidP="00820F84">
      <w:pPr>
        <w:pStyle w:val="aa"/>
        <w:pBdr>
          <w:bottom w:val="single" w:sz="12" w:space="1" w:color="auto"/>
        </w:pBdr>
        <w:jc w:val="both"/>
        <w:rPr>
          <w:rFonts w:ascii="Times New Roman" w:hAnsi="Times New Roman" w:cs="Times New Roman"/>
          <w:color w:val="auto"/>
        </w:rPr>
      </w:pPr>
      <w:bookmarkStart w:id="159" w:name="bookmark305"/>
      <w:r w:rsidRPr="00E118C5">
        <w:rPr>
          <w:rFonts w:ascii="Times New Roman" w:hAnsi="Times New Roman" w:cs="Times New Roman"/>
          <w:color w:val="auto"/>
        </w:rPr>
        <w:t>ПЛАНИРУЕМЫЕ РЕЗУЛЬТАТЫ</w:t>
      </w:r>
      <w:bookmarkEnd w:id="159"/>
      <w:r w:rsidRPr="00E118C5">
        <w:rPr>
          <w:rFonts w:ascii="Times New Roman" w:hAnsi="Times New Roman" w:cs="Times New Roman"/>
          <w:color w:val="auto"/>
        </w:rPr>
        <w:t xml:space="preserve"> ОСВОЕНИЯ ПРЕДМЕТА «ЛИТЕРАТУРА» В ОСНОВНОЙ ШКОЛЕ</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11"/>
        <w:spacing w:line="262" w:lineRule="auto"/>
        <w:ind w:firstLine="238"/>
        <w:jc w:val="both"/>
        <w:rPr>
          <w:color w:val="auto"/>
        </w:rPr>
      </w:pPr>
      <w:r w:rsidRPr="00E118C5">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57B0A" w:rsidRPr="00E118C5" w:rsidRDefault="00E57B0A" w:rsidP="00820F84">
      <w:pPr>
        <w:pStyle w:val="aa"/>
        <w:ind w:firstLine="238"/>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Личностные результаты</w:t>
      </w:r>
    </w:p>
    <w:p w:rsidR="00E57B0A" w:rsidRPr="00E118C5" w:rsidRDefault="00E57B0A" w:rsidP="00820F84">
      <w:pPr>
        <w:pStyle w:val="11"/>
        <w:spacing w:line="262" w:lineRule="auto"/>
        <w:ind w:firstLine="238"/>
        <w:jc w:val="both"/>
        <w:rPr>
          <w:color w:val="auto"/>
        </w:rPr>
      </w:pPr>
      <w:r w:rsidRPr="00E118C5">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7B0A" w:rsidRPr="00E118C5" w:rsidRDefault="00E57B0A" w:rsidP="00820F84">
      <w:pPr>
        <w:pStyle w:val="11"/>
        <w:spacing w:line="262" w:lineRule="auto"/>
        <w:ind w:firstLine="238"/>
        <w:jc w:val="both"/>
        <w:rPr>
          <w:color w:val="auto"/>
        </w:rPr>
      </w:pPr>
      <w:r w:rsidRPr="00E118C5">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Гражданского воспитания:</w:t>
      </w:r>
    </w:p>
    <w:p w:rsidR="00E57B0A" w:rsidRPr="00E118C5" w:rsidRDefault="00E57B0A" w:rsidP="00820F84">
      <w:pPr>
        <w:pStyle w:val="11"/>
        <w:spacing w:line="240" w:lineRule="auto"/>
        <w:ind w:firstLine="238"/>
        <w:jc w:val="both"/>
        <w:rPr>
          <w:color w:val="auto"/>
        </w:rPr>
      </w:pPr>
      <w:r w:rsidRPr="00E118C5">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Патриотического воспитания:</w:t>
      </w:r>
    </w:p>
    <w:p w:rsidR="00E57B0A" w:rsidRPr="00E118C5" w:rsidRDefault="00E57B0A" w:rsidP="00820F84">
      <w:pPr>
        <w:pStyle w:val="11"/>
        <w:spacing w:line="240" w:lineRule="auto"/>
        <w:ind w:firstLine="238"/>
        <w:jc w:val="both"/>
        <w:rPr>
          <w:color w:val="auto"/>
        </w:rPr>
      </w:pPr>
      <w:r w:rsidRPr="00E118C5">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57B0A" w:rsidRPr="00E118C5" w:rsidRDefault="00E57B0A" w:rsidP="00820F84">
      <w:pPr>
        <w:pStyle w:val="50"/>
        <w:spacing w:after="0" w:line="252" w:lineRule="auto"/>
        <w:ind w:firstLine="238"/>
        <w:jc w:val="both"/>
        <w:rPr>
          <w:rFonts w:ascii="Times New Roman" w:hAnsi="Times New Roman" w:cs="Times New Roman"/>
          <w:b/>
          <w:bCs/>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Духовно-нравственного воспитания:</w:t>
      </w:r>
    </w:p>
    <w:p w:rsidR="00E57B0A" w:rsidRPr="00E118C5" w:rsidRDefault="00E57B0A" w:rsidP="00820F84">
      <w:pPr>
        <w:pStyle w:val="11"/>
        <w:spacing w:line="240" w:lineRule="auto"/>
        <w:ind w:firstLine="238"/>
        <w:jc w:val="both"/>
        <w:rPr>
          <w:color w:val="auto"/>
        </w:rPr>
      </w:pPr>
      <w:r w:rsidRPr="00E118C5">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Эстетического воспитания:</w:t>
      </w:r>
    </w:p>
    <w:p w:rsidR="00E57B0A" w:rsidRPr="00E118C5" w:rsidRDefault="00E57B0A" w:rsidP="00820F84">
      <w:pPr>
        <w:pStyle w:val="11"/>
        <w:spacing w:line="240" w:lineRule="auto"/>
        <w:ind w:firstLine="238"/>
        <w:jc w:val="both"/>
        <w:rPr>
          <w:color w:val="auto"/>
        </w:rPr>
      </w:pPr>
      <w:r w:rsidRPr="00E118C5">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Физического воспитания, формирования культуры здоровья и эмоционального благополучия:</w:t>
      </w:r>
    </w:p>
    <w:p w:rsidR="00E57B0A" w:rsidRPr="00E118C5" w:rsidRDefault="00E57B0A" w:rsidP="00820F84">
      <w:pPr>
        <w:pStyle w:val="11"/>
        <w:spacing w:line="240" w:lineRule="auto"/>
        <w:ind w:firstLine="238"/>
        <w:jc w:val="both"/>
        <w:rPr>
          <w:color w:val="auto"/>
        </w:rPr>
      </w:pPr>
      <w:r w:rsidRPr="00E118C5">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7B0A" w:rsidRPr="00E118C5" w:rsidRDefault="00E57B0A" w:rsidP="00820F84">
      <w:pPr>
        <w:pStyle w:val="11"/>
        <w:spacing w:line="240" w:lineRule="auto"/>
        <w:ind w:firstLine="238"/>
        <w:jc w:val="both"/>
        <w:rPr>
          <w:color w:val="auto"/>
        </w:rPr>
      </w:pPr>
      <w:r w:rsidRPr="00E118C5">
        <w:rPr>
          <w:color w:val="auto"/>
        </w:rPr>
        <w:t>умение принимать себя и других, не осуждая;</w:t>
      </w:r>
    </w:p>
    <w:p w:rsidR="00E57B0A" w:rsidRPr="00E118C5" w:rsidRDefault="00E57B0A" w:rsidP="00820F84">
      <w:pPr>
        <w:pStyle w:val="11"/>
        <w:spacing w:line="240" w:lineRule="auto"/>
        <w:ind w:firstLine="238"/>
        <w:jc w:val="both"/>
        <w:rPr>
          <w:color w:val="auto"/>
        </w:rPr>
      </w:pPr>
      <w:r w:rsidRPr="00E118C5">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E57B0A" w:rsidRPr="00E118C5" w:rsidRDefault="00E57B0A" w:rsidP="00820F84">
      <w:pPr>
        <w:pStyle w:val="11"/>
        <w:spacing w:line="240" w:lineRule="auto"/>
        <w:ind w:firstLine="238"/>
        <w:jc w:val="both"/>
        <w:rPr>
          <w:color w:val="auto"/>
        </w:rPr>
      </w:pPr>
      <w:r w:rsidRPr="00E118C5">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Трудового воспитания:</w:t>
      </w:r>
    </w:p>
    <w:p w:rsidR="00E57B0A" w:rsidRPr="00E118C5" w:rsidRDefault="00E57B0A" w:rsidP="00820F84">
      <w:pPr>
        <w:pStyle w:val="11"/>
        <w:spacing w:line="240" w:lineRule="auto"/>
        <w:ind w:firstLine="238"/>
        <w:jc w:val="both"/>
        <w:rPr>
          <w:color w:val="auto"/>
        </w:rPr>
      </w:pPr>
      <w:r w:rsidRPr="00E118C5">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Экологического воспитания:</w:t>
      </w:r>
    </w:p>
    <w:p w:rsidR="00E57B0A" w:rsidRPr="00E118C5" w:rsidRDefault="00E57B0A" w:rsidP="00820F84">
      <w:pPr>
        <w:pStyle w:val="11"/>
        <w:spacing w:line="240" w:lineRule="auto"/>
        <w:ind w:firstLine="238"/>
        <w:jc w:val="both"/>
        <w:rPr>
          <w:color w:val="auto"/>
        </w:rPr>
      </w:pPr>
      <w:r w:rsidRPr="00E118C5">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Ценности научного познания:</w:t>
      </w:r>
    </w:p>
    <w:p w:rsidR="00E57B0A" w:rsidRPr="00E118C5" w:rsidRDefault="00E57B0A" w:rsidP="00820F84">
      <w:pPr>
        <w:pStyle w:val="11"/>
        <w:spacing w:line="240" w:lineRule="auto"/>
        <w:ind w:firstLine="238"/>
        <w:jc w:val="both"/>
        <w:rPr>
          <w:color w:val="auto"/>
        </w:rPr>
      </w:pPr>
      <w:r w:rsidRPr="00E118C5">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7B0A" w:rsidRPr="00E118C5" w:rsidRDefault="00E57B0A" w:rsidP="00820F84">
      <w:pPr>
        <w:pStyle w:val="11"/>
        <w:spacing w:line="240" w:lineRule="auto"/>
        <w:ind w:firstLine="238"/>
        <w:jc w:val="both"/>
        <w:rPr>
          <w:color w:val="auto"/>
        </w:rPr>
      </w:pPr>
      <w:r w:rsidRPr="00E118C5">
        <w:rPr>
          <w:color w:val="auto"/>
        </w:rPr>
        <w:t>Личностные результаты, обеспечивающие адаптацию обучающегося к изменяющимся условиям социальной и природной среды:</w:t>
      </w:r>
    </w:p>
    <w:p w:rsidR="00E57B0A" w:rsidRPr="00E118C5" w:rsidRDefault="00E57B0A" w:rsidP="00820F84">
      <w:pPr>
        <w:pStyle w:val="11"/>
        <w:spacing w:line="240" w:lineRule="auto"/>
        <w:ind w:firstLine="238"/>
        <w:jc w:val="both"/>
        <w:rPr>
          <w:color w:val="auto"/>
        </w:rPr>
      </w:pPr>
      <w:r w:rsidRPr="00E118C5">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57B0A" w:rsidRPr="00E118C5" w:rsidRDefault="00E57B0A" w:rsidP="00820F84">
      <w:pPr>
        <w:pStyle w:val="11"/>
        <w:spacing w:line="240" w:lineRule="auto"/>
        <w:ind w:firstLine="238"/>
        <w:jc w:val="both"/>
        <w:rPr>
          <w:color w:val="auto"/>
        </w:rPr>
      </w:pPr>
      <w:r w:rsidRPr="00E118C5">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57B0A" w:rsidRPr="00E118C5" w:rsidRDefault="00E57B0A" w:rsidP="00820F84">
      <w:pPr>
        <w:pStyle w:val="11"/>
        <w:spacing w:line="240" w:lineRule="auto"/>
        <w:ind w:firstLine="238"/>
        <w:jc w:val="both"/>
        <w:rPr>
          <w:color w:val="auto"/>
        </w:rPr>
      </w:pPr>
      <w:r w:rsidRPr="00E118C5">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Метапредметные результаты</w:t>
      </w:r>
    </w:p>
    <w:p w:rsidR="00E57B0A" w:rsidRPr="00E118C5" w:rsidRDefault="00E57B0A" w:rsidP="00820F84">
      <w:pPr>
        <w:pStyle w:val="aa"/>
        <w:jc w:val="both"/>
        <w:rPr>
          <w:rFonts w:ascii="Times New Roman" w:hAnsi="Times New Roman" w:cs="Times New Roman"/>
          <w:bCs/>
          <w:i/>
          <w:iCs/>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bCs/>
          <w:i/>
          <w:iCs/>
          <w:color w:val="auto"/>
        </w:rPr>
        <w:t>Овладение универсальными учебными познавательными действиями:</w:t>
      </w:r>
    </w:p>
    <w:p w:rsidR="00E57B0A" w:rsidRPr="00E118C5" w:rsidRDefault="00E57B0A" w:rsidP="00820F84">
      <w:pPr>
        <w:pStyle w:val="aa"/>
        <w:jc w:val="both"/>
        <w:rPr>
          <w:rFonts w:ascii="Times New Roman" w:hAnsi="Times New Roman" w:cs="Times New Roman"/>
          <w:bCs/>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bCs/>
          <w:color w:val="auto"/>
        </w:rPr>
        <w:t>Базовые логические действия:</w:t>
      </w:r>
    </w:p>
    <w:p w:rsidR="00E57B0A" w:rsidRPr="00E118C5" w:rsidRDefault="00E57B0A" w:rsidP="00820F84">
      <w:pPr>
        <w:pStyle w:val="11"/>
        <w:numPr>
          <w:ilvl w:val="0"/>
          <w:numId w:val="157"/>
        </w:numPr>
        <w:spacing w:line="276" w:lineRule="auto"/>
        <w:ind w:left="714" w:hanging="357"/>
        <w:jc w:val="both"/>
        <w:rPr>
          <w:color w:val="auto"/>
        </w:rPr>
      </w:pPr>
      <w:r w:rsidRPr="00E118C5">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57B0A" w:rsidRPr="00E118C5" w:rsidRDefault="00E57B0A" w:rsidP="00820F84">
      <w:pPr>
        <w:pStyle w:val="11"/>
        <w:numPr>
          <w:ilvl w:val="0"/>
          <w:numId w:val="157"/>
        </w:numPr>
        <w:spacing w:line="276" w:lineRule="auto"/>
        <w:ind w:left="714" w:hanging="357"/>
        <w:jc w:val="both"/>
        <w:rPr>
          <w:color w:val="auto"/>
        </w:rPr>
      </w:pPr>
      <w:r w:rsidRPr="00E118C5">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57B0A" w:rsidRPr="00E118C5" w:rsidRDefault="00E57B0A" w:rsidP="00820F84">
      <w:pPr>
        <w:pStyle w:val="11"/>
        <w:numPr>
          <w:ilvl w:val="0"/>
          <w:numId w:val="157"/>
        </w:numPr>
        <w:spacing w:line="276" w:lineRule="auto"/>
        <w:ind w:left="714" w:hanging="357"/>
        <w:jc w:val="both"/>
        <w:rPr>
          <w:color w:val="auto"/>
        </w:rPr>
      </w:pPr>
      <w:r w:rsidRPr="00E118C5">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57B0A" w:rsidRPr="00E118C5" w:rsidRDefault="00E57B0A" w:rsidP="00820F84">
      <w:pPr>
        <w:pStyle w:val="11"/>
        <w:numPr>
          <w:ilvl w:val="0"/>
          <w:numId w:val="157"/>
        </w:numPr>
        <w:spacing w:line="300" w:lineRule="auto"/>
        <w:ind w:left="714" w:hanging="357"/>
        <w:jc w:val="both"/>
        <w:rPr>
          <w:color w:val="auto"/>
        </w:rPr>
      </w:pPr>
      <w:r w:rsidRPr="00E118C5">
        <w:rPr>
          <w:color w:val="auto"/>
        </w:rPr>
        <w:t>выявлять дефициты информации, данных, необходимых для решения поставленной учебной задачи;</w:t>
      </w:r>
    </w:p>
    <w:p w:rsidR="00E57B0A" w:rsidRPr="00E118C5" w:rsidRDefault="00E57B0A" w:rsidP="00820F84">
      <w:pPr>
        <w:pStyle w:val="11"/>
        <w:numPr>
          <w:ilvl w:val="0"/>
          <w:numId w:val="157"/>
        </w:numPr>
        <w:spacing w:line="276" w:lineRule="auto"/>
        <w:ind w:left="714" w:hanging="357"/>
        <w:jc w:val="both"/>
        <w:rPr>
          <w:color w:val="auto"/>
        </w:rPr>
      </w:pPr>
      <w:r w:rsidRPr="00E118C5">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57B0A" w:rsidRPr="00E118C5" w:rsidRDefault="00E57B0A" w:rsidP="00820F84">
      <w:pPr>
        <w:pStyle w:val="11"/>
        <w:numPr>
          <w:ilvl w:val="0"/>
          <w:numId w:val="157"/>
        </w:numPr>
        <w:spacing w:line="276" w:lineRule="auto"/>
        <w:ind w:left="714" w:hanging="357"/>
        <w:jc w:val="both"/>
        <w:rPr>
          <w:color w:val="auto"/>
        </w:rPr>
      </w:pPr>
      <w:r w:rsidRPr="00E118C5">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Базовые исследовательские действия:</w:t>
      </w:r>
    </w:p>
    <w:p w:rsidR="00E57B0A" w:rsidRPr="00E118C5" w:rsidRDefault="00E57B0A" w:rsidP="00820F84">
      <w:pPr>
        <w:pStyle w:val="11"/>
        <w:numPr>
          <w:ilvl w:val="0"/>
          <w:numId w:val="158"/>
        </w:numPr>
        <w:spacing w:line="240" w:lineRule="auto"/>
        <w:jc w:val="both"/>
        <w:rPr>
          <w:color w:val="auto"/>
        </w:rPr>
      </w:pPr>
      <w:r w:rsidRPr="00E118C5">
        <w:rPr>
          <w:color w:val="auto"/>
        </w:rPr>
        <w:t>использовать вопросы как исследовательский инструмент познания в литературном образовании;</w:t>
      </w:r>
    </w:p>
    <w:p w:rsidR="00E57B0A" w:rsidRPr="00E118C5" w:rsidRDefault="00E57B0A" w:rsidP="00820F84">
      <w:pPr>
        <w:pStyle w:val="11"/>
        <w:numPr>
          <w:ilvl w:val="0"/>
          <w:numId w:val="158"/>
        </w:numPr>
        <w:spacing w:line="240" w:lineRule="auto"/>
        <w:jc w:val="both"/>
        <w:rPr>
          <w:color w:val="auto"/>
        </w:rPr>
      </w:pPr>
      <w:r w:rsidRPr="00E118C5">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B0A" w:rsidRPr="00E118C5" w:rsidRDefault="00E57B0A" w:rsidP="00820F84">
      <w:pPr>
        <w:pStyle w:val="11"/>
        <w:numPr>
          <w:ilvl w:val="0"/>
          <w:numId w:val="158"/>
        </w:numPr>
        <w:spacing w:line="240" w:lineRule="auto"/>
        <w:jc w:val="both"/>
        <w:rPr>
          <w:color w:val="auto"/>
        </w:rPr>
      </w:pPr>
      <w:r w:rsidRPr="00E118C5">
        <w:rPr>
          <w:color w:val="auto"/>
        </w:rPr>
        <w:t>формировать гипотезу об истинности собственных суждений и суждений других, аргументировать свою позицию, мнение;</w:t>
      </w:r>
    </w:p>
    <w:p w:rsidR="00E57B0A" w:rsidRPr="00E118C5" w:rsidRDefault="00E57B0A" w:rsidP="00820F84">
      <w:pPr>
        <w:pStyle w:val="11"/>
        <w:numPr>
          <w:ilvl w:val="0"/>
          <w:numId w:val="158"/>
        </w:numPr>
        <w:spacing w:line="240" w:lineRule="auto"/>
        <w:jc w:val="both"/>
        <w:rPr>
          <w:color w:val="auto"/>
        </w:rPr>
      </w:pPr>
      <w:r w:rsidRPr="00E118C5">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57B0A" w:rsidRPr="00E118C5" w:rsidRDefault="00E57B0A" w:rsidP="00820F84">
      <w:pPr>
        <w:pStyle w:val="11"/>
        <w:numPr>
          <w:ilvl w:val="0"/>
          <w:numId w:val="158"/>
        </w:numPr>
        <w:spacing w:line="240" w:lineRule="auto"/>
        <w:jc w:val="both"/>
        <w:rPr>
          <w:color w:val="auto"/>
        </w:rPr>
      </w:pPr>
      <w:r w:rsidRPr="00E118C5">
        <w:rPr>
          <w:color w:val="auto"/>
        </w:rPr>
        <w:t>оценивать на применимость и достоверность информацию, полученную в ходе исследования (эксперимента);</w:t>
      </w:r>
    </w:p>
    <w:p w:rsidR="00E57B0A" w:rsidRPr="00E118C5" w:rsidRDefault="00E57B0A" w:rsidP="00820F84">
      <w:pPr>
        <w:pStyle w:val="11"/>
        <w:numPr>
          <w:ilvl w:val="0"/>
          <w:numId w:val="158"/>
        </w:numPr>
        <w:spacing w:line="240" w:lineRule="auto"/>
        <w:jc w:val="both"/>
        <w:rPr>
          <w:color w:val="auto"/>
        </w:rPr>
      </w:pPr>
      <w:r w:rsidRPr="00E118C5">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57B0A" w:rsidRPr="00E118C5" w:rsidRDefault="00E57B0A" w:rsidP="00820F84">
      <w:pPr>
        <w:pStyle w:val="11"/>
        <w:numPr>
          <w:ilvl w:val="0"/>
          <w:numId w:val="158"/>
        </w:numPr>
        <w:spacing w:after="160" w:line="240" w:lineRule="auto"/>
        <w:jc w:val="both"/>
        <w:rPr>
          <w:color w:val="auto"/>
        </w:rPr>
      </w:pPr>
      <w:r w:rsidRPr="00E118C5">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Работа с информацией:</w:t>
      </w:r>
    </w:p>
    <w:p w:rsidR="00E57B0A" w:rsidRPr="00E118C5" w:rsidRDefault="00E57B0A" w:rsidP="00820F84">
      <w:pPr>
        <w:pStyle w:val="11"/>
        <w:numPr>
          <w:ilvl w:val="0"/>
          <w:numId w:val="159"/>
        </w:numPr>
        <w:spacing w:line="240" w:lineRule="auto"/>
        <w:jc w:val="both"/>
        <w:rPr>
          <w:color w:val="auto"/>
        </w:rPr>
      </w:pPr>
      <w:r w:rsidRPr="00E118C5">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57B0A" w:rsidRPr="00E118C5" w:rsidRDefault="00E57B0A" w:rsidP="00820F84">
      <w:pPr>
        <w:pStyle w:val="11"/>
        <w:numPr>
          <w:ilvl w:val="0"/>
          <w:numId w:val="159"/>
        </w:numPr>
        <w:spacing w:line="240" w:lineRule="auto"/>
        <w:jc w:val="both"/>
        <w:rPr>
          <w:color w:val="auto"/>
        </w:rPr>
      </w:pPr>
      <w:r w:rsidRPr="00E118C5">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E57B0A" w:rsidRPr="00E118C5" w:rsidRDefault="00E57B0A" w:rsidP="00820F84">
      <w:pPr>
        <w:pStyle w:val="11"/>
        <w:numPr>
          <w:ilvl w:val="0"/>
          <w:numId w:val="159"/>
        </w:numPr>
        <w:spacing w:line="240" w:lineRule="auto"/>
        <w:jc w:val="both"/>
        <w:rPr>
          <w:color w:val="auto"/>
        </w:rPr>
      </w:pPr>
      <w:r w:rsidRPr="00E118C5">
        <w:rPr>
          <w:color w:val="auto"/>
        </w:rPr>
        <w:t>находить сходные аргументы (подтверждающие или опровергающие одну и ту же идею, версию) в различных информационных источниках;</w:t>
      </w:r>
    </w:p>
    <w:p w:rsidR="00E57B0A" w:rsidRPr="00E118C5" w:rsidRDefault="00E57B0A" w:rsidP="00820F84">
      <w:pPr>
        <w:pStyle w:val="11"/>
        <w:numPr>
          <w:ilvl w:val="0"/>
          <w:numId w:val="159"/>
        </w:numPr>
        <w:spacing w:line="240" w:lineRule="auto"/>
        <w:jc w:val="both"/>
        <w:rPr>
          <w:color w:val="auto"/>
        </w:rPr>
      </w:pPr>
      <w:r w:rsidRPr="00E118C5">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57B0A" w:rsidRPr="00E118C5" w:rsidRDefault="00E57B0A" w:rsidP="00820F84">
      <w:pPr>
        <w:pStyle w:val="11"/>
        <w:numPr>
          <w:ilvl w:val="0"/>
          <w:numId w:val="159"/>
        </w:numPr>
        <w:spacing w:line="240" w:lineRule="auto"/>
        <w:jc w:val="both"/>
        <w:rPr>
          <w:color w:val="auto"/>
        </w:rPr>
      </w:pPr>
      <w:r w:rsidRPr="00E118C5">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E57B0A" w:rsidRPr="00E118C5" w:rsidRDefault="00E57B0A" w:rsidP="00820F84">
      <w:pPr>
        <w:pStyle w:val="11"/>
        <w:numPr>
          <w:ilvl w:val="0"/>
          <w:numId w:val="159"/>
        </w:numPr>
        <w:spacing w:line="240" w:lineRule="auto"/>
        <w:jc w:val="both"/>
        <w:rPr>
          <w:color w:val="auto"/>
        </w:rPr>
      </w:pPr>
      <w:r w:rsidRPr="00E118C5">
        <w:rPr>
          <w:color w:val="auto"/>
        </w:rPr>
        <w:t>эффективно запоминать и систематизировать эту информацию.</w:t>
      </w:r>
    </w:p>
    <w:p w:rsidR="00E57B0A" w:rsidRPr="00E118C5" w:rsidRDefault="00E57B0A" w:rsidP="00820F84">
      <w:pPr>
        <w:pStyle w:val="aa"/>
        <w:jc w:val="both"/>
        <w:rPr>
          <w:rFonts w:ascii="Times New Roman" w:hAnsi="Times New Roman" w:cs="Times New Roman"/>
          <w:i/>
          <w:color w:val="auto"/>
        </w:rPr>
      </w:pPr>
    </w:p>
    <w:p w:rsidR="00E57B0A" w:rsidRPr="00E118C5" w:rsidRDefault="00E57B0A" w:rsidP="00820F84">
      <w:pPr>
        <w:pStyle w:val="aa"/>
        <w:jc w:val="both"/>
        <w:rPr>
          <w:rFonts w:ascii="Times New Roman" w:hAnsi="Times New Roman" w:cs="Times New Roman"/>
          <w:i/>
          <w:color w:val="auto"/>
        </w:rPr>
      </w:pPr>
      <w:r w:rsidRPr="00E118C5">
        <w:rPr>
          <w:rFonts w:ascii="Times New Roman" w:hAnsi="Times New Roman" w:cs="Times New Roman"/>
          <w:i/>
          <w:color w:val="auto"/>
        </w:rPr>
        <w:t>Овладение универсальными учебными коммуникативными действиями:</w:t>
      </w:r>
    </w:p>
    <w:p w:rsidR="00E57B0A" w:rsidRPr="00E118C5" w:rsidRDefault="00E57B0A" w:rsidP="00820F84">
      <w:pPr>
        <w:pStyle w:val="11"/>
        <w:numPr>
          <w:ilvl w:val="0"/>
          <w:numId w:val="160"/>
        </w:numPr>
        <w:spacing w:line="257" w:lineRule="auto"/>
        <w:jc w:val="both"/>
        <w:rPr>
          <w:color w:val="auto"/>
        </w:rPr>
      </w:pPr>
      <w:r w:rsidRPr="00E118C5">
        <w:rPr>
          <w:i/>
          <w:iCs/>
          <w:color w:val="auto"/>
        </w:rPr>
        <w:t>общение</w:t>
      </w:r>
      <w:r w:rsidRPr="00E118C5">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B0A" w:rsidRPr="00E118C5" w:rsidRDefault="00E57B0A" w:rsidP="00820F84">
      <w:pPr>
        <w:pStyle w:val="11"/>
        <w:numPr>
          <w:ilvl w:val="0"/>
          <w:numId w:val="160"/>
        </w:numPr>
        <w:spacing w:line="257" w:lineRule="auto"/>
        <w:jc w:val="both"/>
        <w:rPr>
          <w:color w:val="auto"/>
        </w:rPr>
      </w:pPr>
      <w:r w:rsidRPr="00E118C5">
        <w:rPr>
          <w:i/>
          <w:iCs/>
          <w:color w:val="auto"/>
        </w:rPr>
        <w:t>совместная деятельность</w:t>
      </w:r>
      <w:r w:rsidRPr="00E118C5">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B0A" w:rsidRPr="00E118C5" w:rsidRDefault="00E57B0A" w:rsidP="00820F84">
      <w:pPr>
        <w:pStyle w:val="aa"/>
        <w:jc w:val="both"/>
        <w:rPr>
          <w:rFonts w:ascii="Times New Roman" w:hAnsi="Times New Roman" w:cs="Times New Roman"/>
          <w:i/>
          <w:color w:val="auto"/>
        </w:rPr>
      </w:pPr>
    </w:p>
    <w:p w:rsidR="00E57B0A" w:rsidRPr="00E118C5" w:rsidRDefault="00E57B0A" w:rsidP="00820F84">
      <w:pPr>
        <w:pStyle w:val="aa"/>
        <w:jc w:val="both"/>
        <w:rPr>
          <w:rFonts w:ascii="Times New Roman" w:hAnsi="Times New Roman" w:cs="Times New Roman"/>
          <w:i/>
          <w:color w:val="auto"/>
        </w:rPr>
      </w:pPr>
      <w:r w:rsidRPr="00E118C5">
        <w:rPr>
          <w:rFonts w:ascii="Times New Roman" w:hAnsi="Times New Roman" w:cs="Times New Roman"/>
          <w:i/>
          <w:color w:val="auto"/>
        </w:rPr>
        <w:t>Овладение универсальными учебными регулятивными действиями:</w:t>
      </w:r>
    </w:p>
    <w:p w:rsidR="00E57B0A" w:rsidRPr="00E118C5" w:rsidRDefault="00E57B0A" w:rsidP="00820F84">
      <w:pPr>
        <w:pStyle w:val="11"/>
        <w:numPr>
          <w:ilvl w:val="0"/>
          <w:numId w:val="161"/>
        </w:numPr>
        <w:spacing w:line="252" w:lineRule="auto"/>
        <w:jc w:val="both"/>
        <w:rPr>
          <w:color w:val="auto"/>
        </w:rPr>
      </w:pPr>
      <w:r w:rsidRPr="00E118C5">
        <w:rPr>
          <w:i/>
          <w:iCs/>
          <w:color w:val="auto"/>
        </w:rPr>
        <w:t>самоорганизация</w:t>
      </w:r>
      <w:r w:rsidRPr="00E118C5">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E57B0A" w:rsidRPr="00E118C5" w:rsidRDefault="00E57B0A" w:rsidP="00820F84">
      <w:pPr>
        <w:pStyle w:val="11"/>
        <w:numPr>
          <w:ilvl w:val="0"/>
          <w:numId w:val="161"/>
        </w:numPr>
        <w:spacing w:line="252" w:lineRule="auto"/>
        <w:jc w:val="both"/>
        <w:rPr>
          <w:color w:val="auto"/>
        </w:rPr>
      </w:pPr>
      <w:r w:rsidRPr="00E118C5">
        <w:rPr>
          <w:i/>
          <w:iCs/>
          <w:color w:val="auto"/>
        </w:rPr>
        <w:t>самоконтроль</w:t>
      </w:r>
      <w:r w:rsidRPr="00E118C5">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57B0A" w:rsidRPr="00E118C5" w:rsidRDefault="00E57B0A" w:rsidP="00820F84">
      <w:pPr>
        <w:pStyle w:val="11"/>
        <w:numPr>
          <w:ilvl w:val="0"/>
          <w:numId w:val="161"/>
        </w:numPr>
        <w:spacing w:line="259" w:lineRule="auto"/>
        <w:jc w:val="both"/>
        <w:rPr>
          <w:color w:val="auto"/>
        </w:rPr>
      </w:pPr>
      <w:r w:rsidRPr="00E118C5">
        <w:rPr>
          <w:i/>
          <w:iCs/>
          <w:color w:val="auto"/>
        </w:rPr>
        <w:t>эмоциональный интеллект</w:t>
      </w:r>
      <w:r w:rsidRPr="00E118C5">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57B0A" w:rsidRPr="00E118C5" w:rsidRDefault="00E57B0A" w:rsidP="00820F84">
      <w:pPr>
        <w:pStyle w:val="11"/>
        <w:numPr>
          <w:ilvl w:val="0"/>
          <w:numId w:val="161"/>
        </w:numPr>
        <w:spacing w:after="120" w:line="266" w:lineRule="auto"/>
        <w:jc w:val="both"/>
        <w:rPr>
          <w:color w:val="auto"/>
        </w:rPr>
      </w:pPr>
      <w:r w:rsidRPr="00E118C5">
        <w:rPr>
          <w:i/>
          <w:iCs/>
          <w:color w:val="auto"/>
        </w:rPr>
        <w:t>принятие себя и других</w:t>
      </w:r>
      <w:r w:rsidRPr="00E118C5">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Предметные результаты (5—9 классы)</w:t>
      </w:r>
    </w:p>
    <w:p w:rsidR="00E57B0A" w:rsidRPr="00E118C5" w:rsidRDefault="00E57B0A" w:rsidP="00820F84">
      <w:pPr>
        <w:pStyle w:val="11"/>
        <w:spacing w:line="240" w:lineRule="auto"/>
        <w:jc w:val="both"/>
        <w:rPr>
          <w:color w:val="auto"/>
        </w:rPr>
      </w:pPr>
      <w:r w:rsidRPr="00E118C5">
        <w:rPr>
          <w:color w:val="auto"/>
        </w:rPr>
        <w:t>Предметные результаты по литературе в основной школе должны обеспечивать:</w:t>
      </w:r>
    </w:p>
    <w:p w:rsidR="00E57B0A" w:rsidRPr="00E118C5" w:rsidRDefault="00E57B0A" w:rsidP="00820F84">
      <w:pPr>
        <w:pStyle w:val="11"/>
        <w:numPr>
          <w:ilvl w:val="0"/>
          <w:numId w:val="6"/>
        </w:numPr>
        <w:tabs>
          <w:tab w:val="left" w:pos="548"/>
        </w:tabs>
        <w:spacing w:line="240" w:lineRule="auto"/>
        <w:jc w:val="both"/>
        <w:rPr>
          <w:color w:val="auto"/>
        </w:rPr>
      </w:pPr>
      <w:r w:rsidRPr="00E118C5">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57B0A" w:rsidRPr="00E118C5" w:rsidRDefault="00E57B0A" w:rsidP="00820F84">
      <w:pPr>
        <w:pStyle w:val="11"/>
        <w:numPr>
          <w:ilvl w:val="0"/>
          <w:numId w:val="6"/>
        </w:numPr>
        <w:tabs>
          <w:tab w:val="left" w:pos="543"/>
        </w:tabs>
        <w:spacing w:line="240" w:lineRule="auto"/>
        <w:jc w:val="both"/>
        <w:rPr>
          <w:color w:val="auto"/>
        </w:rPr>
      </w:pPr>
      <w:r w:rsidRPr="00E118C5">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57B0A" w:rsidRPr="00E118C5" w:rsidRDefault="00E57B0A" w:rsidP="00820F84">
      <w:pPr>
        <w:pStyle w:val="11"/>
        <w:numPr>
          <w:ilvl w:val="0"/>
          <w:numId w:val="6"/>
        </w:numPr>
        <w:tabs>
          <w:tab w:val="left" w:pos="548"/>
        </w:tabs>
        <w:spacing w:line="240" w:lineRule="auto"/>
        <w:jc w:val="both"/>
        <w:rPr>
          <w:color w:val="auto"/>
        </w:rPr>
      </w:pPr>
      <w:r w:rsidRPr="00E118C5">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57B0A" w:rsidRPr="00E118C5" w:rsidRDefault="00E57B0A" w:rsidP="00820F84">
      <w:pPr>
        <w:pStyle w:val="11"/>
        <w:numPr>
          <w:ilvl w:val="0"/>
          <w:numId w:val="162"/>
        </w:numPr>
        <w:spacing w:line="262" w:lineRule="auto"/>
        <w:jc w:val="both"/>
        <w:rPr>
          <w:color w:val="auto"/>
        </w:rPr>
      </w:pPr>
      <w:r w:rsidRPr="00E118C5">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57B0A" w:rsidRPr="00E118C5" w:rsidRDefault="00E57B0A" w:rsidP="00820F84">
      <w:pPr>
        <w:pStyle w:val="11"/>
        <w:numPr>
          <w:ilvl w:val="0"/>
          <w:numId w:val="162"/>
        </w:numPr>
        <w:spacing w:line="257" w:lineRule="auto"/>
        <w:jc w:val="both"/>
        <w:rPr>
          <w:color w:val="auto"/>
        </w:rPr>
      </w:pPr>
      <w:r w:rsidRPr="00E118C5">
        <w:rPr>
          <w:color w:val="auto"/>
        </w:rPr>
        <w:t>овладение теоретико-литературными понятиями</w:t>
      </w:r>
      <w:r w:rsidRPr="00E118C5">
        <w:rPr>
          <w:b/>
          <w:bCs/>
          <w:color w:val="auto"/>
        </w:rPr>
        <w:t xml:space="preserve"> </w:t>
      </w:r>
      <w:r w:rsidRPr="00E118C5">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57B0A" w:rsidRPr="00E118C5" w:rsidRDefault="00E57B0A" w:rsidP="00820F84">
      <w:pPr>
        <w:pStyle w:val="11"/>
        <w:numPr>
          <w:ilvl w:val="0"/>
          <w:numId w:val="162"/>
        </w:numPr>
        <w:spacing w:line="266" w:lineRule="auto"/>
        <w:jc w:val="both"/>
        <w:rPr>
          <w:color w:val="auto"/>
        </w:rPr>
      </w:pPr>
      <w:r w:rsidRPr="00E118C5">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57B0A" w:rsidRPr="00E118C5" w:rsidRDefault="00E57B0A" w:rsidP="00820F84">
      <w:pPr>
        <w:pStyle w:val="11"/>
        <w:numPr>
          <w:ilvl w:val="0"/>
          <w:numId w:val="162"/>
        </w:numPr>
        <w:spacing w:line="262" w:lineRule="auto"/>
        <w:jc w:val="both"/>
        <w:rPr>
          <w:color w:val="auto"/>
        </w:rPr>
      </w:pPr>
      <w:r w:rsidRPr="00E118C5">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57B0A" w:rsidRPr="00E118C5" w:rsidRDefault="00E57B0A" w:rsidP="00820F84">
      <w:pPr>
        <w:pStyle w:val="11"/>
        <w:numPr>
          <w:ilvl w:val="0"/>
          <w:numId w:val="162"/>
        </w:numPr>
        <w:spacing w:line="262" w:lineRule="auto"/>
        <w:jc w:val="both"/>
        <w:rPr>
          <w:color w:val="auto"/>
        </w:rPr>
      </w:pPr>
      <w:r w:rsidRPr="00E118C5">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57B0A" w:rsidRPr="00E118C5" w:rsidRDefault="00E57B0A" w:rsidP="00820F84">
      <w:pPr>
        <w:pStyle w:val="11"/>
        <w:numPr>
          <w:ilvl w:val="0"/>
          <w:numId w:val="162"/>
        </w:numPr>
        <w:spacing w:line="276" w:lineRule="auto"/>
        <w:jc w:val="both"/>
        <w:rPr>
          <w:color w:val="auto"/>
        </w:rPr>
      </w:pPr>
      <w:r w:rsidRPr="00E118C5">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57B0A" w:rsidRPr="00E118C5" w:rsidRDefault="00E57B0A" w:rsidP="00820F84">
      <w:pPr>
        <w:pStyle w:val="11"/>
        <w:numPr>
          <w:ilvl w:val="0"/>
          <w:numId w:val="7"/>
        </w:numPr>
        <w:tabs>
          <w:tab w:val="left" w:pos="543"/>
        </w:tabs>
        <w:spacing w:line="240" w:lineRule="auto"/>
        <w:jc w:val="both"/>
        <w:rPr>
          <w:color w:val="auto"/>
        </w:rPr>
      </w:pPr>
      <w:r w:rsidRPr="00E118C5">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E57B0A" w:rsidRPr="00E118C5" w:rsidRDefault="00E57B0A" w:rsidP="00820F84">
      <w:pPr>
        <w:pStyle w:val="11"/>
        <w:numPr>
          <w:ilvl w:val="0"/>
          <w:numId w:val="7"/>
        </w:numPr>
        <w:tabs>
          <w:tab w:val="left" w:pos="543"/>
        </w:tabs>
        <w:spacing w:line="240" w:lineRule="auto"/>
        <w:jc w:val="both"/>
        <w:rPr>
          <w:color w:val="auto"/>
        </w:rPr>
      </w:pPr>
      <w:r w:rsidRPr="00E118C5">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57B0A" w:rsidRPr="00E118C5" w:rsidRDefault="00E57B0A" w:rsidP="00820F84">
      <w:pPr>
        <w:pStyle w:val="11"/>
        <w:numPr>
          <w:ilvl w:val="0"/>
          <w:numId w:val="7"/>
        </w:numPr>
        <w:tabs>
          <w:tab w:val="left" w:pos="548"/>
        </w:tabs>
        <w:spacing w:line="240" w:lineRule="auto"/>
        <w:jc w:val="both"/>
        <w:rPr>
          <w:color w:val="auto"/>
        </w:rPr>
      </w:pPr>
      <w:r w:rsidRPr="00E118C5">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57B0A" w:rsidRPr="00E118C5" w:rsidRDefault="00E57B0A" w:rsidP="00820F84">
      <w:pPr>
        <w:pStyle w:val="11"/>
        <w:numPr>
          <w:ilvl w:val="0"/>
          <w:numId w:val="7"/>
        </w:numPr>
        <w:tabs>
          <w:tab w:val="left" w:pos="543"/>
        </w:tabs>
        <w:spacing w:line="240" w:lineRule="auto"/>
        <w:jc w:val="both"/>
        <w:rPr>
          <w:color w:val="auto"/>
        </w:rPr>
      </w:pPr>
      <w:r w:rsidRPr="00E118C5">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57B0A" w:rsidRPr="00E118C5" w:rsidRDefault="00E57B0A" w:rsidP="00820F84">
      <w:pPr>
        <w:pStyle w:val="11"/>
        <w:numPr>
          <w:ilvl w:val="0"/>
          <w:numId w:val="7"/>
        </w:numPr>
        <w:tabs>
          <w:tab w:val="left" w:pos="548"/>
        </w:tabs>
        <w:spacing w:line="240" w:lineRule="auto"/>
        <w:jc w:val="both"/>
        <w:rPr>
          <w:color w:val="auto"/>
        </w:rPr>
      </w:pPr>
      <w:r w:rsidRPr="00E118C5">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E57B0A" w:rsidRPr="00E118C5" w:rsidRDefault="00E57B0A" w:rsidP="00820F84">
      <w:pPr>
        <w:pStyle w:val="11"/>
        <w:spacing w:line="240" w:lineRule="auto"/>
        <w:jc w:val="both"/>
        <w:rPr>
          <w:color w:val="auto"/>
        </w:rPr>
      </w:pPr>
      <w:r w:rsidRPr="00E118C5">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118C5">
        <w:rPr>
          <w:color w:val="auto"/>
          <w:lang w:val="en-US"/>
        </w:rPr>
        <w:t>XX</w:t>
      </w:r>
      <w:r w:rsidRPr="00E118C5">
        <w:rPr>
          <w:color w:val="auto"/>
        </w:rPr>
        <w:t>—</w:t>
      </w:r>
      <w:r w:rsidRPr="00E118C5">
        <w:rPr>
          <w:color w:val="auto"/>
          <w:lang w:val="en-US"/>
        </w:rPr>
        <w:t>XXI</w:t>
      </w:r>
      <w:r w:rsidRPr="00E118C5">
        <w:rPr>
          <w:color w:val="auto"/>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E57B0A" w:rsidRPr="00E118C5" w:rsidRDefault="00E57B0A" w:rsidP="00820F84">
      <w:pPr>
        <w:pStyle w:val="11"/>
        <w:numPr>
          <w:ilvl w:val="0"/>
          <w:numId w:val="7"/>
        </w:numPr>
        <w:tabs>
          <w:tab w:val="left" w:pos="543"/>
        </w:tabs>
        <w:spacing w:line="240" w:lineRule="auto"/>
        <w:jc w:val="both"/>
        <w:rPr>
          <w:color w:val="auto"/>
        </w:rPr>
      </w:pPr>
      <w:r w:rsidRPr="00E118C5">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57B0A" w:rsidRPr="00E118C5" w:rsidRDefault="00E57B0A" w:rsidP="00820F84">
      <w:pPr>
        <w:pStyle w:val="11"/>
        <w:numPr>
          <w:ilvl w:val="0"/>
          <w:numId w:val="7"/>
        </w:numPr>
        <w:tabs>
          <w:tab w:val="left" w:pos="663"/>
        </w:tabs>
        <w:spacing w:line="240" w:lineRule="auto"/>
        <w:jc w:val="both"/>
        <w:rPr>
          <w:color w:val="auto"/>
        </w:rPr>
      </w:pPr>
      <w:r w:rsidRPr="00E118C5">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E57B0A" w:rsidRPr="00E118C5" w:rsidRDefault="00E57B0A" w:rsidP="00820F84">
      <w:pPr>
        <w:pStyle w:val="11"/>
        <w:numPr>
          <w:ilvl w:val="0"/>
          <w:numId w:val="7"/>
        </w:numPr>
        <w:tabs>
          <w:tab w:val="left" w:pos="663"/>
        </w:tabs>
        <w:spacing w:line="240" w:lineRule="auto"/>
        <w:jc w:val="both"/>
        <w:rPr>
          <w:color w:val="auto"/>
        </w:rPr>
      </w:pPr>
      <w:r w:rsidRPr="00E118C5">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57B0A" w:rsidRPr="00E118C5" w:rsidRDefault="00E57B0A" w:rsidP="00820F84">
      <w:pPr>
        <w:pStyle w:val="11"/>
        <w:numPr>
          <w:ilvl w:val="0"/>
          <w:numId w:val="7"/>
        </w:numPr>
        <w:tabs>
          <w:tab w:val="left" w:pos="663"/>
        </w:tabs>
        <w:spacing w:after="280" w:line="240" w:lineRule="auto"/>
        <w:jc w:val="both"/>
        <w:rPr>
          <w:color w:val="auto"/>
        </w:rPr>
      </w:pPr>
      <w:r w:rsidRPr="00E118C5">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Предметные результаты по классам:</w:t>
      </w:r>
    </w:p>
    <w:p w:rsidR="00E57B0A" w:rsidRPr="00E118C5" w:rsidRDefault="00E57B0A" w:rsidP="00820F84">
      <w:pPr>
        <w:pStyle w:val="aa"/>
        <w:jc w:val="both"/>
        <w:rPr>
          <w:rFonts w:ascii="Times New Roman" w:hAnsi="Times New Roman" w:cs="Times New Roman"/>
          <w:color w:val="auto"/>
        </w:rPr>
      </w:pPr>
      <w:bookmarkStart w:id="160" w:name="bookmark30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5 КЛАСС</w:t>
      </w:r>
      <w:bookmarkEnd w:id="160"/>
    </w:p>
    <w:p w:rsidR="00E57B0A" w:rsidRPr="00E118C5" w:rsidRDefault="00E57B0A" w:rsidP="00820F84">
      <w:pPr>
        <w:pStyle w:val="11"/>
        <w:numPr>
          <w:ilvl w:val="0"/>
          <w:numId w:val="8"/>
        </w:numPr>
        <w:tabs>
          <w:tab w:val="left" w:pos="543"/>
        </w:tabs>
        <w:spacing w:line="240" w:lineRule="auto"/>
        <w:jc w:val="both"/>
        <w:rPr>
          <w:color w:val="auto"/>
        </w:rPr>
      </w:pPr>
      <w:r w:rsidRPr="00E118C5">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57B0A" w:rsidRPr="00E118C5" w:rsidRDefault="00E57B0A" w:rsidP="00820F84">
      <w:pPr>
        <w:pStyle w:val="11"/>
        <w:numPr>
          <w:ilvl w:val="0"/>
          <w:numId w:val="8"/>
        </w:numPr>
        <w:tabs>
          <w:tab w:val="left" w:pos="543"/>
        </w:tabs>
        <w:spacing w:line="240" w:lineRule="auto"/>
        <w:jc w:val="both"/>
        <w:rPr>
          <w:color w:val="auto"/>
        </w:rPr>
      </w:pPr>
      <w:r w:rsidRPr="00E118C5">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E57B0A" w:rsidRPr="00E118C5" w:rsidRDefault="00E57B0A" w:rsidP="00820F84">
      <w:pPr>
        <w:pStyle w:val="11"/>
        <w:numPr>
          <w:ilvl w:val="0"/>
          <w:numId w:val="8"/>
        </w:numPr>
        <w:tabs>
          <w:tab w:val="left" w:pos="548"/>
        </w:tabs>
        <w:spacing w:line="240" w:lineRule="auto"/>
        <w:jc w:val="both"/>
        <w:rPr>
          <w:color w:val="auto"/>
        </w:rPr>
      </w:pPr>
      <w:r w:rsidRPr="00E118C5">
        <w:rPr>
          <w:color w:val="auto"/>
        </w:rPr>
        <w:t>владеть элементарными умениями воспринимать, анализировать, интерпретировать и оценивать прочитанные произведения:</w:t>
      </w:r>
    </w:p>
    <w:p w:rsidR="00E57B0A" w:rsidRPr="00E118C5" w:rsidRDefault="00E57B0A" w:rsidP="00820F84">
      <w:pPr>
        <w:pStyle w:val="11"/>
        <w:numPr>
          <w:ilvl w:val="0"/>
          <w:numId w:val="163"/>
        </w:numPr>
        <w:spacing w:line="259" w:lineRule="auto"/>
        <w:jc w:val="both"/>
        <w:rPr>
          <w:color w:val="auto"/>
        </w:rPr>
      </w:pPr>
      <w:r w:rsidRPr="00E118C5">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57B0A" w:rsidRPr="00E118C5" w:rsidRDefault="00E57B0A" w:rsidP="00820F84">
      <w:pPr>
        <w:pStyle w:val="11"/>
        <w:numPr>
          <w:ilvl w:val="0"/>
          <w:numId w:val="163"/>
        </w:numPr>
        <w:spacing w:line="262" w:lineRule="auto"/>
        <w:jc w:val="both"/>
        <w:rPr>
          <w:color w:val="auto"/>
        </w:rPr>
      </w:pPr>
      <w:r w:rsidRPr="00E118C5">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57B0A" w:rsidRPr="00E118C5" w:rsidRDefault="00E57B0A" w:rsidP="00820F84">
      <w:pPr>
        <w:pStyle w:val="11"/>
        <w:numPr>
          <w:ilvl w:val="0"/>
          <w:numId w:val="163"/>
        </w:numPr>
        <w:spacing w:line="290" w:lineRule="auto"/>
        <w:jc w:val="both"/>
        <w:rPr>
          <w:color w:val="auto"/>
        </w:rPr>
      </w:pPr>
      <w:r w:rsidRPr="00E118C5">
        <w:rPr>
          <w:color w:val="auto"/>
        </w:rPr>
        <w:t>сопоставлять темы и сюжеты произведений, образы персонажей;</w:t>
      </w:r>
    </w:p>
    <w:p w:rsidR="00E57B0A" w:rsidRPr="00E118C5" w:rsidRDefault="00E57B0A" w:rsidP="00820F84">
      <w:pPr>
        <w:pStyle w:val="11"/>
        <w:numPr>
          <w:ilvl w:val="0"/>
          <w:numId w:val="163"/>
        </w:numPr>
        <w:spacing w:line="266" w:lineRule="auto"/>
        <w:jc w:val="both"/>
        <w:rPr>
          <w:color w:val="auto"/>
        </w:rPr>
      </w:pPr>
      <w:r w:rsidRPr="00E118C5">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57B0A" w:rsidRPr="00E118C5" w:rsidRDefault="00E57B0A" w:rsidP="00820F84">
      <w:pPr>
        <w:pStyle w:val="11"/>
        <w:numPr>
          <w:ilvl w:val="0"/>
          <w:numId w:val="9"/>
        </w:numPr>
        <w:tabs>
          <w:tab w:val="left" w:pos="543"/>
        </w:tabs>
        <w:spacing w:line="240" w:lineRule="auto"/>
        <w:jc w:val="both"/>
        <w:rPr>
          <w:color w:val="auto"/>
        </w:rPr>
      </w:pPr>
      <w:r w:rsidRPr="00E118C5">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57B0A" w:rsidRPr="00E118C5" w:rsidRDefault="00E57B0A" w:rsidP="00820F84">
      <w:pPr>
        <w:pStyle w:val="11"/>
        <w:numPr>
          <w:ilvl w:val="0"/>
          <w:numId w:val="9"/>
        </w:numPr>
        <w:tabs>
          <w:tab w:val="left" w:pos="543"/>
        </w:tabs>
        <w:spacing w:line="240" w:lineRule="auto"/>
        <w:jc w:val="both"/>
        <w:rPr>
          <w:color w:val="auto"/>
        </w:rPr>
      </w:pPr>
      <w:r w:rsidRPr="00E118C5">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57B0A" w:rsidRPr="00E118C5" w:rsidRDefault="00E57B0A" w:rsidP="00820F84">
      <w:pPr>
        <w:pStyle w:val="11"/>
        <w:numPr>
          <w:ilvl w:val="0"/>
          <w:numId w:val="9"/>
        </w:numPr>
        <w:tabs>
          <w:tab w:val="left" w:pos="548"/>
        </w:tabs>
        <w:spacing w:line="240" w:lineRule="auto"/>
        <w:jc w:val="both"/>
        <w:rPr>
          <w:color w:val="auto"/>
        </w:rPr>
      </w:pPr>
      <w:r w:rsidRPr="00E118C5">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57B0A" w:rsidRPr="00E118C5" w:rsidRDefault="00E57B0A" w:rsidP="00820F84">
      <w:pPr>
        <w:pStyle w:val="11"/>
        <w:numPr>
          <w:ilvl w:val="0"/>
          <w:numId w:val="9"/>
        </w:numPr>
        <w:tabs>
          <w:tab w:val="left" w:pos="543"/>
        </w:tabs>
        <w:spacing w:line="240" w:lineRule="auto"/>
        <w:jc w:val="both"/>
        <w:rPr>
          <w:color w:val="auto"/>
        </w:rPr>
      </w:pPr>
      <w:r w:rsidRPr="00E118C5">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E57B0A" w:rsidRPr="00E118C5" w:rsidRDefault="00E57B0A" w:rsidP="00820F84">
      <w:pPr>
        <w:pStyle w:val="11"/>
        <w:numPr>
          <w:ilvl w:val="0"/>
          <w:numId w:val="9"/>
        </w:numPr>
        <w:tabs>
          <w:tab w:val="left" w:pos="543"/>
        </w:tabs>
        <w:spacing w:line="240" w:lineRule="auto"/>
        <w:jc w:val="both"/>
        <w:rPr>
          <w:color w:val="auto"/>
        </w:rPr>
      </w:pPr>
      <w:r w:rsidRPr="00E118C5">
        <w:rPr>
          <w:color w:val="auto"/>
        </w:rPr>
        <w:t>владеть начальными умениями интерпретации и оценки текстуально изученных произведений фольклора и литературы;</w:t>
      </w:r>
    </w:p>
    <w:p w:rsidR="00E57B0A" w:rsidRPr="00E118C5" w:rsidRDefault="00E57B0A" w:rsidP="00820F84">
      <w:pPr>
        <w:pStyle w:val="11"/>
        <w:numPr>
          <w:ilvl w:val="0"/>
          <w:numId w:val="9"/>
        </w:numPr>
        <w:tabs>
          <w:tab w:val="left" w:pos="543"/>
        </w:tabs>
        <w:spacing w:line="240" w:lineRule="auto"/>
        <w:jc w:val="both"/>
        <w:rPr>
          <w:color w:val="auto"/>
        </w:rPr>
      </w:pPr>
      <w:r w:rsidRPr="00E118C5">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57B0A" w:rsidRPr="00E118C5" w:rsidRDefault="00E57B0A" w:rsidP="00820F84">
      <w:pPr>
        <w:pStyle w:val="11"/>
        <w:numPr>
          <w:ilvl w:val="0"/>
          <w:numId w:val="9"/>
        </w:numPr>
        <w:tabs>
          <w:tab w:val="left" w:pos="668"/>
        </w:tabs>
        <w:spacing w:line="240" w:lineRule="auto"/>
        <w:jc w:val="both"/>
        <w:rPr>
          <w:color w:val="auto"/>
        </w:rPr>
      </w:pPr>
      <w:r w:rsidRPr="00E118C5">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57B0A" w:rsidRPr="00E118C5" w:rsidRDefault="00E57B0A" w:rsidP="00820F84">
      <w:pPr>
        <w:pStyle w:val="11"/>
        <w:numPr>
          <w:ilvl w:val="0"/>
          <w:numId w:val="9"/>
        </w:numPr>
        <w:tabs>
          <w:tab w:val="left" w:pos="663"/>
        </w:tabs>
        <w:spacing w:line="240" w:lineRule="auto"/>
        <w:jc w:val="both"/>
        <w:rPr>
          <w:color w:val="auto"/>
        </w:rPr>
      </w:pPr>
      <w:r w:rsidRPr="00E118C5">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57B0A" w:rsidRPr="00E118C5" w:rsidRDefault="00E57B0A" w:rsidP="00820F84">
      <w:pPr>
        <w:pStyle w:val="11"/>
        <w:numPr>
          <w:ilvl w:val="0"/>
          <w:numId w:val="9"/>
        </w:numPr>
        <w:tabs>
          <w:tab w:val="left" w:pos="663"/>
        </w:tabs>
        <w:spacing w:line="240" w:lineRule="auto"/>
        <w:jc w:val="both"/>
        <w:rPr>
          <w:color w:val="auto"/>
        </w:rPr>
      </w:pPr>
      <w:r w:rsidRPr="00E118C5">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57B0A" w:rsidRPr="00E118C5" w:rsidRDefault="00E57B0A" w:rsidP="00820F84">
      <w:pPr>
        <w:pStyle w:val="aa"/>
        <w:jc w:val="both"/>
        <w:rPr>
          <w:rFonts w:ascii="Times New Roman" w:hAnsi="Times New Roman" w:cs="Times New Roman"/>
          <w:color w:val="auto"/>
        </w:rPr>
      </w:pPr>
      <w:bookmarkStart w:id="161" w:name="bookmark310"/>
    </w:p>
    <w:p w:rsidR="00E57B0A"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6 КЛАСС</w:t>
      </w:r>
      <w:bookmarkEnd w:id="161"/>
    </w:p>
    <w:p w:rsidR="00E57B0A" w:rsidRPr="00E118C5" w:rsidRDefault="00E57B0A" w:rsidP="00820F84">
      <w:pPr>
        <w:pStyle w:val="11"/>
        <w:numPr>
          <w:ilvl w:val="0"/>
          <w:numId w:val="10"/>
        </w:numPr>
        <w:tabs>
          <w:tab w:val="left" w:pos="543"/>
        </w:tabs>
        <w:spacing w:line="252" w:lineRule="auto"/>
        <w:jc w:val="both"/>
        <w:rPr>
          <w:color w:val="auto"/>
        </w:rPr>
      </w:pPr>
      <w:r w:rsidRPr="00E118C5">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57B0A" w:rsidRPr="00E118C5" w:rsidRDefault="00E57B0A" w:rsidP="00820F84">
      <w:pPr>
        <w:pStyle w:val="11"/>
        <w:numPr>
          <w:ilvl w:val="0"/>
          <w:numId w:val="10"/>
        </w:numPr>
        <w:tabs>
          <w:tab w:val="left" w:pos="548"/>
        </w:tabs>
        <w:spacing w:line="252" w:lineRule="auto"/>
        <w:jc w:val="both"/>
        <w:rPr>
          <w:color w:val="auto"/>
        </w:rPr>
      </w:pPr>
      <w:r w:rsidRPr="00E118C5">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57B0A" w:rsidRPr="00E118C5" w:rsidRDefault="00E57B0A" w:rsidP="00820F84">
      <w:pPr>
        <w:pStyle w:val="11"/>
        <w:numPr>
          <w:ilvl w:val="0"/>
          <w:numId w:val="10"/>
        </w:numPr>
        <w:tabs>
          <w:tab w:val="left" w:pos="548"/>
        </w:tabs>
        <w:spacing w:line="252" w:lineRule="auto"/>
        <w:jc w:val="both"/>
        <w:rPr>
          <w:color w:val="auto"/>
        </w:rPr>
      </w:pPr>
      <w:r w:rsidRPr="00E118C5">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57B0A" w:rsidRPr="00E118C5" w:rsidRDefault="00E57B0A" w:rsidP="00820F84">
      <w:pPr>
        <w:pStyle w:val="11"/>
        <w:numPr>
          <w:ilvl w:val="0"/>
          <w:numId w:val="164"/>
        </w:numPr>
        <w:spacing w:line="252" w:lineRule="auto"/>
        <w:jc w:val="both"/>
        <w:rPr>
          <w:color w:val="auto"/>
        </w:rPr>
      </w:pPr>
      <w:r w:rsidRPr="00E118C5">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57B0A" w:rsidRPr="00E118C5" w:rsidRDefault="00E57B0A" w:rsidP="00820F84">
      <w:pPr>
        <w:pStyle w:val="11"/>
        <w:numPr>
          <w:ilvl w:val="0"/>
          <w:numId w:val="164"/>
        </w:numPr>
        <w:spacing w:line="252" w:lineRule="auto"/>
        <w:jc w:val="both"/>
        <w:rPr>
          <w:color w:val="auto"/>
        </w:rPr>
      </w:pPr>
      <w:r w:rsidRPr="00E118C5">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57B0A" w:rsidRPr="00E118C5" w:rsidRDefault="00E57B0A" w:rsidP="00820F84">
      <w:pPr>
        <w:pStyle w:val="11"/>
        <w:numPr>
          <w:ilvl w:val="0"/>
          <w:numId w:val="164"/>
        </w:numPr>
        <w:spacing w:line="252" w:lineRule="auto"/>
        <w:jc w:val="both"/>
        <w:rPr>
          <w:color w:val="auto"/>
        </w:rPr>
      </w:pPr>
      <w:r w:rsidRPr="00E118C5">
        <w:rPr>
          <w:color w:val="auto"/>
        </w:rPr>
        <w:t>выделять в произведениях элементы художественной формы и обнаруживать связи между ними;</w:t>
      </w:r>
    </w:p>
    <w:p w:rsidR="00E57B0A" w:rsidRPr="00E118C5" w:rsidRDefault="00E57B0A" w:rsidP="00820F84">
      <w:pPr>
        <w:pStyle w:val="11"/>
        <w:numPr>
          <w:ilvl w:val="0"/>
          <w:numId w:val="164"/>
        </w:numPr>
        <w:spacing w:line="252" w:lineRule="auto"/>
        <w:jc w:val="both"/>
        <w:rPr>
          <w:color w:val="auto"/>
        </w:rPr>
      </w:pPr>
      <w:r w:rsidRPr="00E118C5">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57B0A" w:rsidRPr="00E118C5" w:rsidRDefault="00E57B0A" w:rsidP="00820F84">
      <w:pPr>
        <w:pStyle w:val="11"/>
        <w:numPr>
          <w:ilvl w:val="0"/>
          <w:numId w:val="164"/>
        </w:numPr>
        <w:spacing w:line="252" w:lineRule="auto"/>
        <w:jc w:val="both"/>
        <w:rPr>
          <w:color w:val="auto"/>
        </w:rPr>
      </w:pPr>
      <w:r w:rsidRPr="00E118C5">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57B0A" w:rsidRPr="00E118C5" w:rsidRDefault="00E57B0A" w:rsidP="00820F84">
      <w:pPr>
        <w:pStyle w:val="11"/>
        <w:numPr>
          <w:ilvl w:val="0"/>
          <w:numId w:val="11"/>
        </w:numPr>
        <w:tabs>
          <w:tab w:val="left" w:pos="543"/>
        </w:tabs>
        <w:spacing w:line="240" w:lineRule="auto"/>
        <w:jc w:val="both"/>
        <w:rPr>
          <w:color w:val="auto"/>
        </w:rPr>
      </w:pPr>
      <w:r w:rsidRPr="00E118C5">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7B0A" w:rsidRPr="00E118C5" w:rsidRDefault="00E57B0A" w:rsidP="00820F84">
      <w:pPr>
        <w:pStyle w:val="11"/>
        <w:numPr>
          <w:ilvl w:val="0"/>
          <w:numId w:val="11"/>
        </w:numPr>
        <w:tabs>
          <w:tab w:val="left" w:pos="548"/>
        </w:tabs>
        <w:spacing w:line="240" w:lineRule="auto"/>
        <w:jc w:val="both"/>
        <w:rPr>
          <w:color w:val="auto"/>
        </w:rPr>
      </w:pPr>
      <w:r w:rsidRPr="00E118C5">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57B0A" w:rsidRPr="00E118C5" w:rsidRDefault="00E57B0A" w:rsidP="00820F84">
      <w:pPr>
        <w:pStyle w:val="11"/>
        <w:numPr>
          <w:ilvl w:val="0"/>
          <w:numId w:val="11"/>
        </w:numPr>
        <w:tabs>
          <w:tab w:val="left" w:pos="543"/>
        </w:tabs>
        <w:spacing w:line="240" w:lineRule="auto"/>
        <w:jc w:val="both"/>
        <w:rPr>
          <w:color w:val="auto"/>
        </w:rPr>
      </w:pPr>
      <w:r w:rsidRPr="00E118C5">
        <w:rPr>
          <w:color w:val="auto"/>
        </w:rPr>
        <w:t>участвовать в беседе и диалоге о прочитанном произведении, давать аргументированную оценку прочитанному;</w:t>
      </w:r>
    </w:p>
    <w:p w:rsidR="00E57B0A" w:rsidRPr="00E118C5" w:rsidRDefault="00E57B0A" w:rsidP="00820F84">
      <w:pPr>
        <w:pStyle w:val="11"/>
        <w:numPr>
          <w:ilvl w:val="0"/>
          <w:numId w:val="11"/>
        </w:numPr>
        <w:tabs>
          <w:tab w:val="left" w:pos="548"/>
        </w:tabs>
        <w:spacing w:line="240" w:lineRule="auto"/>
        <w:jc w:val="both"/>
        <w:rPr>
          <w:color w:val="auto"/>
        </w:rPr>
      </w:pPr>
      <w:r w:rsidRPr="00E118C5">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57B0A" w:rsidRPr="00E118C5" w:rsidRDefault="00E57B0A" w:rsidP="00820F84">
      <w:pPr>
        <w:pStyle w:val="11"/>
        <w:numPr>
          <w:ilvl w:val="0"/>
          <w:numId w:val="11"/>
        </w:numPr>
        <w:tabs>
          <w:tab w:val="left" w:pos="543"/>
        </w:tabs>
        <w:spacing w:line="240" w:lineRule="auto"/>
        <w:jc w:val="both"/>
        <w:rPr>
          <w:color w:val="auto"/>
        </w:rPr>
      </w:pPr>
      <w:r w:rsidRPr="00E118C5">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57B0A" w:rsidRPr="00E118C5" w:rsidRDefault="00E57B0A" w:rsidP="00820F84">
      <w:pPr>
        <w:pStyle w:val="11"/>
        <w:numPr>
          <w:ilvl w:val="0"/>
          <w:numId w:val="11"/>
        </w:numPr>
        <w:tabs>
          <w:tab w:val="left" w:pos="543"/>
        </w:tabs>
        <w:spacing w:line="240" w:lineRule="auto"/>
        <w:jc w:val="both"/>
        <w:rPr>
          <w:color w:val="auto"/>
        </w:rPr>
      </w:pPr>
      <w:r w:rsidRPr="00E118C5">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57B0A" w:rsidRPr="00E118C5" w:rsidRDefault="00E57B0A" w:rsidP="00820F84">
      <w:pPr>
        <w:pStyle w:val="11"/>
        <w:numPr>
          <w:ilvl w:val="0"/>
          <w:numId w:val="11"/>
        </w:numPr>
        <w:tabs>
          <w:tab w:val="left" w:pos="658"/>
        </w:tabs>
        <w:spacing w:line="240" w:lineRule="auto"/>
        <w:jc w:val="both"/>
        <w:rPr>
          <w:color w:val="auto"/>
        </w:rPr>
      </w:pPr>
      <w:r w:rsidRPr="00E118C5">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57B0A" w:rsidRPr="00E118C5" w:rsidRDefault="00E57B0A" w:rsidP="00820F84">
      <w:pPr>
        <w:pStyle w:val="11"/>
        <w:numPr>
          <w:ilvl w:val="0"/>
          <w:numId w:val="11"/>
        </w:numPr>
        <w:tabs>
          <w:tab w:val="left" w:pos="663"/>
        </w:tabs>
        <w:spacing w:line="240" w:lineRule="auto"/>
        <w:jc w:val="both"/>
        <w:rPr>
          <w:color w:val="auto"/>
        </w:rPr>
      </w:pPr>
      <w:r w:rsidRPr="00E118C5">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57B0A" w:rsidRPr="00E118C5" w:rsidRDefault="00E57B0A" w:rsidP="00820F84">
      <w:pPr>
        <w:pStyle w:val="11"/>
        <w:numPr>
          <w:ilvl w:val="0"/>
          <w:numId w:val="11"/>
        </w:numPr>
        <w:tabs>
          <w:tab w:val="left" w:pos="668"/>
        </w:tabs>
        <w:spacing w:after="260" w:line="240" w:lineRule="auto"/>
        <w:jc w:val="both"/>
        <w:rPr>
          <w:color w:val="auto"/>
        </w:rPr>
      </w:pPr>
      <w:r w:rsidRPr="00E118C5">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57B0A" w:rsidRPr="00E118C5" w:rsidRDefault="00E57B0A" w:rsidP="00820F84">
      <w:pPr>
        <w:pStyle w:val="aa"/>
        <w:jc w:val="both"/>
        <w:rPr>
          <w:rFonts w:ascii="Times New Roman" w:hAnsi="Times New Roman" w:cs="Times New Roman"/>
          <w:color w:val="auto"/>
        </w:rPr>
      </w:pPr>
      <w:bookmarkStart w:id="162" w:name="bookmark312"/>
      <w:r w:rsidRPr="00E118C5">
        <w:rPr>
          <w:rFonts w:ascii="Times New Roman" w:hAnsi="Times New Roman" w:cs="Times New Roman"/>
          <w:color w:val="auto"/>
        </w:rPr>
        <w:t>7 КЛАСС</w:t>
      </w:r>
      <w:bookmarkEnd w:id="162"/>
    </w:p>
    <w:p w:rsidR="00E57B0A" w:rsidRPr="00E118C5" w:rsidRDefault="00E57B0A" w:rsidP="00820F84">
      <w:pPr>
        <w:pStyle w:val="11"/>
        <w:numPr>
          <w:ilvl w:val="0"/>
          <w:numId w:val="12"/>
        </w:numPr>
        <w:tabs>
          <w:tab w:val="left" w:pos="548"/>
        </w:tabs>
        <w:spacing w:line="252" w:lineRule="auto"/>
        <w:jc w:val="both"/>
        <w:rPr>
          <w:color w:val="auto"/>
        </w:rPr>
      </w:pPr>
      <w:r w:rsidRPr="00E118C5">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57B0A" w:rsidRPr="00E118C5" w:rsidRDefault="00E57B0A" w:rsidP="00820F84">
      <w:pPr>
        <w:pStyle w:val="11"/>
        <w:numPr>
          <w:ilvl w:val="0"/>
          <w:numId w:val="12"/>
        </w:numPr>
        <w:tabs>
          <w:tab w:val="left" w:pos="543"/>
        </w:tabs>
        <w:spacing w:line="252" w:lineRule="auto"/>
        <w:jc w:val="both"/>
        <w:rPr>
          <w:color w:val="auto"/>
        </w:rPr>
      </w:pPr>
      <w:r w:rsidRPr="00E118C5">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57B0A" w:rsidRPr="00E118C5" w:rsidRDefault="00E57B0A" w:rsidP="00820F84">
      <w:pPr>
        <w:pStyle w:val="11"/>
        <w:numPr>
          <w:ilvl w:val="0"/>
          <w:numId w:val="12"/>
        </w:numPr>
        <w:tabs>
          <w:tab w:val="left" w:pos="548"/>
        </w:tabs>
        <w:spacing w:line="252" w:lineRule="auto"/>
        <w:jc w:val="both"/>
        <w:rPr>
          <w:color w:val="auto"/>
        </w:rPr>
      </w:pPr>
      <w:r w:rsidRPr="00E118C5">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57B0A" w:rsidRPr="00E118C5" w:rsidRDefault="00E57B0A" w:rsidP="00820F84">
      <w:pPr>
        <w:pStyle w:val="11"/>
        <w:numPr>
          <w:ilvl w:val="0"/>
          <w:numId w:val="165"/>
        </w:numPr>
        <w:spacing w:line="257" w:lineRule="auto"/>
        <w:jc w:val="both"/>
        <w:rPr>
          <w:color w:val="auto"/>
        </w:rPr>
      </w:pPr>
      <w:r w:rsidRPr="00E118C5">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57B0A" w:rsidRPr="00E118C5" w:rsidRDefault="00E57B0A" w:rsidP="00820F84">
      <w:pPr>
        <w:pStyle w:val="11"/>
        <w:numPr>
          <w:ilvl w:val="0"/>
          <w:numId w:val="165"/>
        </w:numPr>
        <w:spacing w:line="257" w:lineRule="auto"/>
        <w:jc w:val="both"/>
        <w:rPr>
          <w:color w:val="auto"/>
        </w:rPr>
      </w:pPr>
      <w:r w:rsidRPr="00E118C5">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57B0A" w:rsidRPr="00E118C5" w:rsidRDefault="00E57B0A" w:rsidP="00820F84">
      <w:pPr>
        <w:pStyle w:val="11"/>
        <w:numPr>
          <w:ilvl w:val="0"/>
          <w:numId w:val="165"/>
        </w:numPr>
        <w:spacing w:line="252" w:lineRule="auto"/>
        <w:jc w:val="both"/>
        <w:rPr>
          <w:color w:val="auto"/>
        </w:rPr>
      </w:pPr>
      <w:r w:rsidRPr="00E118C5">
        <w:rPr>
          <w:color w:val="auto"/>
        </w:rPr>
        <w:t>выделять в произведениях элементы художественной формы и обнаруживать связи между ними;</w:t>
      </w:r>
    </w:p>
    <w:p w:rsidR="00E57B0A" w:rsidRPr="00E118C5" w:rsidRDefault="00E57B0A" w:rsidP="00820F84">
      <w:pPr>
        <w:pStyle w:val="11"/>
        <w:numPr>
          <w:ilvl w:val="0"/>
          <w:numId w:val="165"/>
        </w:numPr>
        <w:spacing w:line="252" w:lineRule="auto"/>
        <w:jc w:val="both"/>
        <w:rPr>
          <w:color w:val="auto"/>
        </w:rPr>
      </w:pPr>
      <w:r w:rsidRPr="00E118C5">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57B0A" w:rsidRPr="00E118C5" w:rsidRDefault="00E57B0A" w:rsidP="00820F84">
      <w:pPr>
        <w:pStyle w:val="11"/>
        <w:numPr>
          <w:ilvl w:val="0"/>
          <w:numId w:val="165"/>
        </w:numPr>
        <w:spacing w:line="252" w:lineRule="auto"/>
        <w:jc w:val="both"/>
        <w:rPr>
          <w:color w:val="auto"/>
        </w:rPr>
      </w:pPr>
      <w:r w:rsidRPr="00E118C5">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57B0A" w:rsidRPr="00E118C5" w:rsidRDefault="00E57B0A" w:rsidP="00820F84">
      <w:pPr>
        <w:pStyle w:val="11"/>
        <w:numPr>
          <w:ilvl w:val="0"/>
          <w:numId w:val="13"/>
        </w:numPr>
        <w:tabs>
          <w:tab w:val="left" w:pos="543"/>
        </w:tabs>
        <w:spacing w:line="252" w:lineRule="auto"/>
        <w:jc w:val="both"/>
        <w:rPr>
          <w:color w:val="auto"/>
        </w:rPr>
      </w:pPr>
      <w:r w:rsidRPr="00E118C5">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7B0A" w:rsidRPr="00E118C5" w:rsidRDefault="00E57B0A" w:rsidP="00820F84">
      <w:pPr>
        <w:pStyle w:val="11"/>
        <w:numPr>
          <w:ilvl w:val="0"/>
          <w:numId w:val="13"/>
        </w:numPr>
        <w:tabs>
          <w:tab w:val="left" w:pos="548"/>
        </w:tabs>
        <w:spacing w:line="252" w:lineRule="auto"/>
        <w:jc w:val="both"/>
        <w:rPr>
          <w:color w:val="auto"/>
        </w:rPr>
      </w:pPr>
      <w:r w:rsidRPr="00E118C5">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57B0A" w:rsidRPr="00E118C5" w:rsidRDefault="00E57B0A" w:rsidP="00820F84">
      <w:pPr>
        <w:pStyle w:val="11"/>
        <w:numPr>
          <w:ilvl w:val="0"/>
          <w:numId w:val="13"/>
        </w:numPr>
        <w:tabs>
          <w:tab w:val="left" w:pos="543"/>
        </w:tabs>
        <w:spacing w:line="252" w:lineRule="auto"/>
        <w:jc w:val="both"/>
        <w:rPr>
          <w:color w:val="auto"/>
        </w:rPr>
      </w:pPr>
      <w:r w:rsidRPr="00E118C5">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57B0A" w:rsidRPr="00E118C5" w:rsidRDefault="00E57B0A" w:rsidP="00820F84">
      <w:pPr>
        <w:pStyle w:val="11"/>
        <w:numPr>
          <w:ilvl w:val="0"/>
          <w:numId w:val="13"/>
        </w:numPr>
        <w:tabs>
          <w:tab w:val="left" w:pos="548"/>
        </w:tabs>
        <w:spacing w:line="252" w:lineRule="auto"/>
        <w:jc w:val="both"/>
        <w:rPr>
          <w:color w:val="auto"/>
        </w:rPr>
      </w:pPr>
      <w:r w:rsidRPr="00E118C5">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57B0A" w:rsidRPr="00E118C5" w:rsidRDefault="00E57B0A" w:rsidP="00820F84">
      <w:pPr>
        <w:pStyle w:val="11"/>
        <w:numPr>
          <w:ilvl w:val="0"/>
          <w:numId w:val="13"/>
        </w:numPr>
        <w:tabs>
          <w:tab w:val="left" w:pos="548"/>
        </w:tabs>
        <w:spacing w:line="252" w:lineRule="auto"/>
        <w:jc w:val="both"/>
        <w:rPr>
          <w:color w:val="auto"/>
        </w:rPr>
      </w:pPr>
      <w:r w:rsidRPr="00E118C5">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57B0A" w:rsidRPr="00E118C5" w:rsidRDefault="00E57B0A" w:rsidP="00820F84">
      <w:pPr>
        <w:pStyle w:val="11"/>
        <w:numPr>
          <w:ilvl w:val="0"/>
          <w:numId w:val="13"/>
        </w:numPr>
        <w:tabs>
          <w:tab w:val="left" w:pos="548"/>
        </w:tabs>
        <w:spacing w:line="252" w:lineRule="auto"/>
        <w:jc w:val="both"/>
        <w:rPr>
          <w:color w:val="auto"/>
        </w:rPr>
      </w:pPr>
      <w:r w:rsidRPr="00E118C5">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57B0A" w:rsidRPr="00E118C5" w:rsidRDefault="00E57B0A" w:rsidP="00820F84">
      <w:pPr>
        <w:pStyle w:val="11"/>
        <w:numPr>
          <w:ilvl w:val="0"/>
          <w:numId w:val="13"/>
        </w:numPr>
        <w:tabs>
          <w:tab w:val="left" w:pos="668"/>
        </w:tabs>
        <w:spacing w:line="252" w:lineRule="auto"/>
        <w:jc w:val="both"/>
        <w:rPr>
          <w:color w:val="auto"/>
        </w:rPr>
      </w:pPr>
      <w:r w:rsidRPr="00E118C5">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57B0A" w:rsidRPr="00E118C5" w:rsidRDefault="00E57B0A" w:rsidP="00820F84">
      <w:pPr>
        <w:pStyle w:val="11"/>
        <w:numPr>
          <w:ilvl w:val="0"/>
          <w:numId w:val="13"/>
        </w:numPr>
        <w:tabs>
          <w:tab w:val="left" w:pos="668"/>
        </w:tabs>
        <w:spacing w:line="240" w:lineRule="auto"/>
        <w:jc w:val="both"/>
        <w:rPr>
          <w:color w:val="auto"/>
        </w:rPr>
      </w:pPr>
      <w:r w:rsidRPr="00E118C5">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E57B0A" w:rsidRPr="00E118C5" w:rsidRDefault="00E57B0A" w:rsidP="00820F84">
      <w:pPr>
        <w:pStyle w:val="11"/>
        <w:numPr>
          <w:ilvl w:val="0"/>
          <w:numId w:val="13"/>
        </w:numPr>
        <w:tabs>
          <w:tab w:val="left" w:pos="668"/>
        </w:tabs>
        <w:spacing w:after="260" w:line="240" w:lineRule="auto"/>
        <w:jc w:val="both"/>
        <w:rPr>
          <w:color w:val="auto"/>
        </w:rPr>
      </w:pPr>
      <w:r w:rsidRPr="00E118C5">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57B0A" w:rsidRPr="00E118C5" w:rsidRDefault="00E57B0A" w:rsidP="00820F84">
      <w:pPr>
        <w:pStyle w:val="aa"/>
        <w:jc w:val="both"/>
        <w:rPr>
          <w:rFonts w:ascii="Times New Roman" w:hAnsi="Times New Roman" w:cs="Times New Roman"/>
          <w:color w:val="auto"/>
        </w:rPr>
      </w:pPr>
      <w:bookmarkStart w:id="163" w:name="bookmark314"/>
      <w:r w:rsidRPr="00E118C5">
        <w:rPr>
          <w:rFonts w:ascii="Times New Roman" w:hAnsi="Times New Roman" w:cs="Times New Roman"/>
          <w:color w:val="auto"/>
        </w:rPr>
        <w:t>8 КЛАСС</w:t>
      </w:r>
      <w:bookmarkEnd w:id="163"/>
    </w:p>
    <w:p w:rsidR="00E57B0A" w:rsidRPr="00E118C5" w:rsidRDefault="00E57B0A" w:rsidP="00820F84">
      <w:pPr>
        <w:pStyle w:val="11"/>
        <w:numPr>
          <w:ilvl w:val="0"/>
          <w:numId w:val="14"/>
        </w:numPr>
        <w:tabs>
          <w:tab w:val="left" w:pos="543"/>
        </w:tabs>
        <w:spacing w:line="240" w:lineRule="auto"/>
        <w:jc w:val="both"/>
        <w:rPr>
          <w:color w:val="auto"/>
        </w:rPr>
      </w:pPr>
      <w:r w:rsidRPr="00E118C5">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57B0A" w:rsidRPr="00E118C5" w:rsidRDefault="00E57B0A" w:rsidP="00820F84">
      <w:pPr>
        <w:pStyle w:val="11"/>
        <w:numPr>
          <w:ilvl w:val="0"/>
          <w:numId w:val="14"/>
        </w:numPr>
        <w:tabs>
          <w:tab w:val="left" w:pos="543"/>
        </w:tabs>
        <w:spacing w:line="240" w:lineRule="auto"/>
        <w:jc w:val="both"/>
        <w:rPr>
          <w:color w:val="auto"/>
        </w:rPr>
      </w:pPr>
      <w:r w:rsidRPr="00E118C5">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57B0A" w:rsidRPr="00E118C5" w:rsidRDefault="00E57B0A" w:rsidP="00820F84">
      <w:pPr>
        <w:pStyle w:val="11"/>
        <w:numPr>
          <w:ilvl w:val="0"/>
          <w:numId w:val="14"/>
        </w:numPr>
        <w:tabs>
          <w:tab w:val="left" w:pos="543"/>
        </w:tabs>
        <w:spacing w:line="240" w:lineRule="auto"/>
        <w:jc w:val="both"/>
        <w:rPr>
          <w:color w:val="auto"/>
        </w:rPr>
      </w:pPr>
      <w:r w:rsidRPr="00E118C5">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57B0A" w:rsidRPr="00E118C5" w:rsidRDefault="00E57B0A" w:rsidP="00820F84">
      <w:pPr>
        <w:pStyle w:val="11"/>
        <w:numPr>
          <w:ilvl w:val="0"/>
          <w:numId w:val="166"/>
        </w:numPr>
        <w:jc w:val="both"/>
        <w:rPr>
          <w:color w:val="auto"/>
        </w:rPr>
      </w:pPr>
      <w:r w:rsidRPr="00E118C5">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57B0A" w:rsidRPr="00E118C5" w:rsidRDefault="00E57B0A" w:rsidP="00820F84">
      <w:pPr>
        <w:pStyle w:val="11"/>
        <w:numPr>
          <w:ilvl w:val="0"/>
          <w:numId w:val="166"/>
        </w:numPr>
        <w:spacing w:line="240" w:lineRule="auto"/>
        <w:jc w:val="both"/>
        <w:rPr>
          <w:color w:val="auto"/>
        </w:rPr>
      </w:pPr>
      <w:r w:rsidRPr="00E118C5">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57B0A" w:rsidRPr="00E118C5" w:rsidRDefault="00E57B0A" w:rsidP="00820F84">
      <w:pPr>
        <w:pStyle w:val="11"/>
        <w:numPr>
          <w:ilvl w:val="0"/>
          <w:numId w:val="166"/>
        </w:numPr>
        <w:spacing w:line="240" w:lineRule="auto"/>
        <w:jc w:val="both"/>
        <w:rPr>
          <w:color w:val="auto"/>
        </w:rPr>
      </w:pPr>
      <w:r w:rsidRPr="00E118C5">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57B0A" w:rsidRPr="00E118C5" w:rsidRDefault="00E57B0A" w:rsidP="00820F84">
      <w:pPr>
        <w:pStyle w:val="11"/>
        <w:numPr>
          <w:ilvl w:val="0"/>
          <w:numId w:val="166"/>
        </w:numPr>
        <w:spacing w:line="240" w:lineRule="auto"/>
        <w:jc w:val="both"/>
        <w:rPr>
          <w:color w:val="auto"/>
        </w:rPr>
      </w:pPr>
      <w:r w:rsidRPr="00E118C5">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57B0A" w:rsidRPr="00E118C5" w:rsidRDefault="00E57B0A" w:rsidP="00820F84">
      <w:pPr>
        <w:pStyle w:val="11"/>
        <w:numPr>
          <w:ilvl w:val="0"/>
          <w:numId w:val="166"/>
        </w:numPr>
        <w:spacing w:line="240" w:lineRule="auto"/>
        <w:jc w:val="both"/>
        <w:rPr>
          <w:color w:val="auto"/>
        </w:rPr>
      </w:pPr>
      <w:r w:rsidRPr="00E118C5">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57B0A" w:rsidRPr="00E118C5" w:rsidRDefault="00E57B0A" w:rsidP="00820F84">
      <w:pPr>
        <w:pStyle w:val="11"/>
        <w:numPr>
          <w:ilvl w:val="0"/>
          <w:numId w:val="166"/>
        </w:numPr>
        <w:spacing w:line="240" w:lineRule="auto"/>
        <w:jc w:val="both"/>
        <w:rPr>
          <w:color w:val="auto"/>
        </w:rPr>
      </w:pPr>
      <w:r w:rsidRPr="00E118C5">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57B0A" w:rsidRPr="00E118C5" w:rsidRDefault="00E57B0A" w:rsidP="00820F84">
      <w:pPr>
        <w:pStyle w:val="11"/>
        <w:numPr>
          <w:ilvl w:val="0"/>
          <w:numId w:val="15"/>
        </w:numPr>
        <w:tabs>
          <w:tab w:val="left" w:pos="543"/>
        </w:tabs>
        <w:spacing w:line="240" w:lineRule="auto"/>
        <w:jc w:val="both"/>
        <w:rPr>
          <w:color w:val="auto"/>
        </w:rPr>
      </w:pPr>
      <w:r w:rsidRPr="00E118C5">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7B0A" w:rsidRPr="00E118C5" w:rsidRDefault="00E57B0A" w:rsidP="00820F84">
      <w:pPr>
        <w:pStyle w:val="11"/>
        <w:numPr>
          <w:ilvl w:val="0"/>
          <w:numId w:val="15"/>
        </w:numPr>
        <w:tabs>
          <w:tab w:val="left" w:pos="543"/>
        </w:tabs>
        <w:spacing w:line="240" w:lineRule="auto"/>
        <w:jc w:val="both"/>
        <w:rPr>
          <w:color w:val="auto"/>
        </w:rPr>
      </w:pPr>
      <w:r w:rsidRPr="00E118C5">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57B0A" w:rsidRPr="00E118C5" w:rsidRDefault="00E57B0A" w:rsidP="00820F84">
      <w:pPr>
        <w:pStyle w:val="11"/>
        <w:numPr>
          <w:ilvl w:val="0"/>
          <w:numId w:val="15"/>
        </w:numPr>
        <w:tabs>
          <w:tab w:val="left" w:pos="543"/>
        </w:tabs>
        <w:spacing w:line="240" w:lineRule="auto"/>
        <w:jc w:val="both"/>
        <w:rPr>
          <w:color w:val="auto"/>
        </w:rPr>
      </w:pPr>
      <w:r w:rsidRPr="00E118C5">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57B0A" w:rsidRPr="00E118C5" w:rsidRDefault="00E57B0A" w:rsidP="00820F84">
      <w:pPr>
        <w:pStyle w:val="11"/>
        <w:numPr>
          <w:ilvl w:val="0"/>
          <w:numId w:val="15"/>
        </w:numPr>
        <w:tabs>
          <w:tab w:val="left" w:pos="548"/>
        </w:tabs>
        <w:spacing w:line="240" w:lineRule="auto"/>
        <w:jc w:val="both"/>
        <w:rPr>
          <w:color w:val="auto"/>
        </w:rPr>
      </w:pPr>
      <w:r w:rsidRPr="00E118C5">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57B0A" w:rsidRPr="00E118C5" w:rsidRDefault="00E57B0A" w:rsidP="00820F84">
      <w:pPr>
        <w:pStyle w:val="11"/>
        <w:numPr>
          <w:ilvl w:val="0"/>
          <w:numId w:val="15"/>
        </w:numPr>
        <w:tabs>
          <w:tab w:val="left" w:pos="548"/>
        </w:tabs>
        <w:spacing w:line="240" w:lineRule="auto"/>
        <w:jc w:val="both"/>
        <w:rPr>
          <w:color w:val="auto"/>
        </w:rPr>
      </w:pPr>
      <w:r w:rsidRPr="00E118C5">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57B0A" w:rsidRPr="00E118C5" w:rsidRDefault="00E57B0A" w:rsidP="00820F84">
      <w:pPr>
        <w:pStyle w:val="11"/>
        <w:numPr>
          <w:ilvl w:val="0"/>
          <w:numId w:val="15"/>
        </w:numPr>
        <w:tabs>
          <w:tab w:val="left" w:pos="543"/>
        </w:tabs>
        <w:spacing w:line="240" w:lineRule="auto"/>
        <w:jc w:val="both"/>
        <w:rPr>
          <w:color w:val="auto"/>
        </w:rPr>
      </w:pPr>
      <w:r w:rsidRPr="00E118C5">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57B0A" w:rsidRPr="00E118C5" w:rsidRDefault="00E57B0A" w:rsidP="00820F84">
      <w:pPr>
        <w:pStyle w:val="11"/>
        <w:numPr>
          <w:ilvl w:val="0"/>
          <w:numId w:val="15"/>
        </w:numPr>
        <w:tabs>
          <w:tab w:val="left" w:pos="668"/>
        </w:tabs>
        <w:spacing w:line="240" w:lineRule="auto"/>
        <w:jc w:val="both"/>
        <w:rPr>
          <w:color w:val="auto"/>
        </w:rPr>
      </w:pPr>
      <w:r w:rsidRPr="00E118C5">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57B0A" w:rsidRPr="00E118C5" w:rsidRDefault="00E57B0A" w:rsidP="00820F84">
      <w:pPr>
        <w:pStyle w:val="11"/>
        <w:numPr>
          <w:ilvl w:val="0"/>
          <w:numId w:val="15"/>
        </w:numPr>
        <w:tabs>
          <w:tab w:val="left" w:pos="668"/>
        </w:tabs>
        <w:spacing w:line="240" w:lineRule="auto"/>
        <w:jc w:val="both"/>
        <w:rPr>
          <w:color w:val="auto"/>
        </w:rPr>
      </w:pPr>
      <w:r w:rsidRPr="00E118C5">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E57B0A" w:rsidRPr="00E118C5" w:rsidRDefault="00E57B0A" w:rsidP="00820F84">
      <w:pPr>
        <w:pStyle w:val="11"/>
        <w:numPr>
          <w:ilvl w:val="0"/>
          <w:numId w:val="15"/>
        </w:numPr>
        <w:tabs>
          <w:tab w:val="left" w:pos="668"/>
        </w:tabs>
        <w:spacing w:after="260" w:line="240" w:lineRule="auto"/>
        <w:jc w:val="both"/>
        <w:rPr>
          <w:color w:val="auto"/>
        </w:rPr>
      </w:pPr>
      <w:r w:rsidRPr="00E118C5">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57B0A" w:rsidRPr="00E118C5" w:rsidRDefault="00E57B0A" w:rsidP="00820F84">
      <w:pPr>
        <w:pStyle w:val="aa"/>
        <w:jc w:val="both"/>
        <w:rPr>
          <w:rFonts w:ascii="Times New Roman" w:hAnsi="Times New Roman" w:cs="Times New Roman"/>
          <w:color w:val="auto"/>
        </w:rPr>
      </w:pPr>
      <w:bookmarkStart w:id="164" w:name="bookmark316"/>
      <w:r w:rsidRPr="00E118C5">
        <w:rPr>
          <w:rFonts w:ascii="Times New Roman" w:hAnsi="Times New Roman" w:cs="Times New Roman"/>
          <w:color w:val="auto"/>
        </w:rPr>
        <w:t>9 КЛАСС</w:t>
      </w:r>
      <w:bookmarkEnd w:id="164"/>
    </w:p>
    <w:p w:rsidR="00E57B0A" w:rsidRPr="00E118C5" w:rsidRDefault="00E57B0A" w:rsidP="00820F84">
      <w:pPr>
        <w:pStyle w:val="11"/>
        <w:numPr>
          <w:ilvl w:val="0"/>
          <w:numId w:val="16"/>
        </w:numPr>
        <w:tabs>
          <w:tab w:val="left" w:pos="543"/>
        </w:tabs>
        <w:spacing w:line="240" w:lineRule="auto"/>
        <w:jc w:val="both"/>
        <w:rPr>
          <w:color w:val="auto"/>
        </w:rPr>
      </w:pPr>
      <w:r w:rsidRPr="00E118C5">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57B0A" w:rsidRPr="00E118C5" w:rsidRDefault="00E57B0A" w:rsidP="00820F84">
      <w:pPr>
        <w:pStyle w:val="11"/>
        <w:numPr>
          <w:ilvl w:val="0"/>
          <w:numId w:val="16"/>
        </w:numPr>
        <w:tabs>
          <w:tab w:val="left" w:pos="543"/>
        </w:tabs>
        <w:spacing w:line="252" w:lineRule="auto"/>
        <w:jc w:val="both"/>
        <w:rPr>
          <w:color w:val="auto"/>
        </w:rPr>
      </w:pPr>
      <w:r w:rsidRPr="00E118C5">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57B0A" w:rsidRPr="00E118C5" w:rsidRDefault="00E57B0A" w:rsidP="00820F84">
      <w:pPr>
        <w:pStyle w:val="11"/>
        <w:numPr>
          <w:ilvl w:val="0"/>
          <w:numId w:val="16"/>
        </w:numPr>
        <w:tabs>
          <w:tab w:val="left" w:pos="548"/>
        </w:tabs>
        <w:spacing w:line="252" w:lineRule="auto"/>
        <w:jc w:val="both"/>
        <w:rPr>
          <w:color w:val="auto"/>
        </w:rPr>
      </w:pPr>
      <w:r w:rsidRPr="00E118C5">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57B0A" w:rsidRPr="00E118C5" w:rsidRDefault="00E57B0A" w:rsidP="00820F84">
      <w:pPr>
        <w:pStyle w:val="11"/>
        <w:numPr>
          <w:ilvl w:val="0"/>
          <w:numId w:val="167"/>
        </w:numPr>
        <w:spacing w:line="257" w:lineRule="auto"/>
        <w:jc w:val="both"/>
        <w:rPr>
          <w:color w:val="auto"/>
        </w:rPr>
      </w:pPr>
      <w:r w:rsidRPr="00E118C5">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57B0A" w:rsidRPr="00E118C5" w:rsidRDefault="00E57B0A" w:rsidP="00820F84">
      <w:pPr>
        <w:pStyle w:val="11"/>
        <w:numPr>
          <w:ilvl w:val="0"/>
          <w:numId w:val="167"/>
        </w:numPr>
        <w:spacing w:line="262" w:lineRule="auto"/>
        <w:jc w:val="both"/>
        <w:rPr>
          <w:color w:val="auto"/>
        </w:rPr>
      </w:pPr>
      <w:r w:rsidRPr="00E118C5">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57B0A" w:rsidRPr="00E118C5" w:rsidRDefault="00E57B0A" w:rsidP="00820F84">
      <w:pPr>
        <w:pStyle w:val="11"/>
        <w:numPr>
          <w:ilvl w:val="0"/>
          <w:numId w:val="167"/>
        </w:numPr>
        <w:spacing w:line="276" w:lineRule="auto"/>
        <w:jc w:val="both"/>
        <w:rPr>
          <w:color w:val="auto"/>
        </w:rPr>
      </w:pPr>
      <w:r w:rsidRPr="00E118C5">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57B0A" w:rsidRPr="00E118C5" w:rsidRDefault="00E57B0A" w:rsidP="00820F84">
      <w:pPr>
        <w:pStyle w:val="11"/>
        <w:numPr>
          <w:ilvl w:val="0"/>
          <w:numId w:val="167"/>
        </w:numPr>
        <w:spacing w:line="276" w:lineRule="auto"/>
        <w:jc w:val="both"/>
        <w:rPr>
          <w:color w:val="auto"/>
        </w:rPr>
      </w:pPr>
      <w:r w:rsidRPr="00E118C5">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57B0A" w:rsidRPr="00E118C5" w:rsidRDefault="00E57B0A" w:rsidP="00820F84">
      <w:pPr>
        <w:pStyle w:val="11"/>
        <w:numPr>
          <w:ilvl w:val="0"/>
          <w:numId w:val="167"/>
        </w:numPr>
        <w:spacing w:line="276" w:lineRule="auto"/>
        <w:jc w:val="both"/>
        <w:rPr>
          <w:color w:val="auto"/>
        </w:rPr>
      </w:pPr>
      <w:r w:rsidRPr="00E118C5">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57B0A" w:rsidRPr="00E118C5" w:rsidRDefault="00E57B0A" w:rsidP="00820F84">
      <w:pPr>
        <w:pStyle w:val="11"/>
        <w:numPr>
          <w:ilvl w:val="0"/>
          <w:numId w:val="167"/>
        </w:numPr>
        <w:spacing w:line="276" w:lineRule="auto"/>
        <w:jc w:val="both"/>
        <w:rPr>
          <w:color w:val="auto"/>
        </w:rPr>
      </w:pPr>
      <w:r w:rsidRPr="00E118C5">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57B0A" w:rsidRPr="00E118C5" w:rsidRDefault="00E57B0A" w:rsidP="00820F84">
      <w:pPr>
        <w:pStyle w:val="11"/>
        <w:numPr>
          <w:ilvl w:val="0"/>
          <w:numId w:val="167"/>
        </w:numPr>
        <w:spacing w:line="276" w:lineRule="auto"/>
        <w:jc w:val="both"/>
        <w:rPr>
          <w:color w:val="auto"/>
        </w:rPr>
      </w:pPr>
      <w:r w:rsidRPr="00E118C5">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57B0A" w:rsidRPr="00E118C5" w:rsidRDefault="00E57B0A" w:rsidP="00820F84">
      <w:pPr>
        <w:pStyle w:val="11"/>
        <w:numPr>
          <w:ilvl w:val="0"/>
          <w:numId w:val="17"/>
        </w:numPr>
        <w:tabs>
          <w:tab w:val="left" w:pos="543"/>
        </w:tabs>
        <w:spacing w:line="257" w:lineRule="auto"/>
        <w:jc w:val="both"/>
        <w:rPr>
          <w:color w:val="auto"/>
        </w:rPr>
      </w:pPr>
      <w:r w:rsidRPr="00E118C5">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57B0A" w:rsidRPr="00E118C5" w:rsidRDefault="00E57B0A" w:rsidP="00820F84">
      <w:pPr>
        <w:pStyle w:val="11"/>
        <w:numPr>
          <w:ilvl w:val="0"/>
          <w:numId w:val="17"/>
        </w:numPr>
        <w:tabs>
          <w:tab w:val="left" w:pos="543"/>
        </w:tabs>
        <w:spacing w:line="257" w:lineRule="auto"/>
        <w:jc w:val="both"/>
        <w:rPr>
          <w:color w:val="auto"/>
        </w:rPr>
      </w:pPr>
      <w:r w:rsidRPr="00E118C5">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57B0A" w:rsidRPr="00E118C5" w:rsidRDefault="00E57B0A" w:rsidP="00820F84">
      <w:pPr>
        <w:pStyle w:val="11"/>
        <w:numPr>
          <w:ilvl w:val="0"/>
          <w:numId w:val="17"/>
        </w:numPr>
        <w:tabs>
          <w:tab w:val="left" w:pos="543"/>
        </w:tabs>
        <w:spacing w:line="257" w:lineRule="auto"/>
        <w:jc w:val="both"/>
        <w:rPr>
          <w:color w:val="auto"/>
        </w:rPr>
      </w:pPr>
      <w:r w:rsidRPr="00E118C5">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57B0A" w:rsidRPr="00E118C5" w:rsidRDefault="00E57B0A" w:rsidP="00820F84">
      <w:pPr>
        <w:pStyle w:val="11"/>
        <w:numPr>
          <w:ilvl w:val="0"/>
          <w:numId w:val="17"/>
        </w:numPr>
        <w:tabs>
          <w:tab w:val="left" w:pos="548"/>
        </w:tabs>
        <w:spacing w:line="257" w:lineRule="auto"/>
        <w:jc w:val="both"/>
        <w:rPr>
          <w:color w:val="auto"/>
        </w:rPr>
      </w:pPr>
      <w:r w:rsidRPr="00E118C5">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57B0A" w:rsidRPr="00E118C5" w:rsidRDefault="00E57B0A" w:rsidP="00820F84">
      <w:pPr>
        <w:pStyle w:val="11"/>
        <w:numPr>
          <w:ilvl w:val="0"/>
          <w:numId w:val="17"/>
        </w:numPr>
        <w:tabs>
          <w:tab w:val="left" w:pos="548"/>
        </w:tabs>
        <w:spacing w:line="257" w:lineRule="auto"/>
        <w:jc w:val="both"/>
        <w:rPr>
          <w:color w:val="auto"/>
        </w:rPr>
      </w:pPr>
      <w:r w:rsidRPr="00E118C5">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57B0A" w:rsidRPr="00E118C5" w:rsidRDefault="00E57B0A" w:rsidP="00820F84">
      <w:pPr>
        <w:pStyle w:val="11"/>
        <w:numPr>
          <w:ilvl w:val="0"/>
          <w:numId w:val="17"/>
        </w:numPr>
        <w:tabs>
          <w:tab w:val="left" w:pos="543"/>
        </w:tabs>
        <w:spacing w:line="257" w:lineRule="auto"/>
        <w:jc w:val="both"/>
        <w:rPr>
          <w:color w:val="auto"/>
        </w:rPr>
      </w:pPr>
      <w:r w:rsidRPr="00E118C5">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57B0A" w:rsidRPr="00E118C5" w:rsidRDefault="00E57B0A" w:rsidP="00820F84">
      <w:pPr>
        <w:pStyle w:val="11"/>
        <w:numPr>
          <w:ilvl w:val="0"/>
          <w:numId w:val="17"/>
        </w:numPr>
        <w:tabs>
          <w:tab w:val="left" w:pos="668"/>
        </w:tabs>
        <w:spacing w:line="257" w:lineRule="auto"/>
        <w:jc w:val="both"/>
        <w:rPr>
          <w:color w:val="auto"/>
        </w:rPr>
      </w:pPr>
      <w:r w:rsidRPr="00E118C5">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57B0A" w:rsidRPr="00E118C5" w:rsidRDefault="00E57B0A" w:rsidP="00820F84">
      <w:pPr>
        <w:pStyle w:val="11"/>
        <w:numPr>
          <w:ilvl w:val="0"/>
          <w:numId w:val="17"/>
        </w:numPr>
        <w:tabs>
          <w:tab w:val="left" w:pos="663"/>
        </w:tabs>
        <w:spacing w:line="252" w:lineRule="auto"/>
        <w:ind w:firstLine="238"/>
        <w:jc w:val="both"/>
        <w:rPr>
          <w:color w:val="auto"/>
        </w:rPr>
      </w:pPr>
      <w:r w:rsidRPr="00E118C5">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57B0A" w:rsidRPr="00E118C5" w:rsidRDefault="00E57B0A" w:rsidP="00820F84">
      <w:pPr>
        <w:pStyle w:val="11"/>
        <w:numPr>
          <w:ilvl w:val="0"/>
          <w:numId w:val="17"/>
        </w:numPr>
        <w:tabs>
          <w:tab w:val="left" w:pos="668"/>
        </w:tabs>
        <w:spacing w:line="252" w:lineRule="auto"/>
        <w:ind w:firstLine="238"/>
        <w:jc w:val="both"/>
        <w:rPr>
          <w:color w:val="auto"/>
        </w:rPr>
      </w:pPr>
      <w:r w:rsidRPr="00E118C5">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57B0A" w:rsidRPr="00E118C5" w:rsidRDefault="00E57B0A" w:rsidP="00820F84">
      <w:pPr>
        <w:pStyle w:val="11"/>
        <w:spacing w:line="252" w:lineRule="auto"/>
        <w:ind w:firstLine="238"/>
        <w:jc w:val="both"/>
        <w:rPr>
          <w:color w:val="auto"/>
        </w:rPr>
        <w:sectPr w:rsidR="00E57B0A" w:rsidRPr="00E118C5">
          <w:footnotePr>
            <w:numRestart w:val="eachPage"/>
          </w:footnotePr>
          <w:pgSz w:w="7824" w:h="12019"/>
          <w:pgMar w:top="588" w:right="710" w:bottom="970" w:left="716" w:header="0" w:footer="3" w:gutter="0"/>
          <w:cols w:space="720"/>
          <w:noEndnote/>
          <w:docGrid w:linePitch="360"/>
        </w:sectPr>
      </w:pPr>
      <w:r w:rsidRPr="00E118C5">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E57B0A" w:rsidRPr="00E118C5" w:rsidRDefault="00E57B0A" w:rsidP="000605FD">
      <w:pPr>
        <w:pStyle w:val="3"/>
        <w:pBdr>
          <w:bottom w:val="single" w:sz="12" w:space="1" w:color="auto"/>
        </w:pBdr>
        <w:jc w:val="both"/>
        <w:rPr>
          <w:rFonts w:ascii="Times New Roman" w:hAnsi="Times New Roman" w:cs="Times New Roman"/>
          <w:color w:val="auto"/>
        </w:rPr>
      </w:pPr>
      <w:bookmarkStart w:id="165" w:name="bookmark318"/>
      <w:bookmarkStart w:id="166" w:name="_Toc105502779"/>
      <w:r w:rsidRPr="00E118C5">
        <w:rPr>
          <w:rFonts w:ascii="Times New Roman" w:hAnsi="Times New Roman" w:cs="Times New Roman"/>
          <w:color w:val="auto"/>
        </w:rPr>
        <w:t>2.1.3. РОДНОЙ ЯЗЫК (РУССКИЙ)</w:t>
      </w:r>
      <w:bookmarkEnd w:id="165"/>
      <w:bookmarkEnd w:id="166"/>
    </w:p>
    <w:p w:rsidR="00E57B0A" w:rsidRPr="00E118C5" w:rsidRDefault="00E57B0A" w:rsidP="00820F84">
      <w:pPr>
        <w:pStyle w:val="aa"/>
        <w:jc w:val="both"/>
        <w:rPr>
          <w:rFonts w:ascii="Times New Roman" w:hAnsi="Times New Roman" w:cs="Times New Roman"/>
          <w:color w:val="auto"/>
        </w:rPr>
      </w:pPr>
      <w:bookmarkStart w:id="167" w:name="bookmark322"/>
      <w:r w:rsidRPr="00E118C5">
        <w:rPr>
          <w:rFonts w:ascii="Times New Roman" w:hAnsi="Times New Roman" w:cs="Times New Roman"/>
          <w:color w:val="auto"/>
        </w:rPr>
        <w:t>ОБЩАЯ ХАРАКТЕРИСТИКА УЧЕБНОГО ПРЕДМЕТА «РОДНОЙ ЯЗЫК (РУССКИЙ)»</w:t>
      </w:r>
      <w:bookmarkEnd w:id="167"/>
    </w:p>
    <w:p w:rsidR="00E57B0A" w:rsidRPr="00E118C5" w:rsidRDefault="00E57B0A" w:rsidP="00820F84">
      <w:pPr>
        <w:pStyle w:val="11"/>
        <w:ind w:firstLine="238"/>
        <w:jc w:val="both"/>
        <w:rPr>
          <w:color w:val="auto"/>
        </w:rPr>
      </w:pPr>
      <w:r w:rsidRPr="00E118C5">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E57B0A" w:rsidRPr="00E118C5" w:rsidRDefault="00E57B0A" w:rsidP="00820F84">
      <w:pPr>
        <w:pStyle w:val="11"/>
        <w:ind w:firstLine="238"/>
        <w:jc w:val="both"/>
        <w:rPr>
          <w:color w:val="auto"/>
        </w:rPr>
      </w:pPr>
      <w:r w:rsidRPr="00E118C5">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E57B0A" w:rsidRPr="00E118C5" w:rsidRDefault="00E57B0A" w:rsidP="00820F84">
      <w:pPr>
        <w:pStyle w:val="11"/>
        <w:ind w:firstLine="238"/>
        <w:jc w:val="both"/>
        <w:rPr>
          <w:color w:val="auto"/>
        </w:rPr>
      </w:pPr>
      <w:r w:rsidRPr="00E118C5">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57B0A" w:rsidRPr="00E118C5" w:rsidRDefault="00E57B0A" w:rsidP="00820F84">
      <w:pPr>
        <w:pStyle w:val="aa"/>
        <w:jc w:val="both"/>
        <w:rPr>
          <w:rFonts w:ascii="Times New Roman" w:hAnsi="Times New Roman" w:cs="Times New Roman"/>
          <w:color w:val="auto"/>
        </w:rPr>
      </w:pPr>
      <w:bookmarkStart w:id="168" w:name="bookmark32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ЦЕЛИ ИЗУЧЕНИЯ УЧЕБНОГО ПРЕДМЕТА</w:t>
      </w:r>
      <w:bookmarkEnd w:id="16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«РОДНОЙ ЯЗЫК (РУССКИЙ)»</w:t>
      </w:r>
    </w:p>
    <w:p w:rsidR="00E57B0A" w:rsidRPr="00E118C5" w:rsidRDefault="00E57B0A" w:rsidP="00820F84">
      <w:pPr>
        <w:pStyle w:val="11"/>
        <w:spacing w:line="240" w:lineRule="auto"/>
        <w:jc w:val="both"/>
        <w:rPr>
          <w:color w:val="auto"/>
        </w:rPr>
      </w:pPr>
      <w:r w:rsidRPr="00E118C5">
        <w:rPr>
          <w:color w:val="auto"/>
        </w:rPr>
        <w:t>Целями изучения родного языка (русского) по программам основного общего образования являются:</w:t>
      </w:r>
    </w:p>
    <w:p w:rsidR="00E57B0A" w:rsidRPr="00E118C5" w:rsidRDefault="00E57B0A" w:rsidP="000605FD">
      <w:pPr>
        <w:pStyle w:val="11"/>
        <w:numPr>
          <w:ilvl w:val="0"/>
          <w:numId w:val="168"/>
        </w:numPr>
        <w:ind w:left="284" w:hanging="284"/>
        <w:jc w:val="both"/>
        <w:rPr>
          <w:color w:val="auto"/>
        </w:rPr>
      </w:pPr>
      <w:r w:rsidRPr="00E118C5">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E57B0A" w:rsidRPr="00E118C5" w:rsidRDefault="00E57B0A" w:rsidP="000605FD">
      <w:pPr>
        <w:pStyle w:val="11"/>
        <w:numPr>
          <w:ilvl w:val="0"/>
          <w:numId w:val="168"/>
        </w:numPr>
        <w:ind w:left="284" w:hanging="284"/>
        <w:jc w:val="both"/>
        <w:rPr>
          <w:color w:val="auto"/>
        </w:rPr>
      </w:pPr>
      <w:r w:rsidRPr="00E118C5">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57B0A" w:rsidRPr="00E118C5" w:rsidRDefault="00E57B0A" w:rsidP="000605FD">
      <w:pPr>
        <w:pStyle w:val="11"/>
        <w:numPr>
          <w:ilvl w:val="0"/>
          <w:numId w:val="168"/>
        </w:numPr>
        <w:ind w:left="284" w:hanging="284"/>
        <w:jc w:val="both"/>
        <w:rPr>
          <w:color w:val="auto"/>
        </w:rPr>
      </w:pPr>
      <w:r w:rsidRPr="00E118C5">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57B0A" w:rsidRPr="00E118C5" w:rsidRDefault="00E57B0A" w:rsidP="000605FD">
      <w:pPr>
        <w:pStyle w:val="11"/>
        <w:numPr>
          <w:ilvl w:val="0"/>
          <w:numId w:val="168"/>
        </w:numPr>
        <w:ind w:left="284" w:hanging="284"/>
        <w:jc w:val="both"/>
        <w:rPr>
          <w:color w:val="auto"/>
        </w:rPr>
      </w:pPr>
      <w:r w:rsidRPr="00E118C5">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57B0A" w:rsidRPr="00E118C5" w:rsidRDefault="00E57B0A" w:rsidP="000605FD">
      <w:pPr>
        <w:pStyle w:val="11"/>
        <w:numPr>
          <w:ilvl w:val="0"/>
          <w:numId w:val="168"/>
        </w:numPr>
        <w:ind w:left="284" w:hanging="284"/>
        <w:jc w:val="both"/>
        <w:rPr>
          <w:color w:val="auto"/>
        </w:rPr>
      </w:pPr>
      <w:r w:rsidRPr="00E118C5">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E57B0A" w:rsidRPr="00E118C5" w:rsidRDefault="00E57B0A" w:rsidP="000605FD">
      <w:pPr>
        <w:pStyle w:val="11"/>
        <w:numPr>
          <w:ilvl w:val="0"/>
          <w:numId w:val="168"/>
        </w:numPr>
        <w:ind w:left="284" w:hanging="284"/>
        <w:jc w:val="both"/>
        <w:rPr>
          <w:color w:val="auto"/>
        </w:rPr>
      </w:pPr>
      <w:r w:rsidRPr="00E118C5">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E57B0A" w:rsidRPr="00E118C5" w:rsidRDefault="00E57B0A" w:rsidP="00820F84">
      <w:pPr>
        <w:pStyle w:val="aa"/>
        <w:jc w:val="both"/>
        <w:rPr>
          <w:rFonts w:ascii="Times New Roman" w:hAnsi="Times New Roman" w:cs="Times New Roman"/>
          <w:color w:val="auto"/>
        </w:rPr>
      </w:pPr>
      <w:bookmarkStart w:id="169" w:name="bookmark327"/>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МЕСТО УЧЕБНОГО ПРЕДМЕТА «РОДНОЙ ЯЗЫК (РУССКИЙ)»</w:t>
      </w:r>
      <w:bookmarkEnd w:id="169"/>
      <w:r w:rsidRPr="00E118C5">
        <w:rPr>
          <w:rFonts w:ascii="Times New Roman" w:hAnsi="Times New Roman" w:cs="Times New Roman"/>
          <w:color w:val="auto"/>
        </w:rPr>
        <w:t xml:space="preserve"> В УЧЕБНОМ ПЛАНЕ</w:t>
      </w:r>
    </w:p>
    <w:p w:rsidR="00E57B0A" w:rsidRPr="00E118C5" w:rsidRDefault="00E57B0A" w:rsidP="00820F84">
      <w:pPr>
        <w:pStyle w:val="11"/>
        <w:spacing w:line="252" w:lineRule="auto"/>
        <w:jc w:val="both"/>
        <w:rPr>
          <w:color w:val="auto"/>
        </w:rPr>
      </w:pPr>
      <w:r w:rsidRPr="00E118C5">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E57B0A" w:rsidRPr="00E118C5" w:rsidRDefault="00E57B0A" w:rsidP="00820F84">
      <w:pPr>
        <w:pStyle w:val="11"/>
        <w:spacing w:line="252" w:lineRule="auto"/>
        <w:ind w:firstLine="238"/>
        <w:jc w:val="both"/>
        <w:rPr>
          <w:color w:val="auto"/>
        </w:rPr>
      </w:pPr>
      <w:r w:rsidRPr="00E118C5">
        <w:rPr>
          <w:color w:val="auto"/>
        </w:rPr>
        <w:t>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68 часов в 5 классе – 34 часа, в 9 классе – 34 часа.</w:t>
      </w:r>
    </w:p>
    <w:p w:rsidR="00E57B0A" w:rsidRPr="00E118C5" w:rsidRDefault="00E57B0A" w:rsidP="00820F84">
      <w:pPr>
        <w:pStyle w:val="11"/>
        <w:spacing w:line="252" w:lineRule="auto"/>
        <w:ind w:firstLine="238"/>
        <w:jc w:val="both"/>
        <w:rPr>
          <w:color w:val="auto"/>
        </w:rPr>
      </w:pPr>
      <w:bookmarkStart w:id="170" w:name="bookmark33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ОСНОВНЫЕ СОДЕРЖАТЕЛЬНЫЕ ЛИНИИ ПРОГРАММЫ</w:t>
      </w:r>
      <w:bookmarkEnd w:id="17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УЧЕБНОГО ПРЕДМЕТА «РОДНОЙ ЯЗЫК (РУССКИЙ)»</w:t>
      </w:r>
    </w:p>
    <w:p w:rsidR="00E57B0A" w:rsidRPr="00E118C5" w:rsidRDefault="00E57B0A" w:rsidP="00820F84">
      <w:pPr>
        <w:pStyle w:val="11"/>
        <w:spacing w:line="252" w:lineRule="auto"/>
        <w:jc w:val="both"/>
        <w:rPr>
          <w:color w:val="auto"/>
        </w:rPr>
      </w:pPr>
      <w:r w:rsidRPr="00E118C5">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E57B0A" w:rsidRPr="00E118C5" w:rsidRDefault="00E57B0A" w:rsidP="00820F84">
      <w:pPr>
        <w:pStyle w:val="11"/>
        <w:spacing w:line="252" w:lineRule="auto"/>
        <w:jc w:val="both"/>
        <w:rPr>
          <w:color w:val="auto"/>
        </w:rPr>
      </w:pPr>
      <w:r w:rsidRPr="00E118C5">
        <w:rPr>
          <w:color w:val="auto"/>
        </w:rPr>
        <w:t>В соответствии с этим в программе выделяются следующие блоки.</w:t>
      </w:r>
    </w:p>
    <w:p w:rsidR="00E57B0A" w:rsidRPr="00E118C5" w:rsidRDefault="00E57B0A" w:rsidP="00820F84">
      <w:pPr>
        <w:pStyle w:val="11"/>
        <w:spacing w:line="252" w:lineRule="auto"/>
        <w:jc w:val="both"/>
        <w:rPr>
          <w:color w:val="auto"/>
        </w:rPr>
      </w:pPr>
      <w:r w:rsidRPr="00E118C5">
        <w:rPr>
          <w:color w:val="auto"/>
        </w:rPr>
        <w:t xml:space="preserve">В первом блоке — </w:t>
      </w:r>
      <w:r w:rsidRPr="00E118C5">
        <w:rPr>
          <w:b/>
          <w:bCs/>
          <w:color w:val="auto"/>
        </w:rPr>
        <w:t xml:space="preserve">«Язык и культура» </w:t>
      </w:r>
      <w:r w:rsidRPr="00E118C5">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E57B0A" w:rsidRPr="00E118C5" w:rsidRDefault="00E57B0A" w:rsidP="00820F84">
      <w:pPr>
        <w:pStyle w:val="11"/>
        <w:spacing w:line="252" w:lineRule="auto"/>
        <w:jc w:val="both"/>
        <w:rPr>
          <w:color w:val="auto"/>
        </w:rPr>
        <w:sectPr w:rsidR="00E57B0A" w:rsidRPr="00E118C5">
          <w:footerReference w:type="even" r:id="rId15"/>
          <w:footerReference w:type="default" r:id="rId16"/>
          <w:footnotePr>
            <w:numRestart w:val="eachPage"/>
          </w:footnotePr>
          <w:pgSz w:w="7824" w:h="12019"/>
          <w:pgMar w:top="637" w:right="704" w:bottom="935" w:left="722" w:header="0" w:footer="3" w:gutter="0"/>
          <w:cols w:space="720"/>
          <w:noEndnote/>
          <w:docGrid w:linePitch="360"/>
        </w:sectPr>
      </w:pPr>
      <w:r w:rsidRPr="00E118C5">
        <w:rPr>
          <w:color w:val="auto"/>
        </w:rPr>
        <w:t xml:space="preserve">Второй блок — </w:t>
      </w:r>
      <w:r w:rsidRPr="00E118C5">
        <w:rPr>
          <w:b/>
          <w:bCs/>
          <w:color w:val="auto"/>
        </w:rPr>
        <w:t xml:space="preserve">«Культура речи» </w:t>
      </w:r>
      <w:r w:rsidRPr="00E118C5">
        <w:rPr>
          <w:color w:val="auto"/>
        </w:rPr>
        <w:t xml:space="preserve">— ориентирован на формирование у учащихся ответственного и осознанного отношения </w:t>
      </w:r>
    </w:p>
    <w:p w:rsidR="00E57B0A" w:rsidRPr="00E118C5" w:rsidRDefault="00E57B0A" w:rsidP="00820F84">
      <w:pPr>
        <w:pStyle w:val="11"/>
        <w:spacing w:line="252" w:lineRule="auto"/>
        <w:ind w:firstLine="0"/>
        <w:jc w:val="both"/>
        <w:rPr>
          <w:color w:val="auto"/>
        </w:rPr>
      </w:pPr>
      <w:r w:rsidRPr="00E118C5">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57B0A" w:rsidRPr="00E118C5" w:rsidRDefault="00E57B0A" w:rsidP="00820F84">
      <w:pPr>
        <w:pStyle w:val="11"/>
        <w:spacing w:line="252" w:lineRule="auto"/>
        <w:jc w:val="both"/>
        <w:rPr>
          <w:color w:val="auto"/>
        </w:rPr>
        <w:sectPr w:rsidR="00E57B0A" w:rsidRPr="00E118C5">
          <w:footerReference w:type="even" r:id="rId17"/>
          <w:footerReference w:type="default" r:id="rId18"/>
          <w:footnotePr>
            <w:numRestart w:val="eachPage"/>
          </w:footnotePr>
          <w:type w:val="continuous"/>
          <w:pgSz w:w="7824" w:h="12019"/>
          <w:pgMar w:top="637" w:right="704" w:bottom="935" w:left="722" w:header="209" w:footer="507" w:gutter="0"/>
          <w:cols w:space="720"/>
          <w:noEndnote/>
          <w:docGrid w:linePitch="360"/>
        </w:sectPr>
      </w:pPr>
      <w:r w:rsidRPr="00E118C5">
        <w:rPr>
          <w:color w:val="auto"/>
        </w:rPr>
        <w:t xml:space="preserve">В третьем блоке — </w:t>
      </w:r>
      <w:r w:rsidRPr="00E118C5">
        <w:rPr>
          <w:b/>
          <w:bCs/>
          <w:color w:val="auto"/>
        </w:rPr>
        <w:t xml:space="preserve">«Речь. Речевая деятельность. Текст» </w:t>
      </w:r>
      <w:r w:rsidRPr="00E118C5">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E57B0A" w:rsidRPr="00E118C5" w:rsidRDefault="00E57B0A" w:rsidP="00820F84">
      <w:pPr>
        <w:pStyle w:val="aa"/>
        <w:jc w:val="both"/>
        <w:rPr>
          <w:rFonts w:ascii="Times New Roman" w:hAnsi="Times New Roman" w:cs="Times New Roman"/>
          <w:color w:val="auto"/>
        </w:rPr>
      </w:pPr>
      <w:bookmarkStart w:id="171" w:name="bookmark333"/>
      <w:r w:rsidRPr="00E118C5">
        <w:rPr>
          <w:rFonts w:ascii="Times New Roman" w:hAnsi="Times New Roman" w:cs="Times New Roman"/>
          <w:color w:val="auto"/>
        </w:rPr>
        <w:t>СОДЕРЖАНИЕ УЧЕБНОГО ПРЕДМЕТА</w:t>
      </w:r>
      <w:bookmarkEnd w:id="171"/>
    </w:p>
    <w:p w:rsidR="00E57B0A" w:rsidRPr="00E118C5" w:rsidRDefault="00E57B0A" w:rsidP="00820F84">
      <w:pPr>
        <w:pStyle w:val="aa"/>
        <w:pBdr>
          <w:bottom w:val="single" w:sz="12" w:space="1" w:color="auto"/>
        </w:pBdr>
        <w:jc w:val="both"/>
        <w:rPr>
          <w:rFonts w:ascii="Times New Roman" w:hAnsi="Times New Roman" w:cs="Times New Roman"/>
          <w:color w:val="auto"/>
        </w:rPr>
      </w:pPr>
      <w:r w:rsidRPr="00E118C5">
        <w:rPr>
          <w:rFonts w:ascii="Times New Roman" w:hAnsi="Times New Roman" w:cs="Times New Roman"/>
          <w:color w:val="auto"/>
        </w:rPr>
        <w:t>«РОДНОЙ ЯЗЫК (РУССКИЙ)»</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bookmarkStart w:id="172" w:name="bookmark336"/>
      <w:r w:rsidRPr="00E118C5">
        <w:rPr>
          <w:rFonts w:ascii="Times New Roman" w:hAnsi="Times New Roman" w:cs="Times New Roman"/>
          <w:color w:val="auto"/>
        </w:rPr>
        <w:t>5 КЛАСС</w:t>
      </w:r>
      <w:bookmarkEnd w:id="172"/>
    </w:p>
    <w:p w:rsidR="00E57B0A" w:rsidRPr="00E118C5" w:rsidRDefault="00E57B0A" w:rsidP="00820F84">
      <w:pPr>
        <w:pStyle w:val="aa"/>
        <w:jc w:val="both"/>
        <w:rPr>
          <w:rFonts w:ascii="Times New Roman" w:hAnsi="Times New Roman" w:cs="Times New Roman"/>
          <w:color w:val="auto"/>
        </w:rPr>
      </w:pPr>
      <w:bookmarkStart w:id="173" w:name="bookmark33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Раздел 1. Язык и культура</w:t>
      </w:r>
      <w:bookmarkEnd w:id="173"/>
    </w:p>
    <w:p w:rsidR="00E57B0A" w:rsidRPr="00E118C5" w:rsidRDefault="00E57B0A" w:rsidP="00820F84">
      <w:pPr>
        <w:pStyle w:val="11"/>
        <w:jc w:val="both"/>
        <w:rPr>
          <w:color w:val="auto"/>
        </w:rPr>
      </w:pPr>
      <w:r w:rsidRPr="00E118C5">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57B0A" w:rsidRPr="00E118C5" w:rsidRDefault="00E57B0A" w:rsidP="00820F84">
      <w:pPr>
        <w:pStyle w:val="11"/>
        <w:jc w:val="both"/>
        <w:rPr>
          <w:color w:val="auto"/>
        </w:rPr>
      </w:pPr>
      <w:r w:rsidRPr="00E118C5">
        <w:rPr>
          <w:color w:val="auto"/>
        </w:rPr>
        <w:t>Краткая история русской письменности. Создание славянского алфавита.</w:t>
      </w:r>
    </w:p>
    <w:p w:rsidR="00E57B0A" w:rsidRPr="00E118C5" w:rsidRDefault="00E57B0A" w:rsidP="00820F84">
      <w:pPr>
        <w:pStyle w:val="11"/>
        <w:jc w:val="both"/>
        <w:rPr>
          <w:color w:val="auto"/>
        </w:rPr>
      </w:pPr>
      <w:r w:rsidRPr="00E118C5">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E57B0A" w:rsidRPr="00E118C5" w:rsidRDefault="00E57B0A" w:rsidP="00820F84">
      <w:pPr>
        <w:pStyle w:val="11"/>
        <w:jc w:val="both"/>
        <w:rPr>
          <w:color w:val="auto"/>
        </w:rPr>
      </w:pPr>
      <w:r w:rsidRPr="00E118C5">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57B0A" w:rsidRPr="00E118C5" w:rsidRDefault="00E57B0A" w:rsidP="00820F84">
      <w:pPr>
        <w:pStyle w:val="11"/>
        <w:jc w:val="both"/>
        <w:rPr>
          <w:color w:val="auto"/>
        </w:rPr>
      </w:pPr>
      <w:r w:rsidRPr="00E118C5">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57B0A" w:rsidRPr="00E118C5" w:rsidRDefault="00E57B0A" w:rsidP="00820F84">
      <w:pPr>
        <w:pStyle w:val="11"/>
        <w:jc w:val="both"/>
        <w:rPr>
          <w:color w:val="auto"/>
        </w:rPr>
      </w:pPr>
      <w:r w:rsidRPr="00E118C5">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118C5">
        <w:rPr>
          <w:i/>
          <w:iCs/>
          <w:color w:val="auto"/>
        </w:rPr>
        <w:t>барышня</w:t>
      </w:r>
      <w:r w:rsidRPr="00E118C5">
        <w:rPr>
          <w:color w:val="auto"/>
        </w:rPr>
        <w:t xml:space="preserve"> — </w:t>
      </w:r>
      <w:r w:rsidRPr="00E118C5">
        <w:rPr>
          <w:i/>
          <w:iCs/>
          <w:color w:val="auto"/>
        </w:rPr>
        <w:t>об изнеженной, избалованной девушке; сухарь</w:t>
      </w:r>
      <w:r w:rsidRPr="00E118C5">
        <w:rPr>
          <w:color w:val="auto"/>
        </w:rPr>
        <w:t xml:space="preserve"> — </w:t>
      </w:r>
      <w:r w:rsidRPr="00E118C5">
        <w:rPr>
          <w:i/>
          <w:iCs/>
          <w:color w:val="auto"/>
        </w:rPr>
        <w:t>о сухом, неотзывчивом человеке; сорока</w:t>
      </w:r>
      <w:r w:rsidRPr="00E118C5">
        <w:rPr>
          <w:color w:val="auto"/>
        </w:rPr>
        <w:t xml:space="preserve"> — </w:t>
      </w:r>
      <w:r w:rsidRPr="00E118C5">
        <w:rPr>
          <w:i/>
          <w:iCs/>
          <w:color w:val="auto"/>
        </w:rPr>
        <w:t xml:space="preserve">о болтливой женщине </w:t>
      </w:r>
      <w:r w:rsidRPr="00E118C5">
        <w:rPr>
          <w:color w:val="auto"/>
        </w:rPr>
        <w:t>и т. п.).</w:t>
      </w:r>
    </w:p>
    <w:p w:rsidR="00E57B0A" w:rsidRPr="00E118C5" w:rsidRDefault="00E57B0A" w:rsidP="00820F84">
      <w:pPr>
        <w:pStyle w:val="11"/>
        <w:jc w:val="both"/>
        <w:rPr>
          <w:color w:val="auto"/>
        </w:rPr>
      </w:pPr>
      <w:r w:rsidRPr="00E118C5">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E57B0A" w:rsidRPr="00E118C5" w:rsidRDefault="00E57B0A" w:rsidP="00820F84">
      <w:pPr>
        <w:pStyle w:val="11"/>
        <w:spacing w:line="252" w:lineRule="auto"/>
        <w:jc w:val="both"/>
        <w:rPr>
          <w:color w:val="auto"/>
        </w:rPr>
      </w:pPr>
      <w:r w:rsidRPr="00E118C5">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57B0A" w:rsidRPr="00E118C5" w:rsidRDefault="00E57B0A" w:rsidP="00820F84">
      <w:pPr>
        <w:pStyle w:val="11"/>
        <w:spacing w:line="252" w:lineRule="auto"/>
        <w:jc w:val="both"/>
        <w:rPr>
          <w:color w:val="auto"/>
        </w:rPr>
      </w:pPr>
      <w:r w:rsidRPr="00E118C5">
        <w:rPr>
          <w:color w:val="auto"/>
        </w:rPr>
        <w:t>Общеизвестные старинные русские города. Происхождение их названий.</w:t>
      </w:r>
    </w:p>
    <w:p w:rsidR="00E57B0A" w:rsidRPr="00E118C5" w:rsidRDefault="00E57B0A" w:rsidP="00820F84">
      <w:pPr>
        <w:pStyle w:val="11"/>
        <w:spacing w:line="252" w:lineRule="auto"/>
        <w:jc w:val="both"/>
        <w:rPr>
          <w:color w:val="auto"/>
        </w:rPr>
      </w:pPr>
      <w:r w:rsidRPr="00E118C5">
        <w:rPr>
          <w:color w:val="auto"/>
        </w:rPr>
        <w:t>Ознакомление с историей и этимологией некоторых слов.</w:t>
      </w:r>
    </w:p>
    <w:p w:rsidR="00E57B0A" w:rsidRPr="00E118C5" w:rsidRDefault="00E57B0A" w:rsidP="00820F84">
      <w:pPr>
        <w:pStyle w:val="aa"/>
        <w:jc w:val="both"/>
        <w:rPr>
          <w:rFonts w:ascii="Times New Roman" w:hAnsi="Times New Roman" w:cs="Times New Roman"/>
          <w:color w:val="auto"/>
        </w:rPr>
      </w:pPr>
      <w:bookmarkStart w:id="174" w:name="bookmark34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Раздел 2. Культура речи</w:t>
      </w:r>
      <w:bookmarkEnd w:id="174"/>
    </w:p>
    <w:p w:rsidR="00E57B0A" w:rsidRPr="00E118C5" w:rsidRDefault="00E57B0A" w:rsidP="00820F84">
      <w:pPr>
        <w:pStyle w:val="11"/>
        <w:jc w:val="both"/>
        <w:rPr>
          <w:color w:val="auto"/>
        </w:rPr>
      </w:pPr>
      <w:r w:rsidRPr="00E118C5">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57B0A" w:rsidRPr="00E118C5" w:rsidRDefault="00E57B0A" w:rsidP="00820F84">
      <w:pPr>
        <w:pStyle w:val="11"/>
        <w:jc w:val="both"/>
        <w:rPr>
          <w:color w:val="auto"/>
        </w:rPr>
      </w:pPr>
      <w:r w:rsidRPr="00E118C5">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118C5">
        <w:rPr>
          <w:i/>
          <w:iCs/>
          <w:color w:val="auto"/>
        </w:rPr>
        <w:t>.</w:t>
      </w:r>
      <w:r w:rsidRPr="00E118C5">
        <w:rPr>
          <w:color w:val="auto"/>
        </w:rPr>
        <w:t xml:space="preserve"> Произносительные варианты орфоэпической нормы.</w:t>
      </w:r>
    </w:p>
    <w:p w:rsidR="00E57B0A" w:rsidRPr="00E118C5" w:rsidRDefault="00E57B0A" w:rsidP="00820F84">
      <w:pPr>
        <w:pStyle w:val="11"/>
        <w:jc w:val="both"/>
        <w:rPr>
          <w:color w:val="auto"/>
        </w:rPr>
      </w:pPr>
      <w:r w:rsidRPr="00E118C5">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57B0A" w:rsidRPr="00E118C5" w:rsidRDefault="00E57B0A" w:rsidP="00820F84">
      <w:pPr>
        <w:pStyle w:val="11"/>
        <w:jc w:val="both"/>
        <w:rPr>
          <w:color w:val="auto"/>
        </w:rPr>
      </w:pPr>
      <w:r w:rsidRPr="00E118C5">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118C5">
        <w:rPr>
          <w:i/>
          <w:iCs/>
          <w:color w:val="auto"/>
        </w:rPr>
        <w:t>-а(-я), -ы(-и)</w:t>
      </w:r>
      <w:r w:rsidRPr="00E118C5">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57B0A" w:rsidRPr="00E118C5" w:rsidRDefault="00E57B0A" w:rsidP="00820F84">
      <w:pPr>
        <w:pStyle w:val="11"/>
        <w:jc w:val="both"/>
        <w:rPr>
          <w:color w:val="auto"/>
        </w:rPr>
      </w:pPr>
      <w:r w:rsidRPr="00E118C5">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E57B0A" w:rsidRPr="00E118C5" w:rsidRDefault="00E57B0A" w:rsidP="00820F84">
      <w:pPr>
        <w:pStyle w:val="aa"/>
        <w:jc w:val="both"/>
        <w:rPr>
          <w:rFonts w:ascii="Times New Roman" w:hAnsi="Times New Roman" w:cs="Times New Roman"/>
          <w:color w:val="auto"/>
        </w:rPr>
      </w:pPr>
      <w:bookmarkStart w:id="175" w:name="bookmark342"/>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Раздел 3. Речь. Речевая деятельность. Текст</w:t>
      </w:r>
      <w:bookmarkEnd w:id="175"/>
    </w:p>
    <w:p w:rsidR="00E57B0A" w:rsidRPr="00E118C5" w:rsidRDefault="00E57B0A" w:rsidP="00820F84">
      <w:pPr>
        <w:pStyle w:val="11"/>
        <w:spacing w:line="240" w:lineRule="auto"/>
        <w:jc w:val="both"/>
        <w:rPr>
          <w:color w:val="auto"/>
        </w:rPr>
      </w:pPr>
      <w:r w:rsidRPr="00E118C5">
        <w:rPr>
          <w:color w:val="auto"/>
        </w:rPr>
        <w:t>Язык и речь. Средства выразительной устной речи (тон, тембр, темп), способы тренировки (скороговорки). Интонация и жесты.</w:t>
      </w:r>
    </w:p>
    <w:p w:rsidR="00E57B0A" w:rsidRPr="00E118C5" w:rsidRDefault="00E57B0A" w:rsidP="00820F84">
      <w:pPr>
        <w:pStyle w:val="11"/>
        <w:spacing w:line="240" w:lineRule="auto"/>
        <w:jc w:val="both"/>
        <w:rPr>
          <w:color w:val="auto"/>
        </w:rPr>
      </w:pPr>
      <w:r w:rsidRPr="00E118C5">
        <w:rPr>
          <w:color w:val="auto"/>
        </w:rPr>
        <w:t>Текст. Композиционные формы описания, повествования, рассуждения.</w:t>
      </w:r>
    </w:p>
    <w:p w:rsidR="00E57B0A" w:rsidRPr="00E118C5" w:rsidRDefault="00E57B0A" w:rsidP="00820F84">
      <w:pPr>
        <w:pStyle w:val="11"/>
        <w:spacing w:line="240" w:lineRule="auto"/>
        <w:jc w:val="both"/>
        <w:rPr>
          <w:color w:val="auto"/>
        </w:rPr>
      </w:pPr>
      <w:r w:rsidRPr="00E118C5">
        <w:rPr>
          <w:color w:val="auto"/>
        </w:rPr>
        <w:t>Функциональные разновидности языка. Разговорная речь. Просьба, извинение как жанры разговорной речи.</w:t>
      </w:r>
    </w:p>
    <w:p w:rsidR="00E57B0A" w:rsidRPr="00E118C5" w:rsidRDefault="00E57B0A" w:rsidP="00820F84">
      <w:pPr>
        <w:pStyle w:val="11"/>
        <w:spacing w:line="240" w:lineRule="auto"/>
        <w:jc w:val="both"/>
        <w:rPr>
          <w:color w:val="auto"/>
        </w:rPr>
      </w:pPr>
      <w:r w:rsidRPr="00E118C5">
        <w:rPr>
          <w:color w:val="auto"/>
        </w:rPr>
        <w:t>Официально-деловой стиль. Объявление (устное и письменное).</w:t>
      </w:r>
    </w:p>
    <w:p w:rsidR="00E57B0A" w:rsidRPr="00E118C5" w:rsidRDefault="00E57B0A" w:rsidP="00820F84">
      <w:pPr>
        <w:pStyle w:val="11"/>
        <w:spacing w:line="240" w:lineRule="auto"/>
        <w:jc w:val="both"/>
        <w:rPr>
          <w:color w:val="auto"/>
        </w:rPr>
      </w:pPr>
      <w:r w:rsidRPr="00E118C5">
        <w:rPr>
          <w:color w:val="auto"/>
        </w:rPr>
        <w:t>Учебно-научный стиль. План ответа на уроке, план текста.</w:t>
      </w:r>
    </w:p>
    <w:p w:rsidR="00E57B0A" w:rsidRPr="00E118C5" w:rsidRDefault="00E57B0A" w:rsidP="00820F84">
      <w:pPr>
        <w:pStyle w:val="11"/>
        <w:spacing w:line="240" w:lineRule="auto"/>
        <w:jc w:val="both"/>
        <w:rPr>
          <w:color w:val="auto"/>
        </w:rPr>
      </w:pPr>
      <w:r w:rsidRPr="00E118C5">
        <w:rPr>
          <w:color w:val="auto"/>
        </w:rPr>
        <w:t>Публицистический стиль. Устное выступление. Девиз, слоган.</w:t>
      </w:r>
    </w:p>
    <w:p w:rsidR="00E57B0A" w:rsidRPr="00E118C5" w:rsidRDefault="00E57B0A" w:rsidP="00820F84">
      <w:pPr>
        <w:pStyle w:val="11"/>
        <w:spacing w:line="240" w:lineRule="auto"/>
        <w:jc w:val="both"/>
        <w:rPr>
          <w:color w:val="auto"/>
        </w:rPr>
      </w:pPr>
      <w:r w:rsidRPr="00E118C5">
        <w:rPr>
          <w:color w:val="auto"/>
        </w:rPr>
        <w:t>Язык художественной литературы. Литературная сказка. Рассказ.</w:t>
      </w:r>
    </w:p>
    <w:p w:rsidR="00E57B0A" w:rsidRPr="00E118C5" w:rsidRDefault="00E57B0A" w:rsidP="00820F84">
      <w:pPr>
        <w:pStyle w:val="11"/>
        <w:spacing w:line="240" w:lineRule="auto"/>
        <w:jc w:val="both"/>
        <w:rPr>
          <w:color w:val="auto"/>
        </w:rPr>
      </w:pPr>
      <w:r w:rsidRPr="00E118C5">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E57B0A" w:rsidRPr="00E118C5" w:rsidRDefault="00E57B0A" w:rsidP="00820F84">
      <w:pPr>
        <w:pStyle w:val="aa"/>
        <w:jc w:val="both"/>
        <w:rPr>
          <w:rFonts w:ascii="Times New Roman" w:hAnsi="Times New Roman" w:cs="Times New Roman"/>
          <w:color w:val="auto"/>
        </w:rPr>
      </w:pPr>
      <w:bookmarkStart w:id="176" w:name="bookmark344"/>
    </w:p>
    <w:p w:rsidR="00E57B0A" w:rsidRPr="00E118C5" w:rsidRDefault="00E57B0A" w:rsidP="00820F84">
      <w:pPr>
        <w:pStyle w:val="aa"/>
        <w:jc w:val="both"/>
        <w:rPr>
          <w:rFonts w:ascii="Times New Roman" w:hAnsi="Times New Roman" w:cs="Times New Roman"/>
          <w:color w:val="auto"/>
        </w:rPr>
      </w:pPr>
      <w:bookmarkStart w:id="177" w:name="bookmark368"/>
      <w:bookmarkEnd w:id="176"/>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9 КЛАСС</w:t>
      </w:r>
      <w:bookmarkEnd w:id="177"/>
    </w:p>
    <w:p w:rsidR="00E57B0A" w:rsidRPr="00E118C5" w:rsidRDefault="00E57B0A" w:rsidP="00820F84">
      <w:pPr>
        <w:pStyle w:val="aa"/>
        <w:jc w:val="both"/>
        <w:rPr>
          <w:rFonts w:ascii="Times New Roman" w:hAnsi="Times New Roman" w:cs="Times New Roman"/>
          <w:color w:val="auto"/>
        </w:rPr>
      </w:pPr>
      <w:bookmarkStart w:id="178" w:name="bookmark370"/>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Раздел 1. Язык и культура</w:t>
      </w:r>
      <w:bookmarkEnd w:id="178"/>
    </w:p>
    <w:p w:rsidR="00E57B0A" w:rsidRPr="00E118C5" w:rsidRDefault="00E57B0A" w:rsidP="00820F84">
      <w:pPr>
        <w:pStyle w:val="11"/>
        <w:spacing w:line="240" w:lineRule="auto"/>
        <w:jc w:val="both"/>
        <w:rPr>
          <w:color w:val="auto"/>
        </w:rPr>
      </w:pPr>
      <w:r w:rsidRPr="00E118C5">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E57B0A" w:rsidRPr="00E118C5" w:rsidRDefault="00E57B0A" w:rsidP="00820F84">
      <w:pPr>
        <w:pStyle w:val="11"/>
        <w:spacing w:line="240" w:lineRule="auto"/>
        <w:jc w:val="both"/>
        <w:rPr>
          <w:color w:val="auto"/>
        </w:rPr>
      </w:pPr>
      <w:r w:rsidRPr="00E118C5">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57B0A" w:rsidRPr="00E118C5" w:rsidRDefault="00E57B0A" w:rsidP="00820F84">
      <w:pPr>
        <w:pStyle w:val="aa"/>
        <w:jc w:val="both"/>
        <w:rPr>
          <w:rFonts w:ascii="Times New Roman" w:hAnsi="Times New Roman" w:cs="Times New Roman"/>
          <w:color w:val="auto"/>
        </w:rPr>
      </w:pPr>
      <w:bookmarkStart w:id="179" w:name="bookmark372"/>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Раздел 2. Культура речи</w:t>
      </w:r>
      <w:bookmarkEnd w:id="179"/>
    </w:p>
    <w:p w:rsidR="00E57B0A" w:rsidRPr="00E118C5" w:rsidRDefault="00E57B0A" w:rsidP="00820F84">
      <w:pPr>
        <w:pStyle w:val="11"/>
        <w:spacing w:line="240" w:lineRule="auto"/>
        <w:jc w:val="both"/>
        <w:rPr>
          <w:color w:val="auto"/>
        </w:rPr>
      </w:pPr>
      <w:r w:rsidRPr="00E118C5">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57B0A" w:rsidRPr="00E118C5" w:rsidRDefault="00E57B0A" w:rsidP="00820F84">
      <w:pPr>
        <w:pStyle w:val="11"/>
        <w:spacing w:line="240" w:lineRule="auto"/>
        <w:jc w:val="both"/>
        <w:rPr>
          <w:color w:val="auto"/>
        </w:rPr>
      </w:pPr>
      <w:r w:rsidRPr="00E118C5">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57B0A" w:rsidRPr="00E118C5" w:rsidRDefault="00E57B0A" w:rsidP="00820F84">
      <w:pPr>
        <w:pStyle w:val="11"/>
        <w:spacing w:line="240" w:lineRule="auto"/>
        <w:jc w:val="both"/>
        <w:rPr>
          <w:color w:val="auto"/>
        </w:rPr>
      </w:pPr>
      <w:r w:rsidRPr="00E118C5">
        <w:rPr>
          <w:color w:val="auto"/>
        </w:rPr>
        <w:t>Речевая избыточность и точность. Тавтология. Плеоназм. Типичные ошибки, связанные с речевой избыточностью.</w:t>
      </w:r>
    </w:p>
    <w:p w:rsidR="00E57B0A" w:rsidRPr="00E118C5" w:rsidRDefault="00E57B0A" w:rsidP="00820F84">
      <w:pPr>
        <w:pStyle w:val="11"/>
        <w:spacing w:line="240" w:lineRule="auto"/>
        <w:jc w:val="both"/>
        <w:rPr>
          <w:color w:val="auto"/>
        </w:rPr>
      </w:pPr>
      <w:r w:rsidRPr="00E118C5">
        <w:rPr>
          <w:color w:val="auto"/>
        </w:rPr>
        <w:t>Современные толковые словари. Отражение вариантов лексической нормы в современных словарях. Словарные пометы.</w:t>
      </w:r>
    </w:p>
    <w:p w:rsidR="00E57B0A" w:rsidRPr="00E118C5" w:rsidRDefault="00E57B0A" w:rsidP="00820F84">
      <w:pPr>
        <w:pStyle w:val="11"/>
        <w:spacing w:line="240" w:lineRule="auto"/>
        <w:jc w:val="both"/>
        <w:rPr>
          <w:color w:val="auto"/>
        </w:rPr>
      </w:pPr>
      <w:r w:rsidRPr="00E118C5">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57B0A" w:rsidRPr="00E118C5" w:rsidRDefault="00E57B0A" w:rsidP="00820F84">
      <w:pPr>
        <w:pStyle w:val="11"/>
        <w:spacing w:after="40" w:line="240" w:lineRule="auto"/>
        <w:jc w:val="both"/>
        <w:rPr>
          <w:color w:val="auto"/>
        </w:rPr>
        <w:sectPr w:rsidR="00E57B0A" w:rsidRPr="00E118C5">
          <w:footerReference w:type="even" r:id="rId19"/>
          <w:footerReference w:type="default" r:id="rId20"/>
          <w:footnotePr>
            <w:numRestart w:val="eachPage"/>
          </w:footnotePr>
          <w:pgSz w:w="7824" w:h="12019"/>
          <w:pgMar w:top="594" w:right="712" w:bottom="967" w:left="713" w:header="0" w:footer="3" w:gutter="0"/>
          <w:cols w:space="720"/>
          <w:noEndnote/>
          <w:docGrid w:linePitch="360"/>
        </w:sectPr>
      </w:pPr>
      <w:r w:rsidRPr="00E118C5">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57B0A" w:rsidRPr="00E118C5" w:rsidRDefault="00E57B0A" w:rsidP="00820F84">
      <w:pPr>
        <w:pStyle w:val="11"/>
        <w:spacing w:after="40" w:line="240" w:lineRule="auto"/>
        <w:jc w:val="both"/>
        <w:rPr>
          <w:color w:val="auto"/>
        </w:rPr>
      </w:pPr>
      <w:r w:rsidRPr="00E118C5">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57B0A" w:rsidRPr="00E118C5" w:rsidRDefault="00E57B0A" w:rsidP="00820F84">
      <w:pPr>
        <w:pStyle w:val="aa"/>
        <w:jc w:val="both"/>
        <w:rPr>
          <w:rFonts w:ascii="Times New Roman" w:hAnsi="Times New Roman" w:cs="Times New Roman"/>
          <w:color w:val="auto"/>
        </w:rPr>
      </w:pPr>
      <w:bookmarkStart w:id="180" w:name="bookmark374"/>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Раздел 3. Речь. Речевая деятельность. Текст</w:t>
      </w:r>
      <w:bookmarkEnd w:id="180"/>
    </w:p>
    <w:p w:rsidR="00E57B0A" w:rsidRPr="00E118C5" w:rsidRDefault="00E57B0A" w:rsidP="00820F84">
      <w:pPr>
        <w:pStyle w:val="11"/>
        <w:spacing w:line="240" w:lineRule="auto"/>
        <w:jc w:val="both"/>
        <w:rPr>
          <w:color w:val="auto"/>
        </w:rPr>
      </w:pPr>
      <w:r w:rsidRPr="00E118C5">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E57B0A" w:rsidRPr="00E118C5" w:rsidRDefault="00E57B0A" w:rsidP="00820F84">
      <w:pPr>
        <w:pStyle w:val="11"/>
        <w:spacing w:line="240" w:lineRule="auto"/>
        <w:jc w:val="both"/>
        <w:rPr>
          <w:color w:val="auto"/>
        </w:rPr>
      </w:pPr>
      <w:r w:rsidRPr="00E118C5">
        <w:rPr>
          <w:color w:val="auto"/>
        </w:rPr>
        <w:t>Виды преобразования текстов: аннотация, конспект. Использование графиков, диаграмм, схем для представления информации.</w:t>
      </w:r>
    </w:p>
    <w:p w:rsidR="00E57B0A" w:rsidRPr="00E118C5" w:rsidRDefault="00E57B0A" w:rsidP="00820F84">
      <w:pPr>
        <w:pStyle w:val="11"/>
        <w:spacing w:line="240" w:lineRule="auto"/>
        <w:jc w:val="both"/>
        <w:rPr>
          <w:color w:val="auto"/>
        </w:rPr>
      </w:pPr>
      <w:r w:rsidRPr="00E118C5">
        <w:rPr>
          <w:color w:val="auto"/>
        </w:rPr>
        <w:t>Разговорная речь. Анекдот, шутка.</w:t>
      </w:r>
    </w:p>
    <w:p w:rsidR="00E57B0A" w:rsidRPr="00E118C5" w:rsidRDefault="00E57B0A" w:rsidP="00820F84">
      <w:pPr>
        <w:pStyle w:val="11"/>
        <w:spacing w:line="240" w:lineRule="auto"/>
        <w:jc w:val="both"/>
        <w:rPr>
          <w:color w:val="auto"/>
        </w:rPr>
      </w:pPr>
      <w:r w:rsidRPr="00E118C5">
        <w:rPr>
          <w:color w:val="auto"/>
        </w:rPr>
        <w:t>Официально-деловой стиль. Деловое письмо, его структурные элементы и языковые особенности.</w:t>
      </w:r>
    </w:p>
    <w:p w:rsidR="00E57B0A" w:rsidRPr="00E118C5" w:rsidRDefault="00E57B0A" w:rsidP="00820F84">
      <w:pPr>
        <w:pStyle w:val="11"/>
        <w:spacing w:line="240" w:lineRule="auto"/>
        <w:jc w:val="both"/>
        <w:rPr>
          <w:color w:val="auto"/>
        </w:rPr>
      </w:pPr>
      <w:r w:rsidRPr="00E118C5">
        <w:rPr>
          <w:color w:val="auto"/>
        </w:rPr>
        <w:t>Учебно-научный стиль. Доклад, сообщение. Речь оппонента на защите проекта.</w:t>
      </w:r>
    </w:p>
    <w:p w:rsidR="00E57B0A" w:rsidRPr="00E118C5" w:rsidRDefault="00E57B0A" w:rsidP="00820F84">
      <w:pPr>
        <w:pStyle w:val="11"/>
        <w:spacing w:line="240" w:lineRule="auto"/>
        <w:jc w:val="both"/>
        <w:rPr>
          <w:color w:val="auto"/>
        </w:rPr>
      </w:pPr>
      <w:r w:rsidRPr="00E118C5">
        <w:rPr>
          <w:color w:val="auto"/>
        </w:rPr>
        <w:t>Публицистический стиль. Проблемный очерк.</w:t>
      </w:r>
    </w:p>
    <w:p w:rsidR="00E57B0A" w:rsidRPr="00E118C5" w:rsidRDefault="00E57B0A" w:rsidP="00820F84">
      <w:pPr>
        <w:pStyle w:val="11"/>
        <w:spacing w:line="240" w:lineRule="auto"/>
        <w:jc w:val="both"/>
        <w:rPr>
          <w:color w:val="auto"/>
        </w:rPr>
        <w:sectPr w:rsidR="00E57B0A" w:rsidRPr="00E118C5">
          <w:footerReference w:type="even" r:id="rId21"/>
          <w:footerReference w:type="default" r:id="rId22"/>
          <w:footnotePr>
            <w:numRestart w:val="eachPage"/>
          </w:footnotePr>
          <w:type w:val="continuous"/>
          <w:pgSz w:w="7824" w:h="12019"/>
          <w:pgMar w:top="594" w:right="712" w:bottom="967" w:left="713" w:header="166" w:footer="539" w:gutter="0"/>
          <w:cols w:space="720"/>
          <w:noEndnote/>
          <w:docGrid w:linePitch="360"/>
        </w:sectPr>
      </w:pPr>
      <w:r w:rsidRPr="00E118C5">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E57B0A" w:rsidRPr="00E118C5" w:rsidRDefault="00E57B0A" w:rsidP="00820F84">
      <w:pPr>
        <w:pStyle w:val="aa"/>
        <w:jc w:val="both"/>
        <w:rPr>
          <w:rFonts w:ascii="Times New Roman" w:hAnsi="Times New Roman" w:cs="Times New Roman"/>
          <w:color w:val="auto"/>
        </w:rPr>
      </w:pPr>
      <w:bookmarkStart w:id="181" w:name="bookmark376"/>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ПЛАНИРУЕМЫЕ РЕЗУЛЬТАТЫ ОСВОЕНИЯ</w:t>
      </w:r>
      <w:bookmarkEnd w:id="181"/>
    </w:p>
    <w:p w:rsidR="00E57B0A" w:rsidRPr="00E118C5" w:rsidRDefault="00E57B0A" w:rsidP="00820F84">
      <w:pPr>
        <w:pStyle w:val="aa"/>
        <w:pBdr>
          <w:bottom w:val="single" w:sz="12" w:space="1" w:color="auto"/>
        </w:pBdr>
        <w:jc w:val="both"/>
        <w:rPr>
          <w:rFonts w:ascii="Times New Roman" w:hAnsi="Times New Roman" w:cs="Times New Roman"/>
          <w:color w:val="auto"/>
        </w:rPr>
      </w:pPr>
      <w:r w:rsidRPr="00E118C5">
        <w:rPr>
          <w:rFonts w:ascii="Times New Roman" w:hAnsi="Times New Roman" w:cs="Times New Roman"/>
          <w:color w:val="auto"/>
        </w:rPr>
        <w:t>УЧЕБНОГО ПРЕДМЕТА «РОДНОЙ ЯЗЫК (РУССКИЙ)»</w:t>
      </w:r>
    </w:p>
    <w:p w:rsidR="00E57B0A" w:rsidRPr="00E118C5" w:rsidRDefault="00E57B0A" w:rsidP="00820F84">
      <w:pPr>
        <w:pStyle w:val="aa"/>
        <w:jc w:val="both"/>
        <w:rPr>
          <w:rFonts w:ascii="Times New Roman" w:hAnsi="Times New Roman" w:cs="Times New Roman"/>
          <w:color w:val="auto"/>
        </w:rPr>
      </w:pPr>
      <w:bookmarkStart w:id="182" w:name="bookmark379"/>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ЛИЧНОСТНЫЕ РЕЗУЛЬТАТЫ</w:t>
      </w:r>
      <w:bookmarkEnd w:id="182"/>
    </w:p>
    <w:p w:rsidR="00E57B0A" w:rsidRPr="00E118C5" w:rsidRDefault="00E57B0A" w:rsidP="00820F84">
      <w:pPr>
        <w:pStyle w:val="11"/>
        <w:spacing w:line="240" w:lineRule="auto"/>
        <w:jc w:val="both"/>
        <w:rPr>
          <w:color w:val="auto"/>
        </w:rPr>
      </w:pPr>
      <w:r w:rsidRPr="00E118C5">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7B0A" w:rsidRPr="00E118C5" w:rsidRDefault="00E57B0A" w:rsidP="00820F84">
      <w:pPr>
        <w:pStyle w:val="11"/>
        <w:spacing w:line="240" w:lineRule="auto"/>
        <w:jc w:val="both"/>
        <w:rPr>
          <w:color w:val="auto"/>
        </w:rPr>
      </w:pPr>
      <w:r w:rsidRPr="00E118C5">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57B0A" w:rsidRPr="00E118C5" w:rsidRDefault="00E57B0A" w:rsidP="00820F84">
      <w:pPr>
        <w:pStyle w:val="11"/>
        <w:spacing w:line="264" w:lineRule="auto"/>
        <w:jc w:val="both"/>
        <w:rPr>
          <w:color w:val="auto"/>
        </w:rPr>
      </w:pPr>
      <w:r w:rsidRPr="00E118C5">
        <w:rPr>
          <w:b/>
          <w:bCs/>
          <w:i/>
          <w:iCs/>
          <w:color w:val="auto"/>
        </w:rPr>
        <w:t>гражданского воспитания:</w:t>
      </w:r>
    </w:p>
    <w:p w:rsidR="00E57B0A" w:rsidRPr="00E118C5" w:rsidRDefault="00E57B0A" w:rsidP="00820F84">
      <w:pPr>
        <w:pStyle w:val="11"/>
        <w:spacing w:line="240" w:lineRule="auto"/>
        <w:jc w:val="both"/>
        <w:rPr>
          <w:color w:val="auto"/>
        </w:rPr>
      </w:pPr>
      <w:r w:rsidRPr="00E118C5">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57B0A" w:rsidRPr="00E118C5" w:rsidRDefault="00E57B0A" w:rsidP="00820F84">
      <w:pPr>
        <w:pStyle w:val="11"/>
        <w:spacing w:after="60" w:line="264" w:lineRule="auto"/>
        <w:jc w:val="both"/>
        <w:rPr>
          <w:color w:val="auto"/>
        </w:rPr>
      </w:pPr>
      <w:r w:rsidRPr="00E118C5">
        <w:rPr>
          <w:b/>
          <w:bCs/>
          <w:i/>
          <w:iCs/>
          <w:color w:val="auto"/>
        </w:rPr>
        <w:t>патриотического воспитания:</w:t>
      </w:r>
    </w:p>
    <w:p w:rsidR="00E57B0A" w:rsidRPr="00E118C5" w:rsidRDefault="00E57B0A" w:rsidP="00820F84">
      <w:pPr>
        <w:pStyle w:val="11"/>
        <w:spacing w:line="240" w:lineRule="auto"/>
        <w:jc w:val="both"/>
        <w:rPr>
          <w:color w:val="auto"/>
        </w:rPr>
      </w:pPr>
      <w:r w:rsidRPr="00E118C5">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7B0A" w:rsidRPr="00E118C5" w:rsidRDefault="00E57B0A" w:rsidP="00820F84">
      <w:pPr>
        <w:pStyle w:val="11"/>
        <w:spacing w:line="266" w:lineRule="auto"/>
        <w:jc w:val="both"/>
        <w:rPr>
          <w:color w:val="auto"/>
        </w:rPr>
      </w:pPr>
      <w:r w:rsidRPr="00E118C5">
        <w:rPr>
          <w:b/>
          <w:bCs/>
          <w:i/>
          <w:iCs/>
          <w:color w:val="auto"/>
        </w:rPr>
        <w:t>духовно-нравственного воспитания:</w:t>
      </w:r>
    </w:p>
    <w:p w:rsidR="00E57B0A" w:rsidRPr="00E118C5" w:rsidRDefault="00E57B0A" w:rsidP="00820F84">
      <w:pPr>
        <w:pStyle w:val="11"/>
        <w:jc w:val="both"/>
        <w:rPr>
          <w:color w:val="auto"/>
        </w:rPr>
      </w:pPr>
      <w:r w:rsidRPr="00E118C5">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7B0A" w:rsidRPr="00E118C5" w:rsidRDefault="00E57B0A" w:rsidP="00820F84">
      <w:pPr>
        <w:pStyle w:val="11"/>
        <w:spacing w:after="40" w:line="266" w:lineRule="auto"/>
        <w:jc w:val="both"/>
        <w:rPr>
          <w:color w:val="auto"/>
        </w:rPr>
      </w:pPr>
      <w:r w:rsidRPr="00E118C5">
        <w:rPr>
          <w:b/>
          <w:bCs/>
          <w:i/>
          <w:iCs/>
          <w:color w:val="auto"/>
        </w:rPr>
        <w:t>эстетического воспитания:</w:t>
      </w:r>
    </w:p>
    <w:p w:rsidR="00E57B0A" w:rsidRPr="00E118C5" w:rsidRDefault="00E57B0A" w:rsidP="00820F84">
      <w:pPr>
        <w:pStyle w:val="11"/>
        <w:jc w:val="both"/>
        <w:rPr>
          <w:color w:val="auto"/>
        </w:rPr>
      </w:pPr>
      <w:r w:rsidRPr="00E118C5">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57B0A" w:rsidRPr="00E118C5" w:rsidRDefault="00E57B0A" w:rsidP="00820F84">
      <w:pPr>
        <w:pStyle w:val="11"/>
        <w:spacing w:line="266" w:lineRule="auto"/>
        <w:jc w:val="both"/>
        <w:rPr>
          <w:color w:val="auto"/>
        </w:rPr>
      </w:pPr>
      <w:r w:rsidRPr="00E118C5">
        <w:rPr>
          <w:b/>
          <w:bCs/>
          <w:i/>
          <w:iCs/>
          <w:color w:val="auto"/>
        </w:rPr>
        <w:t>физического воспитания, формирования культуры здоровья и эмоционального благополучия:</w:t>
      </w:r>
    </w:p>
    <w:p w:rsidR="00E57B0A" w:rsidRPr="00E118C5" w:rsidRDefault="00E57B0A" w:rsidP="00820F84">
      <w:pPr>
        <w:pStyle w:val="11"/>
        <w:jc w:val="both"/>
        <w:rPr>
          <w:color w:val="auto"/>
        </w:rPr>
      </w:pPr>
      <w:r w:rsidRPr="00E118C5">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7B0A" w:rsidRPr="00E118C5" w:rsidRDefault="00E57B0A" w:rsidP="00820F84">
      <w:pPr>
        <w:pStyle w:val="11"/>
        <w:jc w:val="both"/>
        <w:rPr>
          <w:color w:val="auto"/>
        </w:rPr>
      </w:pPr>
      <w:r w:rsidRPr="00E118C5">
        <w:rPr>
          <w:color w:val="auto"/>
        </w:rPr>
        <w:t>умение принимать себя и других не осуждая;</w:t>
      </w:r>
    </w:p>
    <w:p w:rsidR="00E57B0A" w:rsidRPr="00E118C5" w:rsidRDefault="00E57B0A" w:rsidP="00820F84">
      <w:pPr>
        <w:pStyle w:val="11"/>
        <w:jc w:val="both"/>
        <w:rPr>
          <w:color w:val="auto"/>
        </w:rPr>
      </w:pPr>
      <w:r w:rsidRPr="00E118C5">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57B0A" w:rsidRPr="00E118C5" w:rsidRDefault="00E57B0A" w:rsidP="00820F84">
      <w:pPr>
        <w:pStyle w:val="11"/>
        <w:spacing w:line="266" w:lineRule="auto"/>
        <w:jc w:val="both"/>
        <w:rPr>
          <w:color w:val="auto"/>
        </w:rPr>
      </w:pPr>
      <w:r w:rsidRPr="00E118C5">
        <w:rPr>
          <w:b/>
          <w:bCs/>
          <w:i/>
          <w:iCs/>
          <w:color w:val="auto"/>
        </w:rPr>
        <w:t>трудового воспитания:</w:t>
      </w:r>
    </w:p>
    <w:p w:rsidR="00E57B0A" w:rsidRPr="00E118C5" w:rsidRDefault="00E57B0A" w:rsidP="00820F84">
      <w:pPr>
        <w:pStyle w:val="11"/>
        <w:jc w:val="both"/>
        <w:rPr>
          <w:color w:val="auto"/>
        </w:rPr>
      </w:pPr>
      <w:r w:rsidRPr="00E118C5">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57B0A" w:rsidRPr="00E118C5" w:rsidRDefault="00E57B0A" w:rsidP="00820F84">
      <w:pPr>
        <w:pStyle w:val="11"/>
        <w:jc w:val="both"/>
        <w:rPr>
          <w:color w:val="auto"/>
        </w:rPr>
      </w:pPr>
      <w:r w:rsidRPr="00E118C5">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57B0A" w:rsidRPr="00E118C5" w:rsidRDefault="00E57B0A" w:rsidP="00820F84">
      <w:pPr>
        <w:pStyle w:val="11"/>
        <w:spacing w:after="40" w:line="266" w:lineRule="auto"/>
        <w:jc w:val="both"/>
        <w:rPr>
          <w:color w:val="auto"/>
        </w:rPr>
      </w:pPr>
      <w:r w:rsidRPr="00E118C5">
        <w:rPr>
          <w:b/>
          <w:bCs/>
          <w:i/>
          <w:iCs/>
          <w:color w:val="auto"/>
        </w:rPr>
        <w:t>экологического воспитания:</w:t>
      </w:r>
    </w:p>
    <w:p w:rsidR="00E57B0A" w:rsidRPr="00E118C5" w:rsidRDefault="00E57B0A" w:rsidP="00820F84">
      <w:pPr>
        <w:pStyle w:val="11"/>
        <w:jc w:val="both"/>
        <w:rPr>
          <w:color w:val="auto"/>
        </w:rPr>
      </w:pPr>
      <w:r w:rsidRPr="00E118C5">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57B0A" w:rsidRPr="00E118C5" w:rsidRDefault="00E57B0A" w:rsidP="00820F84">
      <w:pPr>
        <w:pStyle w:val="11"/>
        <w:jc w:val="both"/>
        <w:rPr>
          <w:color w:val="auto"/>
        </w:rPr>
      </w:pPr>
      <w:r w:rsidRPr="00E118C5">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7B0A" w:rsidRPr="00E118C5" w:rsidRDefault="00E57B0A" w:rsidP="00820F84">
      <w:pPr>
        <w:pStyle w:val="11"/>
        <w:spacing w:after="40" w:line="266" w:lineRule="auto"/>
        <w:jc w:val="both"/>
        <w:rPr>
          <w:color w:val="auto"/>
        </w:rPr>
      </w:pPr>
      <w:r w:rsidRPr="00E118C5">
        <w:rPr>
          <w:b/>
          <w:bCs/>
          <w:i/>
          <w:iCs/>
          <w:color w:val="auto"/>
        </w:rPr>
        <w:t>ценности научного познания:</w:t>
      </w:r>
    </w:p>
    <w:p w:rsidR="00E57B0A" w:rsidRPr="00E118C5" w:rsidRDefault="00E57B0A" w:rsidP="00820F84">
      <w:pPr>
        <w:pStyle w:val="11"/>
        <w:jc w:val="both"/>
        <w:rPr>
          <w:color w:val="auto"/>
        </w:rPr>
      </w:pPr>
      <w:r w:rsidRPr="00E118C5">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7B0A" w:rsidRPr="00E118C5" w:rsidRDefault="00E57B0A" w:rsidP="00820F84">
      <w:pPr>
        <w:pStyle w:val="11"/>
        <w:jc w:val="both"/>
        <w:rPr>
          <w:color w:val="auto"/>
        </w:rPr>
      </w:pPr>
      <w:r w:rsidRPr="00E118C5">
        <w:rPr>
          <w:color w:val="auto"/>
        </w:rPr>
        <w:t xml:space="preserve">Личностные результаты, обеспечивающие </w:t>
      </w:r>
      <w:r w:rsidRPr="00E118C5">
        <w:rPr>
          <w:b/>
          <w:bCs/>
          <w:i/>
          <w:iCs/>
          <w:color w:val="auto"/>
        </w:rPr>
        <w:t>адаптацию обучающегося</w:t>
      </w:r>
      <w:r w:rsidRPr="00E118C5">
        <w:rPr>
          <w:color w:val="auto"/>
        </w:rPr>
        <w:t xml:space="preserve"> к изменяющимся условиям социальной и природной среды:</w:t>
      </w:r>
    </w:p>
    <w:p w:rsidR="00E57B0A" w:rsidRPr="00E118C5" w:rsidRDefault="00E57B0A" w:rsidP="00820F84">
      <w:pPr>
        <w:pStyle w:val="11"/>
        <w:jc w:val="both"/>
        <w:rPr>
          <w:color w:val="auto"/>
        </w:rPr>
      </w:pPr>
      <w:r w:rsidRPr="00E118C5">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57B0A" w:rsidRPr="00E118C5" w:rsidRDefault="00E57B0A" w:rsidP="00820F84">
      <w:pPr>
        <w:pStyle w:val="11"/>
        <w:jc w:val="both"/>
        <w:rPr>
          <w:color w:val="auto"/>
        </w:rPr>
      </w:pPr>
      <w:r w:rsidRPr="00E118C5">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57B0A" w:rsidRPr="00E118C5" w:rsidRDefault="00E57B0A" w:rsidP="00820F84">
      <w:pPr>
        <w:pStyle w:val="11"/>
        <w:jc w:val="both"/>
        <w:rPr>
          <w:color w:val="auto"/>
        </w:rPr>
      </w:pPr>
      <w:r w:rsidRPr="00E118C5">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57B0A" w:rsidRPr="00E118C5" w:rsidRDefault="00E57B0A" w:rsidP="00820F84">
      <w:pPr>
        <w:pStyle w:val="11"/>
        <w:jc w:val="both"/>
        <w:rPr>
          <w:color w:val="auto"/>
        </w:rPr>
      </w:pPr>
      <w:r w:rsidRPr="00E118C5">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57B0A" w:rsidRPr="00E118C5" w:rsidRDefault="00E57B0A" w:rsidP="00820F84">
      <w:pPr>
        <w:pStyle w:val="11"/>
        <w:jc w:val="both"/>
        <w:rPr>
          <w:color w:val="auto"/>
        </w:rPr>
      </w:pPr>
      <w:r w:rsidRPr="00E118C5">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57B0A" w:rsidRPr="00E118C5" w:rsidRDefault="00E57B0A" w:rsidP="00820F84">
      <w:pPr>
        <w:pStyle w:val="aa"/>
        <w:jc w:val="both"/>
        <w:rPr>
          <w:rFonts w:ascii="Times New Roman" w:hAnsi="Times New Roman" w:cs="Times New Roman"/>
          <w:color w:val="auto"/>
        </w:rPr>
      </w:pPr>
      <w:bookmarkStart w:id="183" w:name="bookmark38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МЕТАПРЕДМЕТНЫЕ РЕЗУЛЬТАТЫ</w:t>
      </w:r>
      <w:bookmarkEnd w:id="183"/>
    </w:p>
    <w:p w:rsidR="00E57B0A" w:rsidRPr="00E118C5" w:rsidRDefault="00E57B0A" w:rsidP="00820F84">
      <w:pPr>
        <w:pStyle w:val="11"/>
        <w:spacing w:line="259" w:lineRule="auto"/>
        <w:jc w:val="both"/>
        <w:rPr>
          <w:color w:val="auto"/>
        </w:rPr>
      </w:pPr>
      <w:r w:rsidRPr="00E118C5">
        <w:rPr>
          <w:color w:val="auto"/>
        </w:rPr>
        <w:t xml:space="preserve">Овладение универсальными учебными </w:t>
      </w:r>
      <w:r w:rsidRPr="00E118C5">
        <w:rPr>
          <w:b/>
          <w:bCs/>
          <w:color w:val="auto"/>
        </w:rPr>
        <w:t>познавательными действиями</w:t>
      </w:r>
      <w:r w:rsidRPr="00E118C5">
        <w:rPr>
          <w:color w:val="auto"/>
        </w:rPr>
        <w:t>.</w:t>
      </w:r>
    </w:p>
    <w:p w:rsidR="00E57B0A" w:rsidRPr="00E118C5" w:rsidRDefault="00E57B0A" w:rsidP="00820F84">
      <w:pPr>
        <w:pStyle w:val="11"/>
        <w:spacing w:line="266" w:lineRule="auto"/>
        <w:jc w:val="both"/>
        <w:rPr>
          <w:color w:val="auto"/>
        </w:rPr>
      </w:pPr>
      <w:r w:rsidRPr="00E118C5">
        <w:rPr>
          <w:b/>
          <w:bCs/>
          <w:i/>
          <w:iCs/>
          <w:color w:val="auto"/>
        </w:rPr>
        <w:t>Базовые логические действия:</w:t>
      </w:r>
    </w:p>
    <w:p w:rsidR="00E57B0A" w:rsidRPr="00E118C5" w:rsidRDefault="00E57B0A" w:rsidP="00820F84">
      <w:pPr>
        <w:pStyle w:val="11"/>
        <w:jc w:val="both"/>
        <w:rPr>
          <w:color w:val="auto"/>
        </w:rPr>
      </w:pPr>
      <w:r w:rsidRPr="00E118C5">
        <w:rPr>
          <w:color w:val="auto"/>
        </w:rPr>
        <w:t>выявлять и характеризовать существенные признаки языковых единиц, языковых явлений и процессов;</w:t>
      </w:r>
    </w:p>
    <w:p w:rsidR="00E57B0A" w:rsidRPr="00E118C5" w:rsidRDefault="00E57B0A" w:rsidP="00820F84">
      <w:pPr>
        <w:pStyle w:val="11"/>
        <w:jc w:val="both"/>
        <w:rPr>
          <w:color w:val="auto"/>
        </w:rPr>
      </w:pPr>
      <w:r w:rsidRPr="00E118C5">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57B0A" w:rsidRPr="00E118C5" w:rsidRDefault="00E57B0A" w:rsidP="00820F84">
      <w:pPr>
        <w:pStyle w:val="11"/>
        <w:jc w:val="both"/>
        <w:rPr>
          <w:color w:val="auto"/>
        </w:rPr>
      </w:pPr>
      <w:r w:rsidRPr="00E118C5">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57B0A" w:rsidRPr="00E118C5" w:rsidRDefault="00E57B0A" w:rsidP="00820F84">
      <w:pPr>
        <w:pStyle w:val="11"/>
        <w:jc w:val="both"/>
        <w:rPr>
          <w:color w:val="auto"/>
        </w:rPr>
      </w:pPr>
      <w:r w:rsidRPr="00E118C5">
        <w:rPr>
          <w:color w:val="auto"/>
        </w:rPr>
        <w:t>выявлять дефицит информации, необходимой для решения поставленной учебной задачи;</w:t>
      </w:r>
    </w:p>
    <w:p w:rsidR="00E57B0A" w:rsidRPr="00E118C5" w:rsidRDefault="00E57B0A" w:rsidP="00820F84">
      <w:pPr>
        <w:pStyle w:val="11"/>
        <w:jc w:val="both"/>
        <w:rPr>
          <w:color w:val="auto"/>
        </w:rPr>
      </w:pPr>
      <w:r w:rsidRPr="00E118C5">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57B0A" w:rsidRPr="00E118C5" w:rsidRDefault="00E57B0A" w:rsidP="00820F84">
      <w:pPr>
        <w:pStyle w:val="11"/>
        <w:jc w:val="both"/>
        <w:rPr>
          <w:color w:val="auto"/>
        </w:rPr>
      </w:pPr>
      <w:r w:rsidRPr="00E118C5">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57B0A" w:rsidRPr="00E118C5" w:rsidRDefault="00E57B0A" w:rsidP="00820F84">
      <w:pPr>
        <w:pStyle w:val="11"/>
        <w:spacing w:line="266" w:lineRule="auto"/>
        <w:jc w:val="both"/>
        <w:rPr>
          <w:color w:val="auto"/>
        </w:rPr>
      </w:pPr>
      <w:r w:rsidRPr="00E118C5">
        <w:rPr>
          <w:b/>
          <w:bCs/>
          <w:i/>
          <w:iCs/>
          <w:color w:val="auto"/>
        </w:rPr>
        <w:t>Базовые исследовательские действия:</w:t>
      </w:r>
    </w:p>
    <w:p w:rsidR="00E57B0A" w:rsidRPr="00E118C5" w:rsidRDefault="00E57B0A" w:rsidP="00820F84">
      <w:pPr>
        <w:pStyle w:val="11"/>
        <w:jc w:val="both"/>
        <w:rPr>
          <w:color w:val="auto"/>
        </w:rPr>
      </w:pPr>
      <w:r w:rsidRPr="00E118C5">
        <w:rPr>
          <w:color w:val="auto"/>
        </w:rPr>
        <w:t>использовать вопросы как исследовательский инструмент познания в языковом образовании;</w:t>
      </w:r>
    </w:p>
    <w:p w:rsidR="00E57B0A" w:rsidRPr="00E118C5" w:rsidRDefault="00E57B0A" w:rsidP="00820F84">
      <w:pPr>
        <w:pStyle w:val="11"/>
        <w:jc w:val="both"/>
        <w:rPr>
          <w:color w:val="auto"/>
        </w:rPr>
      </w:pPr>
      <w:r w:rsidRPr="00E118C5">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57B0A" w:rsidRPr="00E118C5" w:rsidRDefault="00E57B0A" w:rsidP="00820F84">
      <w:pPr>
        <w:pStyle w:val="11"/>
        <w:jc w:val="both"/>
        <w:rPr>
          <w:color w:val="auto"/>
        </w:rPr>
      </w:pPr>
      <w:r w:rsidRPr="00E118C5">
        <w:rPr>
          <w:color w:val="auto"/>
        </w:rPr>
        <w:t>формировать гипотезу об истинности собственных суждений и суждений других, аргументировать свою позицию, мнение;</w:t>
      </w:r>
    </w:p>
    <w:p w:rsidR="00E57B0A" w:rsidRPr="00E118C5" w:rsidRDefault="00E57B0A" w:rsidP="00820F84">
      <w:pPr>
        <w:pStyle w:val="11"/>
        <w:jc w:val="both"/>
        <w:rPr>
          <w:color w:val="auto"/>
        </w:rPr>
      </w:pPr>
      <w:r w:rsidRPr="00E118C5">
        <w:rPr>
          <w:color w:val="auto"/>
        </w:rPr>
        <w:t>составлять алгоритм действий и использовать его для решения учебных задач;</w:t>
      </w:r>
    </w:p>
    <w:p w:rsidR="00E57B0A" w:rsidRPr="00E118C5" w:rsidRDefault="00E57B0A" w:rsidP="00820F84">
      <w:pPr>
        <w:pStyle w:val="11"/>
        <w:jc w:val="both"/>
        <w:rPr>
          <w:color w:val="auto"/>
        </w:rPr>
      </w:pPr>
      <w:r w:rsidRPr="00E118C5">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57B0A" w:rsidRPr="00E118C5" w:rsidRDefault="00E57B0A" w:rsidP="00820F84">
      <w:pPr>
        <w:pStyle w:val="11"/>
        <w:jc w:val="both"/>
        <w:rPr>
          <w:color w:val="auto"/>
        </w:rPr>
      </w:pPr>
      <w:r w:rsidRPr="00E118C5">
        <w:rPr>
          <w:color w:val="auto"/>
        </w:rPr>
        <w:t>оценивать на применимость и достоверность информацию, полученную в ходе лингвистического исследования (эксперимента);</w:t>
      </w:r>
    </w:p>
    <w:p w:rsidR="00E57B0A" w:rsidRPr="00E118C5" w:rsidRDefault="00E57B0A" w:rsidP="00820F84">
      <w:pPr>
        <w:pStyle w:val="11"/>
        <w:jc w:val="both"/>
        <w:rPr>
          <w:color w:val="auto"/>
        </w:rPr>
      </w:pPr>
      <w:r w:rsidRPr="00E118C5">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57B0A" w:rsidRPr="00E118C5" w:rsidRDefault="00E57B0A" w:rsidP="00820F84">
      <w:pPr>
        <w:pStyle w:val="11"/>
        <w:jc w:val="both"/>
        <w:rPr>
          <w:color w:val="auto"/>
        </w:rPr>
      </w:pPr>
      <w:r w:rsidRPr="00E118C5">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7B0A" w:rsidRPr="00E118C5" w:rsidRDefault="00E57B0A" w:rsidP="00820F84">
      <w:pPr>
        <w:pStyle w:val="11"/>
        <w:spacing w:line="266" w:lineRule="auto"/>
        <w:jc w:val="both"/>
        <w:rPr>
          <w:color w:val="auto"/>
        </w:rPr>
      </w:pPr>
      <w:r w:rsidRPr="00E118C5">
        <w:rPr>
          <w:b/>
          <w:bCs/>
          <w:i/>
          <w:iCs/>
          <w:color w:val="auto"/>
        </w:rPr>
        <w:t>Работа с информацией:</w:t>
      </w:r>
    </w:p>
    <w:p w:rsidR="00E57B0A" w:rsidRPr="00E118C5" w:rsidRDefault="00E57B0A" w:rsidP="00820F84">
      <w:pPr>
        <w:pStyle w:val="11"/>
        <w:jc w:val="both"/>
        <w:rPr>
          <w:color w:val="auto"/>
        </w:rPr>
      </w:pPr>
      <w:r w:rsidRPr="00E118C5">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57B0A" w:rsidRPr="00E118C5" w:rsidRDefault="00E57B0A" w:rsidP="00820F84">
      <w:pPr>
        <w:pStyle w:val="11"/>
        <w:jc w:val="both"/>
        <w:rPr>
          <w:color w:val="auto"/>
        </w:rPr>
      </w:pPr>
      <w:r w:rsidRPr="00E118C5">
        <w:rPr>
          <w:color w:val="auto"/>
        </w:rPr>
        <w:t>выбирать, анализировать, интерпретировать, обобщать и систематизировать информацию, представленную в текстах, таблицах, схемах;</w:t>
      </w:r>
    </w:p>
    <w:p w:rsidR="00E57B0A" w:rsidRPr="00E118C5" w:rsidRDefault="00E57B0A" w:rsidP="00820F84">
      <w:pPr>
        <w:pStyle w:val="11"/>
        <w:jc w:val="both"/>
        <w:rPr>
          <w:color w:val="auto"/>
        </w:rPr>
      </w:pPr>
      <w:r w:rsidRPr="00E118C5">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57B0A" w:rsidRPr="00E118C5" w:rsidRDefault="00E57B0A" w:rsidP="00820F84">
      <w:pPr>
        <w:pStyle w:val="11"/>
        <w:jc w:val="both"/>
        <w:rPr>
          <w:color w:val="auto"/>
        </w:rPr>
      </w:pPr>
      <w:r w:rsidRPr="00E118C5">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57B0A" w:rsidRPr="00E118C5" w:rsidRDefault="00E57B0A" w:rsidP="00820F84">
      <w:pPr>
        <w:pStyle w:val="11"/>
        <w:jc w:val="both"/>
        <w:rPr>
          <w:color w:val="auto"/>
        </w:rPr>
      </w:pPr>
      <w:r w:rsidRPr="00E118C5">
        <w:rPr>
          <w:color w:val="auto"/>
        </w:rPr>
        <w:t>находить сходные аргументы (подтверждающие или опровергающие одну и ту же идею, версию) в различных информационных источниках;</w:t>
      </w:r>
    </w:p>
    <w:p w:rsidR="00E57B0A" w:rsidRPr="00E118C5" w:rsidRDefault="00E57B0A" w:rsidP="00820F84">
      <w:pPr>
        <w:pStyle w:val="11"/>
        <w:jc w:val="both"/>
        <w:rPr>
          <w:color w:val="auto"/>
        </w:rPr>
      </w:pPr>
      <w:r w:rsidRPr="00E118C5">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57B0A" w:rsidRPr="00E118C5" w:rsidRDefault="00E57B0A" w:rsidP="00820F84">
      <w:pPr>
        <w:pStyle w:val="11"/>
        <w:jc w:val="both"/>
        <w:rPr>
          <w:color w:val="auto"/>
        </w:rPr>
      </w:pPr>
      <w:r w:rsidRPr="00E118C5">
        <w:rPr>
          <w:color w:val="auto"/>
        </w:rPr>
        <w:t>оценивать надёжность информации по критериям, предложенным учителем или сформулированным самостоятельно;</w:t>
      </w:r>
    </w:p>
    <w:p w:rsidR="00E57B0A" w:rsidRPr="00E118C5" w:rsidRDefault="00E57B0A" w:rsidP="00820F84">
      <w:pPr>
        <w:pStyle w:val="11"/>
        <w:jc w:val="both"/>
        <w:rPr>
          <w:color w:val="auto"/>
        </w:rPr>
      </w:pPr>
      <w:r w:rsidRPr="00E118C5">
        <w:rPr>
          <w:color w:val="auto"/>
        </w:rPr>
        <w:t>эффективно запоминать и систематизировать информацию.</w:t>
      </w:r>
    </w:p>
    <w:p w:rsidR="00E57B0A" w:rsidRPr="00E118C5" w:rsidRDefault="00E57B0A" w:rsidP="00820F84">
      <w:pPr>
        <w:pStyle w:val="11"/>
        <w:spacing w:line="262" w:lineRule="auto"/>
        <w:jc w:val="both"/>
        <w:rPr>
          <w:color w:val="auto"/>
        </w:rPr>
      </w:pPr>
      <w:r w:rsidRPr="00E118C5">
        <w:rPr>
          <w:color w:val="auto"/>
        </w:rPr>
        <w:t xml:space="preserve">Овладение универсальными учебными </w:t>
      </w:r>
      <w:r w:rsidRPr="00E118C5">
        <w:rPr>
          <w:b/>
          <w:bCs/>
          <w:color w:val="auto"/>
        </w:rPr>
        <w:t>коммуникативными действиями</w:t>
      </w:r>
      <w:r w:rsidRPr="00E118C5">
        <w:rPr>
          <w:color w:val="auto"/>
        </w:rPr>
        <w:t>.</w:t>
      </w:r>
    </w:p>
    <w:p w:rsidR="00E57B0A" w:rsidRPr="00E118C5" w:rsidRDefault="00E57B0A" w:rsidP="00820F84">
      <w:pPr>
        <w:pStyle w:val="11"/>
        <w:spacing w:line="266" w:lineRule="auto"/>
        <w:jc w:val="both"/>
        <w:rPr>
          <w:color w:val="auto"/>
        </w:rPr>
      </w:pPr>
      <w:r w:rsidRPr="00E118C5">
        <w:rPr>
          <w:b/>
          <w:bCs/>
          <w:i/>
          <w:iCs/>
          <w:color w:val="auto"/>
        </w:rPr>
        <w:t>Общение:</w:t>
      </w:r>
    </w:p>
    <w:p w:rsidR="00E57B0A" w:rsidRPr="00E118C5" w:rsidRDefault="00E57B0A" w:rsidP="00820F84">
      <w:pPr>
        <w:pStyle w:val="11"/>
        <w:jc w:val="both"/>
        <w:rPr>
          <w:color w:val="auto"/>
        </w:rPr>
      </w:pPr>
      <w:r w:rsidRPr="00E118C5">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57B0A" w:rsidRPr="00E118C5" w:rsidRDefault="00E57B0A" w:rsidP="00820F84">
      <w:pPr>
        <w:pStyle w:val="11"/>
        <w:spacing w:line="252" w:lineRule="auto"/>
        <w:jc w:val="both"/>
        <w:rPr>
          <w:color w:val="auto"/>
        </w:rPr>
      </w:pPr>
      <w:r w:rsidRPr="00E118C5">
        <w:rPr>
          <w:color w:val="auto"/>
        </w:rPr>
        <w:t>распознавать невербальные средства общения, понимать значение социальных знаков;</w:t>
      </w:r>
    </w:p>
    <w:p w:rsidR="00E57B0A" w:rsidRPr="00E118C5" w:rsidRDefault="00E57B0A" w:rsidP="00820F84">
      <w:pPr>
        <w:pStyle w:val="11"/>
        <w:spacing w:line="252" w:lineRule="auto"/>
        <w:jc w:val="both"/>
        <w:rPr>
          <w:color w:val="auto"/>
        </w:rPr>
      </w:pPr>
      <w:r w:rsidRPr="00E118C5">
        <w:rPr>
          <w:color w:val="auto"/>
        </w:rPr>
        <w:t>знать и распознавать предпосылки конфликтных ситуаций и смягчать конфликты, вести переговоры;</w:t>
      </w:r>
    </w:p>
    <w:p w:rsidR="00E57B0A" w:rsidRPr="00E118C5" w:rsidRDefault="00E57B0A" w:rsidP="00820F84">
      <w:pPr>
        <w:pStyle w:val="11"/>
        <w:spacing w:line="252" w:lineRule="auto"/>
        <w:jc w:val="both"/>
        <w:rPr>
          <w:color w:val="auto"/>
        </w:rPr>
      </w:pPr>
      <w:r w:rsidRPr="00E118C5">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E57B0A" w:rsidRPr="00E118C5" w:rsidRDefault="00E57B0A" w:rsidP="00820F84">
      <w:pPr>
        <w:pStyle w:val="11"/>
        <w:spacing w:line="252" w:lineRule="auto"/>
        <w:jc w:val="both"/>
        <w:rPr>
          <w:color w:val="auto"/>
        </w:rPr>
      </w:pPr>
      <w:r w:rsidRPr="00E118C5">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7B0A" w:rsidRPr="00E118C5" w:rsidRDefault="00E57B0A" w:rsidP="00820F84">
      <w:pPr>
        <w:pStyle w:val="11"/>
        <w:spacing w:line="252" w:lineRule="auto"/>
        <w:jc w:val="both"/>
        <w:rPr>
          <w:color w:val="auto"/>
        </w:rPr>
      </w:pPr>
      <w:r w:rsidRPr="00E118C5">
        <w:rPr>
          <w:color w:val="auto"/>
        </w:rPr>
        <w:t>сопоставлять свои суждения с суждениями других участников диалога, обнаруживать различие и сходство позиций;</w:t>
      </w:r>
    </w:p>
    <w:p w:rsidR="00E57B0A" w:rsidRPr="00E118C5" w:rsidRDefault="00E57B0A" w:rsidP="00820F84">
      <w:pPr>
        <w:pStyle w:val="11"/>
        <w:spacing w:line="252" w:lineRule="auto"/>
        <w:jc w:val="both"/>
        <w:rPr>
          <w:color w:val="auto"/>
        </w:rPr>
      </w:pPr>
      <w:r w:rsidRPr="00E118C5">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E57B0A" w:rsidRPr="00E118C5" w:rsidRDefault="00E57B0A" w:rsidP="00820F84">
      <w:pPr>
        <w:pStyle w:val="11"/>
        <w:spacing w:line="252" w:lineRule="auto"/>
        <w:jc w:val="both"/>
        <w:rPr>
          <w:color w:val="auto"/>
        </w:rPr>
      </w:pPr>
      <w:r w:rsidRPr="00E118C5">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57B0A" w:rsidRPr="00E118C5" w:rsidRDefault="00E57B0A" w:rsidP="00820F84">
      <w:pPr>
        <w:pStyle w:val="11"/>
        <w:spacing w:line="266" w:lineRule="auto"/>
        <w:jc w:val="both"/>
        <w:rPr>
          <w:color w:val="auto"/>
        </w:rPr>
      </w:pPr>
      <w:r w:rsidRPr="00E118C5">
        <w:rPr>
          <w:b/>
          <w:bCs/>
          <w:i/>
          <w:iCs/>
          <w:color w:val="auto"/>
        </w:rPr>
        <w:t>Совместная деятельность:</w:t>
      </w:r>
    </w:p>
    <w:p w:rsidR="00E57B0A" w:rsidRPr="00E118C5" w:rsidRDefault="00E57B0A" w:rsidP="00820F84">
      <w:pPr>
        <w:pStyle w:val="11"/>
        <w:spacing w:line="252" w:lineRule="auto"/>
        <w:jc w:val="both"/>
        <w:rPr>
          <w:color w:val="auto"/>
        </w:rPr>
      </w:pPr>
      <w:r w:rsidRPr="00E118C5">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7B0A" w:rsidRPr="00E118C5" w:rsidRDefault="00E57B0A" w:rsidP="00820F84">
      <w:pPr>
        <w:pStyle w:val="11"/>
        <w:spacing w:line="252" w:lineRule="auto"/>
        <w:jc w:val="both"/>
        <w:rPr>
          <w:color w:val="auto"/>
        </w:rPr>
      </w:pPr>
      <w:r w:rsidRPr="00E118C5">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57B0A" w:rsidRPr="00E118C5" w:rsidRDefault="00E57B0A" w:rsidP="00820F84">
      <w:pPr>
        <w:pStyle w:val="11"/>
        <w:spacing w:line="252" w:lineRule="auto"/>
        <w:jc w:val="both"/>
        <w:rPr>
          <w:color w:val="auto"/>
        </w:rPr>
      </w:pPr>
      <w:r w:rsidRPr="00E118C5">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57B0A" w:rsidRPr="00E118C5" w:rsidRDefault="00E57B0A" w:rsidP="00820F84">
      <w:pPr>
        <w:pStyle w:val="11"/>
        <w:spacing w:line="252" w:lineRule="auto"/>
        <w:jc w:val="both"/>
        <w:rPr>
          <w:color w:val="auto"/>
        </w:rPr>
      </w:pPr>
      <w:r w:rsidRPr="00E118C5">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57B0A" w:rsidRPr="00E118C5" w:rsidRDefault="00E57B0A" w:rsidP="00820F84">
      <w:pPr>
        <w:pStyle w:val="11"/>
        <w:spacing w:line="252" w:lineRule="auto"/>
        <w:jc w:val="both"/>
        <w:rPr>
          <w:color w:val="auto"/>
        </w:rPr>
      </w:pPr>
      <w:r w:rsidRPr="00E118C5">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57B0A" w:rsidRPr="00E118C5" w:rsidRDefault="00E57B0A" w:rsidP="00820F84">
      <w:pPr>
        <w:pStyle w:val="11"/>
        <w:spacing w:line="259" w:lineRule="auto"/>
        <w:jc w:val="both"/>
        <w:rPr>
          <w:color w:val="auto"/>
        </w:rPr>
      </w:pPr>
      <w:r w:rsidRPr="00E118C5">
        <w:rPr>
          <w:color w:val="auto"/>
        </w:rPr>
        <w:t xml:space="preserve">Овладение универсальными учебными </w:t>
      </w:r>
      <w:r w:rsidRPr="00E118C5">
        <w:rPr>
          <w:b/>
          <w:bCs/>
          <w:color w:val="auto"/>
        </w:rPr>
        <w:t>регулятивными действиями</w:t>
      </w:r>
      <w:r w:rsidRPr="00E118C5">
        <w:rPr>
          <w:color w:val="auto"/>
        </w:rPr>
        <w:t>.</w:t>
      </w:r>
    </w:p>
    <w:p w:rsidR="00E57B0A" w:rsidRPr="00E118C5" w:rsidRDefault="00E57B0A" w:rsidP="00820F84">
      <w:pPr>
        <w:pStyle w:val="11"/>
        <w:spacing w:line="266" w:lineRule="auto"/>
        <w:jc w:val="both"/>
        <w:rPr>
          <w:color w:val="auto"/>
        </w:rPr>
      </w:pPr>
      <w:r w:rsidRPr="00E118C5">
        <w:rPr>
          <w:b/>
          <w:bCs/>
          <w:i/>
          <w:iCs/>
          <w:color w:val="auto"/>
        </w:rPr>
        <w:t>Самоорганизация:</w:t>
      </w:r>
    </w:p>
    <w:p w:rsidR="00E57B0A" w:rsidRPr="00E118C5" w:rsidRDefault="00E57B0A" w:rsidP="00820F84">
      <w:pPr>
        <w:pStyle w:val="11"/>
        <w:spacing w:line="252" w:lineRule="auto"/>
        <w:jc w:val="both"/>
        <w:rPr>
          <w:color w:val="auto"/>
        </w:rPr>
      </w:pPr>
      <w:r w:rsidRPr="00E118C5">
        <w:rPr>
          <w:color w:val="auto"/>
        </w:rPr>
        <w:t>выявлять проблемы для решения в учебных и жизненных ситуациях;</w:t>
      </w:r>
    </w:p>
    <w:p w:rsidR="00E57B0A" w:rsidRPr="00E118C5" w:rsidRDefault="00E57B0A" w:rsidP="00820F84">
      <w:pPr>
        <w:pStyle w:val="11"/>
        <w:spacing w:line="252" w:lineRule="auto"/>
        <w:jc w:val="both"/>
        <w:rPr>
          <w:color w:val="auto"/>
        </w:rPr>
      </w:pPr>
      <w:r w:rsidRPr="00E118C5">
        <w:rPr>
          <w:color w:val="auto"/>
        </w:rPr>
        <w:t>ориентироваться в различных подходах к принятию решений (индивидуальное, принятие решения в группе, принятие решения группой);</w:t>
      </w:r>
    </w:p>
    <w:p w:rsidR="00E57B0A" w:rsidRPr="00E118C5" w:rsidRDefault="00E57B0A" w:rsidP="00820F84">
      <w:pPr>
        <w:pStyle w:val="11"/>
        <w:spacing w:line="252" w:lineRule="auto"/>
        <w:jc w:val="both"/>
        <w:rPr>
          <w:color w:val="auto"/>
        </w:rPr>
      </w:pPr>
      <w:r w:rsidRPr="00E118C5">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spacing w:line="252" w:lineRule="auto"/>
        <w:jc w:val="both"/>
        <w:rPr>
          <w:color w:val="auto"/>
        </w:rPr>
      </w:pPr>
      <w:r w:rsidRPr="00E118C5">
        <w:rPr>
          <w:color w:val="auto"/>
        </w:rPr>
        <w:t>самостоятельно составлять план действий, вносить необходимые коррективы в ходе его реализации;</w:t>
      </w:r>
    </w:p>
    <w:p w:rsidR="00E57B0A" w:rsidRPr="00E118C5" w:rsidRDefault="00E57B0A" w:rsidP="00820F84">
      <w:pPr>
        <w:pStyle w:val="11"/>
        <w:spacing w:line="252" w:lineRule="auto"/>
        <w:jc w:val="both"/>
        <w:rPr>
          <w:color w:val="auto"/>
        </w:rPr>
      </w:pPr>
      <w:r w:rsidRPr="00E118C5">
        <w:rPr>
          <w:color w:val="auto"/>
        </w:rPr>
        <w:t>делать выбор и брать ответственность за решение.</w:t>
      </w:r>
    </w:p>
    <w:p w:rsidR="00E57B0A" w:rsidRPr="00E118C5" w:rsidRDefault="00E57B0A" w:rsidP="00820F84">
      <w:pPr>
        <w:pStyle w:val="11"/>
        <w:spacing w:line="266" w:lineRule="auto"/>
        <w:jc w:val="both"/>
        <w:rPr>
          <w:color w:val="auto"/>
        </w:rPr>
      </w:pPr>
      <w:r w:rsidRPr="00E118C5">
        <w:rPr>
          <w:b/>
          <w:bCs/>
          <w:i/>
          <w:iCs/>
          <w:color w:val="auto"/>
        </w:rPr>
        <w:t>Самоконтроль:</w:t>
      </w:r>
    </w:p>
    <w:p w:rsidR="00E57B0A" w:rsidRPr="00E118C5" w:rsidRDefault="00E57B0A" w:rsidP="00820F84">
      <w:pPr>
        <w:pStyle w:val="11"/>
        <w:spacing w:line="252" w:lineRule="auto"/>
        <w:jc w:val="both"/>
        <w:rPr>
          <w:color w:val="auto"/>
        </w:rPr>
      </w:pPr>
      <w:r w:rsidRPr="00E118C5">
        <w:rPr>
          <w:color w:val="auto"/>
        </w:rPr>
        <w:t>владеть разными способами самоконтроля (в том числе речевого), самомотивации и рефлексии;</w:t>
      </w:r>
    </w:p>
    <w:p w:rsidR="00E57B0A" w:rsidRPr="00E118C5" w:rsidRDefault="00E57B0A" w:rsidP="00820F84">
      <w:pPr>
        <w:pStyle w:val="11"/>
        <w:spacing w:line="252" w:lineRule="auto"/>
        <w:jc w:val="both"/>
        <w:rPr>
          <w:color w:val="auto"/>
        </w:rPr>
      </w:pPr>
      <w:r w:rsidRPr="00E118C5">
        <w:rPr>
          <w:color w:val="auto"/>
        </w:rPr>
        <w:t>давать адекватную оценку учебной ситуации и предлагать план её изменения;</w:t>
      </w:r>
    </w:p>
    <w:p w:rsidR="00E57B0A" w:rsidRPr="00E118C5" w:rsidRDefault="00E57B0A" w:rsidP="00820F84">
      <w:pPr>
        <w:pStyle w:val="11"/>
        <w:spacing w:line="252" w:lineRule="auto"/>
        <w:jc w:val="both"/>
        <w:rPr>
          <w:color w:val="auto"/>
        </w:rPr>
      </w:pPr>
      <w:r w:rsidRPr="00E118C5">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E57B0A" w:rsidRPr="00E118C5" w:rsidRDefault="00E57B0A" w:rsidP="00820F84">
      <w:pPr>
        <w:pStyle w:val="11"/>
        <w:spacing w:line="252" w:lineRule="auto"/>
        <w:jc w:val="both"/>
        <w:rPr>
          <w:color w:val="auto"/>
        </w:rPr>
      </w:pPr>
      <w:r w:rsidRPr="00E118C5">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57B0A" w:rsidRPr="00E118C5" w:rsidRDefault="00E57B0A" w:rsidP="00820F84">
      <w:pPr>
        <w:pStyle w:val="11"/>
        <w:spacing w:line="266" w:lineRule="auto"/>
        <w:jc w:val="both"/>
        <w:rPr>
          <w:color w:val="auto"/>
        </w:rPr>
      </w:pPr>
      <w:r w:rsidRPr="00E118C5">
        <w:rPr>
          <w:b/>
          <w:bCs/>
          <w:i/>
          <w:iCs/>
          <w:color w:val="auto"/>
        </w:rPr>
        <w:t>Эмоциональный интеллект:</w:t>
      </w:r>
    </w:p>
    <w:p w:rsidR="00E57B0A" w:rsidRPr="00E118C5" w:rsidRDefault="00E57B0A" w:rsidP="00820F84">
      <w:pPr>
        <w:pStyle w:val="11"/>
        <w:spacing w:line="252" w:lineRule="auto"/>
        <w:jc w:val="both"/>
        <w:rPr>
          <w:color w:val="auto"/>
        </w:rPr>
      </w:pPr>
      <w:r w:rsidRPr="00E118C5">
        <w:rPr>
          <w:color w:val="auto"/>
        </w:rPr>
        <w:t>развивать способность управлять собственными эмоциями и эмоциями других;</w:t>
      </w:r>
    </w:p>
    <w:p w:rsidR="00E57B0A" w:rsidRPr="00E118C5" w:rsidRDefault="00E57B0A" w:rsidP="00820F84">
      <w:pPr>
        <w:pStyle w:val="11"/>
        <w:spacing w:line="252" w:lineRule="auto"/>
        <w:jc w:val="both"/>
        <w:rPr>
          <w:color w:val="auto"/>
        </w:rPr>
      </w:pPr>
      <w:r w:rsidRPr="00E118C5">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57B0A" w:rsidRPr="00E118C5" w:rsidRDefault="00E57B0A" w:rsidP="00820F84">
      <w:pPr>
        <w:pStyle w:val="11"/>
        <w:spacing w:line="266" w:lineRule="auto"/>
        <w:jc w:val="both"/>
        <w:rPr>
          <w:color w:val="auto"/>
        </w:rPr>
      </w:pPr>
      <w:r w:rsidRPr="00E118C5">
        <w:rPr>
          <w:b/>
          <w:bCs/>
          <w:i/>
          <w:iCs/>
          <w:color w:val="auto"/>
        </w:rPr>
        <w:t>Принятие себя и других:</w:t>
      </w:r>
    </w:p>
    <w:p w:rsidR="00E57B0A" w:rsidRPr="00E118C5" w:rsidRDefault="00E57B0A" w:rsidP="00820F84">
      <w:pPr>
        <w:pStyle w:val="11"/>
        <w:spacing w:after="40" w:line="252" w:lineRule="auto"/>
        <w:jc w:val="both"/>
        <w:rPr>
          <w:color w:val="auto"/>
        </w:rPr>
      </w:pPr>
      <w:r w:rsidRPr="00E118C5">
        <w:rPr>
          <w:color w:val="auto"/>
        </w:rPr>
        <w:t>осознанно относиться к другому человеку и его мнению;</w:t>
      </w:r>
    </w:p>
    <w:p w:rsidR="00E57B0A" w:rsidRPr="00E118C5" w:rsidRDefault="00E57B0A" w:rsidP="00820F84">
      <w:pPr>
        <w:pStyle w:val="11"/>
        <w:spacing w:line="252" w:lineRule="auto"/>
        <w:jc w:val="both"/>
        <w:rPr>
          <w:color w:val="auto"/>
        </w:rPr>
      </w:pPr>
      <w:r w:rsidRPr="00E118C5">
        <w:rPr>
          <w:color w:val="auto"/>
        </w:rPr>
        <w:t>признавать своё и чужое право на ошибку;</w:t>
      </w:r>
    </w:p>
    <w:p w:rsidR="00E57B0A" w:rsidRPr="00E118C5" w:rsidRDefault="00E57B0A" w:rsidP="00820F84">
      <w:pPr>
        <w:pStyle w:val="11"/>
        <w:spacing w:line="240" w:lineRule="auto"/>
        <w:jc w:val="both"/>
        <w:rPr>
          <w:color w:val="auto"/>
        </w:rPr>
      </w:pPr>
      <w:r w:rsidRPr="00E118C5">
        <w:rPr>
          <w:color w:val="auto"/>
        </w:rPr>
        <w:t>принимать себя и других не осуждая;</w:t>
      </w:r>
    </w:p>
    <w:p w:rsidR="00E57B0A" w:rsidRPr="00E118C5" w:rsidRDefault="00E57B0A" w:rsidP="00820F84">
      <w:pPr>
        <w:pStyle w:val="11"/>
        <w:spacing w:line="240" w:lineRule="auto"/>
        <w:jc w:val="both"/>
        <w:rPr>
          <w:color w:val="auto"/>
        </w:rPr>
      </w:pPr>
      <w:r w:rsidRPr="00E118C5">
        <w:rPr>
          <w:color w:val="auto"/>
        </w:rPr>
        <w:t>проявлять открытость;</w:t>
      </w:r>
    </w:p>
    <w:p w:rsidR="00E57B0A" w:rsidRPr="00E118C5" w:rsidRDefault="00E57B0A" w:rsidP="00820F84">
      <w:pPr>
        <w:pStyle w:val="11"/>
        <w:spacing w:line="240" w:lineRule="auto"/>
        <w:jc w:val="both"/>
        <w:rPr>
          <w:color w:val="auto"/>
        </w:rPr>
      </w:pPr>
      <w:r w:rsidRPr="00E118C5">
        <w:rPr>
          <w:color w:val="auto"/>
        </w:rPr>
        <w:t>осознавать невозможность контролировать всё вокруг.</w:t>
      </w:r>
    </w:p>
    <w:p w:rsidR="00E57B0A" w:rsidRPr="00E118C5" w:rsidRDefault="00E57B0A" w:rsidP="00820F84">
      <w:pPr>
        <w:pStyle w:val="aa"/>
        <w:jc w:val="both"/>
        <w:rPr>
          <w:rFonts w:ascii="Times New Roman" w:hAnsi="Times New Roman" w:cs="Times New Roman"/>
          <w:color w:val="auto"/>
        </w:rPr>
      </w:pPr>
      <w:bookmarkStart w:id="184" w:name="bookmark38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ПРЕДМЕТНЫЕ РЕЗУЛЬТАТЫ</w:t>
      </w:r>
      <w:bookmarkEnd w:id="184"/>
    </w:p>
    <w:p w:rsidR="00E57B0A" w:rsidRPr="00E118C5" w:rsidRDefault="00E57B0A" w:rsidP="00820F84">
      <w:pPr>
        <w:pStyle w:val="aa"/>
        <w:jc w:val="both"/>
        <w:rPr>
          <w:rFonts w:ascii="Times New Roman" w:hAnsi="Times New Roman" w:cs="Times New Roman"/>
          <w:color w:val="auto"/>
        </w:rPr>
      </w:pPr>
      <w:bookmarkStart w:id="185" w:name="bookmark385"/>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5 класс</w:t>
      </w:r>
      <w:bookmarkEnd w:id="185"/>
    </w:p>
    <w:p w:rsidR="00E57B0A" w:rsidRPr="00E118C5" w:rsidRDefault="00E57B0A" w:rsidP="00820F84">
      <w:pPr>
        <w:pStyle w:val="11"/>
        <w:spacing w:line="264" w:lineRule="auto"/>
        <w:jc w:val="both"/>
        <w:rPr>
          <w:color w:val="auto"/>
        </w:rPr>
      </w:pPr>
      <w:r w:rsidRPr="00E118C5">
        <w:rPr>
          <w:b/>
          <w:bCs/>
          <w:color w:val="auto"/>
        </w:rPr>
        <w:t>Язык и культура:</w:t>
      </w:r>
    </w:p>
    <w:p w:rsidR="00E57B0A" w:rsidRPr="00E118C5" w:rsidRDefault="00E57B0A" w:rsidP="00820F84">
      <w:pPr>
        <w:pStyle w:val="11"/>
        <w:numPr>
          <w:ilvl w:val="0"/>
          <w:numId w:val="169"/>
        </w:numPr>
        <w:spacing w:line="271" w:lineRule="auto"/>
        <w:jc w:val="both"/>
        <w:rPr>
          <w:color w:val="auto"/>
        </w:rPr>
      </w:pPr>
      <w:r w:rsidRPr="00E118C5">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E57B0A" w:rsidRPr="00E118C5" w:rsidRDefault="00E57B0A" w:rsidP="00820F84">
      <w:pPr>
        <w:pStyle w:val="11"/>
        <w:numPr>
          <w:ilvl w:val="0"/>
          <w:numId w:val="169"/>
        </w:numPr>
        <w:spacing w:line="276" w:lineRule="auto"/>
        <w:jc w:val="both"/>
        <w:rPr>
          <w:color w:val="auto"/>
        </w:rPr>
      </w:pPr>
      <w:r w:rsidRPr="00E118C5">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E57B0A" w:rsidRPr="00E118C5" w:rsidRDefault="00E57B0A" w:rsidP="00820F84">
      <w:pPr>
        <w:pStyle w:val="11"/>
        <w:numPr>
          <w:ilvl w:val="0"/>
          <w:numId w:val="169"/>
        </w:numPr>
        <w:spacing w:line="266" w:lineRule="auto"/>
        <w:jc w:val="both"/>
        <w:rPr>
          <w:color w:val="auto"/>
        </w:rPr>
      </w:pPr>
      <w:r w:rsidRPr="00E118C5">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E57B0A" w:rsidRPr="00E118C5" w:rsidRDefault="00E57B0A" w:rsidP="00820F84">
      <w:pPr>
        <w:pStyle w:val="11"/>
        <w:numPr>
          <w:ilvl w:val="0"/>
          <w:numId w:val="169"/>
        </w:numPr>
        <w:spacing w:line="262" w:lineRule="auto"/>
        <w:jc w:val="both"/>
        <w:rPr>
          <w:color w:val="auto"/>
        </w:rPr>
      </w:pPr>
      <w:r w:rsidRPr="00E118C5">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57B0A" w:rsidRPr="00E118C5" w:rsidRDefault="00E57B0A" w:rsidP="00820F84">
      <w:pPr>
        <w:pStyle w:val="11"/>
        <w:numPr>
          <w:ilvl w:val="0"/>
          <w:numId w:val="169"/>
        </w:numPr>
        <w:spacing w:line="271" w:lineRule="auto"/>
        <w:jc w:val="both"/>
        <w:rPr>
          <w:color w:val="auto"/>
        </w:rPr>
      </w:pPr>
      <w:r w:rsidRPr="00E118C5">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57B0A" w:rsidRPr="00E118C5" w:rsidRDefault="00E57B0A" w:rsidP="00820F84">
      <w:pPr>
        <w:pStyle w:val="11"/>
        <w:numPr>
          <w:ilvl w:val="0"/>
          <w:numId w:val="169"/>
        </w:numPr>
        <w:spacing w:line="271" w:lineRule="auto"/>
        <w:jc w:val="both"/>
        <w:rPr>
          <w:color w:val="auto"/>
        </w:rPr>
      </w:pPr>
      <w:r w:rsidRPr="00E118C5">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57B0A" w:rsidRPr="00E118C5" w:rsidRDefault="00E57B0A" w:rsidP="00820F84">
      <w:pPr>
        <w:pStyle w:val="11"/>
        <w:numPr>
          <w:ilvl w:val="0"/>
          <w:numId w:val="169"/>
        </w:numPr>
        <w:spacing w:line="276" w:lineRule="auto"/>
        <w:jc w:val="both"/>
        <w:rPr>
          <w:color w:val="auto"/>
        </w:rPr>
      </w:pPr>
      <w:r w:rsidRPr="00E118C5">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E57B0A" w:rsidRPr="00E118C5" w:rsidRDefault="00E57B0A" w:rsidP="00820F84">
      <w:pPr>
        <w:pStyle w:val="11"/>
        <w:numPr>
          <w:ilvl w:val="0"/>
          <w:numId w:val="169"/>
        </w:numPr>
        <w:spacing w:after="80" w:line="266" w:lineRule="auto"/>
        <w:jc w:val="both"/>
        <w:rPr>
          <w:color w:val="auto"/>
        </w:rPr>
      </w:pPr>
      <w:r w:rsidRPr="00E118C5">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57B0A" w:rsidRPr="00E118C5" w:rsidRDefault="00E57B0A" w:rsidP="00820F84">
      <w:pPr>
        <w:pStyle w:val="11"/>
        <w:spacing w:line="259" w:lineRule="auto"/>
        <w:ind w:firstLine="160"/>
        <w:jc w:val="both"/>
        <w:rPr>
          <w:color w:val="auto"/>
        </w:rPr>
      </w:pPr>
      <w:r w:rsidRPr="00E118C5">
        <w:rPr>
          <w:b/>
          <w:bCs/>
          <w:color w:val="auto"/>
        </w:rPr>
        <w:t>Культура речи:</w:t>
      </w:r>
    </w:p>
    <w:p w:rsidR="00E57B0A" w:rsidRPr="00E118C5" w:rsidRDefault="00E57B0A" w:rsidP="00820F84">
      <w:pPr>
        <w:pStyle w:val="11"/>
        <w:numPr>
          <w:ilvl w:val="0"/>
          <w:numId w:val="170"/>
        </w:numPr>
        <w:spacing w:line="240" w:lineRule="auto"/>
        <w:jc w:val="both"/>
        <w:rPr>
          <w:color w:val="auto"/>
        </w:rPr>
      </w:pPr>
      <w:r w:rsidRPr="00E118C5">
        <w:rPr>
          <w:color w:val="auto"/>
        </w:rPr>
        <w:t>иметь общее представление о современном русском литературном языке;</w:t>
      </w:r>
    </w:p>
    <w:p w:rsidR="00E57B0A" w:rsidRPr="00E118C5" w:rsidRDefault="00E57B0A" w:rsidP="00820F84">
      <w:pPr>
        <w:pStyle w:val="11"/>
        <w:numPr>
          <w:ilvl w:val="0"/>
          <w:numId w:val="170"/>
        </w:numPr>
        <w:spacing w:line="240" w:lineRule="auto"/>
        <w:jc w:val="both"/>
        <w:rPr>
          <w:color w:val="auto"/>
        </w:rPr>
      </w:pPr>
      <w:r w:rsidRPr="00E118C5">
        <w:rPr>
          <w:color w:val="auto"/>
        </w:rPr>
        <w:t>иметь общее представление о показателях хорошей и правильной речи;</w:t>
      </w:r>
    </w:p>
    <w:p w:rsidR="00E57B0A" w:rsidRPr="00E118C5" w:rsidRDefault="00E57B0A" w:rsidP="00820F84">
      <w:pPr>
        <w:pStyle w:val="11"/>
        <w:numPr>
          <w:ilvl w:val="0"/>
          <w:numId w:val="170"/>
        </w:numPr>
        <w:spacing w:line="240" w:lineRule="auto"/>
        <w:jc w:val="both"/>
        <w:rPr>
          <w:color w:val="auto"/>
        </w:rPr>
      </w:pPr>
      <w:r w:rsidRPr="00E118C5">
        <w:rPr>
          <w:color w:val="auto"/>
        </w:rPr>
        <w:t>иметь общее представление о роли А. С. Пушкина в развитии современного русского литературного языка (в рамках изученного);</w:t>
      </w:r>
    </w:p>
    <w:p w:rsidR="00E57B0A" w:rsidRPr="00E118C5" w:rsidRDefault="00E57B0A" w:rsidP="00820F84">
      <w:pPr>
        <w:pStyle w:val="11"/>
        <w:numPr>
          <w:ilvl w:val="0"/>
          <w:numId w:val="170"/>
        </w:numPr>
        <w:spacing w:line="240" w:lineRule="auto"/>
        <w:jc w:val="both"/>
        <w:rPr>
          <w:color w:val="auto"/>
        </w:rPr>
      </w:pPr>
      <w:r w:rsidRPr="00E118C5">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E57B0A" w:rsidRPr="00E118C5" w:rsidRDefault="00E57B0A" w:rsidP="00820F84">
      <w:pPr>
        <w:pStyle w:val="11"/>
        <w:numPr>
          <w:ilvl w:val="0"/>
          <w:numId w:val="170"/>
        </w:numPr>
        <w:spacing w:line="240" w:lineRule="auto"/>
        <w:jc w:val="both"/>
        <w:rPr>
          <w:color w:val="auto"/>
        </w:rPr>
      </w:pPr>
      <w:r w:rsidRPr="00E118C5">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E57B0A" w:rsidRPr="00E118C5" w:rsidRDefault="00E57B0A" w:rsidP="00820F84">
      <w:pPr>
        <w:pStyle w:val="11"/>
        <w:numPr>
          <w:ilvl w:val="0"/>
          <w:numId w:val="170"/>
        </w:numPr>
        <w:spacing w:line="240" w:lineRule="auto"/>
        <w:jc w:val="both"/>
        <w:rPr>
          <w:color w:val="auto"/>
        </w:rPr>
      </w:pPr>
      <w:r w:rsidRPr="00E118C5">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57B0A" w:rsidRPr="00E118C5" w:rsidRDefault="00E57B0A" w:rsidP="00820F84">
      <w:pPr>
        <w:pStyle w:val="11"/>
        <w:numPr>
          <w:ilvl w:val="0"/>
          <w:numId w:val="170"/>
        </w:numPr>
        <w:spacing w:line="240" w:lineRule="auto"/>
        <w:jc w:val="both"/>
        <w:rPr>
          <w:color w:val="auto"/>
        </w:rPr>
      </w:pPr>
      <w:r w:rsidRPr="00E118C5">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57B0A" w:rsidRPr="00E118C5" w:rsidRDefault="00E57B0A" w:rsidP="00820F84">
      <w:pPr>
        <w:pStyle w:val="11"/>
        <w:numPr>
          <w:ilvl w:val="0"/>
          <w:numId w:val="170"/>
        </w:numPr>
        <w:spacing w:line="240" w:lineRule="auto"/>
        <w:jc w:val="both"/>
        <w:rPr>
          <w:color w:val="auto"/>
        </w:rPr>
      </w:pPr>
      <w:r w:rsidRPr="00E118C5">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57B0A" w:rsidRPr="00E118C5" w:rsidRDefault="00E57B0A" w:rsidP="00820F84">
      <w:pPr>
        <w:pStyle w:val="11"/>
        <w:numPr>
          <w:ilvl w:val="0"/>
          <w:numId w:val="170"/>
        </w:numPr>
        <w:spacing w:after="240" w:line="240" w:lineRule="auto"/>
        <w:jc w:val="both"/>
        <w:rPr>
          <w:color w:val="auto"/>
        </w:rPr>
      </w:pPr>
      <w:r w:rsidRPr="00E118C5">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57B0A" w:rsidRPr="00E118C5" w:rsidRDefault="00E57B0A" w:rsidP="00820F84">
      <w:pPr>
        <w:pStyle w:val="11"/>
        <w:spacing w:line="259" w:lineRule="auto"/>
        <w:ind w:firstLine="160"/>
        <w:jc w:val="both"/>
        <w:rPr>
          <w:color w:val="auto"/>
        </w:rPr>
      </w:pPr>
      <w:r w:rsidRPr="00E118C5">
        <w:rPr>
          <w:b/>
          <w:bCs/>
          <w:color w:val="auto"/>
        </w:rPr>
        <w:t>Речь. Речевая деятельность. Текст:</w:t>
      </w:r>
    </w:p>
    <w:p w:rsidR="00E57B0A" w:rsidRPr="00E118C5" w:rsidRDefault="00E57B0A" w:rsidP="00820F84">
      <w:pPr>
        <w:pStyle w:val="11"/>
        <w:numPr>
          <w:ilvl w:val="0"/>
          <w:numId w:val="171"/>
        </w:numPr>
        <w:spacing w:line="240" w:lineRule="auto"/>
        <w:jc w:val="both"/>
        <w:rPr>
          <w:color w:val="auto"/>
        </w:rPr>
      </w:pPr>
      <w:r w:rsidRPr="00E118C5">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E57B0A" w:rsidRPr="00E118C5" w:rsidRDefault="00E57B0A" w:rsidP="00820F84">
      <w:pPr>
        <w:pStyle w:val="11"/>
        <w:numPr>
          <w:ilvl w:val="0"/>
          <w:numId w:val="171"/>
        </w:numPr>
        <w:spacing w:line="269" w:lineRule="auto"/>
        <w:jc w:val="both"/>
        <w:rPr>
          <w:color w:val="auto"/>
        </w:rPr>
      </w:pPr>
      <w:r w:rsidRPr="00E118C5">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E57B0A" w:rsidRPr="00E118C5" w:rsidRDefault="00E57B0A" w:rsidP="00820F84">
      <w:pPr>
        <w:pStyle w:val="11"/>
        <w:numPr>
          <w:ilvl w:val="0"/>
          <w:numId w:val="171"/>
        </w:numPr>
        <w:spacing w:line="293" w:lineRule="auto"/>
        <w:jc w:val="both"/>
        <w:rPr>
          <w:color w:val="auto"/>
        </w:rPr>
      </w:pPr>
      <w:r w:rsidRPr="00E118C5">
        <w:rPr>
          <w:color w:val="auto"/>
        </w:rPr>
        <w:t>создавать объявления (в устной и письменной форме) с учётом речевой ситуации;</w:t>
      </w:r>
    </w:p>
    <w:p w:rsidR="00E57B0A" w:rsidRPr="00E118C5" w:rsidRDefault="00E57B0A" w:rsidP="00820F84">
      <w:pPr>
        <w:pStyle w:val="11"/>
        <w:numPr>
          <w:ilvl w:val="0"/>
          <w:numId w:val="171"/>
        </w:numPr>
        <w:spacing w:line="293" w:lineRule="auto"/>
        <w:jc w:val="both"/>
        <w:rPr>
          <w:color w:val="auto"/>
        </w:rPr>
      </w:pPr>
      <w:r w:rsidRPr="00E118C5">
        <w:rPr>
          <w:color w:val="auto"/>
        </w:rPr>
        <w:t>распознавать и создавать тексты публицистических жанров (девиз, слоган);</w:t>
      </w:r>
    </w:p>
    <w:p w:rsidR="00E57B0A" w:rsidRPr="00E118C5" w:rsidRDefault="00E57B0A" w:rsidP="00820F84">
      <w:pPr>
        <w:pStyle w:val="11"/>
        <w:numPr>
          <w:ilvl w:val="0"/>
          <w:numId w:val="171"/>
        </w:numPr>
        <w:spacing w:line="276" w:lineRule="auto"/>
        <w:jc w:val="both"/>
        <w:rPr>
          <w:color w:val="auto"/>
        </w:rPr>
      </w:pPr>
      <w:r w:rsidRPr="00E118C5">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E57B0A" w:rsidRPr="00E118C5" w:rsidRDefault="00E57B0A" w:rsidP="00820F84">
      <w:pPr>
        <w:pStyle w:val="11"/>
        <w:numPr>
          <w:ilvl w:val="0"/>
          <w:numId w:val="171"/>
        </w:numPr>
        <w:spacing w:line="276" w:lineRule="auto"/>
        <w:jc w:val="both"/>
        <w:rPr>
          <w:color w:val="auto"/>
        </w:rPr>
      </w:pPr>
      <w:r w:rsidRPr="00E118C5">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E57B0A" w:rsidRPr="00E118C5" w:rsidRDefault="00E57B0A" w:rsidP="00820F84">
      <w:pPr>
        <w:pStyle w:val="11"/>
        <w:numPr>
          <w:ilvl w:val="0"/>
          <w:numId w:val="171"/>
        </w:numPr>
        <w:spacing w:line="276" w:lineRule="auto"/>
        <w:jc w:val="both"/>
        <w:rPr>
          <w:color w:val="auto"/>
        </w:rPr>
      </w:pPr>
      <w:r w:rsidRPr="00E118C5">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57B0A" w:rsidRPr="00E118C5" w:rsidRDefault="00E57B0A" w:rsidP="00820F84">
      <w:pPr>
        <w:pStyle w:val="aa"/>
        <w:jc w:val="both"/>
        <w:rPr>
          <w:rFonts w:ascii="Times New Roman" w:hAnsi="Times New Roman" w:cs="Times New Roman"/>
          <w:color w:val="auto"/>
        </w:rPr>
      </w:pPr>
      <w:bookmarkStart w:id="186" w:name="bookmark393"/>
      <w:r w:rsidRPr="00E118C5">
        <w:rPr>
          <w:rFonts w:ascii="Times New Roman" w:hAnsi="Times New Roman" w:cs="Times New Roman"/>
          <w:color w:val="auto"/>
        </w:rPr>
        <w:t>9 класс</w:t>
      </w:r>
      <w:bookmarkEnd w:id="186"/>
    </w:p>
    <w:p w:rsidR="00E57B0A" w:rsidRPr="00E118C5" w:rsidRDefault="00E57B0A" w:rsidP="00820F84">
      <w:pPr>
        <w:pStyle w:val="11"/>
        <w:spacing w:line="266" w:lineRule="auto"/>
        <w:jc w:val="both"/>
        <w:rPr>
          <w:color w:val="auto"/>
        </w:rPr>
      </w:pPr>
      <w:r w:rsidRPr="00E118C5">
        <w:rPr>
          <w:b/>
          <w:bCs/>
          <w:color w:val="auto"/>
        </w:rPr>
        <w:t>Язык и культура:</w:t>
      </w:r>
    </w:p>
    <w:p w:rsidR="00E57B0A" w:rsidRPr="00E118C5" w:rsidRDefault="00E57B0A" w:rsidP="00820F84">
      <w:pPr>
        <w:pStyle w:val="11"/>
        <w:numPr>
          <w:ilvl w:val="0"/>
          <w:numId w:val="172"/>
        </w:numPr>
        <w:spacing w:line="266" w:lineRule="auto"/>
        <w:jc w:val="both"/>
        <w:rPr>
          <w:color w:val="auto"/>
        </w:rPr>
      </w:pPr>
      <w:r w:rsidRPr="00E118C5">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57B0A" w:rsidRPr="00E118C5" w:rsidRDefault="00E57B0A" w:rsidP="00820F84">
      <w:pPr>
        <w:pStyle w:val="11"/>
        <w:numPr>
          <w:ilvl w:val="0"/>
          <w:numId w:val="172"/>
        </w:numPr>
        <w:spacing w:line="283" w:lineRule="auto"/>
        <w:jc w:val="both"/>
        <w:rPr>
          <w:color w:val="auto"/>
        </w:rPr>
      </w:pPr>
      <w:r w:rsidRPr="00E118C5">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E57B0A" w:rsidRPr="00E118C5" w:rsidRDefault="00E57B0A" w:rsidP="00820F84">
      <w:pPr>
        <w:pStyle w:val="11"/>
        <w:numPr>
          <w:ilvl w:val="0"/>
          <w:numId w:val="172"/>
        </w:numPr>
        <w:spacing w:line="264" w:lineRule="auto"/>
        <w:jc w:val="both"/>
        <w:rPr>
          <w:color w:val="auto"/>
        </w:rPr>
      </w:pPr>
      <w:r w:rsidRPr="00E118C5">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57B0A" w:rsidRPr="00E118C5" w:rsidRDefault="00E57B0A" w:rsidP="00820F84">
      <w:pPr>
        <w:pStyle w:val="11"/>
        <w:numPr>
          <w:ilvl w:val="0"/>
          <w:numId w:val="172"/>
        </w:numPr>
        <w:spacing w:line="283" w:lineRule="auto"/>
        <w:jc w:val="both"/>
        <w:rPr>
          <w:color w:val="auto"/>
        </w:rPr>
      </w:pPr>
      <w:r w:rsidRPr="00E118C5">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57B0A" w:rsidRPr="00E118C5" w:rsidRDefault="00E57B0A" w:rsidP="00820F84">
      <w:pPr>
        <w:pStyle w:val="11"/>
        <w:numPr>
          <w:ilvl w:val="0"/>
          <w:numId w:val="172"/>
        </w:numPr>
        <w:spacing w:line="276" w:lineRule="auto"/>
        <w:jc w:val="both"/>
        <w:rPr>
          <w:color w:val="auto"/>
        </w:rPr>
      </w:pPr>
      <w:r w:rsidRPr="00E118C5">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E57B0A" w:rsidRPr="00E118C5" w:rsidRDefault="00E57B0A" w:rsidP="00820F84">
      <w:pPr>
        <w:pStyle w:val="11"/>
        <w:numPr>
          <w:ilvl w:val="0"/>
          <w:numId w:val="172"/>
        </w:numPr>
        <w:spacing w:line="276" w:lineRule="auto"/>
        <w:jc w:val="both"/>
        <w:rPr>
          <w:color w:val="auto"/>
        </w:rPr>
      </w:pPr>
      <w:r w:rsidRPr="00E118C5">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57B0A" w:rsidRPr="00E118C5" w:rsidRDefault="00E57B0A" w:rsidP="00820F84">
      <w:pPr>
        <w:pStyle w:val="11"/>
        <w:numPr>
          <w:ilvl w:val="0"/>
          <w:numId w:val="172"/>
        </w:numPr>
        <w:spacing w:line="276" w:lineRule="auto"/>
        <w:jc w:val="both"/>
        <w:rPr>
          <w:color w:val="auto"/>
        </w:rPr>
      </w:pPr>
      <w:r w:rsidRPr="00E118C5">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E57B0A" w:rsidRPr="00E118C5" w:rsidRDefault="00E57B0A" w:rsidP="00820F84">
      <w:pPr>
        <w:pStyle w:val="11"/>
        <w:numPr>
          <w:ilvl w:val="0"/>
          <w:numId w:val="172"/>
        </w:numPr>
        <w:spacing w:line="266" w:lineRule="auto"/>
        <w:jc w:val="both"/>
        <w:rPr>
          <w:color w:val="auto"/>
        </w:rPr>
      </w:pPr>
      <w:r w:rsidRPr="00E118C5">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57B0A" w:rsidRPr="00E118C5" w:rsidRDefault="00E57B0A" w:rsidP="00820F84">
      <w:pPr>
        <w:pStyle w:val="11"/>
        <w:spacing w:line="266" w:lineRule="auto"/>
        <w:ind w:firstLine="160"/>
        <w:jc w:val="both"/>
        <w:rPr>
          <w:b/>
          <w:bCs/>
          <w:color w:val="auto"/>
        </w:rPr>
      </w:pPr>
    </w:p>
    <w:p w:rsidR="00E57B0A" w:rsidRPr="00E118C5" w:rsidRDefault="00E57B0A" w:rsidP="00820F84">
      <w:pPr>
        <w:pStyle w:val="11"/>
        <w:spacing w:line="266" w:lineRule="auto"/>
        <w:ind w:firstLine="160"/>
        <w:jc w:val="both"/>
        <w:rPr>
          <w:color w:val="auto"/>
        </w:rPr>
      </w:pPr>
      <w:r w:rsidRPr="00E118C5">
        <w:rPr>
          <w:b/>
          <w:bCs/>
          <w:color w:val="auto"/>
        </w:rPr>
        <w:t>Культура речи:</w:t>
      </w:r>
    </w:p>
    <w:p w:rsidR="00E57B0A" w:rsidRPr="00E118C5" w:rsidRDefault="00E57B0A" w:rsidP="00820F84">
      <w:pPr>
        <w:pStyle w:val="11"/>
        <w:numPr>
          <w:ilvl w:val="0"/>
          <w:numId w:val="173"/>
        </w:numPr>
        <w:spacing w:line="276" w:lineRule="auto"/>
        <w:jc w:val="both"/>
        <w:rPr>
          <w:color w:val="auto"/>
        </w:rPr>
      </w:pPr>
      <w:r w:rsidRPr="00E118C5">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E57B0A" w:rsidRPr="00E118C5" w:rsidRDefault="00E57B0A" w:rsidP="00820F84">
      <w:pPr>
        <w:pStyle w:val="11"/>
        <w:numPr>
          <w:ilvl w:val="0"/>
          <w:numId w:val="173"/>
        </w:numPr>
        <w:spacing w:line="269" w:lineRule="auto"/>
        <w:jc w:val="both"/>
        <w:rPr>
          <w:color w:val="auto"/>
        </w:rPr>
      </w:pPr>
      <w:r w:rsidRPr="00E118C5">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57B0A" w:rsidRPr="00E118C5" w:rsidRDefault="00E57B0A" w:rsidP="00820F84">
      <w:pPr>
        <w:pStyle w:val="11"/>
        <w:numPr>
          <w:ilvl w:val="0"/>
          <w:numId w:val="173"/>
        </w:numPr>
        <w:spacing w:line="276" w:lineRule="auto"/>
        <w:jc w:val="both"/>
        <w:rPr>
          <w:color w:val="auto"/>
        </w:rPr>
      </w:pPr>
      <w:r w:rsidRPr="00E118C5">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E57B0A" w:rsidRPr="00E118C5" w:rsidRDefault="00E57B0A" w:rsidP="00820F84">
      <w:pPr>
        <w:pStyle w:val="11"/>
        <w:numPr>
          <w:ilvl w:val="0"/>
          <w:numId w:val="173"/>
        </w:numPr>
        <w:spacing w:line="276" w:lineRule="auto"/>
        <w:jc w:val="both"/>
        <w:rPr>
          <w:color w:val="auto"/>
        </w:rPr>
      </w:pPr>
      <w:r w:rsidRPr="00E118C5">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57B0A" w:rsidRPr="00E118C5" w:rsidRDefault="00E57B0A" w:rsidP="00820F84">
      <w:pPr>
        <w:pStyle w:val="11"/>
        <w:numPr>
          <w:ilvl w:val="0"/>
          <w:numId w:val="173"/>
        </w:numPr>
        <w:spacing w:line="276" w:lineRule="auto"/>
        <w:jc w:val="both"/>
        <w:rPr>
          <w:color w:val="auto"/>
        </w:rPr>
      </w:pPr>
      <w:r w:rsidRPr="00E118C5">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57B0A" w:rsidRPr="00E118C5" w:rsidRDefault="00E57B0A" w:rsidP="00820F84">
      <w:pPr>
        <w:pStyle w:val="11"/>
        <w:numPr>
          <w:ilvl w:val="0"/>
          <w:numId w:val="173"/>
        </w:numPr>
        <w:spacing w:line="298" w:lineRule="auto"/>
        <w:jc w:val="both"/>
        <w:rPr>
          <w:color w:val="auto"/>
        </w:rPr>
      </w:pPr>
      <w:r w:rsidRPr="00E118C5">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57B0A" w:rsidRPr="00E118C5" w:rsidRDefault="00E57B0A" w:rsidP="00820F84">
      <w:pPr>
        <w:pStyle w:val="11"/>
        <w:numPr>
          <w:ilvl w:val="0"/>
          <w:numId w:val="173"/>
        </w:numPr>
        <w:spacing w:line="271" w:lineRule="auto"/>
        <w:jc w:val="both"/>
        <w:rPr>
          <w:color w:val="auto"/>
        </w:rPr>
      </w:pPr>
      <w:r w:rsidRPr="00E118C5">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57B0A" w:rsidRPr="00E118C5" w:rsidRDefault="00E57B0A" w:rsidP="00820F84">
      <w:pPr>
        <w:pStyle w:val="11"/>
        <w:numPr>
          <w:ilvl w:val="0"/>
          <w:numId w:val="173"/>
        </w:numPr>
        <w:spacing w:line="276" w:lineRule="auto"/>
        <w:jc w:val="both"/>
        <w:rPr>
          <w:color w:val="auto"/>
        </w:rPr>
      </w:pPr>
      <w:r w:rsidRPr="00E118C5">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57B0A" w:rsidRPr="00E118C5" w:rsidRDefault="00E57B0A" w:rsidP="00820F84">
      <w:pPr>
        <w:pStyle w:val="11"/>
        <w:spacing w:line="266" w:lineRule="auto"/>
        <w:ind w:firstLine="160"/>
        <w:jc w:val="both"/>
        <w:rPr>
          <w:b/>
          <w:bCs/>
          <w:color w:val="auto"/>
        </w:rPr>
      </w:pPr>
    </w:p>
    <w:p w:rsidR="00E57B0A" w:rsidRPr="00E118C5" w:rsidRDefault="00E57B0A" w:rsidP="00820F84">
      <w:pPr>
        <w:pStyle w:val="11"/>
        <w:spacing w:line="266" w:lineRule="auto"/>
        <w:ind w:firstLine="160"/>
        <w:jc w:val="both"/>
        <w:rPr>
          <w:color w:val="auto"/>
        </w:rPr>
      </w:pPr>
      <w:r w:rsidRPr="00E118C5">
        <w:rPr>
          <w:b/>
          <w:bCs/>
          <w:color w:val="auto"/>
        </w:rPr>
        <w:t>Речь. Речевая деятельность. Текст:</w:t>
      </w:r>
    </w:p>
    <w:p w:rsidR="00E57B0A" w:rsidRPr="00E118C5" w:rsidRDefault="00E57B0A" w:rsidP="00820F84">
      <w:pPr>
        <w:pStyle w:val="11"/>
        <w:numPr>
          <w:ilvl w:val="0"/>
          <w:numId w:val="174"/>
        </w:numPr>
        <w:spacing w:line="266" w:lineRule="auto"/>
        <w:jc w:val="both"/>
        <w:rPr>
          <w:color w:val="auto"/>
        </w:rPr>
      </w:pPr>
      <w:r w:rsidRPr="00E118C5">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E57B0A" w:rsidRPr="00E118C5" w:rsidRDefault="00E57B0A" w:rsidP="00820F84">
      <w:pPr>
        <w:pStyle w:val="11"/>
        <w:numPr>
          <w:ilvl w:val="0"/>
          <w:numId w:val="174"/>
        </w:numPr>
        <w:spacing w:line="271" w:lineRule="auto"/>
        <w:jc w:val="both"/>
        <w:rPr>
          <w:color w:val="auto"/>
        </w:rPr>
      </w:pPr>
      <w:r w:rsidRPr="00E118C5">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E57B0A" w:rsidRPr="00E118C5" w:rsidRDefault="00E57B0A" w:rsidP="00820F84">
      <w:pPr>
        <w:pStyle w:val="11"/>
        <w:numPr>
          <w:ilvl w:val="0"/>
          <w:numId w:val="174"/>
        </w:numPr>
        <w:spacing w:line="283" w:lineRule="auto"/>
        <w:jc w:val="both"/>
        <w:rPr>
          <w:color w:val="auto"/>
        </w:rPr>
      </w:pPr>
      <w:r w:rsidRPr="00E118C5">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57B0A" w:rsidRPr="00E118C5" w:rsidRDefault="00E57B0A" w:rsidP="00820F84">
      <w:pPr>
        <w:pStyle w:val="11"/>
        <w:numPr>
          <w:ilvl w:val="0"/>
          <w:numId w:val="174"/>
        </w:numPr>
        <w:spacing w:line="300" w:lineRule="auto"/>
        <w:jc w:val="both"/>
        <w:rPr>
          <w:color w:val="auto"/>
        </w:rPr>
      </w:pPr>
      <w:r w:rsidRPr="00E118C5">
        <w:rPr>
          <w:color w:val="auto"/>
        </w:rPr>
        <w:t>анализировать структурные элементы и языковые особенности делового письма;</w:t>
      </w:r>
    </w:p>
    <w:p w:rsidR="00E57B0A" w:rsidRPr="00E118C5" w:rsidRDefault="00E57B0A" w:rsidP="00820F84">
      <w:pPr>
        <w:pStyle w:val="11"/>
        <w:numPr>
          <w:ilvl w:val="0"/>
          <w:numId w:val="174"/>
        </w:numPr>
        <w:spacing w:line="283" w:lineRule="auto"/>
        <w:jc w:val="both"/>
        <w:rPr>
          <w:color w:val="auto"/>
        </w:rPr>
      </w:pPr>
      <w:r w:rsidRPr="00E118C5">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57B0A" w:rsidRPr="00E118C5" w:rsidRDefault="00E57B0A" w:rsidP="00820F84">
      <w:pPr>
        <w:pStyle w:val="11"/>
        <w:numPr>
          <w:ilvl w:val="0"/>
          <w:numId w:val="174"/>
        </w:numPr>
        <w:spacing w:line="300" w:lineRule="auto"/>
        <w:jc w:val="both"/>
        <w:rPr>
          <w:color w:val="auto"/>
        </w:rPr>
      </w:pPr>
      <w:r w:rsidRPr="00E118C5">
        <w:rPr>
          <w:color w:val="auto"/>
        </w:rPr>
        <w:t>понимать и использовать в собственной речевой практике прецедентные тексты;</w:t>
      </w:r>
    </w:p>
    <w:p w:rsidR="00E57B0A" w:rsidRPr="00E118C5" w:rsidRDefault="00E57B0A" w:rsidP="00820F84">
      <w:pPr>
        <w:pStyle w:val="11"/>
        <w:numPr>
          <w:ilvl w:val="0"/>
          <w:numId w:val="174"/>
        </w:numPr>
        <w:spacing w:line="300" w:lineRule="auto"/>
        <w:jc w:val="both"/>
        <w:rPr>
          <w:color w:val="auto"/>
        </w:rPr>
      </w:pPr>
      <w:r w:rsidRPr="00E118C5">
        <w:rPr>
          <w:color w:val="auto"/>
        </w:rPr>
        <w:t>анализировать и создавать тексты публицистических жанров (проблемный очерк);</w:t>
      </w:r>
    </w:p>
    <w:p w:rsidR="00E57B0A" w:rsidRPr="00E118C5" w:rsidRDefault="00E57B0A" w:rsidP="00820F84">
      <w:pPr>
        <w:pStyle w:val="11"/>
        <w:numPr>
          <w:ilvl w:val="0"/>
          <w:numId w:val="174"/>
        </w:numPr>
        <w:spacing w:line="283" w:lineRule="auto"/>
        <w:jc w:val="both"/>
        <w:rPr>
          <w:color w:val="auto"/>
        </w:rPr>
      </w:pPr>
      <w:r w:rsidRPr="00E118C5">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E57B0A" w:rsidRPr="00E118C5" w:rsidRDefault="00E57B0A" w:rsidP="00820F84">
      <w:pPr>
        <w:pStyle w:val="11"/>
        <w:numPr>
          <w:ilvl w:val="0"/>
          <w:numId w:val="174"/>
        </w:numPr>
        <w:spacing w:after="100" w:line="300" w:lineRule="auto"/>
        <w:jc w:val="both"/>
        <w:rPr>
          <w:color w:val="auto"/>
        </w:rPr>
      </w:pPr>
      <w:r w:rsidRPr="00E118C5">
        <w:rPr>
          <w:color w:val="auto"/>
        </w:rPr>
        <w:t>владеть правилами информационной безопасности при общении в социальных сетях.</w:t>
      </w:r>
    </w:p>
    <w:p w:rsidR="00E57B0A" w:rsidRDefault="00E57B0A" w:rsidP="00240D6B">
      <w:pPr>
        <w:rPr>
          <w:rFonts w:ascii="Times New Roman" w:hAnsi="Times New Roman" w:cs="Times New Roman"/>
          <w:b/>
          <w:color w:val="auto"/>
          <w:sz w:val="20"/>
          <w:szCs w:val="20"/>
        </w:rPr>
      </w:pPr>
      <w:bookmarkStart w:id="187" w:name="bookmark535"/>
      <w:bookmarkStart w:id="188" w:name="_Toc105502781"/>
    </w:p>
    <w:p w:rsidR="00E57B0A" w:rsidRDefault="00E57B0A" w:rsidP="00240D6B">
      <w:pPr>
        <w:rPr>
          <w:rFonts w:ascii="Times New Roman" w:hAnsi="Times New Roman" w:cs="Times New Roman"/>
          <w:b/>
          <w:color w:val="auto"/>
          <w:sz w:val="20"/>
          <w:szCs w:val="20"/>
        </w:rPr>
      </w:pPr>
    </w:p>
    <w:p w:rsidR="00E57B0A" w:rsidRDefault="00E57B0A" w:rsidP="00240D6B">
      <w:pPr>
        <w:rPr>
          <w:rFonts w:ascii="Times New Roman" w:hAnsi="Times New Roman" w:cs="Times New Roman"/>
          <w:b/>
          <w:color w:val="auto"/>
          <w:sz w:val="20"/>
          <w:szCs w:val="20"/>
        </w:rPr>
      </w:pPr>
    </w:p>
    <w:p w:rsidR="00E57B0A" w:rsidRDefault="00E57B0A" w:rsidP="00240D6B">
      <w:pPr>
        <w:rPr>
          <w:rFonts w:ascii="Times New Roman" w:hAnsi="Times New Roman" w:cs="Times New Roman"/>
          <w:b/>
          <w:color w:val="auto"/>
          <w:sz w:val="20"/>
          <w:szCs w:val="20"/>
        </w:rPr>
      </w:pPr>
    </w:p>
    <w:p w:rsidR="00E57B0A" w:rsidRDefault="00E57B0A" w:rsidP="00240D6B">
      <w:pPr>
        <w:rPr>
          <w:rFonts w:ascii="Times New Roman" w:hAnsi="Times New Roman" w:cs="Times New Roman"/>
          <w:b/>
          <w:color w:val="auto"/>
          <w:sz w:val="20"/>
          <w:szCs w:val="20"/>
        </w:rPr>
      </w:pPr>
    </w:p>
    <w:p w:rsidR="00E57B0A" w:rsidRPr="00E118C5" w:rsidRDefault="00E57B0A" w:rsidP="00240D6B">
      <w:pPr>
        <w:rPr>
          <w:rFonts w:ascii="Times New Roman" w:hAnsi="Times New Roman" w:cs="Times New Roman"/>
          <w:b/>
          <w:color w:val="auto"/>
          <w:sz w:val="20"/>
          <w:szCs w:val="20"/>
        </w:rPr>
      </w:pPr>
      <w:r w:rsidRPr="00E118C5">
        <w:rPr>
          <w:rFonts w:ascii="Times New Roman" w:hAnsi="Times New Roman" w:cs="Times New Roman"/>
          <w:b/>
          <w:color w:val="auto"/>
          <w:sz w:val="20"/>
          <w:szCs w:val="20"/>
        </w:rPr>
        <w:t>2.1.4. АНГЛИЙСКИЙ ЯЗЫК</w:t>
      </w:r>
      <w:bookmarkEnd w:id="187"/>
      <w:bookmarkEnd w:id="188"/>
    </w:p>
    <w:p w:rsidR="00E57B0A" w:rsidRPr="00E118C5" w:rsidRDefault="00E57B0A" w:rsidP="00240D6B">
      <w:pPr>
        <w:pStyle w:val="aa"/>
        <w:pBdr>
          <w:bottom w:val="single" w:sz="12" w:space="0" w:color="auto"/>
        </w:pBdr>
        <w:rPr>
          <w:rFonts w:ascii="Times New Roman" w:hAnsi="Times New Roman" w:cs="Times New Roman"/>
          <w:color w:val="auto"/>
        </w:rPr>
      </w:pPr>
      <w:bookmarkStart w:id="189" w:name="bookmark537"/>
      <w:r w:rsidRPr="00E118C5">
        <w:rPr>
          <w:rFonts w:ascii="Times New Roman" w:hAnsi="Times New Roman" w:cs="Times New Roman"/>
          <w:color w:val="auto"/>
        </w:rPr>
        <w:t>РАБОЧАЯ ПРОГРАММА. АНГЛИЙСКИЙ ЯЗЫК  (ДЛЯ 5-9 КЛАССОВ ОБРАЗОВАТЕЛЬНЫХ ОРГАНИЗАЦИЙ)</w:t>
      </w:r>
      <w:bookmarkEnd w:id="189"/>
    </w:p>
    <w:p w:rsidR="00E57B0A" w:rsidRPr="00E118C5" w:rsidRDefault="00E57B0A" w:rsidP="00820F84">
      <w:pPr>
        <w:pStyle w:val="aa"/>
        <w:jc w:val="both"/>
        <w:rPr>
          <w:rFonts w:ascii="Times New Roman" w:hAnsi="Times New Roman" w:cs="Times New Roman"/>
          <w:color w:val="auto"/>
        </w:rPr>
      </w:pPr>
      <w:bookmarkStart w:id="190" w:name="bookmark541"/>
    </w:p>
    <w:p w:rsidR="00E57B0A" w:rsidRPr="00E118C5" w:rsidRDefault="00E57B0A" w:rsidP="00240D6B">
      <w:pPr>
        <w:pStyle w:val="aa"/>
        <w:rPr>
          <w:rFonts w:ascii="Times New Roman" w:hAnsi="Times New Roman" w:cs="Times New Roman"/>
          <w:color w:val="auto"/>
        </w:rPr>
      </w:pPr>
      <w:r w:rsidRPr="00E118C5">
        <w:rPr>
          <w:rFonts w:ascii="Times New Roman" w:hAnsi="Times New Roman" w:cs="Times New Roman"/>
          <w:color w:val="auto"/>
        </w:rPr>
        <w:t>ОБЩАЯ ХАРАКТЕРИСТИКА УЧЕБНОГО ПРЕДМЕТА «ИНОСТРАННЫЙ (АНГЛИЙСКИЙ) ЯЗЫК»</w:t>
      </w:r>
      <w:bookmarkEnd w:id="190"/>
    </w:p>
    <w:p w:rsidR="00E57B0A" w:rsidRPr="00E118C5" w:rsidRDefault="00E57B0A" w:rsidP="00820F84">
      <w:pPr>
        <w:pStyle w:val="11"/>
        <w:spacing w:line="252" w:lineRule="auto"/>
        <w:jc w:val="both"/>
        <w:rPr>
          <w:color w:val="auto"/>
        </w:rPr>
      </w:pPr>
      <w:r w:rsidRPr="00E118C5">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57B0A" w:rsidRPr="00E118C5" w:rsidRDefault="00E57B0A" w:rsidP="00820F84">
      <w:pPr>
        <w:pStyle w:val="11"/>
        <w:spacing w:line="252" w:lineRule="auto"/>
        <w:jc w:val="both"/>
        <w:rPr>
          <w:color w:val="auto"/>
        </w:rPr>
      </w:pPr>
      <w:r w:rsidRPr="00E118C5">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57B0A" w:rsidRPr="00E118C5" w:rsidRDefault="00E57B0A" w:rsidP="00820F84">
      <w:pPr>
        <w:pStyle w:val="11"/>
        <w:spacing w:line="252" w:lineRule="auto"/>
        <w:jc w:val="both"/>
        <w:rPr>
          <w:color w:val="auto"/>
        </w:rPr>
      </w:pPr>
      <w:r w:rsidRPr="00E118C5">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E57B0A" w:rsidRPr="00E118C5" w:rsidRDefault="00E57B0A" w:rsidP="00820F84">
      <w:pPr>
        <w:pStyle w:val="11"/>
        <w:spacing w:line="252" w:lineRule="auto"/>
        <w:jc w:val="both"/>
        <w:rPr>
          <w:color w:val="auto"/>
        </w:rPr>
      </w:pPr>
      <w:r w:rsidRPr="00E118C5">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57B0A" w:rsidRPr="00E118C5" w:rsidRDefault="00E57B0A" w:rsidP="00820F84">
      <w:pPr>
        <w:pStyle w:val="11"/>
        <w:spacing w:after="160" w:line="252" w:lineRule="auto"/>
        <w:jc w:val="both"/>
        <w:rPr>
          <w:color w:val="auto"/>
        </w:rPr>
      </w:pPr>
      <w:r w:rsidRPr="00E118C5">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57B0A" w:rsidRPr="00E118C5" w:rsidRDefault="00E57B0A" w:rsidP="00820F84">
      <w:pPr>
        <w:pStyle w:val="aa"/>
        <w:jc w:val="both"/>
        <w:rPr>
          <w:rFonts w:ascii="Times New Roman" w:hAnsi="Times New Roman" w:cs="Times New Roman"/>
          <w:color w:val="auto"/>
        </w:rPr>
      </w:pPr>
      <w:bookmarkStart w:id="191" w:name="bookmark543"/>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ЦЕЛИ УЧЕБНОГО ПРЕДМЕТА</w:t>
      </w:r>
      <w:bookmarkEnd w:id="19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«ИНОСТРАННЫЙ (АНГЛИЙСКИЙ) ЯЗЫК»</w:t>
      </w:r>
    </w:p>
    <w:p w:rsidR="00E57B0A" w:rsidRPr="00E118C5" w:rsidRDefault="00E57B0A" w:rsidP="00820F84">
      <w:pPr>
        <w:pStyle w:val="11"/>
        <w:spacing w:line="252" w:lineRule="auto"/>
        <w:jc w:val="both"/>
        <w:rPr>
          <w:color w:val="auto"/>
        </w:rPr>
      </w:pPr>
      <w:r w:rsidRPr="00E118C5">
        <w:rPr>
          <w:color w:val="auto"/>
        </w:rPr>
        <w:t xml:space="preserve">В свете сказанного выше цели иноязычного образования становятся более сложными по структуре, формулируются на </w:t>
      </w:r>
      <w:r w:rsidRPr="00E118C5">
        <w:rPr>
          <w:i/>
          <w:iCs/>
          <w:color w:val="auto"/>
        </w:rPr>
        <w:t>ценностном, когнитивном и прагматическом</w:t>
      </w:r>
      <w:r w:rsidRPr="00E118C5">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57B0A" w:rsidRPr="00E118C5" w:rsidRDefault="00E57B0A" w:rsidP="00820F84">
      <w:pPr>
        <w:pStyle w:val="11"/>
        <w:jc w:val="both"/>
        <w:rPr>
          <w:color w:val="auto"/>
        </w:rPr>
      </w:pPr>
      <w:r w:rsidRPr="00E118C5">
        <w:rPr>
          <w:color w:val="auto"/>
        </w:rPr>
        <w:t xml:space="preserve">На прагматическом уровне </w:t>
      </w:r>
      <w:r w:rsidRPr="00E118C5">
        <w:rPr>
          <w:b/>
          <w:bCs/>
          <w:i/>
          <w:iCs/>
          <w:color w:val="auto"/>
        </w:rPr>
        <w:t>целью иноязычного образования</w:t>
      </w:r>
      <w:r w:rsidRPr="00E118C5">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118C5">
        <w:rPr>
          <w:i/>
          <w:iCs/>
          <w:color w:val="auto"/>
        </w:rPr>
        <w:t>речевая компетенция</w:t>
      </w:r>
      <w:r w:rsidRPr="00E118C5">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E57B0A" w:rsidRPr="00E118C5" w:rsidRDefault="00E57B0A" w:rsidP="00820F84">
      <w:pPr>
        <w:pStyle w:val="11"/>
        <w:spacing w:line="252" w:lineRule="auto"/>
        <w:ind w:left="240" w:hanging="240"/>
        <w:jc w:val="both"/>
        <w:rPr>
          <w:color w:val="auto"/>
        </w:rPr>
      </w:pPr>
      <w:r w:rsidRPr="00E118C5">
        <w:rPr>
          <w:color w:val="auto"/>
        </w:rPr>
        <w:t xml:space="preserve">— </w:t>
      </w:r>
      <w:r w:rsidRPr="00E118C5">
        <w:rPr>
          <w:i/>
          <w:iCs/>
          <w:color w:val="auto"/>
        </w:rPr>
        <w:t>языковая компетенция</w:t>
      </w:r>
      <w:r w:rsidRPr="00E118C5">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118C5">
        <w:rPr>
          <w:color w:val="auto"/>
          <w:lang w:val="en-US"/>
        </w:rPr>
        <w:t>c</w:t>
      </w:r>
      <w:r w:rsidRPr="00E118C5">
        <w:rPr>
          <w:color w:val="auto"/>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57B0A" w:rsidRPr="00E118C5" w:rsidRDefault="00E57B0A" w:rsidP="00820F84">
      <w:pPr>
        <w:pStyle w:val="11"/>
        <w:spacing w:line="252" w:lineRule="auto"/>
        <w:ind w:left="240" w:hanging="240"/>
        <w:jc w:val="both"/>
        <w:rPr>
          <w:color w:val="auto"/>
        </w:rPr>
      </w:pPr>
      <w:r w:rsidRPr="00E118C5">
        <w:rPr>
          <w:color w:val="auto"/>
        </w:rPr>
        <w:t xml:space="preserve">— </w:t>
      </w:r>
      <w:r w:rsidRPr="00E118C5">
        <w:rPr>
          <w:i/>
          <w:iCs/>
          <w:color w:val="auto"/>
        </w:rPr>
        <w:t>социокультурная/межкультурная компетенция</w:t>
      </w:r>
      <w:r w:rsidRPr="00E118C5">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E57B0A" w:rsidRPr="00E118C5" w:rsidRDefault="00E57B0A" w:rsidP="00820F84">
      <w:pPr>
        <w:pStyle w:val="11"/>
        <w:spacing w:line="252" w:lineRule="auto"/>
        <w:ind w:left="240" w:hanging="240"/>
        <w:jc w:val="both"/>
        <w:rPr>
          <w:color w:val="auto"/>
        </w:rPr>
      </w:pPr>
      <w:r w:rsidRPr="00E118C5">
        <w:rPr>
          <w:color w:val="auto"/>
        </w:rPr>
        <w:t xml:space="preserve">— </w:t>
      </w:r>
      <w:r w:rsidRPr="00E118C5">
        <w:rPr>
          <w:i/>
          <w:iCs/>
          <w:color w:val="auto"/>
        </w:rPr>
        <w:t>компенсаторная компетенция</w:t>
      </w:r>
      <w:r w:rsidRPr="00E118C5">
        <w:rPr>
          <w:color w:val="auto"/>
        </w:rPr>
        <w:t xml:space="preserve"> — развитие умений выходить из положения в условиях дефицита языковых средств при получении и передаче информации.</w:t>
      </w:r>
    </w:p>
    <w:p w:rsidR="00E57B0A" w:rsidRPr="00E118C5" w:rsidRDefault="00E57B0A" w:rsidP="00820F84">
      <w:pPr>
        <w:pStyle w:val="11"/>
        <w:spacing w:line="252" w:lineRule="auto"/>
        <w:jc w:val="both"/>
        <w:rPr>
          <w:color w:val="auto"/>
        </w:rPr>
      </w:pPr>
      <w:r w:rsidRPr="00E118C5">
        <w:rPr>
          <w:color w:val="auto"/>
        </w:rPr>
        <w:t xml:space="preserve">Наряду с иноязычной коммуникативной компетенцией средствами иностранного языка формируются </w:t>
      </w:r>
      <w:r w:rsidRPr="00E118C5">
        <w:rPr>
          <w:i/>
          <w:iCs/>
          <w:color w:val="auto"/>
        </w:rPr>
        <w:t>ключевые универсальные учебные компетенции</w:t>
      </w:r>
      <w:r w:rsidRPr="00E118C5">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57B0A" w:rsidRPr="00E118C5" w:rsidRDefault="00E57B0A" w:rsidP="00820F84">
      <w:pPr>
        <w:pStyle w:val="11"/>
        <w:spacing w:after="140" w:line="252" w:lineRule="auto"/>
        <w:jc w:val="both"/>
        <w:rPr>
          <w:color w:val="auto"/>
        </w:rPr>
      </w:pPr>
      <w:r w:rsidRPr="00E118C5">
        <w:rPr>
          <w:color w:val="auto"/>
        </w:rPr>
        <w:t xml:space="preserve">В соответствии с личностно ориентированной парадигмой образования основными подходами к обучению </w:t>
      </w:r>
      <w:r w:rsidRPr="00E118C5">
        <w:rPr>
          <w:i/>
          <w:iCs/>
          <w:color w:val="auto"/>
        </w:rPr>
        <w:t>иностранным языкам</w:t>
      </w:r>
      <w:r w:rsidRPr="00E118C5">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57B0A" w:rsidRPr="00E118C5" w:rsidRDefault="00E57B0A" w:rsidP="00820F84">
      <w:pPr>
        <w:pStyle w:val="aa"/>
        <w:jc w:val="both"/>
        <w:rPr>
          <w:rFonts w:ascii="Times New Roman" w:hAnsi="Times New Roman" w:cs="Times New Roman"/>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МЕСТО УЧЕБНОГО ПРЕДМЕТА</w:t>
      </w:r>
    </w:p>
    <w:p w:rsidR="00E57B0A" w:rsidRPr="00E118C5" w:rsidRDefault="00E57B0A" w:rsidP="00820F84">
      <w:pPr>
        <w:pStyle w:val="aa"/>
        <w:jc w:val="both"/>
        <w:rPr>
          <w:rFonts w:ascii="Times New Roman" w:hAnsi="Times New Roman" w:cs="Times New Roman"/>
          <w:color w:val="auto"/>
        </w:rPr>
      </w:pPr>
      <w:bookmarkStart w:id="192" w:name="bookmark546"/>
      <w:r w:rsidRPr="00E118C5">
        <w:rPr>
          <w:rFonts w:ascii="Times New Roman" w:hAnsi="Times New Roman" w:cs="Times New Roman"/>
          <w:color w:val="auto"/>
        </w:rPr>
        <w:t>«ИНОСТРАННЫЙ (АНГЛИЙСКИЙ) ЯЗЫК» В УЧЕБНОМ ПЛАНЕ</w:t>
      </w:r>
      <w:bookmarkEnd w:id="192"/>
    </w:p>
    <w:p w:rsidR="00E57B0A" w:rsidRPr="00E118C5" w:rsidRDefault="00E57B0A" w:rsidP="00820F84">
      <w:pPr>
        <w:pStyle w:val="11"/>
        <w:jc w:val="both"/>
        <w:rPr>
          <w:color w:val="auto"/>
        </w:rPr>
      </w:pPr>
      <w:r w:rsidRPr="00E118C5">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57B0A" w:rsidRPr="00E118C5" w:rsidRDefault="00E57B0A" w:rsidP="00820F84">
      <w:pPr>
        <w:pStyle w:val="11"/>
        <w:jc w:val="both"/>
        <w:rPr>
          <w:color w:val="auto"/>
        </w:rPr>
      </w:pPr>
      <w:r w:rsidRPr="00E118C5">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E57B0A" w:rsidRPr="00E118C5" w:rsidRDefault="00E57B0A" w:rsidP="00820F84">
      <w:pPr>
        <w:pStyle w:val="11"/>
        <w:jc w:val="both"/>
        <w:rPr>
          <w:color w:val="auto"/>
        </w:rPr>
      </w:pPr>
      <w:r w:rsidRPr="00E118C5">
        <w:rPr>
          <w:color w:val="auto"/>
        </w:rPr>
        <w:t xml:space="preserve">Требования к </w:t>
      </w:r>
      <w:r w:rsidRPr="00E118C5">
        <w:rPr>
          <w:i/>
          <w:iCs/>
          <w:color w:val="auto"/>
        </w:rPr>
        <w:t>предметным результатам</w:t>
      </w:r>
      <w:r w:rsidRPr="00E118C5">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E57B0A" w:rsidRPr="00E118C5" w:rsidRDefault="00E57B0A" w:rsidP="00820F84">
      <w:pPr>
        <w:pStyle w:val="11"/>
        <w:jc w:val="both"/>
        <w:rPr>
          <w:color w:val="auto"/>
        </w:rPr>
      </w:pPr>
      <w:r w:rsidRPr="00E118C5">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E57B0A" w:rsidRPr="00E118C5" w:rsidRDefault="00E57B0A" w:rsidP="000605FD">
      <w:pPr>
        <w:pStyle w:val="11"/>
        <w:spacing w:after="420"/>
        <w:jc w:val="both"/>
        <w:rPr>
          <w:color w:val="auto"/>
        </w:rPr>
      </w:pPr>
      <w:r w:rsidRPr="00E118C5">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bookmarkStart w:id="193" w:name="bookmark548"/>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СОДЕРЖАНИЕ ОБУЧЕНИЯ</w:t>
      </w:r>
      <w:bookmarkEnd w:id="193"/>
    </w:p>
    <w:p w:rsidR="00E57B0A" w:rsidRPr="00E118C5" w:rsidRDefault="00E57B0A" w:rsidP="00820F84">
      <w:pPr>
        <w:pStyle w:val="aa"/>
        <w:pBdr>
          <w:bottom w:val="single" w:sz="12" w:space="1" w:color="auto"/>
        </w:pBdr>
        <w:jc w:val="both"/>
        <w:rPr>
          <w:rFonts w:ascii="Times New Roman" w:hAnsi="Times New Roman" w:cs="Times New Roman"/>
          <w:color w:val="auto"/>
        </w:rPr>
      </w:pPr>
      <w:r w:rsidRPr="00E118C5">
        <w:rPr>
          <w:rFonts w:ascii="Times New Roman" w:hAnsi="Times New Roman" w:cs="Times New Roman"/>
          <w:color w:val="auto"/>
        </w:rPr>
        <w:t>УЧЕБНОМУ ПРЕДМЕТУ «АНГЛИЙСКИЙ ЯЗЫК»</w:t>
      </w:r>
    </w:p>
    <w:p w:rsidR="00E57B0A" w:rsidRPr="00E118C5" w:rsidRDefault="00E57B0A" w:rsidP="00820F84">
      <w:pPr>
        <w:pStyle w:val="aa"/>
        <w:jc w:val="both"/>
        <w:rPr>
          <w:rFonts w:ascii="Times New Roman" w:hAnsi="Times New Roman" w:cs="Times New Roman"/>
          <w:color w:val="auto"/>
        </w:rPr>
      </w:pPr>
      <w:bookmarkStart w:id="194" w:name="bookmark551"/>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5 класс</w:t>
      </w:r>
      <w:bookmarkEnd w:id="194"/>
    </w:p>
    <w:p w:rsidR="00E57B0A" w:rsidRPr="00E118C5" w:rsidRDefault="00E57B0A" w:rsidP="00820F84">
      <w:pPr>
        <w:pStyle w:val="aa"/>
        <w:jc w:val="both"/>
        <w:rPr>
          <w:rFonts w:ascii="Times New Roman" w:hAnsi="Times New Roman" w:cs="Times New Roman"/>
          <w:bCs/>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bCs/>
          <w:color w:val="auto"/>
        </w:rPr>
        <w:t>Коммуникативные умения</w:t>
      </w:r>
    </w:p>
    <w:p w:rsidR="00E57B0A" w:rsidRPr="00E118C5" w:rsidRDefault="00E57B0A" w:rsidP="00820F84">
      <w:pPr>
        <w:pStyle w:val="11"/>
        <w:spacing w:line="259" w:lineRule="auto"/>
        <w:jc w:val="both"/>
        <w:rPr>
          <w:color w:val="auto"/>
        </w:rPr>
      </w:pPr>
      <w:r w:rsidRPr="00E118C5">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7B0A" w:rsidRPr="00E118C5" w:rsidRDefault="00E57B0A" w:rsidP="00820F84">
      <w:pPr>
        <w:pStyle w:val="11"/>
        <w:spacing w:line="259" w:lineRule="auto"/>
        <w:jc w:val="both"/>
        <w:rPr>
          <w:color w:val="auto"/>
        </w:rPr>
      </w:pPr>
      <w:r w:rsidRPr="00E118C5">
        <w:rPr>
          <w:color w:val="auto"/>
        </w:rPr>
        <w:t>Моя семья. Мои друзья. Семейные праздники: день рождения, Новый год.</w:t>
      </w:r>
    </w:p>
    <w:p w:rsidR="00E57B0A" w:rsidRPr="00E118C5" w:rsidRDefault="00E57B0A" w:rsidP="00820F84">
      <w:pPr>
        <w:pStyle w:val="11"/>
        <w:spacing w:line="259" w:lineRule="auto"/>
        <w:jc w:val="both"/>
        <w:rPr>
          <w:color w:val="auto"/>
        </w:rPr>
      </w:pPr>
      <w:r w:rsidRPr="00E118C5">
        <w:rPr>
          <w:color w:val="auto"/>
        </w:rPr>
        <w:t>Внешность и характер человека/литературного персонажа.</w:t>
      </w:r>
    </w:p>
    <w:p w:rsidR="00E57B0A" w:rsidRPr="00E118C5" w:rsidRDefault="00E57B0A" w:rsidP="00820F84">
      <w:pPr>
        <w:pStyle w:val="11"/>
        <w:spacing w:line="259" w:lineRule="auto"/>
        <w:jc w:val="both"/>
        <w:rPr>
          <w:color w:val="auto"/>
        </w:rPr>
      </w:pPr>
      <w:r w:rsidRPr="00E118C5">
        <w:rPr>
          <w:color w:val="auto"/>
        </w:rPr>
        <w:t>Досуг и увлечения/хобби современного подростка (чтение, кино, спорт).</w:t>
      </w:r>
    </w:p>
    <w:p w:rsidR="00E57B0A" w:rsidRPr="00E118C5" w:rsidRDefault="00E57B0A" w:rsidP="00820F84">
      <w:pPr>
        <w:pStyle w:val="11"/>
        <w:spacing w:line="259" w:lineRule="auto"/>
        <w:jc w:val="both"/>
        <w:rPr>
          <w:color w:val="auto"/>
        </w:rPr>
      </w:pPr>
      <w:r w:rsidRPr="00E118C5">
        <w:rPr>
          <w:color w:val="auto"/>
        </w:rPr>
        <w:t>Здоровый образ жизни: режим труда и отдыха, здоровое питание.</w:t>
      </w:r>
    </w:p>
    <w:p w:rsidR="00E57B0A" w:rsidRPr="00E118C5" w:rsidRDefault="00E57B0A" w:rsidP="00820F84">
      <w:pPr>
        <w:pStyle w:val="11"/>
        <w:spacing w:after="200" w:line="259" w:lineRule="auto"/>
        <w:jc w:val="both"/>
        <w:rPr>
          <w:color w:val="auto"/>
        </w:rPr>
      </w:pPr>
      <w:r w:rsidRPr="00E118C5">
        <w:rPr>
          <w:color w:val="auto"/>
        </w:rPr>
        <w:t>Покупки: одежда, обувь и продукты питания.</w:t>
      </w:r>
    </w:p>
    <w:p w:rsidR="00E57B0A" w:rsidRPr="00E118C5" w:rsidRDefault="00E57B0A" w:rsidP="00820F84">
      <w:pPr>
        <w:pStyle w:val="11"/>
        <w:spacing w:line="252" w:lineRule="auto"/>
        <w:jc w:val="both"/>
        <w:rPr>
          <w:color w:val="auto"/>
        </w:rPr>
      </w:pPr>
      <w:r w:rsidRPr="00E118C5">
        <w:rPr>
          <w:color w:val="auto"/>
        </w:rPr>
        <w:t>Школа, школьная жизнь, школьная форма, изучаемые предметы. Переписка с зарубежными сверстниками.</w:t>
      </w:r>
    </w:p>
    <w:p w:rsidR="00E57B0A" w:rsidRPr="00E118C5" w:rsidRDefault="00E57B0A" w:rsidP="00820F84">
      <w:pPr>
        <w:pStyle w:val="11"/>
        <w:spacing w:line="252" w:lineRule="auto"/>
        <w:jc w:val="both"/>
        <w:rPr>
          <w:color w:val="auto"/>
        </w:rPr>
      </w:pPr>
      <w:r w:rsidRPr="00E118C5">
        <w:rPr>
          <w:color w:val="auto"/>
        </w:rPr>
        <w:t>Каникулы в различное время года. Виды отдыха.</w:t>
      </w:r>
    </w:p>
    <w:p w:rsidR="00E57B0A" w:rsidRPr="00E118C5" w:rsidRDefault="00E57B0A" w:rsidP="00820F84">
      <w:pPr>
        <w:pStyle w:val="11"/>
        <w:spacing w:line="252" w:lineRule="auto"/>
        <w:jc w:val="both"/>
        <w:rPr>
          <w:color w:val="auto"/>
        </w:rPr>
      </w:pPr>
      <w:r w:rsidRPr="00E118C5">
        <w:rPr>
          <w:color w:val="auto"/>
        </w:rPr>
        <w:t>Природа: дикие и домашние животные. Погода.</w:t>
      </w:r>
    </w:p>
    <w:p w:rsidR="00E57B0A" w:rsidRPr="00E118C5" w:rsidRDefault="00E57B0A" w:rsidP="00820F84">
      <w:pPr>
        <w:pStyle w:val="11"/>
        <w:spacing w:line="252" w:lineRule="auto"/>
        <w:jc w:val="both"/>
        <w:rPr>
          <w:color w:val="auto"/>
        </w:rPr>
      </w:pPr>
      <w:r w:rsidRPr="00E118C5">
        <w:rPr>
          <w:color w:val="auto"/>
        </w:rPr>
        <w:t>Родной город/село. Транспорт.</w:t>
      </w:r>
    </w:p>
    <w:p w:rsidR="00E57B0A" w:rsidRPr="00E118C5" w:rsidRDefault="00E57B0A" w:rsidP="00820F84">
      <w:pPr>
        <w:pStyle w:val="11"/>
        <w:spacing w:line="252" w:lineRule="auto"/>
        <w:jc w:val="both"/>
        <w:rPr>
          <w:color w:val="auto"/>
        </w:rPr>
      </w:pPr>
      <w:r w:rsidRPr="00E118C5">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57B0A" w:rsidRPr="00E118C5" w:rsidRDefault="00E57B0A" w:rsidP="00820F84">
      <w:pPr>
        <w:pStyle w:val="11"/>
        <w:spacing w:after="180" w:line="252" w:lineRule="auto"/>
        <w:jc w:val="both"/>
        <w:rPr>
          <w:color w:val="auto"/>
        </w:rPr>
      </w:pPr>
      <w:r w:rsidRPr="00E118C5">
        <w:rPr>
          <w:color w:val="auto"/>
        </w:rPr>
        <w:t>Выдающиеся люди родной страны и страны/стран изучаемого языка: писатели, поэты.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Говорение</w:t>
      </w:r>
    </w:p>
    <w:p w:rsidR="00E57B0A" w:rsidRPr="00E118C5" w:rsidRDefault="00E57B0A" w:rsidP="00820F84">
      <w:pPr>
        <w:pStyle w:val="11"/>
        <w:spacing w:line="252" w:lineRule="auto"/>
        <w:jc w:val="both"/>
        <w:rPr>
          <w:color w:val="auto"/>
        </w:rPr>
      </w:pPr>
      <w:r w:rsidRPr="00E118C5">
        <w:rPr>
          <w:color w:val="auto"/>
        </w:rPr>
        <w:t xml:space="preserve">Развитие коммуникативных умений </w:t>
      </w:r>
      <w:r w:rsidRPr="00E118C5">
        <w:rPr>
          <w:b/>
          <w:bCs/>
          <w:i/>
          <w:iCs/>
          <w:color w:val="auto"/>
        </w:rPr>
        <w:t xml:space="preserve">диалогической речи </w:t>
      </w:r>
      <w:r w:rsidRPr="00E118C5">
        <w:rPr>
          <w:color w:val="auto"/>
        </w:rPr>
        <w:t>на базе умений, сформированных в начальной школе:</w:t>
      </w:r>
    </w:p>
    <w:p w:rsidR="00E57B0A" w:rsidRPr="00E118C5" w:rsidRDefault="00E57B0A" w:rsidP="00820F84">
      <w:pPr>
        <w:pStyle w:val="11"/>
        <w:spacing w:line="252" w:lineRule="auto"/>
        <w:jc w:val="both"/>
        <w:rPr>
          <w:color w:val="auto"/>
        </w:rPr>
      </w:pPr>
      <w:r w:rsidRPr="00E118C5">
        <w:rPr>
          <w:i/>
          <w:iCs/>
          <w:color w:val="auto"/>
        </w:rPr>
        <w:t>диалог этикетного характера</w:t>
      </w:r>
      <w:r w:rsidRPr="00E118C5">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E57B0A" w:rsidRPr="00E118C5" w:rsidRDefault="00E57B0A" w:rsidP="00820F84">
      <w:pPr>
        <w:pStyle w:val="11"/>
        <w:spacing w:line="252" w:lineRule="auto"/>
        <w:jc w:val="both"/>
        <w:rPr>
          <w:color w:val="auto"/>
        </w:rPr>
      </w:pPr>
      <w:r w:rsidRPr="00E118C5">
        <w:rPr>
          <w:i/>
          <w:iCs/>
          <w:color w:val="auto"/>
        </w:rPr>
        <w:t>диалог — побуждение к действию</w:t>
      </w:r>
      <w:r w:rsidRPr="00E118C5">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E57B0A" w:rsidRPr="00E118C5" w:rsidRDefault="00E57B0A" w:rsidP="00820F84">
      <w:pPr>
        <w:pStyle w:val="11"/>
        <w:spacing w:line="252" w:lineRule="auto"/>
        <w:jc w:val="both"/>
        <w:rPr>
          <w:color w:val="auto"/>
        </w:rPr>
      </w:pPr>
      <w:r w:rsidRPr="00E118C5">
        <w:rPr>
          <w:i/>
          <w:iCs/>
          <w:color w:val="auto"/>
        </w:rPr>
        <w:t>диалог-расспрос</w:t>
      </w:r>
      <w:r w:rsidRPr="00E118C5">
        <w:rPr>
          <w:color w:val="auto"/>
        </w:rPr>
        <w:t>: сообщать фактическую информацию, отвечая на вопросы разных видов; запрашивать интересующую информацию.</w:t>
      </w:r>
    </w:p>
    <w:p w:rsidR="00E57B0A" w:rsidRPr="00E118C5" w:rsidRDefault="00E57B0A" w:rsidP="00820F84">
      <w:pPr>
        <w:pStyle w:val="11"/>
        <w:spacing w:line="252" w:lineRule="auto"/>
        <w:jc w:val="both"/>
        <w:rPr>
          <w:color w:val="auto"/>
        </w:rPr>
      </w:pPr>
      <w:r w:rsidRPr="00E118C5">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E57B0A" w:rsidRPr="00E118C5" w:rsidRDefault="00E57B0A" w:rsidP="00820F84">
      <w:pPr>
        <w:pStyle w:val="11"/>
        <w:spacing w:line="252" w:lineRule="auto"/>
        <w:jc w:val="both"/>
        <w:rPr>
          <w:color w:val="auto"/>
        </w:rPr>
      </w:pPr>
      <w:r w:rsidRPr="00E118C5">
        <w:rPr>
          <w:color w:val="auto"/>
        </w:rPr>
        <w:t>Объём диалога — до 5 реплик со стороны каждого собеседника.</w:t>
      </w:r>
    </w:p>
    <w:p w:rsidR="00E57B0A" w:rsidRPr="00E118C5" w:rsidRDefault="00E57B0A" w:rsidP="00820F84">
      <w:pPr>
        <w:pStyle w:val="11"/>
        <w:spacing w:line="252" w:lineRule="auto"/>
        <w:jc w:val="both"/>
        <w:rPr>
          <w:color w:val="auto"/>
        </w:rPr>
      </w:pPr>
      <w:r w:rsidRPr="00E118C5">
        <w:rPr>
          <w:color w:val="auto"/>
        </w:rPr>
        <w:t xml:space="preserve">Развитие коммуникативных умений </w:t>
      </w:r>
      <w:r w:rsidRPr="00E118C5">
        <w:rPr>
          <w:b/>
          <w:bCs/>
          <w:i/>
          <w:iCs/>
          <w:color w:val="auto"/>
        </w:rPr>
        <w:t xml:space="preserve">монологической речи </w:t>
      </w:r>
      <w:r w:rsidRPr="00E118C5">
        <w:rPr>
          <w:color w:val="auto"/>
        </w:rPr>
        <w:t>на базе умений, сформированных в начальной школе:</w:t>
      </w:r>
    </w:p>
    <w:p w:rsidR="00E57B0A" w:rsidRPr="00E118C5" w:rsidRDefault="00E57B0A" w:rsidP="00820F84">
      <w:pPr>
        <w:pStyle w:val="11"/>
        <w:numPr>
          <w:ilvl w:val="0"/>
          <w:numId w:val="177"/>
        </w:numPr>
        <w:tabs>
          <w:tab w:val="left" w:pos="207"/>
        </w:tabs>
        <w:spacing w:line="298" w:lineRule="auto"/>
        <w:jc w:val="both"/>
        <w:rPr>
          <w:color w:val="auto"/>
        </w:rPr>
      </w:pPr>
      <w:r w:rsidRPr="00E118C5">
        <w:rPr>
          <w:color w:val="auto"/>
        </w:rPr>
        <w:t>создание устных связных монологических высказываний с использованием основных коммуникативных типов речи:</w:t>
      </w:r>
    </w:p>
    <w:p w:rsidR="00E57B0A" w:rsidRPr="00E118C5" w:rsidRDefault="00E57B0A" w:rsidP="00820F84">
      <w:pPr>
        <w:pStyle w:val="11"/>
        <w:numPr>
          <w:ilvl w:val="0"/>
          <w:numId w:val="18"/>
        </w:numPr>
        <w:tabs>
          <w:tab w:val="left" w:pos="709"/>
          <w:tab w:val="left" w:pos="993"/>
        </w:tabs>
        <w:spacing w:line="252" w:lineRule="auto"/>
        <w:ind w:left="709" w:firstLine="44"/>
        <w:jc w:val="both"/>
        <w:rPr>
          <w:color w:val="auto"/>
        </w:rPr>
      </w:pPr>
      <w:r w:rsidRPr="00E118C5">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57B0A" w:rsidRPr="00E118C5" w:rsidRDefault="00E57B0A" w:rsidP="00820F84">
      <w:pPr>
        <w:pStyle w:val="11"/>
        <w:numPr>
          <w:ilvl w:val="0"/>
          <w:numId w:val="18"/>
        </w:numPr>
        <w:tabs>
          <w:tab w:val="left" w:pos="709"/>
          <w:tab w:val="left" w:pos="993"/>
        </w:tabs>
        <w:spacing w:line="252" w:lineRule="auto"/>
        <w:ind w:left="709" w:firstLine="44"/>
        <w:jc w:val="both"/>
        <w:rPr>
          <w:color w:val="auto"/>
        </w:rPr>
      </w:pPr>
      <w:r w:rsidRPr="00E118C5">
        <w:rPr>
          <w:color w:val="auto"/>
        </w:rPr>
        <w:t>повествование/сообщение;</w:t>
      </w:r>
    </w:p>
    <w:p w:rsidR="00E57B0A" w:rsidRPr="00E118C5" w:rsidRDefault="00E57B0A" w:rsidP="00820F84">
      <w:pPr>
        <w:pStyle w:val="11"/>
        <w:numPr>
          <w:ilvl w:val="0"/>
          <w:numId w:val="176"/>
        </w:numPr>
        <w:spacing w:line="240" w:lineRule="auto"/>
        <w:jc w:val="both"/>
        <w:rPr>
          <w:color w:val="auto"/>
        </w:rPr>
      </w:pPr>
      <w:r w:rsidRPr="00E118C5">
        <w:rPr>
          <w:color w:val="auto"/>
        </w:rPr>
        <w:t>изложение (пересказ) основного содержания прочитанного текста;</w:t>
      </w:r>
    </w:p>
    <w:p w:rsidR="00E57B0A" w:rsidRPr="00E118C5" w:rsidRDefault="00E57B0A" w:rsidP="00820F84">
      <w:pPr>
        <w:pStyle w:val="11"/>
        <w:numPr>
          <w:ilvl w:val="0"/>
          <w:numId w:val="176"/>
        </w:numPr>
        <w:spacing w:line="240" w:lineRule="auto"/>
        <w:jc w:val="both"/>
        <w:rPr>
          <w:color w:val="auto"/>
        </w:rPr>
      </w:pPr>
      <w:r w:rsidRPr="00E118C5">
        <w:rPr>
          <w:color w:val="auto"/>
        </w:rPr>
        <w:t>краткое изложение результатов выполненной проектной работы.</w:t>
      </w:r>
    </w:p>
    <w:p w:rsidR="00E57B0A" w:rsidRPr="00E118C5" w:rsidRDefault="00E57B0A" w:rsidP="00820F84">
      <w:pPr>
        <w:pStyle w:val="11"/>
        <w:spacing w:line="240" w:lineRule="auto"/>
        <w:jc w:val="both"/>
        <w:rPr>
          <w:color w:val="auto"/>
        </w:rPr>
      </w:pPr>
      <w:r w:rsidRPr="00E118C5">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E57B0A" w:rsidRPr="00E118C5" w:rsidRDefault="00E57B0A" w:rsidP="00820F84">
      <w:pPr>
        <w:pStyle w:val="11"/>
        <w:spacing w:after="180" w:line="240" w:lineRule="auto"/>
        <w:jc w:val="both"/>
        <w:rPr>
          <w:color w:val="auto"/>
        </w:rPr>
      </w:pPr>
      <w:r w:rsidRPr="00E118C5">
        <w:rPr>
          <w:color w:val="auto"/>
        </w:rPr>
        <w:t>Объём монологического высказывания — 5—6 фраз.</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Аудирование</w:t>
      </w:r>
    </w:p>
    <w:p w:rsidR="00E57B0A" w:rsidRPr="00E118C5" w:rsidRDefault="00E57B0A" w:rsidP="00820F84">
      <w:pPr>
        <w:pStyle w:val="11"/>
        <w:spacing w:line="240" w:lineRule="auto"/>
        <w:jc w:val="both"/>
        <w:rPr>
          <w:color w:val="auto"/>
        </w:rPr>
      </w:pPr>
      <w:r w:rsidRPr="00E118C5">
        <w:rPr>
          <w:color w:val="auto"/>
        </w:rPr>
        <w:t xml:space="preserve">Развитие коммуникативных умений </w:t>
      </w:r>
      <w:r w:rsidRPr="00E118C5">
        <w:rPr>
          <w:b/>
          <w:bCs/>
          <w:i/>
          <w:iCs/>
          <w:color w:val="auto"/>
        </w:rPr>
        <w:t>аудирования</w:t>
      </w:r>
      <w:r w:rsidRPr="00E118C5">
        <w:rPr>
          <w:color w:val="auto"/>
        </w:rPr>
        <w:t xml:space="preserve"> на базе умений, сформированных в начальной школе:</w:t>
      </w:r>
    </w:p>
    <w:p w:rsidR="00E57B0A" w:rsidRPr="00E118C5" w:rsidRDefault="00E57B0A" w:rsidP="00820F84">
      <w:pPr>
        <w:pStyle w:val="11"/>
        <w:spacing w:line="240" w:lineRule="auto"/>
        <w:jc w:val="both"/>
        <w:rPr>
          <w:color w:val="auto"/>
        </w:rPr>
      </w:pPr>
      <w:r w:rsidRPr="00E118C5">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E57B0A" w:rsidRPr="00E118C5" w:rsidRDefault="00E57B0A" w:rsidP="00820F84">
      <w:pPr>
        <w:pStyle w:val="11"/>
        <w:spacing w:line="240" w:lineRule="auto"/>
        <w:jc w:val="both"/>
        <w:rPr>
          <w:color w:val="auto"/>
        </w:rPr>
      </w:pPr>
      <w:r w:rsidRPr="00E118C5">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E57B0A" w:rsidRPr="00E118C5" w:rsidRDefault="00E57B0A" w:rsidP="00820F84">
      <w:pPr>
        <w:pStyle w:val="11"/>
        <w:spacing w:line="240" w:lineRule="auto"/>
        <w:jc w:val="both"/>
        <w:rPr>
          <w:color w:val="auto"/>
        </w:rPr>
      </w:pPr>
      <w:r w:rsidRPr="00E118C5">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57B0A" w:rsidRPr="00E118C5" w:rsidRDefault="00E57B0A" w:rsidP="00820F84">
      <w:pPr>
        <w:pStyle w:val="11"/>
        <w:spacing w:line="240" w:lineRule="auto"/>
        <w:jc w:val="both"/>
        <w:rPr>
          <w:color w:val="auto"/>
        </w:rPr>
      </w:pPr>
      <w:r w:rsidRPr="00E118C5">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57B0A" w:rsidRPr="00E118C5" w:rsidRDefault="00E57B0A" w:rsidP="00820F84">
      <w:pPr>
        <w:pStyle w:val="11"/>
        <w:spacing w:line="240" w:lineRule="auto"/>
        <w:jc w:val="both"/>
        <w:rPr>
          <w:color w:val="auto"/>
        </w:rPr>
      </w:pPr>
      <w:r w:rsidRPr="00E118C5">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57B0A" w:rsidRPr="00E118C5" w:rsidRDefault="00E57B0A" w:rsidP="00820F84">
      <w:pPr>
        <w:pStyle w:val="11"/>
        <w:spacing w:after="180" w:line="240" w:lineRule="auto"/>
        <w:jc w:val="both"/>
        <w:rPr>
          <w:color w:val="auto"/>
        </w:rPr>
      </w:pPr>
      <w:r w:rsidRPr="00E118C5">
        <w:rPr>
          <w:color w:val="auto"/>
        </w:rPr>
        <w:t>Время звучания текста/текстов для аудирования — до 1 минуты.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Смысловое чтение</w:t>
      </w:r>
    </w:p>
    <w:p w:rsidR="00E57B0A" w:rsidRPr="00E118C5" w:rsidRDefault="00E57B0A" w:rsidP="00820F84">
      <w:pPr>
        <w:pStyle w:val="11"/>
        <w:spacing w:line="240" w:lineRule="auto"/>
        <w:jc w:val="both"/>
        <w:rPr>
          <w:color w:val="auto"/>
        </w:rPr>
      </w:pPr>
      <w:r w:rsidRPr="00E118C5">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7B0A" w:rsidRPr="00E118C5" w:rsidRDefault="00E57B0A" w:rsidP="00820F84">
      <w:pPr>
        <w:pStyle w:val="11"/>
        <w:spacing w:line="240" w:lineRule="auto"/>
        <w:jc w:val="both"/>
        <w:rPr>
          <w:color w:val="auto"/>
        </w:rPr>
      </w:pPr>
      <w:r w:rsidRPr="00E118C5">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E57B0A" w:rsidRPr="00E118C5" w:rsidRDefault="00E57B0A" w:rsidP="00820F84">
      <w:pPr>
        <w:pStyle w:val="11"/>
        <w:spacing w:line="240" w:lineRule="auto"/>
        <w:jc w:val="both"/>
        <w:rPr>
          <w:color w:val="auto"/>
        </w:rPr>
      </w:pPr>
      <w:r w:rsidRPr="00E118C5">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57B0A" w:rsidRPr="00E118C5" w:rsidRDefault="00E57B0A" w:rsidP="00820F84">
      <w:pPr>
        <w:pStyle w:val="11"/>
        <w:spacing w:line="240" w:lineRule="auto"/>
        <w:jc w:val="both"/>
        <w:rPr>
          <w:color w:val="auto"/>
        </w:rPr>
      </w:pPr>
      <w:r w:rsidRPr="00E118C5">
        <w:rPr>
          <w:color w:val="auto"/>
        </w:rPr>
        <w:t>Чтение несплошных текстов (таблиц) и понимание представленной в них информации.</w:t>
      </w:r>
    </w:p>
    <w:p w:rsidR="00E57B0A" w:rsidRPr="00E118C5" w:rsidRDefault="00E57B0A" w:rsidP="00820F84">
      <w:pPr>
        <w:pStyle w:val="11"/>
        <w:spacing w:line="240" w:lineRule="auto"/>
        <w:jc w:val="both"/>
        <w:rPr>
          <w:color w:val="auto"/>
        </w:rPr>
      </w:pPr>
      <w:r w:rsidRPr="00E118C5">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57B0A" w:rsidRPr="00E118C5" w:rsidRDefault="00E57B0A" w:rsidP="00820F84">
      <w:pPr>
        <w:pStyle w:val="11"/>
        <w:spacing w:after="160" w:line="240" w:lineRule="auto"/>
        <w:jc w:val="both"/>
        <w:rPr>
          <w:color w:val="auto"/>
        </w:rPr>
      </w:pPr>
      <w:r w:rsidRPr="00E118C5">
        <w:rPr>
          <w:color w:val="auto"/>
        </w:rPr>
        <w:t>Объём текста/текстов для чтения — 180—200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Письменная речь</w:t>
      </w:r>
    </w:p>
    <w:p w:rsidR="00E57B0A" w:rsidRPr="00E118C5" w:rsidRDefault="00E57B0A" w:rsidP="00820F84">
      <w:pPr>
        <w:pStyle w:val="11"/>
        <w:spacing w:line="240" w:lineRule="auto"/>
        <w:jc w:val="both"/>
        <w:rPr>
          <w:color w:val="auto"/>
        </w:rPr>
      </w:pPr>
      <w:r w:rsidRPr="00E118C5">
        <w:rPr>
          <w:color w:val="auto"/>
        </w:rPr>
        <w:t>Развитие умений письменной речи на базе умений, сформированных в начальной школе:</w:t>
      </w:r>
    </w:p>
    <w:p w:rsidR="00E57B0A" w:rsidRPr="00E118C5" w:rsidRDefault="00E57B0A" w:rsidP="00820F84">
      <w:pPr>
        <w:pStyle w:val="11"/>
        <w:spacing w:line="240" w:lineRule="auto"/>
        <w:jc w:val="both"/>
        <w:rPr>
          <w:color w:val="auto"/>
        </w:rPr>
      </w:pPr>
      <w:r w:rsidRPr="00E118C5">
        <w:rPr>
          <w:color w:val="auto"/>
        </w:rPr>
        <w:t>списывание текста и выписывание из него слов, словосочетаний, предложений в соответствии с решаемой коммуникативной задачей;</w:t>
      </w:r>
    </w:p>
    <w:p w:rsidR="00E57B0A" w:rsidRPr="00E118C5" w:rsidRDefault="00E57B0A" w:rsidP="00820F84">
      <w:pPr>
        <w:pStyle w:val="11"/>
        <w:spacing w:line="240" w:lineRule="auto"/>
        <w:jc w:val="both"/>
        <w:rPr>
          <w:color w:val="auto"/>
        </w:rPr>
      </w:pPr>
      <w:r w:rsidRPr="00E118C5">
        <w:rPr>
          <w:color w:val="auto"/>
        </w:rPr>
        <w:t>написание коротких поздравлений с праздниками (с Новым годом, Рождеством, днём рождения);</w:t>
      </w:r>
    </w:p>
    <w:p w:rsidR="00E57B0A" w:rsidRPr="00E118C5" w:rsidRDefault="00E57B0A" w:rsidP="00820F84">
      <w:pPr>
        <w:pStyle w:val="11"/>
        <w:spacing w:line="240" w:lineRule="auto"/>
        <w:jc w:val="both"/>
        <w:rPr>
          <w:color w:val="auto"/>
        </w:rPr>
      </w:pPr>
      <w:r w:rsidRPr="00E118C5">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E57B0A" w:rsidRPr="00E118C5" w:rsidRDefault="00E57B0A" w:rsidP="00820F84">
      <w:pPr>
        <w:pStyle w:val="11"/>
        <w:spacing w:after="220" w:line="240" w:lineRule="auto"/>
        <w:jc w:val="both"/>
        <w:rPr>
          <w:color w:val="auto"/>
        </w:rPr>
      </w:pPr>
      <w:r w:rsidRPr="00E118C5">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Языковые знания и умения</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Фонетическая сторона речи</w:t>
      </w:r>
    </w:p>
    <w:p w:rsidR="00E57B0A" w:rsidRPr="00E118C5" w:rsidRDefault="00E57B0A" w:rsidP="00820F84">
      <w:pPr>
        <w:pStyle w:val="11"/>
        <w:spacing w:line="240" w:lineRule="auto"/>
        <w:jc w:val="both"/>
        <w:rPr>
          <w:color w:val="auto"/>
        </w:rPr>
      </w:pPr>
      <w:r w:rsidRPr="00E118C5">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57B0A" w:rsidRPr="00E118C5" w:rsidRDefault="00E57B0A" w:rsidP="00820F84">
      <w:pPr>
        <w:pStyle w:val="11"/>
        <w:spacing w:line="240" w:lineRule="auto"/>
        <w:jc w:val="both"/>
        <w:rPr>
          <w:color w:val="auto"/>
        </w:rPr>
      </w:pPr>
      <w:r w:rsidRPr="00E118C5">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7B0A" w:rsidRPr="00E118C5" w:rsidRDefault="00E57B0A" w:rsidP="00820F84">
      <w:pPr>
        <w:pStyle w:val="11"/>
        <w:spacing w:line="240" w:lineRule="auto"/>
        <w:jc w:val="both"/>
        <w:rPr>
          <w:color w:val="auto"/>
        </w:rPr>
      </w:pPr>
      <w:r w:rsidRPr="00E118C5">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E57B0A" w:rsidRPr="00E118C5" w:rsidRDefault="00E57B0A" w:rsidP="00820F84">
      <w:pPr>
        <w:pStyle w:val="11"/>
        <w:spacing w:after="180" w:line="240" w:lineRule="auto"/>
        <w:jc w:val="both"/>
        <w:rPr>
          <w:color w:val="auto"/>
        </w:rPr>
      </w:pPr>
      <w:r w:rsidRPr="00E118C5">
        <w:rPr>
          <w:color w:val="auto"/>
        </w:rPr>
        <w:t>Объём текста для чтения вслух — до 90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Графика, орфография и пунктуация</w:t>
      </w:r>
    </w:p>
    <w:p w:rsidR="00E57B0A" w:rsidRPr="00E118C5" w:rsidRDefault="00E57B0A" w:rsidP="00820F84">
      <w:pPr>
        <w:pStyle w:val="11"/>
        <w:spacing w:line="240" w:lineRule="auto"/>
        <w:jc w:val="both"/>
        <w:rPr>
          <w:color w:val="auto"/>
        </w:rPr>
      </w:pPr>
      <w:r w:rsidRPr="00E118C5">
        <w:rPr>
          <w:color w:val="auto"/>
        </w:rPr>
        <w:t>Правильное написание изученных слов.</w:t>
      </w:r>
    </w:p>
    <w:p w:rsidR="00E57B0A" w:rsidRPr="00E118C5" w:rsidRDefault="00E57B0A" w:rsidP="00820F84">
      <w:pPr>
        <w:pStyle w:val="11"/>
        <w:spacing w:line="240" w:lineRule="auto"/>
        <w:jc w:val="both"/>
        <w:rPr>
          <w:color w:val="auto"/>
        </w:rPr>
      </w:pPr>
      <w:r w:rsidRPr="00E118C5">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57B0A" w:rsidRPr="00E118C5" w:rsidRDefault="00E57B0A" w:rsidP="00820F84">
      <w:pPr>
        <w:pStyle w:val="11"/>
        <w:spacing w:after="180" w:line="240" w:lineRule="auto"/>
        <w:jc w:val="both"/>
        <w:rPr>
          <w:color w:val="auto"/>
        </w:rPr>
      </w:pPr>
      <w:r w:rsidRPr="00E118C5">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Лексическая сторона речи</w:t>
      </w:r>
    </w:p>
    <w:p w:rsidR="00E57B0A" w:rsidRPr="00E118C5" w:rsidRDefault="00E57B0A" w:rsidP="00820F84">
      <w:pPr>
        <w:pStyle w:val="11"/>
        <w:spacing w:line="240" w:lineRule="auto"/>
        <w:jc w:val="both"/>
        <w:rPr>
          <w:color w:val="auto"/>
        </w:rPr>
      </w:pPr>
      <w:r w:rsidRPr="00E118C5">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57B0A" w:rsidRPr="00E118C5" w:rsidRDefault="00E57B0A" w:rsidP="00820F84">
      <w:pPr>
        <w:pStyle w:val="11"/>
        <w:spacing w:line="240" w:lineRule="auto"/>
        <w:jc w:val="both"/>
        <w:rPr>
          <w:color w:val="auto"/>
        </w:rPr>
      </w:pPr>
      <w:r w:rsidRPr="00E118C5">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E57B0A" w:rsidRPr="00E118C5" w:rsidRDefault="00E57B0A" w:rsidP="00820F84">
      <w:pPr>
        <w:pStyle w:val="11"/>
        <w:spacing w:line="240" w:lineRule="auto"/>
        <w:jc w:val="both"/>
        <w:rPr>
          <w:color w:val="auto"/>
        </w:rPr>
      </w:pPr>
      <w:r w:rsidRPr="00E118C5">
        <w:rPr>
          <w:color w:val="auto"/>
        </w:rPr>
        <w:t>Основные способы словообразования:</w:t>
      </w:r>
    </w:p>
    <w:p w:rsidR="00E57B0A" w:rsidRPr="00E118C5" w:rsidRDefault="00E57B0A" w:rsidP="00820F84">
      <w:pPr>
        <w:pStyle w:val="11"/>
        <w:spacing w:line="240" w:lineRule="auto"/>
        <w:jc w:val="both"/>
        <w:rPr>
          <w:color w:val="auto"/>
        </w:rPr>
      </w:pPr>
      <w:r w:rsidRPr="00E118C5">
        <w:rPr>
          <w:color w:val="auto"/>
        </w:rPr>
        <w:t>а) аффиксация:</w:t>
      </w:r>
    </w:p>
    <w:p w:rsidR="00E57B0A" w:rsidRPr="00E118C5" w:rsidRDefault="00E57B0A" w:rsidP="00820F84">
      <w:pPr>
        <w:pStyle w:val="11"/>
        <w:spacing w:line="240" w:lineRule="auto"/>
        <w:jc w:val="both"/>
        <w:rPr>
          <w:color w:val="auto"/>
          <w:lang w:val="en-US"/>
        </w:rPr>
      </w:pPr>
      <w:r w:rsidRPr="00E118C5">
        <w:rPr>
          <w:color w:val="auto"/>
        </w:rPr>
        <w:t>образование</w:t>
      </w:r>
      <w:r w:rsidRPr="00E118C5">
        <w:rPr>
          <w:color w:val="auto"/>
          <w:lang w:val="en-US"/>
        </w:rPr>
        <w:t xml:space="preserve"> </w:t>
      </w:r>
      <w:r w:rsidRPr="00E118C5">
        <w:rPr>
          <w:color w:val="auto"/>
        </w:rPr>
        <w:t>имён</w:t>
      </w:r>
      <w:r w:rsidRPr="00E118C5">
        <w:rPr>
          <w:color w:val="auto"/>
          <w:lang w:val="en-US"/>
        </w:rPr>
        <w:t xml:space="preserve"> </w:t>
      </w:r>
      <w:r w:rsidRPr="00E118C5">
        <w:rPr>
          <w:color w:val="auto"/>
        </w:rPr>
        <w:t>существительных</w:t>
      </w:r>
      <w:r w:rsidRPr="00E118C5">
        <w:rPr>
          <w:color w:val="auto"/>
          <w:lang w:val="en-US"/>
        </w:rPr>
        <w:t xml:space="preserve"> </w:t>
      </w:r>
      <w:r w:rsidRPr="00E118C5">
        <w:rPr>
          <w:color w:val="auto"/>
        </w:rPr>
        <w:t>при</w:t>
      </w:r>
      <w:r w:rsidRPr="00E118C5">
        <w:rPr>
          <w:color w:val="auto"/>
          <w:lang w:val="en-US"/>
        </w:rPr>
        <w:t xml:space="preserve"> </w:t>
      </w:r>
      <w:r w:rsidRPr="00E118C5">
        <w:rPr>
          <w:color w:val="auto"/>
        </w:rPr>
        <w:t>помощи</w:t>
      </w:r>
      <w:r w:rsidRPr="00E118C5">
        <w:rPr>
          <w:color w:val="auto"/>
          <w:lang w:val="en-US"/>
        </w:rPr>
        <w:t xml:space="preserve"> </w:t>
      </w:r>
      <w:r w:rsidRPr="00E118C5">
        <w:rPr>
          <w:color w:val="auto"/>
        </w:rPr>
        <w:t>суффиксов</w:t>
      </w:r>
      <w:r w:rsidRPr="00E118C5">
        <w:rPr>
          <w:color w:val="auto"/>
          <w:lang w:val="en-US"/>
        </w:rPr>
        <w:t xml:space="preserve"> -er/-or (teacher/visitor), -ist (scientist, tourist), -sion/-tion (dis- cussion/invitation);</w:t>
      </w:r>
    </w:p>
    <w:p w:rsidR="00E57B0A" w:rsidRPr="00E118C5" w:rsidRDefault="00E57B0A" w:rsidP="00820F84">
      <w:pPr>
        <w:pStyle w:val="11"/>
        <w:spacing w:line="240" w:lineRule="auto"/>
        <w:jc w:val="both"/>
        <w:rPr>
          <w:color w:val="auto"/>
          <w:lang w:val="en-US"/>
        </w:rPr>
      </w:pPr>
      <w:r w:rsidRPr="00E118C5">
        <w:rPr>
          <w:color w:val="auto"/>
        </w:rPr>
        <w:t>образование</w:t>
      </w:r>
      <w:r w:rsidRPr="00E118C5">
        <w:rPr>
          <w:color w:val="auto"/>
          <w:lang w:val="en-US"/>
        </w:rPr>
        <w:t xml:space="preserve"> </w:t>
      </w:r>
      <w:r w:rsidRPr="00E118C5">
        <w:rPr>
          <w:color w:val="auto"/>
        </w:rPr>
        <w:t>имён</w:t>
      </w:r>
      <w:r w:rsidRPr="00E118C5">
        <w:rPr>
          <w:color w:val="auto"/>
          <w:lang w:val="en-US"/>
        </w:rPr>
        <w:t xml:space="preserve"> </w:t>
      </w:r>
      <w:r w:rsidRPr="00E118C5">
        <w:rPr>
          <w:color w:val="auto"/>
        </w:rPr>
        <w:t>прилагательных</w:t>
      </w:r>
      <w:r w:rsidRPr="00E118C5">
        <w:rPr>
          <w:color w:val="auto"/>
          <w:lang w:val="en-US"/>
        </w:rPr>
        <w:t xml:space="preserve"> </w:t>
      </w:r>
      <w:r w:rsidRPr="00E118C5">
        <w:rPr>
          <w:color w:val="auto"/>
        </w:rPr>
        <w:t>при</w:t>
      </w:r>
      <w:r w:rsidRPr="00E118C5">
        <w:rPr>
          <w:color w:val="auto"/>
          <w:lang w:val="en-US"/>
        </w:rPr>
        <w:t xml:space="preserve"> </w:t>
      </w:r>
      <w:r w:rsidRPr="00E118C5">
        <w:rPr>
          <w:color w:val="auto"/>
        </w:rPr>
        <w:t>помощи</w:t>
      </w:r>
      <w:r w:rsidRPr="00E118C5">
        <w:rPr>
          <w:color w:val="auto"/>
          <w:lang w:val="en-US"/>
        </w:rPr>
        <w:t xml:space="preserve"> </w:t>
      </w:r>
      <w:r w:rsidRPr="00E118C5">
        <w:rPr>
          <w:color w:val="auto"/>
        </w:rPr>
        <w:t>суффиксов</w:t>
      </w:r>
      <w:r w:rsidRPr="00E118C5">
        <w:rPr>
          <w:color w:val="auto"/>
          <w:lang w:val="en-US"/>
        </w:rPr>
        <w:t xml:space="preserve"> -ful (wonderful), -ian/-an (Russian/American);</w:t>
      </w:r>
    </w:p>
    <w:p w:rsidR="00E57B0A" w:rsidRPr="00E118C5" w:rsidRDefault="00E57B0A" w:rsidP="00820F84">
      <w:pPr>
        <w:pStyle w:val="11"/>
        <w:spacing w:line="240" w:lineRule="auto"/>
        <w:jc w:val="both"/>
        <w:rPr>
          <w:color w:val="auto"/>
        </w:rPr>
      </w:pPr>
      <w:r w:rsidRPr="00E118C5">
        <w:rPr>
          <w:color w:val="auto"/>
        </w:rPr>
        <w:t>образование наречий при помощи суффикса -</w:t>
      </w:r>
      <w:r w:rsidRPr="00E118C5">
        <w:rPr>
          <w:color w:val="auto"/>
          <w:lang w:val="en-US"/>
        </w:rPr>
        <w:t>ly</w:t>
      </w:r>
      <w:r w:rsidRPr="00E118C5">
        <w:rPr>
          <w:color w:val="auto"/>
        </w:rPr>
        <w:t xml:space="preserve"> (</w:t>
      </w:r>
      <w:r w:rsidRPr="00E118C5">
        <w:rPr>
          <w:color w:val="auto"/>
          <w:lang w:val="en-US"/>
        </w:rPr>
        <w:t>recently</w:t>
      </w:r>
      <w:r w:rsidRPr="00E118C5">
        <w:rPr>
          <w:color w:val="auto"/>
        </w:rPr>
        <w:t>);</w:t>
      </w:r>
    </w:p>
    <w:p w:rsidR="00E57B0A" w:rsidRPr="00E118C5" w:rsidRDefault="00E57B0A" w:rsidP="00820F84">
      <w:pPr>
        <w:pStyle w:val="11"/>
        <w:spacing w:line="240" w:lineRule="auto"/>
        <w:jc w:val="both"/>
        <w:rPr>
          <w:color w:val="auto"/>
        </w:rPr>
      </w:pPr>
      <w:r w:rsidRPr="00E118C5">
        <w:rPr>
          <w:color w:val="auto"/>
        </w:rPr>
        <w:t xml:space="preserve">образование имён прилагательных, имён существительных и наречий при помощи отрицательного префикса </w:t>
      </w:r>
      <w:r w:rsidRPr="00E118C5">
        <w:rPr>
          <w:color w:val="auto"/>
          <w:lang w:val="en-US"/>
        </w:rPr>
        <w:t>un</w:t>
      </w:r>
      <w:r w:rsidRPr="00E118C5">
        <w:rPr>
          <w:color w:val="auto"/>
        </w:rPr>
        <w:t>- (</w:t>
      </w:r>
      <w:r w:rsidRPr="00E118C5">
        <w:rPr>
          <w:color w:val="auto"/>
          <w:lang w:val="en-US"/>
        </w:rPr>
        <w:t>unhappy</w:t>
      </w:r>
      <w:r w:rsidRPr="00E118C5">
        <w:rPr>
          <w:color w:val="auto"/>
        </w:rPr>
        <w:t xml:space="preserve">, </w:t>
      </w:r>
      <w:r w:rsidRPr="00E118C5">
        <w:rPr>
          <w:color w:val="auto"/>
          <w:lang w:val="en-US"/>
        </w:rPr>
        <w:t>unreality</w:t>
      </w:r>
      <w:r w:rsidRPr="00E118C5">
        <w:rPr>
          <w:color w:val="auto"/>
        </w:rPr>
        <w:t xml:space="preserve">, </w:t>
      </w:r>
      <w:r w:rsidRPr="00E118C5">
        <w:rPr>
          <w:color w:val="auto"/>
          <w:lang w:val="en-US"/>
        </w:rPr>
        <w:t>unusually</w:t>
      </w:r>
      <w:r w:rsidRPr="00E118C5">
        <w:rPr>
          <w:color w:val="auto"/>
        </w:rPr>
        <w:t>).</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Грамматическая сторона речи</w:t>
      </w:r>
    </w:p>
    <w:p w:rsidR="00E57B0A" w:rsidRPr="00E118C5" w:rsidRDefault="00E57B0A" w:rsidP="00820F84">
      <w:pPr>
        <w:pStyle w:val="11"/>
        <w:spacing w:line="252" w:lineRule="auto"/>
        <w:jc w:val="both"/>
        <w:rPr>
          <w:color w:val="auto"/>
        </w:rPr>
      </w:pPr>
      <w:r w:rsidRPr="00E118C5">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57B0A" w:rsidRPr="00E118C5" w:rsidRDefault="00E57B0A" w:rsidP="00820F84">
      <w:pPr>
        <w:pStyle w:val="11"/>
        <w:spacing w:line="252" w:lineRule="auto"/>
        <w:jc w:val="both"/>
        <w:rPr>
          <w:color w:val="auto"/>
        </w:rPr>
      </w:pPr>
      <w:r w:rsidRPr="00E118C5">
        <w:rPr>
          <w:color w:val="auto"/>
        </w:rPr>
        <w:t>Предложения с несколькими обстоятельствами, следующими в определённом порядке.</w:t>
      </w:r>
    </w:p>
    <w:p w:rsidR="00E57B0A" w:rsidRPr="00E118C5" w:rsidRDefault="00E57B0A" w:rsidP="00820F84">
      <w:pPr>
        <w:pStyle w:val="11"/>
        <w:spacing w:line="252" w:lineRule="auto"/>
        <w:jc w:val="both"/>
        <w:rPr>
          <w:color w:val="auto"/>
        </w:rPr>
      </w:pPr>
      <w:r w:rsidRPr="00E118C5">
        <w:rPr>
          <w:color w:val="auto"/>
        </w:rPr>
        <w:t xml:space="preserve">Вопросительные предложения (альтернативный и разделительный вопросы в </w:t>
      </w:r>
      <w:r w:rsidRPr="00E118C5">
        <w:rPr>
          <w:color w:val="auto"/>
          <w:lang w:val="en-US"/>
        </w:rPr>
        <w:t>Present</w:t>
      </w:r>
      <w:r w:rsidRPr="00E118C5">
        <w:rPr>
          <w:color w:val="auto"/>
        </w:rPr>
        <w:t>/</w:t>
      </w:r>
      <w:r w:rsidRPr="00E118C5">
        <w:rPr>
          <w:color w:val="auto"/>
          <w:lang w:val="en-US"/>
        </w:rPr>
        <w:t>Past</w:t>
      </w:r>
      <w:r w:rsidRPr="00E118C5">
        <w:rPr>
          <w:color w:val="auto"/>
        </w:rPr>
        <w:t>/</w:t>
      </w:r>
      <w:r w:rsidRPr="00E118C5">
        <w:rPr>
          <w:color w:val="auto"/>
          <w:lang w:val="en-US"/>
        </w:rPr>
        <w:t>Future</w:t>
      </w:r>
      <w:r w:rsidRPr="00E118C5">
        <w:rPr>
          <w:color w:val="auto"/>
        </w:rPr>
        <w:t xml:space="preserve"> </w:t>
      </w:r>
      <w:r w:rsidRPr="00E118C5">
        <w:rPr>
          <w:color w:val="auto"/>
          <w:lang w:val="en-US"/>
        </w:rPr>
        <w:t>Simple</w:t>
      </w:r>
      <w:r w:rsidRPr="00E118C5">
        <w:rPr>
          <w:color w:val="auto"/>
        </w:rPr>
        <w:t xml:space="preserve"> </w:t>
      </w:r>
      <w:r w:rsidRPr="00E118C5">
        <w:rPr>
          <w:color w:val="auto"/>
          <w:lang w:val="en-US"/>
        </w:rPr>
        <w:t>Tense</w:t>
      </w:r>
      <w:r w:rsidRPr="00E118C5">
        <w:rPr>
          <w:color w:val="auto"/>
        </w:rPr>
        <w:t>).</w:t>
      </w:r>
    </w:p>
    <w:p w:rsidR="00E57B0A" w:rsidRPr="00E118C5" w:rsidRDefault="00E57B0A" w:rsidP="00820F84">
      <w:pPr>
        <w:pStyle w:val="11"/>
        <w:spacing w:line="252" w:lineRule="auto"/>
        <w:jc w:val="both"/>
        <w:rPr>
          <w:color w:val="auto"/>
        </w:rPr>
      </w:pPr>
      <w:r w:rsidRPr="00E118C5">
        <w:rPr>
          <w:color w:val="auto"/>
        </w:rPr>
        <w:t xml:space="preserve">Глаголы в видо-временных формах действительного залога в изъявительном наклонении в </w:t>
      </w:r>
      <w:r w:rsidRPr="00E118C5">
        <w:rPr>
          <w:color w:val="auto"/>
          <w:lang w:val="en-US"/>
        </w:rPr>
        <w:t>Present</w:t>
      </w:r>
      <w:r w:rsidRPr="00E118C5">
        <w:rPr>
          <w:color w:val="auto"/>
        </w:rPr>
        <w:t xml:space="preserve"> </w:t>
      </w:r>
      <w:r w:rsidRPr="00E118C5">
        <w:rPr>
          <w:color w:val="auto"/>
          <w:lang w:val="en-US"/>
        </w:rPr>
        <w:t>Perfect</w:t>
      </w:r>
      <w:r w:rsidRPr="00E118C5">
        <w:rPr>
          <w:color w:val="auto"/>
        </w:rPr>
        <w:t xml:space="preserve"> </w:t>
      </w:r>
      <w:r w:rsidRPr="00E118C5">
        <w:rPr>
          <w:color w:val="auto"/>
          <w:lang w:val="en-US"/>
        </w:rPr>
        <w:t>Tense</w:t>
      </w:r>
      <w:r w:rsidRPr="00E118C5">
        <w:rPr>
          <w:color w:val="auto"/>
        </w:rPr>
        <w:t xml:space="preserve"> в повествовательных (утвердительных и отрицательных) и вопросительных предложениях.</w:t>
      </w:r>
    </w:p>
    <w:p w:rsidR="00E57B0A" w:rsidRPr="00E118C5" w:rsidRDefault="00E57B0A" w:rsidP="00820F84">
      <w:pPr>
        <w:pStyle w:val="11"/>
        <w:spacing w:line="252" w:lineRule="auto"/>
        <w:jc w:val="both"/>
        <w:rPr>
          <w:color w:val="auto"/>
        </w:rPr>
      </w:pPr>
      <w:r w:rsidRPr="00E118C5">
        <w:rPr>
          <w:color w:val="auto"/>
        </w:rPr>
        <w:t>Имена существительные во множественном числе, в том числе имена существительные, имеющие форму только множественного числа.</w:t>
      </w:r>
    </w:p>
    <w:p w:rsidR="00E57B0A" w:rsidRPr="00E118C5" w:rsidRDefault="00E57B0A" w:rsidP="00820F84">
      <w:pPr>
        <w:pStyle w:val="11"/>
        <w:spacing w:line="252" w:lineRule="auto"/>
        <w:jc w:val="both"/>
        <w:rPr>
          <w:color w:val="auto"/>
        </w:rPr>
      </w:pPr>
      <w:r w:rsidRPr="00E118C5">
        <w:rPr>
          <w:color w:val="auto"/>
        </w:rPr>
        <w:t>Имена существительные с причастиями настоящего и прошедшего времени.</w:t>
      </w:r>
    </w:p>
    <w:p w:rsidR="00E57B0A" w:rsidRPr="00E118C5" w:rsidRDefault="00E57B0A" w:rsidP="00820F84">
      <w:pPr>
        <w:pStyle w:val="11"/>
        <w:spacing w:after="180" w:line="252" w:lineRule="auto"/>
        <w:jc w:val="both"/>
        <w:rPr>
          <w:color w:val="auto"/>
        </w:rPr>
      </w:pPr>
      <w:r w:rsidRPr="00E118C5">
        <w:rPr>
          <w:color w:val="auto"/>
        </w:rPr>
        <w:t>Наречия в положительной, сравнительной и превосходной степенях, образованные по правилу, и исключения.</w:t>
      </w: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Социокультурные знания и умения</w:t>
      </w:r>
    </w:p>
    <w:p w:rsidR="00E57B0A" w:rsidRPr="00E118C5" w:rsidRDefault="00E57B0A" w:rsidP="00820F84">
      <w:pPr>
        <w:pStyle w:val="11"/>
        <w:spacing w:line="252" w:lineRule="auto"/>
        <w:jc w:val="both"/>
        <w:rPr>
          <w:color w:val="auto"/>
        </w:rPr>
      </w:pPr>
      <w:r w:rsidRPr="00E118C5">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E57B0A" w:rsidRPr="00E118C5" w:rsidRDefault="00E57B0A" w:rsidP="00820F84">
      <w:pPr>
        <w:pStyle w:val="11"/>
        <w:spacing w:line="252" w:lineRule="auto"/>
        <w:jc w:val="both"/>
        <w:rPr>
          <w:color w:val="auto"/>
        </w:rPr>
      </w:pPr>
      <w:r w:rsidRPr="00E118C5">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E57B0A" w:rsidRPr="00E118C5" w:rsidRDefault="00E57B0A" w:rsidP="00820F84">
      <w:pPr>
        <w:pStyle w:val="11"/>
        <w:spacing w:line="252" w:lineRule="auto"/>
        <w:jc w:val="both"/>
        <w:rPr>
          <w:color w:val="auto"/>
        </w:rPr>
      </w:pPr>
      <w:r w:rsidRPr="00E118C5">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57B0A" w:rsidRPr="00E118C5" w:rsidRDefault="00E57B0A" w:rsidP="00820F84">
      <w:pPr>
        <w:pStyle w:val="11"/>
        <w:spacing w:line="252" w:lineRule="auto"/>
        <w:jc w:val="both"/>
        <w:rPr>
          <w:color w:val="auto"/>
        </w:rPr>
      </w:pPr>
      <w:r w:rsidRPr="00E118C5">
        <w:rPr>
          <w:color w:val="auto"/>
        </w:rPr>
        <w:t>Формирование умений:</w:t>
      </w:r>
    </w:p>
    <w:p w:rsidR="00E57B0A" w:rsidRPr="00E118C5" w:rsidRDefault="00E57B0A" w:rsidP="00820F84">
      <w:pPr>
        <w:pStyle w:val="11"/>
        <w:spacing w:line="252" w:lineRule="auto"/>
        <w:jc w:val="both"/>
        <w:rPr>
          <w:color w:val="auto"/>
        </w:rPr>
      </w:pPr>
      <w:r w:rsidRPr="00E118C5">
        <w:rPr>
          <w:color w:val="auto"/>
        </w:rPr>
        <w:t>писать свои имя и фамилию, а также имена и фамилии своих родственников и друзей на английском языке;</w:t>
      </w:r>
    </w:p>
    <w:p w:rsidR="00E57B0A" w:rsidRPr="00E118C5" w:rsidRDefault="00E57B0A" w:rsidP="00820F84">
      <w:pPr>
        <w:pStyle w:val="11"/>
        <w:spacing w:line="252" w:lineRule="auto"/>
        <w:jc w:val="both"/>
        <w:rPr>
          <w:color w:val="auto"/>
        </w:rPr>
      </w:pPr>
      <w:r w:rsidRPr="00E118C5">
        <w:rPr>
          <w:color w:val="auto"/>
        </w:rPr>
        <w:t>правильно оформлять свой адрес на английском языке (в анкете, формуляре);</w:t>
      </w:r>
    </w:p>
    <w:p w:rsidR="00E57B0A" w:rsidRPr="00E118C5" w:rsidRDefault="00E57B0A" w:rsidP="00820F84">
      <w:pPr>
        <w:pStyle w:val="11"/>
        <w:spacing w:line="252" w:lineRule="auto"/>
        <w:jc w:val="both"/>
        <w:rPr>
          <w:color w:val="auto"/>
        </w:rPr>
      </w:pPr>
      <w:r w:rsidRPr="00E118C5">
        <w:rPr>
          <w:color w:val="auto"/>
        </w:rPr>
        <w:t>кратко представлять Россию и страну/страны изучаемого языка;</w:t>
      </w:r>
    </w:p>
    <w:p w:rsidR="00E57B0A" w:rsidRPr="00E118C5" w:rsidRDefault="00E57B0A" w:rsidP="00820F84">
      <w:pPr>
        <w:pStyle w:val="11"/>
        <w:spacing w:after="180" w:line="252" w:lineRule="auto"/>
        <w:jc w:val="both"/>
        <w:rPr>
          <w:color w:val="auto"/>
        </w:rPr>
      </w:pPr>
      <w:r w:rsidRPr="00E118C5">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color w:val="auto"/>
        </w:rPr>
        <w:t>Компенсаторные умения</w:t>
      </w:r>
    </w:p>
    <w:p w:rsidR="00E57B0A" w:rsidRPr="00E118C5" w:rsidRDefault="00E57B0A" w:rsidP="00820F84">
      <w:pPr>
        <w:pStyle w:val="11"/>
        <w:spacing w:line="252" w:lineRule="auto"/>
        <w:jc w:val="both"/>
        <w:rPr>
          <w:color w:val="auto"/>
        </w:rPr>
      </w:pPr>
      <w:r w:rsidRPr="00E118C5">
        <w:rPr>
          <w:color w:val="auto"/>
        </w:rPr>
        <w:t>Использование при чтении и аудировании языковой, в том числе контекстуальной, догадки.</w:t>
      </w:r>
    </w:p>
    <w:p w:rsidR="00E57B0A" w:rsidRPr="00E118C5" w:rsidRDefault="00E57B0A" w:rsidP="00820F84">
      <w:pPr>
        <w:pStyle w:val="11"/>
        <w:spacing w:line="252" w:lineRule="auto"/>
        <w:jc w:val="both"/>
        <w:rPr>
          <w:color w:val="auto"/>
        </w:rPr>
      </w:pPr>
      <w:r w:rsidRPr="00E118C5">
        <w:rPr>
          <w:color w:val="auto"/>
        </w:rPr>
        <w:t>Использование в качестве опоры при порождении собственных высказываний ключевых слов, плана.</w:t>
      </w:r>
    </w:p>
    <w:p w:rsidR="00E57B0A" w:rsidRPr="00E118C5" w:rsidRDefault="00E57B0A" w:rsidP="00820F84">
      <w:pPr>
        <w:pStyle w:val="11"/>
        <w:spacing w:after="240" w:line="252" w:lineRule="auto"/>
        <w:jc w:val="both"/>
        <w:rPr>
          <w:color w:val="auto"/>
        </w:rPr>
      </w:pPr>
      <w:r w:rsidRPr="00E118C5">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57B0A" w:rsidRPr="00E118C5" w:rsidRDefault="00E57B0A" w:rsidP="00820F84">
      <w:pPr>
        <w:pStyle w:val="aa"/>
        <w:jc w:val="both"/>
        <w:rPr>
          <w:rFonts w:ascii="Times New Roman" w:hAnsi="Times New Roman" w:cs="Times New Roman"/>
          <w:color w:val="auto"/>
        </w:rPr>
      </w:pPr>
      <w:bookmarkStart w:id="195" w:name="bookmark553"/>
      <w:r w:rsidRPr="00E118C5">
        <w:rPr>
          <w:rFonts w:ascii="Times New Roman" w:hAnsi="Times New Roman" w:cs="Times New Roman"/>
          <w:color w:val="auto"/>
        </w:rPr>
        <w:t>6 класс</w:t>
      </w:r>
      <w:bookmarkEnd w:id="195"/>
    </w:p>
    <w:p w:rsidR="00E57B0A" w:rsidRPr="00E118C5" w:rsidRDefault="00E57B0A" w:rsidP="00820F84">
      <w:pPr>
        <w:pStyle w:val="aa"/>
        <w:jc w:val="both"/>
        <w:rPr>
          <w:rFonts w:ascii="Times New Roman" w:hAnsi="Times New Roman" w:cs="Times New Roman"/>
          <w:bCs/>
          <w:color w:val="auto"/>
        </w:rPr>
      </w:pPr>
    </w:p>
    <w:p w:rsidR="00E57B0A" w:rsidRPr="00E118C5" w:rsidRDefault="00E57B0A" w:rsidP="00820F84">
      <w:pPr>
        <w:pStyle w:val="aa"/>
        <w:jc w:val="both"/>
        <w:rPr>
          <w:rFonts w:ascii="Times New Roman" w:hAnsi="Times New Roman" w:cs="Times New Roman"/>
          <w:color w:val="auto"/>
        </w:rPr>
      </w:pPr>
      <w:r w:rsidRPr="00E118C5">
        <w:rPr>
          <w:rFonts w:ascii="Times New Roman" w:hAnsi="Times New Roman" w:cs="Times New Roman"/>
          <w:bCs/>
          <w:color w:val="auto"/>
        </w:rPr>
        <w:t>Коммуникативные умения</w:t>
      </w:r>
    </w:p>
    <w:p w:rsidR="00E57B0A" w:rsidRPr="00E118C5" w:rsidRDefault="00E57B0A" w:rsidP="00820F84">
      <w:pPr>
        <w:pStyle w:val="11"/>
        <w:jc w:val="both"/>
        <w:rPr>
          <w:color w:val="auto"/>
        </w:rPr>
      </w:pPr>
      <w:r w:rsidRPr="00E118C5">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7B0A" w:rsidRPr="00E118C5" w:rsidRDefault="00E57B0A" w:rsidP="00820F84">
      <w:pPr>
        <w:pStyle w:val="11"/>
        <w:jc w:val="both"/>
        <w:rPr>
          <w:color w:val="auto"/>
        </w:rPr>
      </w:pPr>
      <w:r w:rsidRPr="00E118C5">
        <w:rPr>
          <w:color w:val="auto"/>
        </w:rPr>
        <w:t>Взаимоотношения в семье и с друзьями. Семейные праздники.</w:t>
      </w:r>
    </w:p>
    <w:p w:rsidR="00E57B0A" w:rsidRPr="00E118C5" w:rsidRDefault="00E57B0A" w:rsidP="00820F84">
      <w:pPr>
        <w:pStyle w:val="11"/>
        <w:jc w:val="both"/>
        <w:rPr>
          <w:color w:val="auto"/>
        </w:rPr>
      </w:pPr>
      <w:r w:rsidRPr="00E118C5">
        <w:rPr>
          <w:color w:val="auto"/>
        </w:rPr>
        <w:t>Внешность и характер человека/литературного персонажа.</w:t>
      </w:r>
    </w:p>
    <w:p w:rsidR="00E57B0A" w:rsidRPr="00E118C5" w:rsidRDefault="00E57B0A" w:rsidP="00820F84">
      <w:pPr>
        <w:pStyle w:val="11"/>
        <w:jc w:val="both"/>
        <w:rPr>
          <w:color w:val="auto"/>
        </w:rPr>
      </w:pPr>
      <w:r w:rsidRPr="00E118C5">
        <w:rPr>
          <w:color w:val="auto"/>
        </w:rPr>
        <w:t>Досуг и увлечения/хобби современного подростка (чтение, кино, театр, спорт).</w:t>
      </w:r>
    </w:p>
    <w:p w:rsidR="00E57B0A" w:rsidRPr="00E118C5" w:rsidRDefault="00E57B0A" w:rsidP="00820F84">
      <w:pPr>
        <w:pStyle w:val="11"/>
        <w:jc w:val="both"/>
        <w:rPr>
          <w:color w:val="auto"/>
        </w:rPr>
      </w:pPr>
      <w:r w:rsidRPr="00E118C5">
        <w:rPr>
          <w:color w:val="auto"/>
        </w:rPr>
        <w:t>Здоровый образ жизни: режим труда и отдыха, фитнес, сбалансированное питание.</w:t>
      </w:r>
    </w:p>
    <w:p w:rsidR="00E57B0A" w:rsidRPr="00E118C5" w:rsidRDefault="00E57B0A" w:rsidP="00820F84">
      <w:pPr>
        <w:pStyle w:val="11"/>
        <w:jc w:val="both"/>
        <w:rPr>
          <w:color w:val="auto"/>
        </w:rPr>
      </w:pPr>
      <w:r w:rsidRPr="00E118C5">
        <w:rPr>
          <w:color w:val="auto"/>
        </w:rPr>
        <w:t>Покупки: одежда, обувь и продукты питания.</w:t>
      </w:r>
    </w:p>
    <w:p w:rsidR="00E57B0A" w:rsidRPr="00E118C5" w:rsidRDefault="00E57B0A" w:rsidP="00820F84">
      <w:pPr>
        <w:pStyle w:val="11"/>
        <w:jc w:val="both"/>
        <w:rPr>
          <w:color w:val="auto"/>
        </w:rPr>
      </w:pPr>
      <w:r w:rsidRPr="00E118C5">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E57B0A" w:rsidRPr="00E118C5" w:rsidRDefault="00E57B0A" w:rsidP="00820F84">
      <w:pPr>
        <w:pStyle w:val="11"/>
        <w:jc w:val="both"/>
        <w:rPr>
          <w:color w:val="auto"/>
        </w:rPr>
      </w:pPr>
      <w:r w:rsidRPr="00E118C5">
        <w:rPr>
          <w:color w:val="auto"/>
        </w:rPr>
        <w:t>Переписка с зарубежными сверстниками.</w:t>
      </w:r>
    </w:p>
    <w:p w:rsidR="00E57B0A" w:rsidRPr="00E118C5" w:rsidRDefault="00E57B0A" w:rsidP="00820F84">
      <w:pPr>
        <w:pStyle w:val="11"/>
        <w:jc w:val="both"/>
        <w:rPr>
          <w:color w:val="auto"/>
        </w:rPr>
      </w:pPr>
      <w:r w:rsidRPr="00E118C5">
        <w:rPr>
          <w:color w:val="auto"/>
        </w:rPr>
        <w:t>Каникулы в различное время года. Виды отдыха.</w:t>
      </w:r>
    </w:p>
    <w:p w:rsidR="00E57B0A" w:rsidRPr="00E118C5" w:rsidRDefault="00E57B0A" w:rsidP="00820F84">
      <w:pPr>
        <w:pStyle w:val="11"/>
        <w:jc w:val="both"/>
        <w:rPr>
          <w:color w:val="auto"/>
        </w:rPr>
      </w:pPr>
      <w:r w:rsidRPr="00E118C5">
        <w:rPr>
          <w:color w:val="auto"/>
        </w:rPr>
        <w:t>Путешествия по России и зарубежным странам.</w:t>
      </w:r>
    </w:p>
    <w:p w:rsidR="00E57B0A" w:rsidRPr="00E118C5" w:rsidRDefault="00E57B0A" w:rsidP="00820F84">
      <w:pPr>
        <w:pStyle w:val="11"/>
        <w:jc w:val="both"/>
        <w:rPr>
          <w:color w:val="auto"/>
        </w:rPr>
      </w:pPr>
      <w:r w:rsidRPr="00E118C5">
        <w:rPr>
          <w:color w:val="auto"/>
        </w:rPr>
        <w:t>Природа: дикие и домашние животные. Климат, погода.</w:t>
      </w:r>
    </w:p>
    <w:p w:rsidR="00E57B0A" w:rsidRPr="00E118C5" w:rsidRDefault="00E57B0A" w:rsidP="00820F84">
      <w:pPr>
        <w:pStyle w:val="11"/>
        <w:jc w:val="both"/>
        <w:rPr>
          <w:color w:val="auto"/>
        </w:rPr>
      </w:pPr>
      <w:r w:rsidRPr="00E118C5">
        <w:rPr>
          <w:color w:val="auto"/>
        </w:rPr>
        <w:t>Жизнь в городе и сельской местности. Описание родного го- рода/села. Транспорт.</w:t>
      </w:r>
    </w:p>
    <w:p w:rsidR="00E57B0A" w:rsidRPr="00E118C5" w:rsidRDefault="00E57B0A" w:rsidP="00820F84">
      <w:pPr>
        <w:pStyle w:val="11"/>
        <w:spacing w:after="60"/>
        <w:jc w:val="both"/>
        <w:rPr>
          <w:color w:val="auto"/>
        </w:rPr>
      </w:pPr>
      <w:r w:rsidRPr="00E118C5">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57B0A" w:rsidRPr="00E118C5" w:rsidRDefault="00E57B0A" w:rsidP="00820F84">
      <w:pPr>
        <w:pStyle w:val="11"/>
        <w:spacing w:after="180" w:line="257" w:lineRule="auto"/>
        <w:jc w:val="both"/>
        <w:rPr>
          <w:color w:val="auto"/>
        </w:rPr>
      </w:pPr>
      <w:r w:rsidRPr="00E118C5">
        <w:rPr>
          <w:color w:val="auto"/>
        </w:rPr>
        <w:t>Выдающиеся люди родной страны и страны/стран изучаемого языка: писатели, поэты, учёные.</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Говорение</w:t>
      </w:r>
    </w:p>
    <w:p w:rsidR="00E57B0A" w:rsidRPr="00E118C5" w:rsidRDefault="00E57B0A" w:rsidP="00820F84">
      <w:pPr>
        <w:pStyle w:val="11"/>
        <w:spacing w:line="259" w:lineRule="auto"/>
        <w:jc w:val="both"/>
        <w:rPr>
          <w:color w:val="auto"/>
        </w:rPr>
      </w:pPr>
      <w:r w:rsidRPr="00E118C5">
        <w:rPr>
          <w:color w:val="auto"/>
        </w:rPr>
        <w:t xml:space="preserve">Развитие коммуникативных умений </w:t>
      </w:r>
      <w:r w:rsidRPr="00E118C5">
        <w:rPr>
          <w:b/>
          <w:bCs/>
          <w:i/>
          <w:iCs/>
          <w:color w:val="auto"/>
        </w:rPr>
        <w:t>диалогической речи</w:t>
      </w:r>
      <w:r w:rsidRPr="00E118C5">
        <w:rPr>
          <w:color w:val="auto"/>
        </w:rPr>
        <w:t>, а именно умений вести:</w:t>
      </w:r>
    </w:p>
    <w:p w:rsidR="00E57B0A" w:rsidRPr="00E118C5" w:rsidRDefault="00E57B0A" w:rsidP="00820F84">
      <w:pPr>
        <w:pStyle w:val="11"/>
        <w:spacing w:line="259" w:lineRule="auto"/>
        <w:jc w:val="both"/>
        <w:rPr>
          <w:color w:val="auto"/>
        </w:rPr>
      </w:pPr>
      <w:r w:rsidRPr="00E118C5">
        <w:rPr>
          <w:i/>
          <w:iCs/>
          <w:color w:val="auto"/>
        </w:rPr>
        <w:t>диалог этикетного характера:</w:t>
      </w:r>
      <w:r w:rsidRPr="00E118C5">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57B0A" w:rsidRPr="00E118C5" w:rsidRDefault="00E57B0A" w:rsidP="00820F84">
      <w:pPr>
        <w:pStyle w:val="11"/>
        <w:spacing w:line="259" w:lineRule="auto"/>
        <w:jc w:val="both"/>
        <w:rPr>
          <w:color w:val="auto"/>
        </w:rPr>
      </w:pPr>
      <w:r w:rsidRPr="00E118C5">
        <w:rPr>
          <w:i/>
          <w:iCs/>
          <w:color w:val="auto"/>
        </w:rPr>
        <w:t>диалог — побуждение к действию:</w:t>
      </w:r>
      <w:r w:rsidRPr="00E118C5">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57B0A" w:rsidRPr="00E118C5" w:rsidRDefault="00E57B0A" w:rsidP="00820F84">
      <w:pPr>
        <w:pStyle w:val="11"/>
        <w:spacing w:line="259" w:lineRule="auto"/>
        <w:jc w:val="both"/>
        <w:rPr>
          <w:color w:val="auto"/>
        </w:rPr>
      </w:pPr>
      <w:r w:rsidRPr="00E118C5">
        <w:rPr>
          <w:i/>
          <w:iCs/>
          <w:color w:val="auto"/>
        </w:rPr>
        <w:t>диалог-расспрос:</w:t>
      </w:r>
      <w:r w:rsidRPr="00E118C5">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57B0A" w:rsidRPr="00E118C5" w:rsidRDefault="00E57B0A" w:rsidP="00820F84">
      <w:pPr>
        <w:pStyle w:val="11"/>
        <w:spacing w:line="259" w:lineRule="auto"/>
        <w:jc w:val="both"/>
        <w:rPr>
          <w:color w:val="auto"/>
        </w:rPr>
      </w:pPr>
      <w:r w:rsidRPr="00E118C5">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E57B0A" w:rsidRPr="00E118C5" w:rsidRDefault="00E57B0A" w:rsidP="00820F84">
      <w:pPr>
        <w:pStyle w:val="11"/>
        <w:spacing w:line="259" w:lineRule="auto"/>
        <w:jc w:val="both"/>
        <w:rPr>
          <w:color w:val="auto"/>
        </w:rPr>
      </w:pPr>
      <w:r w:rsidRPr="00E118C5">
        <w:rPr>
          <w:color w:val="auto"/>
        </w:rPr>
        <w:t>Объём диалога — до 5 реплик со стороны каждого собеседника.</w:t>
      </w:r>
    </w:p>
    <w:p w:rsidR="00E57B0A" w:rsidRPr="00E118C5" w:rsidRDefault="00E57B0A" w:rsidP="00820F84">
      <w:pPr>
        <w:pStyle w:val="11"/>
        <w:spacing w:line="271" w:lineRule="auto"/>
        <w:jc w:val="both"/>
        <w:rPr>
          <w:color w:val="auto"/>
        </w:rPr>
      </w:pPr>
      <w:r w:rsidRPr="00E118C5">
        <w:rPr>
          <w:color w:val="auto"/>
        </w:rPr>
        <w:t xml:space="preserve">Развитие коммуникативных умений </w:t>
      </w:r>
      <w:r w:rsidRPr="00E118C5">
        <w:rPr>
          <w:b/>
          <w:bCs/>
          <w:i/>
          <w:iCs/>
          <w:color w:val="auto"/>
        </w:rPr>
        <w:t>монологической речи</w:t>
      </w:r>
      <w:r w:rsidRPr="00E118C5">
        <w:rPr>
          <w:color w:val="auto"/>
        </w:rPr>
        <w:t>:</w:t>
      </w:r>
    </w:p>
    <w:p w:rsidR="00E57B0A" w:rsidRPr="00E118C5" w:rsidRDefault="00E57B0A" w:rsidP="00820F84">
      <w:pPr>
        <w:pStyle w:val="11"/>
        <w:numPr>
          <w:ilvl w:val="0"/>
          <w:numId w:val="175"/>
        </w:numPr>
        <w:spacing w:line="271" w:lineRule="auto"/>
        <w:jc w:val="both"/>
        <w:rPr>
          <w:color w:val="auto"/>
        </w:rPr>
      </w:pPr>
      <w:r w:rsidRPr="00E118C5">
        <w:rPr>
          <w:color w:val="auto"/>
        </w:rPr>
        <w:t>создание устных связных монологических высказываний с использованием основных коммуникативных типов речи:</w:t>
      </w:r>
    </w:p>
    <w:p w:rsidR="00E57B0A" w:rsidRPr="00E118C5" w:rsidRDefault="00E57B0A" w:rsidP="00820F84">
      <w:pPr>
        <w:pStyle w:val="11"/>
        <w:spacing w:line="271" w:lineRule="auto"/>
        <w:ind w:left="993" w:firstLine="0"/>
        <w:jc w:val="both"/>
        <w:rPr>
          <w:color w:val="auto"/>
        </w:rPr>
      </w:pPr>
      <w:r w:rsidRPr="00E118C5">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E57B0A" w:rsidRPr="00E118C5" w:rsidRDefault="00E57B0A" w:rsidP="00820F84">
      <w:pPr>
        <w:pStyle w:val="11"/>
        <w:spacing w:line="259" w:lineRule="auto"/>
        <w:ind w:left="993" w:firstLine="0"/>
        <w:jc w:val="both"/>
        <w:rPr>
          <w:color w:val="auto"/>
        </w:rPr>
      </w:pPr>
      <w:r w:rsidRPr="00E118C5">
        <w:rPr>
          <w:color w:val="auto"/>
        </w:rPr>
        <w:t>— повествование/сообщение;</w:t>
      </w:r>
    </w:p>
    <w:p w:rsidR="00E57B0A" w:rsidRPr="00E118C5" w:rsidRDefault="00E57B0A" w:rsidP="00820F84">
      <w:pPr>
        <w:pStyle w:val="11"/>
        <w:numPr>
          <w:ilvl w:val="0"/>
          <w:numId w:val="175"/>
        </w:numPr>
        <w:spacing w:line="305" w:lineRule="auto"/>
        <w:jc w:val="both"/>
        <w:rPr>
          <w:color w:val="auto"/>
        </w:rPr>
      </w:pPr>
      <w:r w:rsidRPr="00E118C5">
        <w:rPr>
          <w:color w:val="auto"/>
        </w:rPr>
        <w:t>изложение (пересказ) основного содержания прочитанного текста;</w:t>
      </w:r>
    </w:p>
    <w:p w:rsidR="00E57B0A" w:rsidRPr="00E118C5" w:rsidRDefault="00E57B0A" w:rsidP="00820F84">
      <w:pPr>
        <w:pStyle w:val="11"/>
        <w:numPr>
          <w:ilvl w:val="0"/>
          <w:numId w:val="175"/>
        </w:numPr>
        <w:spacing w:line="305" w:lineRule="auto"/>
        <w:jc w:val="both"/>
        <w:rPr>
          <w:color w:val="auto"/>
        </w:rPr>
      </w:pPr>
      <w:r w:rsidRPr="00E118C5">
        <w:rPr>
          <w:color w:val="auto"/>
        </w:rPr>
        <w:t>краткое изложение результатов выполненной проектной работы.</w:t>
      </w:r>
    </w:p>
    <w:p w:rsidR="00E57B0A" w:rsidRPr="00E118C5" w:rsidRDefault="00E57B0A" w:rsidP="00820F84">
      <w:pPr>
        <w:pStyle w:val="11"/>
        <w:spacing w:line="259" w:lineRule="auto"/>
        <w:jc w:val="both"/>
        <w:rPr>
          <w:color w:val="auto"/>
        </w:rPr>
      </w:pPr>
      <w:r w:rsidRPr="00E118C5">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E57B0A" w:rsidRPr="00E118C5" w:rsidRDefault="00E57B0A" w:rsidP="00820F84">
      <w:pPr>
        <w:pStyle w:val="11"/>
        <w:spacing w:after="180" w:line="240" w:lineRule="auto"/>
        <w:jc w:val="both"/>
        <w:rPr>
          <w:color w:val="auto"/>
        </w:rPr>
      </w:pPr>
      <w:r w:rsidRPr="00E118C5">
        <w:rPr>
          <w:color w:val="auto"/>
        </w:rPr>
        <w:t>Объём монологического высказывания — 7—8 фраз.</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Аудирование</w:t>
      </w:r>
    </w:p>
    <w:p w:rsidR="00E57B0A" w:rsidRPr="00E118C5" w:rsidRDefault="00E57B0A" w:rsidP="00820F84">
      <w:pPr>
        <w:pStyle w:val="11"/>
        <w:spacing w:line="252" w:lineRule="auto"/>
        <w:jc w:val="both"/>
        <w:rPr>
          <w:color w:val="auto"/>
        </w:rPr>
      </w:pPr>
      <w:r w:rsidRPr="00E118C5">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E57B0A" w:rsidRPr="00E118C5" w:rsidRDefault="00E57B0A" w:rsidP="00820F84">
      <w:pPr>
        <w:pStyle w:val="11"/>
        <w:spacing w:line="252" w:lineRule="auto"/>
        <w:jc w:val="both"/>
        <w:rPr>
          <w:color w:val="auto"/>
        </w:rPr>
      </w:pPr>
      <w:r w:rsidRPr="00E118C5">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7B0A" w:rsidRPr="00E118C5" w:rsidRDefault="00E57B0A" w:rsidP="00820F84">
      <w:pPr>
        <w:pStyle w:val="11"/>
        <w:spacing w:line="252" w:lineRule="auto"/>
        <w:jc w:val="both"/>
        <w:rPr>
          <w:color w:val="auto"/>
        </w:rPr>
      </w:pPr>
      <w:r w:rsidRPr="00E118C5">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57B0A" w:rsidRPr="00E118C5" w:rsidRDefault="00E57B0A" w:rsidP="00820F84">
      <w:pPr>
        <w:pStyle w:val="11"/>
        <w:spacing w:line="252" w:lineRule="auto"/>
        <w:jc w:val="both"/>
        <w:rPr>
          <w:color w:val="auto"/>
        </w:rPr>
      </w:pPr>
      <w:r w:rsidRPr="00E118C5">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57B0A" w:rsidRPr="00E118C5" w:rsidRDefault="00E57B0A" w:rsidP="00820F84">
      <w:pPr>
        <w:pStyle w:val="11"/>
        <w:spacing w:line="252" w:lineRule="auto"/>
        <w:jc w:val="both"/>
        <w:rPr>
          <w:color w:val="auto"/>
        </w:rPr>
      </w:pPr>
      <w:r w:rsidRPr="00E118C5">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57B0A" w:rsidRPr="00E118C5" w:rsidRDefault="00E57B0A" w:rsidP="00820F84">
      <w:pPr>
        <w:pStyle w:val="11"/>
        <w:spacing w:after="180" w:line="252" w:lineRule="auto"/>
        <w:jc w:val="both"/>
        <w:rPr>
          <w:color w:val="auto"/>
        </w:rPr>
      </w:pPr>
      <w:r w:rsidRPr="00E118C5">
        <w:rPr>
          <w:color w:val="auto"/>
        </w:rPr>
        <w:t>Время звучания текста/текстов для аудирования — до 1,5 минут.</w:t>
      </w:r>
    </w:p>
    <w:p w:rsidR="00E57B0A" w:rsidRPr="00E118C5" w:rsidRDefault="00E57B0A" w:rsidP="00820F84">
      <w:pPr>
        <w:pStyle w:val="50"/>
        <w:spacing w:after="60"/>
        <w:jc w:val="both"/>
        <w:rPr>
          <w:rFonts w:ascii="Times New Roman" w:hAnsi="Times New Roman" w:cs="Times New Roman"/>
          <w:color w:val="auto"/>
        </w:rPr>
      </w:pPr>
      <w:r w:rsidRPr="00E118C5">
        <w:rPr>
          <w:rFonts w:ascii="Times New Roman" w:hAnsi="Times New Roman" w:cs="Times New Roman"/>
          <w:b/>
          <w:bCs/>
          <w:i/>
          <w:iCs/>
          <w:color w:val="auto"/>
        </w:rPr>
        <w:t>Смысловое чтение</w:t>
      </w:r>
    </w:p>
    <w:p w:rsidR="00E57B0A" w:rsidRPr="00E118C5" w:rsidRDefault="00E57B0A" w:rsidP="00820F84">
      <w:pPr>
        <w:pStyle w:val="11"/>
        <w:spacing w:line="252" w:lineRule="auto"/>
        <w:jc w:val="both"/>
        <w:rPr>
          <w:color w:val="auto"/>
        </w:rPr>
      </w:pPr>
      <w:r w:rsidRPr="00E118C5">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7B0A" w:rsidRPr="00E118C5" w:rsidRDefault="00E57B0A" w:rsidP="00820F84">
      <w:pPr>
        <w:pStyle w:val="11"/>
        <w:spacing w:line="252" w:lineRule="auto"/>
        <w:jc w:val="both"/>
        <w:rPr>
          <w:color w:val="auto"/>
        </w:rPr>
      </w:pPr>
      <w:r w:rsidRPr="00E118C5">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57B0A" w:rsidRPr="00E118C5" w:rsidRDefault="00E57B0A" w:rsidP="00820F84">
      <w:pPr>
        <w:pStyle w:val="11"/>
        <w:jc w:val="both"/>
        <w:rPr>
          <w:color w:val="auto"/>
        </w:rPr>
      </w:pPr>
      <w:r w:rsidRPr="00E118C5">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E57B0A" w:rsidRPr="00E118C5" w:rsidRDefault="00E57B0A" w:rsidP="00820F84">
      <w:pPr>
        <w:pStyle w:val="11"/>
        <w:jc w:val="both"/>
        <w:rPr>
          <w:color w:val="auto"/>
        </w:rPr>
      </w:pPr>
      <w:r w:rsidRPr="00E118C5">
        <w:rPr>
          <w:color w:val="auto"/>
        </w:rPr>
        <w:t>Чтение несплошных текстов (таблиц) и понимание представленной в них информации.</w:t>
      </w:r>
    </w:p>
    <w:p w:rsidR="00E57B0A" w:rsidRPr="00E118C5" w:rsidRDefault="00E57B0A" w:rsidP="00820F84">
      <w:pPr>
        <w:pStyle w:val="11"/>
        <w:jc w:val="both"/>
        <w:rPr>
          <w:color w:val="auto"/>
        </w:rPr>
      </w:pPr>
      <w:r w:rsidRPr="00E118C5">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57B0A" w:rsidRPr="00E118C5" w:rsidRDefault="00E57B0A" w:rsidP="00820F84">
      <w:pPr>
        <w:pStyle w:val="11"/>
        <w:spacing w:after="160"/>
        <w:jc w:val="both"/>
        <w:rPr>
          <w:color w:val="auto"/>
        </w:rPr>
      </w:pPr>
      <w:r w:rsidRPr="00E118C5">
        <w:rPr>
          <w:color w:val="auto"/>
        </w:rPr>
        <w:t>Объём текста/текстов для чтения — 250—300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Письменная речь</w:t>
      </w:r>
    </w:p>
    <w:p w:rsidR="00E57B0A" w:rsidRPr="00E118C5" w:rsidRDefault="00E57B0A" w:rsidP="00820F84">
      <w:pPr>
        <w:pStyle w:val="11"/>
        <w:jc w:val="both"/>
        <w:rPr>
          <w:color w:val="auto"/>
        </w:rPr>
      </w:pPr>
      <w:r w:rsidRPr="00E118C5">
        <w:rPr>
          <w:color w:val="auto"/>
        </w:rPr>
        <w:t>Развитие умений письменной речи:</w:t>
      </w:r>
    </w:p>
    <w:p w:rsidR="00E57B0A" w:rsidRPr="00E118C5" w:rsidRDefault="00E57B0A" w:rsidP="00820F84">
      <w:pPr>
        <w:pStyle w:val="11"/>
        <w:jc w:val="both"/>
        <w:rPr>
          <w:color w:val="auto"/>
        </w:rPr>
      </w:pPr>
      <w:r w:rsidRPr="00E118C5">
        <w:rPr>
          <w:color w:val="auto"/>
        </w:rPr>
        <w:t>списывание текста и выписывание из него слов, словосочетаний, предложений в соответствии с решаемой коммуникативной задачей;</w:t>
      </w:r>
    </w:p>
    <w:p w:rsidR="00E57B0A" w:rsidRPr="00E118C5" w:rsidRDefault="00E57B0A" w:rsidP="00820F84">
      <w:pPr>
        <w:pStyle w:val="11"/>
        <w:jc w:val="both"/>
        <w:rPr>
          <w:color w:val="auto"/>
        </w:rPr>
      </w:pPr>
      <w:r w:rsidRPr="00E118C5">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E57B0A" w:rsidRPr="00E118C5" w:rsidRDefault="00E57B0A" w:rsidP="00820F84">
      <w:pPr>
        <w:pStyle w:val="11"/>
        <w:jc w:val="both"/>
        <w:rPr>
          <w:color w:val="auto"/>
        </w:rPr>
      </w:pPr>
      <w:r w:rsidRPr="00E118C5">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E57B0A" w:rsidRPr="00E118C5" w:rsidRDefault="00E57B0A" w:rsidP="00820F84">
      <w:pPr>
        <w:pStyle w:val="11"/>
        <w:spacing w:after="160"/>
        <w:jc w:val="both"/>
        <w:rPr>
          <w:color w:val="auto"/>
        </w:rPr>
      </w:pPr>
      <w:r w:rsidRPr="00E118C5">
        <w:rPr>
          <w:color w:val="auto"/>
        </w:rPr>
        <w:t>создание небольшого письменного высказывания с опорой на образец, план, иллюстрацию. Объём письменного высказывания — до 70 слов.</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Языковые знания и умения</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Фонетическая сторона речи</w:t>
      </w:r>
    </w:p>
    <w:p w:rsidR="00E57B0A" w:rsidRPr="00E118C5" w:rsidRDefault="00E57B0A" w:rsidP="00820F84">
      <w:pPr>
        <w:pStyle w:val="11"/>
        <w:spacing w:line="252" w:lineRule="auto"/>
        <w:jc w:val="both"/>
        <w:rPr>
          <w:color w:val="auto"/>
        </w:rPr>
      </w:pPr>
      <w:r w:rsidRPr="00E118C5">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57B0A" w:rsidRPr="00E118C5" w:rsidRDefault="00E57B0A" w:rsidP="00820F84">
      <w:pPr>
        <w:pStyle w:val="11"/>
        <w:spacing w:after="60" w:line="252" w:lineRule="auto"/>
        <w:jc w:val="both"/>
        <w:rPr>
          <w:color w:val="auto"/>
        </w:rPr>
      </w:pPr>
      <w:r w:rsidRPr="00E118C5">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7B0A" w:rsidRPr="00E118C5" w:rsidRDefault="00E57B0A" w:rsidP="00820F84">
      <w:pPr>
        <w:pStyle w:val="11"/>
        <w:spacing w:line="252" w:lineRule="auto"/>
        <w:jc w:val="both"/>
        <w:rPr>
          <w:color w:val="auto"/>
        </w:rPr>
      </w:pPr>
      <w:r w:rsidRPr="00E118C5">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E57B0A" w:rsidRPr="00E118C5" w:rsidRDefault="00E57B0A" w:rsidP="00820F84">
      <w:pPr>
        <w:pStyle w:val="11"/>
        <w:spacing w:after="180" w:line="252" w:lineRule="auto"/>
        <w:jc w:val="both"/>
        <w:rPr>
          <w:color w:val="auto"/>
        </w:rPr>
      </w:pPr>
      <w:r w:rsidRPr="00E118C5">
        <w:rPr>
          <w:color w:val="auto"/>
        </w:rPr>
        <w:t>Объём текста для чтения вслух — до 95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Графика, орфография и пунктуация</w:t>
      </w:r>
    </w:p>
    <w:p w:rsidR="00E57B0A" w:rsidRPr="00E118C5" w:rsidRDefault="00E57B0A" w:rsidP="00820F84">
      <w:pPr>
        <w:pStyle w:val="11"/>
        <w:spacing w:line="252" w:lineRule="auto"/>
        <w:jc w:val="both"/>
        <w:rPr>
          <w:color w:val="auto"/>
        </w:rPr>
      </w:pPr>
      <w:r w:rsidRPr="00E118C5">
        <w:rPr>
          <w:color w:val="auto"/>
        </w:rPr>
        <w:t>Правильное написание изученных слов.</w:t>
      </w:r>
    </w:p>
    <w:p w:rsidR="00E57B0A" w:rsidRPr="00E118C5" w:rsidRDefault="00E57B0A" w:rsidP="00820F84">
      <w:pPr>
        <w:pStyle w:val="11"/>
        <w:spacing w:line="252" w:lineRule="auto"/>
        <w:jc w:val="both"/>
        <w:rPr>
          <w:color w:val="auto"/>
        </w:rPr>
      </w:pPr>
      <w:r w:rsidRPr="00E118C5">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57B0A" w:rsidRPr="00E118C5" w:rsidRDefault="00E57B0A" w:rsidP="00820F84">
      <w:pPr>
        <w:pStyle w:val="11"/>
        <w:spacing w:after="180" w:line="252" w:lineRule="auto"/>
        <w:jc w:val="both"/>
        <w:rPr>
          <w:color w:val="auto"/>
        </w:rPr>
      </w:pPr>
      <w:r w:rsidRPr="00E118C5">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Лексическая сторона речи</w:t>
      </w:r>
    </w:p>
    <w:p w:rsidR="00E57B0A" w:rsidRPr="00E118C5" w:rsidRDefault="00E57B0A" w:rsidP="00820F84">
      <w:pPr>
        <w:pStyle w:val="11"/>
        <w:spacing w:line="252" w:lineRule="auto"/>
        <w:jc w:val="both"/>
        <w:rPr>
          <w:color w:val="auto"/>
        </w:rPr>
      </w:pPr>
      <w:r w:rsidRPr="00E118C5">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57B0A" w:rsidRPr="00E118C5" w:rsidRDefault="00E57B0A" w:rsidP="00820F84">
      <w:pPr>
        <w:pStyle w:val="11"/>
        <w:spacing w:line="252" w:lineRule="auto"/>
        <w:jc w:val="both"/>
        <w:rPr>
          <w:color w:val="auto"/>
        </w:rPr>
      </w:pPr>
      <w:r w:rsidRPr="00E118C5">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57B0A" w:rsidRPr="00E118C5" w:rsidRDefault="00E57B0A" w:rsidP="00820F84">
      <w:pPr>
        <w:pStyle w:val="11"/>
        <w:spacing w:line="252" w:lineRule="auto"/>
        <w:jc w:val="both"/>
        <w:rPr>
          <w:color w:val="auto"/>
        </w:rPr>
      </w:pPr>
      <w:r w:rsidRPr="00E118C5">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57B0A" w:rsidRPr="00E118C5" w:rsidRDefault="00E57B0A" w:rsidP="00820F84">
      <w:pPr>
        <w:pStyle w:val="11"/>
        <w:spacing w:line="252" w:lineRule="auto"/>
        <w:jc w:val="both"/>
        <w:rPr>
          <w:color w:val="auto"/>
        </w:rPr>
      </w:pPr>
      <w:r w:rsidRPr="00E118C5">
        <w:rPr>
          <w:color w:val="auto"/>
        </w:rPr>
        <w:t>Основные способы словообразования:</w:t>
      </w:r>
    </w:p>
    <w:p w:rsidR="00E57B0A" w:rsidRPr="00E118C5" w:rsidRDefault="00E57B0A" w:rsidP="00820F84">
      <w:pPr>
        <w:pStyle w:val="11"/>
        <w:spacing w:line="252" w:lineRule="auto"/>
        <w:jc w:val="both"/>
        <w:rPr>
          <w:color w:val="auto"/>
        </w:rPr>
      </w:pPr>
      <w:r w:rsidRPr="00E118C5">
        <w:rPr>
          <w:color w:val="auto"/>
        </w:rPr>
        <w:t>аффиксация:</w:t>
      </w:r>
    </w:p>
    <w:p w:rsidR="00E57B0A" w:rsidRPr="00E118C5" w:rsidRDefault="00E57B0A" w:rsidP="00820F84">
      <w:pPr>
        <w:pStyle w:val="11"/>
        <w:spacing w:line="252" w:lineRule="auto"/>
        <w:jc w:val="both"/>
        <w:rPr>
          <w:color w:val="auto"/>
        </w:rPr>
      </w:pPr>
      <w:r w:rsidRPr="00E118C5">
        <w:rPr>
          <w:color w:val="auto"/>
        </w:rPr>
        <w:t>образование имён существительных при помощи суффикса -</w:t>
      </w:r>
      <w:r w:rsidRPr="00E118C5">
        <w:rPr>
          <w:color w:val="auto"/>
          <w:lang w:val="en-US"/>
        </w:rPr>
        <w:t>ing</w:t>
      </w:r>
      <w:r w:rsidRPr="00E118C5">
        <w:rPr>
          <w:color w:val="auto"/>
        </w:rPr>
        <w:t xml:space="preserve"> (</w:t>
      </w:r>
      <w:r w:rsidRPr="00E118C5">
        <w:rPr>
          <w:color w:val="auto"/>
          <w:lang w:val="en-US"/>
        </w:rPr>
        <w:t>reading</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образование имён прилагательных при помощи суффиксов -</w:t>
      </w:r>
      <w:r w:rsidRPr="00E118C5">
        <w:rPr>
          <w:color w:val="auto"/>
          <w:lang w:val="en-US"/>
        </w:rPr>
        <w:t>al</w:t>
      </w:r>
      <w:r w:rsidRPr="00E118C5">
        <w:rPr>
          <w:color w:val="auto"/>
        </w:rPr>
        <w:t xml:space="preserve"> (</w:t>
      </w:r>
      <w:r w:rsidRPr="00E118C5">
        <w:rPr>
          <w:color w:val="auto"/>
          <w:lang w:val="en-US"/>
        </w:rPr>
        <w:t>typical</w:t>
      </w:r>
      <w:r w:rsidRPr="00E118C5">
        <w:rPr>
          <w:color w:val="auto"/>
        </w:rPr>
        <w:t xml:space="preserve">), </w:t>
      </w:r>
      <w:r w:rsidRPr="00E118C5">
        <w:rPr>
          <w:color w:val="auto"/>
        </w:rPr>
        <w:noBreakHyphen/>
      </w:r>
      <w:r w:rsidRPr="00E118C5">
        <w:rPr>
          <w:color w:val="auto"/>
          <w:lang w:val="en-US"/>
        </w:rPr>
        <w:t>ing</w:t>
      </w:r>
      <w:r w:rsidRPr="00E118C5">
        <w:rPr>
          <w:color w:val="auto"/>
        </w:rPr>
        <w:t xml:space="preserve"> (</w:t>
      </w:r>
      <w:r w:rsidRPr="00E118C5">
        <w:rPr>
          <w:color w:val="auto"/>
          <w:lang w:val="en-US"/>
        </w:rPr>
        <w:t>amazing</w:t>
      </w:r>
      <w:r w:rsidRPr="00E118C5">
        <w:rPr>
          <w:color w:val="auto"/>
        </w:rPr>
        <w:t>), -</w:t>
      </w:r>
      <w:r w:rsidRPr="00E118C5">
        <w:rPr>
          <w:color w:val="auto"/>
          <w:lang w:val="en-US"/>
        </w:rPr>
        <w:t>less</w:t>
      </w:r>
      <w:r w:rsidRPr="00E118C5">
        <w:rPr>
          <w:color w:val="auto"/>
        </w:rPr>
        <w:t xml:space="preserve"> (</w:t>
      </w:r>
      <w:r w:rsidRPr="00E118C5">
        <w:rPr>
          <w:color w:val="auto"/>
          <w:lang w:val="en-US"/>
        </w:rPr>
        <w:t>useless</w:t>
      </w:r>
      <w:r w:rsidRPr="00E118C5">
        <w:rPr>
          <w:color w:val="auto"/>
        </w:rPr>
        <w:t>), -</w:t>
      </w:r>
      <w:r w:rsidRPr="00E118C5">
        <w:rPr>
          <w:color w:val="auto"/>
          <w:lang w:val="en-US"/>
        </w:rPr>
        <w:t>ive</w:t>
      </w:r>
      <w:r w:rsidRPr="00E118C5">
        <w:rPr>
          <w:color w:val="auto"/>
        </w:rPr>
        <w:t xml:space="preserve"> (</w:t>
      </w:r>
      <w:r w:rsidRPr="00E118C5">
        <w:rPr>
          <w:color w:val="auto"/>
          <w:lang w:val="en-US"/>
        </w:rPr>
        <w:t>impressive</w:t>
      </w:r>
      <w:r w:rsidRPr="00E118C5">
        <w:rPr>
          <w:color w:val="auto"/>
        </w:rPr>
        <w:t>).</w:t>
      </w:r>
    </w:p>
    <w:p w:rsidR="00E57B0A" w:rsidRPr="00E118C5" w:rsidRDefault="00E57B0A" w:rsidP="00820F84">
      <w:pPr>
        <w:pStyle w:val="11"/>
        <w:spacing w:after="180" w:line="252" w:lineRule="auto"/>
        <w:jc w:val="both"/>
        <w:rPr>
          <w:color w:val="auto"/>
        </w:rPr>
      </w:pPr>
      <w:r w:rsidRPr="00E118C5">
        <w:rPr>
          <w:color w:val="auto"/>
        </w:rPr>
        <w:t>Синонимы. Антонимы. Интернациональные слова.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Грамматическая сторона речи</w:t>
      </w:r>
    </w:p>
    <w:p w:rsidR="00E57B0A" w:rsidRPr="00E118C5" w:rsidRDefault="00E57B0A" w:rsidP="00820F84">
      <w:pPr>
        <w:pStyle w:val="11"/>
        <w:jc w:val="both"/>
        <w:rPr>
          <w:color w:val="auto"/>
        </w:rPr>
      </w:pPr>
      <w:r w:rsidRPr="00E118C5">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57B0A" w:rsidRPr="00E118C5" w:rsidRDefault="00E57B0A" w:rsidP="00820F84">
      <w:pPr>
        <w:pStyle w:val="11"/>
        <w:spacing w:after="60"/>
        <w:jc w:val="both"/>
        <w:rPr>
          <w:color w:val="auto"/>
        </w:rPr>
      </w:pPr>
      <w:r w:rsidRPr="00E118C5">
        <w:rPr>
          <w:color w:val="auto"/>
        </w:rPr>
        <w:t xml:space="preserve">Сложноподчинённые предложения с придаточными определительными с союзными словами </w:t>
      </w:r>
      <w:r w:rsidRPr="00E118C5">
        <w:rPr>
          <w:color w:val="auto"/>
          <w:lang w:val="en-US"/>
        </w:rPr>
        <w:t>who</w:t>
      </w:r>
      <w:r w:rsidRPr="00E118C5">
        <w:rPr>
          <w:color w:val="auto"/>
        </w:rPr>
        <w:t xml:space="preserve">, </w:t>
      </w:r>
      <w:r w:rsidRPr="00E118C5">
        <w:rPr>
          <w:color w:val="auto"/>
          <w:lang w:val="en-US"/>
        </w:rPr>
        <w:t>which</w:t>
      </w:r>
      <w:r w:rsidRPr="00E118C5">
        <w:rPr>
          <w:color w:val="auto"/>
        </w:rPr>
        <w:t xml:space="preserve">, </w:t>
      </w:r>
      <w:r w:rsidRPr="00E118C5">
        <w:rPr>
          <w:color w:val="auto"/>
          <w:lang w:val="en-US"/>
        </w:rPr>
        <w:t>that</w:t>
      </w:r>
      <w:r w:rsidRPr="00E118C5">
        <w:rPr>
          <w:color w:val="auto"/>
        </w:rPr>
        <w:t>.</w:t>
      </w:r>
    </w:p>
    <w:p w:rsidR="00E57B0A" w:rsidRPr="00E118C5" w:rsidRDefault="00E57B0A" w:rsidP="00820F84">
      <w:pPr>
        <w:pStyle w:val="11"/>
        <w:spacing w:line="252" w:lineRule="auto"/>
        <w:jc w:val="both"/>
        <w:rPr>
          <w:color w:val="auto"/>
        </w:rPr>
      </w:pPr>
      <w:r w:rsidRPr="00E118C5">
        <w:rPr>
          <w:color w:val="auto"/>
        </w:rPr>
        <w:t xml:space="preserve">Сложноподчинённые предложения с придаточными времени с союзами </w:t>
      </w:r>
      <w:r w:rsidRPr="00E118C5">
        <w:rPr>
          <w:color w:val="auto"/>
          <w:lang w:val="en-US"/>
        </w:rPr>
        <w:t>for</w:t>
      </w:r>
      <w:r w:rsidRPr="00E118C5">
        <w:rPr>
          <w:color w:val="auto"/>
        </w:rPr>
        <w:t xml:space="preserve">, </w:t>
      </w:r>
      <w:r w:rsidRPr="00E118C5">
        <w:rPr>
          <w:color w:val="auto"/>
          <w:lang w:val="en-US"/>
        </w:rPr>
        <w:t>since</w:t>
      </w:r>
      <w:r w:rsidRPr="00E118C5">
        <w:rPr>
          <w:color w:val="auto"/>
        </w:rPr>
        <w:t>.</w:t>
      </w:r>
    </w:p>
    <w:p w:rsidR="00E57B0A" w:rsidRPr="00E118C5" w:rsidRDefault="00E57B0A" w:rsidP="00820F84">
      <w:pPr>
        <w:pStyle w:val="11"/>
        <w:spacing w:line="252" w:lineRule="auto"/>
        <w:jc w:val="both"/>
        <w:rPr>
          <w:color w:val="auto"/>
        </w:rPr>
      </w:pPr>
      <w:r w:rsidRPr="00E118C5">
        <w:rPr>
          <w:color w:val="auto"/>
        </w:rPr>
        <w:t xml:space="preserve">Предложения с конструкциями </w:t>
      </w:r>
      <w:r w:rsidRPr="00E118C5">
        <w:rPr>
          <w:color w:val="auto"/>
          <w:lang w:val="en-US"/>
        </w:rPr>
        <w:t>as</w:t>
      </w:r>
      <w:r w:rsidRPr="00E118C5">
        <w:rPr>
          <w:color w:val="auto"/>
        </w:rPr>
        <w:t xml:space="preserve"> ... </w:t>
      </w:r>
      <w:r w:rsidRPr="00E118C5">
        <w:rPr>
          <w:color w:val="auto"/>
          <w:lang w:val="en-US"/>
        </w:rPr>
        <w:t>as</w:t>
      </w:r>
      <w:r w:rsidRPr="00E118C5">
        <w:rPr>
          <w:color w:val="auto"/>
        </w:rPr>
        <w:t xml:space="preserve">, </w:t>
      </w:r>
      <w:r w:rsidRPr="00E118C5">
        <w:rPr>
          <w:color w:val="auto"/>
          <w:lang w:val="en-US"/>
        </w:rPr>
        <w:t>not</w:t>
      </w:r>
      <w:r w:rsidRPr="00E118C5">
        <w:rPr>
          <w:color w:val="auto"/>
        </w:rPr>
        <w:t xml:space="preserve"> </w:t>
      </w:r>
      <w:r w:rsidRPr="00E118C5">
        <w:rPr>
          <w:color w:val="auto"/>
          <w:lang w:val="en-US"/>
        </w:rPr>
        <w:t>so</w:t>
      </w:r>
      <w:r w:rsidRPr="00E118C5">
        <w:rPr>
          <w:color w:val="auto"/>
        </w:rPr>
        <w:t xml:space="preserve"> ... </w:t>
      </w:r>
      <w:r w:rsidRPr="00E118C5">
        <w:rPr>
          <w:color w:val="auto"/>
          <w:lang w:val="en-US"/>
        </w:rPr>
        <w:t>as</w:t>
      </w:r>
      <w:r w:rsidRPr="00E118C5">
        <w:rPr>
          <w:color w:val="auto"/>
        </w:rPr>
        <w:t>.</w:t>
      </w:r>
    </w:p>
    <w:p w:rsidR="00E57B0A" w:rsidRPr="00E118C5" w:rsidRDefault="00E57B0A" w:rsidP="00820F84">
      <w:pPr>
        <w:pStyle w:val="11"/>
        <w:spacing w:line="252" w:lineRule="auto"/>
        <w:jc w:val="both"/>
        <w:rPr>
          <w:color w:val="auto"/>
        </w:rPr>
      </w:pPr>
      <w:r w:rsidRPr="00E118C5">
        <w:rPr>
          <w:color w:val="auto"/>
        </w:rPr>
        <w:t xml:space="preserve">Все типы вопросительных предложений (общий, специальный, альтернативный, разделительный вопросы) в </w:t>
      </w:r>
      <w:r w:rsidRPr="00E118C5">
        <w:rPr>
          <w:color w:val="auto"/>
          <w:lang w:val="en-US"/>
        </w:rPr>
        <w:t>Present</w:t>
      </w:r>
      <w:r w:rsidRPr="00E118C5">
        <w:rPr>
          <w:color w:val="auto"/>
        </w:rPr>
        <w:t>/</w:t>
      </w:r>
      <w:r w:rsidRPr="00E118C5">
        <w:rPr>
          <w:color w:val="auto"/>
          <w:lang w:val="en-US"/>
        </w:rPr>
        <w:t>Past</w:t>
      </w:r>
      <w:r w:rsidRPr="00E118C5">
        <w:rPr>
          <w:color w:val="auto"/>
        </w:rPr>
        <w:t xml:space="preserve"> </w:t>
      </w:r>
      <w:r w:rsidRPr="00E118C5">
        <w:rPr>
          <w:color w:val="auto"/>
          <w:lang w:val="en-US"/>
        </w:rPr>
        <w:t>Continuous</w:t>
      </w:r>
      <w:r w:rsidRPr="00E118C5">
        <w:rPr>
          <w:color w:val="auto"/>
        </w:rPr>
        <w:t xml:space="preserve"> </w:t>
      </w:r>
      <w:r w:rsidRPr="00E118C5">
        <w:rPr>
          <w:color w:val="auto"/>
          <w:lang w:val="en-US"/>
        </w:rPr>
        <w:t>Tense</w:t>
      </w:r>
      <w:r w:rsidRPr="00E118C5">
        <w:rPr>
          <w:color w:val="auto"/>
        </w:rPr>
        <w:t>.</w:t>
      </w:r>
    </w:p>
    <w:p w:rsidR="00E57B0A" w:rsidRPr="00E118C5" w:rsidRDefault="00E57B0A" w:rsidP="00820F84">
      <w:pPr>
        <w:pStyle w:val="11"/>
        <w:spacing w:line="252" w:lineRule="auto"/>
        <w:jc w:val="both"/>
        <w:rPr>
          <w:color w:val="auto"/>
        </w:rPr>
      </w:pPr>
      <w:r w:rsidRPr="00E118C5">
        <w:rPr>
          <w:color w:val="auto"/>
        </w:rPr>
        <w:t xml:space="preserve">Глаголы в видо-временных формах действительного залога в изъявительном наклонении в </w:t>
      </w:r>
      <w:r w:rsidRPr="00E118C5">
        <w:rPr>
          <w:color w:val="auto"/>
          <w:lang w:val="en-US"/>
        </w:rPr>
        <w:t>Present</w:t>
      </w:r>
      <w:r w:rsidRPr="00E118C5">
        <w:rPr>
          <w:color w:val="auto"/>
        </w:rPr>
        <w:t>/</w:t>
      </w:r>
      <w:r w:rsidRPr="00E118C5">
        <w:rPr>
          <w:color w:val="auto"/>
          <w:lang w:val="en-US"/>
        </w:rPr>
        <w:t>Past</w:t>
      </w:r>
      <w:r w:rsidRPr="00E118C5">
        <w:rPr>
          <w:color w:val="auto"/>
        </w:rPr>
        <w:t xml:space="preserve"> </w:t>
      </w:r>
      <w:r w:rsidRPr="00E118C5">
        <w:rPr>
          <w:color w:val="auto"/>
          <w:lang w:val="en-US"/>
        </w:rPr>
        <w:t>Continuous</w:t>
      </w:r>
      <w:r w:rsidRPr="00E118C5">
        <w:rPr>
          <w:color w:val="auto"/>
        </w:rPr>
        <w:t xml:space="preserve"> </w:t>
      </w:r>
      <w:r w:rsidRPr="00E118C5">
        <w:rPr>
          <w:color w:val="auto"/>
          <w:lang w:val="en-US"/>
        </w:rPr>
        <w:t>Tense</w:t>
      </w:r>
      <w:r w:rsidRPr="00E118C5">
        <w:rPr>
          <w:color w:val="auto"/>
        </w:rPr>
        <w:t>.</w:t>
      </w:r>
    </w:p>
    <w:p w:rsidR="00E57B0A" w:rsidRPr="00E118C5" w:rsidRDefault="00E57B0A" w:rsidP="00820F84">
      <w:pPr>
        <w:pStyle w:val="11"/>
        <w:spacing w:line="252" w:lineRule="auto"/>
        <w:jc w:val="both"/>
        <w:rPr>
          <w:color w:val="auto"/>
          <w:lang w:val="en-US"/>
        </w:rPr>
      </w:pPr>
      <w:r w:rsidRPr="00E118C5">
        <w:rPr>
          <w:color w:val="auto"/>
        </w:rPr>
        <w:t>Модальные</w:t>
      </w:r>
      <w:r w:rsidRPr="00E118C5">
        <w:rPr>
          <w:color w:val="auto"/>
          <w:lang w:val="en-US"/>
        </w:rPr>
        <w:t xml:space="preserve"> </w:t>
      </w:r>
      <w:r w:rsidRPr="00E118C5">
        <w:rPr>
          <w:color w:val="auto"/>
        </w:rPr>
        <w:t>глаголы</w:t>
      </w:r>
      <w:r w:rsidRPr="00E118C5">
        <w:rPr>
          <w:color w:val="auto"/>
          <w:lang w:val="en-US"/>
        </w:rPr>
        <w:t xml:space="preserve"> </w:t>
      </w:r>
      <w:r w:rsidRPr="00E118C5">
        <w:rPr>
          <w:color w:val="auto"/>
        </w:rPr>
        <w:t>и</w:t>
      </w:r>
      <w:r w:rsidRPr="00E118C5">
        <w:rPr>
          <w:color w:val="auto"/>
          <w:lang w:val="en-US"/>
        </w:rPr>
        <w:t xml:space="preserve"> </w:t>
      </w:r>
      <w:r w:rsidRPr="00E118C5">
        <w:rPr>
          <w:color w:val="auto"/>
        </w:rPr>
        <w:t>их</w:t>
      </w:r>
      <w:r w:rsidRPr="00E118C5">
        <w:rPr>
          <w:color w:val="auto"/>
          <w:lang w:val="en-US"/>
        </w:rPr>
        <w:t xml:space="preserve"> </w:t>
      </w:r>
      <w:r w:rsidRPr="00E118C5">
        <w:rPr>
          <w:color w:val="auto"/>
        </w:rPr>
        <w:t>эквиваленты</w:t>
      </w:r>
      <w:r w:rsidRPr="00E118C5">
        <w:rPr>
          <w:color w:val="auto"/>
          <w:lang w:val="en-US"/>
        </w:rPr>
        <w:t xml:space="preserve"> (can/be able to, must/ have to, may, should, need).</w:t>
      </w:r>
    </w:p>
    <w:p w:rsidR="00E57B0A" w:rsidRPr="00E118C5" w:rsidRDefault="00E57B0A" w:rsidP="00820F84">
      <w:pPr>
        <w:pStyle w:val="11"/>
        <w:spacing w:line="252" w:lineRule="auto"/>
        <w:jc w:val="both"/>
        <w:rPr>
          <w:color w:val="auto"/>
          <w:lang w:val="en-US"/>
        </w:rPr>
      </w:pPr>
      <w:r w:rsidRPr="00E118C5">
        <w:rPr>
          <w:color w:val="auto"/>
        </w:rPr>
        <w:t>Слова</w:t>
      </w:r>
      <w:r w:rsidRPr="00E118C5">
        <w:rPr>
          <w:color w:val="auto"/>
          <w:lang w:val="en-US"/>
        </w:rPr>
        <w:t xml:space="preserve">, </w:t>
      </w:r>
      <w:r w:rsidRPr="00E118C5">
        <w:rPr>
          <w:color w:val="auto"/>
        </w:rPr>
        <w:t>выражающие</w:t>
      </w:r>
      <w:r w:rsidRPr="00E118C5">
        <w:rPr>
          <w:color w:val="auto"/>
          <w:lang w:val="en-US"/>
        </w:rPr>
        <w:t xml:space="preserve"> </w:t>
      </w:r>
      <w:r w:rsidRPr="00E118C5">
        <w:rPr>
          <w:color w:val="auto"/>
        </w:rPr>
        <w:t>количество</w:t>
      </w:r>
      <w:r w:rsidRPr="00E118C5">
        <w:rPr>
          <w:color w:val="auto"/>
          <w:lang w:val="en-US"/>
        </w:rPr>
        <w:t xml:space="preserve"> (little/a little, few/a few).</w:t>
      </w:r>
    </w:p>
    <w:p w:rsidR="00E57B0A" w:rsidRPr="00E118C5" w:rsidRDefault="00E57B0A" w:rsidP="00820F84">
      <w:pPr>
        <w:pStyle w:val="11"/>
        <w:spacing w:line="252" w:lineRule="auto"/>
        <w:jc w:val="both"/>
        <w:rPr>
          <w:color w:val="auto"/>
        </w:rPr>
      </w:pPr>
      <w:r w:rsidRPr="00E118C5">
        <w:rPr>
          <w:color w:val="auto"/>
        </w:rPr>
        <w:t>Возвратные, неопределённые местоимения (</w:t>
      </w:r>
      <w:r w:rsidRPr="00E118C5">
        <w:rPr>
          <w:color w:val="auto"/>
          <w:lang w:val="en-US"/>
        </w:rPr>
        <w:t>some</w:t>
      </w:r>
      <w:r w:rsidRPr="00E118C5">
        <w:rPr>
          <w:color w:val="auto"/>
        </w:rPr>
        <w:t xml:space="preserve">, </w:t>
      </w:r>
      <w:r w:rsidRPr="00E118C5">
        <w:rPr>
          <w:color w:val="auto"/>
          <w:lang w:val="en-US"/>
        </w:rPr>
        <w:t>any</w:t>
      </w:r>
      <w:r w:rsidRPr="00E118C5">
        <w:rPr>
          <w:color w:val="auto"/>
        </w:rPr>
        <w:t>) и их производные (</w:t>
      </w:r>
      <w:r w:rsidRPr="00E118C5">
        <w:rPr>
          <w:color w:val="auto"/>
          <w:lang w:val="en-US"/>
        </w:rPr>
        <w:t>somebody</w:t>
      </w:r>
      <w:r w:rsidRPr="00E118C5">
        <w:rPr>
          <w:color w:val="auto"/>
        </w:rPr>
        <w:t xml:space="preserve">, </w:t>
      </w:r>
      <w:r w:rsidRPr="00E118C5">
        <w:rPr>
          <w:color w:val="auto"/>
          <w:lang w:val="en-US"/>
        </w:rPr>
        <w:t>anybody</w:t>
      </w:r>
      <w:r w:rsidRPr="00E118C5">
        <w:rPr>
          <w:color w:val="auto"/>
        </w:rPr>
        <w:t xml:space="preserve">; </w:t>
      </w:r>
      <w:r w:rsidRPr="00E118C5">
        <w:rPr>
          <w:color w:val="auto"/>
          <w:lang w:val="en-US"/>
        </w:rPr>
        <w:t>something</w:t>
      </w:r>
      <w:r w:rsidRPr="00E118C5">
        <w:rPr>
          <w:color w:val="auto"/>
        </w:rPr>
        <w:t xml:space="preserve">, </w:t>
      </w:r>
      <w:r w:rsidRPr="00E118C5">
        <w:rPr>
          <w:color w:val="auto"/>
          <w:lang w:val="en-US"/>
        </w:rPr>
        <w:t>anything</w:t>
      </w:r>
      <w:r w:rsidRPr="00E118C5">
        <w:rPr>
          <w:color w:val="auto"/>
        </w:rPr>
        <w:t xml:space="preserve">, </w:t>
      </w:r>
      <w:r w:rsidRPr="00E118C5">
        <w:rPr>
          <w:color w:val="auto"/>
          <w:lang w:val="en-US"/>
        </w:rPr>
        <w:t>etc</w:t>
      </w:r>
      <w:r w:rsidRPr="00E118C5">
        <w:rPr>
          <w:color w:val="auto"/>
        </w:rPr>
        <w:t xml:space="preserve">.) </w:t>
      </w:r>
      <w:r w:rsidRPr="00E118C5">
        <w:rPr>
          <w:color w:val="auto"/>
          <w:lang w:val="en-US"/>
        </w:rPr>
        <w:t>every</w:t>
      </w:r>
      <w:r w:rsidRPr="00E118C5">
        <w:rPr>
          <w:color w:val="auto"/>
        </w:rPr>
        <w:t xml:space="preserve"> и производные (</w:t>
      </w:r>
      <w:r w:rsidRPr="00E118C5">
        <w:rPr>
          <w:color w:val="auto"/>
          <w:lang w:val="en-US"/>
        </w:rPr>
        <w:t>everybody</w:t>
      </w:r>
      <w:r w:rsidRPr="00E118C5">
        <w:rPr>
          <w:color w:val="auto"/>
        </w:rPr>
        <w:t xml:space="preserve">, </w:t>
      </w:r>
      <w:r w:rsidRPr="00E118C5">
        <w:rPr>
          <w:color w:val="auto"/>
          <w:lang w:val="en-US"/>
        </w:rPr>
        <w:t>everything</w:t>
      </w:r>
      <w:r w:rsidRPr="00E118C5">
        <w:rPr>
          <w:color w:val="auto"/>
        </w:rPr>
        <w:t xml:space="preserve">, </w:t>
      </w:r>
      <w:r w:rsidRPr="00E118C5">
        <w:rPr>
          <w:color w:val="auto"/>
          <w:lang w:val="en-US"/>
        </w:rPr>
        <w:t>etc</w:t>
      </w:r>
      <w:r w:rsidRPr="00E118C5">
        <w:rPr>
          <w:color w:val="auto"/>
        </w:rPr>
        <w:t>.) в повествовательных (утвердительных и отрицательных) и вопросительных предложениях.</w:t>
      </w:r>
    </w:p>
    <w:p w:rsidR="00E57B0A" w:rsidRPr="00E118C5" w:rsidRDefault="00E57B0A" w:rsidP="00820F84">
      <w:pPr>
        <w:pStyle w:val="11"/>
        <w:spacing w:line="252" w:lineRule="auto"/>
        <w:jc w:val="both"/>
        <w:rPr>
          <w:color w:val="auto"/>
        </w:rPr>
      </w:pPr>
      <w:r w:rsidRPr="00E118C5">
        <w:rPr>
          <w:color w:val="auto"/>
        </w:rPr>
        <w:t>Числительные для обозначения дат и больших чисел (100— 1000).</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Социокультурные знания и умения</w:t>
      </w:r>
    </w:p>
    <w:p w:rsidR="00E57B0A" w:rsidRPr="00E118C5" w:rsidRDefault="00E57B0A" w:rsidP="00820F84">
      <w:pPr>
        <w:pStyle w:val="11"/>
        <w:spacing w:line="252" w:lineRule="auto"/>
        <w:jc w:val="both"/>
        <w:rPr>
          <w:color w:val="auto"/>
        </w:rPr>
      </w:pPr>
      <w:r w:rsidRPr="00E118C5">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E57B0A" w:rsidRPr="00E118C5" w:rsidRDefault="00E57B0A" w:rsidP="00820F84">
      <w:pPr>
        <w:pStyle w:val="11"/>
        <w:spacing w:line="252" w:lineRule="auto"/>
        <w:jc w:val="both"/>
        <w:rPr>
          <w:color w:val="auto"/>
        </w:rPr>
      </w:pPr>
      <w:r w:rsidRPr="00E118C5">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57B0A" w:rsidRPr="00E118C5" w:rsidRDefault="00E57B0A" w:rsidP="00820F84">
      <w:pPr>
        <w:pStyle w:val="11"/>
        <w:spacing w:line="252" w:lineRule="auto"/>
        <w:jc w:val="both"/>
        <w:rPr>
          <w:color w:val="auto"/>
        </w:rPr>
      </w:pPr>
      <w:r w:rsidRPr="00E118C5">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57B0A" w:rsidRPr="00E118C5" w:rsidRDefault="00E57B0A" w:rsidP="00820F84">
      <w:pPr>
        <w:pStyle w:val="11"/>
        <w:spacing w:line="252" w:lineRule="auto"/>
        <w:jc w:val="both"/>
        <w:rPr>
          <w:color w:val="auto"/>
        </w:rPr>
      </w:pPr>
      <w:r w:rsidRPr="00E118C5">
        <w:rPr>
          <w:color w:val="auto"/>
        </w:rPr>
        <w:t>Развитие умений:</w:t>
      </w:r>
    </w:p>
    <w:p w:rsidR="00E57B0A" w:rsidRPr="00E118C5" w:rsidRDefault="00E57B0A" w:rsidP="00820F84">
      <w:pPr>
        <w:pStyle w:val="11"/>
        <w:spacing w:line="252" w:lineRule="auto"/>
        <w:jc w:val="both"/>
        <w:rPr>
          <w:color w:val="auto"/>
        </w:rPr>
      </w:pPr>
      <w:r w:rsidRPr="00E118C5">
        <w:rPr>
          <w:color w:val="auto"/>
        </w:rPr>
        <w:t>писать свои имя и фамилию, а также имена и фамилии своих родственников и друзей на английском языке;</w:t>
      </w:r>
    </w:p>
    <w:p w:rsidR="00E57B0A" w:rsidRPr="00E118C5" w:rsidRDefault="00E57B0A" w:rsidP="00820F84">
      <w:pPr>
        <w:pStyle w:val="11"/>
        <w:spacing w:line="252" w:lineRule="auto"/>
        <w:jc w:val="both"/>
        <w:rPr>
          <w:color w:val="auto"/>
        </w:rPr>
      </w:pPr>
      <w:r w:rsidRPr="00E118C5">
        <w:rPr>
          <w:color w:val="auto"/>
        </w:rPr>
        <w:t>правильно оформлять свой адрес на английском языке (в анкете, формуляре);</w:t>
      </w:r>
    </w:p>
    <w:p w:rsidR="00E57B0A" w:rsidRPr="00E118C5" w:rsidRDefault="00E57B0A" w:rsidP="00820F84">
      <w:pPr>
        <w:pStyle w:val="11"/>
        <w:spacing w:line="252" w:lineRule="auto"/>
        <w:jc w:val="both"/>
        <w:rPr>
          <w:color w:val="auto"/>
        </w:rPr>
      </w:pPr>
      <w:r w:rsidRPr="00E118C5">
        <w:rPr>
          <w:color w:val="auto"/>
        </w:rPr>
        <w:t>кратко представлять Россию и страну/страны изучаемого языка;</w:t>
      </w:r>
    </w:p>
    <w:p w:rsidR="00E57B0A" w:rsidRPr="00E118C5" w:rsidRDefault="00E57B0A" w:rsidP="00820F84">
      <w:pPr>
        <w:pStyle w:val="11"/>
        <w:spacing w:line="252" w:lineRule="auto"/>
        <w:jc w:val="both"/>
        <w:rPr>
          <w:color w:val="auto"/>
        </w:rPr>
      </w:pPr>
      <w:r w:rsidRPr="00E118C5">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57B0A" w:rsidRPr="00E118C5" w:rsidRDefault="00E57B0A" w:rsidP="00820F84">
      <w:pPr>
        <w:pStyle w:val="11"/>
        <w:spacing w:after="340" w:line="252" w:lineRule="auto"/>
        <w:jc w:val="both"/>
        <w:rPr>
          <w:color w:val="auto"/>
        </w:rPr>
      </w:pPr>
      <w:r w:rsidRPr="00E118C5">
        <w:rPr>
          <w:color w:val="auto"/>
        </w:rPr>
        <w:t>кратко рассказывать о выдающихся людях родной страны и страны/стран изучаемого языка (учёных, писателях, поэтах).</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Компенсаторные умения</w:t>
      </w:r>
    </w:p>
    <w:p w:rsidR="00E57B0A" w:rsidRPr="00E118C5" w:rsidRDefault="00E57B0A" w:rsidP="00820F84">
      <w:pPr>
        <w:pStyle w:val="11"/>
        <w:spacing w:line="252" w:lineRule="auto"/>
        <w:jc w:val="both"/>
        <w:rPr>
          <w:color w:val="auto"/>
        </w:rPr>
      </w:pPr>
      <w:r w:rsidRPr="00E118C5">
        <w:rPr>
          <w:color w:val="auto"/>
        </w:rPr>
        <w:t>Использование при чтении и аудировании языковой догадки, в том числе контекстуальной.</w:t>
      </w:r>
    </w:p>
    <w:p w:rsidR="00E57B0A" w:rsidRPr="00E118C5" w:rsidRDefault="00E57B0A" w:rsidP="00820F84">
      <w:pPr>
        <w:pStyle w:val="11"/>
        <w:spacing w:line="252" w:lineRule="auto"/>
        <w:jc w:val="both"/>
        <w:rPr>
          <w:color w:val="auto"/>
        </w:rPr>
      </w:pPr>
      <w:r w:rsidRPr="00E118C5">
        <w:rPr>
          <w:color w:val="auto"/>
        </w:rPr>
        <w:t>Использование в качестве опоры при порождении собственных высказываний ключевых слов, плана.</w:t>
      </w:r>
    </w:p>
    <w:p w:rsidR="00E57B0A" w:rsidRPr="00E118C5" w:rsidRDefault="00E57B0A" w:rsidP="00820F84">
      <w:pPr>
        <w:pStyle w:val="11"/>
        <w:spacing w:line="252" w:lineRule="auto"/>
        <w:jc w:val="both"/>
        <w:rPr>
          <w:color w:val="auto"/>
        </w:rPr>
      </w:pPr>
      <w:r w:rsidRPr="00E118C5">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57B0A" w:rsidRPr="00E118C5" w:rsidRDefault="00E57B0A" w:rsidP="00820F84">
      <w:pPr>
        <w:pStyle w:val="11"/>
        <w:spacing w:after="120" w:line="252" w:lineRule="auto"/>
        <w:jc w:val="both"/>
        <w:rPr>
          <w:color w:val="auto"/>
        </w:rPr>
      </w:pPr>
      <w:r w:rsidRPr="00E118C5">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57B0A" w:rsidRPr="00E118C5" w:rsidRDefault="00E57B0A" w:rsidP="00820F84">
      <w:pPr>
        <w:pStyle w:val="aa"/>
        <w:jc w:val="both"/>
        <w:rPr>
          <w:rFonts w:ascii="Times New Roman" w:hAnsi="Times New Roman" w:cs="Times New Roman"/>
        </w:rPr>
      </w:pPr>
      <w:bookmarkStart w:id="196" w:name="bookmark55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196"/>
    </w:p>
    <w:p w:rsidR="00E57B0A" w:rsidRPr="00E118C5" w:rsidRDefault="00E57B0A" w:rsidP="00820F84">
      <w:pPr>
        <w:pStyle w:val="aa"/>
        <w:jc w:val="both"/>
        <w:rPr>
          <w:rFonts w:ascii="Times New Roman" w:hAnsi="Times New Roman" w:cs="Times New Roman"/>
          <w:bCs/>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Коммуникативные умения</w:t>
      </w:r>
    </w:p>
    <w:p w:rsidR="00E57B0A" w:rsidRPr="00E118C5" w:rsidRDefault="00E57B0A" w:rsidP="00820F84">
      <w:pPr>
        <w:pStyle w:val="11"/>
        <w:spacing w:line="252" w:lineRule="auto"/>
        <w:jc w:val="both"/>
        <w:rPr>
          <w:color w:val="auto"/>
        </w:rPr>
      </w:pPr>
      <w:r w:rsidRPr="00E118C5">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7B0A" w:rsidRPr="00E118C5" w:rsidRDefault="00E57B0A" w:rsidP="00820F84">
      <w:pPr>
        <w:pStyle w:val="11"/>
        <w:spacing w:line="252" w:lineRule="auto"/>
        <w:jc w:val="both"/>
        <w:rPr>
          <w:color w:val="auto"/>
        </w:rPr>
      </w:pPr>
      <w:r w:rsidRPr="00E118C5">
        <w:rPr>
          <w:color w:val="auto"/>
        </w:rPr>
        <w:t>Взаимоотношения в семье и с друзьями. Семейные праздники. Обязанности по дому.</w:t>
      </w:r>
    </w:p>
    <w:p w:rsidR="00E57B0A" w:rsidRPr="00E118C5" w:rsidRDefault="00E57B0A" w:rsidP="00820F84">
      <w:pPr>
        <w:pStyle w:val="11"/>
        <w:spacing w:line="252" w:lineRule="auto"/>
        <w:jc w:val="both"/>
        <w:rPr>
          <w:color w:val="auto"/>
        </w:rPr>
      </w:pPr>
      <w:r w:rsidRPr="00E118C5">
        <w:rPr>
          <w:color w:val="auto"/>
        </w:rPr>
        <w:t>Внешность и характер человека/литературного персонажа.</w:t>
      </w:r>
    </w:p>
    <w:p w:rsidR="00E57B0A" w:rsidRPr="00E118C5" w:rsidRDefault="00E57B0A" w:rsidP="00820F84">
      <w:pPr>
        <w:pStyle w:val="11"/>
        <w:spacing w:line="252" w:lineRule="auto"/>
        <w:jc w:val="both"/>
        <w:rPr>
          <w:color w:val="auto"/>
        </w:rPr>
      </w:pPr>
      <w:r w:rsidRPr="00E118C5">
        <w:rPr>
          <w:color w:val="auto"/>
        </w:rPr>
        <w:t>Досуг и увлечения/хобби современного подростка (чтение, кино, театр, музей, спорт, музыка).</w:t>
      </w:r>
    </w:p>
    <w:p w:rsidR="00E57B0A" w:rsidRPr="00E118C5" w:rsidRDefault="00E57B0A" w:rsidP="00820F84">
      <w:pPr>
        <w:pStyle w:val="11"/>
        <w:spacing w:line="252" w:lineRule="auto"/>
        <w:jc w:val="both"/>
        <w:rPr>
          <w:color w:val="auto"/>
        </w:rPr>
      </w:pPr>
      <w:r w:rsidRPr="00E118C5">
        <w:rPr>
          <w:color w:val="auto"/>
        </w:rPr>
        <w:t>Здоровый образ жизни: режим труда и отдыха, фитнес, сбалансированное питание.</w:t>
      </w:r>
    </w:p>
    <w:p w:rsidR="00E57B0A" w:rsidRPr="00E118C5" w:rsidRDefault="00E57B0A" w:rsidP="00820F84">
      <w:pPr>
        <w:pStyle w:val="11"/>
        <w:spacing w:line="252" w:lineRule="auto"/>
        <w:jc w:val="both"/>
        <w:rPr>
          <w:color w:val="auto"/>
        </w:rPr>
      </w:pPr>
      <w:r w:rsidRPr="00E118C5">
        <w:rPr>
          <w:color w:val="auto"/>
        </w:rPr>
        <w:t>Покупки: одежда, обувь и продукты питания.</w:t>
      </w:r>
    </w:p>
    <w:p w:rsidR="00E57B0A" w:rsidRPr="00E118C5" w:rsidRDefault="00E57B0A" w:rsidP="00820F84">
      <w:pPr>
        <w:pStyle w:val="11"/>
        <w:spacing w:line="252" w:lineRule="auto"/>
        <w:jc w:val="both"/>
        <w:rPr>
          <w:color w:val="auto"/>
        </w:rPr>
      </w:pPr>
      <w:r w:rsidRPr="00E118C5">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E57B0A" w:rsidRPr="00E118C5" w:rsidRDefault="00E57B0A" w:rsidP="00820F84">
      <w:pPr>
        <w:pStyle w:val="11"/>
        <w:jc w:val="both"/>
        <w:rPr>
          <w:color w:val="auto"/>
        </w:rPr>
      </w:pPr>
      <w:r w:rsidRPr="00E118C5">
        <w:rPr>
          <w:color w:val="auto"/>
        </w:rPr>
        <w:t>Каникулы в различное время года. Виды отдыха. Путешествия по России и зарубежным странам.</w:t>
      </w:r>
    </w:p>
    <w:p w:rsidR="00E57B0A" w:rsidRPr="00E118C5" w:rsidRDefault="00E57B0A" w:rsidP="00820F84">
      <w:pPr>
        <w:pStyle w:val="11"/>
        <w:jc w:val="both"/>
        <w:rPr>
          <w:color w:val="auto"/>
        </w:rPr>
      </w:pPr>
      <w:r w:rsidRPr="00E118C5">
        <w:rPr>
          <w:color w:val="auto"/>
        </w:rPr>
        <w:t>Природа: дикие и домашние животные. Климат, погода.</w:t>
      </w:r>
    </w:p>
    <w:p w:rsidR="00E57B0A" w:rsidRPr="00E118C5" w:rsidRDefault="00E57B0A" w:rsidP="00820F84">
      <w:pPr>
        <w:pStyle w:val="11"/>
        <w:jc w:val="both"/>
        <w:rPr>
          <w:color w:val="auto"/>
        </w:rPr>
      </w:pPr>
      <w:r w:rsidRPr="00E118C5">
        <w:rPr>
          <w:color w:val="auto"/>
        </w:rPr>
        <w:t>Жизнь в городе и сельской местности. Описание родного города/села. Транспорт.</w:t>
      </w:r>
    </w:p>
    <w:p w:rsidR="00E57B0A" w:rsidRPr="00E118C5" w:rsidRDefault="00E57B0A" w:rsidP="00820F84">
      <w:pPr>
        <w:pStyle w:val="11"/>
        <w:jc w:val="both"/>
        <w:rPr>
          <w:color w:val="auto"/>
        </w:rPr>
      </w:pPr>
      <w:r w:rsidRPr="00E118C5">
        <w:rPr>
          <w:color w:val="auto"/>
        </w:rPr>
        <w:t>Средства массовой информации (телевидение, журналы, Интернет).</w:t>
      </w:r>
    </w:p>
    <w:p w:rsidR="00E57B0A" w:rsidRPr="00E118C5" w:rsidRDefault="00E57B0A" w:rsidP="00820F84">
      <w:pPr>
        <w:pStyle w:val="11"/>
        <w:jc w:val="both"/>
        <w:rPr>
          <w:color w:val="auto"/>
        </w:rPr>
      </w:pPr>
      <w:r w:rsidRPr="00E118C5">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57B0A" w:rsidRPr="00E118C5" w:rsidRDefault="00E57B0A" w:rsidP="00820F84">
      <w:pPr>
        <w:pStyle w:val="11"/>
        <w:spacing w:after="160"/>
        <w:jc w:val="both"/>
        <w:rPr>
          <w:color w:val="auto"/>
        </w:rPr>
      </w:pPr>
      <w:r w:rsidRPr="00E118C5">
        <w:rPr>
          <w:color w:val="auto"/>
        </w:rPr>
        <w:t>Выдающиеся люди родной страны и страны/стран изучаемого языка: учёные, писатели, поэты, спортсмены.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Говорение</w:t>
      </w:r>
    </w:p>
    <w:p w:rsidR="00E57B0A" w:rsidRPr="00E118C5" w:rsidRDefault="00E57B0A" w:rsidP="00820F84">
      <w:pPr>
        <w:pStyle w:val="11"/>
        <w:spacing w:line="252" w:lineRule="auto"/>
        <w:jc w:val="both"/>
        <w:rPr>
          <w:color w:val="auto"/>
        </w:rPr>
      </w:pPr>
      <w:r w:rsidRPr="00E118C5">
        <w:rPr>
          <w:color w:val="auto"/>
        </w:rPr>
        <w:t xml:space="preserve">Развитие коммуникативных умений </w:t>
      </w:r>
      <w:r w:rsidRPr="00E118C5">
        <w:rPr>
          <w:b/>
          <w:bCs/>
          <w:i/>
          <w:iCs/>
          <w:color w:val="auto"/>
        </w:rPr>
        <w:t>диалогической речи</w:t>
      </w:r>
      <w:r w:rsidRPr="00E118C5">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E57B0A" w:rsidRPr="00E118C5" w:rsidRDefault="00E57B0A" w:rsidP="00820F84">
      <w:pPr>
        <w:pStyle w:val="11"/>
        <w:spacing w:line="252" w:lineRule="auto"/>
        <w:jc w:val="both"/>
        <w:rPr>
          <w:color w:val="auto"/>
        </w:rPr>
      </w:pPr>
      <w:r w:rsidRPr="00E118C5">
        <w:rPr>
          <w:i/>
          <w:iCs/>
          <w:color w:val="auto"/>
        </w:rPr>
        <w:t>диалог этикетного характера:</w:t>
      </w:r>
      <w:r w:rsidRPr="00E118C5">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57B0A" w:rsidRPr="00E118C5" w:rsidRDefault="00E57B0A" w:rsidP="00820F84">
      <w:pPr>
        <w:pStyle w:val="11"/>
        <w:spacing w:line="252" w:lineRule="auto"/>
        <w:jc w:val="both"/>
        <w:rPr>
          <w:color w:val="auto"/>
        </w:rPr>
      </w:pPr>
      <w:r w:rsidRPr="00E118C5">
        <w:rPr>
          <w:i/>
          <w:iCs/>
          <w:color w:val="auto"/>
        </w:rPr>
        <w:t>диалог</w:t>
      </w:r>
      <w:r w:rsidRPr="00E118C5">
        <w:rPr>
          <w:color w:val="auto"/>
        </w:rPr>
        <w:t xml:space="preserve"> — </w:t>
      </w:r>
      <w:r w:rsidRPr="00E118C5">
        <w:rPr>
          <w:i/>
          <w:iCs/>
          <w:color w:val="auto"/>
        </w:rPr>
        <w:t>побуждение к действию:</w:t>
      </w:r>
      <w:r w:rsidRPr="00E118C5">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57B0A" w:rsidRPr="00E118C5" w:rsidRDefault="00E57B0A" w:rsidP="00820F84">
      <w:pPr>
        <w:pStyle w:val="11"/>
        <w:spacing w:line="252" w:lineRule="auto"/>
        <w:jc w:val="both"/>
        <w:rPr>
          <w:color w:val="auto"/>
        </w:rPr>
      </w:pPr>
      <w:r w:rsidRPr="00E118C5">
        <w:rPr>
          <w:i/>
          <w:iCs/>
          <w:color w:val="auto"/>
        </w:rPr>
        <w:t>диалог-расспрос:</w:t>
      </w:r>
      <w:r w:rsidRPr="00E118C5">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57B0A" w:rsidRPr="00E118C5" w:rsidRDefault="00E57B0A" w:rsidP="00820F84">
      <w:pPr>
        <w:pStyle w:val="11"/>
        <w:spacing w:line="252" w:lineRule="auto"/>
        <w:jc w:val="both"/>
        <w:rPr>
          <w:color w:val="auto"/>
        </w:rPr>
      </w:pPr>
      <w:r w:rsidRPr="00E118C5">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E57B0A" w:rsidRPr="00E118C5" w:rsidRDefault="00E57B0A" w:rsidP="00820F84">
      <w:pPr>
        <w:pStyle w:val="11"/>
        <w:spacing w:line="252" w:lineRule="auto"/>
        <w:jc w:val="both"/>
        <w:rPr>
          <w:color w:val="auto"/>
        </w:rPr>
      </w:pPr>
      <w:r w:rsidRPr="00E118C5">
        <w:rPr>
          <w:color w:val="auto"/>
        </w:rPr>
        <w:t>Объём диалога — до 6 реплик со стороны каждого собеседника.</w:t>
      </w:r>
    </w:p>
    <w:p w:rsidR="00E57B0A" w:rsidRPr="00E118C5" w:rsidRDefault="00E57B0A" w:rsidP="00820F84">
      <w:pPr>
        <w:pStyle w:val="11"/>
        <w:spacing w:line="259" w:lineRule="auto"/>
        <w:jc w:val="both"/>
        <w:rPr>
          <w:color w:val="auto"/>
        </w:rPr>
      </w:pPr>
      <w:r w:rsidRPr="00E118C5">
        <w:rPr>
          <w:color w:val="auto"/>
        </w:rPr>
        <w:t xml:space="preserve">Развитие коммуникативных умений </w:t>
      </w:r>
      <w:r w:rsidRPr="00E118C5">
        <w:rPr>
          <w:b/>
          <w:bCs/>
          <w:i/>
          <w:iCs/>
          <w:color w:val="auto"/>
        </w:rPr>
        <w:t>монологической речи</w:t>
      </w:r>
      <w:r w:rsidRPr="00E118C5">
        <w:rPr>
          <w:color w:val="auto"/>
        </w:rPr>
        <w:t>:</w:t>
      </w:r>
    </w:p>
    <w:p w:rsidR="00E57B0A" w:rsidRPr="00E118C5" w:rsidRDefault="00E57B0A" w:rsidP="00820F84">
      <w:pPr>
        <w:pStyle w:val="11"/>
        <w:numPr>
          <w:ilvl w:val="0"/>
          <w:numId w:val="178"/>
        </w:numPr>
        <w:spacing w:line="252" w:lineRule="auto"/>
        <w:jc w:val="both"/>
        <w:rPr>
          <w:color w:val="auto"/>
        </w:rPr>
      </w:pPr>
      <w:r w:rsidRPr="00E118C5">
        <w:rPr>
          <w:color w:val="auto"/>
        </w:rPr>
        <w:t>создание устных связных монологических высказываний с использованием основных коммуникативных типов речи:</w:t>
      </w:r>
    </w:p>
    <w:p w:rsidR="00E57B0A" w:rsidRPr="00E118C5" w:rsidRDefault="00E57B0A" w:rsidP="00820F84">
      <w:pPr>
        <w:pStyle w:val="11"/>
        <w:numPr>
          <w:ilvl w:val="0"/>
          <w:numId w:val="19"/>
        </w:numPr>
        <w:tabs>
          <w:tab w:val="left" w:pos="709"/>
          <w:tab w:val="left" w:pos="993"/>
        </w:tabs>
        <w:spacing w:line="252" w:lineRule="auto"/>
        <w:ind w:left="709" w:firstLine="0"/>
        <w:jc w:val="both"/>
        <w:rPr>
          <w:color w:val="auto"/>
        </w:rPr>
      </w:pPr>
      <w:r w:rsidRPr="00E118C5">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57B0A" w:rsidRPr="00E118C5" w:rsidRDefault="00E57B0A" w:rsidP="00820F84">
      <w:pPr>
        <w:pStyle w:val="11"/>
        <w:numPr>
          <w:ilvl w:val="0"/>
          <w:numId w:val="19"/>
        </w:numPr>
        <w:tabs>
          <w:tab w:val="left" w:pos="709"/>
          <w:tab w:val="left" w:pos="993"/>
        </w:tabs>
        <w:spacing w:line="252" w:lineRule="auto"/>
        <w:ind w:left="709" w:firstLine="0"/>
        <w:jc w:val="both"/>
        <w:rPr>
          <w:color w:val="auto"/>
        </w:rPr>
      </w:pPr>
      <w:r w:rsidRPr="00E118C5">
        <w:rPr>
          <w:color w:val="auto"/>
        </w:rPr>
        <w:t>повествование/сообщение;</w:t>
      </w:r>
    </w:p>
    <w:p w:rsidR="00E57B0A" w:rsidRPr="00E118C5" w:rsidRDefault="00E57B0A" w:rsidP="00820F84">
      <w:pPr>
        <w:pStyle w:val="11"/>
        <w:numPr>
          <w:ilvl w:val="0"/>
          <w:numId w:val="179"/>
        </w:numPr>
        <w:spacing w:line="252" w:lineRule="auto"/>
        <w:jc w:val="both"/>
        <w:rPr>
          <w:color w:val="auto"/>
        </w:rPr>
      </w:pPr>
      <w:r w:rsidRPr="00E118C5">
        <w:rPr>
          <w:color w:val="auto"/>
        </w:rPr>
        <w:t>изложение (пересказ) основного содержания прочитанного/ прослушанного текста;</w:t>
      </w:r>
    </w:p>
    <w:p w:rsidR="00E57B0A" w:rsidRPr="00E118C5" w:rsidRDefault="00E57B0A" w:rsidP="00820F84">
      <w:pPr>
        <w:pStyle w:val="11"/>
        <w:numPr>
          <w:ilvl w:val="0"/>
          <w:numId w:val="179"/>
        </w:numPr>
        <w:spacing w:line="252" w:lineRule="auto"/>
        <w:jc w:val="both"/>
        <w:rPr>
          <w:color w:val="auto"/>
        </w:rPr>
      </w:pPr>
      <w:r w:rsidRPr="00E118C5">
        <w:rPr>
          <w:color w:val="auto"/>
        </w:rPr>
        <w:t>краткое изложение результатов выполненной проектной работы.</w:t>
      </w:r>
    </w:p>
    <w:p w:rsidR="00E57B0A" w:rsidRPr="00E118C5" w:rsidRDefault="00E57B0A" w:rsidP="00820F84">
      <w:pPr>
        <w:pStyle w:val="11"/>
        <w:spacing w:line="252" w:lineRule="auto"/>
        <w:jc w:val="both"/>
        <w:rPr>
          <w:color w:val="auto"/>
        </w:rPr>
      </w:pPr>
      <w:r w:rsidRPr="00E118C5">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E57B0A" w:rsidRPr="00E118C5" w:rsidRDefault="00E57B0A" w:rsidP="00820F84">
      <w:pPr>
        <w:pStyle w:val="11"/>
        <w:spacing w:after="180" w:line="252" w:lineRule="auto"/>
        <w:jc w:val="both"/>
        <w:rPr>
          <w:color w:val="auto"/>
        </w:rPr>
      </w:pPr>
      <w:r w:rsidRPr="00E118C5">
        <w:rPr>
          <w:color w:val="auto"/>
        </w:rPr>
        <w:t>Объём монологического высказывания — 8—9 фраз.</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Аудирование</w:t>
      </w:r>
    </w:p>
    <w:p w:rsidR="00E57B0A" w:rsidRPr="00E118C5" w:rsidRDefault="00E57B0A" w:rsidP="00820F84">
      <w:pPr>
        <w:pStyle w:val="11"/>
        <w:spacing w:line="252" w:lineRule="auto"/>
        <w:jc w:val="both"/>
        <w:rPr>
          <w:color w:val="auto"/>
        </w:rPr>
      </w:pPr>
      <w:r w:rsidRPr="00E118C5">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E57B0A" w:rsidRPr="00E118C5" w:rsidRDefault="00E57B0A" w:rsidP="00820F84">
      <w:pPr>
        <w:pStyle w:val="11"/>
        <w:spacing w:line="252" w:lineRule="auto"/>
        <w:jc w:val="both"/>
        <w:rPr>
          <w:color w:val="auto"/>
        </w:rPr>
      </w:pPr>
      <w:r w:rsidRPr="00E118C5">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7B0A" w:rsidRPr="00E118C5" w:rsidRDefault="00E57B0A" w:rsidP="00820F84">
      <w:pPr>
        <w:pStyle w:val="11"/>
        <w:spacing w:line="252" w:lineRule="auto"/>
        <w:jc w:val="both"/>
        <w:rPr>
          <w:color w:val="auto"/>
        </w:rPr>
      </w:pPr>
      <w:r w:rsidRPr="00E118C5">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E57B0A" w:rsidRPr="00E118C5" w:rsidRDefault="00E57B0A" w:rsidP="00820F84">
      <w:pPr>
        <w:pStyle w:val="11"/>
        <w:spacing w:line="252" w:lineRule="auto"/>
        <w:jc w:val="both"/>
        <w:rPr>
          <w:color w:val="auto"/>
        </w:rPr>
      </w:pPr>
      <w:r w:rsidRPr="00E118C5">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57B0A" w:rsidRPr="00E118C5" w:rsidRDefault="00E57B0A" w:rsidP="00820F84">
      <w:pPr>
        <w:pStyle w:val="11"/>
        <w:spacing w:line="252" w:lineRule="auto"/>
        <w:jc w:val="both"/>
        <w:rPr>
          <w:color w:val="auto"/>
        </w:rPr>
      </w:pPr>
      <w:r w:rsidRPr="00E118C5">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57B0A" w:rsidRPr="00E118C5" w:rsidRDefault="00E57B0A" w:rsidP="00820F84">
      <w:pPr>
        <w:pStyle w:val="11"/>
        <w:spacing w:line="252" w:lineRule="auto"/>
        <w:jc w:val="both"/>
        <w:rPr>
          <w:color w:val="auto"/>
        </w:rPr>
      </w:pPr>
      <w:r w:rsidRPr="00E118C5">
        <w:rPr>
          <w:color w:val="auto"/>
        </w:rPr>
        <w:t>Время звучания текста/текстов для аудирования — до 1,5 минут.</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Смысловое чтение</w:t>
      </w:r>
    </w:p>
    <w:p w:rsidR="00E57B0A" w:rsidRPr="00E118C5" w:rsidRDefault="00E57B0A" w:rsidP="00820F84">
      <w:pPr>
        <w:pStyle w:val="11"/>
        <w:jc w:val="both"/>
        <w:rPr>
          <w:color w:val="auto"/>
        </w:rPr>
      </w:pPr>
      <w:r w:rsidRPr="00E118C5">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E57B0A" w:rsidRPr="00E118C5" w:rsidRDefault="00E57B0A" w:rsidP="00820F84">
      <w:pPr>
        <w:pStyle w:val="11"/>
        <w:jc w:val="both"/>
        <w:rPr>
          <w:color w:val="auto"/>
        </w:rPr>
      </w:pPr>
      <w:r w:rsidRPr="00E118C5">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E57B0A" w:rsidRPr="00E118C5" w:rsidRDefault="00E57B0A" w:rsidP="00820F84">
      <w:pPr>
        <w:pStyle w:val="11"/>
        <w:jc w:val="both"/>
        <w:rPr>
          <w:color w:val="auto"/>
        </w:rPr>
      </w:pPr>
      <w:r w:rsidRPr="00E118C5">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E57B0A" w:rsidRPr="00E118C5" w:rsidRDefault="00E57B0A" w:rsidP="00820F84">
      <w:pPr>
        <w:pStyle w:val="11"/>
        <w:jc w:val="both"/>
        <w:rPr>
          <w:color w:val="auto"/>
        </w:rPr>
      </w:pPr>
      <w:r w:rsidRPr="00E118C5">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E57B0A" w:rsidRPr="00E118C5" w:rsidRDefault="00E57B0A" w:rsidP="00820F84">
      <w:pPr>
        <w:pStyle w:val="11"/>
        <w:jc w:val="both"/>
        <w:rPr>
          <w:color w:val="auto"/>
        </w:rPr>
      </w:pPr>
      <w:r w:rsidRPr="00E118C5">
        <w:rPr>
          <w:color w:val="auto"/>
        </w:rPr>
        <w:t>Чтение несплошных текстов (таблиц, диаграмм) и понимание представленной в них информации.</w:t>
      </w:r>
    </w:p>
    <w:p w:rsidR="00E57B0A" w:rsidRPr="00E118C5" w:rsidRDefault="00E57B0A" w:rsidP="00820F84">
      <w:pPr>
        <w:pStyle w:val="11"/>
        <w:jc w:val="both"/>
        <w:rPr>
          <w:color w:val="auto"/>
        </w:rPr>
      </w:pPr>
      <w:r w:rsidRPr="00E118C5">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57B0A" w:rsidRPr="00E118C5" w:rsidRDefault="00E57B0A" w:rsidP="00820F84">
      <w:pPr>
        <w:pStyle w:val="11"/>
        <w:spacing w:after="160"/>
        <w:jc w:val="both"/>
        <w:rPr>
          <w:color w:val="auto"/>
        </w:rPr>
      </w:pPr>
      <w:r w:rsidRPr="00E118C5">
        <w:rPr>
          <w:color w:val="auto"/>
        </w:rPr>
        <w:t>Объём текста/текстов для чтения — до 350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Письменная речь</w:t>
      </w:r>
    </w:p>
    <w:p w:rsidR="00E57B0A" w:rsidRPr="00E118C5" w:rsidRDefault="00E57B0A" w:rsidP="00820F84">
      <w:pPr>
        <w:pStyle w:val="11"/>
        <w:spacing w:line="252" w:lineRule="auto"/>
        <w:jc w:val="both"/>
        <w:rPr>
          <w:color w:val="auto"/>
        </w:rPr>
      </w:pPr>
      <w:r w:rsidRPr="00E118C5">
        <w:rPr>
          <w:color w:val="auto"/>
        </w:rPr>
        <w:t>Развитие умений письменной речи:</w:t>
      </w:r>
    </w:p>
    <w:p w:rsidR="00E57B0A" w:rsidRPr="00E118C5" w:rsidRDefault="00E57B0A" w:rsidP="00820F84">
      <w:pPr>
        <w:pStyle w:val="11"/>
        <w:spacing w:line="252" w:lineRule="auto"/>
        <w:jc w:val="both"/>
        <w:rPr>
          <w:color w:val="auto"/>
        </w:rPr>
      </w:pPr>
      <w:r w:rsidRPr="00E118C5">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57B0A" w:rsidRPr="00E118C5" w:rsidRDefault="00E57B0A" w:rsidP="00820F84">
      <w:pPr>
        <w:pStyle w:val="11"/>
        <w:spacing w:line="252" w:lineRule="auto"/>
        <w:jc w:val="both"/>
        <w:rPr>
          <w:color w:val="auto"/>
        </w:rPr>
      </w:pPr>
      <w:r w:rsidRPr="00E118C5">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E57B0A" w:rsidRPr="00E118C5" w:rsidRDefault="00E57B0A" w:rsidP="00820F84">
      <w:pPr>
        <w:pStyle w:val="11"/>
        <w:spacing w:line="252" w:lineRule="auto"/>
        <w:jc w:val="both"/>
        <w:rPr>
          <w:color w:val="auto"/>
        </w:rPr>
      </w:pPr>
      <w:r w:rsidRPr="00E118C5">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E57B0A" w:rsidRPr="00E118C5" w:rsidRDefault="00E57B0A" w:rsidP="00820F84">
      <w:pPr>
        <w:pStyle w:val="11"/>
        <w:spacing w:after="280" w:line="252" w:lineRule="auto"/>
        <w:jc w:val="both"/>
        <w:rPr>
          <w:color w:val="auto"/>
        </w:rPr>
      </w:pPr>
      <w:r w:rsidRPr="00E118C5">
        <w:rPr>
          <w:color w:val="auto"/>
        </w:rPr>
        <w:t>создание небольшого письменного высказывания с опорой на образец, план, таблицу. Объём письменного высказывания — до 90 слов.</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Языковые знания и умения</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Фонетическая сторона речи</w:t>
      </w:r>
    </w:p>
    <w:p w:rsidR="00E57B0A" w:rsidRPr="00E118C5" w:rsidRDefault="00E57B0A" w:rsidP="00820F84">
      <w:pPr>
        <w:pStyle w:val="11"/>
        <w:jc w:val="both"/>
        <w:rPr>
          <w:color w:val="auto"/>
        </w:rPr>
      </w:pPr>
      <w:r w:rsidRPr="00E118C5">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57B0A" w:rsidRPr="00E118C5" w:rsidRDefault="00E57B0A" w:rsidP="00820F84">
      <w:pPr>
        <w:pStyle w:val="11"/>
        <w:jc w:val="both"/>
        <w:rPr>
          <w:color w:val="auto"/>
        </w:rPr>
      </w:pPr>
      <w:r w:rsidRPr="00E118C5">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7B0A" w:rsidRPr="00E118C5" w:rsidRDefault="00E57B0A" w:rsidP="00820F84">
      <w:pPr>
        <w:pStyle w:val="11"/>
        <w:jc w:val="both"/>
        <w:rPr>
          <w:color w:val="auto"/>
        </w:rPr>
      </w:pPr>
      <w:r w:rsidRPr="00E118C5">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E57B0A" w:rsidRPr="00E118C5" w:rsidRDefault="00E57B0A" w:rsidP="00820F84">
      <w:pPr>
        <w:pStyle w:val="11"/>
        <w:spacing w:after="160"/>
        <w:jc w:val="both"/>
        <w:rPr>
          <w:color w:val="auto"/>
        </w:rPr>
      </w:pPr>
      <w:r w:rsidRPr="00E118C5">
        <w:rPr>
          <w:color w:val="auto"/>
        </w:rPr>
        <w:t>Объём текста для чтения вслух — до 100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Графика, орфография и пунктуация</w:t>
      </w:r>
    </w:p>
    <w:p w:rsidR="00E57B0A" w:rsidRPr="00E118C5" w:rsidRDefault="00E57B0A" w:rsidP="00820F84">
      <w:pPr>
        <w:pStyle w:val="11"/>
        <w:spacing w:line="252" w:lineRule="auto"/>
        <w:jc w:val="both"/>
        <w:rPr>
          <w:color w:val="auto"/>
        </w:rPr>
      </w:pPr>
      <w:r w:rsidRPr="00E118C5">
        <w:rPr>
          <w:color w:val="auto"/>
        </w:rPr>
        <w:t>Правильное написание изученных слов.</w:t>
      </w:r>
    </w:p>
    <w:p w:rsidR="00E57B0A" w:rsidRPr="00E118C5" w:rsidRDefault="00E57B0A" w:rsidP="00820F84">
      <w:pPr>
        <w:pStyle w:val="11"/>
        <w:spacing w:line="252" w:lineRule="auto"/>
        <w:jc w:val="both"/>
        <w:rPr>
          <w:color w:val="auto"/>
        </w:rPr>
      </w:pPr>
      <w:r w:rsidRPr="00E118C5">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57B0A" w:rsidRPr="00E118C5" w:rsidRDefault="00E57B0A" w:rsidP="00820F84">
      <w:pPr>
        <w:pStyle w:val="11"/>
        <w:spacing w:after="160" w:line="252" w:lineRule="auto"/>
        <w:jc w:val="both"/>
        <w:rPr>
          <w:color w:val="auto"/>
        </w:rPr>
      </w:pPr>
      <w:r w:rsidRPr="00E118C5">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Лексическая сторона речи</w:t>
      </w:r>
    </w:p>
    <w:p w:rsidR="00E57B0A" w:rsidRPr="00E118C5" w:rsidRDefault="00E57B0A" w:rsidP="00820F84">
      <w:pPr>
        <w:pStyle w:val="11"/>
        <w:ind w:firstLine="238"/>
        <w:jc w:val="both"/>
        <w:rPr>
          <w:color w:val="auto"/>
        </w:rPr>
      </w:pPr>
      <w:r w:rsidRPr="00E118C5">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57B0A" w:rsidRPr="00E118C5" w:rsidRDefault="00E57B0A" w:rsidP="00820F84">
      <w:pPr>
        <w:pStyle w:val="11"/>
        <w:spacing w:line="259" w:lineRule="auto"/>
        <w:ind w:firstLine="238"/>
        <w:jc w:val="both"/>
        <w:rPr>
          <w:color w:val="auto"/>
        </w:rPr>
      </w:pPr>
      <w:r w:rsidRPr="00E118C5">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57B0A" w:rsidRPr="00E118C5" w:rsidRDefault="00E57B0A" w:rsidP="00820F84">
      <w:pPr>
        <w:pStyle w:val="11"/>
        <w:spacing w:line="259" w:lineRule="auto"/>
        <w:ind w:firstLine="238"/>
        <w:jc w:val="both"/>
        <w:rPr>
          <w:color w:val="auto"/>
        </w:rPr>
      </w:pPr>
      <w:r w:rsidRPr="00E118C5">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57B0A" w:rsidRPr="00E118C5" w:rsidRDefault="00E57B0A" w:rsidP="00820F84">
      <w:pPr>
        <w:pStyle w:val="11"/>
        <w:spacing w:line="259" w:lineRule="auto"/>
        <w:ind w:firstLine="238"/>
        <w:jc w:val="both"/>
        <w:rPr>
          <w:color w:val="auto"/>
        </w:rPr>
      </w:pPr>
      <w:r w:rsidRPr="00E118C5">
        <w:rPr>
          <w:color w:val="auto"/>
        </w:rPr>
        <w:t>Основные способы словообразования:</w:t>
      </w:r>
    </w:p>
    <w:p w:rsidR="00E57B0A" w:rsidRPr="00E118C5" w:rsidRDefault="00E57B0A" w:rsidP="00820F84">
      <w:pPr>
        <w:pStyle w:val="11"/>
        <w:numPr>
          <w:ilvl w:val="0"/>
          <w:numId w:val="20"/>
        </w:numPr>
        <w:tabs>
          <w:tab w:val="left" w:pos="589"/>
        </w:tabs>
        <w:spacing w:line="259" w:lineRule="auto"/>
        <w:ind w:firstLine="238"/>
        <w:jc w:val="both"/>
        <w:rPr>
          <w:color w:val="auto"/>
        </w:rPr>
      </w:pPr>
      <w:r w:rsidRPr="00E118C5">
        <w:rPr>
          <w:color w:val="auto"/>
        </w:rPr>
        <w:t>аффиксация:</w:t>
      </w:r>
    </w:p>
    <w:p w:rsidR="00E57B0A" w:rsidRPr="00E118C5" w:rsidRDefault="00E57B0A" w:rsidP="00820F84">
      <w:pPr>
        <w:pStyle w:val="11"/>
        <w:spacing w:line="259" w:lineRule="auto"/>
        <w:ind w:firstLine="238"/>
        <w:jc w:val="both"/>
        <w:rPr>
          <w:color w:val="auto"/>
        </w:rPr>
      </w:pPr>
      <w:r w:rsidRPr="00E118C5">
        <w:rPr>
          <w:color w:val="auto"/>
        </w:rPr>
        <w:t xml:space="preserve">образование имён существительных при помощи префикса </w:t>
      </w:r>
      <w:r w:rsidRPr="00E118C5">
        <w:rPr>
          <w:color w:val="auto"/>
          <w:lang w:val="en-US"/>
        </w:rPr>
        <w:t>un</w:t>
      </w:r>
      <w:r w:rsidRPr="00E118C5">
        <w:rPr>
          <w:color w:val="auto"/>
        </w:rPr>
        <w:noBreakHyphen/>
        <w:t xml:space="preserve"> (</w:t>
      </w:r>
      <w:r w:rsidRPr="00E118C5">
        <w:rPr>
          <w:color w:val="auto"/>
          <w:lang w:val="en-US"/>
        </w:rPr>
        <w:t>unreality</w:t>
      </w:r>
      <w:r w:rsidRPr="00E118C5">
        <w:rPr>
          <w:color w:val="auto"/>
        </w:rPr>
        <w:t>) и при помощи суффиксов: -</w:t>
      </w:r>
      <w:r w:rsidRPr="00E118C5">
        <w:rPr>
          <w:color w:val="auto"/>
          <w:lang w:val="en-US"/>
        </w:rPr>
        <w:t>ment</w:t>
      </w:r>
      <w:r w:rsidRPr="00E118C5">
        <w:rPr>
          <w:color w:val="auto"/>
        </w:rPr>
        <w:t xml:space="preserve"> (</w:t>
      </w:r>
      <w:r w:rsidRPr="00E118C5">
        <w:rPr>
          <w:color w:val="auto"/>
          <w:lang w:val="en-US"/>
        </w:rPr>
        <w:t>development</w:t>
      </w:r>
      <w:r w:rsidRPr="00E118C5">
        <w:rPr>
          <w:color w:val="auto"/>
        </w:rPr>
        <w:t>), -</w:t>
      </w:r>
      <w:r w:rsidRPr="00E118C5">
        <w:rPr>
          <w:color w:val="auto"/>
          <w:lang w:val="en-US"/>
        </w:rPr>
        <w:t>ness</w:t>
      </w:r>
      <w:r w:rsidRPr="00E118C5">
        <w:rPr>
          <w:color w:val="auto"/>
        </w:rPr>
        <w:t xml:space="preserve"> (</w:t>
      </w:r>
      <w:r w:rsidRPr="00E118C5">
        <w:rPr>
          <w:color w:val="auto"/>
          <w:lang w:val="en-US"/>
        </w:rPr>
        <w:t>darkness</w:t>
      </w:r>
      <w:r w:rsidRPr="00E118C5">
        <w:rPr>
          <w:color w:val="auto"/>
        </w:rPr>
        <w:t>);</w:t>
      </w:r>
    </w:p>
    <w:p w:rsidR="00E57B0A" w:rsidRPr="00E118C5" w:rsidRDefault="00E57B0A" w:rsidP="00820F84">
      <w:pPr>
        <w:pStyle w:val="11"/>
        <w:spacing w:line="259" w:lineRule="auto"/>
        <w:jc w:val="both"/>
        <w:rPr>
          <w:color w:val="auto"/>
        </w:rPr>
      </w:pPr>
      <w:r w:rsidRPr="00E118C5">
        <w:rPr>
          <w:color w:val="auto"/>
        </w:rPr>
        <w:t>образование имён прилагательных при помощи суффиксов -</w:t>
      </w:r>
      <w:r w:rsidRPr="00E118C5">
        <w:rPr>
          <w:color w:val="auto"/>
          <w:lang w:val="en-US"/>
        </w:rPr>
        <w:t>ly</w:t>
      </w:r>
      <w:r w:rsidRPr="00E118C5">
        <w:rPr>
          <w:color w:val="auto"/>
        </w:rPr>
        <w:t xml:space="preserve"> (</w:t>
      </w:r>
      <w:r w:rsidRPr="00E118C5">
        <w:rPr>
          <w:color w:val="auto"/>
          <w:lang w:val="en-US"/>
        </w:rPr>
        <w:t>friendly</w:t>
      </w:r>
      <w:r w:rsidRPr="00E118C5">
        <w:rPr>
          <w:color w:val="auto"/>
        </w:rPr>
        <w:t>), -</w:t>
      </w:r>
      <w:r w:rsidRPr="00E118C5">
        <w:rPr>
          <w:color w:val="auto"/>
          <w:lang w:val="en-US"/>
        </w:rPr>
        <w:t>ous</w:t>
      </w:r>
      <w:r w:rsidRPr="00E118C5">
        <w:rPr>
          <w:color w:val="auto"/>
        </w:rPr>
        <w:t xml:space="preserve"> (</w:t>
      </w:r>
      <w:r w:rsidRPr="00E118C5">
        <w:rPr>
          <w:color w:val="auto"/>
          <w:lang w:val="en-US"/>
        </w:rPr>
        <w:t>famous</w:t>
      </w:r>
      <w:r w:rsidRPr="00E118C5">
        <w:rPr>
          <w:color w:val="auto"/>
        </w:rPr>
        <w:t>), -</w:t>
      </w:r>
      <w:r w:rsidRPr="00E118C5">
        <w:rPr>
          <w:color w:val="auto"/>
          <w:lang w:val="en-US"/>
        </w:rPr>
        <w:t>y</w:t>
      </w:r>
      <w:r w:rsidRPr="00E118C5">
        <w:rPr>
          <w:color w:val="auto"/>
        </w:rPr>
        <w:t xml:space="preserve"> (</w:t>
      </w:r>
      <w:r w:rsidRPr="00E118C5">
        <w:rPr>
          <w:color w:val="auto"/>
          <w:lang w:val="en-US"/>
        </w:rPr>
        <w:t>busy</w:t>
      </w:r>
      <w:r w:rsidRPr="00E118C5">
        <w:rPr>
          <w:color w:val="auto"/>
        </w:rPr>
        <w:t>);</w:t>
      </w:r>
    </w:p>
    <w:p w:rsidR="00E57B0A" w:rsidRPr="00E118C5" w:rsidRDefault="00E57B0A" w:rsidP="00820F84">
      <w:pPr>
        <w:pStyle w:val="11"/>
        <w:spacing w:line="259" w:lineRule="auto"/>
        <w:jc w:val="both"/>
        <w:rPr>
          <w:color w:val="auto"/>
        </w:rPr>
      </w:pPr>
      <w:r w:rsidRPr="00E118C5">
        <w:rPr>
          <w:color w:val="auto"/>
        </w:rPr>
        <w:t xml:space="preserve">образование имён прилагательных и наречий при помощи префиксов </w:t>
      </w:r>
      <w:r w:rsidRPr="00E118C5">
        <w:rPr>
          <w:color w:val="auto"/>
          <w:lang w:val="en-US"/>
        </w:rPr>
        <w:t>in</w:t>
      </w:r>
      <w:r w:rsidRPr="00E118C5">
        <w:rPr>
          <w:color w:val="auto"/>
        </w:rPr>
        <w:noBreakHyphen/>
        <w:t>/</w:t>
      </w:r>
      <w:r w:rsidRPr="00E118C5">
        <w:rPr>
          <w:color w:val="auto"/>
          <w:lang w:val="en-US"/>
        </w:rPr>
        <w:t>im</w:t>
      </w:r>
      <w:r w:rsidRPr="00E118C5">
        <w:rPr>
          <w:color w:val="auto"/>
        </w:rPr>
        <w:t>- (</w:t>
      </w:r>
      <w:r w:rsidRPr="00E118C5">
        <w:rPr>
          <w:color w:val="auto"/>
          <w:lang w:val="en-US"/>
        </w:rPr>
        <w:t>informal</w:t>
      </w:r>
      <w:r w:rsidRPr="00E118C5">
        <w:rPr>
          <w:color w:val="auto"/>
        </w:rPr>
        <w:t xml:space="preserve">, </w:t>
      </w:r>
      <w:r w:rsidRPr="00E118C5">
        <w:rPr>
          <w:color w:val="auto"/>
          <w:lang w:val="en-US"/>
        </w:rPr>
        <w:t>independently</w:t>
      </w:r>
      <w:r w:rsidRPr="00E118C5">
        <w:rPr>
          <w:color w:val="auto"/>
        </w:rPr>
        <w:t xml:space="preserve">, </w:t>
      </w:r>
      <w:r w:rsidRPr="00E118C5">
        <w:rPr>
          <w:color w:val="auto"/>
          <w:lang w:val="en-US"/>
        </w:rPr>
        <w:t>impossible</w:t>
      </w:r>
      <w:r w:rsidRPr="00E118C5">
        <w:rPr>
          <w:color w:val="auto"/>
        </w:rPr>
        <w:t>);</w:t>
      </w:r>
    </w:p>
    <w:p w:rsidR="00E57B0A" w:rsidRPr="00E118C5" w:rsidRDefault="00E57B0A" w:rsidP="00820F84">
      <w:pPr>
        <w:pStyle w:val="11"/>
        <w:numPr>
          <w:ilvl w:val="0"/>
          <w:numId w:val="20"/>
        </w:numPr>
        <w:tabs>
          <w:tab w:val="left" w:pos="584"/>
        </w:tabs>
        <w:spacing w:line="259" w:lineRule="auto"/>
        <w:jc w:val="both"/>
        <w:rPr>
          <w:color w:val="auto"/>
        </w:rPr>
      </w:pPr>
      <w:r w:rsidRPr="00E118C5">
        <w:rPr>
          <w:color w:val="auto"/>
        </w:rPr>
        <w:t>словосложение:</w:t>
      </w:r>
    </w:p>
    <w:p w:rsidR="00E57B0A" w:rsidRPr="00E118C5" w:rsidRDefault="00E57B0A" w:rsidP="00820F84">
      <w:pPr>
        <w:pStyle w:val="11"/>
        <w:spacing w:line="259" w:lineRule="auto"/>
        <w:jc w:val="both"/>
        <w:rPr>
          <w:color w:val="auto"/>
        </w:rPr>
      </w:pPr>
      <w:r w:rsidRPr="00E118C5">
        <w:rPr>
          <w:color w:val="auto"/>
        </w:rPr>
        <w:t>образование сложных прилагательных путём соединения основы прилагательного с основой существительного с добавлением суффикса -</w:t>
      </w:r>
      <w:r w:rsidRPr="00E118C5">
        <w:rPr>
          <w:color w:val="auto"/>
          <w:lang w:val="en-US"/>
        </w:rPr>
        <w:t>ed</w:t>
      </w:r>
      <w:r w:rsidRPr="00E118C5">
        <w:rPr>
          <w:color w:val="auto"/>
        </w:rPr>
        <w:t xml:space="preserve"> (</w:t>
      </w:r>
      <w:r w:rsidRPr="00E118C5">
        <w:rPr>
          <w:color w:val="auto"/>
          <w:lang w:val="en-US"/>
        </w:rPr>
        <w:t>blue</w:t>
      </w:r>
      <w:r w:rsidRPr="00E118C5">
        <w:rPr>
          <w:color w:val="auto"/>
        </w:rPr>
        <w:t>-</w:t>
      </w:r>
      <w:r w:rsidRPr="00E118C5">
        <w:rPr>
          <w:color w:val="auto"/>
          <w:lang w:val="en-US"/>
        </w:rPr>
        <w:t>eyed</w:t>
      </w:r>
      <w:r w:rsidRPr="00E118C5">
        <w:rPr>
          <w:color w:val="auto"/>
        </w:rPr>
        <w:t>).</w:t>
      </w:r>
    </w:p>
    <w:p w:rsidR="00E57B0A" w:rsidRPr="00E118C5" w:rsidRDefault="00E57B0A" w:rsidP="00820F84">
      <w:pPr>
        <w:pStyle w:val="11"/>
        <w:spacing w:after="160" w:line="259" w:lineRule="auto"/>
        <w:jc w:val="both"/>
        <w:rPr>
          <w:color w:val="auto"/>
        </w:rPr>
      </w:pPr>
      <w:r w:rsidRPr="00E118C5">
        <w:rPr>
          <w:color w:val="auto"/>
        </w:rPr>
        <w:t>Многозначные лексические единицы. Синонимы. Антонимы. Интернациональные слова. Наиболее частотные фразовые глаголы.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Грамматическая сторона речи</w:t>
      </w:r>
    </w:p>
    <w:p w:rsidR="00E57B0A" w:rsidRPr="00E118C5" w:rsidRDefault="00E57B0A" w:rsidP="00820F84">
      <w:pPr>
        <w:pStyle w:val="11"/>
        <w:spacing w:line="259" w:lineRule="auto"/>
        <w:jc w:val="both"/>
        <w:rPr>
          <w:color w:val="auto"/>
        </w:rPr>
      </w:pPr>
      <w:r w:rsidRPr="00E118C5">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57B0A" w:rsidRPr="00E118C5" w:rsidRDefault="00E57B0A" w:rsidP="00820F84">
      <w:pPr>
        <w:pStyle w:val="11"/>
        <w:spacing w:line="259" w:lineRule="auto"/>
        <w:jc w:val="both"/>
        <w:rPr>
          <w:color w:val="auto"/>
        </w:rPr>
      </w:pPr>
      <w:r w:rsidRPr="00E118C5">
        <w:rPr>
          <w:color w:val="auto"/>
        </w:rPr>
        <w:t>Предложения со сложным дополнением (</w:t>
      </w:r>
      <w:r w:rsidRPr="00E118C5">
        <w:rPr>
          <w:color w:val="auto"/>
          <w:lang w:val="en-US"/>
        </w:rPr>
        <w:t>Complex</w:t>
      </w:r>
      <w:r w:rsidRPr="00E118C5">
        <w:rPr>
          <w:color w:val="auto"/>
        </w:rPr>
        <w:t xml:space="preserve"> </w:t>
      </w:r>
      <w:r w:rsidRPr="00E118C5">
        <w:rPr>
          <w:color w:val="auto"/>
          <w:lang w:val="en-US"/>
        </w:rPr>
        <w:t>Object</w:t>
      </w:r>
      <w:r w:rsidRPr="00E118C5">
        <w:rPr>
          <w:color w:val="auto"/>
        </w:rPr>
        <w:t>).</w:t>
      </w:r>
    </w:p>
    <w:p w:rsidR="00E57B0A" w:rsidRPr="00E118C5" w:rsidRDefault="00E57B0A" w:rsidP="00820F84">
      <w:pPr>
        <w:pStyle w:val="11"/>
        <w:spacing w:line="259" w:lineRule="auto"/>
        <w:jc w:val="both"/>
        <w:rPr>
          <w:color w:val="auto"/>
        </w:rPr>
      </w:pPr>
      <w:r w:rsidRPr="00E118C5">
        <w:rPr>
          <w:color w:val="auto"/>
        </w:rPr>
        <w:t>Условные предложения реального (</w:t>
      </w:r>
      <w:r w:rsidRPr="00E118C5">
        <w:rPr>
          <w:color w:val="auto"/>
          <w:lang w:val="en-US"/>
        </w:rPr>
        <w:t>Conditional</w:t>
      </w:r>
      <w:r w:rsidRPr="00E118C5">
        <w:rPr>
          <w:color w:val="auto"/>
        </w:rPr>
        <w:t xml:space="preserve"> 0, </w:t>
      </w:r>
      <w:r w:rsidRPr="00E118C5">
        <w:rPr>
          <w:color w:val="auto"/>
          <w:lang w:val="en-US"/>
        </w:rPr>
        <w:t>Conditional</w:t>
      </w:r>
      <w:r w:rsidRPr="00E118C5">
        <w:rPr>
          <w:color w:val="auto"/>
        </w:rPr>
        <w:t xml:space="preserve"> </w:t>
      </w:r>
      <w:r w:rsidRPr="00E118C5">
        <w:rPr>
          <w:color w:val="auto"/>
          <w:lang w:val="en-US"/>
        </w:rPr>
        <w:t>I</w:t>
      </w:r>
      <w:r w:rsidRPr="00E118C5">
        <w:rPr>
          <w:color w:val="auto"/>
        </w:rPr>
        <w:t>) характера;</w:t>
      </w:r>
    </w:p>
    <w:p w:rsidR="00E57B0A" w:rsidRPr="00E118C5" w:rsidRDefault="00E57B0A" w:rsidP="00820F84">
      <w:pPr>
        <w:pStyle w:val="11"/>
        <w:spacing w:line="259" w:lineRule="auto"/>
        <w:jc w:val="both"/>
        <w:rPr>
          <w:color w:val="auto"/>
        </w:rPr>
      </w:pPr>
      <w:r w:rsidRPr="00E118C5">
        <w:rPr>
          <w:color w:val="auto"/>
        </w:rPr>
        <w:t xml:space="preserve">предложения с конструкцией </w:t>
      </w:r>
      <w:r w:rsidRPr="00E118C5">
        <w:rPr>
          <w:color w:val="auto"/>
          <w:lang w:val="en-US"/>
        </w:rPr>
        <w:t>to</w:t>
      </w:r>
      <w:r w:rsidRPr="00E118C5">
        <w:rPr>
          <w:color w:val="auto"/>
        </w:rPr>
        <w:t xml:space="preserve"> </w:t>
      </w:r>
      <w:r w:rsidRPr="00E118C5">
        <w:rPr>
          <w:color w:val="auto"/>
          <w:lang w:val="en-US"/>
        </w:rPr>
        <w:t>be</w:t>
      </w:r>
      <w:r w:rsidRPr="00E118C5">
        <w:rPr>
          <w:color w:val="auto"/>
        </w:rPr>
        <w:t xml:space="preserve"> </w:t>
      </w:r>
      <w:r w:rsidRPr="00E118C5">
        <w:rPr>
          <w:color w:val="auto"/>
          <w:lang w:val="en-US"/>
        </w:rPr>
        <w:t>going</w:t>
      </w:r>
      <w:r w:rsidRPr="00E118C5">
        <w:rPr>
          <w:color w:val="auto"/>
        </w:rPr>
        <w:t xml:space="preserve"> </w:t>
      </w:r>
      <w:r w:rsidRPr="00E118C5">
        <w:rPr>
          <w:color w:val="auto"/>
          <w:lang w:val="en-US"/>
        </w:rPr>
        <w:t>to</w:t>
      </w:r>
      <w:r w:rsidRPr="00E118C5">
        <w:rPr>
          <w:color w:val="auto"/>
        </w:rPr>
        <w:t xml:space="preserve"> + инфинитив и формы </w:t>
      </w:r>
      <w:r w:rsidRPr="00E118C5">
        <w:rPr>
          <w:color w:val="auto"/>
          <w:lang w:val="en-US"/>
        </w:rPr>
        <w:t>Future</w:t>
      </w:r>
      <w:r w:rsidRPr="00E118C5">
        <w:rPr>
          <w:color w:val="auto"/>
        </w:rPr>
        <w:t xml:space="preserve"> </w:t>
      </w:r>
      <w:r w:rsidRPr="00E118C5">
        <w:rPr>
          <w:color w:val="auto"/>
          <w:lang w:val="en-US"/>
        </w:rPr>
        <w:t>Simple</w:t>
      </w:r>
      <w:r w:rsidRPr="00E118C5">
        <w:rPr>
          <w:color w:val="auto"/>
        </w:rPr>
        <w:t xml:space="preserve"> </w:t>
      </w:r>
      <w:r w:rsidRPr="00E118C5">
        <w:rPr>
          <w:color w:val="auto"/>
          <w:lang w:val="en-US"/>
        </w:rPr>
        <w:t>Tense</w:t>
      </w:r>
      <w:r w:rsidRPr="00E118C5">
        <w:rPr>
          <w:color w:val="auto"/>
        </w:rPr>
        <w:t xml:space="preserve"> и </w:t>
      </w:r>
      <w:r w:rsidRPr="00E118C5">
        <w:rPr>
          <w:color w:val="auto"/>
          <w:lang w:val="en-US"/>
        </w:rPr>
        <w:t>Present</w:t>
      </w:r>
      <w:r w:rsidRPr="00E118C5">
        <w:rPr>
          <w:color w:val="auto"/>
        </w:rPr>
        <w:t xml:space="preserve"> </w:t>
      </w:r>
      <w:r w:rsidRPr="00E118C5">
        <w:rPr>
          <w:color w:val="auto"/>
          <w:lang w:val="en-US"/>
        </w:rPr>
        <w:t>Continuous</w:t>
      </w:r>
      <w:r w:rsidRPr="00E118C5">
        <w:rPr>
          <w:color w:val="auto"/>
        </w:rPr>
        <w:t xml:space="preserve"> </w:t>
      </w:r>
      <w:r w:rsidRPr="00E118C5">
        <w:rPr>
          <w:color w:val="auto"/>
          <w:lang w:val="en-US"/>
        </w:rPr>
        <w:t>Tense</w:t>
      </w:r>
      <w:r w:rsidRPr="00E118C5">
        <w:rPr>
          <w:color w:val="auto"/>
        </w:rPr>
        <w:t xml:space="preserve"> для выражения будущего действия.</w:t>
      </w:r>
    </w:p>
    <w:p w:rsidR="00E57B0A" w:rsidRPr="00E118C5" w:rsidRDefault="00E57B0A" w:rsidP="00820F84">
      <w:pPr>
        <w:pStyle w:val="11"/>
        <w:spacing w:line="259" w:lineRule="auto"/>
        <w:jc w:val="both"/>
        <w:rPr>
          <w:color w:val="auto"/>
        </w:rPr>
      </w:pPr>
      <w:r w:rsidRPr="00E118C5">
        <w:rPr>
          <w:color w:val="auto"/>
        </w:rPr>
        <w:t xml:space="preserve">Конструкция </w:t>
      </w:r>
      <w:r w:rsidRPr="00E118C5">
        <w:rPr>
          <w:color w:val="auto"/>
          <w:lang w:val="en-US"/>
        </w:rPr>
        <w:t>used</w:t>
      </w:r>
      <w:r w:rsidRPr="00E118C5">
        <w:rPr>
          <w:color w:val="auto"/>
        </w:rPr>
        <w:t xml:space="preserve"> </w:t>
      </w:r>
      <w:r w:rsidRPr="00E118C5">
        <w:rPr>
          <w:color w:val="auto"/>
          <w:lang w:val="en-US"/>
        </w:rPr>
        <w:t>to</w:t>
      </w:r>
      <w:r w:rsidRPr="00E118C5">
        <w:rPr>
          <w:color w:val="auto"/>
        </w:rPr>
        <w:t xml:space="preserve"> + инфинитив глагола.</w:t>
      </w:r>
    </w:p>
    <w:p w:rsidR="00E57B0A" w:rsidRPr="00E118C5" w:rsidRDefault="00E57B0A" w:rsidP="00820F84">
      <w:pPr>
        <w:pStyle w:val="11"/>
        <w:spacing w:line="259" w:lineRule="auto"/>
        <w:jc w:val="both"/>
        <w:rPr>
          <w:color w:val="auto"/>
        </w:rPr>
      </w:pPr>
      <w:r w:rsidRPr="00E118C5">
        <w:rPr>
          <w:color w:val="auto"/>
        </w:rPr>
        <w:t>Глаголы в наиболее употребительных формах страдательного залога (</w:t>
      </w:r>
      <w:r w:rsidRPr="00E118C5">
        <w:rPr>
          <w:color w:val="auto"/>
          <w:lang w:val="en-US"/>
        </w:rPr>
        <w:t>Present</w:t>
      </w:r>
      <w:r w:rsidRPr="00E118C5">
        <w:rPr>
          <w:color w:val="auto"/>
        </w:rPr>
        <w:t>/</w:t>
      </w:r>
      <w:r w:rsidRPr="00E118C5">
        <w:rPr>
          <w:color w:val="auto"/>
          <w:lang w:val="en-US"/>
        </w:rPr>
        <w:t>Past</w:t>
      </w:r>
      <w:r w:rsidRPr="00E118C5">
        <w:rPr>
          <w:color w:val="auto"/>
        </w:rPr>
        <w:t xml:space="preserve"> </w:t>
      </w:r>
      <w:r w:rsidRPr="00E118C5">
        <w:rPr>
          <w:color w:val="auto"/>
          <w:lang w:val="en-US"/>
        </w:rPr>
        <w:t>Simple</w:t>
      </w:r>
      <w:r w:rsidRPr="00E118C5">
        <w:rPr>
          <w:color w:val="auto"/>
        </w:rPr>
        <w:t xml:space="preserve"> </w:t>
      </w:r>
      <w:r w:rsidRPr="00E118C5">
        <w:rPr>
          <w:color w:val="auto"/>
          <w:lang w:val="en-US"/>
        </w:rPr>
        <w:t>Passive</w:t>
      </w:r>
      <w:r w:rsidRPr="00E118C5">
        <w:rPr>
          <w:color w:val="auto"/>
        </w:rPr>
        <w:t>).</w:t>
      </w:r>
    </w:p>
    <w:p w:rsidR="00E57B0A" w:rsidRPr="00E118C5" w:rsidRDefault="00E57B0A" w:rsidP="00820F84">
      <w:pPr>
        <w:pStyle w:val="11"/>
        <w:spacing w:line="259" w:lineRule="auto"/>
        <w:jc w:val="both"/>
        <w:rPr>
          <w:color w:val="auto"/>
        </w:rPr>
      </w:pPr>
      <w:r w:rsidRPr="00E118C5">
        <w:rPr>
          <w:color w:val="auto"/>
        </w:rPr>
        <w:t>Предлоги, употребляемые с глаголами в страдательном залоге.</w:t>
      </w:r>
    </w:p>
    <w:p w:rsidR="00E57B0A" w:rsidRPr="00E118C5" w:rsidRDefault="00E57B0A" w:rsidP="00820F84">
      <w:pPr>
        <w:pStyle w:val="11"/>
        <w:spacing w:line="259" w:lineRule="auto"/>
        <w:jc w:val="both"/>
        <w:rPr>
          <w:color w:val="auto"/>
        </w:rPr>
      </w:pPr>
      <w:r w:rsidRPr="00E118C5">
        <w:rPr>
          <w:color w:val="auto"/>
        </w:rPr>
        <w:t xml:space="preserve">Модальный глагол </w:t>
      </w:r>
      <w:r w:rsidRPr="00E118C5">
        <w:rPr>
          <w:color w:val="auto"/>
          <w:lang w:val="en-US"/>
        </w:rPr>
        <w:t>might</w:t>
      </w:r>
      <w:r w:rsidRPr="00E118C5">
        <w:rPr>
          <w:color w:val="auto"/>
        </w:rPr>
        <w:t>.</w:t>
      </w:r>
    </w:p>
    <w:p w:rsidR="00E57B0A" w:rsidRPr="00E118C5" w:rsidRDefault="00E57B0A" w:rsidP="00820F84">
      <w:pPr>
        <w:pStyle w:val="11"/>
        <w:spacing w:line="259" w:lineRule="auto"/>
        <w:jc w:val="both"/>
        <w:rPr>
          <w:color w:val="auto"/>
        </w:rPr>
      </w:pPr>
      <w:r w:rsidRPr="00E118C5">
        <w:rPr>
          <w:color w:val="auto"/>
        </w:rPr>
        <w:t>Наречия, совпадающие по форме с прилагательными (</w:t>
      </w:r>
      <w:r w:rsidRPr="00E118C5">
        <w:rPr>
          <w:color w:val="auto"/>
          <w:lang w:val="en-US"/>
        </w:rPr>
        <w:t>fast</w:t>
      </w:r>
      <w:r w:rsidRPr="00E118C5">
        <w:rPr>
          <w:color w:val="auto"/>
        </w:rPr>
        <w:t xml:space="preserve">, </w:t>
      </w:r>
      <w:r w:rsidRPr="00E118C5">
        <w:rPr>
          <w:color w:val="auto"/>
          <w:lang w:val="en-US"/>
        </w:rPr>
        <w:t>high</w:t>
      </w:r>
      <w:r w:rsidRPr="00E118C5">
        <w:rPr>
          <w:color w:val="auto"/>
        </w:rPr>
        <w:t xml:space="preserve">; </w:t>
      </w:r>
      <w:r w:rsidRPr="00E118C5">
        <w:rPr>
          <w:color w:val="auto"/>
          <w:lang w:val="en-US"/>
        </w:rPr>
        <w:t>early</w:t>
      </w:r>
      <w:r w:rsidRPr="00E118C5">
        <w:rPr>
          <w:color w:val="auto"/>
        </w:rPr>
        <w:t>).</w:t>
      </w:r>
    </w:p>
    <w:p w:rsidR="00E57B0A" w:rsidRPr="00E118C5" w:rsidRDefault="00E57B0A" w:rsidP="00820F84">
      <w:pPr>
        <w:pStyle w:val="11"/>
        <w:spacing w:line="262" w:lineRule="auto"/>
        <w:jc w:val="both"/>
        <w:rPr>
          <w:color w:val="auto"/>
          <w:lang w:val="en-US"/>
        </w:rPr>
      </w:pPr>
      <w:r w:rsidRPr="00E118C5">
        <w:rPr>
          <w:color w:val="auto"/>
        </w:rPr>
        <w:t>Местоимения</w:t>
      </w:r>
      <w:r w:rsidRPr="00E118C5">
        <w:rPr>
          <w:color w:val="auto"/>
          <w:lang w:val="en-US"/>
        </w:rPr>
        <w:t xml:space="preserve"> other/another, both, all, one.</w:t>
      </w:r>
    </w:p>
    <w:p w:rsidR="00E57B0A" w:rsidRPr="00E118C5" w:rsidRDefault="00E57B0A" w:rsidP="00820F84">
      <w:pPr>
        <w:pStyle w:val="11"/>
        <w:spacing w:line="262" w:lineRule="auto"/>
        <w:jc w:val="both"/>
        <w:rPr>
          <w:color w:val="auto"/>
        </w:rPr>
      </w:pPr>
      <w:r w:rsidRPr="00E118C5">
        <w:rPr>
          <w:color w:val="auto"/>
        </w:rPr>
        <w:t>Количественные числительные для обозначения больших чисел (до 1 000 000).</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Социокультурные знания и умения</w:t>
      </w:r>
    </w:p>
    <w:p w:rsidR="00E57B0A" w:rsidRPr="00E118C5" w:rsidRDefault="00E57B0A" w:rsidP="00820F84">
      <w:pPr>
        <w:pStyle w:val="11"/>
        <w:spacing w:line="259" w:lineRule="auto"/>
        <w:jc w:val="both"/>
        <w:rPr>
          <w:color w:val="auto"/>
        </w:rPr>
      </w:pPr>
      <w:r w:rsidRPr="00E118C5">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E57B0A" w:rsidRPr="00E118C5" w:rsidRDefault="00E57B0A" w:rsidP="00820F84">
      <w:pPr>
        <w:pStyle w:val="11"/>
        <w:spacing w:line="259" w:lineRule="auto"/>
        <w:jc w:val="both"/>
        <w:rPr>
          <w:color w:val="auto"/>
        </w:rPr>
      </w:pPr>
      <w:r w:rsidRPr="00E118C5">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57B0A" w:rsidRPr="00E118C5" w:rsidRDefault="00E57B0A" w:rsidP="00820F84">
      <w:pPr>
        <w:pStyle w:val="11"/>
        <w:spacing w:line="259" w:lineRule="auto"/>
        <w:jc w:val="both"/>
        <w:rPr>
          <w:color w:val="auto"/>
        </w:rPr>
      </w:pPr>
      <w:r w:rsidRPr="00E118C5">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57B0A" w:rsidRPr="00E118C5" w:rsidRDefault="00E57B0A" w:rsidP="00820F84">
      <w:pPr>
        <w:pStyle w:val="11"/>
        <w:spacing w:line="259" w:lineRule="auto"/>
        <w:jc w:val="both"/>
        <w:rPr>
          <w:color w:val="auto"/>
        </w:rPr>
      </w:pPr>
      <w:r w:rsidRPr="00E118C5">
        <w:rPr>
          <w:color w:val="auto"/>
        </w:rPr>
        <w:t>Развитие умений:</w:t>
      </w:r>
    </w:p>
    <w:p w:rsidR="00E57B0A" w:rsidRPr="00E118C5" w:rsidRDefault="00E57B0A" w:rsidP="00820F84">
      <w:pPr>
        <w:pStyle w:val="11"/>
        <w:spacing w:line="259" w:lineRule="auto"/>
        <w:jc w:val="both"/>
        <w:rPr>
          <w:color w:val="auto"/>
        </w:rPr>
      </w:pPr>
      <w:r w:rsidRPr="00E118C5">
        <w:rPr>
          <w:color w:val="auto"/>
        </w:rPr>
        <w:t>писать свои имя и фамилию, а также имена и фамилии своих родственников и друзей на английском языке;</w:t>
      </w:r>
    </w:p>
    <w:p w:rsidR="00E57B0A" w:rsidRPr="00E118C5" w:rsidRDefault="00E57B0A" w:rsidP="00820F84">
      <w:pPr>
        <w:pStyle w:val="11"/>
        <w:spacing w:line="259" w:lineRule="auto"/>
        <w:jc w:val="both"/>
        <w:rPr>
          <w:color w:val="auto"/>
        </w:rPr>
      </w:pPr>
      <w:r w:rsidRPr="00E118C5">
        <w:rPr>
          <w:color w:val="auto"/>
        </w:rPr>
        <w:t>правильно оформлять свой адрес на английском языке (в анкете);</w:t>
      </w:r>
    </w:p>
    <w:p w:rsidR="00E57B0A" w:rsidRPr="00E118C5" w:rsidRDefault="00E57B0A" w:rsidP="00820F84">
      <w:pPr>
        <w:pStyle w:val="11"/>
        <w:spacing w:line="259" w:lineRule="auto"/>
        <w:jc w:val="both"/>
        <w:rPr>
          <w:color w:val="auto"/>
        </w:rPr>
      </w:pPr>
      <w:r w:rsidRPr="00E118C5">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57B0A" w:rsidRPr="00E118C5" w:rsidRDefault="00E57B0A" w:rsidP="00820F84">
      <w:pPr>
        <w:pStyle w:val="11"/>
        <w:spacing w:line="259" w:lineRule="auto"/>
        <w:jc w:val="both"/>
        <w:rPr>
          <w:color w:val="auto"/>
        </w:rPr>
      </w:pPr>
      <w:r w:rsidRPr="00E118C5">
        <w:rPr>
          <w:color w:val="auto"/>
        </w:rPr>
        <w:t>кратко представлять Россию и страну/страны изучаемого языка;</w:t>
      </w:r>
    </w:p>
    <w:p w:rsidR="00E57B0A" w:rsidRPr="00E118C5" w:rsidRDefault="00E57B0A" w:rsidP="00820F84">
      <w:pPr>
        <w:pStyle w:val="11"/>
        <w:spacing w:line="259" w:lineRule="auto"/>
        <w:jc w:val="both"/>
        <w:rPr>
          <w:color w:val="auto"/>
        </w:rPr>
      </w:pPr>
      <w:r w:rsidRPr="00E118C5">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57B0A" w:rsidRPr="00E118C5" w:rsidRDefault="00E57B0A" w:rsidP="00820F84">
      <w:pPr>
        <w:pStyle w:val="11"/>
        <w:spacing w:after="160" w:line="259" w:lineRule="auto"/>
        <w:jc w:val="both"/>
        <w:rPr>
          <w:color w:val="auto"/>
        </w:rPr>
      </w:pPr>
      <w:r w:rsidRPr="00E118C5">
        <w:rPr>
          <w:color w:val="auto"/>
        </w:rPr>
        <w:t>кратко рассказывать о выдающихся людях родной страны и страны/стран изучаемого языка (учёных, писателях, поэтах, спортсменах).</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Компенсаторные умения</w:t>
      </w:r>
    </w:p>
    <w:p w:rsidR="00E57B0A" w:rsidRPr="00E118C5" w:rsidRDefault="00E57B0A" w:rsidP="00820F84">
      <w:pPr>
        <w:pStyle w:val="11"/>
        <w:spacing w:line="259" w:lineRule="auto"/>
        <w:jc w:val="both"/>
        <w:rPr>
          <w:color w:val="auto"/>
        </w:rPr>
      </w:pPr>
      <w:r w:rsidRPr="00E118C5">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57B0A" w:rsidRPr="00E118C5" w:rsidRDefault="00E57B0A" w:rsidP="00820F84">
      <w:pPr>
        <w:pStyle w:val="11"/>
        <w:spacing w:line="259" w:lineRule="auto"/>
        <w:jc w:val="both"/>
        <w:rPr>
          <w:color w:val="auto"/>
        </w:rPr>
      </w:pPr>
      <w:r w:rsidRPr="00E118C5">
        <w:rPr>
          <w:color w:val="auto"/>
        </w:rPr>
        <w:t>Переспрашивать, просить повторить, уточняя значение незнакомых слов.</w:t>
      </w:r>
    </w:p>
    <w:p w:rsidR="00E57B0A" w:rsidRPr="00E118C5" w:rsidRDefault="00E57B0A" w:rsidP="00820F84">
      <w:pPr>
        <w:pStyle w:val="11"/>
        <w:spacing w:line="259" w:lineRule="auto"/>
        <w:jc w:val="both"/>
        <w:rPr>
          <w:color w:val="auto"/>
        </w:rPr>
      </w:pPr>
      <w:r w:rsidRPr="00E118C5">
        <w:rPr>
          <w:color w:val="auto"/>
        </w:rPr>
        <w:t>Использование в качестве опоры при порождении собственных высказываний ключевых слов, плана.</w:t>
      </w:r>
    </w:p>
    <w:p w:rsidR="00E57B0A" w:rsidRPr="00E118C5" w:rsidRDefault="00E57B0A" w:rsidP="00820F84">
      <w:pPr>
        <w:pStyle w:val="11"/>
        <w:spacing w:line="259" w:lineRule="auto"/>
        <w:jc w:val="both"/>
        <w:rPr>
          <w:color w:val="auto"/>
        </w:rPr>
      </w:pPr>
      <w:r w:rsidRPr="00E118C5">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57B0A" w:rsidRPr="00E118C5" w:rsidRDefault="00E57B0A" w:rsidP="00820F84">
      <w:pPr>
        <w:pStyle w:val="11"/>
        <w:spacing w:after="120" w:line="259" w:lineRule="auto"/>
        <w:jc w:val="both"/>
        <w:rPr>
          <w:color w:val="auto"/>
        </w:rPr>
      </w:pPr>
      <w:r w:rsidRPr="00E118C5">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57B0A" w:rsidRPr="00E118C5" w:rsidRDefault="00E57B0A" w:rsidP="00820F84">
      <w:pPr>
        <w:pStyle w:val="aa"/>
        <w:jc w:val="both"/>
        <w:rPr>
          <w:rFonts w:ascii="Times New Roman" w:hAnsi="Times New Roman" w:cs="Times New Roman"/>
        </w:rPr>
      </w:pPr>
      <w:bookmarkStart w:id="197" w:name="bookmark55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197"/>
    </w:p>
    <w:p w:rsidR="00E57B0A" w:rsidRPr="00E118C5" w:rsidRDefault="00E57B0A" w:rsidP="00820F84">
      <w:pPr>
        <w:pStyle w:val="aa"/>
        <w:jc w:val="both"/>
        <w:rPr>
          <w:rFonts w:ascii="Times New Roman" w:hAnsi="Times New Roman" w:cs="Times New Roman"/>
          <w:bCs/>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Коммуникативные умения</w:t>
      </w:r>
    </w:p>
    <w:p w:rsidR="00E57B0A" w:rsidRPr="00E118C5" w:rsidRDefault="00E57B0A" w:rsidP="00820F84">
      <w:pPr>
        <w:pStyle w:val="11"/>
        <w:spacing w:line="259" w:lineRule="auto"/>
        <w:jc w:val="both"/>
        <w:rPr>
          <w:color w:val="auto"/>
        </w:rPr>
      </w:pPr>
      <w:r w:rsidRPr="00E118C5">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7B0A" w:rsidRPr="00E118C5" w:rsidRDefault="00E57B0A" w:rsidP="00820F84">
      <w:pPr>
        <w:pStyle w:val="11"/>
        <w:spacing w:line="259" w:lineRule="auto"/>
        <w:jc w:val="both"/>
        <w:rPr>
          <w:color w:val="auto"/>
        </w:rPr>
      </w:pPr>
      <w:r w:rsidRPr="00E118C5">
        <w:rPr>
          <w:color w:val="auto"/>
        </w:rPr>
        <w:t>Взаимоотношения в семье и с друзьями.</w:t>
      </w:r>
    </w:p>
    <w:p w:rsidR="00E57B0A" w:rsidRPr="00E118C5" w:rsidRDefault="00E57B0A" w:rsidP="00820F84">
      <w:pPr>
        <w:pStyle w:val="11"/>
        <w:spacing w:line="259" w:lineRule="auto"/>
        <w:jc w:val="both"/>
        <w:rPr>
          <w:color w:val="auto"/>
        </w:rPr>
      </w:pPr>
      <w:r w:rsidRPr="00E118C5">
        <w:rPr>
          <w:color w:val="auto"/>
        </w:rPr>
        <w:t>Внешность и характер человека/литературного персонажа.</w:t>
      </w:r>
    </w:p>
    <w:p w:rsidR="00E57B0A" w:rsidRPr="00E118C5" w:rsidRDefault="00E57B0A" w:rsidP="00820F84">
      <w:pPr>
        <w:pStyle w:val="11"/>
        <w:spacing w:line="259" w:lineRule="auto"/>
        <w:jc w:val="both"/>
        <w:rPr>
          <w:color w:val="auto"/>
        </w:rPr>
      </w:pPr>
      <w:r w:rsidRPr="00E118C5">
        <w:rPr>
          <w:color w:val="auto"/>
        </w:rPr>
        <w:t>Досуг и увлечения/хобби современного подростка (чтение, кино, театр, музей, спорт, музыка).</w:t>
      </w:r>
    </w:p>
    <w:p w:rsidR="00E57B0A" w:rsidRPr="00E118C5" w:rsidRDefault="00E57B0A" w:rsidP="00820F84">
      <w:pPr>
        <w:pStyle w:val="11"/>
        <w:spacing w:line="259" w:lineRule="auto"/>
        <w:jc w:val="both"/>
        <w:rPr>
          <w:color w:val="auto"/>
        </w:rPr>
      </w:pPr>
      <w:r w:rsidRPr="00E118C5">
        <w:rPr>
          <w:color w:val="auto"/>
        </w:rPr>
        <w:t>Здоровый образ жизни: режим труда и отдыха, фитнес, сбалансированное питание. Посещение врача.</w:t>
      </w:r>
    </w:p>
    <w:p w:rsidR="00E57B0A" w:rsidRPr="00E118C5" w:rsidRDefault="00E57B0A" w:rsidP="00820F84">
      <w:pPr>
        <w:pStyle w:val="11"/>
        <w:spacing w:line="259" w:lineRule="auto"/>
        <w:jc w:val="both"/>
        <w:rPr>
          <w:color w:val="auto"/>
        </w:rPr>
      </w:pPr>
      <w:r w:rsidRPr="00E118C5">
        <w:rPr>
          <w:color w:val="auto"/>
        </w:rPr>
        <w:t>Покупки: одежда, обувь и продукты питания. Карманные деньги.</w:t>
      </w:r>
    </w:p>
    <w:p w:rsidR="00E57B0A" w:rsidRPr="00E118C5" w:rsidRDefault="00E57B0A" w:rsidP="00820F84">
      <w:pPr>
        <w:pStyle w:val="11"/>
        <w:spacing w:line="259" w:lineRule="auto"/>
        <w:jc w:val="both"/>
        <w:rPr>
          <w:color w:val="auto"/>
        </w:rPr>
      </w:pPr>
      <w:r w:rsidRPr="00E118C5">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E57B0A" w:rsidRPr="00E118C5" w:rsidRDefault="00E57B0A" w:rsidP="00820F84">
      <w:pPr>
        <w:pStyle w:val="11"/>
        <w:spacing w:line="259" w:lineRule="auto"/>
        <w:jc w:val="both"/>
        <w:rPr>
          <w:color w:val="auto"/>
        </w:rPr>
      </w:pPr>
      <w:r w:rsidRPr="00E118C5">
        <w:rPr>
          <w:color w:val="auto"/>
        </w:rPr>
        <w:t>Виды отдыха в различное время года. Путешествия по России и зарубежным странам.</w:t>
      </w:r>
    </w:p>
    <w:p w:rsidR="00E57B0A" w:rsidRPr="00E118C5" w:rsidRDefault="00E57B0A" w:rsidP="00820F84">
      <w:pPr>
        <w:pStyle w:val="11"/>
        <w:spacing w:line="259" w:lineRule="auto"/>
        <w:jc w:val="both"/>
        <w:rPr>
          <w:color w:val="auto"/>
        </w:rPr>
      </w:pPr>
      <w:r w:rsidRPr="00E118C5">
        <w:rPr>
          <w:color w:val="auto"/>
        </w:rPr>
        <w:t>Природа: флора и фауна. Проблемы экологии. Климат, погода. Стихийные бедствия.</w:t>
      </w:r>
    </w:p>
    <w:p w:rsidR="00E57B0A" w:rsidRPr="00E118C5" w:rsidRDefault="00E57B0A" w:rsidP="00820F84">
      <w:pPr>
        <w:pStyle w:val="11"/>
        <w:spacing w:line="259" w:lineRule="auto"/>
        <w:jc w:val="both"/>
        <w:rPr>
          <w:color w:val="auto"/>
        </w:rPr>
      </w:pPr>
      <w:r w:rsidRPr="00E118C5">
        <w:rPr>
          <w:color w:val="auto"/>
        </w:rPr>
        <w:t>Условия проживания в городской/сельской местности. Транспорт.</w:t>
      </w:r>
    </w:p>
    <w:p w:rsidR="00E57B0A" w:rsidRPr="00E118C5" w:rsidRDefault="00E57B0A" w:rsidP="00820F84">
      <w:pPr>
        <w:pStyle w:val="11"/>
        <w:spacing w:after="60" w:line="259" w:lineRule="auto"/>
        <w:jc w:val="both"/>
        <w:rPr>
          <w:color w:val="auto"/>
        </w:rPr>
      </w:pPr>
      <w:r w:rsidRPr="00E118C5">
        <w:rPr>
          <w:color w:val="auto"/>
        </w:rPr>
        <w:t>Средства массовой информации (телевидение, радио, пресса, Интернет).</w:t>
      </w:r>
    </w:p>
    <w:p w:rsidR="00E57B0A" w:rsidRPr="00E118C5" w:rsidRDefault="00E57B0A" w:rsidP="00820F84">
      <w:pPr>
        <w:pStyle w:val="11"/>
        <w:spacing w:line="259" w:lineRule="auto"/>
        <w:jc w:val="both"/>
        <w:rPr>
          <w:color w:val="auto"/>
        </w:rPr>
      </w:pPr>
      <w:r w:rsidRPr="00E118C5">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57B0A" w:rsidRPr="00E118C5" w:rsidRDefault="00E57B0A" w:rsidP="00820F84">
      <w:pPr>
        <w:pStyle w:val="11"/>
        <w:spacing w:after="160" w:line="259" w:lineRule="auto"/>
        <w:jc w:val="both"/>
        <w:rPr>
          <w:color w:val="auto"/>
        </w:rPr>
      </w:pPr>
      <w:r w:rsidRPr="00E118C5">
        <w:rPr>
          <w:color w:val="auto"/>
        </w:rPr>
        <w:t>Выдающиеся люди родной страны и страны/стран изучаемого языка: учёные, писатели, поэты, художники, музыканты, спортсмены.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Говорение</w:t>
      </w:r>
    </w:p>
    <w:p w:rsidR="00E57B0A" w:rsidRPr="00E118C5" w:rsidRDefault="00E57B0A" w:rsidP="00820F84">
      <w:pPr>
        <w:pStyle w:val="11"/>
        <w:jc w:val="both"/>
        <w:rPr>
          <w:color w:val="auto"/>
        </w:rPr>
      </w:pPr>
      <w:r w:rsidRPr="00E118C5">
        <w:rPr>
          <w:color w:val="auto"/>
        </w:rPr>
        <w:t xml:space="preserve">Развитие коммуникативных умений </w:t>
      </w:r>
      <w:r w:rsidRPr="00E118C5">
        <w:rPr>
          <w:b/>
          <w:bCs/>
          <w:i/>
          <w:iCs/>
          <w:color w:val="auto"/>
        </w:rPr>
        <w:t>диалогической речи</w:t>
      </w:r>
      <w:r w:rsidRPr="00E118C5">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E57B0A" w:rsidRPr="00E118C5" w:rsidRDefault="00E57B0A" w:rsidP="00820F84">
      <w:pPr>
        <w:pStyle w:val="11"/>
        <w:jc w:val="both"/>
        <w:rPr>
          <w:color w:val="auto"/>
        </w:rPr>
      </w:pPr>
      <w:r w:rsidRPr="00E118C5">
        <w:rPr>
          <w:i/>
          <w:iCs/>
          <w:color w:val="auto"/>
        </w:rPr>
        <w:t>диалог этикетного характера:</w:t>
      </w:r>
      <w:r w:rsidRPr="00E118C5">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57B0A" w:rsidRPr="00E118C5" w:rsidRDefault="00E57B0A" w:rsidP="00820F84">
      <w:pPr>
        <w:pStyle w:val="11"/>
        <w:jc w:val="both"/>
        <w:rPr>
          <w:color w:val="auto"/>
        </w:rPr>
      </w:pPr>
      <w:r w:rsidRPr="00E118C5">
        <w:rPr>
          <w:i/>
          <w:iCs/>
          <w:color w:val="auto"/>
        </w:rPr>
        <w:t>диалог — побуждение к действию:</w:t>
      </w:r>
      <w:r w:rsidRPr="00E118C5">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57B0A" w:rsidRPr="00E118C5" w:rsidRDefault="00E57B0A" w:rsidP="00820F84">
      <w:pPr>
        <w:pStyle w:val="11"/>
        <w:jc w:val="both"/>
        <w:rPr>
          <w:color w:val="auto"/>
        </w:rPr>
      </w:pPr>
      <w:r w:rsidRPr="00E118C5">
        <w:rPr>
          <w:i/>
          <w:iCs/>
          <w:color w:val="auto"/>
        </w:rPr>
        <w:t>диалог-расспрос:</w:t>
      </w:r>
      <w:r w:rsidRPr="00E118C5">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57B0A" w:rsidRPr="00E118C5" w:rsidRDefault="00E57B0A" w:rsidP="00820F84">
      <w:pPr>
        <w:pStyle w:val="11"/>
        <w:jc w:val="both"/>
        <w:rPr>
          <w:color w:val="auto"/>
        </w:rPr>
      </w:pPr>
      <w:r w:rsidRPr="00E118C5">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E57B0A" w:rsidRPr="00E118C5" w:rsidRDefault="00E57B0A" w:rsidP="00820F84">
      <w:pPr>
        <w:pStyle w:val="11"/>
        <w:jc w:val="both"/>
        <w:rPr>
          <w:color w:val="auto"/>
        </w:rPr>
      </w:pPr>
      <w:r w:rsidRPr="00E118C5">
        <w:rPr>
          <w:color w:val="auto"/>
        </w:rPr>
        <w:t>Объём диалога — до 7 реплик со стороны каждого собеседника.</w:t>
      </w:r>
    </w:p>
    <w:p w:rsidR="00E57B0A" w:rsidRPr="00E118C5" w:rsidRDefault="00E57B0A" w:rsidP="00820F84">
      <w:pPr>
        <w:pStyle w:val="11"/>
        <w:spacing w:line="259" w:lineRule="auto"/>
        <w:jc w:val="both"/>
        <w:rPr>
          <w:color w:val="auto"/>
        </w:rPr>
      </w:pPr>
      <w:r w:rsidRPr="00E118C5">
        <w:rPr>
          <w:color w:val="auto"/>
        </w:rPr>
        <w:t xml:space="preserve">Развитие коммуникативных умений </w:t>
      </w:r>
      <w:r w:rsidRPr="00E118C5">
        <w:rPr>
          <w:b/>
          <w:bCs/>
          <w:i/>
          <w:iCs/>
          <w:color w:val="auto"/>
        </w:rPr>
        <w:t>монологической речи</w:t>
      </w:r>
      <w:r w:rsidRPr="00E118C5">
        <w:rPr>
          <w:color w:val="auto"/>
        </w:rPr>
        <w:t>:</w:t>
      </w:r>
    </w:p>
    <w:p w:rsidR="00E57B0A" w:rsidRPr="00E118C5" w:rsidRDefault="00E57B0A" w:rsidP="00820F84">
      <w:pPr>
        <w:pStyle w:val="11"/>
        <w:jc w:val="both"/>
        <w:rPr>
          <w:color w:val="auto"/>
        </w:rPr>
      </w:pPr>
      <w:r w:rsidRPr="00E118C5">
        <w:rPr>
          <w:color w:val="auto"/>
        </w:rPr>
        <w:t>создание устных связных монологических высказываний с использованием основных коммуникативных типов речи:</w:t>
      </w:r>
    </w:p>
    <w:p w:rsidR="00E57B0A" w:rsidRPr="00E118C5" w:rsidRDefault="00E57B0A" w:rsidP="00820F84">
      <w:pPr>
        <w:pStyle w:val="11"/>
        <w:numPr>
          <w:ilvl w:val="0"/>
          <w:numId w:val="21"/>
        </w:numPr>
        <w:tabs>
          <w:tab w:val="left" w:pos="289"/>
        </w:tabs>
        <w:spacing w:line="252" w:lineRule="auto"/>
        <w:ind w:left="240" w:hanging="240"/>
        <w:jc w:val="both"/>
        <w:rPr>
          <w:color w:val="auto"/>
        </w:rPr>
      </w:pPr>
      <w:r w:rsidRPr="00E118C5">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57B0A" w:rsidRPr="00E118C5" w:rsidRDefault="00E57B0A" w:rsidP="00820F84">
      <w:pPr>
        <w:pStyle w:val="11"/>
        <w:numPr>
          <w:ilvl w:val="0"/>
          <w:numId w:val="21"/>
        </w:numPr>
        <w:tabs>
          <w:tab w:val="left" w:pos="289"/>
        </w:tabs>
        <w:spacing w:line="252" w:lineRule="auto"/>
        <w:ind w:firstLine="0"/>
        <w:jc w:val="both"/>
        <w:rPr>
          <w:color w:val="auto"/>
        </w:rPr>
      </w:pPr>
      <w:r w:rsidRPr="00E118C5">
        <w:rPr>
          <w:color w:val="auto"/>
        </w:rPr>
        <w:t>повествование/сообщение;</w:t>
      </w:r>
    </w:p>
    <w:p w:rsidR="00E57B0A" w:rsidRPr="00E118C5" w:rsidRDefault="00E57B0A" w:rsidP="00820F84">
      <w:pPr>
        <w:pStyle w:val="11"/>
        <w:spacing w:line="252" w:lineRule="auto"/>
        <w:jc w:val="both"/>
        <w:rPr>
          <w:color w:val="auto"/>
        </w:rPr>
      </w:pPr>
      <w:r w:rsidRPr="00E118C5">
        <w:rPr>
          <w:color w:val="auto"/>
        </w:rPr>
        <w:t>выражение и аргументирование своего мнения по отношению к услышанному/прочитанному;</w:t>
      </w:r>
    </w:p>
    <w:p w:rsidR="00E57B0A" w:rsidRPr="00E118C5" w:rsidRDefault="00E57B0A" w:rsidP="00820F84">
      <w:pPr>
        <w:pStyle w:val="11"/>
        <w:spacing w:line="252" w:lineRule="auto"/>
        <w:jc w:val="both"/>
        <w:rPr>
          <w:color w:val="auto"/>
        </w:rPr>
      </w:pPr>
      <w:r w:rsidRPr="00E118C5">
        <w:rPr>
          <w:color w:val="auto"/>
        </w:rPr>
        <w:t>изложение (пересказ) основного содержания прочитанного/ прослушанного текста;</w:t>
      </w:r>
    </w:p>
    <w:p w:rsidR="00E57B0A" w:rsidRPr="00E118C5" w:rsidRDefault="00E57B0A" w:rsidP="00820F84">
      <w:pPr>
        <w:pStyle w:val="11"/>
        <w:spacing w:line="252" w:lineRule="auto"/>
        <w:jc w:val="both"/>
        <w:rPr>
          <w:color w:val="auto"/>
        </w:rPr>
      </w:pPr>
      <w:r w:rsidRPr="00E118C5">
        <w:rPr>
          <w:color w:val="auto"/>
        </w:rPr>
        <w:t>составление рассказа по картинкам;</w:t>
      </w:r>
    </w:p>
    <w:p w:rsidR="00E57B0A" w:rsidRPr="00E118C5" w:rsidRDefault="00E57B0A" w:rsidP="00820F84">
      <w:pPr>
        <w:pStyle w:val="11"/>
        <w:spacing w:line="252" w:lineRule="auto"/>
        <w:jc w:val="both"/>
        <w:rPr>
          <w:color w:val="auto"/>
        </w:rPr>
      </w:pPr>
      <w:r w:rsidRPr="00E118C5">
        <w:rPr>
          <w:color w:val="auto"/>
        </w:rPr>
        <w:t>изложение результатов выполненной проектной работы.</w:t>
      </w:r>
    </w:p>
    <w:p w:rsidR="00E57B0A" w:rsidRPr="00E118C5" w:rsidRDefault="00E57B0A" w:rsidP="00820F84">
      <w:pPr>
        <w:pStyle w:val="11"/>
        <w:spacing w:line="252" w:lineRule="auto"/>
        <w:jc w:val="both"/>
        <w:rPr>
          <w:color w:val="auto"/>
        </w:rPr>
      </w:pPr>
      <w:r w:rsidRPr="00E118C5">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E57B0A" w:rsidRPr="00E118C5" w:rsidRDefault="00E57B0A" w:rsidP="00820F84">
      <w:pPr>
        <w:pStyle w:val="11"/>
        <w:spacing w:line="252" w:lineRule="auto"/>
        <w:jc w:val="both"/>
        <w:rPr>
          <w:color w:val="auto"/>
        </w:rPr>
      </w:pPr>
      <w:r w:rsidRPr="00E118C5">
        <w:rPr>
          <w:color w:val="auto"/>
        </w:rPr>
        <w:t>Объём монологического высказывания — 9—10 фраз.</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Аудирование</w:t>
      </w:r>
    </w:p>
    <w:p w:rsidR="00E57B0A" w:rsidRPr="00E118C5" w:rsidRDefault="00E57B0A" w:rsidP="00820F84">
      <w:pPr>
        <w:pStyle w:val="11"/>
        <w:jc w:val="both"/>
        <w:rPr>
          <w:color w:val="auto"/>
        </w:rPr>
      </w:pPr>
      <w:r w:rsidRPr="00E118C5">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E57B0A" w:rsidRPr="00E118C5" w:rsidRDefault="00E57B0A" w:rsidP="00820F84">
      <w:pPr>
        <w:pStyle w:val="11"/>
        <w:jc w:val="both"/>
        <w:rPr>
          <w:color w:val="auto"/>
        </w:rPr>
      </w:pPr>
      <w:r w:rsidRPr="00E118C5">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57B0A" w:rsidRPr="00E118C5" w:rsidRDefault="00E57B0A" w:rsidP="00820F84">
      <w:pPr>
        <w:pStyle w:val="11"/>
        <w:jc w:val="both"/>
        <w:rPr>
          <w:color w:val="auto"/>
        </w:rPr>
      </w:pPr>
      <w:r w:rsidRPr="00E118C5">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57B0A" w:rsidRPr="00E118C5" w:rsidRDefault="00E57B0A" w:rsidP="00820F84">
      <w:pPr>
        <w:pStyle w:val="11"/>
        <w:jc w:val="both"/>
        <w:rPr>
          <w:color w:val="auto"/>
        </w:rPr>
      </w:pPr>
      <w:r w:rsidRPr="00E118C5">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E57B0A" w:rsidRPr="00E118C5" w:rsidRDefault="00E57B0A" w:rsidP="00820F84">
      <w:pPr>
        <w:pStyle w:val="11"/>
        <w:jc w:val="both"/>
        <w:rPr>
          <w:color w:val="auto"/>
        </w:rPr>
      </w:pPr>
      <w:r w:rsidRPr="00E118C5">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57B0A" w:rsidRPr="00E118C5" w:rsidRDefault="00E57B0A" w:rsidP="00820F84">
      <w:pPr>
        <w:pStyle w:val="11"/>
        <w:spacing w:after="180" w:line="257" w:lineRule="auto"/>
        <w:jc w:val="both"/>
        <w:rPr>
          <w:color w:val="auto"/>
        </w:rPr>
      </w:pPr>
      <w:r w:rsidRPr="00E118C5">
        <w:rPr>
          <w:color w:val="auto"/>
        </w:rPr>
        <w:t>Время звучания текста/текстов для аудирования — до 2 минут.</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Смысловое чтение</w:t>
      </w:r>
    </w:p>
    <w:p w:rsidR="00E57B0A" w:rsidRPr="00E118C5" w:rsidRDefault="00E57B0A" w:rsidP="00820F84">
      <w:pPr>
        <w:pStyle w:val="11"/>
        <w:jc w:val="both"/>
        <w:rPr>
          <w:color w:val="auto"/>
        </w:rPr>
      </w:pPr>
      <w:r w:rsidRPr="00E118C5">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E57B0A" w:rsidRPr="00E118C5" w:rsidRDefault="00E57B0A" w:rsidP="00820F84">
      <w:pPr>
        <w:pStyle w:val="11"/>
        <w:jc w:val="both"/>
        <w:rPr>
          <w:color w:val="auto"/>
        </w:rPr>
      </w:pPr>
      <w:r w:rsidRPr="00E118C5">
        <w:rPr>
          <w:color w:val="auto"/>
        </w:rPr>
        <w:t xml:space="preserve">Чтение </w:t>
      </w:r>
      <w:r w:rsidRPr="00E118C5">
        <w:rPr>
          <w:i/>
          <w:iCs/>
          <w:color w:val="auto"/>
        </w:rPr>
        <w:t>с пониманием основного содержания текста</w:t>
      </w:r>
      <w:r w:rsidRPr="00E118C5">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57B0A" w:rsidRPr="00E118C5" w:rsidRDefault="00E57B0A" w:rsidP="00820F84">
      <w:pPr>
        <w:pStyle w:val="11"/>
        <w:jc w:val="both"/>
        <w:rPr>
          <w:color w:val="auto"/>
        </w:rPr>
      </w:pPr>
      <w:r w:rsidRPr="00E118C5">
        <w:rPr>
          <w:color w:val="auto"/>
        </w:rPr>
        <w:t xml:space="preserve">Чтение </w:t>
      </w:r>
      <w:r w:rsidRPr="00E118C5">
        <w:rPr>
          <w:i/>
          <w:iCs/>
          <w:color w:val="auto"/>
        </w:rPr>
        <w:t>с пониманием нужной/интересующей/запрашиваемой информации</w:t>
      </w:r>
      <w:r w:rsidRPr="00E118C5">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57B0A" w:rsidRPr="00E118C5" w:rsidRDefault="00E57B0A" w:rsidP="00820F84">
      <w:pPr>
        <w:pStyle w:val="11"/>
        <w:jc w:val="both"/>
        <w:rPr>
          <w:color w:val="auto"/>
        </w:rPr>
      </w:pPr>
      <w:r w:rsidRPr="00E118C5">
        <w:rPr>
          <w:color w:val="auto"/>
        </w:rPr>
        <w:t>Чтение несплошных текстов (таблиц, диаграмм, схем) и понимание представленной в них информации.</w:t>
      </w:r>
    </w:p>
    <w:p w:rsidR="00E57B0A" w:rsidRPr="00E118C5" w:rsidRDefault="00E57B0A" w:rsidP="00820F84">
      <w:pPr>
        <w:pStyle w:val="11"/>
        <w:jc w:val="both"/>
        <w:rPr>
          <w:color w:val="auto"/>
        </w:rPr>
      </w:pPr>
      <w:r w:rsidRPr="00E118C5">
        <w:rPr>
          <w:color w:val="auto"/>
        </w:rPr>
        <w:t xml:space="preserve">Чтение </w:t>
      </w:r>
      <w:r w:rsidRPr="00E118C5">
        <w:rPr>
          <w:i/>
          <w:iCs/>
          <w:color w:val="auto"/>
        </w:rPr>
        <w:t>с полным пониманием содержания</w:t>
      </w:r>
      <w:r w:rsidRPr="00E118C5">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57B0A" w:rsidRPr="00E118C5" w:rsidRDefault="00E57B0A" w:rsidP="00820F84">
      <w:pPr>
        <w:pStyle w:val="11"/>
        <w:jc w:val="both"/>
        <w:rPr>
          <w:color w:val="auto"/>
        </w:rPr>
      </w:pPr>
      <w:r w:rsidRPr="00E118C5">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57B0A" w:rsidRPr="00E118C5" w:rsidRDefault="00E57B0A" w:rsidP="00820F84">
      <w:pPr>
        <w:pStyle w:val="11"/>
        <w:spacing w:after="120"/>
        <w:jc w:val="both"/>
        <w:rPr>
          <w:color w:val="auto"/>
        </w:rPr>
      </w:pPr>
      <w:r w:rsidRPr="00E118C5">
        <w:rPr>
          <w:color w:val="auto"/>
        </w:rPr>
        <w:t>Объём текста/текстов для чтения — 350—500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Письменная речь</w:t>
      </w:r>
    </w:p>
    <w:p w:rsidR="00E57B0A" w:rsidRPr="00E118C5" w:rsidRDefault="00E57B0A" w:rsidP="00820F84">
      <w:pPr>
        <w:pStyle w:val="11"/>
        <w:spacing w:line="259" w:lineRule="auto"/>
        <w:jc w:val="both"/>
        <w:rPr>
          <w:color w:val="auto"/>
        </w:rPr>
      </w:pPr>
      <w:r w:rsidRPr="00E118C5">
        <w:rPr>
          <w:color w:val="auto"/>
        </w:rPr>
        <w:t>Развитие умений письменной речи:</w:t>
      </w:r>
    </w:p>
    <w:p w:rsidR="00E57B0A" w:rsidRPr="00E118C5" w:rsidRDefault="00E57B0A" w:rsidP="00820F84">
      <w:pPr>
        <w:pStyle w:val="11"/>
        <w:spacing w:line="259" w:lineRule="auto"/>
        <w:jc w:val="both"/>
        <w:rPr>
          <w:color w:val="auto"/>
        </w:rPr>
      </w:pPr>
      <w:r w:rsidRPr="00E118C5">
        <w:rPr>
          <w:color w:val="auto"/>
        </w:rPr>
        <w:t>составление плана/тезисов устного или письменного сообщения;</w:t>
      </w:r>
    </w:p>
    <w:p w:rsidR="00E57B0A" w:rsidRPr="00E118C5" w:rsidRDefault="00E57B0A" w:rsidP="00820F84">
      <w:pPr>
        <w:pStyle w:val="11"/>
        <w:spacing w:line="259" w:lineRule="auto"/>
        <w:jc w:val="both"/>
        <w:rPr>
          <w:color w:val="auto"/>
        </w:rPr>
      </w:pPr>
      <w:r w:rsidRPr="00E118C5">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E57B0A" w:rsidRPr="00E118C5" w:rsidRDefault="00E57B0A" w:rsidP="00820F84">
      <w:pPr>
        <w:pStyle w:val="11"/>
        <w:spacing w:line="259" w:lineRule="auto"/>
        <w:jc w:val="both"/>
        <w:rPr>
          <w:color w:val="auto"/>
        </w:rPr>
      </w:pPr>
      <w:r w:rsidRPr="00E118C5">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57B0A" w:rsidRPr="00E118C5" w:rsidRDefault="00E57B0A" w:rsidP="00820F84">
      <w:pPr>
        <w:pStyle w:val="11"/>
        <w:spacing w:after="260" w:line="259" w:lineRule="auto"/>
        <w:jc w:val="both"/>
        <w:rPr>
          <w:color w:val="auto"/>
        </w:rPr>
      </w:pPr>
      <w:r w:rsidRPr="00E118C5">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Языковые знания и умения</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Фонетическая сторона речи</w:t>
      </w:r>
    </w:p>
    <w:p w:rsidR="00E57B0A" w:rsidRPr="00E118C5" w:rsidRDefault="00E57B0A" w:rsidP="00820F84">
      <w:pPr>
        <w:pStyle w:val="11"/>
        <w:spacing w:line="259" w:lineRule="auto"/>
        <w:jc w:val="both"/>
        <w:rPr>
          <w:color w:val="auto"/>
        </w:rPr>
      </w:pPr>
      <w:r w:rsidRPr="00E118C5">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57B0A" w:rsidRPr="00E118C5" w:rsidRDefault="00E57B0A" w:rsidP="00820F84">
      <w:pPr>
        <w:pStyle w:val="11"/>
        <w:spacing w:line="259" w:lineRule="auto"/>
        <w:jc w:val="both"/>
        <w:rPr>
          <w:color w:val="auto"/>
        </w:rPr>
      </w:pPr>
      <w:r w:rsidRPr="00E118C5">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7B0A" w:rsidRPr="00E118C5" w:rsidRDefault="00E57B0A" w:rsidP="00820F84">
      <w:pPr>
        <w:pStyle w:val="11"/>
        <w:spacing w:line="259" w:lineRule="auto"/>
        <w:jc w:val="both"/>
        <w:rPr>
          <w:color w:val="auto"/>
        </w:rPr>
      </w:pPr>
      <w:r w:rsidRPr="00E118C5">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E57B0A" w:rsidRPr="00E118C5" w:rsidRDefault="00E57B0A" w:rsidP="00820F84">
      <w:pPr>
        <w:pStyle w:val="11"/>
        <w:spacing w:after="140" w:line="259" w:lineRule="auto"/>
        <w:jc w:val="both"/>
        <w:rPr>
          <w:color w:val="auto"/>
        </w:rPr>
      </w:pPr>
      <w:r w:rsidRPr="00E118C5">
        <w:rPr>
          <w:color w:val="auto"/>
        </w:rPr>
        <w:t>Объём текста для чтения вслух — до 110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Графика, орфография и пунктуация</w:t>
      </w:r>
    </w:p>
    <w:p w:rsidR="00E57B0A" w:rsidRPr="00E118C5" w:rsidRDefault="00E57B0A" w:rsidP="00820F84">
      <w:pPr>
        <w:pStyle w:val="11"/>
        <w:spacing w:line="252" w:lineRule="auto"/>
        <w:jc w:val="both"/>
        <w:rPr>
          <w:color w:val="auto"/>
        </w:rPr>
      </w:pPr>
      <w:r w:rsidRPr="00E118C5">
        <w:rPr>
          <w:color w:val="auto"/>
        </w:rPr>
        <w:t>Правильное написание изученных слов.</w:t>
      </w:r>
    </w:p>
    <w:p w:rsidR="00E57B0A" w:rsidRPr="00E118C5" w:rsidRDefault="00E57B0A" w:rsidP="00820F84">
      <w:pPr>
        <w:pStyle w:val="11"/>
        <w:spacing w:line="252" w:lineRule="auto"/>
        <w:jc w:val="both"/>
        <w:rPr>
          <w:color w:val="auto"/>
        </w:rPr>
      </w:pPr>
      <w:r w:rsidRPr="00E118C5">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118C5">
        <w:rPr>
          <w:color w:val="auto"/>
          <w:lang w:val="en-US"/>
        </w:rPr>
        <w:t>firstly</w:t>
      </w:r>
      <w:r w:rsidRPr="00E118C5">
        <w:rPr>
          <w:color w:val="auto"/>
        </w:rPr>
        <w:t>/</w:t>
      </w:r>
      <w:r w:rsidRPr="00E118C5">
        <w:rPr>
          <w:color w:val="auto"/>
          <w:lang w:val="en-US"/>
        </w:rPr>
        <w:t>first</w:t>
      </w:r>
      <w:r w:rsidRPr="00E118C5">
        <w:rPr>
          <w:color w:val="auto"/>
        </w:rPr>
        <w:t xml:space="preserve"> </w:t>
      </w:r>
      <w:r w:rsidRPr="00E118C5">
        <w:rPr>
          <w:color w:val="auto"/>
          <w:lang w:val="en-US"/>
        </w:rPr>
        <w:t>of</w:t>
      </w:r>
      <w:r w:rsidRPr="00E118C5">
        <w:rPr>
          <w:color w:val="auto"/>
        </w:rPr>
        <w:t xml:space="preserve"> </w:t>
      </w:r>
      <w:r w:rsidRPr="00E118C5">
        <w:rPr>
          <w:color w:val="auto"/>
          <w:lang w:val="en-US"/>
        </w:rPr>
        <w:t>all</w:t>
      </w:r>
      <w:r w:rsidRPr="00E118C5">
        <w:rPr>
          <w:color w:val="auto"/>
        </w:rPr>
        <w:t xml:space="preserve">, </w:t>
      </w:r>
      <w:r w:rsidRPr="00E118C5">
        <w:rPr>
          <w:color w:val="auto"/>
          <w:lang w:val="en-US"/>
        </w:rPr>
        <w:t>secondly</w:t>
      </w:r>
      <w:r w:rsidRPr="00E118C5">
        <w:rPr>
          <w:color w:val="auto"/>
        </w:rPr>
        <w:t xml:space="preserve">, </w:t>
      </w:r>
      <w:r w:rsidRPr="00E118C5">
        <w:rPr>
          <w:color w:val="auto"/>
          <w:lang w:val="en-US"/>
        </w:rPr>
        <w:t>finally</w:t>
      </w:r>
      <w:r w:rsidRPr="00E118C5">
        <w:rPr>
          <w:color w:val="auto"/>
        </w:rPr>
        <w:t xml:space="preserve">; </w:t>
      </w:r>
      <w:r w:rsidRPr="00E118C5">
        <w:rPr>
          <w:color w:val="auto"/>
          <w:lang w:val="en-US"/>
        </w:rPr>
        <w:t>on</w:t>
      </w:r>
      <w:r w:rsidRPr="00E118C5">
        <w:rPr>
          <w:color w:val="auto"/>
        </w:rPr>
        <w:t xml:space="preserve"> </w:t>
      </w:r>
      <w:r w:rsidRPr="00E118C5">
        <w:rPr>
          <w:color w:val="auto"/>
          <w:lang w:val="en-US"/>
        </w:rPr>
        <w:t>the</w:t>
      </w:r>
      <w:r w:rsidRPr="00E118C5">
        <w:rPr>
          <w:color w:val="auto"/>
        </w:rPr>
        <w:t xml:space="preserve"> </w:t>
      </w:r>
      <w:r w:rsidRPr="00E118C5">
        <w:rPr>
          <w:color w:val="auto"/>
          <w:lang w:val="en-US"/>
        </w:rPr>
        <w:t>one</w:t>
      </w:r>
      <w:r w:rsidRPr="00E118C5">
        <w:rPr>
          <w:color w:val="auto"/>
        </w:rPr>
        <w:t xml:space="preserve"> </w:t>
      </w:r>
      <w:r w:rsidRPr="00E118C5">
        <w:rPr>
          <w:color w:val="auto"/>
          <w:lang w:val="en-US"/>
        </w:rPr>
        <w:t>hand</w:t>
      </w:r>
      <w:r w:rsidRPr="00E118C5">
        <w:rPr>
          <w:color w:val="auto"/>
        </w:rPr>
        <w:t xml:space="preserve">, </w:t>
      </w:r>
      <w:r w:rsidRPr="00E118C5">
        <w:rPr>
          <w:color w:val="auto"/>
          <w:lang w:val="en-US"/>
        </w:rPr>
        <w:t>on</w:t>
      </w:r>
      <w:r w:rsidRPr="00E118C5">
        <w:rPr>
          <w:color w:val="auto"/>
        </w:rPr>
        <w:t xml:space="preserve"> </w:t>
      </w:r>
      <w:r w:rsidRPr="00E118C5">
        <w:rPr>
          <w:color w:val="auto"/>
          <w:lang w:val="en-US"/>
        </w:rPr>
        <w:t>the</w:t>
      </w:r>
      <w:r w:rsidRPr="00E118C5">
        <w:rPr>
          <w:color w:val="auto"/>
        </w:rPr>
        <w:t xml:space="preserve"> </w:t>
      </w:r>
      <w:r w:rsidRPr="00E118C5">
        <w:rPr>
          <w:color w:val="auto"/>
          <w:lang w:val="en-US"/>
        </w:rPr>
        <w:t>other</w:t>
      </w:r>
      <w:r w:rsidRPr="00E118C5">
        <w:rPr>
          <w:color w:val="auto"/>
        </w:rPr>
        <w:t xml:space="preserve"> </w:t>
      </w:r>
      <w:r w:rsidRPr="00E118C5">
        <w:rPr>
          <w:color w:val="auto"/>
          <w:lang w:val="en-US"/>
        </w:rPr>
        <w:t>hand</w:t>
      </w:r>
      <w:r w:rsidRPr="00E118C5">
        <w:rPr>
          <w:color w:val="auto"/>
        </w:rPr>
        <w:t>); апострофа.</w:t>
      </w:r>
    </w:p>
    <w:p w:rsidR="00E57B0A" w:rsidRPr="00E118C5" w:rsidRDefault="00E57B0A" w:rsidP="00820F84">
      <w:pPr>
        <w:pStyle w:val="11"/>
        <w:spacing w:after="180" w:line="252" w:lineRule="auto"/>
        <w:jc w:val="both"/>
        <w:rPr>
          <w:color w:val="auto"/>
        </w:rPr>
      </w:pPr>
      <w:r w:rsidRPr="00E118C5">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Лексическая сторона речи</w:t>
      </w:r>
    </w:p>
    <w:p w:rsidR="00E57B0A" w:rsidRPr="00E118C5" w:rsidRDefault="00E57B0A" w:rsidP="00820F84">
      <w:pPr>
        <w:pStyle w:val="11"/>
        <w:spacing w:line="252" w:lineRule="auto"/>
        <w:jc w:val="both"/>
        <w:rPr>
          <w:color w:val="auto"/>
        </w:rPr>
      </w:pPr>
      <w:r w:rsidRPr="00E118C5">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57B0A" w:rsidRPr="00E118C5" w:rsidRDefault="00E57B0A" w:rsidP="00820F84">
      <w:pPr>
        <w:pStyle w:val="11"/>
        <w:spacing w:line="252" w:lineRule="auto"/>
        <w:jc w:val="both"/>
        <w:rPr>
          <w:color w:val="auto"/>
        </w:rPr>
      </w:pPr>
      <w:r w:rsidRPr="00E118C5">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57B0A" w:rsidRPr="00E118C5" w:rsidRDefault="00E57B0A" w:rsidP="00820F84">
      <w:pPr>
        <w:pStyle w:val="11"/>
        <w:spacing w:line="252" w:lineRule="auto"/>
        <w:jc w:val="both"/>
        <w:rPr>
          <w:color w:val="auto"/>
        </w:rPr>
      </w:pPr>
      <w:r w:rsidRPr="00E118C5">
        <w:rPr>
          <w:color w:val="auto"/>
        </w:rPr>
        <w:t>Основные способы словообразования:</w:t>
      </w:r>
    </w:p>
    <w:p w:rsidR="00E57B0A" w:rsidRPr="00E118C5" w:rsidRDefault="00E57B0A" w:rsidP="00820F84">
      <w:pPr>
        <w:pStyle w:val="11"/>
        <w:numPr>
          <w:ilvl w:val="0"/>
          <w:numId w:val="22"/>
        </w:numPr>
        <w:tabs>
          <w:tab w:val="left" w:pos="581"/>
        </w:tabs>
        <w:spacing w:line="252" w:lineRule="auto"/>
        <w:jc w:val="both"/>
        <w:rPr>
          <w:color w:val="auto"/>
        </w:rPr>
      </w:pPr>
      <w:r w:rsidRPr="00E118C5">
        <w:rPr>
          <w:color w:val="auto"/>
        </w:rPr>
        <w:t>аффиксация:</w:t>
      </w:r>
    </w:p>
    <w:p w:rsidR="00E57B0A" w:rsidRPr="00E118C5" w:rsidRDefault="00E57B0A" w:rsidP="00820F84">
      <w:pPr>
        <w:pStyle w:val="11"/>
        <w:spacing w:line="252" w:lineRule="auto"/>
        <w:jc w:val="both"/>
        <w:rPr>
          <w:color w:val="auto"/>
          <w:lang w:val="en-US"/>
        </w:rPr>
      </w:pPr>
      <w:r w:rsidRPr="00E118C5">
        <w:rPr>
          <w:color w:val="auto"/>
        </w:rPr>
        <w:t>образование</w:t>
      </w:r>
      <w:r w:rsidRPr="00E118C5">
        <w:rPr>
          <w:color w:val="auto"/>
          <w:lang w:val="en-US"/>
        </w:rPr>
        <w:t xml:space="preserve"> </w:t>
      </w:r>
      <w:r w:rsidRPr="00E118C5">
        <w:rPr>
          <w:color w:val="auto"/>
        </w:rPr>
        <w:t>имен</w:t>
      </w:r>
      <w:r w:rsidRPr="00E118C5">
        <w:rPr>
          <w:color w:val="auto"/>
          <w:lang w:val="en-US"/>
        </w:rPr>
        <w:t xml:space="preserve"> </w:t>
      </w:r>
      <w:r w:rsidRPr="00E118C5">
        <w:rPr>
          <w:color w:val="auto"/>
        </w:rPr>
        <w:t>существительных</w:t>
      </w:r>
      <w:r w:rsidRPr="00E118C5">
        <w:rPr>
          <w:color w:val="auto"/>
          <w:lang w:val="en-US"/>
        </w:rPr>
        <w:t xml:space="preserve"> </w:t>
      </w:r>
      <w:r w:rsidRPr="00E118C5">
        <w:rPr>
          <w:color w:val="auto"/>
        </w:rPr>
        <w:t>при</w:t>
      </w:r>
      <w:r w:rsidRPr="00E118C5">
        <w:rPr>
          <w:color w:val="auto"/>
          <w:lang w:val="en-US"/>
        </w:rPr>
        <w:t xml:space="preserve"> </w:t>
      </w:r>
      <w:r w:rsidRPr="00E118C5">
        <w:rPr>
          <w:color w:val="auto"/>
        </w:rPr>
        <w:t>помощи</w:t>
      </w:r>
      <w:r w:rsidRPr="00E118C5">
        <w:rPr>
          <w:color w:val="auto"/>
          <w:lang w:val="en-US"/>
        </w:rPr>
        <w:t xml:space="preserve"> </w:t>
      </w:r>
      <w:r w:rsidRPr="00E118C5">
        <w:rPr>
          <w:color w:val="auto"/>
        </w:rPr>
        <w:t>суффиксов</w:t>
      </w:r>
      <w:r w:rsidRPr="00E118C5">
        <w:rPr>
          <w:color w:val="auto"/>
          <w:lang w:val="en-US"/>
        </w:rPr>
        <w:t>: -ance/-ence (performance/residence); -ity (activity); -ship (friendship);</w:t>
      </w:r>
    </w:p>
    <w:p w:rsidR="00E57B0A" w:rsidRPr="00E118C5" w:rsidRDefault="00E57B0A" w:rsidP="00820F84">
      <w:pPr>
        <w:pStyle w:val="11"/>
        <w:spacing w:line="252" w:lineRule="auto"/>
        <w:jc w:val="both"/>
        <w:rPr>
          <w:color w:val="auto"/>
        </w:rPr>
      </w:pPr>
      <w:r w:rsidRPr="00E118C5">
        <w:rPr>
          <w:color w:val="auto"/>
        </w:rPr>
        <w:t xml:space="preserve">образование имен прилагательных при помощи префикса </w:t>
      </w:r>
      <w:r w:rsidRPr="00E118C5">
        <w:rPr>
          <w:color w:val="auto"/>
          <w:lang w:val="en-US"/>
        </w:rPr>
        <w:t>inter</w:t>
      </w:r>
      <w:r w:rsidRPr="00E118C5">
        <w:rPr>
          <w:color w:val="auto"/>
        </w:rPr>
        <w:t>- (</w:t>
      </w:r>
      <w:r w:rsidRPr="00E118C5">
        <w:rPr>
          <w:color w:val="auto"/>
          <w:lang w:val="en-US"/>
        </w:rPr>
        <w:t>international</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образование имен прилагательных при помощи -</w:t>
      </w:r>
      <w:r w:rsidRPr="00E118C5">
        <w:rPr>
          <w:color w:val="auto"/>
          <w:lang w:val="en-US"/>
        </w:rPr>
        <w:t>ed</w:t>
      </w:r>
      <w:r w:rsidRPr="00E118C5">
        <w:rPr>
          <w:color w:val="auto"/>
        </w:rPr>
        <w:t xml:space="preserve"> и -</w:t>
      </w:r>
      <w:r w:rsidRPr="00E118C5">
        <w:rPr>
          <w:color w:val="auto"/>
          <w:lang w:val="en-US"/>
        </w:rPr>
        <w:t>ing</w:t>
      </w:r>
      <w:r w:rsidRPr="00E118C5">
        <w:rPr>
          <w:color w:val="auto"/>
        </w:rPr>
        <w:t xml:space="preserve"> (</w:t>
      </w:r>
      <w:r w:rsidRPr="00E118C5">
        <w:rPr>
          <w:color w:val="auto"/>
          <w:lang w:val="en-US"/>
        </w:rPr>
        <w:t>interested</w:t>
      </w:r>
      <w:r w:rsidRPr="00E118C5">
        <w:rPr>
          <w:color w:val="auto"/>
        </w:rPr>
        <w:t>—</w:t>
      </w:r>
      <w:r w:rsidRPr="00E118C5">
        <w:rPr>
          <w:color w:val="auto"/>
          <w:lang w:val="en-US"/>
        </w:rPr>
        <w:t>interesting</w:t>
      </w:r>
      <w:r w:rsidRPr="00E118C5">
        <w:rPr>
          <w:color w:val="auto"/>
        </w:rPr>
        <w:t>);</w:t>
      </w:r>
    </w:p>
    <w:p w:rsidR="00E57B0A" w:rsidRPr="00E118C5" w:rsidRDefault="00E57B0A" w:rsidP="00820F84">
      <w:pPr>
        <w:pStyle w:val="11"/>
        <w:numPr>
          <w:ilvl w:val="0"/>
          <w:numId w:val="22"/>
        </w:numPr>
        <w:tabs>
          <w:tab w:val="left" w:pos="581"/>
        </w:tabs>
        <w:spacing w:line="252" w:lineRule="auto"/>
        <w:jc w:val="both"/>
        <w:rPr>
          <w:color w:val="auto"/>
        </w:rPr>
      </w:pPr>
      <w:r w:rsidRPr="00E118C5">
        <w:rPr>
          <w:color w:val="auto"/>
        </w:rPr>
        <w:t>конверсия:</w:t>
      </w:r>
    </w:p>
    <w:p w:rsidR="00E57B0A" w:rsidRPr="00E118C5" w:rsidRDefault="00E57B0A" w:rsidP="00820F84">
      <w:pPr>
        <w:pStyle w:val="11"/>
        <w:spacing w:line="252" w:lineRule="auto"/>
        <w:jc w:val="both"/>
        <w:rPr>
          <w:color w:val="auto"/>
        </w:rPr>
      </w:pPr>
      <w:r w:rsidRPr="00E118C5">
        <w:rPr>
          <w:color w:val="auto"/>
        </w:rPr>
        <w:t>образование имени существительного от неопределённой формы глагола (</w:t>
      </w:r>
      <w:r w:rsidRPr="00E118C5">
        <w:rPr>
          <w:color w:val="auto"/>
          <w:lang w:val="en-US"/>
        </w:rPr>
        <w:t>to</w:t>
      </w:r>
      <w:r w:rsidRPr="00E118C5">
        <w:rPr>
          <w:color w:val="auto"/>
        </w:rPr>
        <w:t xml:space="preserve"> </w:t>
      </w:r>
      <w:r w:rsidRPr="00E118C5">
        <w:rPr>
          <w:color w:val="auto"/>
          <w:lang w:val="en-US"/>
        </w:rPr>
        <w:t>walk</w:t>
      </w:r>
      <w:r w:rsidRPr="00E118C5">
        <w:rPr>
          <w:color w:val="auto"/>
        </w:rPr>
        <w:t xml:space="preserve"> — </w:t>
      </w:r>
      <w:r w:rsidRPr="00E118C5">
        <w:rPr>
          <w:color w:val="auto"/>
          <w:lang w:val="en-US"/>
        </w:rPr>
        <w:t>a</w:t>
      </w:r>
      <w:r w:rsidRPr="00E118C5">
        <w:rPr>
          <w:color w:val="auto"/>
        </w:rPr>
        <w:t xml:space="preserve"> </w:t>
      </w:r>
      <w:r w:rsidRPr="00E118C5">
        <w:rPr>
          <w:color w:val="auto"/>
          <w:lang w:val="en-US"/>
        </w:rPr>
        <w:t>walk</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образование глагола от имени существительного (</w:t>
      </w:r>
      <w:r w:rsidRPr="00E118C5">
        <w:rPr>
          <w:color w:val="auto"/>
          <w:lang w:val="en-US"/>
        </w:rPr>
        <w:t>a</w:t>
      </w:r>
      <w:r w:rsidRPr="00E118C5">
        <w:rPr>
          <w:color w:val="auto"/>
        </w:rPr>
        <w:t xml:space="preserve"> </w:t>
      </w:r>
      <w:r w:rsidRPr="00E118C5">
        <w:rPr>
          <w:color w:val="auto"/>
          <w:lang w:val="en-US"/>
        </w:rPr>
        <w:t>present</w:t>
      </w:r>
      <w:r w:rsidRPr="00E118C5">
        <w:rPr>
          <w:color w:val="auto"/>
        </w:rPr>
        <w:t xml:space="preserve"> — </w:t>
      </w:r>
      <w:r w:rsidRPr="00E118C5">
        <w:rPr>
          <w:color w:val="auto"/>
          <w:lang w:val="en-US"/>
        </w:rPr>
        <w:t>to</w:t>
      </w:r>
      <w:r w:rsidRPr="00E118C5">
        <w:rPr>
          <w:color w:val="auto"/>
        </w:rPr>
        <w:t xml:space="preserve"> </w:t>
      </w:r>
      <w:r w:rsidRPr="00E118C5">
        <w:rPr>
          <w:color w:val="auto"/>
          <w:lang w:val="en-US"/>
        </w:rPr>
        <w:t>present</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образование имени существительного от прилагательного (</w:t>
      </w:r>
      <w:r w:rsidRPr="00E118C5">
        <w:rPr>
          <w:color w:val="auto"/>
          <w:lang w:val="en-US"/>
        </w:rPr>
        <w:t>rich</w:t>
      </w:r>
      <w:r w:rsidRPr="00E118C5">
        <w:rPr>
          <w:color w:val="auto"/>
        </w:rPr>
        <w:t xml:space="preserve"> — </w:t>
      </w:r>
      <w:r w:rsidRPr="00E118C5">
        <w:rPr>
          <w:color w:val="auto"/>
          <w:lang w:val="en-US"/>
        </w:rPr>
        <w:t>the</w:t>
      </w:r>
      <w:r w:rsidRPr="00E118C5">
        <w:rPr>
          <w:color w:val="auto"/>
        </w:rPr>
        <w:t xml:space="preserve"> </w:t>
      </w:r>
      <w:r w:rsidRPr="00E118C5">
        <w:rPr>
          <w:color w:val="auto"/>
          <w:lang w:val="en-US"/>
        </w:rPr>
        <w:t>rich</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57B0A" w:rsidRPr="00E118C5" w:rsidRDefault="00E57B0A" w:rsidP="00820F84">
      <w:pPr>
        <w:pStyle w:val="11"/>
        <w:spacing w:line="252" w:lineRule="auto"/>
        <w:jc w:val="both"/>
        <w:rPr>
          <w:color w:val="auto"/>
        </w:rPr>
      </w:pPr>
      <w:r w:rsidRPr="00E118C5">
        <w:rPr>
          <w:color w:val="auto"/>
        </w:rPr>
        <w:t>Различные средства связи в тексте для обеспечения его целостности (</w:t>
      </w:r>
      <w:r w:rsidRPr="00E118C5">
        <w:rPr>
          <w:color w:val="auto"/>
          <w:lang w:val="en-US"/>
        </w:rPr>
        <w:t>firstly</w:t>
      </w:r>
      <w:r w:rsidRPr="00E118C5">
        <w:rPr>
          <w:color w:val="auto"/>
        </w:rPr>
        <w:t xml:space="preserve">, </w:t>
      </w:r>
      <w:r w:rsidRPr="00E118C5">
        <w:rPr>
          <w:color w:val="auto"/>
          <w:lang w:val="en-US"/>
        </w:rPr>
        <w:t>however</w:t>
      </w:r>
      <w:r w:rsidRPr="00E118C5">
        <w:rPr>
          <w:color w:val="auto"/>
        </w:rPr>
        <w:t xml:space="preserve">, </w:t>
      </w:r>
      <w:r w:rsidRPr="00E118C5">
        <w:rPr>
          <w:color w:val="auto"/>
          <w:lang w:val="en-US"/>
        </w:rPr>
        <w:t>finally</w:t>
      </w:r>
      <w:r w:rsidRPr="00E118C5">
        <w:rPr>
          <w:color w:val="auto"/>
        </w:rPr>
        <w:t xml:space="preserve">, </w:t>
      </w:r>
      <w:r w:rsidRPr="00E118C5">
        <w:rPr>
          <w:color w:val="auto"/>
          <w:lang w:val="en-US"/>
        </w:rPr>
        <w:t>at</w:t>
      </w:r>
      <w:r w:rsidRPr="00E118C5">
        <w:rPr>
          <w:color w:val="auto"/>
        </w:rPr>
        <w:t xml:space="preserve"> </w:t>
      </w:r>
      <w:r w:rsidRPr="00E118C5">
        <w:rPr>
          <w:color w:val="auto"/>
          <w:lang w:val="en-US"/>
        </w:rPr>
        <w:t>last</w:t>
      </w:r>
      <w:r w:rsidRPr="00E118C5">
        <w:rPr>
          <w:color w:val="auto"/>
        </w:rPr>
        <w:t xml:space="preserve">, </w:t>
      </w:r>
      <w:r w:rsidRPr="00E118C5">
        <w:rPr>
          <w:color w:val="auto"/>
          <w:lang w:val="en-US"/>
        </w:rPr>
        <w:t>etc</w:t>
      </w:r>
      <w:r w:rsidRPr="00E118C5">
        <w:rPr>
          <w:color w:val="auto"/>
        </w:rPr>
        <w:t>.).</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Грамматическая сторона речи</w:t>
      </w:r>
    </w:p>
    <w:p w:rsidR="00E57B0A" w:rsidRPr="00E118C5" w:rsidRDefault="00E57B0A" w:rsidP="00820F84">
      <w:pPr>
        <w:pStyle w:val="11"/>
        <w:jc w:val="both"/>
        <w:rPr>
          <w:color w:val="auto"/>
        </w:rPr>
      </w:pPr>
      <w:r w:rsidRPr="00E118C5">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57B0A" w:rsidRPr="00E118C5" w:rsidRDefault="00E57B0A" w:rsidP="00820F84">
      <w:pPr>
        <w:pStyle w:val="11"/>
        <w:jc w:val="both"/>
        <w:rPr>
          <w:color w:val="auto"/>
          <w:lang w:val="en-US"/>
        </w:rPr>
      </w:pPr>
      <w:r w:rsidRPr="00E118C5">
        <w:rPr>
          <w:color w:val="auto"/>
        </w:rPr>
        <w:t>Предложения</w:t>
      </w:r>
      <w:r w:rsidRPr="00E118C5">
        <w:rPr>
          <w:color w:val="auto"/>
          <w:lang w:val="en-US"/>
        </w:rPr>
        <w:t xml:space="preserve"> </w:t>
      </w:r>
      <w:r w:rsidRPr="00E118C5">
        <w:rPr>
          <w:color w:val="auto"/>
        </w:rPr>
        <w:t>со</w:t>
      </w:r>
      <w:r w:rsidRPr="00E118C5">
        <w:rPr>
          <w:color w:val="auto"/>
          <w:lang w:val="en-US"/>
        </w:rPr>
        <w:t xml:space="preserve"> </w:t>
      </w:r>
      <w:r w:rsidRPr="00E118C5">
        <w:rPr>
          <w:color w:val="auto"/>
        </w:rPr>
        <w:t>сложным</w:t>
      </w:r>
      <w:r w:rsidRPr="00E118C5">
        <w:rPr>
          <w:color w:val="auto"/>
          <w:lang w:val="en-US"/>
        </w:rPr>
        <w:t xml:space="preserve"> </w:t>
      </w:r>
      <w:r w:rsidRPr="00E118C5">
        <w:rPr>
          <w:color w:val="auto"/>
        </w:rPr>
        <w:t>дополнением</w:t>
      </w:r>
      <w:r w:rsidRPr="00E118C5">
        <w:rPr>
          <w:color w:val="auto"/>
          <w:lang w:val="en-US"/>
        </w:rPr>
        <w:t xml:space="preserve"> (Complex Object) (I saw her cross/crossing the road.).</w:t>
      </w:r>
    </w:p>
    <w:p w:rsidR="00E57B0A" w:rsidRPr="00E118C5" w:rsidRDefault="00E57B0A" w:rsidP="00820F84">
      <w:pPr>
        <w:pStyle w:val="11"/>
        <w:jc w:val="both"/>
        <w:rPr>
          <w:color w:val="auto"/>
        </w:rPr>
      </w:pPr>
      <w:r w:rsidRPr="00E118C5">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57B0A" w:rsidRPr="00E118C5" w:rsidRDefault="00E57B0A" w:rsidP="00820F84">
      <w:pPr>
        <w:pStyle w:val="11"/>
        <w:jc w:val="both"/>
        <w:rPr>
          <w:color w:val="auto"/>
        </w:rPr>
      </w:pPr>
      <w:r w:rsidRPr="00E118C5">
        <w:rPr>
          <w:color w:val="auto"/>
        </w:rPr>
        <w:t xml:space="preserve">Все типы вопросительных предложений в </w:t>
      </w:r>
      <w:r w:rsidRPr="00E118C5">
        <w:rPr>
          <w:color w:val="auto"/>
          <w:lang w:val="en-US"/>
        </w:rPr>
        <w:t>Past</w:t>
      </w:r>
      <w:r w:rsidRPr="00E118C5">
        <w:rPr>
          <w:color w:val="auto"/>
        </w:rPr>
        <w:t xml:space="preserve"> </w:t>
      </w:r>
      <w:r w:rsidRPr="00E118C5">
        <w:rPr>
          <w:color w:val="auto"/>
          <w:lang w:val="en-US"/>
        </w:rPr>
        <w:t>Perfect</w:t>
      </w:r>
      <w:r w:rsidRPr="00E118C5">
        <w:rPr>
          <w:color w:val="auto"/>
        </w:rPr>
        <w:t xml:space="preserve"> </w:t>
      </w:r>
      <w:r w:rsidRPr="00E118C5">
        <w:rPr>
          <w:color w:val="auto"/>
          <w:lang w:val="en-US"/>
        </w:rPr>
        <w:t>Tense</w:t>
      </w:r>
      <w:r w:rsidRPr="00E118C5">
        <w:rPr>
          <w:color w:val="auto"/>
        </w:rPr>
        <w:t>.</w:t>
      </w:r>
    </w:p>
    <w:p w:rsidR="00E57B0A" w:rsidRPr="00E118C5" w:rsidRDefault="00E57B0A" w:rsidP="00820F84">
      <w:pPr>
        <w:pStyle w:val="11"/>
        <w:jc w:val="both"/>
        <w:rPr>
          <w:color w:val="auto"/>
        </w:rPr>
      </w:pPr>
      <w:r w:rsidRPr="00E118C5">
        <w:rPr>
          <w:color w:val="auto"/>
        </w:rPr>
        <w:t>Согласование времен в рамках сложного предложения.</w:t>
      </w:r>
    </w:p>
    <w:p w:rsidR="00E57B0A" w:rsidRPr="00E118C5" w:rsidRDefault="00E57B0A" w:rsidP="00820F84">
      <w:pPr>
        <w:pStyle w:val="11"/>
        <w:jc w:val="both"/>
        <w:rPr>
          <w:color w:val="auto"/>
        </w:rPr>
      </w:pPr>
      <w:r w:rsidRPr="00E118C5">
        <w:rPr>
          <w:color w:val="auto"/>
        </w:rPr>
        <w:t>Согласование подлежащего, выраженного собирательным существительным (</w:t>
      </w:r>
      <w:r w:rsidRPr="00E118C5">
        <w:rPr>
          <w:color w:val="auto"/>
          <w:lang w:val="en-US"/>
        </w:rPr>
        <w:t>family</w:t>
      </w:r>
      <w:r w:rsidRPr="00E118C5">
        <w:rPr>
          <w:color w:val="auto"/>
        </w:rPr>
        <w:t xml:space="preserve">, </w:t>
      </w:r>
      <w:r w:rsidRPr="00E118C5">
        <w:rPr>
          <w:color w:val="auto"/>
          <w:lang w:val="en-US"/>
        </w:rPr>
        <w:t>police</w:t>
      </w:r>
      <w:r w:rsidRPr="00E118C5">
        <w:rPr>
          <w:color w:val="auto"/>
        </w:rPr>
        <w:t>) со сказуемым.</w:t>
      </w:r>
    </w:p>
    <w:p w:rsidR="00E57B0A" w:rsidRPr="00E118C5" w:rsidRDefault="00E57B0A" w:rsidP="00820F84">
      <w:pPr>
        <w:pStyle w:val="11"/>
        <w:jc w:val="both"/>
        <w:rPr>
          <w:color w:val="auto"/>
          <w:lang w:val="en-US"/>
        </w:rPr>
      </w:pPr>
      <w:r w:rsidRPr="00E118C5">
        <w:rPr>
          <w:color w:val="auto"/>
        </w:rPr>
        <w:t>Конструкции</w:t>
      </w:r>
      <w:r w:rsidRPr="00E118C5">
        <w:rPr>
          <w:color w:val="auto"/>
          <w:lang w:val="en-US"/>
        </w:rPr>
        <w:t xml:space="preserve"> </w:t>
      </w:r>
      <w:r w:rsidRPr="00E118C5">
        <w:rPr>
          <w:color w:val="auto"/>
        </w:rPr>
        <w:t>с</w:t>
      </w:r>
      <w:r w:rsidRPr="00E118C5">
        <w:rPr>
          <w:color w:val="auto"/>
          <w:lang w:val="en-US"/>
        </w:rPr>
        <w:t xml:space="preserve"> </w:t>
      </w:r>
      <w:r w:rsidRPr="00E118C5">
        <w:rPr>
          <w:color w:val="auto"/>
        </w:rPr>
        <w:t>глаголами</w:t>
      </w:r>
      <w:r w:rsidRPr="00E118C5">
        <w:rPr>
          <w:color w:val="auto"/>
          <w:lang w:val="en-US"/>
        </w:rPr>
        <w:t xml:space="preserve"> </w:t>
      </w:r>
      <w:r w:rsidRPr="00E118C5">
        <w:rPr>
          <w:color w:val="auto"/>
        </w:rPr>
        <w:t>на</w:t>
      </w:r>
      <w:r w:rsidRPr="00E118C5">
        <w:rPr>
          <w:color w:val="auto"/>
          <w:lang w:val="en-US"/>
        </w:rPr>
        <w:t xml:space="preserve"> -ing: to love/hate doing something.</w:t>
      </w:r>
    </w:p>
    <w:p w:rsidR="00E57B0A" w:rsidRPr="00E118C5" w:rsidRDefault="00E57B0A" w:rsidP="00820F84">
      <w:pPr>
        <w:pStyle w:val="11"/>
        <w:jc w:val="both"/>
        <w:rPr>
          <w:color w:val="auto"/>
          <w:lang w:val="en-US"/>
        </w:rPr>
      </w:pPr>
      <w:r w:rsidRPr="00E118C5">
        <w:rPr>
          <w:color w:val="auto"/>
        </w:rPr>
        <w:t>Конструкции</w:t>
      </w:r>
      <w:r w:rsidRPr="00E118C5">
        <w:rPr>
          <w:color w:val="auto"/>
          <w:lang w:val="en-US"/>
        </w:rPr>
        <w:t xml:space="preserve">, </w:t>
      </w:r>
      <w:r w:rsidRPr="00E118C5">
        <w:rPr>
          <w:color w:val="auto"/>
        </w:rPr>
        <w:t>содержащие</w:t>
      </w:r>
      <w:r w:rsidRPr="00E118C5">
        <w:rPr>
          <w:color w:val="auto"/>
          <w:lang w:val="en-US"/>
        </w:rPr>
        <w:t xml:space="preserve"> </w:t>
      </w:r>
      <w:r w:rsidRPr="00E118C5">
        <w:rPr>
          <w:color w:val="auto"/>
        </w:rPr>
        <w:t>глаголы</w:t>
      </w:r>
      <w:r w:rsidRPr="00E118C5">
        <w:rPr>
          <w:color w:val="auto"/>
          <w:lang w:val="en-US"/>
        </w:rPr>
        <w:t>-</w:t>
      </w:r>
      <w:r w:rsidRPr="00E118C5">
        <w:rPr>
          <w:color w:val="auto"/>
        </w:rPr>
        <w:t>связки</w:t>
      </w:r>
      <w:r w:rsidRPr="00E118C5">
        <w:rPr>
          <w:color w:val="auto"/>
          <w:lang w:val="en-US"/>
        </w:rPr>
        <w:t xml:space="preserve"> to be/to look/to feel/to seem.</w:t>
      </w:r>
    </w:p>
    <w:p w:rsidR="00E57B0A" w:rsidRPr="00E118C5" w:rsidRDefault="00E57B0A" w:rsidP="00820F84">
      <w:pPr>
        <w:pStyle w:val="11"/>
        <w:jc w:val="both"/>
        <w:rPr>
          <w:color w:val="auto"/>
          <w:lang w:val="en-US"/>
        </w:rPr>
      </w:pPr>
      <w:r w:rsidRPr="00E118C5">
        <w:rPr>
          <w:color w:val="auto"/>
        </w:rPr>
        <w:t>Конструкции</w:t>
      </w:r>
      <w:r w:rsidRPr="00E118C5">
        <w:rPr>
          <w:color w:val="auto"/>
          <w:lang w:val="en-US"/>
        </w:rPr>
        <w:t xml:space="preserve"> be/get used to + </w:t>
      </w:r>
      <w:r w:rsidRPr="00E118C5">
        <w:rPr>
          <w:color w:val="auto"/>
        </w:rPr>
        <w:t>инфинитив</w:t>
      </w:r>
      <w:r w:rsidRPr="00E118C5">
        <w:rPr>
          <w:color w:val="auto"/>
          <w:lang w:val="en-US"/>
        </w:rPr>
        <w:t xml:space="preserve"> </w:t>
      </w:r>
      <w:r w:rsidRPr="00E118C5">
        <w:rPr>
          <w:color w:val="auto"/>
        </w:rPr>
        <w:t>глагола</w:t>
      </w:r>
      <w:r w:rsidRPr="00E118C5">
        <w:rPr>
          <w:color w:val="auto"/>
          <w:lang w:val="en-US"/>
        </w:rPr>
        <w:t xml:space="preserve">; be/get used to + </w:t>
      </w:r>
      <w:r w:rsidRPr="00E118C5">
        <w:rPr>
          <w:color w:val="auto"/>
        </w:rPr>
        <w:t>инфинитив</w:t>
      </w:r>
      <w:r w:rsidRPr="00E118C5">
        <w:rPr>
          <w:color w:val="auto"/>
          <w:lang w:val="en-US"/>
        </w:rPr>
        <w:t xml:space="preserve"> </w:t>
      </w:r>
      <w:r w:rsidRPr="00E118C5">
        <w:rPr>
          <w:color w:val="auto"/>
        </w:rPr>
        <w:t>глагола</w:t>
      </w:r>
      <w:r w:rsidRPr="00E118C5">
        <w:rPr>
          <w:color w:val="auto"/>
          <w:lang w:val="en-US"/>
        </w:rPr>
        <w:t>; be/get used to doing something; be/get used to something.</w:t>
      </w:r>
    </w:p>
    <w:p w:rsidR="00E57B0A" w:rsidRPr="00E118C5" w:rsidRDefault="00E57B0A" w:rsidP="00820F84">
      <w:pPr>
        <w:pStyle w:val="11"/>
        <w:jc w:val="both"/>
        <w:rPr>
          <w:color w:val="auto"/>
          <w:lang w:val="en-US"/>
        </w:rPr>
      </w:pPr>
      <w:r w:rsidRPr="00E118C5">
        <w:rPr>
          <w:color w:val="auto"/>
        </w:rPr>
        <w:t>Конструкция</w:t>
      </w:r>
      <w:r w:rsidRPr="00E118C5">
        <w:rPr>
          <w:color w:val="auto"/>
          <w:lang w:val="en-US"/>
        </w:rPr>
        <w:t xml:space="preserve"> both ... and ... </w:t>
      </w:r>
      <w:r w:rsidRPr="00E118C5">
        <w:rPr>
          <w:i/>
          <w:iCs/>
          <w:color w:val="auto"/>
          <w:lang w:val="en-US"/>
        </w:rPr>
        <w:t>.</w:t>
      </w:r>
    </w:p>
    <w:p w:rsidR="00E57B0A" w:rsidRPr="00E118C5" w:rsidRDefault="00E57B0A" w:rsidP="00820F84">
      <w:pPr>
        <w:pStyle w:val="11"/>
        <w:jc w:val="both"/>
        <w:rPr>
          <w:color w:val="auto"/>
          <w:lang w:val="en-US"/>
        </w:rPr>
      </w:pPr>
      <w:r w:rsidRPr="00E118C5">
        <w:rPr>
          <w:color w:val="auto"/>
        </w:rPr>
        <w:t>Конструкции</w:t>
      </w:r>
      <w:r w:rsidRPr="00E118C5">
        <w:rPr>
          <w:color w:val="auto"/>
          <w:lang w:val="en-US"/>
        </w:rPr>
        <w:t xml:space="preserve"> c </w:t>
      </w:r>
      <w:r w:rsidRPr="00E118C5">
        <w:rPr>
          <w:color w:val="auto"/>
        </w:rPr>
        <w:t>глаголами</w:t>
      </w:r>
      <w:r w:rsidRPr="00E118C5">
        <w:rPr>
          <w:color w:val="auto"/>
          <w:lang w:val="en-US"/>
        </w:rPr>
        <w:t xml:space="preserve"> to stop, to remember, to forget (</w:t>
      </w:r>
      <w:r w:rsidRPr="00E118C5">
        <w:rPr>
          <w:color w:val="auto"/>
        </w:rPr>
        <w:t>разница</w:t>
      </w:r>
      <w:r w:rsidRPr="00E118C5">
        <w:rPr>
          <w:color w:val="auto"/>
          <w:lang w:val="en-US"/>
        </w:rPr>
        <w:t xml:space="preserve"> </w:t>
      </w:r>
      <w:r w:rsidRPr="00E118C5">
        <w:rPr>
          <w:color w:val="auto"/>
        </w:rPr>
        <w:t>в</w:t>
      </w:r>
      <w:r w:rsidRPr="00E118C5">
        <w:rPr>
          <w:color w:val="auto"/>
          <w:lang w:val="en-US"/>
        </w:rPr>
        <w:t xml:space="preserve"> </w:t>
      </w:r>
      <w:r w:rsidRPr="00E118C5">
        <w:rPr>
          <w:color w:val="auto"/>
        </w:rPr>
        <w:t>значении</w:t>
      </w:r>
      <w:r w:rsidRPr="00E118C5">
        <w:rPr>
          <w:color w:val="auto"/>
          <w:lang w:val="en-US"/>
        </w:rPr>
        <w:t xml:space="preserve"> to stop doing smth </w:t>
      </w:r>
      <w:r w:rsidRPr="00E118C5">
        <w:rPr>
          <w:color w:val="auto"/>
        </w:rPr>
        <w:t>и</w:t>
      </w:r>
      <w:r w:rsidRPr="00E118C5">
        <w:rPr>
          <w:color w:val="auto"/>
          <w:lang w:val="en-US"/>
        </w:rPr>
        <w:t xml:space="preserve"> to stop to do smth).</w:t>
      </w:r>
    </w:p>
    <w:p w:rsidR="00E57B0A" w:rsidRPr="00E118C5" w:rsidRDefault="00E57B0A" w:rsidP="00820F84">
      <w:pPr>
        <w:pStyle w:val="11"/>
        <w:jc w:val="both"/>
        <w:rPr>
          <w:color w:val="auto"/>
          <w:lang w:val="en-US"/>
        </w:rPr>
      </w:pPr>
      <w:r w:rsidRPr="00E118C5">
        <w:rPr>
          <w:color w:val="auto"/>
        </w:rPr>
        <w:t>Глаголы</w:t>
      </w:r>
      <w:r w:rsidRPr="00E118C5">
        <w:rPr>
          <w:color w:val="auto"/>
          <w:lang w:val="en-US"/>
        </w:rPr>
        <w:t xml:space="preserve"> </w:t>
      </w:r>
      <w:r w:rsidRPr="00E118C5">
        <w:rPr>
          <w:color w:val="auto"/>
        </w:rPr>
        <w:t>в</w:t>
      </w:r>
      <w:r w:rsidRPr="00E118C5">
        <w:rPr>
          <w:color w:val="auto"/>
          <w:lang w:val="en-US"/>
        </w:rPr>
        <w:t xml:space="preserve"> </w:t>
      </w:r>
      <w:r w:rsidRPr="00E118C5">
        <w:rPr>
          <w:color w:val="auto"/>
        </w:rPr>
        <w:t>видо</w:t>
      </w:r>
      <w:r w:rsidRPr="00E118C5">
        <w:rPr>
          <w:color w:val="auto"/>
          <w:lang w:val="en-US"/>
        </w:rPr>
        <w:t>-</w:t>
      </w:r>
      <w:r w:rsidRPr="00E118C5">
        <w:rPr>
          <w:color w:val="auto"/>
        </w:rPr>
        <w:t>временных</w:t>
      </w:r>
      <w:r w:rsidRPr="00E118C5">
        <w:rPr>
          <w:color w:val="auto"/>
          <w:lang w:val="en-US"/>
        </w:rPr>
        <w:t xml:space="preserve"> </w:t>
      </w:r>
      <w:r w:rsidRPr="00E118C5">
        <w:rPr>
          <w:color w:val="auto"/>
        </w:rPr>
        <w:t>формах</w:t>
      </w:r>
      <w:r w:rsidRPr="00E118C5">
        <w:rPr>
          <w:color w:val="auto"/>
          <w:lang w:val="en-US"/>
        </w:rPr>
        <w:t xml:space="preserve"> </w:t>
      </w:r>
      <w:r w:rsidRPr="00E118C5">
        <w:rPr>
          <w:color w:val="auto"/>
        </w:rPr>
        <w:t>действительного</w:t>
      </w:r>
      <w:r w:rsidRPr="00E118C5">
        <w:rPr>
          <w:color w:val="auto"/>
          <w:lang w:val="en-US"/>
        </w:rPr>
        <w:t xml:space="preserve"> </w:t>
      </w:r>
      <w:r w:rsidRPr="00E118C5">
        <w:rPr>
          <w:color w:val="auto"/>
        </w:rPr>
        <w:t>залога</w:t>
      </w:r>
      <w:r w:rsidRPr="00E118C5">
        <w:rPr>
          <w:color w:val="auto"/>
          <w:lang w:val="en-US"/>
        </w:rPr>
        <w:t xml:space="preserve"> </w:t>
      </w:r>
      <w:r w:rsidRPr="00E118C5">
        <w:rPr>
          <w:color w:val="auto"/>
        </w:rPr>
        <w:t>в</w:t>
      </w:r>
      <w:r w:rsidRPr="00E118C5">
        <w:rPr>
          <w:color w:val="auto"/>
          <w:lang w:val="en-US"/>
        </w:rPr>
        <w:t xml:space="preserve"> </w:t>
      </w:r>
      <w:r w:rsidRPr="00E118C5">
        <w:rPr>
          <w:color w:val="auto"/>
        </w:rPr>
        <w:t>изъявительном</w:t>
      </w:r>
      <w:r w:rsidRPr="00E118C5">
        <w:rPr>
          <w:color w:val="auto"/>
          <w:lang w:val="en-US"/>
        </w:rPr>
        <w:t xml:space="preserve"> </w:t>
      </w:r>
      <w:r w:rsidRPr="00E118C5">
        <w:rPr>
          <w:color w:val="auto"/>
        </w:rPr>
        <w:t>наклонении</w:t>
      </w:r>
      <w:r w:rsidRPr="00E118C5">
        <w:rPr>
          <w:color w:val="auto"/>
          <w:lang w:val="en-US"/>
        </w:rPr>
        <w:t xml:space="preserve"> (Past Perfect Tense, Present Perfect Continuous Tense, Future-in-the-Past).</w:t>
      </w:r>
    </w:p>
    <w:p w:rsidR="00E57B0A" w:rsidRPr="00E118C5" w:rsidRDefault="00E57B0A" w:rsidP="00820F84">
      <w:pPr>
        <w:pStyle w:val="11"/>
        <w:jc w:val="both"/>
        <w:rPr>
          <w:color w:val="auto"/>
        </w:rPr>
      </w:pPr>
      <w:r w:rsidRPr="00E118C5">
        <w:rPr>
          <w:color w:val="auto"/>
        </w:rPr>
        <w:t>Модальные глаголы в косвенной речи в настоящем и прошедшем времени.</w:t>
      </w:r>
    </w:p>
    <w:p w:rsidR="00E57B0A" w:rsidRPr="00E118C5" w:rsidRDefault="00E57B0A" w:rsidP="00820F84">
      <w:pPr>
        <w:pStyle w:val="11"/>
        <w:jc w:val="both"/>
        <w:rPr>
          <w:color w:val="auto"/>
        </w:rPr>
      </w:pPr>
      <w:r w:rsidRPr="00E118C5">
        <w:rPr>
          <w:color w:val="auto"/>
        </w:rPr>
        <w:t>Неличные формы глагола (инфинитив, герундий, причастия настоящего и прошедшего времени).</w:t>
      </w:r>
    </w:p>
    <w:p w:rsidR="00E57B0A" w:rsidRPr="00E118C5" w:rsidRDefault="00E57B0A" w:rsidP="00820F84">
      <w:pPr>
        <w:pStyle w:val="11"/>
        <w:jc w:val="both"/>
        <w:rPr>
          <w:color w:val="auto"/>
        </w:rPr>
      </w:pPr>
      <w:r w:rsidRPr="00E118C5">
        <w:rPr>
          <w:color w:val="auto"/>
        </w:rPr>
        <w:t xml:space="preserve">Наречия </w:t>
      </w:r>
      <w:r w:rsidRPr="00E118C5">
        <w:rPr>
          <w:color w:val="auto"/>
          <w:lang w:val="en-US"/>
        </w:rPr>
        <w:t>too</w:t>
      </w:r>
      <w:r w:rsidRPr="00E118C5">
        <w:rPr>
          <w:color w:val="auto"/>
        </w:rPr>
        <w:t xml:space="preserve"> — </w:t>
      </w:r>
      <w:r w:rsidRPr="00E118C5">
        <w:rPr>
          <w:color w:val="auto"/>
          <w:lang w:val="en-US"/>
        </w:rPr>
        <w:t>enough</w:t>
      </w:r>
      <w:r w:rsidRPr="00E118C5">
        <w:rPr>
          <w:color w:val="auto"/>
        </w:rPr>
        <w:t>.</w:t>
      </w:r>
    </w:p>
    <w:p w:rsidR="00E57B0A" w:rsidRPr="00E118C5" w:rsidRDefault="00E57B0A" w:rsidP="00820F84">
      <w:pPr>
        <w:pStyle w:val="11"/>
        <w:spacing w:after="160"/>
        <w:jc w:val="both"/>
        <w:rPr>
          <w:color w:val="auto"/>
        </w:rPr>
      </w:pPr>
      <w:r w:rsidRPr="00E118C5">
        <w:rPr>
          <w:color w:val="auto"/>
        </w:rPr>
        <w:t xml:space="preserve">Отрицательные местоимения </w:t>
      </w:r>
      <w:r w:rsidRPr="00E118C5">
        <w:rPr>
          <w:color w:val="auto"/>
          <w:lang w:val="en-US"/>
        </w:rPr>
        <w:t>no</w:t>
      </w:r>
      <w:r w:rsidRPr="00E118C5">
        <w:rPr>
          <w:color w:val="auto"/>
        </w:rPr>
        <w:t xml:space="preserve"> (и его производные </w:t>
      </w:r>
      <w:r w:rsidRPr="00E118C5">
        <w:rPr>
          <w:color w:val="auto"/>
          <w:lang w:val="en-US"/>
        </w:rPr>
        <w:t>nobody</w:t>
      </w:r>
      <w:r w:rsidRPr="00E118C5">
        <w:rPr>
          <w:color w:val="auto"/>
        </w:rPr>
        <w:t xml:space="preserve">, </w:t>
      </w:r>
      <w:r w:rsidRPr="00E118C5">
        <w:rPr>
          <w:color w:val="auto"/>
          <w:lang w:val="en-US"/>
        </w:rPr>
        <w:t>nothing</w:t>
      </w:r>
      <w:r w:rsidRPr="00E118C5">
        <w:rPr>
          <w:color w:val="auto"/>
        </w:rPr>
        <w:t xml:space="preserve">, </w:t>
      </w:r>
      <w:r w:rsidRPr="00E118C5">
        <w:rPr>
          <w:color w:val="auto"/>
          <w:lang w:val="en-US"/>
        </w:rPr>
        <w:t>etc</w:t>
      </w:r>
      <w:r w:rsidRPr="00E118C5">
        <w:rPr>
          <w:color w:val="auto"/>
        </w:rPr>
        <w:t xml:space="preserve">.), </w:t>
      </w:r>
      <w:r w:rsidRPr="00E118C5">
        <w:rPr>
          <w:color w:val="auto"/>
          <w:lang w:val="en-US"/>
        </w:rPr>
        <w:t>none</w:t>
      </w:r>
      <w:r w:rsidRPr="00E118C5">
        <w:rPr>
          <w:color w:val="auto"/>
        </w:rPr>
        <w:t>.</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Социокультурные знания и умения</w:t>
      </w:r>
    </w:p>
    <w:p w:rsidR="00E57B0A" w:rsidRPr="00E118C5" w:rsidRDefault="00E57B0A" w:rsidP="00820F84">
      <w:pPr>
        <w:pStyle w:val="11"/>
        <w:spacing w:after="100" w:line="252" w:lineRule="auto"/>
        <w:jc w:val="both"/>
        <w:rPr>
          <w:color w:val="auto"/>
        </w:rPr>
      </w:pPr>
      <w:r w:rsidRPr="00E118C5">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57B0A" w:rsidRPr="00E118C5" w:rsidRDefault="00E57B0A" w:rsidP="00820F84">
      <w:pPr>
        <w:pStyle w:val="11"/>
        <w:spacing w:line="252" w:lineRule="auto"/>
        <w:jc w:val="both"/>
        <w:rPr>
          <w:color w:val="auto"/>
        </w:rPr>
      </w:pPr>
      <w:r w:rsidRPr="00E118C5">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57B0A" w:rsidRPr="00E118C5" w:rsidRDefault="00E57B0A" w:rsidP="00820F84">
      <w:pPr>
        <w:pStyle w:val="11"/>
        <w:spacing w:line="252" w:lineRule="auto"/>
        <w:jc w:val="both"/>
        <w:rPr>
          <w:color w:val="auto"/>
        </w:rPr>
      </w:pPr>
      <w:r w:rsidRPr="00E118C5">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57B0A" w:rsidRPr="00E118C5" w:rsidRDefault="00E57B0A" w:rsidP="00820F84">
      <w:pPr>
        <w:pStyle w:val="11"/>
        <w:spacing w:line="252" w:lineRule="auto"/>
        <w:jc w:val="both"/>
        <w:rPr>
          <w:color w:val="auto"/>
        </w:rPr>
      </w:pPr>
      <w:r w:rsidRPr="00E118C5">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E57B0A" w:rsidRPr="00E118C5" w:rsidRDefault="00E57B0A" w:rsidP="00820F84">
      <w:pPr>
        <w:pStyle w:val="11"/>
        <w:spacing w:line="252" w:lineRule="auto"/>
        <w:jc w:val="both"/>
        <w:rPr>
          <w:color w:val="auto"/>
        </w:rPr>
      </w:pPr>
      <w:r w:rsidRPr="00E118C5">
        <w:rPr>
          <w:color w:val="auto"/>
        </w:rPr>
        <w:t>Соблюдение нормы вежливости в межкультурном общении.</w:t>
      </w:r>
    </w:p>
    <w:p w:rsidR="00E57B0A" w:rsidRPr="00E118C5" w:rsidRDefault="00E57B0A" w:rsidP="00820F84">
      <w:pPr>
        <w:pStyle w:val="11"/>
        <w:spacing w:line="252" w:lineRule="auto"/>
        <w:jc w:val="both"/>
        <w:rPr>
          <w:color w:val="auto"/>
        </w:rPr>
      </w:pPr>
      <w:r w:rsidRPr="00E118C5">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57B0A" w:rsidRPr="00E118C5" w:rsidRDefault="00E57B0A" w:rsidP="00820F84">
      <w:pPr>
        <w:pStyle w:val="11"/>
        <w:spacing w:line="252" w:lineRule="auto"/>
        <w:jc w:val="both"/>
        <w:rPr>
          <w:color w:val="auto"/>
        </w:rPr>
      </w:pPr>
      <w:r w:rsidRPr="00E118C5">
        <w:rPr>
          <w:color w:val="auto"/>
        </w:rPr>
        <w:t>Развитие умений:</w:t>
      </w:r>
    </w:p>
    <w:p w:rsidR="00E57B0A" w:rsidRPr="00E118C5" w:rsidRDefault="00E57B0A" w:rsidP="00820F84">
      <w:pPr>
        <w:pStyle w:val="11"/>
        <w:spacing w:line="252" w:lineRule="auto"/>
        <w:jc w:val="both"/>
        <w:rPr>
          <w:color w:val="auto"/>
        </w:rPr>
      </w:pPr>
      <w:r w:rsidRPr="00E118C5">
        <w:rPr>
          <w:color w:val="auto"/>
        </w:rPr>
        <w:t>кратко представлять Россию и страну/страны изучаемого языка (культурные явления, события, достопримечательности);</w:t>
      </w:r>
    </w:p>
    <w:p w:rsidR="00E57B0A" w:rsidRPr="00E118C5" w:rsidRDefault="00E57B0A" w:rsidP="00820F84">
      <w:pPr>
        <w:pStyle w:val="11"/>
        <w:spacing w:line="252" w:lineRule="auto"/>
        <w:jc w:val="both"/>
        <w:rPr>
          <w:color w:val="auto"/>
        </w:rPr>
      </w:pPr>
      <w:r w:rsidRPr="00E118C5">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E57B0A" w:rsidRPr="00E118C5" w:rsidRDefault="00E57B0A" w:rsidP="00820F84">
      <w:pPr>
        <w:pStyle w:val="11"/>
        <w:spacing w:after="180" w:line="252" w:lineRule="auto"/>
        <w:jc w:val="both"/>
        <w:rPr>
          <w:color w:val="auto"/>
        </w:rPr>
      </w:pPr>
      <w:r w:rsidRPr="00E118C5">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Компенсаторные умения</w:t>
      </w:r>
    </w:p>
    <w:p w:rsidR="00E57B0A" w:rsidRPr="00E118C5" w:rsidRDefault="00E57B0A" w:rsidP="00820F84">
      <w:pPr>
        <w:pStyle w:val="11"/>
        <w:jc w:val="both"/>
        <w:rPr>
          <w:color w:val="auto"/>
        </w:rPr>
      </w:pPr>
      <w:r w:rsidRPr="00E118C5">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57B0A" w:rsidRPr="00E118C5" w:rsidRDefault="00E57B0A" w:rsidP="00820F84">
      <w:pPr>
        <w:pStyle w:val="11"/>
        <w:jc w:val="both"/>
        <w:rPr>
          <w:color w:val="auto"/>
        </w:rPr>
      </w:pPr>
      <w:r w:rsidRPr="00E118C5">
        <w:rPr>
          <w:color w:val="auto"/>
        </w:rPr>
        <w:t>Переспрашивать, просить повторить, уточняя значение незнакомых слов.</w:t>
      </w:r>
    </w:p>
    <w:p w:rsidR="00E57B0A" w:rsidRPr="00E118C5" w:rsidRDefault="00E57B0A" w:rsidP="00820F84">
      <w:pPr>
        <w:pStyle w:val="11"/>
        <w:spacing w:line="252" w:lineRule="auto"/>
        <w:jc w:val="both"/>
        <w:rPr>
          <w:color w:val="auto"/>
        </w:rPr>
      </w:pPr>
      <w:r w:rsidRPr="00E118C5">
        <w:rPr>
          <w:color w:val="auto"/>
        </w:rPr>
        <w:t>Использование в качестве опоры при порождении собственных высказываний ключевых слов, плана.</w:t>
      </w:r>
    </w:p>
    <w:p w:rsidR="00E57B0A" w:rsidRPr="00E118C5" w:rsidRDefault="00E57B0A" w:rsidP="00820F84">
      <w:pPr>
        <w:pStyle w:val="11"/>
        <w:spacing w:line="252" w:lineRule="auto"/>
        <w:jc w:val="both"/>
        <w:rPr>
          <w:color w:val="auto"/>
        </w:rPr>
      </w:pPr>
      <w:r w:rsidRPr="00E118C5">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57B0A" w:rsidRPr="00E118C5" w:rsidRDefault="00E57B0A" w:rsidP="00820F84">
      <w:pPr>
        <w:pStyle w:val="11"/>
        <w:spacing w:after="300" w:line="252" w:lineRule="auto"/>
        <w:jc w:val="both"/>
        <w:rPr>
          <w:color w:val="auto"/>
        </w:rPr>
      </w:pPr>
      <w:r w:rsidRPr="00E118C5">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57B0A" w:rsidRPr="00E118C5" w:rsidRDefault="00E57B0A" w:rsidP="00820F84">
      <w:pPr>
        <w:pStyle w:val="aa"/>
        <w:jc w:val="both"/>
        <w:rPr>
          <w:rFonts w:ascii="Times New Roman" w:hAnsi="Times New Roman" w:cs="Times New Roman"/>
        </w:rPr>
      </w:pPr>
      <w:bookmarkStart w:id="198" w:name="bookmark559"/>
      <w:r w:rsidRPr="00E118C5">
        <w:rPr>
          <w:rFonts w:ascii="Times New Roman" w:hAnsi="Times New Roman" w:cs="Times New Roman"/>
        </w:rPr>
        <w:t>9 класс</w:t>
      </w:r>
      <w:bookmarkEnd w:id="198"/>
    </w:p>
    <w:p w:rsidR="00E57B0A" w:rsidRPr="00E118C5" w:rsidRDefault="00E57B0A" w:rsidP="00820F84">
      <w:pPr>
        <w:pStyle w:val="aa"/>
        <w:jc w:val="both"/>
        <w:rPr>
          <w:rFonts w:ascii="Times New Roman" w:hAnsi="Times New Roman" w:cs="Times New Roman"/>
          <w:bCs/>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Коммуникативные умения</w:t>
      </w:r>
    </w:p>
    <w:p w:rsidR="00E57B0A" w:rsidRPr="00E118C5" w:rsidRDefault="00E57B0A" w:rsidP="00820F84">
      <w:pPr>
        <w:pStyle w:val="11"/>
        <w:spacing w:line="252" w:lineRule="auto"/>
        <w:jc w:val="both"/>
        <w:rPr>
          <w:color w:val="auto"/>
        </w:rPr>
      </w:pPr>
      <w:r w:rsidRPr="00E118C5">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57B0A" w:rsidRPr="00E118C5" w:rsidRDefault="00E57B0A" w:rsidP="00820F84">
      <w:pPr>
        <w:pStyle w:val="11"/>
        <w:spacing w:line="252" w:lineRule="auto"/>
        <w:jc w:val="both"/>
        <w:rPr>
          <w:color w:val="auto"/>
        </w:rPr>
      </w:pPr>
      <w:r w:rsidRPr="00E118C5">
        <w:rPr>
          <w:color w:val="auto"/>
        </w:rPr>
        <w:t>Взаимоотношения в семье и с друзьями. Конфликты и их разрешение.</w:t>
      </w:r>
    </w:p>
    <w:p w:rsidR="00E57B0A" w:rsidRPr="00E118C5" w:rsidRDefault="00E57B0A" w:rsidP="00820F84">
      <w:pPr>
        <w:pStyle w:val="11"/>
        <w:spacing w:line="252" w:lineRule="auto"/>
        <w:jc w:val="both"/>
        <w:rPr>
          <w:color w:val="auto"/>
        </w:rPr>
      </w:pPr>
      <w:r w:rsidRPr="00E118C5">
        <w:rPr>
          <w:color w:val="auto"/>
        </w:rPr>
        <w:t>Внешность и характер человека/литературного персонажа.</w:t>
      </w:r>
    </w:p>
    <w:p w:rsidR="00E57B0A" w:rsidRPr="00E118C5" w:rsidRDefault="00E57B0A" w:rsidP="00820F84">
      <w:pPr>
        <w:pStyle w:val="11"/>
        <w:spacing w:line="252" w:lineRule="auto"/>
        <w:jc w:val="both"/>
        <w:rPr>
          <w:color w:val="auto"/>
        </w:rPr>
      </w:pPr>
      <w:r w:rsidRPr="00E118C5">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E57B0A" w:rsidRPr="00E118C5" w:rsidRDefault="00E57B0A" w:rsidP="00820F84">
      <w:pPr>
        <w:pStyle w:val="11"/>
        <w:spacing w:line="252" w:lineRule="auto"/>
        <w:jc w:val="both"/>
        <w:rPr>
          <w:color w:val="auto"/>
        </w:rPr>
      </w:pPr>
      <w:r w:rsidRPr="00E118C5">
        <w:rPr>
          <w:color w:val="auto"/>
        </w:rPr>
        <w:t>Здоровый образ жизни: режим труда и отдыха, фитнес, сбалансированное питание. Посещение врача.</w:t>
      </w:r>
    </w:p>
    <w:p w:rsidR="00E57B0A" w:rsidRPr="00E118C5" w:rsidRDefault="00E57B0A" w:rsidP="00820F84">
      <w:pPr>
        <w:pStyle w:val="11"/>
        <w:spacing w:line="252" w:lineRule="auto"/>
        <w:jc w:val="both"/>
        <w:rPr>
          <w:color w:val="auto"/>
        </w:rPr>
      </w:pPr>
      <w:r w:rsidRPr="00E118C5">
        <w:rPr>
          <w:color w:val="auto"/>
        </w:rPr>
        <w:t>Покупки: одежда, обувь и продукты питания. Карманные деньги. Молодёжная мода.</w:t>
      </w:r>
    </w:p>
    <w:p w:rsidR="00E57B0A" w:rsidRPr="00E118C5" w:rsidRDefault="00E57B0A" w:rsidP="00820F84">
      <w:pPr>
        <w:pStyle w:val="11"/>
        <w:spacing w:line="252" w:lineRule="auto"/>
        <w:jc w:val="both"/>
        <w:rPr>
          <w:color w:val="auto"/>
        </w:rPr>
      </w:pPr>
      <w:r w:rsidRPr="00E118C5">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57B0A" w:rsidRPr="00E118C5" w:rsidRDefault="00E57B0A" w:rsidP="00820F84">
      <w:pPr>
        <w:pStyle w:val="11"/>
        <w:spacing w:line="252" w:lineRule="auto"/>
        <w:jc w:val="both"/>
        <w:rPr>
          <w:color w:val="auto"/>
        </w:rPr>
      </w:pPr>
      <w:r w:rsidRPr="00E118C5">
        <w:rPr>
          <w:color w:val="auto"/>
        </w:rPr>
        <w:t>Виды отдыха в различное время года. Путешествия по России и зарубежным странам. Транспорт.</w:t>
      </w:r>
    </w:p>
    <w:p w:rsidR="00E57B0A" w:rsidRPr="00E118C5" w:rsidRDefault="00E57B0A" w:rsidP="00820F84">
      <w:pPr>
        <w:pStyle w:val="11"/>
        <w:spacing w:line="252" w:lineRule="auto"/>
        <w:jc w:val="both"/>
        <w:rPr>
          <w:color w:val="auto"/>
        </w:rPr>
      </w:pPr>
      <w:r w:rsidRPr="00E118C5">
        <w:rPr>
          <w:color w:val="auto"/>
        </w:rPr>
        <w:t>Природа: флора и фауна. Проблемы экологии. Защита окружающей среды. Климат, погода. Стихийные бедствия.</w:t>
      </w:r>
    </w:p>
    <w:p w:rsidR="00E57B0A" w:rsidRPr="00E118C5" w:rsidRDefault="00E57B0A" w:rsidP="00820F84">
      <w:pPr>
        <w:pStyle w:val="11"/>
        <w:spacing w:line="252" w:lineRule="auto"/>
        <w:jc w:val="both"/>
        <w:rPr>
          <w:color w:val="auto"/>
        </w:rPr>
      </w:pPr>
      <w:r w:rsidRPr="00E118C5">
        <w:rPr>
          <w:color w:val="auto"/>
        </w:rPr>
        <w:t>Средства массовой информации (телевидение, радио, пресса, Интернет).</w:t>
      </w:r>
    </w:p>
    <w:p w:rsidR="00E57B0A" w:rsidRPr="00E118C5" w:rsidRDefault="00E57B0A" w:rsidP="00820F84">
      <w:pPr>
        <w:pStyle w:val="11"/>
        <w:spacing w:line="252" w:lineRule="auto"/>
        <w:jc w:val="both"/>
        <w:rPr>
          <w:color w:val="auto"/>
        </w:rPr>
      </w:pPr>
      <w:r w:rsidRPr="00E118C5">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57B0A" w:rsidRPr="00E118C5" w:rsidRDefault="00E57B0A" w:rsidP="00820F84">
      <w:pPr>
        <w:pStyle w:val="11"/>
        <w:spacing w:after="180" w:line="252" w:lineRule="auto"/>
        <w:jc w:val="both"/>
        <w:rPr>
          <w:color w:val="auto"/>
        </w:rPr>
      </w:pPr>
      <w:r w:rsidRPr="00E118C5">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Говорение</w:t>
      </w:r>
    </w:p>
    <w:p w:rsidR="00E57B0A" w:rsidRPr="00E118C5" w:rsidRDefault="00E57B0A" w:rsidP="00820F84">
      <w:pPr>
        <w:pStyle w:val="11"/>
        <w:spacing w:line="252" w:lineRule="auto"/>
        <w:jc w:val="both"/>
        <w:rPr>
          <w:color w:val="auto"/>
        </w:rPr>
      </w:pPr>
      <w:r w:rsidRPr="00E118C5">
        <w:rPr>
          <w:color w:val="auto"/>
        </w:rPr>
        <w:t xml:space="preserve">Развитие коммуникативных умений </w:t>
      </w:r>
      <w:r w:rsidRPr="00E118C5">
        <w:rPr>
          <w:b/>
          <w:bCs/>
          <w:i/>
          <w:iCs/>
          <w:color w:val="auto"/>
        </w:rPr>
        <w:t>диалогической речи</w:t>
      </w:r>
      <w:r w:rsidRPr="00E118C5">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E57B0A" w:rsidRPr="00E118C5" w:rsidRDefault="00E57B0A" w:rsidP="00820F84">
      <w:pPr>
        <w:pStyle w:val="11"/>
        <w:spacing w:line="252" w:lineRule="auto"/>
        <w:jc w:val="both"/>
        <w:rPr>
          <w:color w:val="auto"/>
        </w:rPr>
      </w:pPr>
      <w:r w:rsidRPr="00E118C5">
        <w:rPr>
          <w:i/>
          <w:iCs/>
          <w:color w:val="auto"/>
        </w:rPr>
        <w:t>диалог этикетного характера:</w:t>
      </w:r>
      <w:r w:rsidRPr="00E118C5">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57B0A" w:rsidRPr="00E118C5" w:rsidRDefault="00E57B0A" w:rsidP="00820F84">
      <w:pPr>
        <w:pStyle w:val="11"/>
        <w:spacing w:line="252" w:lineRule="auto"/>
        <w:jc w:val="both"/>
        <w:rPr>
          <w:color w:val="auto"/>
        </w:rPr>
      </w:pPr>
      <w:r w:rsidRPr="00E118C5">
        <w:rPr>
          <w:i/>
          <w:iCs/>
          <w:color w:val="auto"/>
        </w:rPr>
        <w:t>диалог</w:t>
      </w:r>
      <w:r w:rsidRPr="00E118C5">
        <w:rPr>
          <w:color w:val="auto"/>
        </w:rPr>
        <w:t xml:space="preserve"> — </w:t>
      </w:r>
      <w:r w:rsidRPr="00E118C5">
        <w:rPr>
          <w:i/>
          <w:iCs/>
          <w:color w:val="auto"/>
        </w:rPr>
        <w:t>побуждение к действию:</w:t>
      </w:r>
      <w:r w:rsidRPr="00E118C5">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57B0A" w:rsidRPr="00E118C5" w:rsidRDefault="00E57B0A" w:rsidP="00820F84">
      <w:pPr>
        <w:pStyle w:val="11"/>
        <w:spacing w:line="252" w:lineRule="auto"/>
        <w:jc w:val="both"/>
        <w:rPr>
          <w:color w:val="auto"/>
        </w:rPr>
      </w:pPr>
      <w:r w:rsidRPr="00E118C5">
        <w:rPr>
          <w:i/>
          <w:iCs/>
          <w:color w:val="auto"/>
        </w:rPr>
        <w:t>диалог-расспрос:</w:t>
      </w:r>
      <w:r w:rsidRPr="00E118C5">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57B0A" w:rsidRPr="00E118C5" w:rsidRDefault="00E57B0A" w:rsidP="00820F84">
      <w:pPr>
        <w:pStyle w:val="11"/>
        <w:spacing w:line="252" w:lineRule="auto"/>
        <w:jc w:val="both"/>
        <w:rPr>
          <w:color w:val="auto"/>
        </w:rPr>
      </w:pPr>
      <w:r w:rsidRPr="00E118C5">
        <w:rPr>
          <w:i/>
          <w:iCs/>
          <w:color w:val="auto"/>
        </w:rPr>
        <w:t>диалог</w:t>
      </w:r>
      <w:r w:rsidRPr="00E118C5">
        <w:rPr>
          <w:color w:val="auto"/>
        </w:rPr>
        <w:t xml:space="preserve"> — </w:t>
      </w:r>
      <w:r w:rsidRPr="00E118C5">
        <w:rPr>
          <w:i/>
          <w:iCs/>
          <w:color w:val="auto"/>
        </w:rPr>
        <w:t>обмен мнениями:</w:t>
      </w:r>
      <w:r w:rsidRPr="00E118C5">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E57B0A" w:rsidRPr="00E118C5" w:rsidRDefault="00E57B0A" w:rsidP="00820F84">
      <w:pPr>
        <w:pStyle w:val="11"/>
        <w:spacing w:line="252" w:lineRule="auto"/>
        <w:jc w:val="both"/>
        <w:rPr>
          <w:color w:val="auto"/>
        </w:rPr>
      </w:pPr>
      <w:r w:rsidRPr="00E118C5">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E57B0A" w:rsidRPr="00E118C5" w:rsidRDefault="00E57B0A" w:rsidP="00820F84">
      <w:pPr>
        <w:pStyle w:val="11"/>
        <w:spacing w:line="252" w:lineRule="auto"/>
        <w:jc w:val="both"/>
        <w:rPr>
          <w:color w:val="auto"/>
        </w:rPr>
      </w:pPr>
      <w:r w:rsidRPr="00E118C5">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E57B0A" w:rsidRPr="00E118C5" w:rsidRDefault="00E57B0A" w:rsidP="00820F84">
      <w:pPr>
        <w:pStyle w:val="11"/>
        <w:spacing w:line="252" w:lineRule="auto"/>
        <w:jc w:val="both"/>
        <w:rPr>
          <w:color w:val="auto"/>
        </w:rPr>
      </w:pPr>
      <w:r w:rsidRPr="00E118C5">
        <w:rPr>
          <w:color w:val="auto"/>
        </w:rPr>
        <w:t xml:space="preserve">Развитие коммуникативных умений </w:t>
      </w:r>
      <w:r w:rsidRPr="00E118C5">
        <w:rPr>
          <w:b/>
          <w:bCs/>
          <w:i/>
          <w:iCs/>
          <w:color w:val="auto"/>
        </w:rPr>
        <w:t>монологической речи</w:t>
      </w:r>
      <w:r w:rsidRPr="00E118C5">
        <w:rPr>
          <w:color w:val="auto"/>
        </w:rPr>
        <w:t>: создание устных связных монологических высказываний с использованием основных коммуникативных типов речи:</w:t>
      </w:r>
    </w:p>
    <w:p w:rsidR="00E57B0A" w:rsidRPr="00E118C5" w:rsidRDefault="00E57B0A" w:rsidP="00820F84">
      <w:pPr>
        <w:pStyle w:val="11"/>
        <w:numPr>
          <w:ilvl w:val="0"/>
          <w:numId w:val="23"/>
        </w:numPr>
        <w:tabs>
          <w:tab w:val="left" w:pos="289"/>
        </w:tabs>
        <w:spacing w:line="252" w:lineRule="auto"/>
        <w:ind w:left="240" w:hanging="240"/>
        <w:jc w:val="both"/>
        <w:rPr>
          <w:color w:val="auto"/>
        </w:rPr>
      </w:pPr>
      <w:r w:rsidRPr="00E118C5">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57B0A" w:rsidRPr="00E118C5" w:rsidRDefault="00E57B0A" w:rsidP="00820F84">
      <w:pPr>
        <w:pStyle w:val="11"/>
        <w:numPr>
          <w:ilvl w:val="0"/>
          <w:numId w:val="23"/>
        </w:numPr>
        <w:tabs>
          <w:tab w:val="left" w:pos="289"/>
        </w:tabs>
        <w:spacing w:line="252" w:lineRule="auto"/>
        <w:ind w:firstLine="0"/>
        <w:jc w:val="both"/>
        <w:rPr>
          <w:color w:val="auto"/>
        </w:rPr>
      </w:pPr>
      <w:r w:rsidRPr="00E118C5">
        <w:rPr>
          <w:color w:val="auto"/>
        </w:rPr>
        <w:t>повествование/сообщение;</w:t>
      </w:r>
    </w:p>
    <w:p w:rsidR="00E57B0A" w:rsidRPr="00E118C5" w:rsidRDefault="00E57B0A" w:rsidP="00820F84">
      <w:pPr>
        <w:pStyle w:val="11"/>
        <w:numPr>
          <w:ilvl w:val="0"/>
          <w:numId w:val="23"/>
        </w:numPr>
        <w:tabs>
          <w:tab w:val="left" w:pos="289"/>
        </w:tabs>
        <w:spacing w:after="40" w:line="252" w:lineRule="auto"/>
        <w:ind w:firstLine="0"/>
        <w:jc w:val="both"/>
        <w:rPr>
          <w:color w:val="auto"/>
        </w:rPr>
      </w:pPr>
      <w:r w:rsidRPr="00E118C5">
        <w:rPr>
          <w:color w:val="auto"/>
        </w:rPr>
        <w:t>рассуждение;</w:t>
      </w:r>
    </w:p>
    <w:p w:rsidR="00E57B0A" w:rsidRPr="00E118C5" w:rsidRDefault="00E57B0A" w:rsidP="00820F84">
      <w:pPr>
        <w:pStyle w:val="11"/>
        <w:spacing w:line="252" w:lineRule="auto"/>
        <w:jc w:val="both"/>
        <w:rPr>
          <w:color w:val="auto"/>
        </w:rPr>
      </w:pPr>
      <w:r w:rsidRPr="00E118C5">
        <w:rPr>
          <w:color w:val="auto"/>
        </w:rPr>
        <w:t>выражение и краткое аргументирование своего мнения по отношению к услышанному/прочитанному;</w:t>
      </w:r>
    </w:p>
    <w:p w:rsidR="00E57B0A" w:rsidRPr="00E118C5" w:rsidRDefault="00E57B0A" w:rsidP="00820F84">
      <w:pPr>
        <w:pStyle w:val="11"/>
        <w:spacing w:line="252" w:lineRule="auto"/>
        <w:jc w:val="both"/>
        <w:rPr>
          <w:color w:val="auto"/>
        </w:rPr>
      </w:pPr>
      <w:r w:rsidRPr="00E118C5">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57B0A" w:rsidRPr="00E118C5" w:rsidRDefault="00E57B0A" w:rsidP="00820F84">
      <w:pPr>
        <w:pStyle w:val="11"/>
        <w:spacing w:after="40" w:line="252" w:lineRule="auto"/>
        <w:jc w:val="both"/>
        <w:rPr>
          <w:color w:val="auto"/>
        </w:rPr>
      </w:pPr>
      <w:r w:rsidRPr="00E118C5">
        <w:rPr>
          <w:color w:val="auto"/>
        </w:rPr>
        <w:t>составление рассказа по картинкам;</w:t>
      </w:r>
    </w:p>
    <w:p w:rsidR="00E57B0A" w:rsidRPr="00E118C5" w:rsidRDefault="00E57B0A" w:rsidP="00820F84">
      <w:pPr>
        <w:pStyle w:val="11"/>
        <w:spacing w:line="252" w:lineRule="auto"/>
        <w:jc w:val="both"/>
        <w:rPr>
          <w:color w:val="auto"/>
        </w:rPr>
      </w:pPr>
      <w:r w:rsidRPr="00E118C5">
        <w:rPr>
          <w:color w:val="auto"/>
        </w:rPr>
        <w:t>изложение результатов выполненной проектной работы.</w:t>
      </w:r>
    </w:p>
    <w:p w:rsidR="00E57B0A" w:rsidRPr="00E118C5" w:rsidRDefault="00E57B0A" w:rsidP="00820F84">
      <w:pPr>
        <w:pStyle w:val="11"/>
        <w:spacing w:line="252" w:lineRule="auto"/>
        <w:jc w:val="both"/>
        <w:rPr>
          <w:color w:val="auto"/>
        </w:rPr>
      </w:pPr>
      <w:r w:rsidRPr="00E118C5">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E57B0A" w:rsidRPr="00E118C5" w:rsidRDefault="00E57B0A" w:rsidP="00820F84">
      <w:pPr>
        <w:pStyle w:val="11"/>
        <w:spacing w:after="180" w:line="252" w:lineRule="auto"/>
        <w:jc w:val="both"/>
        <w:rPr>
          <w:color w:val="auto"/>
        </w:rPr>
      </w:pPr>
      <w:r w:rsidRPr="00E118C5">
        <w:rPr>
          <w:color w:val="auto"/>
        </w:rPr>
        <w:t>Объём монологического высказывания — 10—12 фраз.</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Аудирование</w:t>
      </w:r>
    </w:p>
    <w:p w:rsidR="00E57B0A" w:rsidRPr="00E118C5" w:rsidRDefault="00E57B0A" w:rsidP="00820F84">
      <w:pPr>
        <w:pStyle w:val="11"/>
        <w:spacing w:line="252" w:lineRule="auto"/>
        <w:jc w:val="both"/>
        <w:rPr>
          <w:color w:val="auto"/>
        </w:rPr>
      </w:pPr>
      <w:r w:rsidRPr="00E118C5">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E57B0A" w:rsidRPr="00E118C5" w:rsidRDefault="00E57B0A" w:rsidP="00820F84">
      <w:pPr>
        <w:pStyle w:val="11"/>
        <w:spacing w:line="252" w:lineRule="auto"/>
        <w:jc w:val="both"/>
        <w:rPr>
          <w:color w:val="auto"/>
        </w:rPr>
      </w:pPr>
      <w:r w:rsidRPr="00E118C5">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57B0A" w:rsidRPr="00E118C5" w:rsidRDefault="00E57B0A" w:rsidP="00820F84">
      <w:pPr>
        <w:pStyle w:val="11"/>
        <w:spacing w:line="252" w:lineRule="auto"/>
        <w:jc w:val="both"/>
        <w:rPr>
          <w:color w:val="auto"/>
        </w:rPr>
      </w:pPr>
      <w:r w:rsidRPr="00E118C5">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57B0A" w:rsidRPr="00E118C5" w:rsidRDefault="00E57B0A" w:rsidP="00820F84">
      <w:pPr>
        <w:pStyle w:val="11"/>
        <w:spacing w:line="252" w:lineRule="auto"/>
        <w:jc w:val="both"/>
        <w:rPr>
          <w:color w:val="auto"/>
        </w:rPr>
      </w:pPr>
      <w:r w:rsidRPr="00E118C5">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E57B0A" w:rsidRPr="00E118C5" w:rsidRDefault="00E57B0A" w:rsidP="00820F84">
      <w:pPr>
        <w:pStyle w:val="11"/>
        <w:spacing w:line="252" w:lineRule="auto"/>
        <w:jc w:val="both"/>
        <w:rPr>
          <w:color w:val="auto"/>
        </w:rPr>
      </w:pPr>
      <w:r w:rsidRPr="00E118C5">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57B0A" w:rsidRPr="00E118C5" w:rsidRDefault="00E57B0A" w:rsidP="00820F84">
      <w:pPr>
        <w:pStyle w:val="11"/>
        <w:spacing w:line="252" w:lineRule="auto"/>
        <w:jc w:val="both"/>
        <w:rPr>
          <w:color w:val="auto"/>
        </w:rPr>
      </w:pPr>
      <w:r w:rsidRPr="00E118C5">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E57B0A" w:rsidRPr="00E118C5" w:rsidRDefault="00E57B0A" w:rsidP="00820F84">
      <w:pPr>
        <w:pStyle w:val="11"/>
        <w:spacing w:after="160" w:line="252" w:lineRule="auto"/>
        <w:jc w:val="both"/>
        <w:rPr>
          <w:color w:val="auto"/>
        </w:rPr>
      </w:pPr>
      <w:r w:rsidRPr="00E118C5">
        <w:rPr>
          <w:color w:val="auto"/>
        </w:rPr>
        <w:t>Время звучания текста/текстов для аудирования — до 2 минут.</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Смысловое чтение</w:t>
      </w:r>
    </w:p>
    <w:p w:rsidR="00E57B0A" w:rsidRPr="00E118C5" w:rsidRDefault="00E57B0A" w:rsidP="00820F84">
      <w:pPr>
        <w:pStyle w:val="11"/>
        <w:spacing w:line="252" w:lineRule="auto"/>
        <w:jc w:val="both"/>
        <w:rPr>
          <w:color w:val="auto"/>
        </w:rPr>
      </w:pPr>
      <w:r w:rsidRPr="00E118C5">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57B0A" w:rsidRPr="00E118C5" w:rsidRDefault="00E57B0A" w:rsidP="00820F84">
      <w:pPr>
        <w:pStyle w:val="11"/>
        <w:spacing w:line="252" w:lineRule="auto"/>
        <w:jc w:val="both"/>
        <w:rPr>
          <w:color w:val="auto"/>
        </w:rPr>
      </w:pPr>
      <w:r w:rsidRPr="00E118C5">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E57B0A" w:rsidRPr="00E118C5" w:rsidRDefault="00E57B0A" w:rsidP="00820F84">
      <w:pPr>
        <w:pStyle w:val="11"/>
        <w:spacing w:line="252" w:lineRule="auto"/>
        <w:jc w:val="both"/>
        <w:rPr>
          <w:color w:val="auto"/>
        </w:rPr>
      </w:pPr>
      <w:r w:rsidRPr="00E118C5">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57B0A" w:rsidRPr="00E118C5" w:rsidRDefault="00E57B0A" w:rsidP="00820F84">
      <w:pPr>
        <w:pStyle w:val="11"/>
        <w:spacing w:line="252" w:lineRule="auto"/>
        <w:jc w:val="both"/>
        <w:rPr>
          <w:color w:val="auto"/>
        </w:rPr>
      </w:pPr>
      <w:r w:rsidRPr="00E118C5">
        <w:rPr>
          <w:color w:val="auto"/>
        </w:rPr>
        <w:t>Чтение несплошных текстов (таблиц, диаграмм, схем) и понимание представленной в них информации.</w:t>
      </w:r>
    </w:p>
    <w:p w:rsidR="00E57B0A" w:rsidRPr="00E118C5" w:rsidRDefault="00E57B0A" w:rsidP="00820F84">
      <w:pPr>
        <w:pStyle w:val="11"/>
        <w:spacing w:line="252" w:lineRule="auto"/>
        <w:jc w:val="both"/>
        <w:rPr>
          <w:color w:val="auto"/>
        </w:rPr>
      </w:pPr>
      <w:r w:rsidRPr="00E118C5">
        <w:rPr>
          <w:color w:val="auto"/>
        </w:rPr>
        <w:t xml:space="preserve">Чтение </w:t>
      </w:r>
      <w:r w:rsidRPr="00E118C5">
        <w:rPr>
          <w:i/>
          <w:iCs/>
          <w:color w:val="auto"/>
        </w:rPr>
        <w:t>с полным пониманием содержания</w:t>
      </w:r>
      <w:r w:rsidRPr="00E118C5">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57B0A" w:rsidRPr="00E118C5" w:rsidRDefault="00E57B0A" w:rsidP="00820F84">
      <w:pPr>
        <w:pStyle w:val="11"/>
        <w:spacing w:line="252" w:lineRule="auto"/>
        <w:jc w:val="both"/>
        <w:rPr>
          <w:color w:val="auto"/>
        </w:rPr>
      </w:pPr>
      <w:r w:rsidRPr="00E118C5">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57B0A" w:rsidRPr="00E118C5" w:rsidRDefault="00E57B0A" w:rsidP="00820F84">
      <w:pPr>
        <w:pStyle w:val="11"/>
        <w:spacing w:line="252" w:lineRule="auto"/>
        <w:jc w:val="both"/>
        <w:rPr>
          <w:color w:val="auto"/>
        </w:rPr>
      </w:pPr>
      <w:r w:rsidRPr="00E118C5">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E57B0A" w:rsidRPr="00E118C5" w:rsidRDefault="00E57B0A" w:rsidP="00820F84">
      <w:pPr>
        <w:pStyle w:val="11"/>
        <w:spacing w:after="180" w:line="252" w:lineRule="auto"/>
        <w:jc w:val="both"/>
        <w:rPr>
          <w:color w:val="auto"/>
        </w:rPr>
      </w:pPr>
      <w:r w:rsidRPr="00E118C5">
        <w:rPr>
          <w:color w:val="auto"/>
        </w:rPr>
        <w:t>Объём текста/текстов для чтения — 500—600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Письменная речь</w:t>
      </w:r>
    </w:p>
    <w:p w:rsidR="00E57B0A" w:rsidRPr="00E118C5" w:rsidRDefault="00E57B0A" w:rsidP="00820F84">
      <w:pPr>
        <w:pStyle w:val="11"/>
        <w:jc w:val="both"/>
        <w:rPr>
          <w:color w:val="auto"/>
        </w:rPr>
      </w:pPr>
      <w:r w:rsidRPr="00E118C5">
        <w:rPr>
          <w:color w:val="auto"/>
        </w:rPr>
        <w:t>Развитие умений письменной речи:</w:t>
      </w:r>
    </w:p>
    <w:p w:rsidR="00E57B0A" w:rsidRPr="00E118C5" w:rsidRDefault="00E57B0A" w:rsidP="00820F84">
      <w:pPr>
        <w:pStyle w:val="11"/>
        <w:jc w:val="both"/>
        <w:rPr>
          <w:color w:val="auto"/>
        </w:rPr>
      </w:pPr>
      <w:r w:rsidRPr="00E118C5">
        <w:rPr>
          <w:color w:val="auto"/>
        </w:rPr>
        <w:t>составление плана/тезисов устного или письменного сообщения;</w:t>
      </w:r>
    </w:p>
    <w:p w:rsidR="00E57B0A" w:rsidRPr="00E118C5" w:rsidRDefault="00E57B0A" w:rsidP="00820F84">
      <w:pPr>
        <w:pStyle w:val="11"/>
        <w:jc w:val="both"/>
        <w:rPr>
          <w:color w:val="auto"/>
        </w:rPr>
      </w:pPr>
      <w:r w:rsidRPr="00E118C5">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E57B0A" w:rsidRPr="00E118C5" w:rsidRDefault="00E57B0A" w:rsidP="00820F84">
      <w:pPr>
        <w:pStyle w:val="11"/>
        <w:jc w:val="both"/>
        <w:rPr>
          <w:color w:val="auto"/>
        </w:rPr>
      </w:pPr>
      <w:r w:rsidRPr="00E118C5">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E57B0A" w:rsidRPr="00E118C5" w:rsidRDefault="00E57B0A" w:rsidP="00820F84">
      <w:pPr>
        <w:pStyle w:val="11"/>
        <w:jc w:val="both"/>
        <w:rPr>
          <w:color w:val="auto"/>
        </w:rPr>
      </w:pPr>
      <w:r w:rsidRPr="00E118C5">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E57B0A" w:rsidRPr="00E118C5" w:rsidRDefault="00E57B0A" w:rsidP="00820F84">
      <w:pPr>
        <w:pStyle w:val="11"/>
        <w:jc w:val="both"/>
        <w:rPr>
          <w:color w:val="auto"/>
        </w:rPr>
      </w:pPr>
      <w:r w:rsidRPr="00E118C5">
        <w:rPr>
          <w:color w:val="auto"/>
        </w:rPr>
        <w:t>заполнение таблицы с краткой фиксацией содержания прочитанного/прослушанного текста;</w:t>
      </w:r>
    </w:p>
    <w:p w:rsidR="00E57B0A" w:rsidRPr="00E118C5" w:rsidRDefault="00E57B0A" w:rsidP="00820F84">
      <w:pPr>
        <w:pStyle w:val="11"/>
        <w:jc w:val="both"/>
        <w:rPr>
          <w:color w:val="auto"/>
        </w:rPr>
      </w:pPr>
      <w:r w:rsidRPr="00E118C5">
        <w:rPr>
          <w:color w:val="auto"/>
        </w:rPr>
        <w:t>преобразование таблицы, схемы в текстовый вариант представления информации;</w:t>
      </w:r>
    </w:p>
    <w:p w:rsidR="00E57B0A" w:rsidRPr="00E118C5" w:rsidRDefault="00E57B0A" w:rsidP="00820F84">
      <w:pPr>
        <w:pStyle w:val="11"/>
        <w:spacing w:after="300"/>
        <w:jc w:val="both"/>
        <w:rPr>
          <w:color w:val="auto"/>
        </w:rPr>
      </w:pPr>
      <w:r w:rsidRPr="00E118C5">
        <w:rPr>
          <w:color w:val="auto"/>
        </w:rPr>
        <w:t>письменное представление результатов выполненной проектной работы (объём — 100—120 слов).</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Языковые знания и умения</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Фонетическая сторона речи</w:t>
      </w:r>
    </w:p>
    <w:p w:rsidR="00E57B0A" w:rsidRPr="00E118C5" w:rsidRDefault="00E57B0A" w:rsidP="00820F84">
      <w:pPr>
        <w:pStyle w:val="11"/>
        <w:spacing w:line="257" w:lineRule="auto"/>
        <w:jc w:val="both"/>
        <w:rPr>
          <w:color w:val="auto"/>
        </w:rPr>
      </w:pPr>
      <w:r w:rsidRPr="00E118C5">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57B0A" w:rsidRPr="00E118C5" w:rsidRDefault="00E57B0A" w:rsidP="00820F84">
      <w:pPr>
        <w:pStyle w:val="11"/>
        <w:spacing w:line="252" w:lineRule="auto"/>
        <w:jc w:val="both"/>
        <w:rPr>
          <w:color w:val="auto"/>
        </w:rPr>
      </w:pPr>
      <w:r w:rsidRPr="00E118C5">
        <w:rPr>
          <w:color w:val="auto"/>
        </w:rPr>
        <w:t>Выражение модального значения, чувства и эмоции.</w:t>
      </w:r>
    </w:p>
    <w:p w:rsidR="00E57B0A" w:rsidRPr="00E118C5" w:rsidRDefault="00E57B0A" w:rsidP="00820F84">
      <w:pPr>
        <w:pStyle w:val="11"/>
        <w:spacing w:line="252" w:lineRule="auto"/>
        <w:jc w:val="both"/>
        <w:rPr>
          <w:color w:val="auto"/>
        </w:rPr>
      </w:pPr>
      <w:r w:rsidRPr="00E118C5">
        <w:rPr>
          <w:color w:val="auto"/>
        </w:rPr>
        <w:t>Различение на слух британского и американского вариантов произношения в прослушанных текстах или услышанных высказываниях.</w:t>
      </w:r>
    </w:p>
    <w:p w:rsidR="00E57B0A" w:rsidRPr="00E118C5" w:rsidRDefault="00E57B0A" w:rsidP="00820F84">
      <w:pPr>
        <w:pStyle w:val="11"/>
        <w:spacing w:line="252" w:lineRule="auto"/>
        <w:jc w:val="both"/>
        <w:rPr>
          <w:color w:val="auto"/>
        </w:rPr>
      </w:pPr>
      <w:r w:rsidRPr="00E118C5">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57B0A" w:rsidRPr="00E118C5" w:rsidRDefault="00E57B0A" w:rsidP="00820F84">
      <w:pPr>
        <w:pStyle w:val="11"/>
        <w:spacing w:line="252" w:lineRule="auto"/>
        <w:jc w:val="both"/>
        <w:rPr>
          <w:color w:val="auto"/>
        </w:rPr>
      </w:pPr>
      <w:r w:rsidRPr="00E118C5">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E57B0A" w:rsidRPr="00E118C5" w:rsidRDefault="00E57B0A" w:rsidP="00820F84">
      <w:pPr>
        <w:pStyle w:val="11"/>
        <w:spacing w:after="180" w:line="252" w:lineRule="auto"/>
        <w:jc w:val="both"/>
        <w:rPr>
          <w:color w:val="auto"/>
        </w:rPr>
      </w:pPr>
      <w:r w:rsidRPr="00E118C5">
        <w:rPr>
          <w:color w:val="auto"/>
        </w:rPr>
        <w:t>Объём текста для чтения вслух — до 110 слов.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Графика, орфография и пунктуация</w:t>
      </w:r>
    </w:p>
    <w:p w:rsidR="00E57B0A" w:rsidRPr="00E118C5" w:rsidRDefault="00E57B0A" w:rsidP="00820F84">
      <w:pPr>
        <w:pStyle w:val="11"/>
        <w:jc w:val="both"/>
        <w:rPr>
          <w:color w:val="auto"/>
        </w:rPr>
      </w:pPr>
      <w:r w:rsidRPr="00E118C5">
        <w:rPr>
          <w:color w:val="auto"/>
        </w:rPr>
        <w:t>Правильное написание изученных слов.</w:t>
      </w:r>
    </w:p>
    <w:p w:rsidR="00E57B0A" w:rsidRPr="00E118C5" w:rsidRDefault="00E57B0A" w:rsidP="00820F84">
      <w:pPr>
        <w:pStyle w:val="11"/>
        <w:jc w:val="both"/>
        <w:rPr>
          <w:color w:val="auto"/>
        </w:rPr>
      </w:pPr>
      <w:r w:rsidRPr="00E118C5">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118C5">
        <w:rPr>
          <w:color w:val="auto"/>
          <w:lang w:val="en-US"/>
        </w:rPr>
        <w:t>firstly</w:t>
      </w:r>
      <w:r w:rsidRPr="00E118C5">
        <w:rPr>
          <w:color w:val="auto"/>
        </w:rPr>
        <w:t>/</w:t>
      </w:r>
      <w:r w:rsidRPr="00E118C5">
        <w:rPr>
          <w:color w:val="auto"/>
          <w:lang w:val="en-US"/>
        </w:rPr>
        <w:t>first</w:t>
      </w:r>
      <w:r w:rsidRPr="00E118C5">
        <w:rPr>
          <w:color w:val="auto"/>
        </w:rPr>
        <w:t xml:space="preserve"> </w:t>
      </w:r>
      <w:r w:rsidRPr="00E118C5">
        <w:rPr>
          <w:color w:val="auto"/>
          <w:lang w:val="en-US"/>
        </w:rPr>
        <w:t>of</w:t>
      </w:r>
      <w:r w:rsidRPr="00E118C5">
        <w:rPr>
          <w:color w:val="auto"/>
        </w:rPr>
        <w:t xml:space="preserve"> </w:t>
      </w:r>
      <w:r w:rsidRPr="00E118C5">
        <w:rPr>
          <w:color w:val="auto"/>
          <w:lang w:val="en-US"/>
        </w:rPr>
        <w:t>all</w:t>
      </w:r>
      <w:r w:rsidRPr="00E118C5">
        <w:rPr>
          <w:color w:val="auto"/>
        </w:rPr>
        <w:t xml:space="preserve">, </w:t>
      </w:r>
      <w:r w:rsidRPr="00E118C5">
        <w:rPr>
          <w:color w:val="auto"/>
          <w:lang w:val="en-US"/>
        </w:rPr>
        <w:t>secondly</w:t>
      </w:r>
      <w:r w:rsidRPr="00E118C5">
        <w:rPr>
          <w:color w:val="auto"/>
        </w:rPr>
        <w:t xml:space="preserve">, </w:t>
      </w:r>
      <w:r w:rsidRPr="00E118C5">
        <w:rPr>
          <w:color w:val="auto"/>
          <w:lang w:val="en-US"/>
        </w:rPr>
        <w:t>finally</w:t>
      </w:r>
      <w:r w:rsidRPr="00E118C5">
        <w:rPr>
          <w:color w:val="auto"/>
        </w:rPr>
        <w:t xml:space="preserve">; </w:t>
      </w:r>
      <w:r w:rsidRPr="00E118C5">
        <w:rPr>
          <w:color w:val="auto"/>
          <w:lang w:val="en-US"/>
        </w:rPr>
        <w:t>on</w:t>
      </w:r>
      <w:r w:rsidRPr="00E118C5">
        <w:rPr>
          <w:color w:val="auto"/>
        </w:rPr>
        <w:t xml:space="preserve"> </w:t>
      </w:r>
      <w:r w:rsidRPr="00E118C5">
        <w:rPr>
          <w:color w:val="auto"/>
          <w:lang w:val="en-US"/>
        </w:rPr>
        <w:t>the</w:t>
      </w:r>
      <w:r w:rsidRPr="00E118C5">
        <w:rPr>
          <w:color w:val="auto"/>
        </w:rPr>
        <w:t xml:space="preserve"> </w:t>
      </w:r>
      <w:r w:rsidRPr="00E118C5">
        <w:rPr>
          <w:color w:val="auto"/>
          <w:lang w:val="en-US"/>
        </w:rPr>
        <w:t>one</w:t>
      </w:r>
      <w:r w:rsidRPr="00E118C5">
        <w:rPr>
          <w:color w:val="auto"/>
        </w:rPr>
        <w:t xml:space="preserve"> </w:t>
      </w:r>
      <w:r w:rsidRPr="00E118C5">
        <w:rPr>
          <w:color w:val="auto"/>
          <w:lang w:val="en-US"/>
        </w:rPr>
        <w:t>hand</w:t>
      </w:r>
      <w:r w:rsidRPr="00E118C5">
        <w:rPr>
          <w:color w:val="auto"/>
        </w:rPr>
        <w:t xml:space="preserve">, </w:t>
      </w:r>
      <w:r w:rsidRPr="00E118C5">
        <w:rPr>
          <w:color w:val="auto"/>
          <w:lang w:val="en-US"/>
        </w:rPr>
        <w:t>on</w:t>
      </w:r>
      <w:r w:rsidRPr="00E118C5">
        <w:rPr>
          <w:color w:val="auto"/>
        </w:rPr>
        <w:t xml:space="preserve"> </w:t>
      </w:r>
      <w:r w:rsidRPr="00E118C5">
        <w:rPr>
          <w:color w:val="auto"/>
          <w:lang w:val="en-US"/>
        </w:rPr>
        <w:t>the</w:t>
      </w:r>
      <w:r w:rsidRPr="00E118C5">
        <w:rPr>
          <w:color w:val="auto"/>
        </w:rPr>
        <w:t xml:space="preserve"> </w:t>
      </w:r>
      <w:r w:rsidRPr="00E118C5">
        <w:rPr>
          <w:color w:val="auto"/>
          <w:lang w:val="en-US"/>
        </w:rPr>
        <w:t>other</w:t>
      </w:r>
      <w:r w:rsidRPr="00E118C5">
        <w:rPr>
          <w:color w:val="auto"/>
        </w:rPr>
        <w:t xml:space="preserve"> </w:t>
      </w:r>
      <w:r w:rsidRPr="00E118C5">
        <w:rPr>
          <w:color w:val="auto"/>
          <w:lang w:val="en-US"/>
        </w:rPr>
        <w:t>hand</w:t>
      </w:r>
      <w:r w:rsidRPr="00E118C5">
        <w:rPr>
          <w:color w:val="auto"/>
        </w:rPr>
        <w:t>); апострофа.</w:t>
      </w:r>
    </w:p>
    <w:p w:rsidR="00E57B0A" w:rsidRPr="00E118C5" w:rsidRDefault="00E57B0A" w:rsidP="00820F84">
      <w:pPr>
        <w:pStyle w:val="11"/>
        <w:spacing w:after="180"/>
        <w:jc w:val="both"/>
        <w:rPr>
          <w:color w:val="auto"/>
        </w:rPr>
      </w:pPr>
      <w:r w:rsidRPr="00E118C5">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Лексическая сторона речи</w:t>
      </w:r>
    </w:p>
    <w:p w:rsidR="00E57B0A" w:rsidRPr="00E118C5" w:rsidRDefault="00E57B0A" w:rsidP="00820F84">
      <w:pPr>
        <w:pStyle w:val="11"/>
        <w:spacing w:line="252" w:lineRule="auto"/>
        <w:jc w:val="both"/>
        <w:rPr>
          <w:color w:val="auto"/>
        </w:rPr>
      </w:pPr>
      <w:r w:rsidRPr="00E118C5">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57B0A" w:rsidRPr="00E118C5" w:rsidRDefault="00E57B0A" w:rsidP="00820F84">
      <w:pPr>
        <w:pStyle w:val="11"/>
        <w:spacing w:line="252" w:lineRule="auto"/>
        <w:jc w:val="both"/>
        <w:rPr>
          <w:color w:val="auto"/>
        </w:rPr>
      </w:pPr>
      <w:r w:rsidRPr="00E118C5">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57B0A" w:rsidRPr="00E118C5" w:rsidRDefault="00E57B0A" w:rsidP="00820F84">
      <w:pPr>
        <w:pStyle w:val="11"/>
        <w:spacing w:line="252" w:lineRule="auto"/>
        <w:jc w:val="both"/>
        <w:rPr>
          <w:color w:val="auto"/>
        </w:rPr>
      </w:pPr>
      <w:r w:rsidRPr="00E118C5">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57B0A" w:rsidRPr="00E118C5" w:rsidRDefault="00E57B0A" w:rsidP="00820F84">
      <w:pPr>
        <w:pStyle w:val="11"/>
        <w:spacing w:line="252" w:lineRule="auto"/>
        <w:jc w:val="both"/>
        <w:rPr>
          <w:color w:val="auto"/>
        </w:rPr>
      </w:pPr>
      <w:r w:rsidRPr="00E118C5">
        <w:rPr>
          <w:color w:val="auto"/>
        </w:rPr>
        <w:t>Основные способы словообразования:</w:t>
      </w:r>
    </w:p>
    <w:p w:rsidR="00E57B0A" w:rsidRPr="00E118C5" w:rsidRDefault="00E57B0A" w:rsidP="00820F84">
      <w:pPr>
        <w:pStyle w:val="11"/>
        <w:numPr>
          <w:ilvl w:val="0"/>
          <w:numId w:val="24"/>
        </w:numPr>
        <w:tabs>
          <w:tab w:val="left" w:pos="603"/>
        </w:tabs>
        <w:spacing w:line="252" w:lineRule="auto"/>
        <w:jc w:val="both"/>
        <w:rPr>
          <w:color w:val="auto"/>
        </w:rPr>
      </w:pPr>
      <w:r w:rsidRPr="00E118C5">
        <w:rPr>
          <w:color w:val="auto"/>
        </w:rPr>
        <w:t>аффиксация:</w:t>
      </w:r>
    </w:p>
    <w:p w:rsidR="00E57B0A" w:rsidRPr="00E118C5" w:rsidRDefault="00E57B0A" w:rsidP="00820F84">
      <w:pPr>
        <w:pStyle w:val="11"/>
        <w:spacing w:line="252" w:lineRule="auto"/>
        <w:jc w:val="both"/>
        <w:rPr>
          <w:color w:val="auto"/>
        </w:rPr>
      </w:pPr>
      <w:r w:rsidRPr="00E118C5">
        <w:rPr>
          <w:color w:val="auto"/>
        </w:rPr>
        <w:t xml:space="preserve">глаголов с помощью префиксов </w:t>
      </w:r>
      <w:r w:rsidRPr="00E118C5">
        <w:rPr>
          <w:color w:val="auto"/>
          <w:lang w:val="en-US"/>
        </w:rPr>
        <w:t>under</w:t>
      </w:r>
      <w:r w:rsidRPr="00E118C5">
        <w:rPr>
          <w:color w:val="auto"/>
        </w:rPr>
        <w:t xml:space="preserve">-, </w:t>
      </w:r>
      <w:r w:rsidRPr="00E118C5">
        <w:rPr>
          <w:color w:val="auto"/>
          <w:lang w:val="en-US"/>
        </w:rPr>
        <w:t>over</w:t>
      </w:r>
      <w:r w:rsidRPr="00E118C5">
        <w:rPr>
          <w:color w:val="auto"/>
        </w:rPr>
        <w:t xml:space="preserve">-, </w:t>
      </w:r>
      <w:r w:rsidRPr="00E118C5">
        <w:rPr>
          <w:color w:val="auto"/>
          <w:lang w:val="en-US"/>
        </w:rPr>
        <w:t>dis</w:t>
      </w:r>
      <w:r w:rsidRPr="00E118C5">
        <w:rPr>
          <w:color w:val="auto"/>
        </w:rPr>
        <w:t xml:space="preserve">-, </w:t>
      </w:r>
      <w:r w:rsidRPr="00E118C5">
        <w:rPr>
          <w:color w:val="auto"/>
          <w:lang w:val="en-US"/>
        </w:rPr>
        <w:t>mis</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имён прилагательных с помощью суффиксов -</w:t>
      </w:r>
      <w:r w:rsidRPr="00E118C5">
        <w:rPr>
          <w:color w:val="auto"/>
          <w:lang w:val="en-US"/>
        </w:rPr>
        <w:t>able</w:t>
      </w:r>
      <w:r w:rsidRPr="00E118C5">
        <w:rPr>
          <w:color w:val="auto"/>
        </w:rPr>
        <w:t>/-</w:t>
      </w:r>
      <w:r w:rsidRPr="00E118C5">
        <w:rPr>
          <w:color w:val="auto"/>
          <w:lang w:val="en-US"/>
        </w:rPr>
        <w:t>ible</w:t>
      </w:r>
      <w:r w:rsidRPr="00E118C5">
        <w:rPr>
          <w:color w:val="auto"/>
        </w:rPr>
        <w:t>;</w:t>
      </w:r>
    </w:p>
    <w:p w:rsidR="00E57B0A" w:rsidRPr="00E118C5" w:rsidRDefault="00E57B0A" w:rsidP="00820F84">
      <w:pPr>
        <w:pStyle w:val="11"/>
        <w:spacing w:line="252" w:lineRule="auto"/>
        <w:jc w:val="both"/>
        <w:rPr>
          <w:color w:val="auto"/>
        </w:rPr>
      </w:pPr>
      <w:r w:rsidRPr="00E118C5">
        <w:rPr>
          <w:color w:val="auto"/>
        </w:rPr>
        <w:t xml:space="preserve">имён существительных с помощью отрицательных префиксов </w:t>
      </w:r>
      <w:r w:rsidRPr="00E118C5">
        <w:rPr>
          <w:color w:val="auto"/>
          <w:lang w:val="en-US"/>
        </w:rPr>
        <w:t>in</w:t>
      </w:r>
      <w:r w:rsidRPr="00E118C5">
        <w:rPr>
          <w:color w:val="auto"/>
        </w:rPr>
        <w:t>-/</w:t>
      </w:r>
      <w:r w:rsidRPr="00E118C5">
        <w:rPr>
          <w:color w:val="auto"/>
          <w:lang w:val="en-US"/>
        </w:rPr>
        <w:t>im</w:t>
      </w:r>
      <w:r w:rsidRPr="00E118C5">
        <w:rPr>
          <w:color w:val="auto"/>
        </w:rPr>
        <w:t>-;</w:t>
      </w:r>
    </w:p>
    <w:p w:rsidR="00E57B0A" w:rsidRPr="00E118C5" w:rsidRDefault="00E57B0A" w:rsidP="00820F84">
      <w:pPr>
        <w:pStyle w:val="11"/>
        <w:numPr>
          <w:ilvl w:val="0"/>
          <w:numId w:val="24"/>
        </w:numPr>
        <w:tabs>
          <w:tab w:val="left" w:pos="598"/>
        </w:tabs>
        <w:spacing w:line="252" w:lineRule="auto"/>
        <w:jc w:val="both"/>
        <w:rPr>
          <w:color w:val="auto"/>
        </w:rPr>
      </w:pPr>
      <w:r w:rsidRPr="00E118C5">
        <w:rPr>
          <w:color w:val="auto"/>
        </w:rPr>
        <w:t>словосложение:</w:t>
      </w:r>
    </w:p>
    <w:p w:rsidR="00E57B0A" w:rsidRPr="00E118C5" w:rsidRDefault="00E57B0A" w:rsidP="00820F84">
      <w:pPr>
        <w:pStyle w:val="11"/>
        <w:spacing w:line="252" w:lineRule="auto"/>
        <w:jc w:val="both"/>
        <w:rPr>
          <w:color w:val="auto"/>
        </w:rPr>
      </w:pPr>
      <w:r w:rsidRPr="00E118C5">
        <w:rPr>
          <w:color w:val="auto"/>
        </w:rPr>
        <w:t>образование сложных существительных путём соединения основы числительного с основой существительного с добавлением суффикса -</w:t>
      </w:r>
      <w:r w:rsidRPr="00E118C5">
        <w:rPr>
          <w:color w:val="auto"/>
          <w:lang w:val="en-US"/>
        </w:rPr>
        <w:t>ed</w:t>
      </w:r>
      <w:r w:rsidRPr="00E118C5">
        <w:rPr>
          <w:color w:val="auto"/>
        </w:rPr>
        <w:t xml:space="preserve"> (</w:t>
      </w:r>
      <w:r w:rsidRPr="00E118C5">
        <w:rPr>
          <w:color w:val="auto"/>
          <w:lang w:val="en-US"/>
        </w:rPr>
        <w:t>eight</w:t>
      </w:r>
      <w:r w:rsidRPr="00E118C5">
        <w:rPr>
          <w:color w:val="auto"/>
        </w:rPr>
        <w:t>-</w:t>
      </w:r>
      <w:r w:rsidRPr="00E118C5">
        <w:rPr>
          <w:color w:val="auto"/>
          <w:lang w:val="en-US"/>
        </w:rPr>
        <w:t>legged</w:t>
      </w:r>
      <w:r w:rsidRPr="00E118C5">
        <w:rPr>
          <w:color w:val="auto"/>
        </w:rPr>
        <w:t>);</w:t>
      </w:r>
    </w:p>
    <w:p w:rsidR="00E57B0A" w:rsidRPr="00E118C5" w:rsidRDefault="00E57B0A" w:rsidP="00820F84">
      <w:pPr>
        <w:pStyle w:val="11"/>
        <w:spacing w:line="252" w:lineRule="auto"/>
        <w:jc w:val="both"/>
        <w:rPr>
          <w:color w:val="auto"/>
        </w:rPr>
      </w:pPr>
      <w:r w:rsidRPr="00E118C5">
        <w:rPr>
          <w:color w:val="auto"/>
        </w:rPr>
        <w:t xml:space="preserve">образование сложных существительных путём соединения основ существительных с предлогом: </w:t>
      </w:r>
      <w:r w:rsidRPr="00E118C5">
        <w:rPr>
          <w:color w:val="auto"/>
          <w:lang w:val="en-US"/>
        </w:rPr>
        <w:t>father</w:t>
      </w:r>
      <w:r w:rsidRPr="00E118C5">
        <w:rPr>
          <w:color w:val="auto"/>
        </w:rPr>
        <w:t>-</w:t>
      </w:r>
      <w:r w:rsidRPr="00E118C5">
        <w:rPr>
          <w:color w:val="auto"/>
          <w:lang w:val="en-US"/>
        </w:rPr>
        <w:t>in</w:t>
      </w:r>
      <w:r w:rsidRPr="00E118C5">
        <w:rPr>
          <w:color w:val="auto"/>
        </w:rPr>
        <w:t>-</w:t>
      </w:r>
      <w:r w:rsidRPr="00E118C5">
        <w:rPr>
          <w:color w:val="auto"/>
          <w:lang w:val="en-US"/>
        </w:rPr>
        <w:t>law</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образование сложных прилагательных путём соединения основы прилагательного с основой причастия настоящего времени (</w:t>
      </w:r>
      <w:r w:rsidRPr="00E118C5">
        <w:rPr>
          <w:color w:val="auto"/>
          <w:lang w:val="en-US"/>
        </w:rPr>
        <w:t>nice</w:t>
      </w:r>
      <w:r w:rsidRPr="00E118C5">
        <w:rPr>
          <w:color w:val="auto"/>
        </w:rPr>
        <w:t>-</w:t>
      </w:r>
      <w:r w:rsidRPr="00E118C5">
        <w:rPr>
          <w:color w:val="auto"/>
          <w:lang w:val="en-US"/>
        </w:rPr>
        <w:t>looking</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образование сложных прилагательных путём соединения основы прилагательного с основой причастия прошедшего времени (</w:t>
      </w:r>
      <w:r w:rsidRPr="00E118C5">
        <w:rPr>
          <w:color w:val="auto"/>
          <w:lang w:val="en-US"/>
        </w:rPr>
        <w:t>well</w:t>
      </w:r>
      <w:r w:rsidRPr="00E118C5">
        <w:rPr>
          <w:color w:val="auto"/>
        </w:rPr>
        <w:t>-</w:t>
      </w:r>
      <w:r w:rsidRPr="00E118C5">
        <w:rPr>
          <w:color w:val="auto"/>
          <w:lang w:val="en-US"/>
        </w:rPr>
        <w:t>behaved</w:t>
      </w:r>
      <w:r w:rsidRPr="00E118C5">
        <w:rPr>
          <w:color w:val="auto"/>
        </w:rPr>
        <w:t>);</w:t>
      </w:r>
    </w:p>
    <w:p w:rsidR="00E57B0A" w:rsidRPr="00E118C5" w:rsidRDefault="00E57B0A" w:rsidP="00820F84">
      <w:pPr>
        <w:pStyle w:val="11"/>
        <w:numPr>
          <w:ilvl w:val="0"/>
          <w:numId w:val="24"/>
        </w:numPr>
        <w:tabs>
          <w:tab w:val="left" w:pos="603"/>
        </w:tabs>
        <w:spacing w:line="252" w:lineRule="auto"/>
        <w:jc w:val="both"/>
        <w:rPr>
          <w:color w:val="auto"/>
        </w:rPr>
      </w:pPr>
      <w:r w:rsidRPr="00E118C5">
        <w:rPr>
          <w:color w:val="auto"/>
        </w:rPr>
        <w:t>конверсия:</w:t>
      </w:r>
    </w:p>
    <w:p w:rsidR="00E57B0A" w:rsidRPr="00E118C5" w:rsidRDefault="00E57B0A" w:rsidP="00820F84">
      <w:pPr>
        <w:pStyle w:val="11"/>
        <w:spacing w:line="252" w:lineRule="auto"/>
        <w:jc w:val="both"/>
        <w:rPr>
          <w:color w:val="auto"/>
        </w:rPr>
      </w:pPr>
      <w:r w:rsidRPr="00E118C5">
        <w:rPr>
          <w:color w:val="auto"/>
        </w:rPr>
        <w:t>образование глагола от имени прилагательного (</w:t>
      </w:r>
      <w:r w:rsidRPr="00E118C5">
        <w:rPr>
          <w:color w:val="auto"/>
          <w:lang w:val="en-US"/>
        </w:rPr>
        <w:t>cool</w:t>
      </w:r>
      <w:r w:rsidRPr="00E118C5">
        <w:rPr>
          <w:color w:val="auto"/>
        </w:rPr>
        <w:t xml:space="preserve"> — </w:t>
      </w:r>
      <w:r w:rsidRPr="00E118C5">
        <w:rPr>
          <w:color w:val="auto"/>
          <w:lang w:val="en-US"/>
        </w:rPr>
        <w:t>to</w:t>
      </w:r>
      <w:r w:rsidRPr="00E118C5">
        <w:rPr>
          <w:color w:val="auto"/>
        </w:rPr>
        <w:t xml:space="preserve"> </w:t>
      </w:r>
      <w:r w:rsidRPr="00E118C5">
        <w:rPr>
          <w:color w:val="auto"/>
          <w:lang w:val="en-US"/>
        </w:rPr>
        <w:t>cool</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57B0A" w:rsidRPr="00E118C5" w:rsidRDefault="00E57B0A" w:rsidP="00820F84">
      <w:pPr>
        <w:pStyle w:val="11"/>
        <w:spacing w:after="180" w:line="252" w:lineRule="auto"/>
        <w:jc w:val="both"/>
        <w:rPr>
          <w:color w:val="auto"/>
        </w:rPr>
      </w:pPr>
      <w:r w:rsidRPr="00E118C5">
        <w:rPr>
          <w:color w:val="auto"/>
        </w:rPr>
        <w:t>Различные средства связи в тексте для обеспечения его целостности (</w:t>
      </w:r>
      <w:r w:rsidRPr="00E118C5">
        <w:rPr>
          <w:color w:val="auto"/>
          <w:lang w:val="en-US"/>
        </w:rPr>
        <w:t>firstly</w:t>
      </w:r>
      <w:r w:rsidRPr="00E118C5">
        <w:rPr>
          <w:color w:val="auto"/>
        </w:rPr>
        <w:t xml:space="preserve">, </w:t>
      </w:r>
      <w:r w:rsidRPr="00E118C5">
        <w:rPr>
          <w:color w:val="auto"/>
          <w:lang w:val="en-US"/>
        </w:rPr>
        <w:t>however</w:t>
      </w:r>
      <w:r w:rsidRPr="00E118C5">
        <w:rPr>
          <w:color w:val="auto"/>
        </w:rPr>
        <w:t xml:space="preserve">, </w:t>
      </w:r>
      <w:r w:rsidRPr="00E118C5">
        <w:rPr>
          <w:color w:val="auto"/>
          <w:lang w:val="en-US"/>
        </w:rPr>
        <w:t>finally</w:t>
      </w:r>
      <w:r w:rsidRPr="00E118C5">
        <w:rPr>
          <w:color w:val="auto"/>
        </w:rPr>
        <w:t xml:space="preserve">, </w:t>
      </w:r>
      <w:r w:rsidRPr="00E118C5">
        <w:rPr>
          <w:color w:val="auto"/>
          <w:lang w:val="en-US"/>
        </w:rPr>
        <w:t>at</w:t>
      </w:r>
      <w:r w:rsidRPr="00E118C5">
        <w:rPr>
          <w:color w:val="auto"/>
        </w:rPr>
        <w:t xml:space="preserve"> </w:t>
      </w:r>
      <w:r w:rsidRPr="00E118C5">
        <w:rPr>
          <w:color w:val="auto"/>
          <w:lang w:val="en-US"/>
        </w:rPr>
        <w:t>last</w:t>
      </w:r>
      <w:r w:rsidRPr="00E118C5">
        <w:rPr>
          <w:color w:val="auto"/>
        </w:rPr>
        <w:t xml:space="preserve">, </w:t>
      </w:r>
      <w:r w:rsidRPr="00E118C5">
        <w:rPr>
          <w:color w:val="auto"/>
          <w:lang w:val="en-US"/>
        </w:rPr>
        <w:t>etc</w:t>
      </w:r>
      <w:r w:rsidRPr="00E118C5">
        <w:rPr>
          <w:color w:val="auto"/>
        </w:rPr>
        <w:t>.).</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Грамматическая сторона речи</w:t>
      </w:r>
    </w:p>
    <w:p w:rsidR="00E57B0A" w:rsidRPr="00E118C5" w:rsidRDefault="00E57B0A" w:rsidP="00820F84">
      <w:pPr>
        <w:pStyle w:val="11"/>
        <w:jc w:val="both"/>
        <w:rPr>
          <w:color w:val="auto"/>
        </w:rPr>
      </w:pPr>
      <w:r w:rsidRPr="00E118C5">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57B0A" w:rsidRPr="00E118C5" w:rsidRDefault="00E57B0A" w:rsidP="00820F84">
      <w:pPr>
        <w:pStyle w:val="11"/>
        <w:jc w:val="both"/>
        <w:rPr>
          <w:color w:val="auto"/>
          <w:lang w:val="en-US"/>
        </w:rPr>
      </w:pPr>
      <w:r w:rsidRPr="00E118C5">
        <w:rPr>
          <w:color w:val="auto"/>
        </w:rPr>
        <w:t>Предложения</w:t>
      </w:r>
      <w:r w:rsidRPr="00E118C5">
        <w:rPr>
          <w:color w:val="auto"/>
          <w:lang w:val="en-US"/>
        </w:rPr>
        <w:t xml:space="preserve"> </w:t>
      </w:r>
      <w:r w:rsidRPr="00E118C5">
        <w:rPr>
          <w:color w:val="auto"/>
        </w:rPr>
        <w:t>со</w:t>
      </w:r>
      <w:r w:rsidRPr="00E118C5">
        <w:rPr>
          <w:color w:val="auto"/>
          <w:lang w:val="en-US"/>
        </w:rPr>
        <w:t xml:space="preserve"> </w:t>
      </w:r>
      <w:r w:rsidRPr="00E118C5">
        <w:rPr>
          <w:color w:val="auto"/>
        </w:rPr>
        <w:t>сложным</w:t>
      </w:r>
      <w:r w:rsidRPr="00E118C5">
        <w:rPr>
          <w:color w:val="auto"/>
          <w:lang w:val="en-US"/>
        </w:rPr>
        <w:t xml:space="preserve"> </w:t>
      </w:r>
      <w:r w:rsidRPr="00E118C5">
        <w:rPr>
          <w:color w:val="auto"/>
        </w:rPr>
        <w:t>дополнением</w:t>
      </w:r>
      <w:r w:rsidRPr="00E118C5">
        <w:rPr>
          <w:color w:val="auto"/>
          <w:lang w:val="en-US"/>
        </w:rPr>
        <w:t xml:space="preserve"> (Complex Object) (I want to have my hair cut.).</w:t>
      </w:r>
    </w:p>
    <w:p w:rsidR="00E57B0A" w:rsidRPr="00E118C5" w:rsidRDefault="00E57B0A" w:rsidP="00820F84">
      <w:pPr>
        <w:pStyle w:val="11"/>
        <w:jc w:val="both"/>
        <w:rPr>
          <w:color w:val="auto"/>
        </w:rPr>
      </w:pPr>
      <w:r w:rsidRPr="00E118C5">
        <w:rPr>
          <w:color w:val="auto"/>
        </w:rPr>
        <w:t>Условные предложения нереального характера (</w:t>
      </w:r>
      <w:r w:rsidRPr="00E118C5">
        <w:rPr>
          <w:color w:val="auto"/>
          <w:lang w:val="en-US"/>
        </w:rPr>
        <w:t>Conditional</w:t>
      </w:r>
      <w:r w:rsidRPr="00E118C5">
        <w:rPr>
          <w:color w:val="auto"/>
        </w:rPr>
        <w:t xml:space="preserve"> </w:t>
      </w:r>
      <w:r w:rsidRPr="00E118C5">
        <w:rPr>
          <w:color w:val="auto"/>
          <w:lang w:val="en-US"/>
        </w:rPr>
        <w:t>II</w:t>
      </w:r>
      <w:r w:rsidRPr="00E118C5">
        <w:rPr>
          <w:color w:val="auto"/>
        </w:rPr>
        <w:t>).</w:t>
      </w:r>
    </w:p>
    <w:p w:rsidR="00E57B0A" w:rsidRPr="00E118C5" w:rsidRDefault="00E57B0A" w:rsidP="00820F84">
      <w:pPr>
        <w:pStyle w:val="11"/>
        <w:jc w:val="both"/>
        <w:rPr>
          <w:color w:val="auto"/>
        </w:rPr>
      </w:pPr>
      <w:r w:rsidRPr="00E118C5">
        <w:rPr>
          <w:color w:val="auto"/>
        </w:rPr>
        <w:t xml:space="preserve">Конструкции для выражения предпочтения </w:t>
      </w:r>
      <w:r w:rsidRPr="00E118C5">
        <w:rPr>
          <w:color w:val="auto"/>
          <w:lang w:val="en-US"/>
        </w:rPr>
        <w:t>I</w:t>
      </w:r>
      <w:r w:rsidRPr="00E118C5">
        <w:rPr>
          <w:color w:val="auto"/>
        </w:rPr>
        <w:t xml:space="preserve"> </w:t>
      </w:r>
      <w:r w:rsidRPr="00E118C5">
        <w:rPr>
          <w:color w:val="auto"/>
          <w:lang w:val="en-US"/>
        </w:rPr>
        <w:t>prefer</w:t>
      </w:r>
      <w:r w:rsidRPr="00E118C5">
        <w:rPr>
          <w:color w:val="auto"/>
        </w:rPr>
        <w:t xml:space="preserve"> …/</w:t>
      </w:r>
      <w:r w:rsidRPr="00E118C5">
        <w:rPr>
          <w:color w:val="auto"/>
          <w:lang w:val="en-US"/>
        </w:rPr>
        <w:t>I</w:t>
      </w:r>
      <w:r w:rsidRPr="00E118C5">
        <w:rPr>
          <w:color w:val="auto"/>
        </w:rPr>
        <w:t>’</w:t>
      </w:r>
      <w:r w:rsidRPr="00E118C5">
        <w:rPr>
          <w:color w:val="auto"/>
          <w:lang w:val="en-US"/>
        </w:rPr>
        <w:t>d</w:t>
      </w:r>
      <w:r w:rsidRPr="00E118C5">
        <w:rPr>
          <w:color w:val="auto"/>
        </w:rPr>
        <w:t xml:space="preserve"> </w:t>
      </w:r>
      <w:r w:rsidRPr="00E118C5">
        <w:rPr>
          <w:color w:val="auto"/>
          <w:lang w:val="en-US"/>
        </w:rPr>
        <w:t>prefer</w:t>
      </w:r>
      <w:r w:rsidRPr="00E118C5">
        <w:rPr>
          <w:color w:val="auto"/>
        </w:rPr>
        <w:t xml:space="preserve"> …/</w:t>
      </w:r>
      <w:r w:rsidRPr="00E118C5">
        <w:rPr>
          <w:color w:val="auto"/>
          <w:lang w:val="en-US"/>
        </w:rPr>
        <w:t>I</w:t>
      </w:r>
      <w:r w:rsidRPr="00E118C5">
        <w:rPr>
          <w:color w:val="auto"/>
        </w:rPr>
        <w:t>’</w:t>
      </w:r>
      <w:r w:rsidRPr="00E118C5">
        <w:rPr>
          <w:color w:val="auto"/>
          <w:lang w:val="en-US"/>
        </w:rPr>
        <w:t>d</w:t>
      </w:r>
      <w:r w:rsidRPr="00E118C5">
        <w:rPr>
          <w:color w:val="auto"/>
        </w:rPr>
        <w:t xml:space="preserve"> </w:t>
      </w:r>
      <w:r w:rsidRPr="00E118C5">
        <w:rPr>
          <w:color w:val="auto"/>
          <w:lang w:val="en-US"/>
        </w:rPr>
        <w:t>rather</w:t>
      </w:r>
      <w:r w:rsidRPr="00E118C5">
        <w:rPr>
          <w:color w:val="auto"/>
        </w:rPr>
        <w:t xml:space="preserve"> ... .</w:t>
      </w:r>
    </w:p>
    <w:p w:rsidR="00E57B0A" w:rsidRPr="00E118C5" w:rsidRDefault="00E57B0A" w:rsidP="00820F84">
      <w:pPr>
        <w:pStyle w:val="11"/>
        <w:jc w:val="both"/>
        <w:rPr>
          <w:color w:val="auto"/>
        </w:rPr>
      </w:pPr>
      <w:r w:rsidRPr="00E118C5">
        <w:rPr>
          <w:color w:val="auto"/>
        </w:rPr>
        <w:t xml:space="preserve">Конструкция </w:t>
      </w:r>
      <w:r w:rsidRPr="00E118C5">
        <w:rPr>
          <w:color w:val="auto"/>
          <w:lang w:val="en-US"/>
        </w:rPr>
        <w:t>I</w:t>
      </w:r>
      <w:r w:rsidRPr="00E118C5">
        <w:rPr>
          <w:color w:val="auto"/>
        </w:rPr>
        <w:t xml:space="preserve"> </w:t>
      </w:r>
      <w:r w:rsidRPr="00E118C5">
        <w:rPr>
          <w:color w:val="auto"/>
          <w:lang w:val="en-US"/>
        </w:rPr>
        <w:t>wish</w:t>
      </w:r>
      <w:r w:rsidRPr="00E118C5">
        <w:rPr>
          <w:color w:val="auto"/>
        </w:rPr>
        <w:t xml:space="preserve"> … .</w:t>
      </w:r>
    </w:p>
    <w:p w:rsidR="00E57B0A" w:rsidRPr="00E118C5" w:rsidRDefault="00E57B0A" w:rsidP="00820F84">
      <w:pPr>
        <w:pStyle w:val="11"/>
        <w:jc w:val="both"/>
        <w:rPr>
          <w:color w:val="auto"/>
        </w:rPr>
      </w:pPr>
      <w:r w:rsidRPr="00E118C5">
        <w:rPr>
          <w:color w:val="auto"/>
        </w:rPr>
        <w:t xml:space="preserve">Предложения с конструкцией </w:t>
      </w:r>
      <w:r w:rsidRPr="00E118C5">
        <w:rPr>
          <w:color w:val="auto"/>
          <w:lang w:val="en-US"/>
        </w:rPr>
        <w:t>either</w:t>
      </w:r>
      <w:r w:rsidRPr="00E118C5">
        <w:rPr>
          <w:color w:val="auto"/>
        </w:rPr>
        <w:t xml:space="preserve"> … </w:t>
      </w:r>
      <w:r w:rsidRPr="00E118C5">
        <w:rPr>
          <w:color w:val="auto"/>
          <w:lang w:val="en-US"/>
        </w:rPr>
        <w:t>or</w:t>
      </w:r>
      <w:r w:rsidRPr="00E118C5">
        <w:rPr>
          <w:color w:val="auto"/>
        </w:rPr>
        <w:t xml:space="preserve">, </w:t>
      </w:r>
      <w:r w:rsidRPr="00E118C5">
        <w:rPr>
          <w:color w:val="auto"/>
          <w:lang w:val="en-US"/>
        </w:rPr>
        <w:t>neither</w:t>
      </w:r>
      <w:r w:rsidRPr="00E118C5">
        <w:rPr>
          <w:color w:val="auto"/>
        </w:rPr>
        <w:t xml:space="preserve"> … </w:t>
      </w:r>
      <w:r w:rsidRPr="00E118C5">
        <w:rPr>
          <w:color w:val="auto"/>
          <w:lang w:val="en-US"/>
        </w:rPr>
        <w:t>nor</w:t>
      </w:r>
      <w:r w:rsidRPr="00E118C5">
        <w:rPr>
          <w:color w:val="auto"/>
        </w:rPr>
        <w:t>.</w:t>
      </w:r>
    </w:p>
    <w:p w:rsidR="00E57B0A" w:rsidRPr="00E118C5" w:rsidRDefault="00E57B0A" w:rsidP="00820F84">
      <w:pPr>
        <w:pStyle w:val="11"/>
        <w:jc w:val="both"/>
        <w:rPr>
          <w:color w:val="auto"/>
        </w:rPr>
      </w:pPr>
      <w:r w:rsidRPr="00E118C5">
        <w:rPr>
          <w:color w:val="auto"/>
        </w:rPr>
        <w:t>Глаголы в видо-временных формах действительного залога в изъявительном наклонении (</w:t>
      </w:r>
      <w:r w:rsidRPr="00E118C5">
        <w:rPr>
          <w:color w:val="auto"/>
          <w:lang w:val="en-US"/>
        </w:rPr>
        <w:t>Present</w:t>
      </w:r>
      <w:r w:rsidRPr="00E118C5">
        <w:rPr>
          <w:color w:val="auto"/>
        </w:rPr>
        <w:t>/</w:t>
      </w:r>
      <w:r w:rsidRPr="00E118C5">
        <w:rPr>
          <w:color w:val="auto"/>
          <w:lang w:val="en-US"/>
        </w:rPr>
        <w:t>Past</w:t>
      </w:r>
      <w:r w:rsidRPr="00E118C5">
        <w:rPr>
          <w:color w:val="auto"/>
        </w:rPr>
        <w:t>/</w:t>
      </w:r>
      <w:r w:rsidRPr="00E118C5">
        <w:rPr>
          <w:color w:val="auto"/>
          <w:lang w:val="en-US"/>
        </w:rPr>
        <w:t>Future</w:t>
      </w:r>
      <w:r w:rsidRPr="00E118C5">
        <w:rPr>
          <w:color w:val="auto"/>
        </w:rPr>
        <w:t xml:space="preserve"> </w:t>
      </w:r>
      <w:r w:rsidRPr="00E118C5">
        <w:rPr>
          <w:color w:val="auto"/>
          <w:lang w:val="en-US"/>
        </w:rPr>
        <w:t>Simple</w:t>
      </w:r>
      <w:r w:rsidRPr="00E118C5">
        <w:rPr>
          <w:color w:val="auto"/>
        </w:rPr>
        <w:t xml:space="preserve"> </w:t>
      </w:r>
      <w:r w:rsidRPr="00E118C5">
        <w:rPr>
          <w:color w:val="auto"/>
          <w:lang w:val="en-US"/>
        </w:rPr>
        <w:t>Tense</w:t>
      </w:r>
      <w:r w:rsidRPr="00E118C5">
        <w:rPr>
          <w:color w:val="auto"/>
        </w:rPr>
        <w:t xml:space="preserve">; </w:t>
      </w:r>
      <w:r w:rsidRPr="00E118C5">
        <w:rPr>
          <w:color w:val="auto"/>
          <w:lang w:val="en-US"/>
        </w:rPr>
        <w:t>Present</w:t>
      </w:r>
      <w:r w:rsidRPr="00E118C5">
        <w:rPr>
          <w:color w:val="auto"/>
        </w:rPr>
        <w:t>/</w:t>
      </w:r>
      <w:r w:rsidRPr="00E118C5">
        <w:rPr>
          <w:color w:val="auto"/>
          <w:lang w:val="en-US"/>
        </w:rPr>
        <w:t>Past</w:t>
      </w:r>
      <w:r w:rsidRPr="00E118C5">
        <w:rPr>
          <w:color w:val="auto"/>
        </w:rPr>
        <w:t xml:space="preserve"> </w:t>
      </w:r>
      <w:r w:rsidRPr="00E118C5">
        <w:rPr>
          <w:color w:val="auto"/>
          <w:lang w:val="en-US"/>
        </w:rPr>
        <w:t>Perfect</w:t>
      </w:r>
      <w:r w:rsidRPr="00E118C5">
        <w:rPr>
          <w:color w:val="auto"/>
        </w:rPr>
        <w:t xml:space="preserve"> </w:t>
      </w:r>
      <w:r w:rsidRPr="00E118C5">
        <w:rPr>
          <w:color w:val="auto"/>
          <w:lang w:val="en-US"/>
        </w:rPr>
        <w:t>Tense</w:t>
      </w:r>
      <w:r w:rsidRPr="00E118C5">
        <w:rPr>
          <w:color w:val="auto"/>
        </w:rPr>
        <w:t xml:space="preserve">; </w:t>
      </w:r>
      <w:r w:rsidRPr="00E118C5">
        <w:rPr>
          <w:color w:val="auto"/>
          <w:lang w:val="en-US"/>
        </w:rPr>
        <w:t>Present</w:t>
      </w:r>
      <w:r w:rsidRPr="00E118C5">
        <w:rPr>
          <w:color w:val="auto"/>
        </w:rPr>
        <w:t>/</w:t>
      </w:r>
      <w:r w:rsidRPr="00E118C5">
        <w:rPr>
          <w:color w:val="auto"/>
          <w:lang w:val="en-US"/>
        </w:rPr>
        <w:t>Past</w:t>
      </w:r>
      <w:r w:rsidRPr="00E118C5">
        <w:rPr>
          <w:color w:val="auto"/>
        </w:rPr>
        <w:t xml:space="preserve"> </w:t>
      </w:r>
      <w:r w:rsidRPr="00E118C5">
        <w:rPr>
          <w:color w:val="auto"/>
          <w:lang w:val="en-US"/>
        </w:rPr>
        <w:t>Continuous</w:t>
      </w:r>
      <w:r w:rsidRPr="00E118C5">
        <w:rPr>
          <w:color w:val="auto"/>
        </w:rPr>
        <w:t xml:space="preserve"> </w:t>
      </w:r>
      <w:r w:rsidRPr="00E118C5">
        <w:rPr>
          <w:color w:val="auto"/>
          <w:lang w:val="en-US"/>
        </w:rPr>
        <w:t>Tense</w:t>
      </w:r>
      <w:r w:rsidRPr="00E118C5">
        <w:rPr>
          <w:color w:val="auto"/>
        </w:rPr>
        <w:t xml:space="preserve">, </w:t>
      </w:r>
      <w:r w:rsidRPr="00E118C5">
        <w:rPr>
          <w:color w:val="auto"/>
          <w:lang w:val="en-US"/>
        </w:rPr>
        <w:t>Future</w:t>
      </w:r>
      <w:r w:rsidRPr="00E118C5">
        <w:rPr>
          <w:color w:val="auto"/>
        </w:rPr>
        <w:t>-</w:t>
      </w:r>
      <w:r w:rsidRPr="00E118C5">
        <w:rPr>
          <w:color w:val="auto"/>
          <w:lang w:val="en-US"/>
        </w:rPr>
        <w:t>in</w:t>
      </w:r>
      <w:r w:rsidRPr="00E118C5">
        <w:rPr>
          <w:color w:val="auto"/>
        </w:rPr>
        <w:t>-</w:t>
      </w:r>
      <w:r w:rsidRPr="00E118C5">
        <w:rPr>
          <w:color w:val="auto"/>
          <w:lang w:val="en-US"/>
        </w:rPr>
        <w:t>the</w:t>
      </w:r>
      <w:r w:rsidRPr="00E118C5">
        <w:rPr>
          <w:color w:val="auto"/>
        </w:rPr>
        <w:t>-</w:t>
      </w:r>
      <w:r w:rsidRPr="00E118C5">
        <w:rPr>
          <w:color w:val="auto"/>
          <w:lang w:val="en-US"/>
        </w:rPr>
        <w:t>Past</w:t>
      </w:r>
      <w:r w:rsidRPr="00E118C5">
        <w:rPr>
          <w:color w:val="auto"/>
        </w:rPr>
        <w:t>) и наиболее употребительных формах страдательного залога (</w:t>
      </w:r>
      <w:r w:rsidRPr="00E118C5">
        <w:rPr>
          <w:color w:val="auto"/>
          <w:lang w:val="en-US"/>
        </w:rPr>
        <w:t>Present</w:t>
      </w:r>
      <w:r w:rsidRPr="00E118C5">
        <w:rPr>
          <w:color w:val="auto"/>
        </w:rPr>
        <w:t>/</w:t>
      </w:r>
      <w:r w:rsidRPr="00E118C5">
        <w:rPr>
          <w:color w:val="auto"/>
          <w:lang w:val="en-US"/>
        </w:rPr>
        <w:t>Past</w:t>
      </w:r>
      <w:r w:rsidRPr="00E118C5">
        <w:rPr>
          <w:color w:val="auto"/>
        </w:rPr>
        <w:t xml:space="preserve"> </w:t>
      </w:r>
      <w:r w:rsidRPr="00E118C5">
        <w:rPr>
          <w:color w:val="auto"/>
          <w:lang w:val="en-US"/>
        </w:rPr>
        <w:t>Simple</w:t>
      </w:r>
      <w:r w:rsidRPr="00E118C5">
        <w:rPr>
          <w:color w:val="auto"/>
        </w:rPr>
        <w:t xml:space="preserve"> </w:t>
      </w:r>
      <w:r w:rsidRPr="00E118C5">
        <w:rPr>
          <w:color w:val="auto"/>
          <w:lang w:val="en-US"/>
        </w:rPr>
        <w:t>Passive</w:t>
      </w:r>
      <w:r w:rsidRPr="00E118C5">
        <w:rPr>
          <w:color w:val="auto"/>
        </w:rPr>
        <w:t xml:space="preserve">; </w:t>
      </w:r>
      <w:r w:rsidRPr="00E118C5">
        <w:rPr>
          <w:color w:val="auto"/>
          <w:lang w:val="en-US"/>
        </w:rPr>
        <w:t>Present</w:t>
      </w:r>
      <w:r w:rsidRPr="00E118C5">
        <w:rPr>
          <w:color w:val="auto"/>
        </w:rPr>
        <w:t xml:space="preserve"> </w:t>
      </w:r>
      <w:r w:rsidRPr="00E118C5">
        <w:rPr>
          <w:color w:val="auto"/>
          <w:lang w:val="en-US"/>
        </w:rPr>
        <w:t>Perfect</w:t>
      </w:r>
      <w:r w:rsidRPr="00E118C5">
        <w:rPr>
          <w:color w:val="auto"/>
        </w:rPr>
        <w:t xml:space="preserve"> </w:t>
      </w:r>
      <w:r w:rsidRPr="00E118C5">
        <w:rPr>
          <w:color w:val="auto"/>
          <w:lang w:val="en-US"/>
        </w:rPr>
        <w:t>Passive</w:t>
      </w:r>
      <w:r w:rsidRPr="00E118C5">
        <w:rPr>
          <w:color w:val="auto"/>
        </w:rPr>
        <w:t>).</w:t>
      </w:r>
    </w:p>
    <w:p w:rsidR="00E57B0A" w:rsidRPr="00E118C5" w:rsidRDefault="00E57B0A" w:rsidP="00820F84">
      <w:pPr>
        <w:pStyle w:val="11"/>
        <w:spacing w:after="180" w:line="240" w:lineRule="auto"/>
        <w:jc w:val="both"/>
        <w:rPr>
          <w:color w:val="auto"/>
        </w:rPr>
      </w:pPr>
      <w:r w:rsidRPr="00E118C5">
        <w:rPr>
          <w:color w:val="auto"/>
        </w:rPr>
        <w:t>Порядок следования имён прилагательных (</w:t>
      </w:r>
      <w:r w:rsidRPr="00E118C5">
        <w:rPr>
          <w:color w:val="auto"/>
          <w:lang w:val="en-US"/>
        </w:rPr>
        <w:t>nice</w:t>
      </w:r>
      <w:r w:rsidRPr="00E118C5">
        <w:rPr>
          <w:color w:val="auto"/>
        </w:rPr>
        <w:t xml:space="preserve"> </w:t>
      </w:r>
      <w:r w:rsidRPr="00E118C5">
        <w:rPr>
          <w:color w:val="auto"/>
          <w:lang w:val="en-US"/>
        </w:rPr>
        <w:t>long</w:t>
      </w:r>
      <w:r w:rsidRPr="00E118C5">
        <w:rPr>
          <w:color w:val="auto"/>
        </w:rPr>
        <w:t xml:space="preserve"> </w:t>
      </w:r>
      <w:r w:rsidRPr="00E118C5">
        <w:rPr>
          <w:color w:val="auto"/>
          <w:lang w:val="en-US"/>
        </w:rPr>
        <w:t>blond</w:t>
      </w:r>
      <w:r w:rsidRPr="00E118C5">
        <w:rPr>
          <w:color w:val="auto"/>
        </w:rPr>
        <w:t xml:space="preserve"> </w:t>
      </w:r>
      <w:r w:rsidRPr="00E118C5">
        <w:rPr>
          <w:color w:val="auto"/>
          <w:lang w:val="en-US"/>
        </w:rPr>
        <w:t>hair</w:t>
      </w:r>
      <w:r w:rsidRPr="00E118C5">
        <w:rPr>
          <w:color w:val="auto"/>
        </w:rPr>
        <w:t>).</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Социокультурные знания и умения</w:t>
      </w:r>
    </w:p>
    <w:p w:rsidR="00E57B0A" w:rsidRPr="00E118C5" w:rsidRDefault="00E57B0A" w:rsidP="00820F84">
      <w:pPr>
        <w:pStyle w:val="11"/>
        <w:jc w:val="both"/>
        <w:rPr>
          <w:color w:val="auto"/>
        </w:rPr>
      </w:pPr>
      <w:r w:rsidRPr="00E118C5">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57B0A" w:rsidRPr="00E118C5" w:rsidRDefault="00E57B0A" w:rsidP="00820F84">
      <w:pPr>
        <w:pStyle w:val="11"/>
        <w:jc w:val="both"/>
        <w:rPr>
          <w:color w:val="auto"/>
        </w:rPr>
      </w:pPr>
      <w:r w:rsidRPr="00E118C5">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57B0A" w:rsidRPr="00E118C5" w:rsidRDefault="00E57B0A" w:rsidP="00820F84">
      <w:pPr>
        <w:pStyle w:val="11"/>
        <w:jc w:val="both"/>
        <w:rPr>
          <w:color w:val="auto"/>
        </w:rPr>
      </w:pPr>
      <w:r w:rsidRPr="00E118C5">
        <w:rPr>
          <w:color w:val="auto"/>
        </w:rPr>
        <w:t>Формирование элементарного представление о различных вариантах английского языка.</w:t>
      </w:r>
    </w:p>
    <w:p w:rsidR="00E57B0A" w:rsidRPr="00E118C5" w:rsidRDefault="00E57B0A" w:rsidP="00820F84">
      <w:pPr>
        <w:pStyle w:val="11"/>
        <w:jc w:val="both"/>
        <w:rPr>
          <w:color w:val="auto"/>
        </w:rPr>
      </w:pPr>
      <w:r w:rsidRPr="00E118C5">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E57B0A" w:rsidRPr="00E118C5" w:rsidRDefault="00E57B0A" w:rsidP="00820F84">
      <w:pPr>
        <w:pStyle w:val="11"/>
        <w:jc w:val="both"/>
        <w:rPr>
          <w:color w:val="auto"/>
        </w:rPr>
      </w:pPr>
      <w:r w:rsidRPr="00E118C5">
        <w:rPr>
          <w:color w:val="auto"/>
        </w:rPr>
        <w:t>Соблюдение нормы вежливости в межкультурном общении.</w:t>
      </w:r>
    </w:p>
    <w:p w:rsidR="00E57B0A" w:rsidRPr="00E118C5" w:rsidRDefault="00E57B0A" w:rsidP="00820F84">
      <w:pPr>
        <w:pStyle w:val="11"/>
        <w:jc w:val="both"/>
        <w:rPr>
          <w:color w:val="auto"/>
        </w:rPr>
      </w:pPr>
      <w:r w:rsidRPr="00E118C5">
        <w:rPr>
          <w:color w:val="auto"/>
        </w:rPr>
        <w:t>Развитие умений:</w:t>
      </w:r>
    </w:p>
    <w:p w:rsidR="00E57B0A" w:rsidRPr="00E118C5" w:rsidRDefault="00E57B0A" w:rsidP="00820F84">
      <w:pPr>
        <w:pStyle w:val="11"/>
        <w:jc w:val="both"/>
        <w:rPr>
          <w:color w:val="auto"/>
        </w:rPr>
      </w:pPr>
      <w:r w:rsidRPr="00E118C5">
        <w:rPr>
          <w:color w:val="auto"/>
        </w:rPr>
        <w:t>писать свои имя и фамилию, а также имена и фамилии своих родственников и друзей на английском языке;</w:t>
      </w:r>
    </w:p>
    <w:p w:rsidR="00E57B0A" w:rsidRPr="00E118C5" w:rsidRDefault="00E57B0A" w:rsidP="00820F84">
      <w:pPr>
        <w:pStyle w:val="11"/>
        <w:jc w:val="both"/>
        <w:rPr>
          <w:color w:val="auto"/>
        </w:rPr>
      </w:pPr>
      <w:r w:rsidRPr="00E118C5">
        <w:rPr>
          <w:color w:val="auto"/>
        </w:rPr>
        <w:t>правильно оформлять свой адрес на английском языке (в анкете);</w:t>
      </w:r>
    </w:p>
    <w:p w:rsidR="00E57B0A" w:rsidRPr="00E118C5" w:rsidRDefault="00E57B0A" w:rsidP="00820F84">
      <w:pPr>
        <w:pStyle w:val="11"/>
        <w:jc w:val="both"/>
        <w:rPr>
          <w:color w:val="auto"/>
        </w:rPr>
      </w:pPr>
      <w:r w:rsidRPr="00E118C5">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57B0A" w:rsidRPr="00E118C5" w:rsidRDefault="00E57B0A" w:rsidP="00820F84">
      <w:pPr>
        <w:pStyle w:val="11"/>
        <w:jc w:val="both"/>
        <w:rPr>
          <w:color w:val="auto"/>
        </w:rPr>
      </w:pPr>
      <w:r w:rsidRPr="00E118C5">
        <w:rPr>
          <w:color w:val="auto"/>
        </w:rPr>
        <w:t>кратко представлять Россию и страну/страны изучаемого языка;</w:t>
      </w:r>
    </w:p>
    <w:p w:rsidR="00E57B0A" w:rsidRPr="00E118C5" w:rsidRDefault="00E57B0A" w:rsidP="00820F84">
      <w:pPr>
        <w:pStyle w:val="11"/>
        <w:jc w:val="both"/>
        <w:rPr>
          <w:color w:val="auto"/>
        </w:rPr>
      </w:pPr>
      <w:r w:rsidRPr="00E118C5">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E57B0A" w:rsidRPr="00E118C5" w:rsidRDefault="00E57B0A" w:rsidP="00820F84">
      <w:pPr>
        <w:pStyle w:val="11"/>
        <w:spacing w:line="252" w:lineRule="auto"/>
        <w:jc w:val="both"/>
        <w:rPr>
          <w:color w:val="auto"/>
        </w:rPr>
      </w:pPr>
      <w:r w:rsidRPr="00E118C5">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E57B0A" w:rsidRPr="00E118C5" w:rsidRDefault="00E57B0A" w:rsidP="00820F84">
      <w:pPr>
        <w:pStyle w:val="11"/>
        <w:spacing w:after="180" w:line="252" w:lineRule="auto"/>
        <w:jc w:val="both"/>
        <w:rPr>
          <w:color w:val="auto"/>
        </w:rPr>
      </w:pPr>
      <w:r w:rsidRPr="00E118C5">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Компенсаторные умения</w:t>
      </w:r>
    </w:p>
    <w:p w:rsidR="00E57B0A" w:rsidRPr="00E118C5" w:rsidRDefault="00E57B0A" w:rsidP="00820F84">
      <w:pPr>
        <w:pStyle w:val="11"/>
        <w:spacing w:line="252" w:lineRule="auto"/>
        <w:jc w:val="both"/>
        <w:rPr>
          <w:color w:val="auto"/>
        </w:rPr>
      </w:pPr>
      <w:r w:rsidRPr="00E118C5">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57B0A" w:rsidRPr="00E118C5" w:rsidRDefault="00E57B0A" w:rsidP="00820F84">
      <w:pPr>
        <w:pStyle w:val="11"/>
        <w:spacing w:line="252" w:lineRule="auto"/>
        <w:jc w:val="both"/>
        <w:rPr>
          <w:color w:val="auto"/>
        </w:rPr>
      </w:pPr>
      <w:r w:rsidRPr="00E118C5">
        <w:rPr>
          <w:color w:val="auto"/>
        </w:rPr>
        <w:t>Переспрашивать, просить повторить, уточняя значение незнакомых слов.</w:t>
      </w:r>
    </w:p>
    <w:p w:rsidR="00E57B0A" w:rsidRPr="00E118C5" w:rsidRDefault="00E57B0A" w:rsidP="00820F84">
      <w:pPr>
        <w:pStyle w:val="11"/>
        <w:spacing w:line="252" w:lineRule="auto"/>
        <w:jc w:val="both"/>
        <w:rPr>
          <w:color w:val="auto"/>
        </w:rPr>
      </w:pPr>
      <w:r w:rsidRPr="00E118C5">
        <w:rPr>
          <w:color w:val="auto"/>
        </w:rPr>
        <w:t>Использование в качестве опоры при порождении собственных высказываний ключевых слов, плана.</w:t>
      </w:r>
    </w:p>
    <w:p w:rsidR="00E57B0A" w:rsidRPr="00E118C5" w:rsidRDefault="00E57B0A" w:rsidP="00820F84">
      <w:pPr>
        <w:pStyle w:val="11"/>
        <w:spacing w:line="252" w:lineRule="auto"/>
        <w:jc w:val="both"/>
        <w:rPr>
          <w:color w:val="auto"/>
        </w:rPr>
      </w:pPr>
      <w:r w:rsidRPr="00E118C5">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57B0A" w:rsidRPr="00E118C5" w:rsidRDefault="00E57B0A" w:rsidP="00820F84">
      <w:pPr>
        <w:pStyle w:val="11"/>
        <w:spacing w:line="252" w:lineRule="auto"/>
        <w:ind w:firstLine="238"/>
        <w:jc w:val="both"/>
        <w:rPr>
          <w:color w:val="auto"/>
        </w:rPr>
      </w:pPr>
      <w:r w:rsidRPr="00E118C5">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57B0A" w:rsidRPr="00E118C5" w:rsidRDefault="00E57B0A" w:rsidP="00820F84">
      <w:pPr>
        <w:pStyle w:val="aa"/>
        <w:jc w:val="both"/>
        <w:rPr>
          <w:rFonts w:ascii="Times New Roman" w:hAnsi="Times New Roman" w:cs="Times New Roman"/>
        </w:rPr>
      </w:pPr>
      <w:bookmarkStart w:id="199" w:name="bookmark561"/>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ПЛАНИРУЕМЫЕ РЕЗУЛЬТАТЫ</w:t>
      </w:r>
      <w:bookmarkEnd w:id="19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ОСВОЕНИЯ УЧЕБНОГО ПРЕДМЕТА</w:t>
      </w: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«ИНОСТРАННЫЙ (АНГЛИЙСКИЙ) ЯЗЫК»</w:t>
      </w:r>
    </w:p>
    <w:p w:rsidR="00E57B0A" w:rsidRPr="00E118C5" w:rsidRDefault="00E57B0A" w:rsidP="00820F84">
      <w:pPr>
        <w:pStyle w:val="11"/>
        <w:spacing w:line="252" w:lineRule="auto"/>
        <w:jc w:val="both"/>
        <w:rPr>
          <w:color w:val="auto"/>
        </w:rPr>
      </w:pPr>
    </w:p>
    <w:p w:rsidR="00E57B0A" w:rsidRPr="00E118C5" w:rsidRDefault="00E57B0A" w:rsidP="00820F84">
      <w:pPr>
        <w:pStyle w:val="11"/>
        <w:spacing w:line="252" w:lineRule="auto"/>
        <w:jc w:val="both"/>
        <w:rPr>
          <w:color w:val="auto"/>
        </w:rPr>
      </w:pPr>
      <w:r w:rsidRPr="00E118C5">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E57B0A" w:rsidRPr="00E118C5" w:rsidRDefault="00E57B0A" w:rsidP="00820F84">
      <w:pPr>
        <w:pStyle w:val="11"/>
        <w:spacing w:after="360" w:line="252" w:lineRule="auto"/>
        <w:jc w:val="both"/>
        <w:rPr>
          <w:color w:val="auto"/>
        </w:rPr>
      </w:pPr>
      <w:r w:rsidRPr="00E118C5">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7B0A" w:rsidRPr="00E118C5" w:rsidRDefault="00E57B0A" w:rsidP="00820F84">
      <w:pPr>
        <w:pStyle w:val="aa"/>
        <w:jc w:val="both"/>
        <w:rPr>
          <w:rFonts w:ascii="Times New Roman" w:hAnsi="Times New Roman" w:cs="Times New Roman"/>
        </w:rPr>
      </w:pPr>
      <w:bookmarkStart w:id="200" w:name="bookmark565"/>
      <w:r w:rsidRPr="00E118C5">
        <w:rPr>
          <w:rFonts w:ascii="Times New Roman" w:hAnsi="Times New Roman" w:cs="Times New Roman"/>
        </w:rPr>
        <w:t>ЛИЧНОСТНЫЕ РЕЗУЛЬТАТЫ</w:t>
      </w:r>
      <w:bookmarkEnd w:id="200"/>
    </w:p>
    <w:p w:rsidR="00E57B0A" w:rsidRPr="00E118C5" w:rsidRDefault="00E57B0A" w:rsidP="00820F84">
      <w:pPr>
        <w:pStyle w:val="11"/>
        <w:spacing w:line="252" w:lineRule="auto"/>
        <w:jc w:val="both"/>
        <w:rPr>
          <w:color w:val="auto"/>
        </w:rPr>
      </w:pPr>
      <w:r w:rsidRPr="00E118C5">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7B0A" w:rsidRPr="00E118C5" w:rsidRDefault="00E57B0A" w:rsidP="00820F84">
      <w:pPr>
        <w:pStyle w:val="11"/>
        <w:jc w:val="both"/>
        <w:rPr>
          <w:color w:val="auto"/>
        </w:rPr>
      </w:pPr>
      <w:r w:rsidRPr="00E118C5">
        <w:rPr>
          <w:b/>
          <w:bCs/>
          <w:color w:val="auto"/>
        </w:rPr>
        <w:t xml:space="preserve">Личностные результаты </w:t>
      </w:r>
      <w:r w:rsidRPr="00E118C5">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57B0A" w:rsidRPr="00E118C5" w:rsidRDefault="00E57B0A" w:rsidP="00820F84">
      <w:pPr>
        <w:pStyle w:val="11"/>
        <w:spacing w:line="252" w:lineRule="auto"/>
        <w:jc w:val="both"/>
        <w:rPr>
          <w:color w:val="auto"/>
        </w:rPr>
      </w:pPr>
      <w:r w:rsidRPr="00E118C5">
        <w:rPr>
          <w:i/>
          <w:iCs/>
          <w:color w:val="auto"/>
        </w:rPr>
        <w:t>Гражданского воспитания</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E57B0A" w:rsidRPr="00E118C5" w:rsidRDefault="00E57B0A" w:rsidP="00820F84">
      <w:pPr>
        <w:pStyle w:val="11"/>
        <w:spacing w:line="252" w:lineRule="auto"/>
        <w:jc w:val="both"/>
        <w:rPr>
          <w:color w:val="auto"/>
        </w:rPr>
      </w:pPr>
      <w:r w:rsidRPr="00E118C5">
        <w:rPr>
          <w:color w:val="auto"/>
        </w:rPr>
        <w:t>активное участие в жизни семьи, Организации, местного сообщества, родного края, страны;</w:t>
      </w:r>
    </w:p>
    <w:p w:rsidR="00E57B0A" w:rsidRPr="00E118C5" w:rsidRDefault="00E57B0A" w:rsidP="00820F84">
      <w:pPr>
        <w:pStyle w:val="11"/>
        <w:spacing w:line="252" w:lineRule="auto"/>
        <w:jc w:val="both"/>
        <w:rPr>
          <w:color w:val="auto"/>
        </w:rPr>
      </w:pPr>
      <w:r w:rsidRPr="00E118C5">
        <w:rPr>
          <w:color w:val="auto"/>
        </w:rPr>
        <w:t>неприятие любых форм экстремизма, дискриминации;</w:t>
      </w:r>
    </w:p>
    <w:p w:rsidR="00E57B0A" w:rsidRPr="00E118C5" w:rsidRDefault="00E57B0A" w:rsidP="00820F84">
      <w:pPr>
        <w:pStyle w:val="11"/>
        <w:spacing w:line="252" w:lineRule="auto"/>
        <w:jc w:val="both"/>
        <w:rPr>
          <w:color w:val="auto"/>
        </w:rPr>
      </w:pPr>
      <w:r w:rsidRPr="00E118C5">
        <w:rPr>
          <w:color w:val="auto"/>
        </w:rPr>
        <w:t>понимание роли различных социальных институтов в жизни человека;</w:t>
      </w:r>
    </w:p>
    <w:p w:rsidR="00E57B0A" w:rsidRPr="00E118C5" w:rsidRDefault="00E57B0A" w:rsidP="00820F84">
      <w:pPr>
        <w:pStyle w:val="11"/>
        <w:spacing w:line="252" w:lineRule="auto"/>
        <w:jc w:val="both"/>
        <w:rPr>
          <w:color w:val="auto"/>
        </w:rPr>
      </w:pPr>
      <w:r w:rsidRPr="00E118C5">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57B0A" w:rsidRPr="00E118C5" w:rsidRDefault="00E57B0A" w:rsidP="00820F84">
      <w:pPr>
        <w:pStyle w:val="11"/>
        <w:spacing w:line="252" w:lineRule="auto"/>
        <w:jc w:val="both"/>
        <w:rPr>
          <w:color w:val="auto"/>
        </w:rPr>
      </w:pPr>
      <w:r w:rsidRPr="00E118C5">
        <w:rPr>
          <w:color w:val="auto"/>
        </w:rPr>
        <w:t>представление о способах противодействия коррупции;</w:t>
      </w:r>
    </w:p>
    <w:p w:rsidR="00E57B0A" w:rsidRPr="00E118C5" w:rsidRDefault="00E57B0A" w:rsidP="00820F84">
      <w:pPr>
        <w:pStyle w:val="11"/>
        <w:spacing w:line="252" w:lineRule="auto"/>
        <w:jc w:val="both"/>
        <w:rPr>
          <w:color w:val="auto"/>
        </w:rPr>
      </w:pPr>
      <w:r w:rsidRPr="00E118C5">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E57B0A" w:rsidRPr="00E118C5" w:rsidRDefault="00E57B0A" w:rsidP="00820F84">
      <w:pPr>
        <w:pStyle w:val="11"/>
        <w:spacing w:line="252" w:lineRule="auto"/>
        <w:jc w:val="both"/>
        <w:rPr>
          <w:color w:val="auto"/>
        </w:rPr>
      </w:pPr>
      <w:r w:rsidRPr="00E118C5">
        <w:rPr>
          <w:color w:val="auto"/>
        </w:rPr>
        <w:t>готовность к участию в гуманитарной деятельности (волонтёрство, помощь людям, нуждающимся в ней).</w:t>
      </w:r>
    </w:p>
    <w:p w:rsidR="00E57B0A" w:rsidRPr="00E118C5" w:rsidRDefault="00E57B0A" w:rsidP="00820F84">
      <w:pPr>
        <w:pStyle w:val="11"/>
        <w:spacing w:line="252" w:lineRule="auto"/>
        <w:jc w:val="both"/>
        <w:rPr>
          <w:color w:val="auto"/>
        </w:rPr>
      </w:pPr>
      <w:r w:rsidRPr="00E118C5">
        <w:rPr>
          <w:i/>
          <w:iCs/>
          <w:color w:val="auto"/>
        </w:rPr>
        <w:t>Патриотического воспитания</w:t>
      </w:r>
      <w:r w:rsidRPr="00E118C5">
        <w:rPr>
          <w:color w:val="auto"/>
        </w:rPr>
        <w:t>:</w:t>
      </w:r>
    </w:p>
    <w:p w:rsidR="00E57B0A" w:rsidRPr="00E118C5" w:rsidRDefault="00E57B0A" w:rsidP="00820F84">
      <w:pPr>
        <w:pStyle w:val="11"/>
        <w:spacing w:line="259" w:lineRule="auto"/>
        <w:jc w:val="both"/>
        <w:rPr>
          <w:color w:val="auto"/>
        </w:rPr>
      </w:pPr>
      <w:r w:rsidRPr="00E118C5">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57B0A" w:rsidRPr="00E118C5" w:rsidRDefault="00E57B0A" w:rsidP="00820F84">
      <w:pPr>
        <w:pStyle w:val="11"/>
        <w:spacing w:line="259" w:lineRule="auto"/>
        <w:jc w:val="both"/>
        <w:rPr>
          <w:color w:val="auto"/>
        </w:rPr>
      </w:pPr>
      <w:r w:rsidRPr="00E118C5">
        <w:rPr>
          <w:color w:val="auto"/>
        </w:rPr>
        <w:t xml:space="preserve">ценностное отношение к достижениям своей Родины </w:t>
      </w:r>
      <w:r w:rsidRPr="00E118C5">
        <w:rPr>
          <w:color w:val="auto"/>
        </w:rPr>
        <w:softHyphen/>
        <w:t>– России, к науке, искусству, спорту, технологиям, боевым подвигам и трудовым достижениям народа;</w:t>
      </w:r>
    </w:p>
    <w:p w:rsidR="00E57B0A" w:rsidRPr="00E118C5" w:rsidRDefault="00E57B0A" w:rsidP="00820F84">
      <w:pPr>
        <w:pStyle w:val="11"/>
        <w:spacing w:line="259" w:lineRule="auto"/>
        <w:jc w:val="both"/>
        <w:rPr>
          <w:color w:val="auto"/>
        </w:rPr>
      </w:pPr>
      <w:r w:rsidRPr="00E118C5">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7B0A" w:rsidRPr="00E118C5" w:rsidRDefault="00E57B0A" w:rsidP="00820F84">
      <w:pPr>
        <w:pStyle w:val="11"/>
        <w:spacing w:line="259" w:lineRule="auto"/>
        <w:jc w:val="both"/>
        <w:rPr>
          <w:color w:val="auto"/>
        </w:rPr>
      </w:pPr>
      <w:r w:rsidRPr="00E118C5">
        <w:rPr>
          <w:i/>
          <w:iCs/>
          <w:color w:val="auto"/>
        </w:rPr>
        <w:t>Духовно-нравственного воспитания</w:t>
      </w:r>
      <w:r w:rsidRPr="00E118C5">
        <w:rPr>
          <w:color w:val="auto"/>
        </w:rPr>
        <w:t>:</w:t>
      </w:r>
    </w:p>
    <w:p w:rsidR="00E57B0A" w:rsidRPr="00E118C5" w:rsidRDefault="00E57B0A" w:rsidP="00820F84">
      <w:pPr>
        <w:pStyle w:val="11"/>
        <w:spacing w:line="259" w:lineRule="auto"/>
        <w:jc w:val="both"/>
        <w:rPr>
          <w:color w:val="auto"/>
        </w:rPr>
      </w:pPr>
      <w:r w:rsidRPr="00E118C5">
        <w:rPr>
          <w:color w:val="auto"/>
        </w:rPr>
        <w:t>ориентация на моральные ценности и нормы в ситуациях нравственного выбора;</w:t>
      </w:r>
    </w:p>
    <w:p w:rsidR="00E57B0A" w:rsidRPr="00E118C5" w:rsidRDefault="00E57B0A" w:rsidP="00820F84">
      <w:pPr>
        <w:pStyle w:val="11"/>
        <w:spacing w:line="259" w:lineRule="auto"/>
        <w:jc w:val="both"/>
        <w:rPr>
          <w:color w:val="auto"/>
        </w:rPr>
      </w:pPr>
      <w:r w:rsidRPr="00E118C5">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57B0A" w:rsidRPr="00E118C5" w:rsidRDefault="00E57B0A" w:rsidP="00820F84">
      <w:pPr>
        <w:pStyle w:val="11"/>
        <w:spacing w:line="259" w:lineRule="auto"/>
        <w:jc w:val="both"/>
        <w:rPr>
          <w:color w:val="auto"/>
        </w:rPr>
      </w:pPr>
      <w:r w:rsidRPr="00E118C5">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E57B0A" w:rsidRPr="00E118C5" w:rsidRDefault="00E57B0A" w:rsidP="00820F84">
      <w:pPr>
        <w:pStyle w:val="11"/>
        <w:spacing w:line="259" w:lineRule="auto"/>
        <w:jc w:val="both"/>
        <w:rPr>
          <w:color w:val="auto"/>
        </w:rPr>
      </w:pPr>
      <w:r w:rsidRPr="00E118C5">
        <w:rPr>
          <w:i/>
          <w:iCs/>
          <w:color w:val="auto"/>
        </w:rPr>
        <w:t>Эстетического воспитания</w:t>
      </w:r>
      <w:r w:rsidRPr="00E118C5">
        <w:rPr>
          <w:color w:val="auto"/>
        </w:rPr>
        <w:t>:</w:t>
      </w:r>
    </w:p>
    <w:p w:rsidR="00E57B0A" w:rsidRPr="00E118C5" w:rsidRDefault="00E57B0A" w:rsidP="00820F84">
      <w:pPr>
        <w:pStyle w:val="11"/>
        <w:spacing w:line="259" w:lineRule="auto"/>
        <w:jc w:val="both"/>
        <w:rPr>
          <w:color w:val="auto"/>
        </w:rPr>
      </w:pPr>
      <w:r w:rsidRPr="00E118C5">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57B0A" w:rsidRPr="00E118C5" w:rsidRDefault="00E57B0A" w:rsidP="00820F84">
      <w:pPr>
        <w:pStyle w:val="11"/>
        <w:spacing w:line="259" w:lineRule="auto"/>
        <w:jc w:val="both"/>
        <w:rPr>
          <w:color w:val="auto"/>
        </w:rPr>
      </w:pPr>
      <w:r w:rsidRPr="00E118C5">
        <w:rPr>
          <w:color w:val="auto"/>
        </w:rPr>
        <w:t>понимание ценности отечественного и мирового искусства, роли этнических культурных традиций и народного творчества;</w:t>
      </w:r>
    </w:p>
    <w:p w:rsidR="00E57B0A" w:rsidRPr="00E118C5" w:rsidRDefault="00E57B0A" w:rsidP="00820F84">
      <w:pPr>
        <w:pStyle w:val="11"/>
        <w:spacing w:after="60" w:line="259" w:lineRule="auto"/>
        <w:jc w:val="both"/>
        <w:rPr>
          <w:color w:val="auto"/>
        </w:rPr>
      </w:pPr>
      <w:r w:rsidRPr="00E118C5">
        <w:rPr>
          <w:color w:val="auto"/>
        </w:rPr>
        <w:t>стремление к самовыражению в разных видах искусства.</w:t>
      </w:r>
    </w:p>
    <w:p w:rsidR="00E57B0A" w:rsidRPr="00E118C5" w:rsidRDefault="00E57B0A" w:rsidP="00820F84">
      <w:pPr>
        <w:pStyle w:val="11"/>
        <w:spacing w:line="259" w:lineRule="auto"/>
        <w:jc w:val="both"/>
        <w:rPr>
          <w:color w:val="auto"/>
        </w:rPr>
      </w:pPr>
      <w:r w:rsidRPr="00E118C5">
        <w:rPr>
          <w:i/>
          <w:iCs/>
          <w:color w:val="auto"/>
        </w:rPr>
        <w:t>Физического воспитания, формирования культуры здоровья и эмоционального благополучия</w:t>
      </w:r>
      <w:r w:rsidRPr="00E118C5">
        <w:rPr>
          <w:color w:val="auto"/>
        </w:rPr>
        <w:t>:</w:t>
      </w:r>
    </w:p>
    <w:p w:rsidR="00E57B0A" w:rsidRPr="00E118C5" w:rsidRDefault="00E57B0A" w:rsidP="00820F84">
      <w:pPr>
        <w:pStyle w:val="11"/>
        <w:spacing w:after="60" w:line="259" w:lineRule="auto"/>
        <w:jc w:val="both"/>
        <w:rPr>
          <w:color w:val="auto"/>
        </w:rPr>
      </w:pPr>
      <w:r w:rsidRPr="00E118C5">
        <w:rPr>
          <w:color w:val="auto"/>
        </w:rPr>
        <w:t>осознание ценности жизни;</w:t>
      </w:r>
    </w:p>
    <w:p w:rsidR="00E57B0A" w:rsidRPr="00E118C5" w:rsidRDefault="00E57B0A" w:rsidP="00820F84">
      <w:pPr>
        <w:pStyle w:val="11"/>
        <w:spacing w:line="259" w:lineRule="auto"/>
        <w:jc w:val="both"/>
        <w:rPr>
          <w:color w:val="auto"/>
        </w:rPr>
      </w:pPr>
      <w:r w:rsidRPr="00E118C5">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57B0A" w:rsidRPr="00E118C5" w:rsidRDefault="00E57B0A" w:rsidP="00820F84">
      <w:pPr>
        <w:pStyle w:val="11"/>
        <w:spacing w:line="259" w:lineRule="auto"/>
        <w:jc w:val="both"/>
        <w:rPr>
          <w:color w:val="auto"/>
        </w:rPr>
      </w:pPr>
      <w:r w:rsidRPr="00E118C5">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B0A" w:rsidRPr="00E118C5" w:rsidRDefault="00E57B0A" w:rsidP="00820F84">
      <w:pPr>
        <w:pStyle w:val="11"/>
        <w:spacing w:line="259" w:lineRule="auto"/>
        <w:jc w:val="both"/>
        <w:rPr>
          <w:color w:val="auto"/>
        </w:rPr>
      </w:pPr>
      <w:r w:rsidRPr="00E118C5">
        <w:rPr>
          <w:color w:val="auto"/>
        </w:rPr>
        <w:t>соблюдение правил безопасности, в том числе навыков безопасного поведения в интернет-среде;</w:t>
      </w:r>
    </w:p>
    <w:p w:rsidR="00E57B0A" w:rsidRPr="00E118C5" w:rsidRDefault="00E57B0A" w:rsidP="00820F84">
      <w:pPr>
        <w:pStyle w:val="11"/>
        <w:spacing w:line="259" w:lineRule="auto"/>
        <w:jc w:val="both"/>
        <w:rPr>
          <w:color w:val="auto"/>
        </w:rPr>
      </w:pPr>
      <w:r w:rsidRPr="00E118C5">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7B0A" w:rsidRPr="00E118C5" w:rsidRDefault="00E57B0A" w:rsidP="00820F84">
      <w:pPr>
        <w:pStyle w:val="11"/>
        <w:spacing w:line="259" w:lineRule="auto"/>
        <w:jc w:val="both"/>
        <w:rPr>
          <w:color w:val="auto"/>
        </w:rPr>
      </w:pPr>
      <w:r w:rsidRPr="00E118C5">
        <w:rPr>
          <w:color w:val="auto"/>
        </w:rPr>
        <w:t>умение принимать себя и других, не осуждая;</w:t>
      </w:r>
    </w:p>
    <w:p w:rsidR="00E57B0A" w:rsidRPr="00E118C5" w:rsidRDefault="00E57B0A" w:rsidP="00820F84">
      <w:pPr>
        <w:pStyle w:val="11"/>
        <w:spacing w:line="259" w:lineRule="auto"/>
        <w:jc w:val="both"/>
        <w:rPr>
          <w:color w:val="auto"/>
        </w:rPr>
      </w:pPr>
      <w:r w:rsidRPr="00E118C5">
        <w:rPr>
          <w:color w:val="auto"/>
        </w:rPr>
        <w:t>умение осознавать эмоциональное состояние себя и других, умение управлять собственным эмоциональным состоянием;</w:t>
      </w:r>
    </w:p>
    <w:p w:rsidR="00E57B0A" w:rsidRPr="00E118C5" w:rsidRDefault="00E57B0A" w:rsidP="00820F84">
      <w:pPr>
        <w:pStyle w:val="11"/>
        <w:spacing w:line="259" w:lineRule="auto"/>
        <w:jc w:val="both"/>
        <w:rPr>
          <w:color w:val="auto"/>
        </w:rPr>
      </w:pPr>
      <w:r w:rsidRPr="00E118C5">
        <w:rPr>
          <w:color w:val="auto"/>
        </w:rPr>
        <w:t>сформированность навыка рефлексии, признание своего права на ошибку и такого же права другого человека.</w:t>
      </w:r>
    </w:p>
    <w:p w:rsidR="00E57B0A" w:rsidRPr="00E118C5" w:rsidRDefault="00E57B0A" w:rsidP="00820F84">
      <w:pPr>
        <w:pStyle w:val="11"/>
        <w:spacing w:line="259" w:lineRule="auto"/>
        <w:jc w:val="both"/>
        <w:rPr>
          <w:color w:val="auto"/>
        </w:rPr>
      </w:pPr>
      <w:r w:rsidRPr="00E118C5">
        <w:rPr>
          <w:i/>
          <w:iCs/>
          <w:color w:val="auto"/>
        </w:rPr>
        <w:t>Трудового воспитания</w:t>
      </w:r>
      <w:r w:rsidRPr="00E118C5">
        <w:rPr>
          <w:color w:val="auto"/>
        </w:rPr>
        <w:t>:</w:t>
      </w:r>
    </w:p>
    <w:p w:rsidR="00E57B0A" w:rsidRPr="00E118C5" w:rsidRDefault="00E57B0A" w:rsidP="00820F84">
      <w:pPr>
        <w:pStyle w:val="11"/>
        <w:spacing w:line="259" w:lineRule="auto"/>
        <w:jc w:val="both"/>
        <w:rPr>
          <w:color w:val="auto"/>
        </w:rPr>
      </w:pPr>
      <w:r w:rsidRPr="00E118C5">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57B0A" w:rsidRPr="00E118C5" w:rsidRDefault="00E57B0A" w:rsidP="00820F84">
      <w:pPr>
        <w:pStyle w:val="11"/>
        <w:spacing w:line="259" w:lineRule="auto"/>
        <w:jc w:val="both"/>
        <w:rPr>
          <w:color w:val="auto"/>
        </w:rPr>
      </w:pPr>
      <w:r w:rsidRPr="00E118C5">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E57B0A" w:rsidRPr="00E118C5" w:rsidRDefault="00E57B0A" w:rsidP="00820F84">
      <w:pPr>
        <w:pStyle w:val="11"/>
        <w:spacing w:line="259" w:lineRule="auto"/>
        <w:jc w:val="both"/>
        <w:rPr>
          <w:color w:val="auto"/>
        </w:rPr>
      </w:pPr>
      <w:r w:rsidRPr="00E118C5">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57B0A" w:rsidRPr="00E118C5" w:rsidRDefault="00E57B0A" w:rsidP="00820F84">
      <w:pPr>
        <w:pStyle w:val="11"/>
        <w:spacing w:line="259" w:lineRule="auto"/>
        <w:jc w:val="both"/>
        <w:rPr>
          <w:color w:val="auto"/>
        </w:rPr>
      </w:pPr>
      <w:r w:rsidRPr="00E118C5">
        <w:rPr>
          <w:color w:val="auto"/>
        </w:rPr>
        <w:t>готовность адаптироваться в профессиональной среде;</w:t>
      </w:r>
    </w:p>
    <w:p w:rsidR="00E57B0A" w:rsidRPr="00E118C5" w:rsidRDefault="00E57B0A" w:rsidP="00820F84">
      <w:pPr>
        <w:pStyle w:val="11"/>
        <w:spacing w:line="259" w:lineRule="auto"/>
        <w:jc w:val="both"/>
        <w:rPr>
          <w:color w:val="auto"/>
        </w:rPr>
      </w:pPr>
      <w:r w:rsidRPr="00E118C5">
        <w:rPr>
          <w:color w:val="auto"/>
        </w:rPr>
        <w:t>уважение к труду и результатам трудовой деятельности;</w:t>
      </w:r>
    </w:p>
    <w:p w:rsidR="00E57B0A" w:rsidRPr="00E118C5" w:rsidRDefault="00E57B0A" w:rsidP="00820F84">
      <w:pPr>
        <w:pStyle w:val="11"/>
        <w:spacing w:line="259" w:lineRule="auto"/>
        <w:jc w:val="both"/>
        <w:rPr>
          <w:color w:val="auto"/>
        </w:rPr>
      </w:pPr>
      <w:r w:rsidRPr="00E118C5">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7B0A" w:rsidRPr="00E118C5" w:rsidRDefault="00E57B0A" w:rsidP="00820F84">
      <w:pPr>
        <w:pStyle w:val="11"/>
        <w:spacing w:line="259" w:lineRule="auto"/>
        <w:jc w:val="both"/>
        <w:rPr>
          <w:color w:val="auto"/>
        </w:rPr>
      </w:pPr>
      <w:r w:rsidRPr="00E118C5">
        <w:rPr>
          <w:i/>
          <w:iCs/>
          <w:color w:val="auto"/>
        </w:rPr>
        <w:t>Экологического воспитания</w:t>
      </w:r>
      <w:r w:rsidRPr="00E118C5">
        <w:rPr>
          <w:color w:val="auto"/>
        </w:rPr>
        <w:t>:</w:t>
      </w:r>
    </w:p>
    <w:p w:rsidR="00E57B0A" w:rsidRPr="00E118C5" w:rsidRDefault="00E57B0A" w:rsidP="00820F84">
      <w:pPr>
        <w:pStyle w:val="11"/>
        <w:spacing w:line="259" w:lineRule="auto"/>
        <w:jc w:val="both"/>
        <w:rPr>
          <w:color w:val="auto"/>
        </w:rPr>
      </w:pPr>
      <w:r w:rsidRPr="00E118C5">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57B0A" w:rsidRPr="00E118C5" w:rsidRDefault="00E57B0A" w:rsidP="00820F84">
      <w:pPr>
        <w:pStyle w:val="11"/>
        <w:spacing w:line="259" w:lineRule="auto"/>
        <w:jc w:val="both"/>
        <w:rPr>
          <w:color w:val="auto"/>
        </w:rPr>
      </w:pPr>
      <w:r w:rsidRPr="00E118C5">
        <w:rPr>
          <w:color w:val="auto"/>
        </w:rPr>
        <w:t>повышение уровня экологической культуры, осознание глобального характера экологических проблем и путей их решения;</w:t>
      </w:r>
    </w:p>
    <w:p w:rsidR="00E57B0A" w:rsidRPr="00E118C5" w:rsidRDefault="00E57B0A" w:rsidP="00820F84">
      <w:pPr>
        <w:pStyle w:val="11"/>
        <w:spacing w:line="259" w:lineRule="auto"/>
        <w:jc w:val="both"/>
        <w:rPr>
          <w:color w:val="auto"/>
        </w:rPr>
      </w:pPr>
      <w:r w:rsidRPr="00E118C5">
        <w:rPr>
          <w:color w:val="auto"/>
        </w:rPr>
        <w:t>активное неприятие действий, приносящих вред окружающей среде;</w:t>
      </w:r>
    </w:p>
    <w:p w:rsidR="00E57B0A" w:rsidRPr="00E118C5" w:rsidRDefault="00E57B0A" w:rsidP="00820F84">
      <w:pPr>
        <w:pStyle w:val="11"/>
        <w:spacing w:line="259" w:lineRule="auto"/>
        <w:jc w:val="both"/>
        <w:rPr>
          <w:color w:val="auto"/>
        </w:rPr>
      </w:pPr>
      <w:r w:rsidRPr="00E118C5">
        <w:rPr>
          <w:color w:val="auto"/>
        </w:rPr>
        <w:t>осознание своей роли как гражданина и потребителя в условиях взаимосвязи природной, технологической и социальной сред;</w:t>
      </w:r>
    </w:p>
    <w:p w:rsidR="00E57B0A" w:rsidRPr="00E118C5" w:rsidRDefault="00E57B0A" w:rsidP="00820F84">
      <w:pPr>
        <w:pStyle w:val="11"/>
        <w:spacing w:line="259" w:lineRule="auto"/>
        <w:jc w:val="both"/>
        <w:rPr>
          <w:color w:val="auto"/>
        </w:rPr>
      </w:pPr>
      <w:r w:rsidRPr="00E118C5">
        <w:rPr>
          <w:color w:val="auto"/>
        </w:rPr>
        <w:t>готовность к участию в практической деятельности экологической направленности.</w:t>
      </w:r>
    </w:p>
    <w:p w:rsidR="00E57B0A" w:rsidRPr="00E118C5" w:rsidRDefault="00E57B0A" w:rsidP="00820F84">
      <w:pPr>
        <w:pStyle w:val="11"/>
        <w:spacing w:line="259" w:lineRule="auto"/>
        <w:jc w:val="both"/>
        <w:rPr>
          <w:color w:val="auto"/>
        </w:rPr>
      </w:pPr>
      <w:r w:rsidRPr="00E118C5">
        <w:rPr>
          <w:i/>
          <w:iCs/>
          <w:color w:val="auto"/>
        </w:rPr>
        <w:t>Ценности научного познания</w:t>
      </w:r>
      <w:r w:rsidRPr="00E118C5">
        <w:rPr>
          <w:color w:val="auto"/>
        </w:rPr>
        <w:t>:</w:t>
      </w:r>
    </w:p>
    <w:p w:rsidR="00E57B0A" w:rsidRPr="00E118C5" w:rsidRDefault="00E57B0A" w:rsidP="00820F84">
      <w:pPr>
        <w:pStyle w:val="11"/>
        <w:spacing w:line="259" w:lineRule="auto"/>
        <w:jc w:val="both"/>
        <w:rPr>
          <w:color w:val="auto"/>
        </w:rPr>
      </w:pPr>
      <w:r w:rsidRPr="00E118C5">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57B0A" w:rsidRPr="00E118C5" w:rsidRDefault="00E57B0A" w:rsidP="00820F84">
      <w:pPr>
        <w:pStyle w:val="11"/>
        <w:spacing w:line="252" w:lineRule="auto"/>
        <w:jc w:val="both"/>
        <w:rPr>
          <w:color w:val="auto"/>
        </w:rPr>
      </w:pPr>
      <w:r w:rsidRPr="00E118C5">
        <w:rPr>
          <w:color w:val="auto"/>
        </w:rPr>
        <w:t>овладение языковой и читательской культурой как средством познания мира;</w:t>
      </w:r>
    </w:p>
    <w:p w:rsidR="00E57B0A" w:rsidRPr="00E118C5" w:rsidRDefault="00E57B0A" w:rsidP="00820F84">
      <w:pPr>
        <w:pStyle w:val="11"/>
        <w:spacing w:line="252" w:lineRule="auto"/>
        <w:jc w:val="both"/>
        <w:rPr>
          <w:color w:val="auto"/>
        </w:rPr>
      </w:pPr>
      <w:r w:rsidRPr="00E118C5">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7B0A" w:rsidRPr="00E118C5" w:rsidRDefault="00E57B0A" w:rsidP="00820F84">
      <w:pPr>
        <w:pStyle w:val="11"/>
        <w:spacing w:line="252" w:lineRule="auto"/>
        <w:jc w:val="both"/>
        <w:rPr>
          <w:color w:val="auto"/>
        </w:rPr>
      </w:pPr>
      <w:r w:rsidRPr="00E118C5">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57B0A" w:rsidRPr="00E118C5" w:rsidRDefault="00E57B0A" w:rsidP="00820F84">
      <w:pPr>
        <w:pStyle w:val="11"/>
        <w:spacing w:line="252" w:lineRule="auto"/>
        <w:jc w:val="both"/>
        <w:rPr>
          <w:color w:val="auto"/>
        </w:rPr>
      </w:pPr>
      <w:r w:rsidRPr="00E118C5">
        <w:rPr>
          <w:color w:val="auto"/>
        </w:rPr>
        <w:t>способность обучающихся взаимодействовать в условиях неопределённости, открытость опыту и знаниям других;</w:t>
      </w:r>
    </w:p>
    <w:p w:rsidR="00E57B0A" w:rsidRPr="00E118C5" w:rsidRDefault="00E57B0A" w:rsidP="00820F84">
      <w:pPr>
        <w:pStyle w:val="11"/>
        <w:spacing w:line="252" w:lineRule="auto"/>
        <w:jc w:val="both"/>
        <w:rPr>
          <w:color w:val="auto"/>
        </w:rPr>
      </w:pPr>
      <w:r w:rsidRPr="00E118C5">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57B0A" w:rsidRPr="00E118C5" w:rsidRDefault="00E57B0A" w:rsidP="00820F84">
      <w:pPr>
        <w:pStyle w:val="11"/>
        <w:spacing w:line="252" w:lineRule="auto"/>
        <w:jc w:val="both"/>
        <w:rPr>
          <w:color w:val="auto"/>
        </w:rPr>
      </w:pPr>
      <w:r w:rsidRPr="00E118C5">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57B0A" w:rsidRPr="00E118C5" w:rsidRDefault="00E57B0A" w:rsidP="00820F84">
      <w:pPr>
        <w:pStyle w:val="11"/>
        <w:spacing w:line="252" w:lineRule="auto"/>
        <w:jc w:val="both"/>
        <w:rPr>
          <w:color w:val="auto"/>
        </w:rPr>
      </w:pPr>
      <w:r w:rsidRPr="00E118C5">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57B0A" w:rsidRPr="00E118C5" w:rsidRDefault="00E57B0A" w:rsidP="00820F84">
      <w:pPr>
        <w:pStyle w:val="11"/>
        <w:spacing w:line="252" w:lineRule="auto"/>
        <w:jc w:val="both"/>
        <w:rPr>
          <w:color w:val="auto"/>
        </w:rPr>
      </w:pPr>
      <w:r w:rsidRPr="00E118C5">
        <w:rPr>
          <w:color w:val="auto"/>
        </w:rPr>
        <w:t>умение анализировать и выявлять взаимосвязи природы, общества и экономики;</w:t>
      </w:r>
    </w:p>
    <w:p w:rsidR="00E57B0A" w:rsidRPr="00E118C5" w:rsidRDefault="00E57B0A" w:rsidP="00820F84">
      <w:pPr>
        <w:pStyle w:val="11"/>
        <w:spacing w:line="252" w:lineRule="auto"/>
        <w:jc w:val="both"/>
        <w:rPr>
          <w:color w:val="auto"/>
        </w:rPr>
      </w:pPr>
      <w:r w:rsidRPr="00E118C5">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57B0A" w:rsidRPr="00E118C5" w:rsidRDefault="00E57B0A" w:rsidP="00820F84">
      <w:pPr>
        <w:pStyle w:val="11"/>
        <w:spacing w:line="252" w:lineRule="auto"/>
        <w:jc w:val="both"/>
        <w:rPr>
          <w:color w:val="auto"/>
        </w:rPr>
      </w:pPr>
      <w:r w:rsidRPr="00E118C5">
        <w:rPr>
          <w:color w:val="auto"/>
        </w:rPr>
        <w:t>способность обучающихся осознавать стрессовую ситуацию, оценивать происходящие изменения и их последствия;</w:t>
      </w:r>
    </w:p>
    <w:p w:rsidR="00E57B0A" w:rsidRPr="00E118C5" w:rsidRDefault="00E57B0A" w:rsidP="00820F84">
      <w:pPr>
        <w:pStyle w:val="11"/>
        <w:spacing w:line="252" w:lineRule="auto"/>
        <w:jc w:val="both"/>
        <w:rPr>
          <w:color w:val="auto"/>
        </w:rPr>
      </w:pPr>
      <w:r w:rsidRPr="00E118C5">
        <w:rPr>
          <w:color w:val="auto"/>
        </w:rPr>
        <w:t>воспринимать стрессовую ситуацию как вызов, требующий контрмер;</w:t>
      </w:r>
    </w:p>
    <w:p w:rsidR="00E57B0A" w:rsidRPr="00E118C5" w:rsidRDefault="00E57B0A" w:rsidP="00820F84">
      <w:pPr>
        <w:pStyle w:val="11"/>
        <w:spacing w:line="252" w:lineRule="auto"/>
        <w:jc w:val="both"/>
        <w:rPr>
          <w:color w:val="auto"/>
        </w:rPr>
      </w:pPr>
      <w:r w:rsidRPr="00E118C5">
        <w:rPr>
          <w:color w:val="auto"/>
        </w:rPr>
        <w:t>оценивать ситуацию стресса, корректировать принимаемые решения и действия;</w:t>
      </w:r>
    </w:p>
    <w:p w:rsidR="00E57B0A" w:rsidRPr="00E118C5" w:rsidRDefault="00E57B0A" w:rsidP="00820F84">
      <w:pPr>
        <w:pStyle w:val="11"/>
        <w:spacing w:line="252" w:lineRule="auto"/>
        <w:jc w:val="both"/>
        <w:rPr>
          <w:color w:val="auto"/>
        </w:rPr>
      </w:pPr>
      <w:r w:rsidRPr="00E118C5">
        <w:rPr>
          <w:color w:val="auto"/>
        </w:rPr>
        <w:t>формулировать и оценивать риски и последствия, формировать опыт, уметь находить позитивное в произошедшей ситуации;</w:t>
      </w:r>
    </w:p>
    <w:p w:rsidR="00E57B0A" w:rsidRPr="00E118C5" w:rsidRDefault="00E57B0A" w:rsidP="00820F84">
      <w:pPr>
        <w:pStyle w:val="11"/>
        <w:spacing w:after="380" w:line="252" w:lineRule="auto"/>
        <w:jc w:val="both"/>
        <w:rPr>
          <w:color w:val="auto"/>
        </w:rPr>
      </w:pPr>
      <w:r w:rsidRPr="00E118C5">
        <w:rPr>
          <w:color w:val="auto"/>
        </w:rPr>
        <w:t>быть готовым действовать в отсутствие гарантий успеха.</w:t>
      </w:r>
    </w:p>
    <w:p w:rsidR="00E57B0A" w:rsidRPr="00E118C5" w:rsidRDefault="00E57B0A" w:rsidP="00820F84">
      <w:pPr>
        <w:pStyle w:val="aa"/>
        <w:jc w:val="both"/>
        <w:rPr>
          <w:rFonts w:ascii="Times New Roman" w:hAnsi="Times New Roman" w:cs="Times New Roman"/>
        </w:rPr>
      </w:pPr>
      <w:bookmarkStart w:id="201" w:name="bookmark567"/>
      <w:r w:rsidRPr="00E118C5">
        <w:rPr>
          <w:rFonts w:ascii="Times New Roman" w:hAnsi="Times New Roman" w:cs="Times New Roman"/>
        </w:rPr>
        <w:t>МЕТАПРЕДМЕТНЫЕ РЕЗУЛЬТАТЫ</w:t>
      </w:r>
      <w:bookmarkEnd w:id="201"/>
    </w:p>
    <w:p w:rsidR="00E57B0A" w:rsidRPr="00E118C5" w:rsidRDefault="00E57B0A" w:rsidP="00820F84">
      <w:pPr>
        <w:pStyle w:val="11"/>
        <w:spacing w:line="252" w:lineRule="auto"/>
        <w:jc w:val="both"/>
        <w:rPr>
          <w:color w:val="auto"/>
        </w:rPr>
      </w:pPr>
      <w:r w:rsidRPr="00E118C5">
        <w:rPr>
          <w:color w:val="auto"/>
        </w:rPr>
        <w:t>Метапредметные результаты освоения программы основного общего образования, в том числе адаптированной, должны отражать:</w:t>
      </w:r>
    </w:p>
    <w:p w:rsidR="00E57B0A" w:rsidRPr="00E118C5" w:rsidRDefault="00E57B0A" w:rsidP="00820F84">
      <w:pPr>
        <w:pStyle w:val="11"/>
        <w:spacing w:line="252" w:lineRule="auto"/>
        <w:jc w:val="both"/>
        <w:rPr>
          <w:color w:val="auto"/>
        </w:rPr>
      </w:pPr>
      <w:r w:rsidRPr="00E118C5">
        <w:rPr>
          <w:i/>
          <w:iCs/>
          <w:color w:val="auto"/>
        </w:rPr>
        <w:t>Овладение универсальными учебными познавательными действиями</w:t>
      </w:r>
      <w:r w:rsidRPr="00E118C5">
        <w:rPr>
          <w:color w:val="auto"/>
        </w:rPr>
        <w:t>:</w:t>
      </w:r>
    </w:p>
    <w:p w:rsidR="00E57B0A" w:rsidRPr="00E118C5" w:rsidRDefault="00E57B0A" w:rsidP="00820F84">
      <w:pPr>
        <w:pStyle w:val="11"/>
        <w:numPr>
          <w:ilvl w:val="0"/>
          <w:numId w:val="25"/>
        </w:numPr>
        <w:tabs>
          <w:tab w:val="left" w:pos="572"/>
        </w:tabs>
        <w:spacing w:line="252" w:lineRule="auto"/>
        <w:jc w:val="both"/>
        <w:rPr>
          <w:color w:val="auto"/>
        </w:rPr>
      </w:pPr>
      <w:r w:rsidRPr="00E118C5">
        <w:rPr>
          <w:color w:val="auto"/>
        </w:rPr>
        <w:t>базовые логические действия:</w:t>
      </w:r>
    </w:p>
    <w:p w:rsidR="00E57B0A" w:rsidRPr="00E118C5" w:rsidRDefault="00E57B0A" w:rsidP="00820F84">
      <w:pPr>
        <w:pStyle w:val="11"/>
        <w:spacing w:line="252" w:lineRule="auto"/>
        <w:jc w:val="both"/>
        <w:rPr>
          <w:color w:val="auto"/>
        </w:rPr>
      </w:pPr>
      <w:r w:rsidRPr="00E118C5">
        <w:rPr>
          <w:color w:val="auto"/>
        </w:rPr>
        <w:t>выявлять и характеризовать существенные признаки объектов (явлений);</w:t>
      </w:r>
    </w:p>
    <w:p w:rsidR="00E57B0A" w:rsidRPr="00E118C5" w:rsidRDefault="00E57B0A" w:rsidP="00820F84">
      <w:pPr>
        <w:pStyle w:val="11"/>
        <w:spacing w:line="252" w:lineRule="auto"/>
        <w:ind w:firstLine="238"/>
        <w:jc w:val="both"/>
        <w:rPr>
          <w:color w:val="auto"/>
        </w:rPr>
      </w:pPr>
      <w:r w:rsidRPr="00E118C5">
        <w:rPr>
          <w:color w:val="auto"/>
        </w:rPr>
        <w:t>устанавливать существенный признак классификации, основания для обобщения и сравнения, критерии проводимого анализа;</w:t>
      </w:r>
    </w:p>
    <w:p w:rsidR="00E57B0A" w:rsidRPr="00E118C5" w:rsidRDefault="00E57B0A" w:rsidP="00820F84">
      <w:pPr>
        <w:pStyle w:val="11"/>
        <w:spacing w:line="252" w:lineRule="auto"/>
        <w:ind w:firstLine="238"/>
        <w:jc w:val="both"/>
        <w:rPr>
          <w:color w:val="auto"/>
        </w:rPr>
      </w:pPr>
      <w:r w:rsidRPr="00E118C5">
        <w:rPr>
          <w:color w:val="auto"/>
        </w:rPr>
        <w:t>с учётом предложенной задачи выявлять закономерности и противоречия в рассматриваемых фактах, данных и наблюдениях;</w:t>
      </w:r>
    </w:p>
    <w:p w:rsidR="00E57B0A" w:rsidRPr="00E118C5" w:rsidRDefault="00E57B0A" w:rsidP="00820F84">
      <w:pPr>
        <w:pStyle w:val="11"/>
        <w:ind w:firstLine="238"/>
        <w:jc w:val="both"/>
        <w:rPr>
          <w:color w:val="auto"/>
        </w:rPr>
      </w:pPr>
      <w:r w:rsidRPr="00E118C5">
        <w:rPr>
          <w:color w:val="auto"/>
        </w:rPr>
        <w:t>выявлять дефицит информации, данных, необходимых для решения поставленной задачи;</w:t>
      </w:r>
    </w:p>
    <w:p w:rsidR="00E57B0A" w:rsidRPr="00E118C5" w:rsidRDefault="00E57B0A" w:rsidP="00820F84">
      <w:pPr>
        <w:pStyle w:val="11"/>
        <w:ind w:firstLine="238"/>
        <w:jc w:val="both"/>
        <w:rPr>
          <w:color w:val="auto"/>
        </w:rPr>
      </w:pPr>
      <w:r w:rsidRPr="00E118C5">
        <w:rPr>
          <w:color w:val="auto"/>
        </w:rPr>
        <w:t>выявлять причинно-следственные связи при изучении явлений и процессов;</w:t>
      </w:r>
    </w:p>
    <w:p w:rsidR="00E57B0A" w:rsidRPr="00E118C5" w:rsidRDefault="00E57B0A" w:rsidP="00820F84">
      <w:pPr>
        <w:pStyle w:val="11"/>
        <w:ind w:firstLine="238"/>
        <w:jc w:val="both"/>
        <w:rPr>
          <w:color w:val="auto"/>
        </w:rPr>
      </w:pPr>
      <w:r w:rsidRPr="00E118C5">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57B0A" w:rsidRPr="00E118C5" w:rsidRDefault="00E57B0A" w:rsidP="00820F84">
      <w:pPr>
        <w:pStyle w:val="11"/>
        <w:jc w:val="both"/>
        <w:rPr>
          <w:color w:val="auto"/>
        </w:rPr>
      </w:pPr>
      <w:r w:rsidRPr="00E118C5">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11"/>
        <w:numPr>
          <w:ilvl w:val="0"/>
          <w:numId w:val="25"/>
        </w:numPr>
        <w:tabs>
          <w:tab w:val="left" w:pos="581"/>
        </w:tabs>
        <w:jc w:val="both"/>
        <w:rPr>
          <w:color w:val="auto"/>
        </w:rPr>
      </w:pPr>
      <w:r w:rsidRPr="00E118C5">
        <w:rPr>
          <w:color w:val="auto"/>
        </w:rPr>
        <w:t>базовые исследовательские действия:</w:t>
      </w:r>
    </w:p>
    <w:p w:rsidR="00E57B0A" w:rsidRPr="00E118C5" w:rsidRDefault="00E57B0A" w:rsidP="00820F84">
      <w:pPr>
        <w:pStyle w:val="11"/>
        <w:jc w:val="both"/>
        <w:rPr>
          <w:color w:val="auto"/>
        </w:rPr>
      </w:pPr>
      <w:r w:rsidRPr="00E118C5">
        <w:rPr>
          <w:color w:val="auto"/>
        </w:rPr>
        <w:t>использовать вопросы как исследовательский инструмент познания;</w:t>
      </w:r>
    </w:p>
    <w:p w:rsidR="00E57B0A" w:rsidRPr="00E118C5" w:rsidRDefault="00E57B0A" w:rsidP="00820F84">
      <w:pPr>
        <w:pStyle w:val="11"/>
        <w:spacing w:line="252" w:lineRule="auto"/>
        <w:jc w:val="both"/>
        <w:rPr>
          <w:color w:val="auto"/>
        </w:rPr>
      </w:pPr>
      <w:r w:rsidRPr="00E118C5">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57B0A" w:rsidRPr="00E118C5" w:rsidRDefault="00E57B0A" w:rsidP="00820F84">
      <w:pPr>
        <w:pStyle w:val="11"/>
        <w:spacing w:line="252" w:lineRule="auto"/>
        <w:jc w:val="both"/>
        <w:rPr>
          <w:color w:val="auto"/>
        </w:rPr>
      </w:pPr>
      <w:r w:rsidRPr="00E118C5">
        <w:rPr>
          <w:color w:val="auto"/>
        </w:rPr>
        <w:t>формулировать гипотезу об истинности собственных суждений и суждений других, аргументировать свою позицию, мнение;</w:t>
      </w:r>
    </w:p>
    <w:p w:rsidR="00E57B0A" w:rsidRPr="00E118C5" w:rsidRDefault="00E57B0A" w:rsidP="00820F84">
      <w:pPr>
        <w:pStyle w:val="11"/>
        <w:spacing w:line="252" w:lineRule="auto"/>
        <w:jc w:val="both"/>
        <w:rPr>
          <w:color w:val="auto"/>
        </w:rPr>
      </w:pPr>
      <w:r w:rsidRPr="00E118C5">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57B0A" w:rsidRPr="00E118C5" w:rsidRDefault="00E57B0A" w:rsidP="00820F84">
      <w:pPr>
        <w:pStyle w:val="11"/>
        <w:spacing w:line="252" w:lineRule="auto"/>
        <w:jc w:val="both"/>
        <w:rPr>
          <w:color w:val="auto"/>
        </w:rPr>
      </w:pPr>
      <w:r w:rsidRPr="00E118C5">
        <w:rPr>
          <w:color w:val="auto"/>
        </w:rPr>
        <w:t>оценивать на применимость и достоверность информацию, полученную в ходе исследования (эксперимента);</w:t>
      </w:r>
    </w:p>
    <w:p w:rsidR="00E57B0A" w:rsidRPr="00E118C5" w:rsidRDefault="00E57B0A" w:rsidP="00820F84">
      <w:pPr>
        <w:pStyle w:val="11"/>
        <w:spacing w:line="252" w:lineRule="auto"/>
        <w:jc w:val="both"/>
        <w:rPr>
          <w:color w:val="auto"/>
        </w:rPr>
      </w:pPr>
      <w:r w:rsidRPr="00E118C5">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57B0A" w:rsidRPr="00E118C5" w:rsidRDefault="00E57B0A" w:rsidP="00820F84">
      <w:pPr>
        <w:pStyle w:val="11"/>
        <w:spacing w:line="252" w:lineRule="auto"/>
        <w:jc w:val="both"/>
        <w:rPr>
          <w:color w:val="auto"/>
        </w:rPr>
      </w:pPr>
      <w:r w:rsidRPr="00E118C5">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57B0A" w:rsidRPr="00E118C5" w:rsidRDefault="00E57B0A" w:rsidP="00820F84">
      <w:pPr>
        <w:pStyle w:val="11"/>
        <w:numPr>
          <w:ilvl w:val="0"/>
          <w:numId w:val="25"/>
        </w:numPr>
        <w:tabs>
          <w:tab w:val="left" w:pos="566"/>
        </w:tabs>
        <w:spacing w:line="252" w:lineRule="auto"/>
        <w:jc w:val="both"/>
        <w:rPr>
          <w:color w:val="auto"/>
        </w:rPr>
      </w:pPr>
      <w:r w:rsidRPr="00E118C5">
        <w:rPr>
          <w:color w:val="auto"/>
        </w:rPr>
        <w:t>работа с информацией:</w:t>
      </w:r>
    </w:p>
    <w:p w:rsidR="00E57B0A" w:rsidRPr="00E118C5" w:rsidRDefault="00E57B0A" w:rsidP="00820F84">
      <w:pPr>
        <w:pStyle w:val="11"/>
        <w:spacing w:line="252" w:lineRule="auto"/>
        <w:jc w:val="both"/>
        <w:rPr>
          <w:color w:val="auto"/>
        </w:rPr>
      </w:pPr>
      <w:r w:rsidRPr="00E118C5">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57B0A" w:rsidRPr="00E118C5" w:rsidRDefault="00E57B0A" w:rsidP="00820F84">
      <w:pPr>
        <w:pStyle w:val="11"/>
        <w:spacing w:line="252" w:lineRule="auto"/>
        <w:jc w:val="both"/>
        <w:rPr>
          <w:color w:val="auto"/>
        </w:rPr>
      </w:pPr>
      <w:r w:rsidRPr="00E118C5">
        <w:rPr>
          <w:color w:val="auto"/>
        </w:rPr>
        <w:t>выбирать, анализировать, систематизировать и интерпретировать информацию различных видов и форм представления;</w:t>
      </w:r>
    </w:p>
    <w:p w:rsidR="00E57B0A" w:rsidRPr="00E118C5" w:rsidRDefault="00E57B0A" w:rsidP="00820F84">
      <w:pPr>
        <w:pStyle w:val="11"/>
        <w:spacing w:line="252" w:lineRule="auto"/>
        <w:jc w:val="both"/>
        <w:rPr>
          <w:color w:val="auto"/>
        </w:rPr>
      </w:pPr>
      <w:r w:rsidRPr="00E118C5">
        <w:rPr>
          <w:color w:val="auto"/>
        </w:rPr>
        <w:t>находить сходные аргументы (подтверждающие или опровергающие одну и ту же идею, версию) в различных информационных источниках;</w:t>
      </w:r>
    </w:p>
    <w:p w:rsidR="00E57B0A" w:rsidRPr="00E118C5" w:rsidRDefault="00E57B0A" w:rsidP="00820F84">
      <w:pPr>
        <w:pStyle w:val="11"/>
        <w:spacing w:line="252" w:lineRule="auto"/>
        <w:jc w:val="both"/>
        <w:rPr>
          <w:color w:val="auto"/>
        </w:rPr>
      </w:pPr>
      <w:r w:rsidRPr="00E118C5">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B0A" w:rsidRPr="00E118C5" w:rsidRDefault="00E57B0A" w:rsidP="00820F84">
      <w:pPr>
        <w:pStyle w:val="11"/>
        <w:spacing w:line="252" w:lineRule="auto"/>
        <w:jc w:val="both"/>
        <w:rPr>
          <w:color w:val="auto"/>
        </w:rPr>
      </w:pPr>
      <w:r w:rsidRPr="00E118C5">
        <w:rPr>
          <w:color w:val="auto"/>
        </w:rPr>
        <w:t>оценивать надёжность информации по критериям, предложенным педагогическим работником или сформулированным самостоятельно;</w:t>
      </w:r>
    </w:p>
    <w:p w:rsidR="00E57B0A" w:rsidRPr="00E118C5" w:rsidRDefault="00E57B0A" w:rsidP="00820F84">
      <w:pPr>
        <w:pStyle w:val="11"/>
        <w:spacing w:line="252" w:lineRule="auto"/>
        <w:jc w:val="both"/>
        <w:rPr>
          <w:color w:val="auto"/>
        </w:rPr>
      </w:pPr>
      <w:r w:rsidRPr="00E118C5">
        <w:rPr>
          <w:color w:val="auto"/>
        </w:rPr>
        <w:t>эффективно запоминать и систематизировать информацию.</w:t>
      </w:r>
    </w:p>
    <w:p w:rsidR="00E57B0A" w:rsidRPr="00E118C5" w:rsidRDefault="00E57B0A" w:rsidP="00820F84">
      <w:pPr>
        <w:pStyle w:val="11"/>
        <w:spacing w:line="252" w:lineRule="auto"/>
        <w:jc w:val="both"/>
        <w:rPr>
          <w:color w:val="auto"/>
        </w:rPr>
      </w:pPr>
      <w:r w:rsidRPr="00E118C5">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E57B0A" w:rsidRPr="00E118C5" w:rsidRDefault="00E57B0A" w:rsidP="00820F84">
      <w:pPr>
        <w:pStyle w:val="11"/>
        <w:spacing w:line="252" w:lineRule="auto"/>
        <w:jc w:val="both"/>
        <w:rPr>
          <w:color w:val="auto"/>
        </w:rPr>
      </w:pPr>
      <w:r w:rsidRPr="00E118C5">
        <w:rPr>
          <w:i/>
          <w:iCs/>
          <w:color w:val="auto"/>
        </w:rPr>
        <w:t>Овладение универсальными учебными коммуникативными действиями</w:t>
      </w:r>
      <w:r w:rsidRPr="00E118C5">
        <w:rPr>
          <w:color w:val="auto"/>
        </w:rPr>
        <w:t>:</w:t>
      </w:r>
    </w:p>
    <w:p w:rsidR="00E57B0A" w:rsidRPr="00E118C5" w:rsidRDefault="00E57B0A" w:rsidP="00820F84">
      <w:pPr>
        <w:pStyle w:val="11"/>
        <w:numPr>
          <w:ilvl w:val="0"/>
          <w:numId w:val="26"/>
        </w:numPr>
        <w:tabs>
          <w:tab w:val="left" w:pos="566"/>
        </w:tabs>
        <w:spacing w:line="252" w:lineRule="auto"/>
        <w:jc w:val="both"/>
        <w:rPr>
          <w:color w:val="auto"/>
        </w:rPr>
      </w:pPr>
      <w:r w:rsidRPr="00E118C5">
        <w:rPr>
          <w:color w:val="auto"/>
        </w:rPr>
        <w:t>общение:</w:t>
      </w:r>
    </w:p>
    <w:p w:rsidR="00E57B0A" w:rsidRPr="00E118C5" w:rsidRDefault="00E57B0A" w:rsidP="00820F84">
      <w:pPr>
        <w:pStyle w:val="11"/>
        <w:spacing w:line="252" w:lineRule="auto"/>
        <w:jc w:val="both"/>
        <w:rPr>
          <w:color w:val="auto"/>
        </w:rPr>
      </w:pPr>
      <w:r w:rsidRPr="00E118C5">
        <w:rPr>
          <w:color w:val="auto"/>
        </w:rPr>
        <w:t>воспринимать и формулировать суждения, выражать эмоции в соответствии с целями и условиями общения;</w:t>
      </w:r>
    </w:p>
    <w:p w:rsidR="00E57B0A" w:rsidRPr="00E118C5" w:rsidRDefault="00E57B0A" w:rsidP="00820F84">
      <w:pPr>
        <w:pStyle w:val="11"/>
        <w:spacing w:line="252" w:lineRule="auto"/>
        <w:jc w:val="both"/>
        <w:rPr>
          <w:color w:val="auto"/>
        </w:rPr>
      </w:pPr>
      <w:r w:rsidRPr="00E118C5">
        <w:rPr>
          <w:color w:val="auto"/>
        </w:rPr>
        <w:t>выражать себя (свою точку зрения) в устных и письменных текстах;</w:t>
      </w:r>
    </w:p>
    <w:p w:rsidR="00E57B0A" w:rsidRPr="00E118C5" w:rsidRDefault="00E57B0A" w:rsidP="00820F84">
      <w:pPr>
        <w:pStyle w:val="11"/>
        <w:spacing w:line="252" w:lineRule="auto"/>
        <w:jc w:val="both"/>
        <w:rPr>
          <w:color w:val="auto"/>
        </w:rPr>
      </w:pPr>
      <w:r w:rsidRPr="00E118C5">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57B0A" w:rsidRPr="00E118C5" w:rsidRDefault="00E57B0A" w:rsidP="00820F84">
      <w:pPr>
        <w:pStyle w:val="11"/>
        <w:spacing w:line="252" w:lineRule="auto"/>
        <w:jc w:val="both"/>
        <w:rPr>
          <w:color w:val="auto"/>
        </w:rPr>
      </w:pPr>
      <w:r w:rsidRPr="00E118C5">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E57B0A" w:rsidRPr="00E118C5" w:rsidRDefault="00E57B0A" w:rsidP="00820F84">
      <w:pPr>
        <w:pStyle w:val="11"/>
        <w:spacing w:line="252" w:lineRule="auto"/>
        <w:jc w:val="both"/>
        <w:rPr>
          <w:color w:val="auto"/>
        </w:rPr>
      </w:pPr>
      <w:r w:rsidRPr="00E118C5">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7B0A" w:rsidRPr="00E118C5" w:rsidRDefault="00E57B0A" w:rsidP="00820F84">
      <w:pPr>
        <w:pStyle w:val="11"/>
        <w:spacing w:line="252" w:lineRule="auto"/>
        <w:jc w:val="both"/>
        <w:rPr>
          <w:color w:val="auto"/>
        </w:rPr>
      </w:pPr>
      <w:r w:rsidRPr="00E118C5">
        <w:rPr>
          <w:color w:val="auto"/>
        </w:rPr>
        <w:t>сопоставлять свои суждения с суждениями других участников диалога, обнаруживать различие и сходство позиций;</w:t>
      </w:r>
    </w:p>
    <w:p w:rsidR="00E57B0A" w:rsidRPr="00E118C5" w:rsidRDefault="00E57B0A" w:rsidP="00820F84">
      <w:pPr>
        <w:pStyle w:val="11"/>
        <w:spacing w:line="252" w:lineRule="auto"/>
        <w:jc w:val="both"/>
        <w:rPr>
          <w:color w:val="auto"/>
        </w:rPr>
      </w:pPr>
      <w:r w:rsidRPr="00E118C5">
        <w:rPr>
          <w:color w:val="auto"/>
        </w:rPr>
        <w:t>публично представлять результаты выполненного опыта (эксперимента, исследования, проекта);</w:t>
      </w:r>
    </w:p>
    <w:p w:rsidR="00E57B0A" w:rsidRPr="00E118C5" w:rsidRDefault="00E57B0A" w:rsidP="00820F84">
      <w:pPr>
        <w:pStyle w:val="11"/>
        <w:spacing w:line="252" w:lineRule="auto"/>
        <w:jc w:val="both"/>
        <w:rPr>
          <w:color w:val="auto"/>
        </w:rPr>
      </w:pPr>
      <w:r w:rsidRPr="00E118C5">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B0A" w:rsidRPr="00E118C5" w:rsidRDefault="00E57B0A" w:rsidP="00820F84">
      <w:pPr>
        <w:pStyle w:val="11"/>
        <w:numPr>
          <w:ilvl w:val="0"/>
          <w:numId w:val="26"/>
        </w:numPr>
        <w:tabs>
          <w:tab w:val="left" w:pos="566"/>
        </w:tabs>
        <w:spacing w:line="252" w:lineRule="auto"/>
        <w:jc w:val="both"/>
        <w:rPr>
          <w:color w:val="auto"/>
        </w:rPr>
      </w:pPr>
      <w:r w:rsidRPr="00E118C5">
        <w:rPr>
          <w:color w:val="auto"/>
        </w:rPr>
        <w:t>совместная деятельность:</w:t>
      </w:r>
    </w:p>
    <w:p w:rsidR="00E57B0A" w:rsidRPr="00E118C5" w:rsidRDefault="00E57B0A" w:rsidP="00820F84">
      <w:pPr>
        <w:pStyle w:val="11"/>
        <w:spacing w:line="252" w:lineRule="auto"/>
        <w:jc w:val="both"/>
        <w:rPr>
          <w:color w:val="auto"/>
        </w:rPr>
      </w:pPr>
      <w:r w:rsidRPr="00E118C5">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7B0A" w:rsidRPr="00E118C5" w:rsidRDefault="00E57B0A" w:rsidP="00820F84">
      <w:pPr>
        <w:pStyle w:val="11"/>
        <w:spacing w:line="252" w:lineRule="auto"/>
        <w:jc w:val="both"/>
        <w:rPr>
          <w:color w:val="auto"/>
        </w:rPr>
      </w:pPr>
      <w:r w:rsidRPr="00E118C5">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7B0A" w:rsidRPr="00E118C5" w:rsidRDefault="00E57B0A" w:rsidP="00820F84">
      <w:pPr>
        <w:pStyle w:val="11"/>
        <w:spacing w:line="252" w:lineRule="auto"/>
        <w:jc w:val="both"/>
        <w:rPr>
          <w:color w:val="auto"/>
        </w:rPr>
      </w:pPr>
      <w:r w:rsidRPr="00E118C5">
        <w:rPr>
          <w:color w:val="auto"/>
        </w:rPr>
        <w:t>уметь обобщать мнения нескольких людей, проявлять готовность руководить, выполнять поручения, подчиняться;</w:t>
      </w:r>
    </w:p>
    <w:p w:rsidR="00E57B0A" w:rsidRPr="00E118C5" w:rsidRDefault="00E57B0A" w:rsidP="00820F84">
      <w:pPr>
        <w:pStyle w:val="11"/>
        <w:spacing w:line="252" w:lineRule="auto"/>
        <w:jc w:val="both"/>
        <w:rPr>
          <w:color w:val="auto"/>
        </w:rPr>
      </w:pPr>
      <w:r w:rsidRPr="00E118C5">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B0A" w:rsidRPr="00E118C5" w:rsidRDefault="00E57B0A" w:rsidP="00820F84">
      <w:pPr>
        <w:pStyle w:val="11"/>
        <w:spacing w:line="252" w:lineRule="auto"/>
        <w:jc w:val="both"/>
        <w:rPr>
          <w:color w:val="auto"/>
        </w:rPr>
      </w:pPr>
      <w:r w:rsidRPr="00E118C5">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B0A" w:rsidRPr="00E118C5" w:rsidRDefault="00E57B0A" w:rsidP="00820F84">
      <w:pPr>
        <w:pStyle w:val="11"/>
        <w:spacing w:line="252" w:lineRule="auto"/>
        <w:jc w:val="both"/>
        <w:rPr>
          <w:color w:val="auto"/>
        </w:rPr>
      </w:pPr>
      <w:r w:rsidRPr="00E118C5">
        <w:rPr>
          <w:color w:val="auto"/>
        </w:rPr>
        <w:t>оценивать качество своего вклада в общий продукт по критериям, самостоятельно сформулированным участниками взаимодействия;</w:t>
      </w:r>
    </w:p>
    <w:p w:rsidR="00E57B0A" w:rsidRPr="00E118C5" w:rsidRDefault="00E57B0A" w:rsidP="00820F84">
      <w:pPr>
        <w:pStyle w:val="11"/>
        <w:spacing w:line="252" w:lineRule="auto"/>
        <w:jc w:val="both"/>
        <w:rPr>
          <w:color w:val="auto"/>
        </w:rPr>
      </w:pPr>
      <w:r w:rsidRPr="00E118C5">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B0A" w:rsidRPr="00E118C5" w:rsidRDefault="00E57B0A" w:rsidP="00820F84">
      <w:pPr>
        <w:pStyle w:val="11"/>
        <w:spacing w:line="252" w:lineRule="auto"/>
        <w:jc w:val="both"/>
        <w:rPr>
          <w:color w:val="auto"/>
        </w:rPr>
      </w:pPr>
      <w:r w:rsidRPr="00E118C5">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57B0A" w:rsidRPr="00E118C5" w:rsidRDefault="00E57B0A" w:rsidP="00820F84">
      <w:pPr>
        <w:pStyle w:val="11"/>
        <w:spacing w:line="252" w:lineRule="auto"/>
        <w:jc w:val="both"/>
        <w:rPr>
          <w:color w:val="auto"/>
        </w:rPr>
      </w:pPr>
      <w:r w:rsidRPr="00E118C5">
        <w:rPr>
          <w:i/>
          <w:iCs/>
          <w:color w:val="auto"/>
        </w:rPr>
        <w:t>Овладение универсальными учебными регулятивными действиями</w:t>
      </w:r>
      <w:r w:rsidRPr="00E118C5">
        <w:rPr>
          <w:color w:val="auto"/>
        </w:rPr>
        <w:t>:</w:t>
      </w:r>
    </w:p>
    <w:p w:rsidR="00E57B0A" w:rsidRPr="00E118C5" w:rsidRDefault="00E57B0A" w:rsidP="00820F84">
      <w:pPr>
        <w:pStyle w:val="11"/>
        <w:numPr>
          <w:ilvl w:val="0"/>
          <w:numId w:val="27"/>
        </w:numPr>
        <w:tabs>
          <w:tab w:val="left" w:pos="566"/>
        </w:tabs>
        <w:spacing w:line="252" w:lineRule="auto"/>
        <w:jc w:val="both"/>
        <w:rPr>
          <w:color w:val="auto"/>
        </w:rPr>
      </w:pPr>
      <w:r w:rsidRPr="00E118C5">
        <w:rPr>
          <w:color w:val="auto"/>
        </w:rPr>
        <w:t>самоорганизация:</w:t>
      </w:r>
    </w:p>
    <w:p w:rsidR="00E57B0A" w:rsidRPr="00E118C5" w:rsidRDefault="00E57B0A" w:rsidP="00820F84">
      <w:pPr>
        <w:pStyle w:val="11"/>
        <w:spacing w:line="252" w:lineRule="auto"/>
        <w:jc w:val="both"/>
        <w:rPr>
          <w:color w:val="auto"/>
        </w:rPr>
      </w:pPr>
      <w:r w:rsidRPr="00E118C5">
        <w:rPr>
          <w:color w:val="auto"/>
        </w:rPr>
        <w:t>выявлять проблемы для решения в жизненных и учебных ситуациях;</w:t>
      </w:r>
    </w:p>
    <w:p w:rsidR="00E57B0A" w:rsidRPr="00E118C5" w:rsidRDefault="00E57B0A" w:rsidP="00820F84">
      <w:pPr>
        <w:pStyle w:val="11"/>
        <w:spacing w:line="252" w:lineRule="auto"/>
        <w:jc w:val="both"/>
        <w:rPr>
          <w:color w:val="auto"/>
        </w:rPr>
      </w:pPr>
      <w:r w:rsidRPr="00E118C5">
        <w:rPr>
          <w:color w:val="auto"/>
        </w:rPr>
        <w:t>ориентироваться в различных подходах принятия решений (индивидуальное, принятие решения в группе, принятие решений группой);</w:t>
      </w:r>
    </w:p>
    <w:p w:rsidR="00E57B0A" w:rsidRPr="00E118C5" w:rsidRDefault="00E57B0A" w:rsidP="00820F84">
      <w:pPr>
        <w:pStyle w:val="11"/>
        <w:spacing w:line="252" w:lineRule="auto"/>
        <w:jc w:val="both"/>
        <w:rPr>
          <w:color w:val="auto"/>
        </w:rPr>
      </w:pPr>
      <w:r w:rsidRPr="00E118C5">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spacing w:line="252" w:lineRule="auto"/>
        <w:jc w:val="both"/>
        <w:rPr>
          <w:color w:val="auto"/>
        </w:rPr>
      </w:pPr>
      <w:r w:rsidRPr="00E118C5">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7B0A" w:rsidRPr="00E118C5" w:rsidRDefault="00E57B0A" w:rsidP="00820F84">
      <w:pPr>
        <w:pStyle w:val="11"/>
        <w:spacing w:line="252" w:lineRule="auto"/>
        <w:jc w:val="both"/>
        <w:rPr>
          <w:color w:val="auto"/>
        </w:rPr>
      </w:pPr>
      <w:r w:rsidRPr="00E118C5">
        <w:rPr>
          <w:color w:val="auto"/>
        </w:rPr>
        <w:t>делать выбор и брать ответственность за решение;</w:t>
      </w:r>
    </w:p>
    <w:p w:rsidR="00E57B0A" w:rsidRPr="00E118C5" w:rsidRDefault="00E57B0A" w:rsidP="00820F84">
      <w:pPr>
        <w:pStyle w:val="11"/>
        <w:numPr>
          <w:ilvl w:val="0"/>
          <w:numId w:val="27"/>
        </w:numPr>
        <w:tabs>
          <w:tab w:val="left" w:pos="576"/>
        </w:tabs>
        <w:spacing w:line="252" w:lineRule="auto"/>
        <w:jc w:val="both"/>
        <w:rPr>
          <w:color w:val="auto"/>
        </w:rPr>
      </w:pPr>
      <w:r w:rsidRPr="00E118C5">
        <w:rPr>
          <w:color w:val="auto"/>
        </w:rPr>
        <w:t>самоконтроль:</w:t>
      </w:r>
    </w:p>
    <w:p w:rsidR="00E57B0A" w:rsidRPr="00E118C5" w:rsidRDefault="00E57B0A" w:rsidP="00820F84">
      <w:pPr>
        <w:pStyle w:val="11"/>
        <w:spacing w:line="252" w:lineRule="auto"/>
        <w:jc w:val="both"/>
        <w:rPr>
          <w:color w:val="auto"/>
        </w:rPr>
      </w:pPr>
      <w:r w:rsidRPr="00E118C5">
        <w:rPr>
          <w:color w:val="auto"/>
        </w:rPr>
        <w:t>владеть способами самоконтроля, самомотивации и рефлексии;</w:t>
      </w:r>
    </w:p>
    <w:p w:rsidR="00E57B0A" w:rsidRPr="00E118C5" w:rsidRDefault="00E57B0A" w:rsidP="00820F84">
      <w:pPr>
        <w:pStyle w:val="11"/>
        <w:spacing w:line="252" w:lineRule="auto"/>
        <w:jc w:val="both"/>
        <w:rPr>
          <w:color w:val="auto"/>
        </w:rPr>
      </w:pPr>
      <w:r w:rsidRPr="00E118C5">
        <w:rPr>
          <w:color w:val="auto"/>
        </w:rPr>
        <w:t>давать адекватную оценку ситуации и предлагать план её изменения;</w:t>
      </w:r>
    </w:p>
    <w:p w:rsidR="00E57B0A" w:rsidRPr="00E118C5" w:rsidRDefault="00E57B0A" w:rsidP="00820F84">
      <w:pPr>
        <w:pStyle w:val="11"/>
        <w:spacing w:line="252" w:lineRule="auto"/>
        <w:jc w:val="both"/>
        <w:rPr>
          <w:color w:val="auto"/>
        </w:rPr>
      </w:pPr>
      <w:r w:rsidRPr="00E118C5">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7B0A" w:rsidRPr="00E118C5" w:rsidRDefault="00E57B0A" w:rsidP="00820F84">
      <w:pPr>
        <w:pStyle w:val="11"/>
        <w:spacing w:line="252" w:lineRule="auto"/>
        <w:jc w:val="both"/>
        <w:rPr>
          <w:color w:val="auto"/>
        </w:rPr>
      </w:pPr>
      <w:r w:rsidRPr="00E118C5">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B0A" w:rsidRPr="00E118C5" w:rsidRDefault="00E57B0A" w:rsidP="00820F84">
      <w:pPr>
        <w:pStyle w:val="11"/>
        <w:spacing w:line="252" w:lineRule="auto"/>
        <w:jc w:val="both"/>
        <w:rPr>
          <w:color w:val="auto"/>
        </w:rPr>
      </w:pPr>
      <w:r w:rsidRPr="00E118C5">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E57B0A" w:rsidRPr="00E118C5" w:rsidRDefault="00E57B0A" w:rsidP="00820F84">
      <w:pPr>
        <w:pStyle w:val="11"/>
        <w:spacing w:after="40" w:line="252" w:lineRule="auto"/>
        <w:jc w:val="both"/>
        <w:rPr>
          <w:color w:val="auto"/>
        </w:rPr>
      </w:pPr>
      <w:r w:rsidRPr="00E118C5">
        <w:rPr>
          <w:color w:val="auto"/>
        </w:rPr>
        <w:t>оценивать соответствие результата цели и условиям;</w:t>
      </w:r>
    </w:p>
    <w:p w:rsidR="00E57B0A" w:rsidRPr="00E118C5" w:rsidRDefault="00E57B0A" w:rsidP="00820F84">
      <w:pPr>
        <w:pStyle w:val="11"/>
        <w:numPr>
          <w:ilvl w:val="0"/>
          <w:numId w:val="27"/>
        </w:numPr>
        <w:tabs>
          <w:tab w:val="left" w:pos="576"/>
        </w:tabs>
        <w:spacing w:line="252" w:lineRule="auto"/>
        <w:jc w:val="both"/>
        <w:rPr>
          <w:color w:val="auto"/>
        </w:rPr>
      </w:pPr>
      <w:r w:rsidRPr="00E118C5">
        <w:rPr>
          <w:color w:val="auto"/>
        </w:rPr>
        <w:t>эмоциональный интеллект:</w:t>
      </w:r>
    </w:p>
    <w:p w:rsidR="00E57B0A" w:rsidRPr="00E118C5" w:rsidRDefault="00E57B0A" w:rsidP="00820F84">
      <w:pPr>
        <w:pStyle w:val="11"/>
        <w:spacing w:line="252" w:lineRule="auto"/>
        <w:jc w:val="both"/>
        <w:rPr>
          <w:color w:val="auto"/>
        </w:rPr>
      </w:pPr>
      <w:r w:rsidRPr="00E118C5">
        <w:rPr>
          <w:color w:val="auto"/>
        </w:rPr>
        <w:t>различать, называть и управлять собственными эмоциями и эмоциями других;</w:t>
      </w:r>
    </w:p>
    <w:p w:rsidR="00E57B0A" w:rsidRPr="00E118C5" w:rsidRDefault="00E57B0A" w:rsidP="00820F84">
      <w:pPr>
        <w:pStyle w:val="11"/>
        <w:spacing w:line="252" w:lineRule="auto"/>
        <w:jc w:val="both"/>
        <w:rPr>
          <w:color w:val="auto"/>
        </w:rPr>
      </w:pPr>
      <w:r w:rsidRPr="00E118C5">
        <w:rPr>
          <w:color w:val="auto"/>
        </w:rPr>
        <w:t>выявлять и анализировать причины эмоций;</w:t>
      </w:r>
    </w:p>
    <w:p w:rsidR="00E57B0A" w:rsidRPr="00E118C5" w:rsidRDefault="00E57B0A" w:rsidP="00820F84">
      <w:pPr>
        <w:pStyle w:val="11"/>
        <w:spacing w:line="257" w:lineRule="auto"/>
        <w:jc w:val="both"/>
        <w:rPr>
          <w:color w:val="auto"/>
        </w:rPr>
      </w:pPr>
      <w:r w:rsidRPr="00E118C5">
        <w:rPr>
          <w:color w:val="auto"/>
        </w:rPr>
        <w:t>ставить себя на место другого человека, понимать мотивы и намерения другого;</w:t>
      </w:r>
    </w:p>
    <w:p w:rsidR="00E57B0A" w:rsidRPr="00E118C5" w:rsidRDefault="00E57B0A" w:rsidP="00820F84">
      <w:pPr>
        <w:pStyle w:val="11"/>
        <w:spacing w:line="257" w:lineRule="auto"/>
        <w:jc w:val="both"/>
        <w:rPr>
          <w:color w:val="auto"/>
        </w:rPr>
      </w:pPr>
      <w:r w:rsidRPr="00E118C5">
        <w:rPr>
          <w:color w:val="auto"/>
        </w:rPr>
        <w:t>регулировать способ выражения эмоций;</w:t>
      </w:r>
    </w:p>
    <w:p w:rsidR="00E57B0A" w:rsidRPr="00E118C5" w:rsidRDefault="00E57B0A" w:rsidP="00820F84">
      <w:pPr>
        <w:pStyle w:val="11"/>
        <w:numPr>
          <w:ilvl w:val="0"/>
          <w:numId w:val="27"/>
        </w:numPr>
        <w:tabs>
          <w:tab w:val="left" w:pos="566"/>
        </w:tabs>
        <w:spacing w:line="257" w:lineRule="auto"/>
        <w:jc w:val="both"/>
        <w:rPr>
          <w:color w:val="auto"/>
        </w:rPr>
      </w:pPr>
      <w:r w:rsidRPr="00E118C5">
        <w:rPr>
          <w:color w:val="auto"/>
        </w:rPr>
        <w:t>принятие себя и других:</w:t>
      </w:r>
    </w:p>
    <w:p w:rsidR="00E57B0A" w:rsidRPr="00E118C5" w:rsidRDefault="00E57B0A" w:rsidP="00820F84">
      <w:pPr>
        <w:pStyle w:val="11"/>
        <w:spacing w:after="60" w:line="257" w:lineRule="auto"/>
        <w:jc w:val="both"/>
        <w:rPr>
          <w:color w:val="auto"/>
        </w:rPr>
      </w:pPr>
      <w:r w:rsidRPr="00E118C5">
        <w:rPr>
          <w:color w:val="auto"/>
        </w:rPr>
        <w:t>осознанно относиться к другому человеку, его мнению;</w:t>
      </w:r>
    </w:p>
    <w:p w:rsidR="00E57B0A" w:rsidRPr="00E118C5" w:rsidRDefault="00E57B0A" w:rsidP="00820F84">
      <w:pPr>
        <w:pStyle w:val="11"/>
        <w:spacing w:line="257" w:lineRule="auto"/>
        <w:jc w:val="both"/>
        <w:rPr>
          <w:color w:val="auto"/>
        </w:rPr>
      </w:pPr>
      <w:r w:rsidRPr="00E118C5">
        <w:rPr>
          <w:color w:val="auto"/>
        </w:rPr>
        <w:t>признавать своё право на ошибку и такое же право другого;</w:t>
      </w:r>
    </w:p>
    <w:p w:rsidR="00E57B0A" w:rsidRPr="00E118C5" w:rsidRDefault="00E57B0A" w:rsidP="00820F84">
      <w:pPr>
        <w:pStyle w:val="11"/>
        <w:spacing w:line="257" w:lineRule="auto"/>
        <w:jc w:val="both"/>
        <w:rPr>
          <w:color w:val="auto"/>
        </w:rPr>
      </w:pPr>
      <w:r w:rsidRPr="00E118C5">
        <w:rPr>
          <w:color w:val="auto"/>
        </w:rPr>
        <w:t>принимать себя и других, не осуждая;</w:t>
      </w:r>
    </w:p>
    <w:p w:rsidR="00E57B0A" w:rsidRPr="00E118C5" w:rsidRDefault="00E57B0A" w:rsidP="00820F84">
      <w:pPr>
        <w:pStyle w:val="11"/>
        <w:spacing w:line="257" w:lineRule="auto"/>
        <w:jc w:val="both"/>
        <w:rPr>
          <w:color w:val="auto"/>
        </w:rPr>
      </w:pPr>
      <w:r w:rsidRPr="00E118C5">
        <w:rPr>
          <w:color w:val="auto"/>
        </w:rPr>
        <w:t>открытость себе и другим;</w:t>
      </w:r>
    </w:p>
    <w:p w:rsidR="00E57B0A" w:rsidRPr="00E118C5" w:rsidRDefault="00E57B0A" w:rsidP="00820F84">
      <w:pPr>
        <w:pStyle w:val="11"/>
        <w:spacing w:line="257" w:lineRule="auto"/>
        <w:jc w:val="both"/>
        <w:rPr>
          <w:color w:val="auto"/>
        </w:rPr>
      </w:pPr>
      <w:r w:rsidRPr="00E118C5">
        <w:rPr>
          <w:color w:val="auto"/>
        </w:rPr>
        <w:t>осознавать невозможность контролировать всё вокруг.</w:t>
      </w:r>
    </w:p>
    <w:p w:rsidR="00E57B0A" w:rsidRPr="00E118C5" w:rsidRDefault="00E57B0A" w:rsidP="00820F84">
      <w:pPr>
        <w:pStyle w:val="11"/>
        <w:spacing w:line="257" w:lineRule="auto"/>
        <w:jc w:val="both"/>
        <w:rPr>
          <w:color w:val="auto"/>
        </w:rPr>
      </w:pPr>
      <w:r w:rsidRPr="00E118C5">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B0A" w:rsidRPr="00E118C5" w:rsidRDefault="00E57B0A" w:rsidP="00820F84">
      <w:pPr>
        <w:pStyle w:val="aa"/>
        <w:jc w:val="both"/>
        <w:rPr>
          <w:rFonts w:ascii="Times New Roman" w:hAnsi="Times New Roman" w:cs="Times New Roman"/>
        </w:rPr>
      </w:pPr>
      <w:bookmarkStart w:id="202" w:name="bookmark56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bookmarkEnd w:id="202"/>
    </w:p>
    <w:p w:rsidR="00E57B0A" w:rsidRPr="00E118C5" w:rsidRDefault="00E57B0A" w:rsidP="00820F84">
      <w:pPr>
        <w:pStyle w:val="11"/>
        <w:jc w:val="both"/>
        <w:rPr>
          <w:color w:val="auto"/>
        </w:rPr>
      </w:pPr>
      <w:r w:rsidRPr="00E118C5">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57B0A" w:rsidRPr="00E118C5" w:rsidRDefault="00E57B0A" w:rsidP="00820F84">
      <w:pPr>
        <w:pStyle w:val="aa"/>
        <w:jc w:val="both"/>
        <w:rPr>
          <w:rFonts w:ascii="Times New Roman" w:hAnsi="Times New Roman" w:cs="Times New Roman"/>
        </w:rPr>
      </w:pPr>
      <w:bookmarkStart w:id="203" w:name="bookmark57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 класс</w:t>
      </w:r>
      <w:bookmarkEnd w:id="203"/>
    </w:p>
    <w:p w:rsidR="00E57B0A" w:rsidRPr="00E118C5" w:rsidRDefault="00E57B0A" w:rsidP="00820F84">
      <w:pPr>
        <w:pStyle w:val="11"/>
        <w:numPr>
          <w:ilvl w:val="0"/>
          <w:numId w:val="28"/>
        </w:numPr>
        <w:tabs>
          <w:tab w:val="left" w:pos="566"/>
        </w:tabs>
        <w:spacing w:line="252" w:lineRule="auto"/>
        <w:jc w:val="both"/>
        <w:rPr>
          <w:color w:val="auto"/>
        </w:rPr>
      </w:pPr>
      <w:r w:rsidRPr="00E118C5">
        <w:rPr>
          <w:color w:val="auto"/>
        </w:rPr>
        <w:t>владеть основными видами речевой деятельности:</w:t>
      </w:r>
    </w:p>
    <w:p w:rsidR="00E57B0A" w:rsidRPr="00E118C5" w:rsidRDefault="00E57B0A" w:rsidP="00820F84">
      <w:pPr>
        <w:pStyle w:val="11"/>
        <w:jc w:val="both"/>
        <w:rPr>
          <w:color w:val="auto"/>
        </w:rPr>
      </w:pPr>
      <w:r w:rsidRPr="00E118C5">
        <w:rPr>
          <w:b/>
          <w:bCs/>
          <w:color w:val="auto"/>
        </w:rPr>
        <w:t xml:space="preserve">говорение: </w:t>
      </w:r>
      <w:r w:rsidRPr="00E118C5">
        <w:rPr>
          <w:i/>
          <w:iCs/>
          <w:color w:val="auto"/>
        </w:rPr>
        <w:t>вести разные виды диалогов</w:t>
      </w:r>
      <w:r w:rsidRPr="00E118C5">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E57B0A" w:rsidRPr="00E118C5" w:rsidRDefault="00E57B0A" w:rsidP="00820F84">
      <w:pPr>
        <w:pStyle w:val="11"/>
        <w:spacing w:line="252" w:lineRule="auto"/>
        <w:jc w:val="both"/>
        <w:rPr>
          <w:color w:val="auto"/>
        </w:rPr>
      </w:pPr>
      <w:r w:rsidRPr="00E118C5">
        <w:rPr>
          <w:i/>
          <w:iCs/>
          <w:color w:val="auto"/>
        </w:rPr>
        <w:t>создавать разные виды монологических высказываний</w:t>
      </w:r>
      <w:r w:rsidRPr="00E118C5">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118C5">
        <w:rPr>
          <w:i/>
          <w:iCs/>
          <w:color w:val="auto"/>
        </w:rPr>
        <w:t>излагать</w:t>
      </w:r>
      <w:r w:rsidRPr="00E118C5">
        <w:rPr>
          <w:color w:val="auto"/>
        </w:rPr>
        <w:t xml:space="preserve"> основное содержание прочитанного текста с вербальными и/или зрительными опорами (объём — 5—6 фраз); кратко </w:t>
      </w:r>
      <w:r w:rsidRPr="00E118C5">
        <w:rPr>
          <w:i/>
          <w:iCs/>
          <w:color w:val="auto"/>
        </w:rPr>
        <w:t>излагать</w:t>
      </w:r>
      <w:r w:rsidRPr="00E118C5">
        <w:rPr>
          <w:color w:val="auto"/>
        </w:rPr>
        <w:t xml:space="preserve"> результаты выполненной проектной работы (объём — до 6 фраз);</w:t>
      </w:r>
    </w:p>
    <w:p w:rsidR="00E57B0A" w:rsidRPr="00E118C5" w:rsidRDefault="00E57B0A" w:rsidP="00820F84">
      <w:pPr>
        <w:pStyle w:val="11"/>
        <w:jc w:val="both"/>
        <w:rPr>
          <w:color w:val="auto"/>
        </w:rPr>
      </w:pPr>
      <w:r w:rsidRPr="00E118C5">
        <w:rPr>
          <w:b/>
          <w:bCs/>
          <w:color w:val="auto"/>
        </w:rPr>
        <w:t xml:space="preserve">аудирование: </w:t>
      </w:r>
      <w:r w:rsidRPr="00E118C5">
        <w:rPr>
          <w:i/>
          <w:iCs/>
          <w:color w:val="auto"/>
        </w:rPr>
        <w:t>воспринимать на слух и понимать</w:t>
      </w:r>
      <w:r w:rsidRPr="00E118C5">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57B0A" w:rsidRPr="00E118C5" w:rsidRDefault="00E57B0A" w:rsidP="00820F84">
      <w:pPr>
        <w:pStyle w:val="11"/>
        <w:jc w:val="both"/>
        <w:rPr>
          <w:color w:val="auto"/>
        </w:rPr>
      </w:pPr>
      <w:r w:rsidRPr="00E118C5">
        <w:rPr>
          <w:b/>
          <w:bCs/>
          <w:color w:val="auto"/>
        </w:rPr>
        <w:t xml:space="preserve">смысловое чтение: </w:t>
      </w:r>
      <w:r w:rsidRPr="00E118C5">
        <w:rPr>
          <w:i/>
          <w:iCs/>
          <w:color w:val="auto"/>
        </w:rPr>
        <w:t>читать про себя и понимать</w:t>
      </w:r>
      <w:r w:rsidRPr="00E118C5">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E57B0A" w:rsidRPr="00E118C5" w:rsidRDefault="00E57B0A" w:rsidP="00820F84">
      <w:pPr>
        <w:pStyle w:val="11"/>
        <w:jc w:val="both"/>
        <w:rPr>
          <w:color w:val="auto"/>
        </w:rPr>
      </w:pPr>
      <w:r w:rsidRPr="00E118C5">
        <w:rPr>
          <w:b/>
          <w:bCs/>
          <w:color w:val="auto"/>
        </w:rPr>
        <w:t xml:space="preserve">письменная речь: </w:t>
      </w:r>
      <w:r w:rsidRPr="00E118C5">
        <w:rPr>
          <w:i/>
          <w:iCs/>
          <w:color w:val="auto"/>
        </w:rPr>
        <w:t>писать</w:t>
      </w:r>
      <w:r w:rsidRPr="00E118C5">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118C5">
        <w:rPr>
          <w:i/>
          <w:iCs/>
          <w:color w:val="auto"/>
        </w:rPr>
        <w:t>писать</w:t>
      </w:r>
      <w:r w:rsidRPr="00E118C5">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E57B0A" w:rsidRPr="00E118C5" w:rsidRDefault="00E57B0A" w:rsidP="00820F84">
      <w:pPr>
        <w:pStyle w:val="11"/>
        <w:numPr>
          <w:ilvl w:val="0"/>
          <w:numId w:val="28"/>
        </w:numPr>
        <w:tabs>
          <w:tab w:val="left" w:pos="564"/>
        </w:tabs>
        <w:jc w:val="both"/>
        <w:rPr>
          <w:color w:val="auto"/>
        </w:rPr>
      </w:pPr>
      <w:r w:rsidRPr="00E118C5">
        <w:rPr>
          <w:i/>
          <w:iCs/>
          <w:color w:val="auto"/>
        </w:rPr>
        <w:t>владеть</w:t>
      </w:r>
      <w:r w:rsidRPr="00E118C5">
        <w:rPr>
          <w:b/>
          <w:bCs/>
          <w:color w:val="auto"/>
        </w:rPr>
        <w:t xml:space="preserve"> фонетическими навыками: </w:t>
      </w:r>
      <w:r w:rsidRPr="00E118C5">
        <w:rPr>
          <w:i/>
          <w:iCs/>
          <w:color w:val="auto"/>
        </w:rPr>
        <w:t>различать на слух и адекватно,</w:t>
      </w:r>
      <w:r w:rsidRPr="00E118C5">
        <w:rPr>
          <w:color w:val="auto"/>
        </w:rPr>
        <w:t xml:space="preserve"> без ошибок, ведущих к сбою коммуникации, </w:t>
      </w:r>
      <w:r w:rsidRPr="00E118C5">
        <w:rPr>
          <w:i/>
          <w:iCs/>
          <w:color w:val="auto"/>
        </w:rPr>
        <w:t>произносить</w:t>
      </w:r>
      <w:r w:rsidRPr="00E118C5">
        <w:rPr>
          <w:color w:val="auto"/>
        </w:rPr>
        <w:t xml:space="preserve"> слова с правильным ударением и фразы с соблюдением их ритмико-интонационных особенностей, в том числе </w:t>
      </w:r>
      <w:r w:rsidRPr="00E118C5">
        <w:rPr>
          <w:i/>
          <w:iCs/>
          <w:color w:val="auto"/>
        </w:rPr>
        <w:t>применять правила</w:t>
      </w:r>
      <w:r w:rsidRPr="00E118C5">
        <w:rPr>
          <w:color w:val="auto"/>
        </w:rPr>
        <w:t xml:space="preserve"> отсутствия фразового ударения на служебных словах; </w:t>
      </w:r>
      <w:r w:rsidRPr="00E118C5">
        <w:rPr>
          <w:i/>
          <w:iCs/>
          <w:color w:val="auto"/>
        </w:rPr>
        <w:t>выразительно читать вслух</w:t>
      </w:r>
      <w:r w:rsidRPr="00E118C5">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57B0A" w:rsidRPr="00E118C5" w:rsidRDefault="00E57B0A" w:rsidP="00820F84">
      <w:pPr>
        <w:pStyle w:val="11"/>
        <w:jc w:val="both"/>
        <w:rPr>
          <w:color w:val="auto"/>
        </w:rPr>
      </w:pPr>
      <w:r w:rsidRPr="00E118C5">
        <w:rPr>
          <w:i/>
          <w:iCs/>
          <w:color w:val="auto"/>
        </w:rPr>
        <w:t>владеть</w:t>
      </w:r>
      <w:r w:rsidRPr="00E118C5">
        <w:rPr>
          <w:b/>
          <w:bCs/>
          <w:color w:val="auto"/>
        </w:rPr>
        <w:t xml:space="preserve"> орфографическими </w:t>
      </w:r>
      <w:r w:rsidRPr="00E118C5">
        <w:rPr>
          <w:color w:val="auto"/>
        </w:rPr>
        <w:t xml:space="preserve">навыками: правильно </w:t>
      </w:r>
      <w:r w:rsidRPr="00E118C5">
        <w:rPr>
          <w:i/>
          <w:iCs/>
          <w:color w:val="auto"/>
        </w:rPr>
        <w:t xml:space="preserve">писать </w:t>
      </w:r>
      <w:r w:rsidRPr="00E118C5">
        <w:rPr>
          <w:color w:val="auto"/>
        </w:rPr>
        <w:t>изученные слова;</w:t>
      </w:r>
    </w:p>
    <w:p w:rsidR="00E57B0A" w:rsidRPr="00E118C5" w:rsidRDefault="00E57B0A" w:rsidP="00820F84">
      <w:pPr>
        <w:pStyle w:val="11"/>
        <w:jc w:val="both"/>
        <w:rPr>
          <w:color w:val="auto"/>
        </w:rPr>
      </w:pPr>
      <w:r w:rsidRPr="00E118C5">
        <w:rPr>
          <w:i/>
          <w:iCs/>
          <w:color w:val="auto"/>
        </w:rPr>
        <w:t>владеть</w:t>
      </w:r>
      <w:r w:rsidRPr="00E118C5">
        <w:rPr>
          <w:b/>
          <w:bCs/>
          <w:color w:val="auto"/>
        </w:rPr>
        <w:t xml:space="preserve"> пунктуационными </w:t>
      </w:r>
      <w:r w:rsidRPr="00E118C5">
        <w:rPr>
          <w:color w:val="auto"/>
        </w:rPr>
        <w:t xml:space="preserve">навыками: </w:t>
      </w:r>
      <w:r w:rsidRPr="00E118C5">
        <w:rPr>
          <w:i/>
          <w:iCs/>
          <w:color w:val="auto"/>
        </w:rPr>
        <w:t>использовать</w:t>
      </w:r>
      <w:r w:rsidRPr="00E118C5">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57B0A" w:rsidRPr="00E118C5" w:rsidRDefault="00E57B0A" w:rsidP="00820F84">
      <w:pPr>
        <w:pStyle w:val="11"/>
        <w:numPr>
          <w:ilvl w:val="0"/>
          <w:numId w:val="28"/>
        </w:numPr>
        <w:tabs>
          <w:tab w:val="left" w:pos="564"/>
        </w:tabs>
        <w:jc w:val="both"/>
        <w:rPr>
          <w:color w:val="auto"/>
        </w:rPr>
      </w:pPr>
      <w:r w:rsidRPr="00E118C5">
        <w:rPr>
          <w:i/>
          <w:iCs/>
          <w:color w:val="auto"/>
        </w:rPr>
        <w:t>распознавать</w:t>
      </w:r>
      <w:r w:rsidRPr="00E118C5">
        <w:rPr>
          <w:color w:val="auto"/>
        </w:rPr>
        <w:t xml:space="preserve"> в звучащем и письменном тексте 675 лексических единиц (слов, словосочетаний, речевых клише) и правильно </w:t>
      </w:r>
      <w:r w:rsidRPr="00E118C5">
        <w:rPr>
          <w:i/>
          <w:iCs/>
          <w:color w:val="auto"/>
        </w:rPr>
        <w:t>употреблять</w:t>
      </w:r>
      <w:r w:rsidRPr="00E118C5">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57B0A" w:rsidRPr="00E118C5" w:rsidRDefault="00E57B0A" w:rsidP="00820F84">
      <w:pPr>
        <w:pStyle w:val="11"/>
        <w:spacing w:line="259"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118C5">
        <w:rPr>
          <w:color w:val="auto"/>
          <w:lang w:val="en-US"/>
        </w:rPr>
        <w:t>er</w:t>
      </w:r>
      <w:r w:rsidRPr="00E118C5">
        <w:rPr>
          <w:color w:val="auto"/>
        </w:rPr>
        <w:t>/-</w:t>
      </w:r>
      <w:r w:rsidRPr="00E118C5">
        <w:rPr>
          <w:color w:val="auto"/>
          <w:lang w:val="en-US"/>
        </w:rPr>
        <w:t>or</w:t>
      </w:r>
      <w:r w:rsidRPr="00E118C5">
        <w:rPr>
          <w:color w:val="auto"/>
        </w:rPr>
        <w:t>, -</w:t>
      </w:r>
      <w:r w:rsidRPr="00E118C5">
        <w:rPr>
          <w:color w:val="auto"/>
          <w:lang w:val="en-US"/>
        </w:rPr>
        <w:t>ist</w:t>
      </w:r>
      <w:r w:rsidRPr="00E118C5">
        <w:rPr>
          <w:color w:val="auto"/>
        </w:rPr>
        <w:t>, -</w:t>
      </w:r>
      <w:r w:rsidRPr="00E118C5">
        <w:rPr>
          <w:color w:val="auto"/>
          <w:lang w:val="en-US"/>
        </w:rPr>
        <w:t>sion</w:t>
      </w:r>
      <w:r w:rsidRPr="00E118C5">
        <w:rPr>
          <w:color w:val="auto"/>
        </w:rPr>
        <w:t xml:space="preserve">/- </w:t>
      </w:r>
      <w:r w:rsidRPr="00E118C5">
        <w:rPr>
          <w:color w:val="auto"/>
          <w:lang w:val="en-US"/>
        </w:rPr>
        <w:t>tion</w:t>
      </w:r>
      <w:r w:rsidRPr="00E118C5">
        <w:rPr>
          <w:color w:val="auto"/>
        </w:rPr>
        <w:t>; имена прилагательные с суффиксами -</w:t>
      </w:r>
      <w:r w:rsidRPr="00E118C5">
        <w:rPr>
          <w:color w:val="auto"/>
          <w:lang w:val="en-US"/>
        </w:rPr>
        <w:t>ful</w:t>
      </w:r>
      <w:r w:rsidRPr="00E118C5">
        <w:rPr>
          <w:color w:val="auto"/>
        </w:rPr>
        <w:t>, -</w:t>
      </w:r>
      <w:r w:rsidRPr="00E118C5">
        <w:rPr>
          <w:color w:val="auto"/>
          <w:lang w:val="en-US"/>
        </w:rPr>
        <w:t>ian</w:t>
      </w:r>
      <w:r w:rsidRPr="00E118C5">
        <w:rPr>
          <w:color w:val="auto"/>
        </w:rPr>
        <w:t>/-</w:t>
      </w:r>
      <w:r w:rsidRPr="00E118C5">
        <w:rPr>
          <w:color w:val="auto"/>
          <w:lang w:val="en-US"/>
        </w:rPr>
        <w:t>an</w:t>
      </w:r>
      <w:r w:rsidRPr="00E118C5">
        <w:rPr>
          <w:color w:val="auto"/>
        </w:rPr>
        <w:t>; наречия с суффиксом -</w:t>
      </w:r>
      <w:r w:rsidRPr="00E118C5">
        <w:rPr>
          <w:color w:val="auto"/>
          <w:lang w:val="en-US"/>
        </w:rPr>
        <w:t>ly</w:t>
      </w:r>
      <w:r w:rsidRPr="00E118C5">
        <w:rPr>
          <w:color w:val="auto"/>
        </w:rPr>
        <w:t xml:space="preserve">; имена прилагательные, имена существительные и наречия с отрицательным префиксом </w:t>
      </w:r>
      <w:r w:rsidRPr="00E118C5">
        <w:rPr>
          <w:color w:val="auto"/>
          <w:lang w:val="en-US"/>
        </w:rPr>
        <w:t>un</w:t>
      </w:r>
      <w:r w:rsidRPr="00E118C5">
        <w:rPr>
          <w:color w:val="auto"/>
        </w:rPr>
        <w:t>-;</w:t>
      </w:r>
    </w:p>
    <w:p w:rsidR="00E57B0A" w:rsidRPr="00E118C5" w:rsidRDefault="00E57B0A" w:rsidP="00820F84">
      <w:pPr>
        <w:pStyle w:val="11"/>
        <w:spacing w:line="259"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изученные синонимы и интернациональные слова;</w:t>
      </w:r>
    </w:p>
    <w:p w:rsidR="00E57B0A" w:rsidRPr="00E118C5" w:rsidRDefault="00E57B0A" w:rsidP="00820F84">
      <w:pPr>
        <w:pStyle w:val="11"/>
        <w:numPr>
          <w:ilvl w:val="0"/>
          <w:numId w:val="28"/>
        </w:numPr>
        <w:tabs>
          <w:tab w:val="left" w:pos="566"/>
        </w:tabs>
        <w:spacing w:line="259" w:lineRule="auto"/>
        <w:jc w:val="both"/>
        <w:rPr>
          <w:color w:val="auto"/>
        </w:rPr>
      </w:pPr>
      <w:r w:rsidRPr="00E118C5">
        <w:rPr>
          <w:i/>
          <w:iCs/>
          <w:color w:val="auto"/>
        </w:rPr>
        <w:t>знать и понимать</w:t>
      </w:r>
      <w:r w:rsidRPr="00E118C5">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E57B0A" w:rsidRPr="00E118C5" w:rsidRDefault="00E57B0A" w:rsidP="00820F84">
      <w:pPr>
        <w:pStyle w:val="11"/>
        <w:spacing w:line="259" w:lineRule="auto"/>
        <w:jc w:val="both"/>
        <w:rPr>
          <w:color w:val="auto"/>
        </w:rPr>
      </w:pPr>
      <w:r w:rsidRPr="00E118C5">
        <w:rPr>
          <w:i/>
          <w:iCs/>
          <w:color w:val="auto"/>
        </w:rPr>
        <w:t>распознавать</w:t>
      </w:r>
      <w:r w:rsidRPr="00E118C5">
        <w:rPr>
          <w:color w:val="auto"/>
        </w:rPr>
        <w:t xml:space="preserve"> в письменном и звучащем тексте и употреблять в устной и письменной речи:</w:t>
      </w:r>
    </w:p>
    <w:p w:rsidR="00E57B0A" w:rsidRPr="00E118C5" w:rsidRDefault="00E57B0A" w:rsidP="00820F84">
      <w:pPr>
        <w:pStyle w:val="11"/>
        <w:numPr>
          <w:ilvl w:val="0"/>
          <w:numId w:val="180"/>
        </w:numPr>
        <w:spacing w:line="259" w:lineRule="auto"/>
        <w:jc w:val="both"/>
        <w:rPr>
          <w:color w:val="auto"/>
        </w:rPr>
      </w:pPr>
      <w:r w:rsidRPr="00E118C5">
        <w:rPr>
          <w:color w:val="auto"/>
        </w:rPr>
        <w:t>предложения с несколькими обстоятельствами, следующими в определённом порядке;</w:t>
      </w:r>
    </w:p>
    <w:p w:rsidR="00E57B0A" w:rsidRPr="00E118C5" w:rsidRDefault="00E57B0A" w:rsidP="00820F84">
      <w:pPr>
        <w:pStyle w:val="11"/>
        <w:numPr>
          <w:ilvl w:val="0"/>
          <w:numId w:val="180"/>
        </w:numPr>
        <w:spacing w:line="259" w:lineRule="auto"/>
        <w:jc w:val="both"/>
        <w:rPr>
          <w:color w:val="auto"/>
        </w:rPr>
      </w:pPr>
      <w:r w:rsidRPr="00E118C5">
        <w:rPr>
          <w:color w:val="auto"/>
        </w:rPr>
        <w:t xml:space="preserve">вопросительные предложения (альтернативный и разделительный вопросы в </w:t>
      </w:r>
      <w:r w:rsidRPr="00E118C5">
        <w:rPr>
          <w:color w:val="auto"/>
          <w:lang w:val="en-US"/>
        </w:rPr>
        <w:t>Present</w:t>
      </w:r>
      <w:r w:rsidRPr="00E118C5">
        <w:rPr>
          <w:color w:val="auto"/>
        </w:rPr>
        <w:t>/</w:t>
      </w:r>
      <w:r w:rsidRPr="00E118C5">
        <w:rPr>
          <w:color w:val="auto"/>
          <w:lang w:val="en-US"/>
        </w:rPr>
        <w:t>Past</w:t>
      </w:r>
      <w:r w:rsidRPr="00E118C5">
        <w:rPr>
          <w:color w:val="auto"/>
        </w:rPr>
        <w:t>/</w:t>
      </w:r>
      <w:r w:rsidRPr="00E118C5">
        <w:rPr>
          <w:color w:val="auto"/>
          <w:lang w:val="en-US"/>
        </w:rPr>
        <w:t>Future</w:t>
      </w:r>
      <w:r w:rsidRPr="00E118C5">
        <w:rPr>
          <w:color w:val="auto"/>
        </w:rPr>
        <w:t xml:space="preserve"> </w:t>
      </w:r>
      <w:r w:rsidRPr="00E118C5">
        <w:rPr>
          <w:color w:val="auto"/>
          <w:lang w:val="en-US"/>
        </w:rPr>
        <w:t>Simple</w:t>
      </w:r>
      <w:r w:rsidRPr="00E118C5">
        <w:rPr>
          <w:color w:val="auto"/>
        </w:rPr>
        <w:t xml:space="preserve"> </w:t>
      </w:r>
      <w:r w:rsidRPr="00E118C5">
        <w:rPr>
          <w:color w:val="auto"/>
          <w:lang w:val="en-US"/>
        </w:rPr>
        <w:t>Tense</w:t>
      </w:r>
      <w:r w:rsidRPr="00E118C5">
        <w:rPr>
          <w:color w:val="auto"/>
        </w:rPr>
        <w:t>);</w:t>
      </w:r>
    </w:p>
    <w:p w:rsidR="00E57B0A" w:rsidRPr="00E118C5" w:rsidRDefault="00E57B0A" w:rsidP="00820F84">
      <w:pPr>
        <w:pStyle w:val="11"/>
        <w:numPr>
          <w:ilvl w:val="0"/>
          <w:numId w:val="180"/>
        </w:numPr>
        <w:spacing w:line="259" w:lineRule="auto"/>
        <w:jc w:val="both"/>
        <w:rPr>
          <w:color w:val="auto"/>
        </w:rPr>
      </w:pPr>
      <w:r w:rsidRPr="00E118C5">
        <w:rPr>
          <w:color w:val="auto"/>
        </w:rPr>
        <w:t xml:space="preserve">глаголы в видо-временных формах действительного залога в изъявительном наклонении в </w:t>
      </w:r>
      <w:r w:rsidRPr="00E118C5">
        <w:rPr>
          <w:color w:val="auto"/>
          <w:lang w:val="en-US"/>
        </w:rPr>
        <w:t>Present</w:t>
      </w:r>
      <w:r w:rsidRPr="00E118C5">
        <w:rPr>
          <w:color w:val="auto"/>
        </w:rPr>
        <w:t xml:space="preserve"> </w:t>
      </w:r>
      <w:r w:rsidRPr="00E118C5">
        <w:rPr>
          <w:color w:val="auto"/>
          <w:lang w:val="en-US"/>
        </w:rPr>
        <w:t>Perfect</w:t>
      </w:r>
      <w:r w:rsidRPr="00E118C5">
        <w:rPr>
          <w:color w:val="auto"/>
        </w:rPr>
        <w:t xml:space="preserve"> </w:t>
      </w:r>
      <w:r w:rsidRPr="00E118C5">
        <w:rPr>
          <w:color w:val="auto"/>
          <w:lang w:val="en-US"/>
        </w:rPr>
        <w:t>Tense</w:t>
      </w:r>
      <w:r w:rsidRPr="00E118C5">
        <w:rPr>
          <w:color w:val="auto"/>
        </w:rPr>
        <w:t xml:space="preserve"> в повествовательных (утвердительных и отрицательных) и вопросительных предложениях;</w:t>
      </w:r>
    </w:p>
    <w:p w:rsidR="00E57B0A" w:rsidRPr="00E118C5" w:rsidRDefault="00E57B0A" w:rsidP="00820F84">
      <w:pPr>
        <w:pStyle w:val="11"/>
        <w:numPr>
          <w:ilvl w:val="0"/>
          <w:numId w:val="180"/>
        </w:numPr>
        <w:spacing w:line="259" w:lineRule="auto"/>
        <w:jc w:val="both"/>
        <w:rPr>
          <w:color w:val="auto"/>
        </w:rPr>
      </w:pPr>
      <w:r w:rsidRPr="00E118C5">
        <w:rPr>
          <w:color w:val="auto"/>
        </w:rPr>
        <w:t>имена существительные во множественном числе, в том числе имена существительные, имеющие форму только множественного числа;</w:t>
      </w:r>
    </w:p>
    <w:p w:rsidR="00E57B0A" w:rsidRPr="00E118C5" w:rsidRDefault="00E57B0A" w:rsidP="00820F84">
      <w:pPr>
        <w:pStyle w:val="11"/>
        <w:numPr>
          <w:ilvl w:val="0"/>
          <w:numId w:val="180"/>
        </w:numPr>
        <w:spacing w:line="259" w:lineRule="auto"/>
        <w:jc w:val="both"/>
        <w:rPr>
          <w:color w:val="auto"/>
        </w:rPr>
      </w:pPr>
      <w:r w:rsidRPr="00E118C5">
        <w:rPr>
          <w:color w:val="auto"/>
        </w:rPr>
        <w:t>имена существительные с причастиями настоящего и прошедшего времени;</w:t>
      </w:r>
    </w:p>
    <w:p w:rsidR="00E57B0A" w:rsidRPr="00E118C5" w:rsidRDefault="00E57B0A" w:rsidP="00820F84">
      <w:pPr>
        <w:pStyle w:val="11"/>
        <w:numPr>
          <w:ilvl w:val="0"/>
          <w:numId w:val="180"/>
        </w:numPr>
        <w:spacing w:line="259" w:lineRule="auto"/>
        <w:jc w:val="both"/>
        <w:rPr>
          <w:color w:val="auto"/>
        </w:rPr>
      </w:pPr>
      <w:r w:rsidRPr="00E118C5">
        <w:rPr>
          <w:color w:val="auto"/>
        </w:rPr>
        <w:t>наречия в положительной, сравнительной и превосходной степенях, образованные по правилу, и исключения;</w:t>
      </w:r>
    </w:p>
    <w:p w:rsidR="00E57B0A" w:rsidRPr="00E118C5" w:rsidRDefault="00E57B0A" w:rsidP="00820F84">
      <w:pPr>
        <w:pStyle w:val="11"/>
        <w:tabs>
          <w:tab w:val="left" w:pos="471"/>
        </w:tabs>
        <w:spacing w:line="259" w:lineRule="auto"/>
        <w:ind w:left="240" w:firstLine="0"/>
        <w:jc w:val="both"/>
        <w:rPr>
          <w:color w:val="auto"/>
        </w:rPr>
      </w:pPr>
      <w:r w:rsidRPr="00E118C5">
        <w:rPr>
          <w:color w:val="auto"/>
        </w:rPr>
        <w:t xml:space="preserve">5) </w:t>
      </w:r>
      <w:r w:rsidRPr="00E118C5">
        <w:rPr>
          <w:i/>
          <w:iCs/>
          <w:color w:val="auto"/>
        </w:rPr>
        <w:t>владеть</w:t>
      </w:r>
      <w:r w:rsidRPr="00E118C5">
        <w:rPr>
          <w:color w:val="auto"/>
        </w:rPr>
        <w:t xml:space="preserve"> социокультурными знаниями и умениями:</w:t>
      </w:r>
    </w:p>
    <w:p w:rsidR="00E57B0A" w:rsidRPr="00E118C5" w:rsidRDefault="00E57B0A" w:rsidP="00820F84">
      <w:pPr>
        <w:pStyle w:val="11"/>
        <w:numPr>
          <w:ilvl w:val="0"/>
          <w:numId w:val="181"/>
        </w:numPr>
        <w:tabs>
          <w:tab w:val="left" w:pos="198"/>
        </w:tabs>
        <w:spacing w:line="259" w:lineRule="auto"/>
        <w:jc w:val="both"/>
        <w:rPr>
          <w:color w:val="auto"/>
        </w:rPr>
      </w:pPr>
      <w:r w:rsidRPr="00E118C5">
        <w:rPr>
          <w:i/>
          <w:iCs/>
          <w:color w:val="auto"/>
        </w:rPr>
        <w:t>использовать</w:t>
      </w:r>
      <w:r w:rsidRPr="00E118C5">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E57B0A" w:rsidRPr="00E118C5" w:rsidRDefault="00E57B0A" w:rsidP="00820F84">
      <w:pPr>
        <w:pStyle w:val="11"/>
        <w:numPr>
          <w:ilvl w:val="0"/>
          <w:numId w:val="181"/>
        </w:numPr>
        <w:tabs>
          <w:tab w:val="left" w:pos="198"/>
        </w:tabs>
        <w:spacing w:line="259" w:lineRule="auto"/>
        <w:jc w:val="both"/>
        <w:rPr>
          <w:color w:val="auto"/>
        </w:rPr>
      </w:pPr>
      <w:r w:rsidRPr="00E118C5">
        <w:rPr>
          <w:i/>
          <w:iCs/>
          <w:color w:val="auto"/>
        </w:rPr>
        <w:t>знать/понимать и использовать</w:t>
      </w:r>
      <w:r w:rsidRPr="00E118C5">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E57B0A" w:rsidRPr="00E118C5" w:rsidRDefault="00E57B0A" w:rsidP="00820F84">
      <w:pPr>
        <w:pStyle w:val="11"/>
        <w:numPr>
          <w:ilvl w:val="0"/>
          <w:numId w:val="181"/>
        </w:numPr>
        <w:jc w:val="both"/>
        <w:rPr>
          <w:color w:val="auto"/>
        </w:rPr>
      </w:pPr>
      <w:r w:rsidRPr="00E118C5">
        <w:rPr>
          <w:i/>
          <w:iCs/>
          <w:color w:val="auto"/>
        </w:rPr>
        <w:t>правильно оформлять</w:t>
      </w:r>
      <w:r w:rsidRPr="00E118C5">
        <w:rPr>
          <w:color w:val="auto"/>
        </w:rPr>
        <w:t xml:space="preserve"> адрес, писать фамилии и имена (свои, родственников и друзей) на английском языке (в анкете, формуляре);</w:t>
      </w:r>
    </w:p>
    <w:p w:rsidR="00E57B0A" w:rsidRPr="00E118C5" w:rsidRDefault="00E57B0A" w:rsidP="00820F84">
      <w:pPr>
        <w:pStyle w:val="11"/>
        <w:numPr>
          <w:ilvl w:val="0"/>
          <w:numId w:val="181"/>
        </w:numPr>
        <w:jc w:val="both"/>
        <w:rPr>
          <w:color w:val="auto"/>
        </w:rPr>
      </w:pPr>
      <w:r w:rsidRPr="00E118C5">
        <w:rPr>
          <w:i/>
          <w:iCs/>
          <w:color w:val="auto"/>
        </w:rPr>
        <w:t>обладать базовыми знаниями</w:t>
      </w:r>
      <w:r w:rsidRPr="00E118C5">
        <w:rPr>
          <w:color w:val="auto"/>
        </w:rPr>
        <w:t xml:space="preserve"> о социокультурном портрете родной страны и страны/стран изучаемого языка;</w:t>
      </w:r>
    </w:p>
    <w:p w:rsidR="00E57B0A" w:rsidRPr="00E118C5" w:rsidRDefault="00E57B0A" w:rsidP="00820F84">
      <w:pPr>
        <w:pStyle w:val="11"/>
        <w:numPr>
          <w:ilvl w:val="0"/>
          <w:numId w:val="181"/>
        </w:numPr>
        <w:jc w:val="both"/>
        <w:rPr>
          <w:color w:val="auto"/>
        </w:rPr>
      </w:pPr>
      <w:r w:rsidRPr="00E118C5">
        <w:rPr>
          <w:i/>
          <w:iCs/>
          <w:color w:val="auto"/>
        </w:rPr>
        <w:t>кратко представлять</w:t>
      </w:r>
      <w:r w:rsidRPr="00E118C5">
        <w:rPr>
          <w:color w:val="auto"/>
        </w:rPr>
        <w:t xml:space="preserve"> Россию и страны/стран изучаемого языка;</w:t>
      </w:r>
    </w:p>
    <w:p w:rsidR="00E57B0A" w:rsidRPr="00E118C5" w:rsidRDefault="00E57B0A" w:rsidP="00820F84">
      <w:pPr>
        <w:pStyle w:val="11"/>
        <w:numPr>
          <w:ilvl w:val="0"/>
          <w:numId w:val="29"/>
        </w:numPr>
        <w:tabs>
          <w:tab w:val="left" w:pos="570"/>
        </w:tabs>
        <w:jc w:val="both"/>
        <w:rPr>
          <w:color w:val="auto"/>
        </w:rPr>
      </w:pPr>
      <w:r w:rsidRPr="00E118C5">
        <w:rPr>
          <w:i/>
          <w:iCs/>
          <w:color w:val="auto"/>
        </w:rPr>
        <w:t>владеть</w:t>
      </w:r>
      <w:r w:rsidRPr="00E118C5">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57B0A" w:rsidRPr="00E118C5" w:rsidRDefault="00E57B0A" w:rsidP="00820F84">
      <w:pPr>
        <w:pStyle w:val="11"/>
        <w:numPr>
          <w:ilvl w:val="0"/>
          <w:numId w:val="29"/>
        </w:numPr>
        <w:tabs>
          <w:tab w:val="left" w:pos="570"/>
        </w:tabs>
        <w:jc w:val="both"/>
        <w:rPr>
          <w:color w:val="auto"/>
        </w:rPr>
      </w:pPr>
      <w:r w:rsidRPr="00E118C5">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57B0A" w:rsidRPr="00E118C5" w:rsidRDefault="00E57B0A" w:rsidP="00820F84">
      <w:pPr>
        <w:pStyle w:val="11"/>
        <w:numPr>
          <w:ilvl w:val="0"/>
          <w:numId w:val="29"/>
        </w:numPr>
        <w:tabs>
          <w:tab w:val="left" w:pos="570"/>
        </w:tabs>
        <w:jc w:val="both"/>
        <w:rPr>
          <w:color w:val="auto"/>
        </w:rPr>
      </w:pPr>
      <w:r w:rsidRPr="00E118C5">
        <w:rPr>
          <w:color w:val="auto"/>
        </w:rPr>
        <w:t>использовать иноязычные словари и справочники, в том числе информационно-справочные системы в электронной форме.</w:t>
      </w:r>
    </w:p>
    <w:p w:rsidR="00E57B0A" w:rsidRPr="00E118C5" w:rsidRDefault="00E57B0A" w:rsidP="00820F84">
      <w:pPr>
        <w:pStyle w:val="aa"/>
        <w:jc w:val="both"/>
        <w:rPr>
          <w:rFonts w:ascii="Times New Roman" w:hAnsi="Times New Roman" w:cs="Times New Roman"/>
        </w:rPr>
      </w:pPr>
      <w:bookmarkStart w:id="204" w:name="bookmark57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6 класс</w:t>
      </w:r>
      <w:bookmarkEnd w:id="204"/>
    </w:p>
    <w:p w:rsidR="00E57B0A" w:rsidRPr="00E118C5" w:rsidRDefault="00E57B0A" w:rsidP="00820F84">
      <w:pPr>
        <w:pStyle w:val="11"/>
        <w:numPr>
          <w:ilvl w:val="0"/>
          <w:numId w:val="30"/>
        </w:numPr>
        <w:tabs>
          <w:tab w:val="left" w:pos="570"/>
        </w:tabs>
        <w:jc w:val="both"/>
        <w:rPr>
          <w:color w:val="auto"/>
        </w:rPr>
      </w:pPr>
      <w:r w:rsidRPr="00E118C5">
        <w:rPr>
          <w:color w:val="auto"/>
        </w:rPr>
        <w:t>владеть основными видами речевой деятельности:</w:t>
      </w:r>
    </w:p>
    <w:p w:rsidR="00E57B0A" w:rsidRPr="00E118C5" w:rsidRDefault="00E57B0A" w:rsidP="00820F84">
      <w:pPr>
        <w:pStyle w:val="11"/>
        <w:jc w:val="both"/>
        <w:rPr>
          <w:color w:val="auto"/>
        </w:rPr>
      </w:pPr>
      <w:r w:rsidRPr="00E118C5">
        <w:rPr>
          <w:b/>
          <w:bCs/>
          <w:color w:val="auto"/>
        </w:rPr>
        <w:t xml:space="preserve">говорение: </w:t>
      </w:r>
      <w:r w:rsidRPr="00E118C5">
        <w:rPr>
          <w:i/>
          <w:iCs/>
          <w:color w:val="auto"/>
        </w:rPr>
        <w:t>вести разные виды диалогов</w:t>
      </w:r>
      <w:r w:rsidRPr="00E118C5">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E57B0A" w:rsidRPr="00E118C5" w:rsidRDefault="00E57B0A" w:rsidP="00820F84">
      <w:pPr>
        <w:pStyle w:val="11"/>
        <w:jc w:val="both"/>
        <w:rPr>
          <w:color w:val="auto"/>
        </w:rPr>
      </w:pPr>
      <w:r w:rsidRPr="00E118C5">
        <w:rPr>
          <w:i/>
          <w:iCs/>
          <w:color w:val="auto"/>
        </w:rPr>
        <w:t>создавать разные виды монологических высказываний</w:t>
      </w:r>
      <w:r w:rsidRPr="00E118C5">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118C5">
        <w:rPr>
          <w:i/>
          <w:iCs/>
          <w:color w:val="auto"/>
        </w:rPr>
        <w:t>излагать</w:t>
      </w:r>
      <w:r w:rsidRPr="00E118C5">
        <w:rPr>
          <w:color w:val="auto"/>
        </w:rPr>
        <w:t xml:space="preserve"> основное содержание прочитанного текста с вербальными и/или зрительными опорами (объём — 7—8 фраз); кратко </w:t>
      </w:r>
      <w:r w:rsidRPr="00E118C5">
        <w:rPr>
          <w:i/>
          <w:iCs/>
          <w:color w:val="auto"/>
        </w:rPr>
        <w:t>излагать</w:t>
      </w:r>
      <w:r w:rsidRPr="00E118C5">
        <w:rPr>
          <w:color w:val="auto"/>
        </w:rPr>
        <w:t xml:space="preserve"> результаты выполненной проектной работы (объём — 7—8 фраз);</w:t>
      </w:r>
    </w:p>
    <w:p w:rsidR="00E57B0A" w:rsidRPr="00E118C5" w:rsidRDefault="00E57B0A" w:rsidP="00820F84">
      <w:pPr>
        <w:pStyle w:val="11"/>
        <w:jc w:val="both"/>
        <w:rPr>
          <w:color w:val="auto"/>
        </w:rPr>
      </w:pPr>
      <w:r w:rsidRPr="00E118C5">
        <w:rPr>
          <w:b/>
          <w:bCs/>
          <w:color w:val="auto"/>
        </w:rPr>
        <w:t xml:space="preserve">аудирование: </w:t>
      </w:r>
      <w:r w:rsidRPr="00E118C5">
        <w:rPr>
          <w:i/>
          <w:iCs/>
          <w:color w:val="auto"/>
        </w:rPr>
        <w:t>воспринимать на слух и понимать</w:t>
      </w:r>
      <w:r w:rsidRPr="00E118C5">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E57B0A" w:rsidRPr="00E118C5" w:rsidRDefault="00E57B0A" w:rsidP="00820F84">
      <w:pPr>
        <w:pStyle w:val="11"/>
        <w:jc w:val="both"/>
        <w:rPr>
          <w:color w:val="auto"/>
        </w:rPr>
      </w:pPr>
      <w:r w:rsidRPr="00E118C5">
        <w:rPr>
          <w:b/>
          <w:bCs/>
          <w:color w:val="auto"/>
        </w:rPr>
        <w:t xml:space="preserve">смысловое чтение: </w:t>
      </w:r>
      <w:r w:rsidRPr="00E118C5">
        <w:rPr>
          <w:i/>
          <w:iCs/>
          <w:color w:val="auto"/>
        </w:rPr>
        <w:t>читать про себя и понимать</w:t>
      </w:r>
      <w:r w:rsidRPr="00E118C5">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118C5">
        <w:rPr>
          <w:i/>
          <w:iCs/>
          <w:color w:val="auto"/>
        </w:rPr>
        <w:t>определять</w:t>
      </w:r>
      <w:r w:rsidRPr="00E118C5">
        <w:rPr>
          <w:color w:val="auto"/>
        </w:rPr>
        <w:t xml:space="preserve"> тему текста по заголовку;</w:t>
      </w:r>
    </w:p>
    <w:p w:rsidR="00E57B0A" w:rsidRPr="00E118C5" w:rsidRDefault="00E57B0A" w:rsidP="00820F84">
      <w:pPr>
        <w:pStyle w:val="11"/>
        <w:jc w:val="both"/>
        <w:rPr>
          <w:color w:val="auto"/>
        </w:rPr>
      </w:pPr>
      <w:r w:rsidRPr="00E118C5">
        <w:rPr>
          <w:b/>
          <w:bCs/>
          <w:color w:val="auto"/>
        </w:rPr>
        <w:t xml:space="preserve">письменная речь: </w:t>
      </w:r>
      <w:r w:rsidRPr="00E118C5">
        <w:rPr>
          <w:i/>
          <w:iCs/>
          <w:color w:val="auto"/>
        </w:rPr>
        <w:t>заполнять</w:t>
      </w:r>
      <w:r w:rsidRPr="00E118C5">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118C5">
        <w:rPr>
          <w:i/>
          <w:iCs/>
          <w:color w:val="auto"/>
        </w:rPr>
        <w:t>писать</w:t>
      </w:r>
      <w:r w:rsidRPr="00E118C5">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118C5">
        <w:rPr>
          <w:i/>
          <w:iCs/>
          <w:color w:val="auto"/>
        </w:rPr>
        <w:t>создавать</w:t>
      </w:r>
      <w:r w:rsidRPr="00E118C5">
        <w:rPr>
          <w:color w:val="auto"/>
        </w:rPr>
        <w:t xml:space="preserve"> небольшое письменное высказывание с опорой на образец, план, ключевые слова, картинку (объём высказывания — до 70 слов);</w:t>
      </w:r>
    </w:p>
    <w:p w:rsidR="00E57B0A" w:rsidRPr="00E118C5" w:rsidRDefault="00E57B0A" w:rsidP="00820F84">
      <w:pPr>
        <w:pStyle w:val="11"/>
        <w:numPr>
          <w:ilvl w:val="0"/>
          <w:numId w:val="30"/>
        </w:numPr>
        <w:tabs>
          <w:tab w:val="left" w:pos="564"/>
        </w:tabs>
        <w:spacing w:line="252" w:lineRule="auto"/>
        <w:jc w:val="both"/>
        <w:rPr>
          <w:color w:val="auto"/>
        </w:rPr>
      </w:pPr>
      <w:r w:rsidRPr="00E118C5">
        <w:rPr>
          <w:color w:val="auto"/>
        </w:rPr>
        <w:t xml:space="preserve">владеть </w:t>
      </w:r>
      <w:r w:rsidRPr="00E118C5">
        <w:rPr>
          <w:b/>
          <w:bCs/>
          <w:color w:val="auto"/>
        </w:rPr>
        <w:t xml:space="preserve">фонетическими навыками: </w:t>
      </w:r>
      <w:r w:rsidRPr="00E118C5">
        <w:rPr>
          <w:i/>
          <w:iCs/>
          <w:color w:val="auto"/>
        </w:rPr>
        <w:t>различать на слух и адекватно</w:t>
      </w:r>
      <w:r w:rsidRPr="00E118C5">
        <w:rPr>
          <w:color w:val="auto"/>
        </w:rPr>
        <w:t xml:space="preserve">, без ошибок, ведущих к сбою коммуникации, </w:t>
      </w:r>
      <w:r w:rsidRPr="00E118C5">
        <w:rPr>
          <w:i/>
          <w:iCs/>
          <w:color w:val="auto"/>
        </w:rPr>
        <w:t>произносить</w:t>
      </w:r>
      <w:r w:rsidRPr="00E118C5">
        <w:rPr>
          <w:color w:val="auto"/>
        </w:rPr>
        <w:t xml:space="preserve"> слова с правильным ударением и фразы с соблюдением их ритмико-интонационных особенностей, в том числе </w:t>
      </w:r>
      <w:r w:rsidRPr="00E118C5">
        <w:rPr>
          <w:i/>
          <w:iCs/>
          <w:color w:val="auto"/>
        </w:rPr>
        <w:t>применять правила</w:t>
      </w:r>
      <w:r w:rsidRPr="00E118C5">
        <w:rPr>
          <w:color w:val="auto"/>
        </w:rPr>
        <w:t xml:space="preserve"> отсутствия фразового ударения на служебных словах; </w:t>
      </w:r>
      <w:r w:rsidRPr="00E118C5">
        <w:rPr>
          <w:i/>
          <w:iCs/>
          <w:color w:val="auto"/>
        </w:rPr>
        <w:t>выразительно читать вслух</w:t>
      </w:r>
      <w:r w:rsidRPr="00E118C5">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57B0A" w:rsidRPr="00E118C5" w:rsidRDefault="00E57B0A" w:rsidP="00820F84">
      <w:pPr>
        <w:pStyle w:val="11"/>
        <w:spacing w:line="252" w:lineRule="auto"/>
        <w:jc w:val="both"/>
        <w:rPr>
          <w:color w:val="auto"/>
        </w:rPr>
      </w:pPr>
      <w:r w:rsidRPr="00E118C5">
        <w:rPr>
          <w:i/>
          <w:iCs/>
          <w:color w:val="auto"/>
        </w:rPr>
        <w:t>владеть</w:t>
      </w:r>
      <w:r w:rsidRPr="00E118C5">
        <w:rPr>
          <w:b/>
          <w:bCs/>
          <w:color w:val="auto"/>
        </w:rPr>
        <w:t xml:space="preserve"> орфографическими </w:t>
      </w:r>
      <w:r w:rsidRPr="00E118C5">
        <w:rPr>
          <w:color w:val="auto"/>
        </w:rPr>
        <w:t xml:space="preserve">навыками: правильно </w:t>
      </w:r>
      <w:r w:rsidRPr="00E118C5">
        <w:rPr>
          <w:i/>
          <w:iCs/>
          <w:color w:val="auto"/>
        </w:rPr>
        <w:t xml:space="preserve">писать </w:t>
      </w:r>
      <w:r w:rsidRPr="00E118C5">
        <w:rPr>
          <w:color w:val="auto"/>
        </w:rPr>
        <w:t>изученные слова;</w:t>
      </w:r>
    </w:p>
    <w:p w:rsidR="00E57B0A" w:rsidRPr="00E118C5" w:rsidRDefault="00E57B0A" w:rsidP="00820F84">
      <w:pPr>
        <w:pStyle w:val="11"/>
        <w:spacing w:line="252" w:lineRule="auto"/>
        <w:jc w:val="both"/>
        <w:rPr>
          <w:color w:val="auto"/>
        </w:rPr>
      </w:pPr>
      <w:r w:rsidRPr="00E118C5">
        <w:rPr>
          <w:i/>
          <w:iCs/>
          <w:color w:val="auto"/>
        </w:rPr>
        <w:t>владеть</w:t>
      </w:r>
      <w:r w:rsidRPr="00E118C5">
        <w:rPr>
          <w:b/>
          <w:bCs/>
          <w:color w:val="auto"/>
        </w:rPr>
        <w:t xml:space="preserve"> пунктуационными </w:t>
      </w:r>
      <w:r w:rsidRPr="00E118C5">
        <w:rPr>
          <w:color w:val="auto"/>
        </w:rPr>
        <w:t xml:space="preserve">навыками: </w:t>
      </w:r>
      <w:r w:rsidRPr="00E118C5">
        <w:rPr>
          <w:i/>
          <w:iCs/>
          <w:color w:val="auto"/>
        </w:rPr>
        <w:t>использовать</w:t>
      </w:r>
      <w:r w:rsidRPr="00E118C5">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118C5">
        <w:rPr>
          <w:i/>
          <w:iCs/>
          <w:color w:val="auto"/>
        </w:rPr>
        <w:t>оформлять</w:t>
      </w:r>
      <w:r w:rsidRPr="00E118C5">
        <w:rPr>
          <w:color w:val="auto"/>
        </w:rPr>
        <w:t xml:space="preserve"> электронное сообщение личного характера;</w:t>
      </w:r>
    </w:p>
    <w:p w:rsidR="00E57B0A" w:rsidRPr="00E118C5" w:rsidRDefault="00E57B0A" w:rsidP="00820F84">
      <w:pPr>
        <w:pStyle w:val="11"/>
        <w:numPr>
          <w:ilvl w:val="0"/>
          <w:numId w:val="30"/>
        </w:numPr>
        <w:tabs>
          <w:tab w:val="left" w:pos="564"/>
        </w:tabs>
        <w:spacing w:line="252" w:lineRule="auto"/>
        <w:jc w:val="both"/>
        <w:rPr>
          <w:color w:val="auto"/>
        </w:rPr>
      </w:pPr>
      <w:r w:rsidRPr="00E118C5">
        <w:rPr>
          <w:i/>
          <w:iCs/>
          <w:color w:val="auto"/>
        </w:rPr>
        <w:t>распознавать</w:t>
      </w:r>
      <w:r w:rsidRPr="00E118C5">
        <w:rPr>
          <w:color w:val="auto"/>
        </w:rPr>
        <w:t xml:space="preserve"> в звучащем и письменном тексте 800 лексических единиц (слов, словосочетаний, речевых клише) и правильно </w:t>
      </w:r>
      <w:r w:rsidRPr="00E118C5">
        <w:rPr>
          <w:i/>
          <w:iCs/>
          <w:color w:val="auto"/>
        </w:rPr>
        <w:t>употреблять</w:t>
      </w:r>
      <w:r w:rsidRPr="00E118C5">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57B0A" w:rsidRPr="00E118C5" w:rsidRDefault="00E57B0A" w:rsidP="00820F84">
      <w:pPr>
        <w:pStyle w:val="11"/>
        <w:jc w:val="both"/>
        <w:rPr>
          <w:color w:val="auto"/>
        </w:rPr>
      </w:pPr>
      <w:r w:rsidRPr="00E118C5">
        <w:rPr>
          <w:i/>
          <w:iCs/>
          <w:color w:val="auto"/>
        </w:rPr>
        <w:t>распознавать и употреблять</w:t>
      </w:r>
      <w:r w:rsidRPr="00E118C5">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118C5">
        <w:rPr>
          <w:color w:val="auto"/>
          <w:lang w:val="en-US"/>
        </w:rPr>
        <w:t>ing</w:t>
      </w:r>
      <w:r w:rsidRPr="00E118C5">
        <w:rPr>
          <w:color w:val="auto"/>
        </w:rPr>
        <w:t>; имена прилагательные с помощью суффиксов -</w:t>
      </w:r>
      <w:r w:rsidRPr="00E118C5">
        <w:rPr>
          <w:color w:val="auto"/>
          <w:lang w:val="en-US"/>
        </w:rPr>
        <w:t>ing</w:t>
      </w:r>
      <w:r w:rsidRPr="00E118C5">
        <w:rPr>
          <w:color w:val="auto"/>
        </w:rPr>
        <w:t>, -</w:t>
      </w:r>
      <w:r w:rsidRPr="00E118C5">
        <w:rPr>
          <w:color w:val="auto"/>
          <w:lang w:val="en-US"/>
        </w:rPr>
        <w:t>less</w:t>
      </w:r>
      <w:r w:rsidRPr="00E118C5">
        <w:rPr>
          <w:color w:val="auto"/>
        </w:rPr>
        <w:t>, -</w:t>
      </w:r>
      <w:r w:rsidRPr="00E118C5">
        <w:rPr>
          <w:color w:val="auto"/>
          <w:lang w:val="en-US"/>
        </w:rPr>
        <w:t>ive</w:t>
      </w:r>
      <w:r w:rsidRPr="00E118C5">
        <w:rPr>
          <w:color w:val="auto"/>
        </w:rPr>
        <w:t>, -</w:t>
      </w:r>
      <w:r w:rsidRPr="00E118C5">
        <w:rPr>
          <w:color w:val="auto"/>
          <w:lang w:val="en-US"/>
        </w:rPr>
        <w:t>al</w:t>
      </w:r>
      <w:r w:rsidRPr="00E118C5">
        <w:rPr>
          <w:color w:val="auto"/>
        </w:rPr>
        <w:t>;</w:t>
      </w:r>
    </w:p>
    <w:p w:rsidR="00E57B0A" w:rsidRPr="00E118C5" w:rsidRDefault="00E57B0A" w:rsidP="00820F84">
      <w:pPr>
        <w:pStyle w:val="11"/>
        <w:jc w:val="both"/>
        <w:rPr>
          <w:color w:val="auto"/>
        </w:rPr>
      </w:pPr>
      <w:r w:rsidRPr="00E118C5">
        <w:rPr>
          <w:i/>
          <w:iCs/>
          <w:color w:val="auto"/>
        </w:rPr>
        <w:t>распознавать и употреблять</w:t>
      </w:r>
      <w:r w:rsidRPr="00E118C5">
        <w:rPr>
          <w:color w:val="auto"/>
        </w:rPr>
        <w:t xml:space="preserve"> в устной и письменной речи изученные синонимы, антонимы и интернациональные слова;</w:t>
      </w:r>
    </w:p>
    <w:p w:rsidR="00E57B0A" w:rsidRPr="00E118C5" w:rsidRDefault="00E57B0A" w:rsidP="00820F84">
      <w:pPr>
        <w:pStyle w:val="11"/>
        <w:jc w:val="both"/>
        <w:rPr>
          <w:color w:val="auto"/>
        </w:rPr>
      </w:pPr>
      <w:r w:rsidRPr="00E118C5">
        <w:rPr>
          <w:i/>
          <w:iCs/>
          <w:color w:val="auto"/>
        </w:rPr>
        <w:t>распознавать и употреблять</w:t>
      </w:r>
      <w:r w:rsidRPr="00E118C5">
        <w:rPr>
          <w:color w:val="auto"/>
        </w:rPr>
        <w:t xml:space="preserve"> в устной и письменной речи различные средства связи для обеспечения целостности высказывания;</w:t>
      </w:r>
    </w:p>
    <w:p w:rsidR="00E57B0A" w:rsidRPr="00E118C5" w:rsidRDefault="00E57B0A" w:rsidP="00820F84">
      <w:pPr>
        <w:pStyle w:val="11"/>
        <w:numPr>
          <w:ilvl w:val="0"/>
          <w:numId w:val="30"/>
        </w:numPr>
        <w:tabs>
          <w:tab w:val="left" w:pos="566"/>
        </w:tabs>
        <w:jc w:val="both"/>
        <w:rPr>
          <w:color w:val="auto"/>
        </w:rPr>
      </w:pPr>
      <w:r w:rsidRPr="00E118C5">
        <w:rPr>
          <w:i/>
          <w:iCs/>
          <w:color w:val="auto"/>
        </w:rPr>
        <w:t>знать и понимать</w:t>
      </w:r>
      <w:r w:rsidRPr="00E118C5">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E57B0A" w:rsidRPr="00E118C5" w:rsidRDefault="00E57B0A" w:rsidP="00820F84">
      <w:pPr>
        <w:pStyle w:val="11"/>
        <w:jc w:val="both"/>
        <w:rPr>
          <w:color w:val="auto"/>
        </w:rPr>
      </w:pPr>
      <w:r w:rsidRPr="00E118C5">
        <w:rPr>
          <w:i/>
          <w:iCs/>
          <w:color w:val="auto"/>
        </w:rPr>
        <w:t>распознавать</w:t>
      </w:r>
      <w:r w:rsidRPr="00E118C5">
        <w:rPr>
          <w:color w:val="auto"/>
        </w:rPr>
        <w:t xml:space="preserve"> в письменном и звучащем тексте и </w:t>
      </w:r>
      <w:r w:rsidRPr="00E118C5">
        <w:rPr>
          <w:i/>
          <w:iCs/>
          <w:color w:val="auto"/>
        </w:rPr>
        <w:t>употреблять</w:t>
      </w:r>
      <w:r w:rsidRPr="00E118C5">
        <w:rPr>
          <w:color w:val="auto"/>
        </w:rPr>
        <w:t xml:space="preserve"> в устной и письменной речи:</w:t>
      </w:r>
    </w:p>
    <w:p w:rsidR="00E57B0A" w:rsidRPr="00E118C5" w:rsidRDefault="00E57B0A" w:rsidP="00820F84">
      <w:pPr>
        <w:pStyle w:val="11"/>
        <w:numPr>
          <w:ilvl w:val="0"/>
          <w:numId w:val="183"/>
        </w:numPr>
        <w:spacing w:line="298" w:lineRule="auto"/>
        <w:jc w:val="both"/>
        <w:rPr>
          <w:color w:val="auto"/>
        </w:rPr>
      </w:pPr>
      <w:r w:rsidRPr="00E118C5">
        <w:rPr>
          <w:color w:val="auto"/>
        </w:rPr>
        <w:t xml:space="preserve">сложноподчинённые предложения с придаточными определительными с союзными словами </w:t>
      </w:r>
      <w:r w:rsidRPr="00E118C5">
        <w:rPr>
          <w:color w:val="auto"/>
          <w:lang w:val="en-US"/>
        </w:rPr>
        <w:t>who</w:t>
      </w:r>
      <w:r w:rsidRPr="00E118C5">
        <w:rPr>
          <w:color w:val="auto"/>
        </w:rPr>
        <w:t xml:space="preserve">, </w:t>
      </w:r>
      <w:r w:rsidRPr="00E118C5">
        <w:rPr>
          <w:color w:val="auto"/>
          <w:lang w:val="en-US"/>
        </w:rPr>
        <w:t>which</w:t>
      </w:r>
      <w:r w:rsidRPr="00E118C5">
        <w:rPr>
          <w:color w:val="auto"/>
        </w:rPr>
        <w:t xml:space="preserve">, </w:t>
      </w:r>
      <w:r w:rsidRPr="00E118C5">
        <w:rPr>
          <w:color w:val="auto"/>
          <w:lang w:val="en-US"/>
        </w:rPr>
        <w:t>that</w:t>
      </w:r>
      <w:r w:rsidRPr="00E118C5">
        <w:rPr>
          <w:color w:val="auto"/>
        </w:rPr>
        <w:t>;</w:t>
      </w:r>
    </w:p>
    <w:p w:rsidR="00E57B0A" w:rsidRPr="00E118C5" w:rsidRDefault="00E57B0A" w:rsidP="00820F84">
      <w:pPr>
        <w:pStyle w:val="11"/>
        <w:numPr>
          <w:ilvl w:val="0"/>
          <w:numId w:val="183"/>
        </w:numPr>
        <w:spacing w:line="298" w:lineRule="auto"/>
        <w:jc w:val="both"/>
        <w:rPr>
          <w:color w:val="auto"/>
        </w:rPr>
      </w:pPr>
      <w:r w:rsidRPr="00E118C5">
        <w:rPr>
          <w:color w:val="auto"/>
        </w:rPr>
        <w:t xml:space="preserve">сложноподчинённые предложения с придаточными времени с союзами </w:t>
      </w:r>
      <w:r w:rsidRPr="00E118C5">
        <w:rPr>
          <w:color w:val="auto"/>
          <w:lang w:val="en-US"/>
        </w:rPr>
        <w:t>for</w:t>
      </w:r>
      <w:r w:rsidRPr="00E118C5">
        <w:rPr>
          <w:color w:val="auto"/>
        </w:rPr>
        <w:t xml:space="preserve">, </w:t>
      </w:r>
      <w:r w:rsidRPr="00E118C5">
        <w:rPr>
          <w:color w:val="auto"/>
          <w:lang w:val="en-US"/>
        </w:rPr>
        <w:t>since</w:t>
      </w:r>
      <w:r w:rsidRPr="00E118C5">
        <w:rPr>
          <w:color w:val="auto"/>
        </w:rPr>
        <w:t>;</w:t>
      </w:r>
    </w:p>
    <w:p w:rsidR="00E57B0A" w:rsidRPr="00E118C5" w:rsidRDefault="00E57B0A" w:rsidP="00820F84">
      <w:pPr>
        <w:pStyle w:val="11"/>
        <w:numPr>
          <w:ilvl w:val="0"/>
          <w:numId w:val="183"/>
        </w:numPr>
        <w:spacing w:line="360" w:lineRule="auto"/>
        <w:jc w:val="both"/>
        <w:rPr>
          <w:color w:val="auto"/>
        </w:rPr>
      </w:pPr>
      <w:r w:rsidRPr="00E118C5">
        <w:rPr>
          <w:color w:val="auto"/>
        </w:rPr>
        <w:t xml:space="preserve">предложения с конструкциями </w:t>
      </w:r>
      <w:r w:rsidRPr="00E118C5">
        <w:rPr>
          <w:color w:val="auto"/>
          <w:lang w:val="en-US"/>
        </w:rPr>
        <w:t>as</w:t>
      </w:r>
      <w:r w:rsidRPr="00E118C5">
        <w:rPr>
          <w:color w:val="auto"/>
        </w:rPr>
        <w:t xml:space="preserve"> ... </w:t>
      </w:r>
      <w:r w:rsidRPr="00E118C5">
        <w:rPr>
          <w:color w:val="auto"/>
          <w:lang w:val="en-US"/>
        </w:rPr>
        <w:t>as</w:t>
      </w:r>
      <w:r w:rsidRPr="00E118C5">
        <w:rPr>
          <w:color w:val="auto"/>
        </w:rPr>
        <w:t xml:space="preserve">, </w:t>
      </w:r>
      <w:r w:rsidRPr="00E118C5">
        <w:rPr>
          <w:color w:val="auto"/>
          <w:lang w:val="en-US"/>
        </w:rPr>
        <w:t>not</w:t>
      </w:r>
      <w:r w:rsidRPr="00E118C5">
        <w:rPr>
          <w:color w:val="auto"/>
        </w:rPr>
        <w:t xml:space="preserve"> </w:t>
      </w:r>
      <w:r w:rsidRPr="00E118C5">
        <w:rPr>
          <w:color w:val="auto"/>
          <w:lang w:val="en-US"/>
        </w:rPr>
        <w:t>so</w:t>
      </w:r>
      <w:r w:rsidRPr="00E118C5">
        <w:rPr>
          <w:color w:val="auto"/>
        </w:rPr>
        <w:t xml:space="preserve"> ... </w:t>
      </w:r>
      <w:r w:rsidRPr="00E118C5">
        <w:rPr>
          <w:color w:val="auto"/>
          <w:lang w:val="en-US"/>
        </w:rPr>
        <w:t>as</w:t>
      </w:r>
      <w:r w:rsidRPr="00E118C5">
        <w:rPr>
          <w:color w:val="auto"/>
        </w:rPr>
        <w:t>;</w:t>
      </w:r>
    </w:p>
    <w:p w:rsidR="00E57B0A" w:rsidRPr="00E118C5" w:rsidRDefault="00E57B0A" w:rsidP="00820F84">
      <w:pPr>
        <w:pStyle w:val="11"/>
        <w:numPr>
          <w:ilvl w:val="0"/>
          <w:numId w:val="183"/>
        </w:numPr>
        <w:spacing w:line="283" w:lineRule="auto"/>
        <w:jc w:val="both"/>
        <w:rPr>
          <w:color w:val="auto"/>
        </w:rPr>
      </w:pPr>
      <w:r w:rsidRPr="00E118C5">
        <w:rPr>
          <w:color w:val="auto"/>
        </w:rPr>
        <w:t xml:space="preserve">глаголы в видо-временных формах действительного залога в изъявительном наклонении в </w:t>
      </w:r>
      <w:r w:rsidRPr="00E118C5">
        <w:rPr>
          <w:color w:val="auto"/>
          <w:lang w:val="en-US"/>
        </w:rPr>
        <w:t>Present</w:t>
      </w:r>
      <w:r w:rsidRPr="00E118C5">
        <w:rPr>
          <w:color w:val="auto"/>
        </w:rPr>
        <w:t>/</w:t>
      </w:r>
      <w:r w:rsidRPr="00E118C5">
        <w:rPr>
          <w:color w:val="auto"/>
          <w:lang w:val="en-US"/>
        </w:rPr>
        <w:t>Past</w:t>
      </w:r>
      <w:r w:rsidRPr="00E118C5">
        <w:rPr>
          <w:color w:val="auto"/>
        </w:rPr>
        <w:t xml:space="preserve"> </w:t>
      </w:r>
      <w:r w:rsidRPr="00E118C5">
        <w:rPr>
          <w:color w:val="auto"/>
          <w:lang w:val="en-US"/>
        </w:rPr>
        <w:t>Continuous</w:t>
      </w:r>
      <w:r w:rsidRPr="00E118C5">
        <w:rPr>
          <w:color w:val="auto"/>
        </w:rPr>
        <w:t xml:space="preserve"> </w:t>
      </w:r>
      <w:r w:rsidRPr="00E118C5">
        <w:rPr>
          <w:color w:val="auto"/>
          <w:lang w:val="en-US"/>
        </w:rPr>
        <w:t>Tense</w:t>
      </w:r>
      <w:r w:rsidRPr="00E118C5">
        <w:rPr>
          <w:color w:val="auto"/>
        </w:rPr>
        <w:t>;</w:t>
      </w:r>
    </w:p>
    <w:p w:rsidR="00E57B0A" w:rsidRPr="00E118C5" w:rsidRDefault="00E57B0A" w:rsidP="00820F84">
      <w:pPr>
        <w:pStyle w:val="11"/>
        <w:numPr>
          <w:ilvl w:val="0"/>
          <w:numId w:val="183"/>
        </w:numPr>
        <w:spacing w:line="283" w:lineRule="auto"/>
        <w:jc w:val="both"/>
        <w:rPr>
          <w:color w:val="auto"/>
        </w:rPr>
      </w:pPr>
      <w:r w:rsidRPr="00E118C5">
        <w:rPr>
          <w:color w:val="auto"/>
        </w:rPr>
        <w:t xml:space="preserve">все типы вопросительных предложений (общий, специальный, альтернативный, разделительный вопросы) в </w:t>
      </w:r>
      <w:r w:rsidRPr="00E118C5">
        <w:rPr>
          <w:color w:val="auto"/>
          <w:lang w:val="en-US"/>
        </w:rPr>
        <w:t>Present</w:t>
      </w:r>
      <w:r w:rsidRPr="00E118C5">
        <w:rPr>
          <w:color w:val="auto"/>
        </w:rPr>
        <w:t xml:space="preserve">/ </w:t>
      </w:r>
      <w:r w:rsidRPr="00E118C5">
        <w:rPr>
          <w:color w:val="auto"/>
          <w:lang w:val="en-US"/>
        </w:rPr>
        <w:t>Past</w:t>
      </w:r>
      <w:r w:rsidRPr="00E118C5">
        <w:rPr>
          <w:color w:val="auto"/>
        </w:rPr>
        <w:t xml:space="preserve"> </w:t>
      </w:r>
      <w:r w:rsidRPr="00E118C5">
        <w:rPr>
          <w:color w:val="auto"/>
          <w:lang w:val="en-US"/>
        </w:rPr>
        <w:t>Continuous</w:t>
      </w:r>
      <w:r w:rsidRPr="00E118C5">
        <w:rPr>
          <w:color w:val="auto"/>
        </w:rPr>
        <w:t xml:space="preserve"> </w:t>
      </w:r>
      <w:r w:rsidRPr="00E118C5">
        <w:rPr>
          <w:color w:val="auto"/>
          <w:lang w:val="en-US"/>
        </w:rPr>
        <w:t>Tense</w:t>
      </w:r>
      <w:r w:rsidRPr="00E118C5">
        <w:rPr>
          <w:color w:val="auto"/>
        </w:rPr>
        <w:t>;</w:t>
      </w:r>
    </w:p>
    <w:p w:rsidR="00E57B0A" w:rsidRPr="00E118C5" w:rsidRDefault="00E57B0A" w:rsidP="00820F84">
      <w:pPr>
        <w:pStyle w:val="11"/>
        <w:numPr>
          <w:ilvl w:val="0"/>
          <w:numId w:val="183"/>
        </w:numPr>
        <w:spacing w:line="298" w:lineRule="auto"/>
        <w:jc w:val="both"/>
        <w:rPr>
          <w:color w:val="auto"/>
          <w:lang w:val="en-US"/>
        </w:rPr>
      </w:pPr>
      <w:r w:rsidRPr="00E118C5">
        <w:rPr>
          <w:color w:val="auto"/>
        </w:rPr>
        <w:t>модальные</w:t>
      </w:r>
      <w:r w:rsidRPr="00E118C5">
        <w:rPr>
          <w:color w:val="auto"/>
          <w:lang w:val="en-US"/>
        </w:rPr>
        <w:t xml:space="preserve"> </w:t>
      </w:r>
      <w:r w:rsidRPr="00E118C5">
        <w:rPr>
          <w:color w:val="auto"/>
        </w:rPr>
        <w:t>глаголы</w:t>
      </w:r>
      <w:r w:rsidRPr="00E118C5">
        <w:rPr>
          <w:color w:val="auto"/>
          <w:lang w:val="en-US"/>
        </w:rPr>
        <w:t xml:space="preserve"> </w:t>
      </w:r>
      <w:r w:rsidRPr="00E118C5">
        <w:rPr>
          <w:color w:val="auto"/>
        </w:rPr>
        <w:t>и</w:t>
      </w:r>
      <w:r w:rsidRPr="00E118C5">
        <w:rPr>
          <w:color w:val="auto"/>
          <w:lang w:val="en-US"/>
        </w:rPr>
        <w:t xml:space="preserve"> </w:t>
      </w:r>
      <w:r w:rsidRPr="00E118C5">
        <w:rPr>
          <w:color w:val="auto"/>
        </w:rPr>
        <w:t>их</w:t>
      </w:r>
      <w:r w:rsidRPr="00E118C5">
        <w:rPr>
          <w:color w:val="auto"/>
          <w:lang w:val="en-US"/>
        </w:rPr>
        <w:t xml:space="preserve"> </w:t>
      </w:r>
      <w:r w:rsidRPr="00E118C5">
        <w:rPr>
          <w:color w:val="auto"/>
        </w:rPr>
        <w:t>эквиваленты</w:t>
      </w:r>
      <w:r w:rsidRPr="00E118C5">
        <w:rPr>
          <w:color w:val="auto"/>
          <w:lang w:val="en-US"/>
        </w:rPr>
        <w:t xml:space="preserve"> (can/be able to, must/ have to, may, should, need);</w:t>
      </w:r>
    </w:p>
    <w:p w:rsidR="00E57B0A" w:rsidRPr="00E118C5" w:rsidRDefault="00E57B0A" w:rsidP="00820F84">
      <w:pPr>
        <w:pStyle w:val="11"/>
        <w:numPr>
          <w:ilvl w:val="0"/>
          <w:numId w:val="183"/>
        </w:numPr>
        <w:spacing w:line="360" w:lineRule="auto"/>
        <w:jc w:val="both"/>
        <w:rPr>
          <w:color w:val="auto"/>
          <w:lang w:val="en-US"/>
        </w:rPr>
      </w:pPr>
      <w:r w:rsidRPr="00E118C5">
        <w:rPr>
          <w:color w:val="auto"/>
        </w:rPr>
        <w:t>слова</w:t>
      </w:r>
      <w:r w:rsidRPr="00E118C5">
        <w:rPr>
          <w:color w:val="auto"/>
          <w:lang w:val="en-US"/>
        </w:rPr>
        <w:t xml:space="preserve">, </w:t>
      </w:r>
      <w:r w:rsidRPr="00E118C5">
        <w:rPr>
          <w:color w:val="auto"/>
        </w:rPr>
        <w:t>выражающие</w:t>
      </w:r>
      <w:r w:rsidRPr="00E118C5">
        <w:rPr>
          <w:color w:val="auto"/>
          <w:lang w:val="en-US"/>
        </w:rPr>
        <w:t xml:space="preserve"> </w:t>
      </w:r>
      <w:r w:rsidRPr="00E118C5">
        <w:rPr>
          <w:color w:val="auto"/>
        </w:rPr>
        <w:t>количество</w:t>
      </w:r>
      <w:r w:rsidRPr="00E118C5">
        <w:rPr>
          <w:color w:val="auto"/>
          <w:lang w:val="en-US"/>
        </w:rPr>
        <w:t xml:space="preserve"> (little/a little, few/a few);</w:t>
      </w:r>
    </w:p>
    <w:p w:rsidR="00E57B0A" w:rsidRPr="00E118C5" w:rsidRDefault="00E57B0A" w:rsidP="00820F84">
      <w:pPr>
        <w:pStyle w:val="11"/>
        <w:numPr>
          <w:ilvl w:val="0"/>
          <w:numId w:val="183"/>
        </w:numPr>
        <w:spacing w:line="271" w:lineRule="auto"/>
        <w:jc w:val="both"/>
        <w:rPr>
          <w:color w:val="auto"/>
        </w:rPr>
      </w:pPr>
      <w:r w:rsidRPr="00E118C5">
        <w:rPr>
          <w:color w:val="auto"/>
        </w:rPr>
        <w:t xml:space="preserve">возвратные, неопределённые местоимения </w:t>
      </w:r>
      <w:r w:rsidRPr="00E118C5">
        <w:rPr>
          <w:color w:val="auto"/>
          <w:lang w:val="en-US"/>
        </w:rPr>
        <w:t>some</w:t>
      </w:r>
      <w:r w:rsidRPr="00E118C5">
        <w:rPr>
          <w:color w:val="auto"/>
        </w:rPr>
        <w:t xml:space="preserve">, </w:t>
      </w:r>
      <w:r w:rsidRPr="00E118C5">
        <w:rPr>
          <w:color w:val="auto"/>
          <w:lang w:val="en-US"/>
        </w:rPr>
        <w:t>any</w:t>
      </w:r>
      <w:r w:rsidRPr="00E118C5">
        <w:rPr>
          <w:color w:val="auto"/>
        </w:rPr>
        <w:t xml:space="preserve"> и их производные (</w:t>
      </w:r>
      <w:r w:rsidRPr="00E118C5">
        <w:rPr>
          <w:color w:val="auto"/>
          <w:lang w:val="en-US"/>
        </w:rPr>
        <w:t>somebody</w:t>
      </w:r>
      <w:r w:rsidRPr="00E118C5">
        <w:rPr>
          <w:color w:val="auto"/>
        </w:rPr>
        <w:t xml:space="preserve">, </w:t>
      </w:r>
      <w:r w:rsidRPr="00E118C5">
        <w:rPr>
          <w:color w:val="auto"/>
          <w:lang w:val="en-US"/>
        </w:rPr>
        <w:t>anybody</w:t>
      </w:r>
      <w:r w:rsidRPr="00E118C5">
        <w:rPr>
          <w:color w:val="auto"/>
        </w:rPr>
        <w:t xml:space="preserve">; </w:t>
      </w:r>
      <w:r w:rsidRPr="00E118C5">
        <w:rPr>
          <w:color w:val="auto"/>
          <w:lang w:val="en-US"/>
        </w:rPr>
        <w:t>something</w:t>
      </w:r>
      <w:r w:rsidRPr="00E118C5">
        <w:rPr>
          <w:color w:val="auto"/>
        </w:rPr>
        <w:t xml:space="preserve">, </w:t>
      </w:r>
      <w:r w:rsidRPr="00E118C5">
        <w:rPr>
          <w:color w:val="auto"/>
          <w:lang w:val="en-US"/>
        </w:rPr>
        <w:t>anything</w:t>
      </w:r>
      <w:r w:rsidRPr="00E118C5">
        <w:rPr>
          <w:color w:val="auto"/>
        </w:rPr>
        <w:t xml:space="preserve">, </w:t>
      </w:r>
      <w:r w:rsidRPr="00E118C5">
        <w:rPr>
          <w:color w:val="auto"/>
          <w:lang w:val="en-US"/>
        </w:rPr>
        <w:t>etc</w:t>
      </w:r>
      <w:r w:rsidRPr="00E118C5">
        <w:rPr>
          <w:color w:val="auto"/>
        </w:rPr>
        <w:t xml:space="preserve">.) </w:t>
      </w:r>
      <w:r w:rsidRPr="00E118C5">
        <w:rPr>
          <w:color w:val="auto"/>
          <w:lang w:val="en-US"/>
        </w:rPr>
        <w:t>every</w:t>
      </w:r>
      <w:r w:rsidRPr="00E118C5">
        <w:rPr>
          <w:color w:val="auto"/>
        </w:rPr>
        <w:t xml:space="preserve"> и производные (</w:t>
      </w:r>
      <w:r w:rsidRPr="00E118C5">
        <w:rPr>
          <w:color w:val="auto"/>
          <w:lang w:val="en-US"/>
        </w:rPr>
        <w:t>everybody</w:t>
      </w:r>
      <w:r w:rsidRPr="00E118C5">
        <w:rPr>
          <w:color w:val="auto"/>
        </w:rPr>
        <w:t xml:space="preserve">, </w:t>
      </w:r>
      <w:r w:rsidRPr="00E118C5">
        <w:rPr>
          <w:color w:val="auto"/>
          <w:lang w:val="en-US"/>
        </w:rPr>
        <w:t>everything</w:t>
      </w:r>
      <w:r w:rsidRPr="00E118C5">
        <w:rPr>
          <w:color w:val="auto"/>
        </w:rPr>
        <w:t xml:space="preserve">, </w:t>
      </w:r>
      <w:r w:rsidRPr="00E118C5">
        <w:rPr>
          <w:color w:val="auto"/>
          <w:lang w:val="en-US"/>
        </w:rPr>
        <w:t>etc</w:t>
      </w:r>
      <w:r w:rsidRPr="00E118C5">
        <w:rPr>
          <w:color w:val="auto"/>
        </w:rPr>
        <w:t>.) в повествовательных (утвердительных и отрицательных) и вопросительных предложениях;</w:t>
      </w:r>
    </w:p>
    <w:p w:rsidR="00E57B0A" w:rsidRPr="00E118C5" w:rsidRDefault="00E57B0A" w:rsidP="00820F84">
      <w:pPr>
        <w:pStyle w:val="11"/>
        <w:numPr>
          <w:ilvl w:val="0"/>
          <w:numId w:val="183"/>
        </w:numPr>
        <w:spacing w:line="298" w:lineRule="auto"/>
        <w:jc w:val="both"/>
        <w:rPr>
          <w:color w:val="auto"/>
        </w:rPr>
      </w:pPr>
      <w:r w:rsidRPr="00E118C5">
        <w:rPr>
          <w:color w:val="auto"/>
        </w:rPr>
        <w:t>числительные для обозначения дат и больших чисел (100— 1000);</w:t>
      </w:r>
    </w:p>
    <w:p w:rsidR="00E57B0A" w:rsidRPr="00E118C5" w:rsidRDefault="00E57B0A" w:rsidP="00820F84">
      <w:pPr>
        <w:pStyle w:val="11"/>
        <w:jc w:val="both"/>
        <w:rPr>
          <w:color w:val="auto"/>
        </w:rPr>
      </w:pPr>
      <w:r w:rsidRPr="00E118C5">
        <w:rPr>
          <w:color w:val="auto"/>
        </w:rPr>
        <w:t xml:space="preserve">5) </w:t>
      </w:r>
      <w:r w:rsidRPr="00E118C5">
        <w:rPr>
          <w:i/>
          <w:iCs/>
          <w:color w:val="auto"/>
        </w:rPr>
        <w:t>владеть</w:t>
      </w:r>
      <w:r w:rsidRPr="00E118C5">
        <w:rPr>
          <w:color w:val="auto"/>
        </w:rPr>
        <w:t xml:space="preserve"> социокультурными знаниями и умениями:</w:t>
      </w:r>
    </w:p>
    <w:p w:rsidR="00E57B0A" w:rsidRPr="00E118C5" w:rsidRDefault="00E57B0A" w:rsidP="00820F84">
      <w:pPr>
        <w:pStyle w:val="11"/>
        <w:numPr>
          <w:ilvl w:val="0"/>
          <w:numId w:val="182"/>
        </w:numPr>
        <w:spacing w:line="283" w:lineRule="auto"/>
        <w:jc w:val="both"/>
        <w:rPr>
          <w:color w:val="auto"/>
        </w:rPr>
      </w:pPr>
      <w:r w:rsidRPr="00E118C5">
        <w:rPr>
          <w:i/>
          <w:iCs/>
          <w:color w:val="auto"/>
        </w:rPr>
        <w:t>использовать</w:t>
      </w:r>
      <w:r w:rsidRPr="00E118C5">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E57B0A" w:rsidRPr="00E118C5" w:rsidRDefault="00E57B0A" w:rsidP="00820F84">
      <w:pPr>
        <w:pStyle w:val="11"/>
        <w:numPr>
          <w:ilvl w:val="0"/>
          <w:numId w:val="182"/>
        </w:numPr>
        <w:spacing w:line="252" w:lineRule="auto"/>
        <w:jc w:val="both"/>
        <w:rPr>
          <w:color w:val="auto"/>
        </w:rPr>
      </w:pPr>
      <w:r w:rsidRPr="00E118C5">
        <w:rPr>
          <w:i/>
          <w:iCs/>
          <w:color w:val="auto"/>
        </w:rPr>
        <w:t>знать/понимать и использовать</w:t>
      </w:r>
      <w:r w:rsidRPr="00E118C5">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E57B0A" w:rsidRPr="00E118C5" w:rsidRDefault="00E57B0A" w:rsidP="00820F84">
      <w:pPr>
        <w:pStyle w:val="11"/>
        <w:numPr>
          <w:ilvl w:val="0"/>
          <w:numId w:val="182"/>
        </w:numPr>
        <w:spacing w:line="252" w:lineRule="auto"/>
        <w:jc w:val="both"/>
        <w:rPr>
          <w:color w:val="auto"/>
        </w:rPr>
      </w:pPr>
      <w:r w:rsidRPr="00E118C5">
        <w:rPr>
          <w:i/>
          <w:iCs/>
          <w:color w:val="auto"/>
        </w:rPr>
        <w:t>обладать базовыми знаниями</w:t>
      </w:r>
      <w:r w:rsidRPr="00E118C5">
        <w:rPr>
          <w:color w:val="auto"/>
        </w:rPr>
        <w:t xml:space="preserve"> о социокультурном портрете родной страны и страны/стран изучаемого языка;</w:t>
      </w:r>
    </w:p>
    <w:p w:rsidR="00E57B0A" w:rsidRPr="00E118C5" w:rsidRDefault="00E57B0A" w:rsidP="00820F84">
      <w:pPr>
        <w:pStyle w:val="11"/>
        <w:numPr>
          <w:ilvl w:val="0"/>
          <w:numId w:val="182"/>
        </w:numPr>
        <w:spacing w:line="252" w:lineRule="auto"/>
        <w:jc w:val="both"/>
        <w:rPr>
          <w:color w:val="auto"/>
        </w:rPr>
      </w:pPr>
      <w:r w:rsidRPr="00E118C5">
        <w:rPr>
          <w:i/>
          <w:iCs/>
          <w:color w:val="auto"/>
        </w:rPr>
        <w:t>кратко представлять</w:t>
      </w:r>
      <w:r w:rsidRPr="00E118C5">
        <w:rPr>
          <w:color w:val="auto"/>
        </w:rPr>
        <w:t xml:space="preserve"> Россию и страну/страны изучаемого языка;</w:t>
      </w:r>
    </w:p>
    <w:p w:rsidR="00E57B0A" w:rsidRPr="00E118C5" w:rsidRDefault="00E57B0A" w:rsidP="00820F84">
      <w:pPr>
        <w:pStyle w:val="11"/>
        <w:numPr>
          <w:ilvl w:val="0"/>
          <w:numId w:val="31"/>
        </w:numPr>
        <w:tabs>
          <w:tab w:val="left" w:pos="570"/>
        </w:tabs>
        <w:spacing w:line="252" w:lineRule="auto"/>
        <w:jc w:val="both"/>
        <w:rPr>
          <w:color w:val="auto"/>
        </w:rPr>
      </w:pPr>
      <w:r w:rsidRPr="00E118C5">
        <w:rPr>
          <w:i/>
          <w:iCs/>
          <w:color w:val="auto"/>
        </w:rPr>
        <w:t>владеть</w:t>
      </w:r>
      <w:r w:rsidRPr="00E118C5">
        <w:rPr>
          <w:color w:val="auto"/>
        </w:rPr>
        <w:t xml:space="preserve"> компенсаторными умениями: </w:t>
      </w:r>
      <w:r w:rsidRPr="00E118C5">
        <w:rPr>
          <w:i/>
          <w:iCs/>
          <w:color w:val="auto"/>
        </w:rPr>
        <w:t>использовать</w:t>
      </w:r>
      <w:r w:rsidRPr="00E118C5">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57B0A" w:rsidRPr="00E118C5" w:rsidRDefault="00E57B0A" w:rsidP="00820F84">
      <w:pPr>
        <w:pStyle w:val="11"/>
        <w:numPr>
          <w:ilvl w:val="0"/>
          <w:numId w:val="31"/>
        </w:numPr>
        <w:tabs>
          <w:tab w:val="left" w:pos="570"/>
        </w:tabs>
        <w:spacing w:line="252" w:lineRule="auto"/>
        <w:jc w:val="both"/>
        <w:rPr>
          <w:color w:val="auto"/>
        </w:rPr>
      </w:pPr>
      <w:r w:rsidRPr="00E118C5">
        <w:rPr>
          <w:i/>
          <w:iCs/>
          <w:color w:val="auto"/>
        </w:rPr>
        <w:t>участвовать</w:t>
      </w:r>
      <w:r w:rsidRPr="00E118C5">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57B0A" w:rsidRPr="00E118C5" w:rsidRDefault="00E57B0A" w:rsidP="00820F84">
      <w:pPr>
        <w:pStyle w:val="11"/>
        <w:numPr>
          <w:ilvl w:val="0"/>
          <w:numId w:val="31"/>
        </w:numPr>
        <w:tabs>
          <w:tab w:val="left" w:pos="570"/>
        </w:tabs>
        <w:spacing w:line="252" w:lineRule="auto"/>
        <w:jc w:val="both"/>
        <w:rPr>
          <w:color w:val="auto"/>
        </w:rPr>
      </w:pPr>
      <w:r w:rsidRPr="00E118C5">
        <w:rPr>
          <w:i/>
          <w:iCs/>
          <w:color w:val="auto"/>
        </w:rPr>
        <w:t>использовать</w:t>
      </w:r>
      <w:r w:rsidRPr="00E118C5">
        <w:rPr>
          <w:color w:val="auto"/>
        </w:rPr>
        <w:t xml:space="preserve"> иноязычные словари и справочники, в том числе информационно-справочные системы в электронной форме;</w:t>
      </w:r>
    </w:p>
    <w:p w:rsidR="00E57B0A" w:rsidRPr="00E118C5" w:rsidRDefault="00E57B0A" w:rsidP="00820F84">
      <w:pPr>
        <w:pStyle w:val="11"/>
        <w:numPr>
          <w:ilvl w:val="0"/>
          <w:numId w:val="31"/>
        </w:numPr>
        <w:tabs>
          <w:tab w:val="left" w:pos="570"/>
        </w:tabs>
        <w:spacing w:line="252" w:lineRule="auto"/>
        <w:jc w:val="both"/>
        <w:rPr>
          <w:color w:val="auto"/>
        </w:rPr>
      </w:pPr>
      <w:r w:rsidRPr="00E118C5">
        <w:rPr>
          <w:i/>
          <w:iCs/>
          <w:color w:val="auto"/>
        </w:rPr>
        <w:t>достигать</w:t>
      </w:r>
      <w:r w:rsidRPr="00E118C5">
        <w:rPr>
          <w:color w:val="auto"/>
        </w:rPr>
        <w:t xml:space="preserve"> взаимопонимания в процессе устного и письменного общения с носителями иностранного языка, с людьми другой культуры;</w:t>
      </w:r>
    </w:p>
    <w:p w:rsidR="00E57B0A" w:rsidRPr="00E118C5" w:rsidRDefault="00E57B0A" w:rsidP="00820F84">
      <w:pPr>
        <w:pStyle w:val="11"/>
        <w:numPr>
          <w:ilvl w:val="0"/>
          <w:numId w:val="31"/>
        </w:numPr>
        <w:tabs>
          <w:tab w:val="left" w:pos="663"/>
        </w:tabs>
        <w:spacing w:line="252" w:lineRule="auto"/>
        <w:jc w:val="both"/>
        <w:rPr>
          <w:color w:val="auto"/>
        </w:rPr>
      </w:pPr>
      <w:r w:rsidRPr="00E118C5">
        <w:rPr>
          <w:i/>
          <w:iCs/>
          <w:color w:val="auto"/>
        </w:rPr>
        <w:t>сравнивать</w:t>
      </w:r>
      <w:r w:rsidRPr="00E118C5">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57B0A" w:rsidRPr="00E118C5" w:rsidRDefault="00E57B0A" w:rsidP="00820F84">
      <w:pPr>
        <w:jc w:val="both"/>
        <w:rPr>
          <w:rFonts w:ascii="Times New Roman" w:hAnsi="Times New Roman" w:cs="Times New Roman"/>
          <w:sz w:val="20"/>
          <w:szCs w:val="20"/>
        </w:rPr>
      </w:pPr>
      <w:bookmarkStart w:id="205" w:name="bookmark57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205"/>
    </w:p>
    <w:p w:rsidR="00E57B0A" w:rsidRPr="00E118C5" w:rsidRDefault="00E57B0A" w:rsidP="00820F84">
      <w:pPr>
        <w:pStyle w:val="11"/>
        <w:numPr>
          <w:ilvl w:val="0"/>
          <w:numId w:val="32"/>
        </w:numPr>
        <w:tabs>
          <w:tab w:val="left" w:pos="570"/>
        </w:tabs>
        <w:jc w:val="both"/>
        <w:rPr>
          <w:color w:val="auto"/>
        </w:rPr>
      </w:pPr>
      <w:r w:rsidRPr="00E118C5">
        <w:rPr>
          <w:i/>
          <w:iCs/>
          <w:color w:val="auto"/>
        </w:rPr>
        <w:t>владеть</w:t>
      </w:r>
      <w:r w:rsidRPr="00E118C5">
        <w:rPr>
          <w:color w:val="auto"/>
        </w:rPr>
        <w:t xml:space="preserve"> основными видами речевой деятельности:</w:t>
      </w:r>
    </w:p>
    <w:p w:rsidR="00E57B0A" w:rsidRPr="00E118C5" w:rsidRDefault="00E57B0A" w:rsidP="00820F84">
      <w:pPr>
        <w:pStyle w:val="11"/>
        <w:jc w:val="both"/>
        <w:rPr>
          <w:color w:val="auto"/>
        </w:rPr>
      </w:pPr>
      <w:r w:rsidRPr="00E118C5">
        <w:rPr>
          <w:b/>
          <w:bCs/>
          <w:color w:val="auto"/>
        </w:rPr>
        <w:t xml:space="preserve">говорение: </w:t>
      </w:r>
      <w:r w:rsidRPr="00E118C5">
        <w:rPr>
          <w:i/>
          <w:iCs/>
          <w:color w:val="auto"/>
        </w:rPr>
        <w:t>вести разные виды диалогов</w:t>
      </w:r>
      <w:r w:rsidRPr="00E118C5">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E57B0A" w:rsidRPr="00E118C5" w:rsidRDefault="00E57B0A" w:rsidP="00820F84">
      <w:pPr>
        <w:pStyle w:val="11"/>
        <w:jc w:val="both"/>
        <w:rPr>
          <w:color w:val="auto"/>
        </w:rPr>
      </w:pPr>
      <w:r w:rsidRPr="00E118C5">
        <w:rPr>
          <w:i/>
          <w:iCs/>
          <w:color w:val="auto"/>
        </w:rPr>
        <w:t>создавать разные виды монологических высказываний</w:t>
      </w:r>
      <w:r w:rsidRPr="00E118C5">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118C5">
        <w:rPr>
          <w:i/>
          <w:iCs/>
          <w:color w:val="auto"/>
        </w:rPr>
        <w:t>излагать</w:t>
      </w:r>
      <w:r w:rsidRPr="00E118C5">
        <w:rPr>
          <w:color w:val="auto"/>
        </w:rPr>
        <w:t xml:space="preserve"> основное содержание прочитанного/прослушанного текста с вербальными и/или зрительными опорами (объём — 8—9 фраз); </w:t>
      </w:r>
      <w:r w:rsidRPr="00E118C5">
        <w:rPr>
          <w:i/>
          <w:iCs/>
          <w:color w:val="auto"/>
        </w:rPr>
        <w:t>кратко излагать</w:t>
      </w:r>
      <w:r w:rsidRPr="00E118C5">
        <w:rPr>
          <w:color w:val="auto"/>
        </w:rPr>
        <w:t xml:space="preserve"> результаты выполненной проектной работы (объём — 8—9 фраз);</w:t>
      </w:r>
    </w:p>
    <w:p w:rsidR="00E57B0A" w:rsidRPr="00E118C5" w:rsidRDefault="00E57B0A" w:rsidP="00820F84">
      <w:pPr>
        <w:pStyle w:val="11"/>
        <w:jc w:val="both"/>
        <w:rPr>
          <w:color w:val="auto"/>
        </w:rPr>
      </w:pPr>
      <w:r w:rsidRPr="00E118C5">
        <w:rPr>
          <w:b/>
          <w:bCs/>
          <w:color w:val="auto"/>
        </w:rPr>
        <w:t xml:space="preserve">аудирование: </w:t>
      </w:r>
      <w:r w:rsidRPr="00E118C5">
        <w:rPr>
          <w:i/>
          <w:iCs/>
          <w:color w:val="auto"/>
        </w:rPr>
        <w:t>воспринимать на слух и понимать</w:t>
      </w:r>
      <w:r w:rsidRPr="00E118C5">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E57B0A" w:rsidRPr="00E118C5" w:rsidRDefault="00E57B0A" w:rsidP="00820F84">
      <w:pPr>
        <w:pStyle w:val="11"/>
        <w:jc w:val="both"/>
        <w:rPr>
          <w:color w:val="auto"/>
        </w:rPr>
      </w:pPr>
      <w:r w:rsidRPr="00E118C5">
        <w:rPr>
          <w:b/>
          <w:bCs/>
          <w:color w:val="auto"/>
        </w:rPr>
        <w:t xml:space="preserve">смысловое чтение: </w:t>
      </w:r>
      <w:r w:rsidRPr="00E118C5">
        <w:rPr>
          <w:i/>
          <w:iCs/>
          <w:color w:val="auto"/>
        </w:rPr>
        <w:t>читать про себя и понимать</w:t>
      </w:r>
      <w:r w:rsidRPr="00E118C5">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118C5">
        <w:rPr>
          <w:i/>
          <w:iCs/>
          <w:color w:val="auto"/>
        </w:rPr>
        <w:t>читать про себя</w:t>
      </w:r>
      <w:r w:rsidRPr="00E118C5">
        <w:rPr>
          <w:color w:val="auto"/>
        </w:rPr>
        <w:t xml:space="preserve"> несплошные тексты (таблицы, диаграммы) и </w:t>
      </w:r>
      <w:r w:rsidRPr="00E118C5">
        <w:rPr>
          <w:i/>
          <w:iCs/>
          <w:color w:val="auto"/>
        </w:rPr>
        <w:t>понимать</w:t>
      </w:r>
      <w:r w:rsidRPr="00E118C5">
        <w:rPr>
          <w:color w:val="auto"/>
        </w:rPr>
        <w:t xml:space="preserve"> представленную в них информацию; </w:t>
      </w:r>
      <w:r w:rsidRPr="00E118C5">
        <w:rPr>
          <w:i/>
          <w:iCs/>
          <w:color w:val="auto"/>
        </w:rPr>
        <w:t>определять</w:t>
      </w:r>
      <w:r w:rsidRPr="00E118C5">
        <w:rPr>
          <w:color w:val="auto"/>
        </w:rPr>
        <w:t xml:space="preserve"> последовательность главных фактов/событий в тексте;</w:t>
      </w:r>
    </w:p>
    <w:p w:rsidR="00E57B0A" w:rsidRPr="00E118C5" w:rsidRDefault="00E57B0A" w:rsidP="00820F84">
      <w:pPr>
        <w:pStyle w:val="11"/>
        <w:jc w:val="both"/>
        <w:rPr>
          <w:color w:val="auto"/>
        </w:rPr>
      </w:pPr>
      <w:r w:rsidRPr="00E118C5">
        <w:rPr>
          <w:b/>
          <w:bCs/>
          <w:color w:val="auto"/>
        </w:rPr>
        <w:t xml:space="preserve">письменная речь: </w:t>
      </w:r>
      <w:r w:rsidRPr="00E118C5">
        <w:rPr>
          <w:i/>
          <w:iCs/>
          <w:color w:val="auto"/>
        </w:rPr>
        <w:t>заполнять</w:t>
      </w:r>
      <w:r w:rsidRPr="00E118C5">
        <w:rPr>
          <w:color w:val="auto"/>
        </w:rPr>
        <w:t xml:space="preserve"> анкеты и формуляры с указанием личной информации; </w:t>
      </w:r>
      <w:r w:rsidRPr="00E118C5">
        <w:rPr>
          <w:i/>
          <w:iCs/>
          <w:color w:val="auto"/>
        </w:rPr>
        <w:t>писать</w:t>
      </w:r>
      <w:r w:rsidRPr="00E118C5">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118C5">
        <w:rPr>
          <w:i/>
          <w:iCs/>
          <w:color w:val="auto"/>
        </w:rPr>
        <w:t>создавать</w:t>
      </w:r>
      <w:r w:rsidRPr="00E118C5">
        <w:rPr>
          <w:color w:val="auto"/>
        </w:rPr>
        <w:t xml:space="preserve"> небольшое письменное высказывание с опорой на образец, план, ключевые слова, таблицу (объём высказывания — до 90 слов);</w:t>
      </w:r>
    </w:p>
    <w:p w:rsidR="00E57B0A" w:rsidRPr="00E118C5" w:rsidRDefault="00E57B0A" w:rsidP="00820F84">
      <w:pPr>
        <w:pStyle w:val="11"/>
        <w:numPr>
          <w:ilvl w:val="0"/>
          <w:numId w:val="32"/>
        </w:numPr>
        <w:tabs>
          <w:tab w:val="left" w:pos="566"/>
        </w:tabs>
        <w:jc w:val="both"/>
        <w:rPr>
          <w:color w:val="auto"/>
        </w:rPr>
      </w:pPr>
      <w:r w:rsidRPr="00E118C5">
        <w:rPr>
          <w:i/>
          <w:iCs/>
          <w:color w:val="auto"/>
        </w:rPr>
        <w:t>владеть</w:t>
      </w:r>
      <w:r w:rsidRPr="00E118C5">
        <w:rPr>
          <w:b/>
          <w:bCs/>
          <w:color w:val="auto"/>
        </w:rPr>
        <w:t xml:space="preserve"> фонетическими </w:t>
      </w:r>
      <w:r w:rsidRPr="00E118C5">
        <w:rPr>
          <w:color w:val="auto"/>
        </w:rPr>
        <w:t xml:space="preserve">навыками: </w:t>
      </w:r>
      <w:r w:rsidRPr="00E118C5">
        <w:rPr>
          <w:i/>
          <w:iCs/>
          <w:color w:val="auto"/>
        </w:rPr>
        <w:t xml:space="preserve">различать на слух </w:t>
      </w:r>
      <w:r w:rsidRPr="00E118C5">
        <w:rPr>
          <w:color w:val="auto"/>
        </w:rPr>
        <w:t xml:space="preserve">и адекватно, без ошибок, ведущих к сбою коммуникации, </w:t>
      </w:r>
      <w:r w:rsidRPr="00E118C5">
        <w:rPr>
          <w:i/>
          <w:iCs/>
          <w:color w:val="auto"/>
        </w:rPr>
        <w:t>произносить</w:t>
      </w:r>
      <w:r w:rsidRPr="00E118C5">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118C5">
        <w:rPr>
          <w:i/>
          <w:iCs/>
          <w:color w:val="auto"/>
        </w:rPr>
        <w:t>читать вслух</w:t>
      </w:r>
      <w:r w:rsidRPr="00E118C5">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57B0A" w:rsidRPr="00E118C5" w:rsidRDefault="00E57B0A" w:rsidP="00820F84">
      <w:pPr>
        <w:pStyle w:val="11"/>
        <w:jc w:val="both"/>
        <w:rPr>
          <w:color w:val="auto"/>
        </w:rPr>
      </w:pPr>
      <w:r w:rsidRPr="00E118C5">
        <w:rPr>
          <w:i/>
          <w:iCs/>
          <w:color w:val="auto"/>
        </w:rPr>
        <w:t>владеть</w:t>
      </w:r>
      <w:r w:rsidRPr="00E118C5">
        <w:rPr>
          <w:b/>
          <w:bCs/>
          <w:color w:val="auto"/>
        </w:rPr>
        <w:t xml:space="preserve"> орфографическими </w:t>
      </w:r>
      <w:r w:rsidRPr="00E118C5">
        <w:rPr>
          <w:color w:val="auto"/>
        </w:rPr>
        <w:t xml:space="preserve">навыками: правильно </w:t>
      </w:r>
      <w:r w:rsidRPr="00E118C5">
        <w:rPr>
          <w:i/>
          <w:iCs/>
          <w:color w:val="auto"/>
        </w:rPr>
        <w:t xml:space="preserve">писать </w:t>
      </w:r>
      <w:r w:rsidRPr="00E118C5">
        <w:rPr>
          <w:color w:val="auto"/>
        </w:rPr>
        <w:t>изученные слова;</w:t>
      </w:r>
    </w:p>
    <w:p w:rsidR="00E57B0A" w:rsidRPr="00E118C5" w:rsidRDefault="00E57B0A" w:rsidP="00820F84">
      <w:pPr>
        <w:pStyle w:val="11"/>
        <w:jc w:val="both"/>
        <w:rPr>
          <w:color w:val="auto"/>
        </w:rPr>
      </w:pPr>
      <w:r w:rsidRPr="00E118C5">
        <w:rPr>
          <w:i/>
          <w:iCs/>
          <w:color w:val="auto"/>
        </w:rPr>
        <w:t>владеть</w:t>
      </w:r>
      <w:r w:rsidRPr="00E118C5">
        <w:rPr>
          <w:b/>
          <w:bCs/>
          <w:color w:val="auto"/>
        </w:rPr>
        <w:t xml:space="preserve"> пунктуационными </w:t>
      </w:r>
      <w:r w:rsidRPr="00E118C5">
        <w:rPr>
          <w:color w:val="auto"/>
        </w:rPr>
        <w:t xml:space="preserve">навыками: </w:t>
      </w:r>
      <w:r w:rsidRPr="00E118C5">
        <w:rPr>
          <w:i/>
          <w:iCs/>
          <w:color w:val="auto"/>
        </w:rPr>
        <w:t>использовать</w:t>
      </w:r>
      <w:r w:rsidRPr="00E118C5">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118C5">
        <w:rPr>
          <w:i/>
          <w:iCs/>
          <w:color w:val="auto"/>
        </w:rPr>
        <w:t>оформлять</w:t>
      </w:r>
      <w:r w:rsidRPr="00E118C5">
        <w:rPr>
          <w:color w:val="auto"/>
        </w:rPr>
        <w:t xml:space="preserve"> электронное сообщение личного характера;</w:t>
      </w:r>
    </w:p>
    <w:p w:rsidR="00E57B0A" w:rsidRPr="00E118C5" w:rsidRDefault="00E57B0A" w:rsidP="00820F84">
      <w:pPr>
        <w:pStyle w:val="11"/>
        <w:numPr>
          <w:ilvl w:val="0"/>
          <w:numId w:val="32"/>
        </w:numPr>
        <w:tabs>
          <w:tab w:val="left" w:pos="564"/>
        </w:tabs>
        <w:spacing w:line="252" w:lineRule="auto"/>
        <w:jc w:val="both"/>
        <w:rPr>
          <w:color w:val="auto"/>
        </w:rPr>
      </w:pPr>
      <w:r w:rsidRPr="00E118C5">
        <w:rPr>
          <w:i/>
          <w:iCs/>
          <w:color w:val="auto"/>
        </w:rPr>
        <w:t>распознавать</w:t>
      </w:r>
      <w:r w:rsidRPr="00E118C5">
        <w:rPr>
          <w:color w:val="auto"/>
        </w:rPr>
        <w:t xml:space="preserve"> в звучащем и письменном тексте 1000 лексических единиц (слов, словосочетаний, речевых клише) и правильно </w:t>
      </w:r>
      <w:r w:rsidRPr="00E118C5">
        <w:rPr>
          <w:i/>
          <w:iCs/>
          <w:color w:val="auto"/>
        </w:rPr>
        <w:t>употреблять</w:t>
      </w:r>
      <w:r w:rsidRPr="00E118C5">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118C5">
        <w:rPr>
          <w:color w:val="auto"/>
          <w:lang w:val="en-US"/>
        </w:rPr>
        <w:t>ness</w:t>
      </w:r>
      <w:r w:rsidRPr="00E118C5">
        <w:rPr>
          <w:color w:val="auto"/>
        </w:rPr>
        <w:t>, -</w:t>
      </w:r>
      <w:r w:rsidRPr="00E118C5">
        <w:rPr>
          <w:color w:val="auto"/>
          <w:lang w:val="en-US"/>
        </w:rPr>
        <w:t>ment</w:t>
      </w:r>
      <w:r w:rsidRPr="00E118C5">
        <w:rPr>
          <w:color w:val="auto"/>
        </w:rPr>
        <w:t>; имена прилагательные с помощью суффиксов -</w:t>
      </w:r>
      <w:r w:rsidRPr="00E118C5">
        <w:rPr>
          <w:color w:val="auto"/>
          <w:lang w:val="en-US"/>
        </w:rPr>
        <w:t>ous</w:t>
      </w:r>
      <w:r w:rsidRPr="00E118C5">
        <w:rPr>
          <w:color w:val="auto"/>
        </w:rPr>
        <w:t>, -</w:t>
      </w:r>
      <w:r w:rsidRPr="00E118C5">
        <w:rPr>
          <w:color w:val="auto"/>
          <w:lang w:val="en-US"/>
        </w:rPr>
        <w:t>ly</w:t>
      </w:r>
      <w:r w:rsidRPr="00E118C5">
        <w:rPr>
          <w:color w:val="auto"/>
        </w:rPr>
        <w:t>, -</w:t>
      </w:r>
      <w:r w:rsidRPr="00E118C5">
        <w:rPr>
          <w:color w:val="auto"/>
          <w:lang w:val="en-US"/>
        </w:rPr>
        <w:t>y</w:t>
      </w:r>
      <w:r w:rsidRPr="00E118C5">
        <w:rPr>
          <w:color w:val="auto"/>
        </w:rPr>
        <w:t xml:space="preserve">; имена прилагательные и наречия с помощью отрицательных префиксов </w:t>
      </w:r>
      <w:r w:rsidRPr="00E118C5">
        <w:rPr>
          <w:color w:val="auto"/>
          <w:lang w:val="en-US"/>
        </w:rPr>
        <w:t>in</w:t>
      </w:r>
      <w:r w:rsidRPr="00E118C5">
        <w:rPr>
          <w:color w:val="auto"/>
        </w:rPr>
        <w:t>-/</w:t>
      </w:r>
      <w:r w:rsidRPr="00E118C5">
        <w:rPr>
          <w:color w:val="auto"/>
          <w:lang w:val="en-US"/>
        </w:rPr>
        <w:t>im</w:t>
      </w:r>
      <w:r w:rsidRPr="00E118C5">
        <w:rPr>
          <w:color w:val="auto"/>
        </w:rPr>
        <w:t>-; сложные имена прилагательные путем соединения основы прилагательного с основой существительного с добавлением суффикса -</w:t>
      </w:r>
      <w:r w:rsidRPr="00E118C5">
        <w:rPr>
          <w:color w:val="auto"/>
          <w:lang w:val="en-US"/>
        </w:rPr>
        <w:t>ed</w:t>
      </w:r>
      <w:r w:rsidRPr="00E118C5">
        <w:rPr>
          <w:color w:val="auto"/>
        </w:rPr>
        <w:t xml:space="preserve"> (</w:t>
      </w:r>
      <w:r w:rsidRPr="00E118C5">
        <w:rPr>
          <w:color w:val="auto"/>
          <w:lang w:val="en-US"/>
        </w:rPr>
        <w:t>blue</w:t>
      </w:r>
      <w:r w:rsidRPr="00E118C5">
        <w:rPr>
          <w:color w:val="auto"/>
        </w:rPr>
        <w:t>-</w:t>
      </w:r>
      <w:r w:rsidRPr="00E118C5">
        <w:rPr>
          <w:color w:val="auto"/>
          <w:lang w:val="en-US"/>
        </w:rPr>
        <w:t>eyed</w:t>
      </w:r>
      <w:r w:rsidRPr="00E118C5">
        <w:rPr>
          <w:color w:val="auto"/>
        </w:rPr>
        <w:t>);</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E57B0A" w:rsidRPr="00E118C5" w:rsidRDefault="00E57B0A" w:rsidP="00820F84">
      <w:pPr>
        <w:pStyle w:val="11"/>
        <w:numPr>
          <w:ilvl w:val="0"/>
          <w:numId w:val="32"/>
        </w:numPr>
        <w:tabs>
          <w:tab w:val="left" w:pos="564"/>
        </w:tabs>
        <w:spacing w:line="252" w:lineRule="auto"/>
        <w:jc w:val="both"/>
        <w:rPr>
          <w:color w:val="auto"/>
        </w:rPr>
      </w:pPr>
      <w:r w:rsidRPr="00E118C5">
        <w:rPr>
          <w:i/>
          <w:iCs/>
          <w:color w:val="auto"/>
        </w:rPr>
        <w:t>знать и понимать</w:t>
      </w:r>
      <w:r w:rsidRPr="00E118C5">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E57B0A" w:rsidRPr="00E118C5" w:rsidRDefault="00E57B0A" w:rsidP="00820F84">
      <w:pPr>
        <w:pStyle w:val="11"/>
        <w:spacing w:line="252" w:lineRule="auto"/>
        <w:jc w:val="both"/>
        <w:rPr>
          <w:color w:val="auto"/>
        </w:rPr>
      </w:pPr>
      <w:r w:rsidRPr="00E118C5">
        <w:rPr>
          <w:i/>
          <w:iCs/>
          <w:color w:val="auto"/>
        </w:rPr>
        <w:t>распознавать</w:t>
      </w:r>
      <w:r w:rsidRPr="00E118C5">
        <w:rPr>
          <w:color w:val="auto"/>
        </w:rPr>
        <w:t xml:space="preserve"> в письменном и звучащем тексте и </w:t>
      </w:r>
      <w:r w:rsidRPr="00E118C5">
        <w:rPr>
          <w:i/>
          <w:iCs/>
          <w:color w:val="auto"/>
        </w:rPr>
        <w:t>употреблять</w:t>
      </w:r>
      <w:r w:rsidRPr="00E118C5">
        <w:rPr>
          <w:color w:val="auto"/>
        </w:rPr>
        <w:t xml:space="preserve"> в устной и письменной речи:</w:t>
      </w:r>
    </w:p>
    <w:p w:rsidR="00E57B0A" w:rsidRPr="00E118C5" w:rsidRDefault="00E57B0A" w:rsidP="00820F84">
      <w:pPr>
        <w:pStyle w:val="11"/>
        <w:numPr>
          <w:ilvl w:val="0"/>
          <w:numId w:val="184"/>
        </w:numPr>
        <w:spacing w:line="360" w:lineRule="auto"/>
        <w:jc w:val="both"/>
        <w:rPr>
          <w:color w:val="auto"/>
        </w:rPr>
      </w:pPr>
      <w:r w:rsidRPr="00E118C5">
        <w:rPr>
          <w:color w:val="auto"/>
        </w:rPr>
        <w:t>предложения со сложным дополнением (</w:t>
      </w:r>
      <w:r w:rsidRPr="00E118C5">
        <w:rPr>
          <w:color w:val="auto"/>
          <w:lang w:val="en-US"/>
        </w:rPr>
        <w:t>Complex</w:t>
      </w:r>
      <w:r w:rsidRPr="00E118C5">
        <w:rPr>
          <w:color w:val="auto"/>
        </w:rPr>
        <w:t xml:space="preserve"> </w:t>
      </w:r>
      <w:r w:rsidRPr="00E118C5">
        <w:rPr>
          <w:color w:val="auto"/>
          <w:lang w:val="en-US"/>
        </w:rPr>
        <w:t>Object</w:t>
      </w:r>
      <w:r w:rsidRPr="00E118C5">
        <w:rPr>
          <w:color w:val="auto"/>
        </w:rPr>
        <w:t>);</w:t>
      </w:r>
    </w:p>
    <w:p w:rsidR="00E57B0A" w:rsidRPr="00E118C5" w:rsidRDefault="00E57B0A" w:rsidP="00820F84">
      <w:pPr>
        <w:pStyle w:val="11"/>
        <w:numPr>
          <w:ilvl w:val="0"/>
          <w:numId w:val="184"/>
        </w:numPr>
        <w:spacing w:line="298" w:lineRule="auto"/>
        <w:jc w:val="both"/>
        <w:rPr>
          <w:color w:val="auto"/>
        </w:rPr>
      </w:pPr>
      <w:r w:rsidRPr="00E118C5">
        <w:rPr>
          <w:color w:val="auto"/>
        </w:rPr>
        <w:t>условные предложения реального (</w:t>
      </w:r>
      <w:r w:rsidRPr="00E118C5">
        <w:rPr>
          <w:color w:val="auto"/>
          <w:lang w:val="en-US"/>
        </w:rPr>
        <w:t>Conditional</w:t>
      </w:r>
      <w:r w:rsidRPr="00E118C5">
        <w:rPr>
          <w:color w:val="auto"/>
        </w:rPr>
        <w:t xml:space="preserve"> 0, </w:t>
      </w:r>
      <w:r w:rsidRPr="00E118C5">
        <w:rPr>
          <w:color w:val="auto"/>
          <w:lang w:val="en-US"/>
        </w:rPr>
        <w:t>Conditional</w:t>
      </w:r>
      <w:r w:rsidRPr="00E118C5">
        <w:rPr>
          <w:color w:val="auto"/>
        </w:rPr>
        <w:t xml:space="preserve"> </w:t>
      </w:r>
      <w:r w:rsidRPr="00E118C5">
        <w:rPr>
          <w:color w:val="auto"/>
          <w:lang w:val="en-US"/>
        </w:rPr>
        <w:t>I</w:t>
      </w:r>
      <w:r w:rsidRPr="00E118C5">
        <w:rPr>
          <w:color w:val="auto"/>
        </w:rPr>
        <w:t>) характера;</w:t>
      </w:r>
    </w:p>
    <w:p w:rsidR="00E57B0A" w:rsidRPr="00E118C5" w:rsidRDefault="00E57B0A" w:rsidP="00820F84">
      <w:pPr>
        <w:pStyle w:val="11"/>
        <w:numPr>
          <w:ilvl w:val="0"/>
          <w:numId w:val="184"/>
        </w:numPr>
        <w:spacing w:line="276" w:lineRule="auto"/>
        <w:jc w:val="both"/>
        <w:rPr>
          <w:color w:val="auto"/>
        </w:rPr>
      </w:pPr>
      <w:r w:rsidRPr="00E118C5">
        <w:rPr>
          <w:color w:val="auto"/>
        </w:rPr>
        <w:t xml:space="preserve">предложения с конструкцией </w:t>
      </w:r>
      <w:r w:rsidRPr="00E118C5">
        <w:rPr>
          <w:color w:val="auto"/>
          <w:lang w:val="en-US"/>
        </w:rPr>
        <w:t>to</w:t>
      </w:r>
      <w:r w:rsidRPr="00E118C5">
        <w:rPr>
          <w:color w:val="auto"/>
        </w:rPr>
        <w:t xml:space="preserve"> </w:t>
      </w:r>
      <w:r w:rsidRPr="00E118C5">
        <w:rPr>
          <w:color w:val="auto"/>
          <w:lang w:val="en-US"/>
        </w:rPr>
        <w:t>be</w:t>
      </w:r>
      <w:r w:rsidRPr="00E118C5">
        <w:rPr>
          <w:color w:val="auto"/>
        </w:rPr>
        <w:t xml:space="preserve"> </w:t>
      </w:r>
      <w:r w:rsidRPr="00E118C5">
        <w:rPr>
          <w:color w:val="auto"/>
          <w:lang w:val="en-US"/>
        </w:rPr>
        <w:t>going</w:t>
      </w:r>
      <w:r w:rsidRPr="00E118C5">
        <w:rPr>
          <w:color w:val="auto"/>
        </w:rPr>
        <w:t xml:space="preserve"> </w:t>
      </w:r>
      <w:r w:rsidRPr="00E118C5">
        <w:rPr>
          <w:color w:val="auto"/>
          <w:lang w:val="en-US"/>
        </w:rPr>
        <w:t>to</w:t>
      </w:r>
      <w:r w:rsidRPr="00E118C5">
        <w:rPr>
          <w:color w:val="auto"/>
        </w:rPr>
        <w:t xml:space="preserve"> + инфинитив и формы </w:t>
      </w:r>
      <w:r w:rsidRPr="00E118C5">
        <w:rPr>
          <w:color w:val="auto"/>
          <w:lang w:val="en-US"/>
        </w:rPr>
        <w:t>Future</w:t>
      </w:r>
      <w:r w:rsidRPr="00E118C5">
        <w:rPr>
          <w:color w:val="auto"/>
        </w:rPr>
        <w:t xml:space="preserve"> </w:t>
      </w:r>
      <w:r w:rsidRPr="00E118C5">
        <w:rPr>
          <w:color w:val="auto"/>
          <w:lang w:val="en-US"/>
        </w:rPr>
        <w:t>Simple</w:t>
      </w:r>
      <w:r w:rsidRPr="00E118C5">
        <w:rPr>
          <w:color w:val="auto"/>
        </w:rPr>
        <w:t xml:space="preserve"> </w:t>
      </w:r>
      <w:r w:rsidRPr="00E118C5">
        <w:rPr>
          <w:color w:val="auto"/>
          <w:lang w:val="en-US"/>
        </w:rPr>
        <w:t>Tense</w:t>
      </w:r>
      <w:r w:rsidRPr="00E118C5">
        <w:rPr>
          <w:color w:val="auto"/>
        </w:rPr>
        <w:t xml:space="preserve"> и </w:t>
      </w:r>
      <w:r w:rsidRPr="00E118C5">
        <w:rPr>
          <w:color w:val="auto"/>
          <w:lang w:val="en-US"/>
        </w:rPr>
        <w:t>Present</w:t>
      </w:r>
      <w:r w:rsidRPr="00E118C5">
        <w:rPr>
          <w:color w:val="auto"/>
        </w:rPr>
        <w:t xml:space="preserve"> </w:t>
      </w:r>
      <w:r w:rsidRPr="00E118C5">
        <w:rPr>
          <w:color w:val="auto"/>
          <w:lang w:val="en-US"/>
        </w:rPr>
        <w:t>Continuous</w:t>
      </w:r>
      <w:r w:rsidRPr="00E118C5">
        <w:rPr>
          <w:color w:val="auto"/>
        </w:rPr>
        <w:t xml:space="preserve"> </w:t>
      </w:r>
      <w:r w:rsidRPr="00E118C5">
        <w:rPr>
          <w:color w:val="auto"/>
          <w:lang w:val="en-US"/>
        </w:rPr>
        <w:t>Tense</w:t>
      </w:r>
      <w:r w:rsidRPr="00E118C5">
        <w:rPr>
          <w:color w:val="auto"/>
        </w:rPr>
        <w:t xml:space="preserve"> для выражения будущего действия;</w:t>
      </w:r>
    </w:p>
    <w:p w:rsidR="00E57B0A" w:rsidRPr="00E118C5" w:rsidRDefault="00E57B0A" w:rsidP="00820F84">
      <w:pPr>
        <w:pStyle w:val="11"/>
        <w:numPr>
          <w:ilvl w:val="0"/>
          <w:numId w:val="184"/>
        </w:numPr>
        <w:spacing w:line="360" w:lineRule="auto"/>
        <w:jc w:val="both"/>
        <w:rPr>
          <w:color w:val="auto"/>
        </w:rPr>
      </w:pPr>
      <w:r w:rsidRPr="00E118C5">
        <w:rPr>
          <w:color w:val="auto"/>
        </w:rPr>
        <w:t xml:space="preserve">конструкцию </w:t>
      </w:r>
      <w:r w:rsidRPr="00E118C5">
        <w:rPr>
          <w:color w:val="auto"/>
          <w:lang w:val="en-US"/>
        </w:rPr>
        <w:t>used</w:t>
      </w:r>
      <w:r w:rsidRPr="00E118C5">
        <w:rPr>
          <w:color w:val="auto"/>
        </w:rPr>
        <w:t xml:space="preserve"> </w:t>
      </w:r>
      <w:r w:rsidRPr="00E118C5">
        <w:rPr>
          <w:color w:val="auto"/>
          <w:lang w:val="en-US"/>
        </w:rPr>
        <w:t>to</w:t>
      </w:r>
      <w:r w:rsidRPr="00E118C5">
        <w:rPr>
          <w:color w:val="auto"/>
        </w:rPr>
        <w:t xml:space="preserve"> + инфинитив глагола;</w:t>
      </w:r>
    </w:p>
    <w:p w:rsidR="00E57B0A" w:rsidRPr="00E118C5" w:rsidRDefault="00E57B0A" w:rsidP="00820F84">
      <w:pPr>
        <w:pStyle w:val="11"/>
        <w:numPr>
          <w:ilvl w:val="0"/>
          <w:numId w:val="184"/>
        </w:numPr>
        <w:spacing w:line="298" w:lineRule="auto"/>
        <w:jc w:val="both"/>
        <w:rPr>
          <w:color w:val="auto"/>
        </w:rPr>
      </w:pPr>
      <w:r w:rsidRPr="00E118C5">
        <w:rPr>
          <w:color w:val="auto"/>
        </w:rPr>
        <w:t>глаголы в наиболее употребительных формах страдательного залога (</w:t>
      </w:r>
      <w:r w:rsidRPr="00E118C5">
        <w:rPr>
          <w:color w:val="auto"/>
          <w:lang w:val="en-US"/>
        </w:rPr>
        <w:t>Present</w:t>
      </w:r>
      <w:r w:rsidRPr="00E118C5">
        <w:rPr>
          <w:color w:val="auto"/>
        </w:rPr>
        <w:t>/</w:t>
      </w:r>
      <w:r w:rsidRPr="00E118C5">
        <w:rPr>
          <w:color w:val="auto"/>
          <w:lang w:val="en-US"/>
        </w:rPr>
        <w:t>Past</w:t>
      </w:r>
      <w:r w:rsidRPr="00E118C5">
        <w:rPr>
          <w:color w:val="auto"/>
        </w:rPr>
        <w:t xml:space="preserve"> </w:t>
      </w:r>
      <w:r w:rsidRPr="00E118C5">
        <w:rPr>
          <w:color w:val="auto"/>
          <w:lang w:val="en-US"/>
        </w:rPr>
        <w:t>Simple</w:t>
      </w:r>
      <w:r w:rsidRPr="00E118C5">
        <w:rPr>
          <w:color w:val="auto"/>
        </w:rPr>
        <w:t xml:space="preserve"> </w:t>
      </w:r>
      <w:r w:rsidRPr="00E118C5">
        <w:rPr>
          <w:color w:val="auto"/>
          <w:lang w:val="en-US"/>
        </w:rPr>
        <w:t>Passive</w:t>
      </w:r>
      <w:r w:rsidRPr="00E118C5">
        <w:rPr>
          <w:color w:val="auto"/>
        </w:rPr>
        <w:t>);</w:t>
      </w:r>
    </w:p>
    <w:p w:rsidR="00E57B0A" w:rsidRPr="00E118C5" w:rsidRDefault="00E57B0A" w:rsidP="00820F84">
      <w:pPr>
        <w:pStyle w:val="11"/>
        <w:numPr>
          <w:ilvl w:val="0"/>
          <w:numId w:val="184"/>
        </w:numPr>
        <w:spacing w:line="360" w:lineRule="auto"/>
        <w:jc w:val="both"/>
        <w:rPr>
          <w:color w:val="auto"/>
        </w:rPr>
      </w:pPr>
      <w:r w:rsidRPr="00E118C5">
        <w:rPr>
          <w:color w:val="auto"/>
        </w:rPr>
        <w:t>предлоги, употребляемые с глаголами в страдательном залоге;</w:t>
      </w:r>
    </w:p>
    <w:p w:rsidR="00E57B0A" w:rsidRPr="00E118C5" w:rsidRDefault="00E57B0A" w:rsidP="00820F84">
      <w:pPr>
        <w:pStyle w:val="11"/>
        <w:numPr>
          <w:ilvl w:val="0"/>
          <w:numId w:val="184"/>
        </w:numPr>
        <w:spacing w:line="360" w:lineRule="auto"/>
        <w:jc w:val="both"/>
        <w:rPr>
          <w:color w:val="auto"/>
        </w:rPr>
      </w:pPr>
      <w:r w:rsidRPr="00E118C5">
        <w:rPr>
          <w:color w:val="auto"/>
        </w:rPr>
        <w:t xml:space="preserve">модальный глагол </w:t>
      </w:r>
      <w:r w:rsidRPr="00E118C5">
        <w:rPr>
          <w:color w:val="auto"/>
          <w:lang w:val="en-US"/>
        </w:rPr>
        <w:t>might</w:t>
      </w:r>
      <w:r w:rsidRPr="00E118C5">
        <w:rPr>
          <w:color w:val="auto"/>
        </w:rPr>
        <w:t>;</w:t>
      </w:r>
    </w:p>
    <w:p w:rsidR="00E57B0A" w:rsidRPr="00E118C5" w:rsidRDefault="00E57B0A" w:rsidP="00820F84">
      <w:pPr>
        <w:pStyle w:val="11"/>
        <w:numPr>
          <w:ilvl w:val="0"/>
          <w:numId w:val="184"/>
        </w:numPr>
        <w:spacing w:line="298" w:lineRule="auto"/>
        <w:jc w:val="both"/>
        <w:rPr>
          <w:color w:val="auto"/>
        </w:rPr>
      </w:pPr>
      <w:r w:rsidRPr="00E118C5">
        <w:rPr>
          <w:color w:val="auto"/>
        </w:rPr>
        <w:t>наречия, совпадающие по форме с прилагательными (</w:t>
      </w:r>
      <w:r w:rsidRPr="00E118C5">
        <w:rPr>
          <w:color w:val="auto"/>
          <w:lang w:val="en-US"/>
        </w:rPr>
        <w:t>fast</w:t>
      </w:r>
      <w:r w:rsidRPr="00E118C5">
        <w:rPr>
          <w:color w:val="auto"/>
        </w:rPr>
        <w:t xml:space="preserve">, </w:t>
      </w:r>
      <w:r w:rsidRPr="00E118C5">
        <w:rPr>
          <w:color w:val="auto"/>
          <w:lang w:val="en-US"/>
        </w:rPr>
        <w:t>high</w:t>
      </w:r>
      <w:r w:rsidRPr="00E118C5">
        <w:rPr>
          <w:color w:val="auto"/>
        </w:rPr>
        <w:t xml:space="preserve">; </w:t>
      </w:r>
      <w:r w:rsidRPr="00E118C5">
        <w:rPr>
          <w:color w:val="auto"/>
          <w:lang w:val="en-US"/>
        </w:rPr>
        <w:t>early</w:t>
      </w:r>
      <w:r w:rsidRPr="00E118C5">
        <w:rPr>
          <w:color w:val="auto"/>
        </w:rPr>
        <w:t>);</w:t>
      </w:r>
    </w:p>
    <w:p w:rsidR="00E57B0A" w:rsidRPr="00E118C5" w:rsidRDefault="00E57B0A" w:rsidP="00820F84">
      <w:pPr>
        <w:pStyle w:val="11"/>
        <w:numPr>
          <w:ilvl w:val="0"/>
          <w:numId w:val="184"/>
        </w:numPr>
        <w:spacing w:line="252" w:lineRule="auto"/>
        <w:jc w:val="both"/>
        <w:rPr>
          <w:color w:val="auto"/>
          <w:lang w:val="en-US"/>
        </w:rPr>
      </w:pPr>
      <w:r w:rsidRPr="00E118C5">
        <w:rPr>
          <w:color w:val="auto"/>
        </w:rPr>
        <w:t>местоимения</w:t>
      </w:r>
      <w:r w:rsidRPr="00E118C5">
        <w:rPr>
          <w:color w:val="auto"/>
          <w:lang w:val="en-US"/>
        </w:rPr>
        <w:t xml:space="preserve"> other/another, both, all, one;</w:t>
      </w:r>
    </w:p>
    <w:p w:rsidR="00E57B0A" w:rsidRPr="00E118C5" w:rsidRDefault="00E57B0A" w:rsidP="00820F84">
      <w:pPr>
        <w:pStyle w:val="11"/>
        <w:numPr>
          <w:ilvl w:val="0"/>
          <w:numId w:val="184"/>
        </w:numPr>
        <w:spacing w:line="252" w:lineRule="auto"/>
        <w:jc w:val="both"/>
        <w:rPr>
          <w:color w:val="auto"/>
        </w:rPr>
      </w:pPr>
      <w:r w:rsidRPr="00E118C5">
        <w:rPr>
          <w:color w:val="auto"/>
        </w:rPr>
        <w:t>количественные числительные для обозначения больших чисел (до 1 000 000);</w:t>
      </w:r>
    </w:p>
    <w:p w:rsidR="00E57B0A" w:rsidRPr="00E118C5" w:rsidRDefault="00E57B0A" w:rsidP="00820F84">
      <w:pPr>
        <w:pStyle w:val="11"/>
        <w:numPr>
          <w:ilvl w:val="0"/>
          <w:numId w:val="33"/>
        </w:numPr>
        <w:tabs>
          <w:tab w:val="left" w:pos="569"/>
        </w:tabs>
        <w:spacing w:line="252" w:lineRule="auto"/>
        <w:jc w:val="both"/>
        <w:rPr>
          <w:color w:val="auto"/>
        </w:rPr>
      </w:pPr>
      <w:r w:rsidRPr="00E118C5">
        <w:rPr>
          <w:i/>
          <w:iCs/>
          <w:color w:val="auto"/>
        </w:rPr>
        <w:t>владеть</w:t>
      </w:r>
      <w:r w:rsidRPr="00E118C5">
        <w:rPr>
          <w:color w:val="auto"/>
        </w:rPr>
        <w:t xml:space="preserve"> социокультурными знаниями и умениями:</w:t>
      </w:r>
    </w:p>
    <w:p w:rsidR="00E57B0A" w:rsidRPr="00E118C5" w:rsidRDefault="00E57B0A" w:rsidP="00820F84">
      <w:pPr>
        <w:pStyle w:val="11"/>
        <w:spacing w:line="252" w:lineRule="auto"/>
        <w:jc w:val="both"/>
        <w:rPr>
          <w:color w:val="auto"/>
        </w:rPr>
      </w:pPr>
      <w:r w:rsidRPr="00E118C5">
        <w:rPr>
          <w:i/>
          <w:iCs/>
          <w:color w:val="auto"/>
        </w:rPr>
        <w:t>использовать</w:t>
      </w:r>
      <w:r w:rsidRPr="00E118C5">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E57B0A" w:rsidRPr="00E118C5" w:rsidRDefault="00E57B0A" w:rsidP="00820F84">
      <w:pPr>
        <w:pStyle w:val="11"/>
        <w:spacing w:line="252" w:lineRule="auto"/>
        <w:jc w:val="both"/>
        <w:rPr>
          <w:color w:val="auto"/>
        </w:rPr>
      </w:pPr>
      <w:r w:rsidRPr="00E118C5">
        <w:rPr>
          <w:i/>
          <w:iCs/>
          <w:color w:val="auto"/>
        </w:rPr>
        <w:t>знать/понимать и использовать</w:t>
      </w:r>
      <w:r w:rsidRPr="00E118C5">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E57B0A" w:rsidRPr="00E118C5" w:rsidRDefault="00E57B0A" w:rsidP="00820F84">
      <w:pPr>
        <w:pStyle w:val="11"/>
        <w:spacing w:line="252" w:lineRule="auto"/>
        <w:jc w:val="both"/>
        <w:rPr>
          <w:color w:val="auto"/>
        </w:rPr>
      </w:pPr>
      <w:r w:rsidRPr="00E118C5">
        <w:rPr>
          <w:i/>
          <w:iCs/>
          <w:color w:val="auto"/>
        </w:rPr>
        <w:t>обладать базовыми знаниями</w:t>
      </w:r>
      <w:r w:rsidRPr="00E118C5">
        <w:rPr>
          <w:color w:val="auto"/>
        </w:rPr>
        <w:t xml:space="preserve"> о социокультурном портрете и культурном наследии родной страны и страны/стран изучаемого языка;</w:t>
      </w:r>
    </w:p>
    <w:p w:rsidR="00E57B0A" w:rsidRPr="00E118C5" w:rsidRDefault="00E57B0A" w:rsidP="00820F84">
      <w:pPr>
        <w:pStyle w:val="11"/>
        <w:spacing w:line="252" w:lineRule="auto"/>
        <w:jc w:val="both"/>
        <w:rPr>
          <w:color w:val="auto"/>
        </w:rPr>
      </w:pPr>
      <w:r w:rsidRPr="00E118C5">
        <w:rPr>
          <w:i/>
          <w:iCs/>
          <w:color w:val="auto"/>
        </w:rPr>
        <w:t>кратко представлять</w:t>
      </w:r>
      <w:r w:rsidRPr="00E118C5">
        <w:rPr>
          <w:color w:val="auto"/>
        </w:rPr>
        <w:t xml:space="preserve"> Россию и страну/страны изучаемого языка;</w:t>
      </w:r>
    </w:p>
    <w:p w:rsidR="00E57B0A" w:rsidRPr="00E118C5" w:rsidRDefault="00E57B0A" w:rsidP="00820F84">
      <w:pPr>
        <w:pStyle w:val="11"/>
        <w:numPr>
          <w:ilvl w:val="0"/>
          <w:numId w:val="33"/>
        </w:numPr>
        <w:tabs>
          <w:tab w:val="left" w:pos="569"/>
        </w:tabs>
        <w:spacing w:line="252" w:lineRule="auto"/>
        <w:jc w:val="both"/>
        <w:rPr>
          <w:color w:val="auto"/>
        </w:rPr>
      </w:pPr>
      <w:r w:rsidRPr="00E118C5">
        <w:rPr>
          <w:i/>
          <w:iCs/>
          <w:color w:val="auto"/>
        </w:rPr>
        <w:t>владеть</w:t>
      </w:r>
      <w:r w:rsidRPr="00E118C5">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57B0A" w:rsidRPr="00E118C5" w:rsidRDefault="00E57B0A" w:rsidP="00820F84">
      <w:pPr>
        <w:pStyle w:val="11"/>
        <w:numPr>
          <w:ilvl w:val="0"/>
          <w:numId w:val="33"/>
        </w:numPr>
        <w:tabs>
          <w:tab w:val="left" w:pos="569"/>
        </w:tabs>
        <w:spacing w:line="252" w:lineRule="auto"/>
        <w:jc w:val="both"/>
        <w:rPr>
          <w:color w:val="auto"/>
        </w:rPr>
      </w:pPr>
      <w:r w:rsidRPr="00E118C5">
        <w:rPr>
          <w:i/>
          <w:iCs/>
          <w:color w:val="auto"/>
        </w:rPr>
        <w:t>участвовать</w:t>
      </w:r>
      <w:r w:rsidRPr="00E118C5">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57B0A" w:rsidRPr="00E118C5" w:rsidRDefault="00E57B0A" w:rsidP="00820F84">
      <w:pPr>
        <w:pStyle w:val="11"/>
        <w:numPr>
          <w:ilvl w:val="0"/>
          <w:numId w:val="33"/>
        </w:numPr>
        <w:tabs>
          <w:tab w:val="left" w:pos="569"/>
        </w:tabs>
        <w:spacing w:line="252" w:lineRule="auto"/>
        <w:jc w:val="both"/>
        <w:rPr>
          <w:color w:val="auto"/>
        </w:rPr>
      </w:pPr>
      <w:r w:rsidRPr="00E118C5">
        <w:rPr>
          <w:i/>
          <w:iCs/>
          <w:color w:val="auto"/>
        </w:rPr>
        <w:t>использовать</w:t>
      </w:r>
      <w:r w:rsidRPr="00E118C5">
        <w:rPr>
          <w:color w:val="auto"/>
        </w:rPr>
        <w:t xml:space="preserve"> иноязычные словари и справочники, в том числе информационно-справочные системы в электронной форме;</w:t>
      </w:r>
    </w:p>
    <w:p w:rsidR="00E57B0A" w:rsidRPr="00E118C5" w:rsidRDefault="00E57B0A" w:rsidP="00820F84">
      <w:pPr>
        <w:pStyle w:val="11"/>
        <w:numPr>
          <w:ilvl w:val="0"/>
          <w:numId w:val="33"/>
        </w:numPr>
        <w:tabs>
          <w:tab w:val="left" w:pos="569"/>
        </w:tabs>
        <w:spacing w:line="252" w:lineRule="auto"/>
        <w:jc w:val="both"/>
        <w:rPr>
          <w:color w:val="auto"/>
        </w:rPr>
      </w:pPr>
      <w:r w:rsidRPr="00E118C5">
        <w:rPr>
          <w:i/>
          <w:iCs/>
          <w:color w:val="auto"/>
        </w:rPr>
        <w:t>достигать</w:t>
      </w:r>
      <w:r w:rsidRPr="00E118C5">
        <w:rPr>
          <w:color w:val="auto"/>
        </w:rPr>
        <w:t xml:space="preserve"> взаимопонимания в процессе устного и письменного общения с носителями иностранного языка, с людьми другой культуры;</w:t>
      </w:r>
    </w:p>
    <w:p w:rsidR="00E57B0A" w:rsidRPr="00E118C5" w:rsidRDefault="00E57B0A" w:rsidP="00820F84">
      <w:pPr>
        <w:pStyle w:val="11"/>
        <w:numPr>
          <w:ilvl w:val="0"/>
          <w:numId w:val="33"/>
        </w:numPr>
        <w:tabs>
          <w:tab w:val="left" w:pos="663"/>
        </w:tabs>
        <w:spacing w:line="252" w:lineRule="auto"/>
        <w:jc w:val="both"/>
        <w:rPr>
          <w:color w:val="auto"/>
        </w:rPr>
      </w:pPr>
      <w:r w:rsidRPr="00E118C5">
        <w:rPr>
          <w:i/>
          <w:iCs/>
          <w:color w:val="auto"/>
        </w:rPr>
        <w:t>сравнивать</w:t>
      </w:r>
      <w:r w:rsidRPr="00E118C5">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57B0A" w:rsidRPr="00E118C5" w:rsidRDefault="00E57B0A" w:rsidP="00820F84">
      <w:pPr>
        <w:pStyle w:val="aa"/>
        <w:jc w:val="both"/>
        <w:rPr>
          <w:rFonts w:ascii="Times New Roman" w:hAnsi="Times New Roman" w:cs="Times New Roman"/>
        </w:rPr>
      </w:pPr>
      <w:bookmarkStart w:id="206" w:name="bookmark57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206"/>
    </w:p>
    <w:p w:rsidR="00E57B0A" w:rsidRPr="00E118C5" w:rsidRDefault="00E57B0A" w:rsidP="00820F84">
      <w:pPr>
        <w:pStyle w:val="11"/>
        <w:numPr>
          <w:ilvl w:val="0"/>
          <w:numId w:val="34"/>
        </w:numPr>
        <w:tabs>
          <w:tab w:val="left" w:pos="569"/>
        </w:tabs>
        <w:spacing w:line="257" w:lineRule="auto"/>
        <w:jc w:val="both"/>
        <w:rPr>
          <w:color w:val="auto"/>
        </w:rPr>
      </w:pPr>
      <w:r w:rsidRPr="00E118C5">
        <w:rPr>
          <w:i/>
          <w:iCs/>
          <w:color w:val="auto"/>
        </w:rPr>
        <w:t>владеть</w:t>
      </w:r>
      <w:r w:rsidRPr="00E118C5">
        <w:rPr>
          <w:color w:val="auto"/>
        </w:rPr>
        <w:t xml:space="preserve"> основными видами речевой деятельности:</w:t>
      </w:r>
    </w:p>
    <w:p w:rsidR="00E57B0A" w:rsidRPr="00E118C5" w:rsidRDefault="00E57B0A" w:rsidP="00820F84">
      <w:pPr>
        <w:pStyle w:val="11"/>
        <w:spacing w:line="257" w:lineRule="auto"/>
        <w:jc w:val="both"/>
        <w:rPr>
          <w:color w:val="auto"/>
        </w:rPr>
      </w:pPr>
      <w:r w:rsidRPr="00E118C5">
        <w:rPr>
          <w:b/>
          <w:bCs/>
          <w:color w:val="auto"/>
        </w:rPr>
        <w:t xml:space="preserve">говорение: </w:t>
      </w:r>
      <w:r w:rsidRPr="00E118C5">
        <w:rPr>
          <w:i/>
          <w:iCs/>
          <w:color w:val="auto"/>
        </w:rPr>
        <w:t>вести разные виды диалогов</w:t>
      </w:r>
      <w:r w:rsidRPr="00E118C5">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E57B0A" w:rsidRPr="00E118C5" w:rsidRDefault="00E57B0A" w:rsidP="00820F84">
      <w:pPr>
        <w:pStyle w:val="11"/>
        <w:spacing w:line="252" w:lineRule="auto"/>
        <w:jc w:val="both"/>
        <w:rPr>
          <w:color w:val="auto"/>
        </w:rPr>
      </w:pPr>
      <w:r w:rsidRPr="00E118C5">
        <w:rPr>
          <w:i/>
          <w:iCs/>
          <w:color w:val="auto"/>
        </w:rPr>
        <w:t>создавать разные виды монологических высказываний</w:t>
      </w:r>
      <w:r w:rsidRPr="00E118C5">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118C5">
        <w:rPr>
          <w:i/>
          <w:iCs/>
          <w:color w:val="auto"/>
        </w:rPr>
        <w:t xml:space="preserve">выражать и кратко аргументировать </w:t>
      </w:r>
      <w:r w:rsidRPr="00E118C5">
        <w:rPr>
          <w:color w:val="auto"/>
        </w:rPr>
        <w:t xml:space="preserve">своё мнение, </w:t>
      </w:r>
      <w:r w:rsidRPr="00E118C5">
        <w:rPr>
          <w:i/>
          <w:iCs/>
          <w:color w:val="auto"/>
        </w:rPr>
        <w:t>излагать</w:t>
      </w:r>
      <w:r w:rsidRPr="00E118C5">
        <w:rPr>
          <w:color w:val="auto"/>
        </w:rPr>
        <w:t xml:space="preserve"> основное содержание прочитанного/прослушанного текста с вербальными и/или зрительными опорами (объём — 9—10 фраз); </w:t>
      </w:r>
      <w:r w:rsidRPr="00E118C5">
        <w:rPr>
          <w:i/>
          <w:iCs/>
          <w:color w:val="auto"/>
        </w:rPr>
        <w:t>излагать</w:t>
      </w:r>
      <w:r w:rsidRPr="00E118C5">
        <w:rPr>
          <w:color w:val="auto"/>
        </w:rPr>
        <w:t xml:space="preserve"> результаты выполненной проектной работы (объём — 9—10 фраз);</w:t>
      </w:r>
    </w:p>
    <w:p w:rsidR="00E57B0A" w:rsidRPr="00E118C5" w:rsidRDefault="00E57B0A" w:rsidP="00820F84">
      <w:pPr>
        <w:pStyle w:val="11"/>
        <w:jc w:val="both"/>
        <w:rPr>
          <w:color w:val="auto"/>
        </w:rPr>
      </w:pPr>
      <w:r w:rsidRPr="00E118C5">
        <w:rPr>
          <w:b/>
          <w:bCs/>
          <w:color w:val="auto"/>
        </w:rPr>
        <w:t xml:space="preserve">аудирование: </w:t>
      </w:r>
      <w:r w:rsidRPr="00E118C5">
        <w:rPr>
          <w:i/>
          <w:iCs/>
          <w:color w:val="auto"/>
        </w:rPr>
        <w:t>воспринимать на слух и понимать</w:t>
      </w:r>
      <w:r w:rsidRPr="00E118C5">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118C5">
        <w:rPr>
          <w:i/>
          <w:iCs/>
          <w:color w:val="auto"/>
        </w:rPr>
        <w:t>прогнозировать</w:t>
      </w:r>
      <w:r w:rsidRPr="00E118C5">
        <w:rPr>
          <w:color w:val="auto"/>
        </w:rPr>
        <w:t xml:space="preserve"> содержание звучащего текста по началу сообщения;</w:t>
      </w:r>
    </w:p>
    <w:p w:rsidR="00E57B0A" w:rsidRPr="00E118C5" w:rsidRDefault="00E57B0A" w:rsidP="00820F84">
      <w:pPr>
        <w:pStyle w:val="11"/>
        <w:jc w:val="both"/>
        <w:rPr>
          <w:color w:val="auto"/>
        </w:rPr>
      </w:pPr>
      <w:r w:rsidRPr="00E118C5">
        <w:rPr>
          <w:b/>
          <w:bCs/>
          <w:color w:val="auto"/>
        </w:rPr>
        <w:t xml:space="preserve">смысловое чтение: </w:t>
      </w:r>
      <w:r w:rsidRPr="00E118C5">
        <w:rPr>
          <w:i/>
          <w:iCs/>
          <w:color w:val="auto"/>
        </w:rPr>
        <w:t>читать про себя и понимать</w:t>
      </w:r>
      <w:r w:rsidRPr="00E118C5">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118C5">
        <w:rPr>
          <w:i/>
          <w:iCs/>
          <w:color w:val="auto"/>
        </w:rPr>
        <w:t>читать несплошные тексты</w:t>
      </w:r>
      <w:r w:rsidRPr="00E118C5">
        <w:rPr>
          <w:color w:val="auto"/>
        </w:rPr>
        <w:t xml:space="preserve"> (таблицы, диаграммы) и </w:t>
      </w:r>
      <w:r w:rsidRPr="00E118C5">
        <w:rPr>
          <w:i/>
          <w:iCs/>
          <w:color w:val="auto"/>
        </w:rPr>
        <w:t>понимать</w:t>
      </w:r>
      <w:r w:rsidRPr="00E118C5">
        <w:rPr>
          <w:color w:val="auto"/>
        </w:rPr>
        <w:t xml:space="preserve"> представленную в них информацию; </w:t>
      </w:r>
      <w:r w:rsidRPr="00E118C5">
        <w:rPr>
          <w:i/>
          <w:iCs/>
          <w:color w:val="auto"/>
        </w:rPr>
        <w:t>определять</w:t>
      </w:r>
      <w:r w:rsidRPr="00E118C5">
        <w:rPr>
          <w:color w:val="auto"/>
        </w:rPr>
        <w:t xml:space="preserve"> последовательность главных фактов/событий в тексте;</w:t>
      </w:r>
    </w:p>
    <w:p w:rsidR="00E57B0A" w:rsidRPr="00E118C5" w:rsidRDefault="00E57B0A" w:rsidP="00820F84">
      <w:pPr>
        <w:pStyle w:val="11"/>
        <w:jc w:val="both"/>
        <w:rPr>
          <w:color w:val="auto"/>
        </w:rPr>
      </w:pPr>
      <w:r w:rsidRPr="00E118C5">
        <w:rPr>
          <w:b/>
          <w:bCs/>
          <w:color w:val="auto"/>
        </w:rPr>
        <w:t xml:space="preserve">письменная речь: </w:t>
      </w:r>
      <w:r w:rsidRPr="00E118C5">
        <w:rPr>
          <w:i/>
          <w:iCs/>
          <w:color w:val="auto"/>
        </w:rPr>
        <w:t>заполнять</w:t>
      </w:r>
      <w:r w:rsidRPr="00E118C5">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118C5">
        <w:rPr>
          <w:i/>
          <w:iCs/>
          <w:color w:val="auto"/>
        </w:rPr>
        <w:t>писать</w:t>
      </w:r>
      <w:r w:rsidRPr="00E118C5">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118C5">
        <w:rPr>
          <w:i/>
          <w:iCs/>
          <w:color w:val="auto"/>
        </w:rPr>
        <w:t>создавать</w:t>
      </w:r>
      <w:r w:rsidRPr="00E118C5">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E57B0A" w:rsidRPr="00E118C5" w:rsidRDefault="00E57B0A" w:rsidP="00820F84">
      <w:pPr>
        <w:pStyle w:val="11"/>
        <w:numPr>
          <w:ilvl w:val="0"/>
          <w:numId w:val="34"/>
        </w:numPr>
        <w:tabs>
          <w:tab w:val="left" w:pos="566"/>
        </w:tabs>
        <w:spacing w:line="252" w:lineRule="auto"/>
        <w:jc w:val="both"/>
        <w:rPr>
          <w:color w:val="auto"/>
        </w:rPr>
      </w:pPr>
      <w:r w:rsidRPr="00E118C5">
        <w:rPr>
          <w:i/>
          <w:iCs/>
          <w:color w:val="auto"/>
        </w:rPr>
        <w:t>владеть</w:t>
      </w:r>
      <w:r w:rsidRPr="00E118C5">
        <w:rPr>
          <w:b/>
          <w:bCs/>
          <w:color w:val="auto"/>
        </w:rPr>
        <w:t xml:space="preserve"> фонетическими </w:t>
      </w:r>
      <w:r w:rsidRPr="00E118C5">
        <w:rPr>
          <w:color w:val="auto"/>
        </w:rPr>
        <w:t xml:space="preserve">навыками: </w:t>
      </w:r>
      <w:r w:rsidRPr="00E118C5">
        <w:rPr>
          <w:i/>
          <w:iCs/>
          <w:color w:val="auto"/>
        </w:rPr>
        <w:t xml:space="preserve">различать на слух </w:t>
      </w:r>
      <w:r w:rsidRPr="00E118C5">
        <w:rPr>
          <w:color w:val="auto"/>
        </w:rPr>
        <w:t xml:space="preserve">и адекватно, без ошибок, ведущих к сбою коммуникации, </w:t>
      </w:r>
      <w:r w:rsidRPr="00E118C5">
        <w:rPr>
          <w:i/>
          <w:iCs/>
          <w:color w:val="auto"/>
        </w:rPr>
        <w:t>произносить</w:t>
      </w:r>
      <w:r w:rsidRPr="00E118C5">
        <w:rPr>
          <w:color w:val="auto"/>
        </w:rPr>
        <w:t xml:space="preserve"> слова с правильным ударением и фразы с соблюдением их ритмико-интонационных особенностей, в том числе </w:t>
      </w:r>
      <w:r w:rsidRPr="00E118C5">
        <w:rPr>
          <w:i/>
          <w:iCs/>
          <w:color w:val="auto"/>
        </w:rPr>
        <w:t>применять правила</w:t>
      </w:r>
      <w:r w:rsidRPr="00E118C5">
        <w:rPr>
          <w:color w:val="auto"/>
        </w:rPr>
        <w:t xml:space="preserve"> отсутствия фразового ударения на служебных словах; владеть правилами чтения и выразительно </w:t>
      </w:r>
      <w:r w:rsidRPr="00E118C5">
        <w:rPr>
          <w:i/>
          <w:iCs/>
          <w:color w:val="auto"/>
        </w:rPr>
        <w:t>читать вслух</w:t>
      </w:r>
      <w:r w:rsidRPr="00E118C5">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118C5">
        <w:rPr>
          <w:i/>
          <w:iCs/>
          <w:color w:val="auto"/>
        </w:rPr>
        <w:t>читать</w:t>
      </w:r>
      <w:r w:rsidRPr="00E118C5">
        <w:rPr>
          <w:color w:val="auto"/>
        </w:rPr>
        <w:t xml:space="preserve"> новые слова согласно основным правилам чтения;</w:t>
      </w:r>
    </w:p>
    <w:p w:rsidR="00E57B0A" w:rsidRPr="00E118C5" w:rsidRDefault="00E57B0A" w:rsidP="00820F84">
      <w:pPr>
        <w:pStyle w:val="11"/>
        <w:spacing w:line="252" w:lineRule="auto"/>
        <w:jc w:val="both"/>
        <w:rPr>
          <w:color w:val="auto"/>
        </w:rPr>
      </w:pPr>
      <w:r w:rsidRPr="00E118C5">
        <w:rPr>
          <w:i/>
          <w:iCs/>
          <w:color w:val="auto"/>
        </w:rPr>
        <w:t>владеть</w:t>
      </w:r>
      <w:r w:rsidRPr="00E118C5">
        <w:rPr>
          <w:b/>
          <w:bCs/>
          <w:color w:val="auto"/>
        </w:rPr>
        <w:t xml:space="preserve"> орфографическими </w:t>
      </w:r>
      <w:r w:rsidRPr="00E118C5">
        <w:rPr>
          <w:color w:val="auto"/>
        </w:rPr>
        <w:t xml:space="preserve">навыками: правильно </w:t>
      </w:r>
      <w:r w:rsidRPr="00E118C5">
        <w:rPr>
          <w:i/>
          <w:iCs/>
          <w:color w:val="auto"/>
        </w:rPr>
        <w:t xml:space="preserve">писать </w:t>
      </w:r>
      <w:r w:rsidRPr="00E118C5">
        <w:rPr>
          <w:color w:val="auto"/>
        </w:rPr>
        <w:t>изученные слова;</w:t>
      </w:r>
    </w:p>
    <w:p w:rsidR="00E57B0A" w:rsidRPr="00E118C5" w:rsidRDefault="00E57B0A" w:rsidP="00820F84">
      <w:pPr>
        <w:pStyle w:val="11"/>
        <w:spacing w:line="252" w:lineRule="auto"/>
        <w:jc w:val="both"/>
        <w:rPr>
          <w:color w:val="auto"/>
        </w:rPr>
      </w:pPr>
      <w:r w:rsidRPr="00E118C5">
        <w:rPr>
          <w:i/>
          <w:iCs/>
          <w:color w:val="auto"/>
        </w:rPr>
        <w:t>владеть</w:t>
      </w:r>
      <w:r w:rsidRPr="00E118C5">
        <w:rPr>
          <w:b/>
          <w:bCs/>
          <w:color w:val="auto"/>
        </w:rPr>
        <w:t xml:space="preserve"> пунктуационными </w:t>
      </w:r>
      <w:r w:rsidRPr="00E118C5">
        <w:rPr>
          <w:color w:val="auto"/>
        </w:rPr>
        <w:t xml:space="preserve">навыками: </w:t>
      </w:r>
      <w:r w:rsidRPr="00E118C5">
        <w:rPr>
          <w:i/>
          <w:iCs/>
          <w:color w:val="auto"/>
        </w:rPr>
        <w:t>использовать</w:t>
      </w:r>
      <w:r w:rsidRPr="00E118C5">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57B0A" w:rsidRPr="00E118C5" w:rsidRDefault="00E57B0A" w:rsidP="00820F84">
      <w:pPr>
        <w:pStyle w:val="11"/>
        <w:numPr>
          <w:ilvl w:val="0"/>
          <w:numId w:val="34"/>
        </w:numPr>
        <w:tabs>
          <w:tab w:val="left" w:pos="566"/>
        </w:tabs>
        <w:spacing w:line="252" w:lineRule="auto"/>
        <w:jc w:val="both"/>
        <w:rPr>
          <w:color w:val="auto"/>
        </w:rPr>
      </w:pPr>
      <w:r w:rsidRPr="00E118C5">
        <w:rPr>
          <w:i/>
          <w:iCs/>
          <w:color w:val="auto"/>
        </w:rPr>
        <w:t>распознавать</w:t>
      </w:r>
      <w:r w:rsidRPr="00E118C5">
        <w:rPr>
          <w:color w:val="auto"/>
        </w:rPr>
        <w:t xml:space="preserve"> в звучащем и письменном тексте 1250 лексических единиц (слов, словосочетаний, речевых клише) и правильно </w:t>
      </w:r>
      <w:r w:rsidRPr="00E118C5">
        <w:rPr>
          <w:i/>
          <w:iCs/>
          <w:color w:val="auto"/>
        </w:rPr>
        <w:t>употреблять</w:t>
      </w:r>
      <w:r w:rsidRPr="00E118C5">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118C5">
        <w:rPr>
          <w:color w:val="auto"/>
          <w:lang w:val="en-US"/>
        </w:rPr>
        <w:t>ity</w:t>
      </w:r>
      <w:r w:rsidRPr="00E118C5">
        <w:rPr>
          <w:color w:val="auto"/>
        </w:rPr>
        <w:t>, -</w:t>
      </w:r>
      <w:r w:rsidRPr="00E118C5">
        <w:rPr>
          <w:color w:val="auto"/>
          <w:lang w:val="en-US"/>
        </w:rPr>
        <w:t>ship</w:t>
      </w:r>
      <w:r w:rsidRPr="00E118C5">
        <w:rPr>
          <w:color w:val="auto"/>
        </w:rPr>
        <w:t>, -</w:t>
      </w:r>
      <w:r w:rsidRPr="00E118C5">
        <w:rPr>
          <w:color w:val="auto"/>
          <w:lang w:val="en-US"/>
        </w:rPr>
        <w:t>ance</w:t>
      </w:r>
      <w:r w:rsidRPr="00E118C5">
        <w:rPr>
          <w:color w:val="auto"/>
        </w:rPr>
        <w:t>/-</w:t>
      </w:r>
      <w:r w:rsidRPr="00E118C5">
        <w:rPr>
          <w:color w:val="auto"/>
          <w:lang w:val="en-US"/>
        </w:rPr>
        <w:t>ence</w:t>
      </w:r>
      <w:r w:rsidRPr="00E118C5">
        <w:rPr>
          <w:color w:val="auto"/>
        </w:rPr>
        <w:t xml:space="preserve">; имена прилагательные с помощью префикса </w:t>
      </w:r>
      <w:r w:rsidRPr="00E118C5">
        <w:rPr>
          <w:color w:val="auto"/>
          <w:lang w:val="en-US"/>
        </w:rPr>
        <w:t>inter</w:t>
      </w:r>
      <w:r w:rsidRPr="00E118C5">
        <w:rPr>
          <w:color w:val="auto"/>
        </w:rPr>
        <w:t>-;</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118C5">
        <w:rPr>
          <w:color w:val="auto"/>
          <w:lang w:val="en-US"/>
        </w:rPr>
        <w:t>to</w:t>
      </w:r>
      <w:r w:rsidRPr="00E118C5">
        <w:rPr>
          <w:color w:val="auto"/>
        </w:rPr>
        <w:t xml:space="preserve"> </w:t>
      </w:r>
      <w:r w:rsidRPr="00E118C5">
        <w:rPr>
          <w:color w:val="auto"/>
          <w:lang w:val="en-US"/>
        </w:rPr>
        <w:t>walk</w:t>
      </w:r>
      <w:r w:rsidRPr="00E118C5">
        <w:rPr>
          <w:color w:val="auto"/>
        </w:rPr>
        <w:t xml:space="preserve"> — </w:t>
      </w:r>
      <w:r w:rsidRPr="00E118C5">
        <w:rPr>
          <w:color w:val="auto"/>
          <w:lang w:val="en-US"/>
        </w:rPr>
        <w:t>a</w:t>
      </w:r>
      <w:r w:rsidRPr="00E118C5">
        <w:rPr>
          <w:color w:val="auto"/>
        </w:rPr>
        <w:t xml:space="preserve"> </w:t>
      </w:r>
      <w:r w:rsidRPr="00E118C5">
        <w:rPr>
          <w:color w:val="auto"/>
          <w:lang w:val="en-US"/>
        </w:rPr>
        <w:t>walk</w:t>
      </w:r>
      <w:r w:rsidRPr="00E118C5">
        <w:rPr>
          <w:color w:val="auto"/>
        </w:rPr>
        <w:t>), глагол от имени существительного (</w:t>
      </w:r>
      <w:r w:rsidRPr="00E118C5">
        <w:rPr>
          <w:color w:val="auto"/>
          <w:lang w:val="en-US"/>
        </w:rPr>
        <w:t>a</w:t>
      </w:r>
      <w:r w:rsidRPr="00E118C5">
        <w:rPr>
          <w:color w:val="auto"/>
        </w:rPr>
        <w:t xml:space="preserve"> </w:t>
      </w:r>
      <w:r w:rsidRPr="00E118C5">
        <w:rPr>
          <w:color w:val="auto"/>
          <w:lang w:val="en-US"/>
        </w:rPr>
        <w:t>present</w:t>
      </w:r>
      <w:r w:rsidRPr="00E118C5">
        <w:rPr>
          <w:color w:val="auto"/>
        </w:rPr>
        <w:t xml:space="preserve"> — </w:t>
      </w:r>
      <w:r w:rsidRPr="00E118C5">
        <w:rPr>
          <w:color w:val="auto"/>
          <w:lang w:val="en-US"/>
        </w:rPr>
        <w:t>to</w:t>
      </w:r>
      <w:r w:rsidRPr="00E118C5">
        <w:rPr>
          <w:color w:val="auto"/>
        </w:rPr>
        <w:t xml:space="preserve"> </w:t>
      </w:r>
      <w:r w:rsidRPr="00E118C5">
        <w:rPr>
          <w:color w:val="auto"/>
          <w:lang w:val="en-US"/>
        </w:rPr>
        <w:t>present</w:t>
      </w:r>
      <w:r w:rsidRPr="00E118C5">
        <w:rPr>
          <w:color w:val="auto"/>
        </w:rPr>
        <w:t>), имя существительное от прилагательного (</w:t>
      </w:r>
      <w:r w:rsidRPr="00E118C5">
        <w:rPr>
          <w:color w:val="auto"/>
          <w:lang w:val="en-US"/>
        </w:rPr>
        <w:t>rich</w:t>
      </w:r>
      <w:r w:rsidRPr="00E118C5">
        <w:rPr>
          <w:color w:val="auto"/>
        </w:rPr>
        <w:t xml:space="preserve"> — </w:t>
      </w:r>
      <w:r w:rsidRPr="00E118C5">
        <w:rPr>
          <w:color w:val="auto"/>
          <w:lang w:val="en-US"/>
        </w:rPr>
        <w:t>the</w:t>
      </w:r>
      <w:r w:rsidRPr="00E118C5">
        <w:rPr>
          <w:color w:val="auto"/>
        </w:rPr>
        <w:t xml:space="preserve"> </w:t>
      </w:r>
      <w:r w:rsidRPr="00E118C5">
        <w:rPr>
          <w:color w:val="auto"/>
          <w:lang w:val="en-US"/>
        </w:rPr>
        <w:t>rich</w:t>
      </w:r>
      <w:r w:rsidRPr="00E118C5">
        <w:rPr>
          <w:color w:val="auto"/>
        </w:rPr>
        <w:t>);</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E57B0A" w:rsidRPr="00E118C5" w:rsidRDefault="00E57B0A" w:rsidP="00820F84">
      <w:pPr>
        <w:pStyle w:val="11"/>
        <w:numPr>
          <w:ilvl w:val="0"/>
          <w:numId w:val="34"/>
        </w:numPr>
        <w:tabs>
          <w:tab w:val="left" w:pos="575"/>
        </w:tabs>
        <w:jc w:val="both"/>
        <w:rPr>
          <w:color w:val="auto"/>
        </w:rPr>
      </w:pPr>
      <w:r w:rsidRPr="00E118C5">
        <w:rPr>
          <w:i/>
          <w:iCs/>
          <w:color w:val="auto"/>
        </w:rPr>
        <w:t>знать и понимать</w:t>
      </w:r>
      <w:r w:rsidRPr="00E118C5">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E57B0A" w:rsidRPr="00E118C5" w:rsidRDefault="00E57B0A" w:rsidP="00820F84">
      <w:pPr>
        <w:pStyle w:val="11"/>
        <w:jc w:val="both"/>
        <w:rPr>
          <w:color w:val="auto"/>
        </w:rPr>
      </w:pPr>
      <w:r w:rsidRPr="00E118C5">
        <w:rPr>
          <w:i/>
          <w:iCs/>
          <w:color w:val="auto"/>
        </w:rPr>
        <w:t>распознавать</w:t>
      </w:r>
      <w:r w:rsidRPr="00E118C5">
        <w:rPr>
          <w:color w:val="auto"/>
        </w:rPr>
        <w:t xml:space="preserve"> в письменном и звучащем тексте и </w:t>
      </w:r>
      <w:r w:rsidRPr="00E118C5">
        <w:rPr>
          <w:i/>
          <w:iCs/>
          <w:color w:val="auto"/>
        </w:rPr>
        <w:t>употреблять</w:t>
      </w:r>
      <w:r w:rsidRPr="00E118C5">
        <w:rPr>
          <w:color w:val="auto"/>
        </w:rPr>
        <w:t xml:space="preserve"> в устной и письменной речи:</w:t>
      </w:r>
    </w:p>
    <w:p w:rsidR="00E57B0A" w:rsidRPr="00E118C5" w:rsidRDefault="00E57B0A" w:rsidP="00820F84">
      <w:pPr>
        <w:pStyle w:val="11"/>
        <w:numPr>
          <w:ilvl w:val="0"/>
          <w:numId w:val="185"/>
        </w:numPr>
        <w:jc w:val="both"/>
        <w:rPr>
          <w:color w:val="auto"/>
        </w:rPr>
      </w:pPr>
      <w:r w:rsidRPr="00E118C5">
        <w:rPr>
          <w:color w:val="auto"/>
        </w:rPr>
        <w:t>предложения со сложным дополнением (</w:t>
      </w:r>
      <w:r w:rsidRPr="00E118C5">
        <w:rPr>
          <w:color w:val="auto"/>
          <w:lang w:val="en-US"/>
        </w:rPr>
        <w:t>Complex</w:t>
      </w:r>
      <w:r w:rsidRPr="00E118C5">
        <w:rPr>
          <w:color w:val="auto"/>
        </w:rPr>
        <w:t xml:space="preserve"> </w:t>
      </w:r>
      <w:r w:rsidRPr="00E118C5">
        <w:rPr>
          <w:color w:val="auto"/>
          <w:lang w:val="en-US"/>
        </w:rPr>
        <w:t>Object</w:t>
      </w:r>
      <w:r w:rsidRPr="00E118C5">
        <w:rPr>
          <w:color w:val="auto"/>
        </w:rPr>
        <w:t>);</w:t>
      </w:r>
    </w:p>
    <w:p w:rsidR="00E57B0A" w:rsidRPr="00E118C5" w:rsidRDefault="00E57B0A" w:rsidP="00820F84">
      <w:pPr>
        <w:pStyle w:val="11"/>
        <w:numPr>
          <w:ilvl w:val="0"/>
          <w:numId w:val="185"/>
        </w:numPr>
        <w:jc w:val="both"/>
        <w:rPr>
          <w:color w:val="auto"/>
        </w:rPr>
      </w:pPr>
      <w:r w:rsidRPr="00E118C5">
        <w:rPr>
          <w:color w:val="auto"/>
        </w:rPr>
        <w:t xml:space="preserve">все типы вопросительных предложений в </w:t>
      </w:r>
      <w:r w:rsidRPr="00E118C5">
        <w:rPr>
          <w:color w:val="auto"/>
          <w:lang w:val="en-US"/>
        </w:rPr>
        <w:t>Past</w:t>
      </w:r>
      <w:r w:rsidRPr="00E118C5">
        <w:rPr>
          <w:color w:val="auto"/>
        </w:rPr>
        <w:t xml:space="preserve"> </w:t>
      </w:r>
      <w:r w:rsidRPr="00E118C5">
        <w:rPr>
          <w:color w:val="auto"/>
          <w:lang w:val="en-US"/>
        </w:rPr>
        <w:t>Perfect</w:t>
      </w:r>
      <w:r w:rsidRPr="00E118C5">
        <w:rPr>
          <w:color w:val="auto"/>
        </w:rPr>
        <w:t xml:space="preserve"> </w:t>
      </w:r>
      <w:r w:rsidRPr="00E118C5">
        <w:rPr>
          <w:color w:val="auto"/>
          <w:lang w:val="en-US"/>
        </w:rPr>
        <w:t>Tense</w:t>
      </w:r>
      <w:r w:rsidRPr="00E118C5">
        <w:rPr>
          <w:color w:val="auto"/>
        </w:rPr>
        <w:t>;</w:t>
      </w:r>
    </w:p>
    <w:p w:rsidR="00E57B0A" w:rsidRPr="00E118C5" w:rsidRDefault="00E57B0A" w:rsidP="00820F84">
      <w:pPr>
        <w:pStyle w:val="11"/>
        <w:numPr>
          <w:ilvl w:val="0"/>
          <w:numId w:val="185"/>
        </w:numPr>
        <w:jc w:val="both"/>
        <w:rPr>
          <w:color w:val="auto"/>
        </w:rPr>
      </w:pPr>
      <w:r w:rsidRPr="00E118C5">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57B0A" w:rsidRPr="00E118C5" w:rsidRDefault="00E57B0A" w:rsidP="00820F84">
      <w:pPr>
        <w:pStyle w:val="11"/>
        <w:numPr>
          <w:ilvl w:val="0"/>
          <w:numId w:val="185"/>
        </w:numPr>
        <w:jc w:val="both"/>
        <w:rPr>
          <w:color w:val="auto"/>
        </w:rPr>
      </w:pPr>
      <w:r w:rsidRPr="00E118C5">
        <w:rPr>
          <w:color w:val="auto"/>
        </w:rPr>
        <w:t>согласование времён в рамках сложного предложения;</w:t>
      </w:r>
    </w:p>
    <w:p w:rsidR="00E57B0A" w:rsidRPr="00E118C5" w:rsidRDefault="00E57B0A" w:rsidP="00820F84">
      <w:pPr>
        <w:pStyle w:val="11"/>
        <w:numPr>
          <w:ilvl w:val="0"/>
          <w:numId w:val="185"/>
        </w:numPr>
        <w:jc w:val="both"/>
        <w:rPr>
          <w:color w:val="auto"/>
        </w:rPr>
      </w:pPr>
      <w:r w:rsidRPr="00E118C5">
        <w:rPr>
          <w:color w:val="auto"/>
        </w:rPr>
        <w:t>согласование подлежащего, выраженного собирательным существительным (</w:t>
      </w:r>
      <w:r w:rsidRPr="00E118C5">
        <w:rPr>
          <w:color w:val="auto"/>
          <w:lang w:val="en-US"/>
        </w:rPr>
        <w:t>family</w:t>
      </w:r>
      <w:r w:rsidRPr="00E118C5">
        <w:rPr>
          <w:color w:val="auto"/>
        </w:rPr>
        <w:t xml:space="preserve">, </w:t>
      </w:r>
      <w:r w:rsidRPr="00E118C5">
        <w:rPr>
          <w:color w:val="auto"/>
          <w:lang w:val="en-US"/>
        </w:rPr>
        <w:t>police</w:t>
      </w:r>
      <w:r w:rsidRPr="00E118C5">
        <w:rPr>
          <w:color w:val="auto"/>
        </w:rPr>
        <w:t>), со сказуемым;</w:t>
      </w:r>
    </w:p>
    <w:p w:rsidR="00E57B0A" w:rsidRPr="00E118C5" w:rsidRDefault="00E57B0A" w:rsidP="00820F84">
      <w:pPr>
        <w:pStyle w:val="11"/>
        <w:numPr>
          <w:ilvl w:val="0"/>
          <w:numId w:val="185"/>
        </w:numPr>
        <w:jc w:val="both"/>
        <w:rPr>
          <w:color w:val="auto"/>
          <w:lang w:val="en-US"/>
        </w:rPr>
      </w:pPr>
      <w:r w:rsidRPr="00E118C5">
        <w:rPr>
          <w:color w:val="auto"/>
        </w:rPr>
        <w:t>конструкции</w:t>
      </w:r>
      <w:r w:rsidRPr="00E118C5">
        <w:rPr>
          <w:color w:val="auto"/>
          <w:lang w:val="en-US"/>
        </w:rPr>
        <w:t xml:space="preserve"> </w:t>
      </w:r>
      <w:r w:rsidRPr="00E118C5">
        <w:rPr>
          <w:color w:val="auto"/>
        </w:rPr>
        <w:t>с</w:t>
      </w:r>
      <w:r w:rsidRPr="00E118C5">
        <w:rPr>
          <w:color w:val="auto"/>
          <w:lang w:val="en-US"/>
        </w:rPr>
        <w:t xml:space="preserve"> </w:t>
      </w:r>
      <w:r w:rsidRPr="00E118C5">
        <w:rPr>
          <w:color w:val="auto"/>
        </w:rPr>
        <w:t>глаголами</w:t>
      </w:r>
      <w:r w:rsidRPr="00E118C5">
        <w:rPr>
          <w:color w:val="auto"/>
          <w:lang w:val="en-US"/>
        </w:rPr>
        <w:t xml:space="preserve"> </w:t>
      </w:r>
      <w:r w:rsidRPr="00E118C5">
        <w:rPr>
          <w:color w:val="auto"/>
        </w:rPr>
        <w:t>на</w:t>
      </w:r>
      <w:r w:rsidRPr="00E118C5">
        <w:rPr>
          <w:color w:val="auto"/>
          <w:lang w:val="en-US"/>
        </w:rPr>
        <w:t xml:space="preserve"> -ing: to love/hate doing something;</w:t>
      </w:r>
    </w:p>
    <w:p w:rsidR="00E57B0A" w:rsidRPr="00E118C5" w:rsidRDefault="00E57B0A" w:rsidP="00820F84">
      <w:pPr>
        <w:pStyle w:val="11"/>
        <w:numPr>
          <w:ilvl w:val="0"/>
          <w:numId w:val="185"/>
        </w:numPr>
        <w:jc w:val="both"/>
        <w:rPr>
          <w:color w:val="auto"/>
          <w:lang w:val="en-US"/>
        </w:rPr>
      </w:pPr>
      <w:r w:rsidRPr="00E118C5">
        <w:rPr>
          <w:color w:val="auto"/>
        </w:rPr>
        <w:t>конструкции</w:t>
      </w:r>
      <w:r w:rsidRPr="00E118C5">
        <w:rPr>
          <w:color w:val="auto"/>
          <w:lang w:val="en-US"/>
        </w:rPr>
        <w:t xml:space="preserve">, </w:t>
      </w:r>
      <w:r w:rsidRPr="00E118C5">
        <w:rPr>
          <w:color w:val="auto"/>
        </w:rPr>
        <w:t>содержащие</w:t>
      </w:r>
      <w:r w:rsidRPr="00E118C5">
        <w:rPr>
          <w:color w:val="auto"/>
          <w:lang w:val="en-US"/>
        </w:rPr>
        <w:t xml:space="preserve"> </w:t>
      </w:r>
      <w:r w:rsidRPr="00E118C5">
        <w:rPr>
          <w:color w:val="auto"/>
        </w:rPr>
        <w:t>глаголы</w:t>
      </w:r>
      <w:r w:rsidRPr="00E118C5">
        <w:rPr>
          <w:color w:val="auto"/>
          <w:lang w:val="en-US"/>
        </w:rPr>
        <w:t>-</w:t>
      </w:r>
      <w:r w:rsidRPr="00E118C5">
        <w:rPr>
          <w:color w:val="auto"/>
        </w:rPr>
        <w:t>связки</w:t>
      </w:r>
      <w:r w:rsidRPr="00E118C5">
        <w:rPr>
          <w:color w:val="auto"/>
          <w:lang w:val="en-US"/>
        </w:rPr>
        <w:t xml:space="preserve"> to be/to look/to feel/to seem;</w:t>
      </w:r>
    </w:p>
    <w:p w:rsidR="00E57B0A" w:rsidRPr="00E118C5" w:rsidRDefault="00E57B0A" w:rsidP="00820F84">
      <w:pPr>
        <w:pStyle w:val="11"/>
        <w:numPr>
          <w:ilvl w:val="0"/>
          <w:numId w:val="185"/>
        </w:numPr>
        <w:jc w:val="both"/>
        <w:rPr>
          <w:color w:val="auto"/>
          <w:lang w:val="en-US"/>
        </w:rPr>
      </w:pPr>
      <w:r w:rsidRPr="00E118C5">
        <w:rPr>
          <w:color w:val="auto"/>
        </w:rPr>
        <w:t>конструкции</w:t>
      </w:r>
      <w:r w:rsidRPr="00E118C5">
        <w:rPr>
          <w:color w:val="auto"/>
          <w:lang w:val="en-US"/>
        </w:rPr>
        <w:t xml:space="preserve"> be/get used to do something; be/get used doing something;</w:t>
      </w:r>
    </w:p>
    <w:p w:rsidR="00E57B0A" w:rsidRPr="00E118C5" w:rsidRDefault="00E57B0A" w:rsidP="00820F84">
      <w:pPr>
        <w:pStyle w:val="11"/>
        <w:numPr>
          <w:ilvl w:val="0"/>
          <w:numId w:val="185"/>
        </w:numPr>
        <w:jc w:val="both"/>
        <w:rPr>
          <w:color w:val="auto"/>
          <w:lang w:val="en-US"/>
        </w:rPr>
      </w:pPr>
      <w:r w:rsidRPr="00E118C5">
        <w:rPr>
          <w:color w:val="auto"/>
        </w:rPr>
        <w:t>конструкцию</w:t>
      </w:r>
      <w:r w:rsidRPr="00E118C5">
        <w:rPr>
          <w:color w:val="auto"/>
          <w:lang w:val="en-US"/>
        </w:rPr>
        <w:t xml:space="preserve"> both ... and ...;</w:t>
      </w:r>
    </w:p>
    <w:p w:rsidR="00E57B0A" w:rsidRPr="00E118C5" w:rsidRDefault="00E57B0A" w:rsidP="00820F84">
      <w:pPr>
        <w:pStyle w:val="11"/>
        <w:numPr>
          <w:ilvl w:val="0"/>
          <w:numId w:val="185"/>
        </w:numPr>
        <w:jc w:val="both"/>
        <w:rPr>
          <w:color w:val="auto"/>
          <w:lang w:val="en-US"/>
        </w:rPr>
      </w:pPr>
      <w:r w:rsidRPr="00E118C5">
        <w:rPr>
          <w:color w:val="auto"/>
        </w:rPr>
        <w:t>конструкции</w:t>
      </w:r>
      <w:r w:rsidRPr="00E118C5">
        <w:rPr>
          <w:color w:val="auto"/>
          <w:lang w:val="en-US"/>
        </w:rPr>
        <w:t xml:space="preserve"> c </w:t>
      </w:r>
      <w:r w:rsidRPr="00E118C5">
        <w:rPr>
          <w:color w:val="auto"/>
        </w:rPr>
        <w:t>глаголами</w:t>
      </w:r>
      <w:r w:rsidRPr="00E118C5">
        <w:rPr>
          <w:color w:val="auto"/>
          <w:lang w:val="en-US"/>
        </w:rPr>
        <w:t xml:space="preserve"> to stop, to remember, to forget (</w:t>
      </w:r>
      <w:r w:rsidRPr="00E118C5">
        <w:rPr>
          <w:color w:val="auto"/>
        </w:rPr>
        <w:t>разница</w:t>
      </w:r>
      <w:r w:rsidRPr="00E118C5">
        <w:rPr>
          <w:color w:val="auto"/>
          <w:lang w:val="en-US"/>
        </w:rPr>
        <w:t xml:space="preserve"> </w:t>
      </w:r>
      <w:r w:rsidRPr="00E118C5">
        <w:rPr>
          <w:color w:val="auto"/>
        </w:rPr>
        <w:t>в</w:t>
      </w:r>
      <w:r w:rsidRPr="00E118C5">
        <w:rPr>
          <w:color w:val="auto"/>
          <w:lang w:val="en-US"/>
        </w:rPr>
        <w:t xml:space="preserve"> </w:t>
      </w:r>
      <w:r w:rsidRPr="00E118C5">
        <w:rPr>
          <w:color w:val="auto"/>
        </w:rPr>
        <w:t>значении</w:t>
      </w:r>
      <w:r w:rsidRPr="00E118C5">
        <w:rPr>
          <w:color w:val="auto"/>
          <w:lang w:val="en-US"/>
        </w:rPr>
        <w:t xml:space="preserve"> to stop doing smth </w:t>
      </w:r>
      <w:r w:rsidRPr="00E118C5">
        <w:rPr>
          <w:color w:val="auto"/>
        </w:rPr>
        <w:t>и</w:t>
      </w:r>
      <w:r w:rsidRPr="00E118C5">
        <w:rPr>
          <w:color w:val="auto"/>
          <w:lang w:val="en-US"/>
        </w:rPr>
        <w:t xml:space="preserve"> to stop to do smth);</w:t>
      </w:r>
    </w:p>
    <w:p w:rsidR="00E57B0A" w:rsidRPr="00E118C5" w:rsidRDefault="00E57B0A" w:rsidP="00820F84">
      <w:pPr>
        <w:pStyle w:val="11"/>
        <w:numPr>
          <w:ilvl w:val="0"/>
          <w:numId w:val="185"/>
        </w:numPr>
        <w:jc w:val="both"/>
        <w:rPr>
          <w:color w:val="auto"/>
          <w:lang w:val="en-US"/>
        </w:rPr>
      </w:pPr>
      <w:r w:rsidRPr="00E118C5">
        <w:rPr>
          <w:color w:val="auto"/>
        </w:rPr>
        <w:t>глаголы</w:t>
      </w:r>
      <w:r w:rsidRPr="00E118C5">
        <w:rPr>
          <w:color w:val="auto"/>
          <w:lang w:val="en-US"/>
        </w:rPr>
        <w:t xml:space="preserve"> </w:t>
      </w:r>
      <w:r w:rsidRPr="00E118C5">
        <w:rPr>
          <w:color w:val="auto"/>
        </w:rPr>
        <w:t>в</w:t>
      </w:r>
      <w:r w:rsidRPr="00E118C5">
        <w:rPr>
          <w:color w:val="auto"/>
          <w:lang w:val="en-US"/>
        </w:rPr>
        <w:t xml:space="preserve"> </w:t>
      </w:r>
      <w:r w:rsidRPr="00E118C5">
        <w:rPr>
          <w:color w:val="auto"/>
        </w:rPr>
        <w:t>видо</w:t>
      </w:r>
      <w:r w:rsidRPr="00E118C5">
        <w:rPr>
          <w:color w:val="auto"/>
          <w:lang w:val="en-US"/>
        </w:rPr>
        <w:t>-</w:t>
      </w:r>
      <w:r w:rsidRPr="00E118C5">
        <w:rPr>
          <w:color w:val="auto"/>
        </w:rPr>
        <w:t>временных</w:t>
      </w:r>
      <w:r w:rsidRPr="00E118C5">
        <w:rPr>
          <w:color w:val="auto"/>
          <w:lang w:val="en-US"/>
        </w:rPr>
        <w:t xml:space="preserve"> </w:t>
      </w:r>
      <w:r w:rsidRPr="00E118C5">
        <w:rPr>
          <w:color w:val="auto"/>
        </w:rPr>
        <w:t>формах</w:t>
      </w:r>
      <w:r w:rsidRPr="00E118C5">
        <w:rPr>
          <w:color w:val="auto"/>
          <w:lang w:val="en-US"/>
        </w:rPr>
        <w:t xml:space="preserve"> </w:t>
      </w:r>
      <w:r w:rsidRPr="00E118C5">
        <w:rPr>
          <w:color w:val="auto"/>
        </w:rPr>
        <w:t>действительного</w:t>
      </w:r>
      <w:r w:rsidRPr="00E118C5">
        <w:rPr>
          <w:color w:val="auto"/>
          <w:lang w:val="en-US"/>
        </w:rPr>
        <w:t xml:space="preserve"> </w:t>
      </w:r>
      <w:r w:rsidRPr="00E118C5">
        <w:rPr>
          <w:color w:val="auto"/>
        </w:rPr>
        <w:t>залога</w:t>
      </w:r>
      <w:r w:rsidRPr="00E118C5">
        <w:rPr>
          <w:color w:val="auto"/>
          <w:lang w:val="en-US"/>
        </w:rPr>
        <w:t xml:space="preserve"> </w:t>
      </w:r>
      <w:r w:rsidRPr="00E118C5">
        <w:rPr>
          <w:color w:val="auto"/>
        </w:rPr>
        <w:t>в</w:t>
      </w:r>
      <w:r w:rsidRPr="00E118C5">
        <w:rPr>
          <w:color w:val="auto"/>
          <w:lang w:val="en-US"/>
        </w:rPr>
        <w:t xml:space="preserve"> </w:t>
      </w:r>
      <w:r w:rsidRPr="00E118C5">
        <w:rPr>
          <w:color w:val="auto"/>
        </w:rPr>
        <w:t>изъявительном</w:t>
      </w:r>
      <w:r w:rsidRPr="00E118C5">
        <w:rPr>
          <w:color w:val="auto"/>
          <w:lang w:val="en-US"/>
        </w:rPr>
        <w:t xml:space="preserve"> </w:t>
      </w:r>
      <w:r w:rsidRPr="00E118C5">
        <w:rPr>
          <w:color w:val="auto"/>
        </w:rPr>
        <w:t>наклонении</w:t>
      </w:r>
      <w:r w:rsidRPr="00E118C5">
        <w:rPr>
          <w:color w:val="auto"/>
          <w:lang w:val="en-US"/>
        </w:rPr>
        <w:t xml:space="preserve"> (Past Perfect Tense; Present Perfect Continuous Tense, Future-in-the-Past);</w:t>
      </w:r>
    </w:p>
    <w:p w:rsidR="00E57B0A" w:rsidRPr="00E118C5" w:rsidRDefault="00E57B0A" w:rsidP="00820F84">
      <w:pPr>
        <w:pStyle w:val="11"/>
        <w:numPr>
          <w:ilvl w:val="0"/>
          <w:numId w:val="185"/>
        </w:numPr>
        <w:jc w:val="both"/>
        <w:rPr>
          <w:color w:val="auto"/>
        </w:rPr>
      </w:pPr>
      <w:r w:rsidRPr="00E118C5">
        <w:rPr>
          <w:color w:val="auto"/>
        </w:rPr>
        <w:t>модальные глаголы в косвенной речи в настоящем и прошедшем времени;</w:t>
      </w:r>
    </w:p>
    <w:p w:rsidR="00E57B0A" w:rsidRPr="00E118C5" w:rsidRDefault="00E57B0A" w:rsidP="00820F84">
      <w:pPr>
        <w:pStyle w:val="11"/>
        <w:numPr>
          <w:ilvl w:val="0"/>
          <w:numId w:val="185"/>
        </w:numPr>
        <w:jc w:val="both"/>
        <w:rPr>
          <w:color w:val="auto"/>
        </w:rPr>
      </w:pPr>
      <w:r w:rsidRPr="00E118C5">
        <w:rPr>
          <w:color w:val="auto"/>
        </w:rPr>
        <w:t>неличные формы глагола (инфинитив, герундий, причастия настоящего и прошедшего времени);</w:t>
      </w:r>
    </w:p>
    <w:p w:rsidR="00E57B0A" w:rsidRPr="00E118C5" w:rsidRDefault="00E57B0A" w:rsidP="00820F84">
      <w:pPr>
        <w:pStyle w:val="11"/>
        <w:numPr>
          <w:ilvl w:val="0"/>
          <w:numId w:val="185"/>
        </w:numPr>
        <w:jc w:val="both"/>
        <w:rPr>
          <w:color w:val="auto"/>
        </w:rPr>
      </w:pPr>
      <w:r w:rsidRPr="00E118C5">
        <w:rPr>
          <w:color w:val="auto"/>
        </w:rPr>
        <w:t xml:space="preserve">наречия </w:t>
      </w:r>
      <w:r w:rsidRPr="00E118C5">
        <w:rPr>
          <w:color w:val="auto"/>
          <w:lang w:val="en-US"/>
        </w:rPr>
        <w:t>too</w:t>
      </w:r>
      <w:r w:rsidRPr="00E118C5">
        <w:rPr>
          <w:color w:val="auto"/>
        </w:rPr>
        <w:t xml:space="preserve"> — </w:t>
      </w:r>
      <w:r w:rsidRPr="00E118C5">
        <w:rPr>
          <w:color w:val="auto"/>
          <w:lang w:val="en-US"/>
        </w:rPr>
        <w:t>enough</w:t>
      </w:r>
      <w:r w:rsidRPr="00E118C5">
        <w:rPr>
          <w:color w:val="auto"/>
        </w:rPr>
        <w:t>;</w:t>
      </w:r>
    </w:p>
    <w:p w:rsidR="00E57B0A" w:rsidRPr="00E118C5" w:rsidRDefault="00E57B0A" w:rsidP="00820F84">
      <w:pPr>
        <w:pStyle w:val="11"/>
        <w:numPr>
          <w:ilvl w:val="0"/>
          <w:numId w:val="185"/>
        </w:numPr>
        <w:jc w:val="both"/>
        <w:rPr>
          <w:color w:val="auto"/>
        </w:rPr>
      </w:pPr>
      <w:r w:rsidRPr="00E118C5">
        <w:rPr>
          <w:color w:val="auto"/>
        </w:rPr>
        <w:t xml:space="preserve">отрицательные местоимения </w:t>
      </w:r>
      <w:r w:rsidRPr="00E118C5">
        <w:rPr>
          <w:color w:val="auto"/>
          <w:lang w:val="en-US"/>
        </w:rPr>
        <w:t>no</w:t>
      </w:r>
      <w:r w:rsidRPr="00E118C5">
        <w:rPr>
          <w:color w:val="auto"/>
        </w:rPr>
        <w:t xml:space="preserve"> (и его производные </w:t>
      </w:r>
      <w:r w:rsidRPr="00E118C5">
        <w:rPr>
          <w:color w:val="auto"/>
          <w:lang w:val="en-US"/>
        </w:rPr>
        <w:t>nobody</w:t>
      </w:r>
      <w:r w:rsidRPr="00E118C5">
        <w:rPr>
          <w:color w:val="auto"/>
        </w:rPr>
        <w:t xml:space="preserve">, </w:t>
      </w:r>
      <w:r w:rsidRPr="00E118C5">
        <w:rPr>
          <w:color w:val="auto"/>
          <w:lang w:val="en-US"/>
        </w:rPr>
        <w:t>nothing</w:t>
      </w:r>
      <w:r w:rsidRPr="00E118C5">
        <w:rPr>
          <w:color w:val="auto"/>
        </w:rPr>
        <w:t xml:space="preserve">, </w:t>
      </w:r>
      <w:r w:rsidRPr="00E118C5">
        <w:rPr>
          <w:color w:val="auto"/>
          <w:lang w:val="en-US"/>
        </w:rPr>
        <w:t>etc</w:t>
      </w:r>
      <w:r w:rsidRPr="00E118C5">
        <w:rPr>
          <w:color w:val="auto"/>
        </w:rPr>
        <w:t xml:space="preserve">.), </w:t>
      </w:r>
      <w:r w:rsidRPr="00E118C5">
        <w:rPr>
          <w:color w:val="auto"/>
          <w:lang w:val="en-US"/>
        </w:rPr>
        <w:t>none</w:t>
      </w:r>
      <w:r w:rsidRPr="00E118C5">
        <w:rPr>
          <w:color w:val="auto"/>
        </w:rPr>
        <w:t>.</w:t>
      </w:r>
    </w:p>
    <w:p w:rsidR="00E57B0A" w:rsidRPr="00E118C5" w:rsidRDefault="00E57B0A" w:rsidP="00820F84">
      <w:pPr>
        <w:pStyle w:val="11"/>
        <w:numPr>
          <w:ilvl w:val="0"/>
          <w:numId w:val="35"/>
        </w:numPr>
        <w:tabs>
          <w:tab w:val="left" w:pos="579"/>
        </w:tabs>
        <w:jc w:val="both"/>
        <w:rPr>
          <w:color w:val="auto"/>
        </w:rPr>
      </w:pPr>
      <w:r w:rsidRPr="00E118C5">
        <w:rPr>
          <w:i/>
          <w:iCs/>
          <w:color w:val="auto"/>
        </w:rPr>
        <w:t>владеть</w:t>
      </w:r>
      <w:r w:rsidRPr="00E118C5">
        <w:rPr>
          <w:color w:val="auto"/>
        </w:rPr>
        <w:t xml:space="preserve"> социокультурными знаниями и умениями:</w:t>
      </w:r>
    </w:p>
    <w:p w:rsidR="00E57B0A" w:rsidRPr="00E118C5" w:rsidRDefault="00E57B0A" w:rsidP="00820F84">
      <w:pPr>
        <w:pStyle w:val="11"/>
        <w:jc w:val="both"/>
        <w:rPr>
          <w:color w:val="auto"/>
        </w:rPr>
      </w:pPr>
      <w:r w:rsidRPr="00E118C5">
        <w:rPr>
          <w:i/>
          <w:iCs/>
          <w:color w:val="auto"/>
        </w:rPr>
        <w:t>осуществлять</w:t>
      </w:r>
      <w:r w:rsidRPr="00E118C5">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E57B0A" w:rsidRPr="00E118C5" w:rsidRDefault="00E57B0A" w:rsidP="00820F84">
      <w:pPr>
        <w:pStyle w:val="11"/>
        <w:jc w:val="both"/>
        <w:rPr>
          <w:color w:val="auto"/>
        </w:rPr>
      </w:pPr>
      <w:r w:rsidRPr="00E118C5">
        <w:rPr>
          <w:i/>
          <w:iCs/>
          <w:color w:val="auto"/>
        </w:rPr>
        <w:t>кратко представлять</w:t>
      </w:r>
      <w:r w:rsidRPr="00E118C5">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E57B0A" w:rsidRPr="00E118C5" w:rsidRDefault="00E57B0A" w:rsidP="00820F84">
      <w:pPr>
        <w:pStyle w:val="11"/>
        <w:spacing w:line="252" w:lineRule="auto"/>
        <w:jc w:val="both"/>
        <w:rPr>
          <w:color w:val="auto"/>
        </w:rPr>
      </w:pPr>
      <w:r w:rsidRPr="00E118C5">
        <w:rPr>
          <w:color w:val="auto"/>
        </w:rPr>
        <w:t>оказывать помощь зарубежным гостям в ситуациях повседневного общения (</w:t>
      </w:r>
      <w:r w:rsidRPr="00E118C5">
        <w:rPr>
          <w:i/>
          <w:iCs/>
          <w:color w:val="auto"/>
        </w:rPr>
        <w:t>объяснить</w:t>
      </w:r>
      <w:r w:rsidRPr="00E118C5">
        <w:rPr>
          <w:color w:val="auto"/>
        </w:rPr>
        <w:t xml:space="preserve"> местонахождение объекта, сообщить возможный маршрут и т. д.);</w:t>
      </w:r>
    </w:p>
    <w:p w:rsidR="00E57B0A" w:rsidRPr="00E118C5" w:rsidRDefault="00E57B0A" w:rsidP="00820F84">
      <w:pPr>
        <w:pStyle w:val="11"/>
        <w:numPr>
          <w:ilvl w:val="0"/>
          <w:numId w:val="35"/>
        </w:numPr>
        <w:tabs>
          <w:tab w:val="left" w:pos="569"/>
        </w:tabs>
        <w:spacing w:line="252" w:lineRule="auto"/>
        <w:jc w:val="both"/>
        <w:rPr>
          <w:color w:val="auto"/>
        </w:rPr>
      </w:pPr>
      <w:r w:rsidRPr="00E118C5">
        <w:rPr>
          <w:i/>
          <w:iCs/>
          <w:color w:val="auto"/>
        </w:rPr>
        <w:t>владеть</w:t>
      </w:r>
      <w:r w:rsidRPr="00E118C5">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57B0A" w:rsidRPr="00E118C5" w:rsidRDefault="00E57B0A" w:rsidP="00820F84">
      <w:pPr>
        <w:pStyle w:val="11"/>
        <w:numPr>
          <w:ilvl w:val="0"/>
          <w:numId w:val="35"/>
        </w:numPr>
        <w:tabs>
          <w:tab w:val="left" w:pos="569"/>
        </w:tabs>
        <w:spacing w:line="252" w:lineRule="auto"/>
        <w:jc w:val="both"/>
        <w:rPr>
          <w:color w:val="auto"/>
        </w:rPr>
      </w:pPr>
      <w:r w:rsidRPr="00E118C5">
        <w:rPr>
          <w:i/>
          <w:iCs/>
          <w:color w:val="auto"/>
        </w:rPr>
        <w:t>понимать</w:t>
      </w:r>
      <w:r w:rsidRPr="00E118C5">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57B0A" w:rsidRPr="00E118C5" w:rsidRDefault="00E57B0A" w:rsidP="00820F84">
      <w:pPr>
        <w:pStyle w:val="11"/>
        <w:numPr>
          <w:ilvl w:val="0"/>
          <w:numId w:val="35"/>
        </w:numPr>
        <w:tabs>
          <w:tab w:val="left" w:pos="569"/>
        </w:tabs>
        <w:spacing w:line="252" w:lineRule="auto"/>
        <w:jc w:val="both"/>
        <w:rPr>
          <w:color w:val="auto"/>
        </w:rPr>
      </w:pPr>
      <w:r w:rsidRPr="00E118C5">
        <w:rPr>
          <w:color w:val="auto"/>
        </w:rPr>
        <w:t xml:space="preserve">уметь </w:t>
      </w:r>
      <w:r w:rsidRPr="00E118C5">
        <w:rPr>
          <w:i/>
          <w:iCs/>
          <w:color w:val="auto"/>
        </w:rPr>
        <w:t>рассматривать</w:t>
      </w:r>
      <w:r w:rsidRPr="00E118C5">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E57B0A" w:rsidRPr="00E118C5" w:rsidRDefault="00E57B0A" w:rsidP="00820F84">
      <w:pPr>
        <w:pStyle w:val="11"/>
        <w:numPr>
          <w:ilvl w:val="0"/>
          <w:numId w:val="35"/>
        </w:numPr>
        <w:tabs>
          <w:tab w:val="left" w:pos="569"/>
        </w:tabs>
        <w:spacing w:line="252" w:lineRule="auto"/>
        <w:jc w:val="both"/>
        <w:rPr>
          <w:color w:val="auto"/>
        </w:rPr>
      </w:pPr>
      <w:r w:rsidRPr="00E118C5">
        <w:rPr>
          <w:i/>
          <w:iCs/>
          <w:color w:val="auto"/>
        </w:rPr>
        <w:t>участвовать</w:t>
      </w:r>
      <w:r w:rsidRPr="00E118C5">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57B0A" w:rsidRPr="00E118C5" w:rsidRDefault="00E57B0A" w:rsidP="00820F84">
      <w:pPr>
        <w:pStyle w:val="11"/>
        <w:numPr>
          <w:ilvl w:val="0"/>
          <w:numId w:val="35"/>
        </w:numPr>
        <w:tabs>
          <w:tab w:val="left" w:pos="569"/>
        </w:tabs>
        <w:spacing w:line="252" w:lineRule="auto"/>
        <w:ind w:firstLine="0"/>
        <w:jc w:val="both"/>
        <w:rPr>
          <w:color w:val="auto"/>
        </w:rPr>
      </w:pPr>
      <w:r w:rsidRPr="00E118C5">
        <w:rPr>
          <w:i/>
          <w:iCs/>
          <w:color w:val="auto"/>
        </w:rPr>
        <w:t>использовать</w:t>
      </w:r>
      <w:r w:rsidRPr="00E118C5">
        <w:rPr>
          <w:color w:val="auto"/>
        </w:rPr>
        <w:t xml:space="preserve"> иноязычные словари и справочники, в том числе информационно-справочные системы в электронной форме;</w:t>
      </w:r>
    </w:p>
    <w:p w:rsidR="00E57B0A" w:rsidRPr="00E118C5" w:rsidRDefault="00E57B0A" w:rsidP="00820F84">
      <w:pPr>
        <w:pStyle w:val="11"/>
        <w:numPr>
          <w:ilvl w:val="0"/>
          <w:numId w:val="35"/>
        </w:numPr>
        <w:tabs>
          <w:tab w:val="left" w:pos="569"/>
        </w:tabs>
        <w:spacing w:line="252" w:lineRule="auto"/>
        <w:ind w:firstLine="0"/>
        <w:jc w:val="both"/>
        <w:rPr>
          <w:color w:val="auto"/>
        </w:rPr>
      </w:pPr>
      <w:r w:rsidRPr="00E118C5">
        <w:rPr>
          <w:i/>
          <w:iCs/>
          <w:color w:val="auto"/>
        </w:rPr>
        <w:t>достигать</w:t>
      </w:r>
      <w:r w:rsidRPr="00E118C5">
        <w:rPr>
          <w:color w:val="auto"/>
        </w:rPr>
        <w:t xml:space="preserve"> взаимопонимания в процессе устного и письменного общения с носителями иностранного языка, людьми другой культуры;</w:t>
      </w:r>
    </w:p>
    <w:p w:rsidR="00E57B0A" w:rsidRPr="00E118C5" w:rsidRDefault="00E57B0A" w:rsidP="00820F84">
      <w:pPr>
        <w:pStyle w:val="11"/>
        <w:numPr>
          <w:ilvl w:val="0"/>
          <w:numId w:val="35"/>
        </w:numPr>
        <w:tabs>
          <w:tab w:val="left" w:pos="569"/>
        </w:tabs>
        <w:spacing w:line="252" w:lineRule="auto"/>
        <w:ind w:firstLine="0"/>
        <w:jc w:val="both"/>
        <w:rPr>
          <w:color w:val="auto"/>
        </w:rPr>
      </w:pPr>
      <w:r w:rsidRPr="00E118C5">
        <w:rPr>
          <w:i/>
          <w:iCs/>
          <w:color w:val="auto"/>
        </w:rPr>
        <w:t>сравнивать</w:t>
      </w:r>
      <w:r w:rsidRPr="00E118C5">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57B0A" w:rsidRPr="00E118C5" w:rsidRDefault="00E57B0A" w:rsidP="00820F84">
      <w:pPr>
        <w:pStyle w:val="aa"/>
        <w:jc w:val="both"/>
        <w:rPr>
          <w:rFonts w:ascii="Times New Roman" w:hAnsi="Times New Roman" w:cs="Times New Roman"/>
        </w:rPr>
      </w:pPr>
      <w:bookmarkStart w:id="207" w:name="bookmark57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207"/>
    </w:p>
    <w:p w:rsidR="00E57B0A" w:rsidRPr="00E118C5" w:rsidRDefault="00E57B0A" w:rsidP="00820F84">
      <w:pPr>
        <w:pStyle w:val="11"/>
        <w:numPr>
          <w:ilvl w:val="0"/>
          <w:numId w:val="36"/>
        </w:numPr>
        <w:tabs>
          <w:tab w:val="left" w:pos="569"/>
        </w:tabs>
        <w:jc w:val="both"/>
        <w:rPr>
          <w:color w:val="auto"/>
        </w:rPr>
      </w:pPr>
      <w:r w:rsidRPr="00E118C5">
        <w:rPr>
          <w:i/>
          <w:iCs/>
          <w:color w:val="auto"/>
        </w:rPr>
        <w:t>владеть</w:t>
      </w:r>
      <w:r w:rsidRPr="00E118C5">
        <w:rPr>
          <w:color w:val="auto"/>
        </w:rPr>
        <w:t xml:space="preserve"> основными видами речевой деятельности:</w:t>
      </w:r>
    </w:p>
    <w:p w:rsidR="00E57B0A" w:rsidRPr="00E118C5" w:rsidRDefault="00E57B0A" w:rsidP="00820F84">
      <w:pPr>
        <w:pStyle w:val="11"/>
        <w:jc w:val="both"/>
        <w:rPr>
          <w:color w:val="auto"/>
        </w:rPr>
      </w:pPr>
      <w:r w:rsidRPr="00E118C5">
        <w:rPr>
          <w:b/>
          <w:bCs/>
          <w:color w:val="auto"/>
        </w:rPr>
        <w:t xml:space="preserve">говорение: </w:t>
      </w:r>
      <w:r w:rsidRPr="00E118C5">
        <w:rPr>
          <w:i/>
          <w:iCs/>
          <w:color w:val="auto"/>
        </w:rPr>
        <w:t>вести</w:t>
      </w:r>
      <w:r w:rsidRPr="00E118C5">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E57B0A" w:rsidRPr="00E118C5" w:rsidRDefault="00E57B0A" w:rsidP="00820F84">
      <w:pPr>
        <w:pStyle w:val="11"/>
        <w:spacing w:line="252" w:lineRule="auto"/>
        <w:jc w:val="both"/>
        <w:rPr>
          <w:color w:val="auto"/>
        </w:rPr>
      </w:pPr>
      <w:r w:rsidRPr="00E118C5">
        <w:rPr>
          <w:i/>
          <w:iCs/>
          <w:color w:val="auto"/>
        </w:rPr>
        <w:t>создавать</w:t>
      </w:r>
      <w:r w:rsidRPr="00E118C5">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118C5">
        <w:rPr>
          <w:i/>
          <w:iCs/>
          <w:color w:val="auto"/>
        </w:rPr>
        <w:t>излагать</w:t>
      </w:r>
      <w:r w:rsidRPr="00E118C5">
        <w:rPr>
          <w:color w:val="auto"/>
        </w:rPr>
        <w:t xml:space="preserve"> основное содержание прочитанного/прослушанного текста со зрительными и/или вербальными опорами (объём — 10—12 фраз); </w:t>
      </w:r>
      <w:r w:rsidRPr="00E118C5">
        <w:rPr>
          <w:i/>
          <w:iCs/>
          <w:color w:val="auto"/>
        </w:rPr>
        <w:t>излагать</w:t>
      </w:r>
      <w:r w:rsidRPr="00E118C5">
        <w:rPr>
          <w:color w:val="auto"/>
        </w:rPr>
        <w:t xml:space="preserve"> результаты выполненной проектной работы; (объём — 10—12 фраз);</w:t>
      </w:r>
    </w:p>
    <w:p w:rsidR="00E57B0A" w:rsidRPr="00E118C5" w:rsidRDefault="00E57B0A" w:rsidP="00820F84">
      <w:pPr>
        <w:pStyle w:val="11"/>
        <w:jc w:val="both"/>
        <w:rPr>
          <w:color w:val="auto"/>
        </w:rPr>
      </w:pPr>
      <w:r w:rsidRPr="00E118C5">
        <w:rPr>
          <w:b/>
          <w:bCs/>
          <w:color w:val="auto"/>
        </w:rPr>
        <w:t xml:space="preserve">аудирование: </w:t>
      </w:r>
      <w:r w:rsidRPr="00E118C5">
        <w:rPr>
          <w:i/>
          <w:iCs/>
          <w:color w:val="auto"/>
        </w:rPr>
        <w:t>воспринимать на слух и понимать</w:t>
      </w:r>
      <w:r w:rsidRPr="00E118C5">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E57B0A" w:rsidRPr="00E118C5" w:rsidRDefault="00E57B0A" w:rsidP="00820F84">
      <w:pPr>
        <w:pStyle w:val="11"/>
        <w:jc w:val="both"/>
        <w:rPr>
          <w:color w:val="auto"/>
        </w:rPr>
      </w:pPr>
      <w:r w:rsidRPr="00E118C5">
        <w:rPr>
          <w:b/>
          <w:bCs/>
          <w:color w:val="auto"/>
        </w:rPr>
        <w:t xml:space="preserve">смысловое чтение: </w:t>
      </w:r>
      <w:r w:rsidRPr="00E118C5">
        <w:rPr>
          <w:i/>
          <w:iCs/>
          <w:color w:val="auto"/>
        </w:rPr>
        <w:t>читать про себя и понимать</w:t>
      </w:r>
      <w:r w:rsidRPr="00E118C5">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118C5">
        <w:rPr>
          <w:i/>
          <w:iCs/>
          <w:color w:val="auto"/>
        </w:rPr>
        <w:t>читать про себя</w:t>
      </w:r>
      <w:r w:rsidRPr="00E118C5">
        <w:rPr>
          <w:color w:val="auto"/>
        </w:rPr>
        <w:t xml:space="preserve"> несплошные тексты (таблицы, диаграммы) и </w:t>
      </w:r>
      <w:r w:rsidRPr="00E118C5">
        <w:rPr>
          <w:i/>
          <w:iCs/>
          <w:color w:val="auto"/>
        </w:rPr>
        <w:t>понимать</w:t>
      </w:r>
      <w:r w:rsidRPr="00E118C5">
        <w:rPr>
          <w:color w:val="auto"/>
        </w:rPr>
        <w:t xml:space="preserve"> представленную в них информацию; </w:t>
      </w:r>
      <w:r w:rsidRPr="00E118C5">
        <w:rPr>
          <w:i/>
          <w:iCs/>
          <w:color w:val="auto"/>
        </w:rPr>
        <w:t>обобщать</w:t>
      </w:r>
      <w:r w:rsidRPr="00E118C5">
        <w:rPr>
          <w:color w:val="auto"/>
        </w:rPr>
        <w:t xml:space="preserve"> и </w:t>
      </w:r>
      <w:r w:rsidRPr="00E118C5">
        <w:rPr>
          <w:i/>
          <w:iCs/>
          <w:color w:val="auto"/>
        </w:rPr>
        <w:t>оценивать</w:t>
      </w:r>
      <w:r w:rsidRPr="00E118C5">
        <w:rPr>
          <w:color w:val="auto"/>
        </w:rPr>
        <w:t xml:space="preserve"> полученную при чтении информацию;</w:t>
      </w:r>
    </w:p>
    <w:p w:rsidR="00E57B0A" w:rsidRPr="00E118C5" w:rsidRDefault="00E57B0A" w:rsidP="00820F84">
      <w:pPr>
        <w:pStyle w:val="11"/>
        <w:jc w:val="both"/>
        <w:rPr>
          <w:color w:val="auto"/>
        </w:rPr>
      </w:pPr>
      <w:r w:rsidRPr="00E118C5">
        <w:rPr>
          <w:b/>
          <w:bCs/>
          <w:color w:val="auto"/>
        </w:rPr>
        <w:t xml:space="preserve">письменная речь: </w:t>
      </w:r>
      <w:r w:rsidRPr="00E118C5">
        <w:rPr>
          <w:i/>
          <w:iCs/>
          <w:color w:val="auto"/>
        </w:rPr>
        <w:t>заполнять</w:t>
      </w:r>
      <w:r w:rsidRPr="00E118C5">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118C5">
        <w:rPr>
          <w:i/>
          <w:iCs/>
          <w:color w:val="auto"/>
        </w:rPr>
        <w:t>писать</w:t>
      </w:r>
      <w:r w:rsidRPr="00E118C5">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118C5">
        <w:rPr>
          <w:i/>
          <w:iCs/>
          <w:color w:val="auto"/>
        </w:rPr>
        <w:t>создавать</w:t>
      </w:r>
      <w:r w:rsidRPr="00E118C5">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118C5">
        <w:rPr>
          <w:i/>
          <w:iCs/>
          <w:color w:val="auto"/>
        </w:rPr>
        <w:t>заполнять</w:t>
      </w:r>
      <w:r w:rsidRPr="00E118C5">
        <w:rPr>
          <w:color w:val="auto"/>
        </w:rPr>
        <w:t xml:space="preserve"> таблицу, кратко фиксируя содержание прочитанного/прослушанного текста; </w:t>
      </w:r>
      <w:r w:rsidRPr="00E118C5">
        <w:rPr>
          <w:i/>
          <w:iCs/>
          <w:color w:val="auto"/>
        </w:rPr>
        <w:t>письменно представлять</w:t>
      </w:r>
      <w:r w:rsidRPr="00E118C5">
        <w:rPr>
          <w:color w:val="auto"/>
        </w:rPr>
        <w:t xml:space="preserve"> результаты выполненной проектной работы (объём — 100—120 слов);</w:t>
      </w:r>
    </w:p>
    <w:p w:rsidR="00E57B0A" w:rsidRPr="00E118C5" w:rsidRDefault="00E57B0A" w:rsidP="00820F84">
      <w:pPr>
        <w:pStyle w:val="11"/>
        <w:numPr>
          <w:ilvl w:val="0"/>
          <w:numId w:val="36"/>
        </w:numPr>
        <w:tabs>
          <w:tab w:val="left" w:pos="566"/>
        </w:tabs>
        <w:spacing w:line="252" w:lineRule="auto"/>
        <w:jc w:val="both"/>
        <w:rPr>
          <w:color w:val="auto"/>
        </w:rPr>
      </w:pPr>
      <w:r w:rsidRPr="00E118C5">
        <w:rPr>
          <w:color w:val="auto"/>
        </w:rPr>
        <w:t xml:space="preserve">владеть </w:t>
      </w:r>
      <w:r w:rsidRPr="00E118C5">
        <w:rPr>
          <w:b/>
          <w:bCs/>
          <w:color w:val="auto"/>
        </w:rPr>
        <w:t xml:space="preserve">фонетическими </w:t>
      </w:r>
      <w:r w:rsidRPr="00E118C5">
        <w:rPr>
          <w:color w:val="auto"/>
        </w:rPr>
        <w:t xml:space="preserve">навыками: </w:t>
      </w:r>
      <w:r w:rsidRPr="00E118C5">
        <w:rPr>
          <w:i/>
          <w:iCs/>
          <w:color w:val="auto"/>
        </w:rPr>
        <w:t xml:space="preserve">различать на слух </w:t>
      </w:r>
      <w:r w:rsidRPr="00E118C5">
        <w:rPr>
          <w:color w:val="auto"/>
        </w:rPr>
        <w:t xml:space="preserve">и адекватно, без ошибок, ведущих к сбою коммуникации, </w:t>
      </w:r>
      <w:r w:rsidRPr="00E118C5">
        <w:rPr>
          <w:i/>
          <w:iCs/>
          <w:color w:val="auto"/>
        </w:rPr>
        <w:t>произносить</w:t>
      </w:r>
      <w:r w:rsidRPr="00E118C5">
        <w:rPr>
          <w:color w:val="auto"/>
        </w:rPr>
        <w:t xml:space="preserve"> слова с правильным ударением и фразы с соблюдением их ритмико-интонационных особенностей, в том числе </w:t>
      </w:r>
      <w:r w:rsidRPr="00E118C5">
        <w:rPr>
          <w:i/>
          <w:iCs/>
          <w:color w:val="auto"/>
        </w:rPr>
        <w:t>применять правила</w:t>
      </w:r>
      <w:r w:rsidRPr="00E118C5">
        <w:rPr>
          <w:color w:val="auto"/>
        </w:rPr>
        <w:t xml:space="preserve"> отсутствия фразового ударения на служебных словах; </w:t>
      </w:r>
      <w:r w:rsidRPr="00E118C5">
        <w:rPr>
          <w:i/>
          <w:iCs/>
          <w:color w:val="auto"/>
        </w:rPr>
        <w:t>владеть</w:t>
      </w:r>
      <w:r w:rsidRPr="00E118C5">
        <w:rPr>
          <w:color w:val="auto"/>
        </w:rPr>
        <w:t xml:space="preserve"> правилами чтения и выразительно </w:t>
      </w:r>
      <w:r w:rsidRPr="00E118C5">
        <w:rPr>
          <w:i/>
          <w:iCs/>
          <w:color w:val="auto"/>
        </w:rPr>
        <w:t>читать вслух</w:t>
      </w:r>
      <w:r w:rsidRPr="00E118C5">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118C5">
        <w:rPr>
          <w:i/>
          <w:iCs/>
          <w:color w:val="auto"/>
        </w:rPr>
        <w:t>читать</w:t>
      </w:r>
      <w:r w:rsidRPr="00E118C5">
        <w:rPr>
          <w:color w:val="auto"/>
        </w:rPr>
        <w:t xml:space="preserve"> новые слова согласно основным правилам чтения.</w:t>
      </w:r>
    </w:p>
    <w:p w:rsidR="00E57B0A" w:rsidRPr="00E118C5" w:rsidRDefault="00E57B0A" w:rsidP="00820F84">
      <w:pPr>
        <w:pStyle w:val="11"/>
        <w:spacing w:line="252" w:lineRule="auto"/>
        <w:jc w:val="both"/>
        <w:rPr>
          <w:color w:val="auto"/>
        </w:rPr>
      </w:pPr>
      <w:r w:rsidRPr="00E118C5">
        <w:rPr>
          <w:i/>
          <w:iCs/>
          <w:color w:val="auto"/>
        </w:rPr>
        <w:t>владеть</w:t>
      </w:r>
      <w:r w:rsidRPr="00E118C5">
        <w:rPr>
          <w:b/>
          <w:bCs/>
          <w:color w:val="auto"/>
        </w:rPr>
        <w:t xml:space="preserve"> орфографическими </w:t>
      </w:r>
      <w:r w:rsidRPr="00E118C5">
        <w:rPr>
          <w:color w:val="auto"/>
        </w:rPr>
        <w:t xml:space="preserve">навыками: правильно </w:t>
      </w:r>
      <w:r w:rsidRPr="00E118C5">
        <w:rPr>
          <w:i/>
          <w:iCs/>
          <w:color w:val="auto"/>
        </w:rPr>
        <w:t xml:space="preserve">писать </w:t>
      </w:r>
      <w:r w:rsidRPr="00E118C5">
        <w:rPr>
          <w:color w:val="auto"/>
        </w:rPr>
        <w:t>изученные слова;</w:t>
      </w:r>
    </w:p>
    <w:p w:rsidR="00E57B0A" w:rsidRPr="00E118C5" w:rsidRDefault="00E57B0A" w:rsidP="00820F84">
      <w:pPr>
        <w:pStyle w:val="11"/>
        <w:spacing w:line="252" w:lineRule="auto"/>
        <w:jc w:val="both"/>
        <w:rPr>
          <w:color w:val="auto"/>
        </w:rPr>
      </w:pPr>
      <w:r w:rsidRPr="00E118C5">
        <w:rPr>
          <w:i/>
          <w:iCs/>
          <w:color w:val="auto"/>
        </w:rPr>
        <w:t>владеть</w:t>
      </w:r>
      <w:r w:rsidRPr="00E118C5">
        <w:rPr>
          <w:b/>
          <w:bCs/>
          <w:color w:val="auto"/>
        </w:rPr>
        <w:t xml:space="preserve"> пунктуационными </w:t>
      </w:r>
      <w:r w:rsidRPr="00E118C5">
        <w:rPr>
          <w:color w:val="auto"/>
        </w:rPr>
        <w:t xml:space="preserve">навыками: </w:t>
      </w:r>
      <w:r w:rsidRPr="00E118C5">
        <w:rPr>
          <w:i/>
          <w:iCs/>
          <w:color w:val="auto"/>
        </w:rPr>
        <w:t>использовать</w:t>
      </w:r>
      <w:r w:rsidRPr="00E118C5">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118C5">
        <w:rPr>
          <w:i/>
          <w:iCs/>
          <w:color w:val="auto"/>
        </w:rPr>
        <w:t>оформлять</w:t>
      </w:r>
      <w:r w:rsidRPr="00E118C5">
        <w:rPr>
          <w:color w:val="auto"/>
        </w:rPr>
        <w:t xml:space="preserve"> электронное сообщение личного характера;</w:t>
      </w:r>
    </w:p>
    <w:p w:rsidR="00E57B0A" w:rsidRPr="00E118C5" w:rsidRDefault="00E57B0A" w:rsidP="00820F84">
      <w:pPr>
        <w:pStyle w:val="11"/>
        <w:numPr>
          <w:ilvl w:val="0"/>
          <w:numId w:val="36"/>
        </w:numPr>
        <w:tabs>
          <w:tab w:val="left" w:pos="564"/>
        </w:tabs>
        <w:spacing w:line="252" w:lineRule="auto"/>
        <w:jc w:val="both"/>
        <w:rPr>
          <w:color w:val="auto"/>
        </w:rPr>
      </w:pPr>
      <w:r w:rsidRPr="00E118C5">
        <w:rPr>
          <w:i/>
          <w:iCs/>
          <w:color w:val="auto"/>
        </w:rPr>
        <w:t>распознавать</w:t>
      </w:r>
      <w:r w:rsidRPr="00E118C5">
        <w:rPr>
          <w:color w:val="auto"/>
        </w:rPr>
        <w:t xml:space="preserve"> в звучащем и письменном тексте 1350 лексических единиц (слов, словосочетаний, речевых клише) и правильно </w:t>
      </w:r>
      <w:r w:rsidRPr="00E118C5">
        <w:rPr>
          <w:i/>
          <w:iCs/>
          <w:color w:val="auto"/>
        </w:rPr>
        <w:t>употреблять</w:t>
      </w:r>
      <w:r w:rsidRPr="00E118C5">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118C5">
        <w:rPr>
          <w:color w:val="auto"/>
          <w:lang w:val="en-US"/>
        </w:rPr>
        <w:t>under</w:t>
      </w:r>
      <w:r w:rsidRPr="00E118C5">
        <w:rPr>
          <w:color w:val="auto"/>
        </w:rPr>
        <w:t xml:space="preserve">-, </w:t>
      </w:r>
      <w:r w:rsidRPr="00E118C5">
        <w:rPr>
          <w:color w:val="auto"/>
          <w:lang w:val="en-US"/>
        </w:rPr>
        <w:t>over</w:t>
      </w:r>
      <w:r w:rsidRPr="00E118C5">
        <w:rPr>
          <w:color w:val="auto"/>
        </w:rPr>
        <w:t xml:space="preserve">-, </w:t>
      </w:r>
      <w:r w:rsidRPr="00E118C5">
        <w:rPr>
          <w:color w:val="auto"/>
          <w:lang w:val="en-US"/>
        </w:rPr>
        <w:t>dis</w:t>
      </w:r>
      <w:r w:rsidRPr="00E118C5">
        <w:rPr>
          <w:color w:val="auto"/>
        </w:rPr>
        <w:t xml:space="preserve">-, </w:t>
      </w:r>
      <w:r w:rsidRPr="00E118C5">
        <w:rPr>
          <w:color w:val="auto"/>
          <w:lang w:val="en-US"/>
        </w:rPr>
        <w:t>mis</w:t>
      </w:r>
      <w:r w:rsidRPr="00E118C5">
        <w:rPr>
          <w:color w:val="auto"/>
        </w:rPr>
        <w:t>-; имена прилагательные с помощью суффиксов -</w:t>
      </w:r>
      <w:r w:rsidRPr="00E118C5">
        <w:rPr>
          <w:color w:val="auto"/>
          <w:lang w:val="en-US"/>
        </w:rPr>
        <w:t>able</w:t>
      </w:r>
      <w:r w:rsidRPr="00E118C5">
        <w:rPr>
          <w:color w:val="auto"/>
        </w:rPr>
        <w:t>/-</w:t>
      </w:r>
      <w:r w:rsidRPr="00E118C5">
        <w:rPr>
          <w:color w:val="auto"/>
          <w:lang w:val="en-US"/>
        </w:rPr>
        <w:t>ible</w:t>
      </w:r>
      <w:r w:rsidRPr="00E118C5">
        <w:rPr>
          <w:color w:val="auto"/>
        </w:rPr>
        <w:t xml:space="preserve">; имена существительные с помощью отрицательных префиксов </w:t>
      </w:r>
      <w:r w:rsidRPr="00E118C5">
        <w:rPr>
          <w:color w:val="auto"/>
          <w:lang w:val="en-US"/>
        </w:rPr>
        <w:t>in</w:t>
      </w:r>
      <w:r w:rsidRPr="00E118C5">
        <w:rPr>
          <w:color w:val="auto"/>
        </w:rPr>
        <w:t>-/</w:t>
      </w:r>
      <w:r w:rsidRPr="00E118C5">
        <w:rPr>
          <w:color w:val="auto"/>
          <w:lang w:val="en-US"/>
        </w:rPr>
        <w:t>im</w:t>
      </w:r>
      <w:r w:rsidRPr="00E118C5">
        <w:rPr>
          <w:color w:val="auto"/>
        </w:rPr>
        <w:t>- ; сложное прилагательное путём соединения основы числительного с основой существительного с добавлением суффикса -</w:t>
      </w:r>
      <w:r w:rsidRPr="00E118C5">
        <w:rPr>
          <w:color w:val="auto"/>
          <w:lang w:val="en-US"/>
        </w:rPr>
        <w:t>ed</w:t>
      </w:r>
      <w:r w:rsidRPr="00E118C5">
        <w:rPr>
          <w:color w:val="auto"/>
        </w:rPr>
        <w:t xml:space="preserve"> (</w:t>
      </w:r>
      <w:r w:rsidRPr="00E118C5">
        <w:rPr>
          <w:color w:val="auto"/>
          <w:lang w:val="en-US"/>
        </w:rPr>
        <w:t>eight</w:t>
      </w:r>
      <w:r w:rsidRPr="00E118C5">
        <w:rPr>
          <w:color w:val="auto"/>
        </w:rPr>
        <w:t>-</w:t>
      </w:r>
      <w:r w:rsidRPr="00E118C5">
        <w:rPr>
          <w:color w:val="auto"/>
          <w:lang w:val="en-US"/>
        </w:rPr>
        <w:t>legged</w:t>
      </w:r>
      <w:r w:rsidRPr="00E118C5">
        <w:rPr>
          <w:color w:val="auto"/>
        </w:rPr>
        <w:t>); сложное существительное путём соединения основ существительного с предлогом (</w:t>
      </w:r>
      <w:r w:rsidRPr="00E118C5">
        <w:rPr>
          <w:color w:val="auto"/>
          <w:lang w:val="en-US"/>
        </w:rPr>
        <w:t>mother</w:t>
      </w:r>
      <w:r w:rsidRPr="00E118C5">
        <w:rPr>
          <w:color w:val="auto"/>
        </w:rPr>
        <w:t>-</w:t>
      </w:r>
      <w:r w:rsidRPr="00E118C5">
        <w:rPr>
          <w:color w:val="auto"/>
          <w:lang w:val="en-US"/>
        </w:rPr>
        <w:t>in</w:t>
      </w:r>
      <w:r w:rsidRPr="00E118C5">
        <w:rPr>
          <w:color w:val="auto"/>
        </w:rPr>
        <w:t>-</w:t>
      </w:r>
      <w:r w:rsidRPr="00E118C5">
        <w:rPr>
          <w:color w:val="auto"/>
          <w:lang w:val="en-US"/>
        </w:rPr>
        <w:t>law</w:t>
      </w:r>
      <w:r w:rsidRPr="00E118C5">
        <w:rPr>
          <w:color w:val="auto"/>
        </w:rPr>
        <w:t xml:space="preserve">); сложное прилагательное путём соединения основы прилагательного с основой причастия </w:t>
      </w:r>
      <w:r w:rsidRPr="00E118C5">
        <w:rPr>
          <w:color w:val="auto"/>
          <w:lang w:val="en-US"/>
        </w:rPr>
        <w:t>I</w:t>
      </w:r>
      <w:r w:rsidRPr="00E118C5">
        <w:rPr>
          <w:color w:val="auto"/>
        </w:rPr>
        <w:t xml:space="preserve"> (</w:t>
      </w:r>
      <w:r w:rsidRPr="00E118C5">
        <w:rPr>
          <w:color w:val="auto"/>
          <w:lang w:val="en-US"/>
        </w:rPr>
        <w:t>nice</w:t>
      </w:r>
      <w:r w:rsidRPr="00E118C5">
        <w:rPr>
          <w:color w:val="auto"/>
        </w:rPr>
        <w:t>-</w:t>
      </w:r>
      <w:r w:rsidRPr="00E118C5">
        <w:rPr>
          <w:color w:val="auto"/>
          <w:lang w:val="en-US"/>
        </w:rPr>
        <w:t>looking</w:t>
      </w:r>
      <w:r w:rsidRPr="00E118C5">
        <w:rPr>
          <w:color w:val="auto"/>
        </w:rPr>
        <w:t xml:space="preserve">); сложное прилагательное путём соединения наречия с основой причастия </w:t>
      </w:r>
      <w:r w:rsidRPr="00E118C5">
        <w:rPr>
          <w:color w:val="auto"/>
          <w:lang w:val="en-US"/>
        </w:rPr>
        <w:t>II</w:t>
      </w:r>
      <w:r w:rsidRPr="00E118C5">
        <w:rPr>
          <w:color w:val="auto"/>
        </w:rPr>
        <w:t xml:space="preserve"> (</w:t>
      </w:r>
      <w:r w:rsidRPr="00E118C5">
        <w:rPr>
          <w:color w:val="auto"/>
          <w:lang w:val="en-US"/>
        </w:rPr>
        <w:t>well</w:t>
      </w:r>
      <w:r w:rsidRPr="00E118C5">
        <w:rPr>
          <w:color w:val="auto"/>
        </w:rPr>
        <w:t>-</w:t>
      </w:r>
      <w:r w:rsidRPr="00E118C5">
        <w:rPr>
          <w:color w:val="auto"/>
          <w:lang w:val="en-US"/>
        </w:rPr>
        <w:t>behaved</w:t>
      </w:r>
      <w:r w:rsidRPr="00E118C5">
        <w:rPr>
          <w:color w:val="auto"/>
        </w:rPr>
        <w:t>); глагол от прилагательного (</w:t>
      </w:r>
      <w:r w:rsidRPr="00E118C5">
        <w:rPr>
          <w:color w:val="auto"/>
          <w:lang w:val="en-US"/>
        </w:rPr>
        <w:t>cool</w:t>
      </w:r>
      <w:r w:rsidRPr="00E118C5">
        <w:rPr>
          <w:color w:val="auto"/>
        </w:rPr>
        <w:t xml:space="preserve"> — </w:t>
      </w:r>
      <w:r w:rsidRPr="00E118C5">
        <w:rPr>
          <w:color w:val="auto"/>
          <w:lang w:val="en-US"/>
        </w:rPr>
        <w:t>to</w:t>
      </w:r>
      <w:r w:rsidRPr="00E118C5">
        <w:rPr>
          <w:color w:val="auto"/>
        </w:rPr>
        <w:t xml:space="preserve"> </w:t>
      </w:r>
      <w:r w:rsidRPr="00E118C5">
        <w:rPr>
          <w:color w:val="auto"/>
          <w:lang w:val="en-US"/>
        </w:rPr>
        <w:t>cool</w:t>
      </w:r>
      <w:r w:rsidRPr="00E118C5">
        <w:rPr>
          <w:color w:val="auto"/>
        </w:rPr>
        <w:t>);</w:t>
      </w:r>
    </w:p>
    <w:p w:rsidR="00E57B0A" w:rsidRPr="00E118C5" w:rsidRDefault="00E57B0A" w:rsidP="00820F84">
      <w:pPr>
        <w:pStyle w:val="11"/>
        <w:spacing w:line="252" w:lineRule="auto"/>
        <w:jc w:val="both"/>
        <w:rPr>
          <w:color w:val="auto"/>
        </w:rPr>
      </w:pPr>
      <w:r w:rsidRPr="00E118C5">
        <w:rPr>
          <w:i/>
          <w:iCs/>
          <w:color w:val="auto"/>
        </w:rPr>
        <w:t>распознавать и употреблять</w:t>
      </w:r>
      <w:r w:rsidRPr="00E118C5">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57B0A" w:rsidRPr="00E118C5" w:rsidRDefault="00E57B0A" w:rsidP="00820F84">
      <w:pPr>
        <w:pStyle w:val="11"/>
        <w:spacing w:line="252" w:lineRule="auto"/>
        <w:jc w:val="both"/>
        <w:rPr>
          <w:color w:val="auto"/>
        </w:rPr>
      </w:pPr>
      <w:r w:rsidRPr="00E118C5">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57B0A" w:rsidRPr="00E118C5" w:rsidRDefault="00E57B0A" w:rsidP="00820F84">
      <w:pPr>
        <w:pStyle w:val="11"/>
        <w:numPr>
          <w:ilvl w:val="0"/>
          <w:numId w:val="36"/>
        </w:numPr>
        <w:tabs>
          <w:tab w:val="left" w:pos="564"/>
        </w:tabs>
        <w:spacing w:line="252" w:lineRule="auto"/>
        <w:jc w:val="both"/>
        <w:rPr>
          <w:color w:val="auto"/>
        </w:rPr>
      </w:pPr>
      <w:r w:rsidRPr="00E118C5">
        <w:rPr>
          <w:i/>
          <w:iCs/>
          <w:color w:val="auto"/>
        </w:rPr>
        <w:t>знать и понимать</w:t>
      </w:r>
      <w:r w:rsidRPr="00E118C5">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E57B0A" w:rsidRPr="00E118C5" w:rsidRDefault="00E57B0A" w:rsidP="00820F84">
      <w:pPr>
        <w:pStyle w:val="11"/>
        <w:spacing w:line="252" w:lineRule="auto"/>
        <w:jc w:val="both"/>
        <w:rPr>
          <w:color w:val="auto"/>
        </w:rPr>
      </w:pPr>
      <w:r w:rsidRPr="00E118C5">
        <w:rPr>
          <w:i/>
          <w:iCs/>
          <w:color w:val="auto"/>
        </w:rPr>
        <w:t>распознавать</w:t>
      </w:r>
      <w:r w:rsidRPr="00E118C5">
        <w:rPr>
          <w:color w:val="auto"/>
        </w:rPr>
        <w:t xml:space="preserve"> в письменном и звучащем тексте и </w:t>
      </w:r>
      <w:r w:rsidRPr="00E118C5">
        <w:rPr>
          <w:i/>
          <w:iCs/>
          <w:color w:val="auto"/>
        </w:rPr>
        <w:t>употреблять</w:t>
      </w:r>
      <w:r w:rsidRPr="00E118C5">
        <w:rPr>
          <w:color w:val="auto"/>
        </w:rPr>
        <w:t xml:space="preserve"> в устной и письменной речи:</w:t>
      </w:r>
    </w:p>
    <w:p w:rsidR="00E57B0A" w:rsidRPr="00E118C5" w:rsidRDefault="00E57B0A" w:rsidP="00820F84">
      <w:pPr>
        <w:pStyle w:val="11"/>
        <w:spacing w:line="252" w:lineRule="auto"/>
        <w:ind w:left="240" w:hanging="240"/>
        <w:jc w:val="both"/>
        <w:rPr>
          <w:color w:val="auto"/>
          <w:lang w:val="en-US"/>
        </w:rPr>
      </w:pPr>
      <w:r w:rsidRPr="00E118C5">
        <w:rPr>
          <w:color w:val="auto"/>
          <w:lang w:val="en-US"/>
        </w:rPr>
        <w:t xml:space="preserve">6 </w:t>
      </w:r>
      <w:r w:rsidRPr="00E118C5">
        <w:rPr>
          <w:color w:val="auto"/>
        </w:rPr>
        <w:t>предложения</w:t>
      </w:r>
      <w:r w:rsidRPr="00E118C5">
        <w:rPr>
          <w:color w:val="auto"/>
          <w:lang w:val="en-US"/>
        </w:rPr>
        <w:t xml:space="preserve"> </w:t>
      </w:r>
      <w:r w:rsidRPr="00E118C5">
        <w:rPr>
          <w:color w:val="auto"/>
        </w:rPr>
        <w:t>со</w:t>
      </w:r>
      <w:r w:rsidRPr="00E118C5">
        <w:rPr>
          <w:color w:val="auto"/>
          <w:lang w:val="en-US"/>
        </w:rPr>
        <w:t xml:space="preserve"> </w:t>
      </w:r>
      <w:r w:rsidRPr="00E118C5">
        <w:rPr>
          <w:color w:val="auto"/>
        </w:rPr>
        <w:t>сложным</w:t>
      </w:r>
      <w:r w:rsidRPr="00E118C5">
        <w:rPr>
          <w:color w:val="auto"/>
          <w:lang w:val="en-US"/>
        </w:rPr>
        <w:t xml:space="preserve"> </w:t>
      </w:r>
      <w:r w:rsidRPr="00E118C5">
        <w:rPr>
          <w:color w:val="auto"/>
        </w:rPr>
        <w:t>дополнением</w:t>
      </w:r>
      <w:r w:rsidRPr="00E118C5">
        <w:rPr>
          <w:color w:val="auto"/>
          <w:lang w:val="en-US"/>
        </w:rPr>
        <w:t xml:space="preserve"> (Complex Object) (I want to have my hair cut.);</w:t>
      </w:r>
    </w:p>
    <w:p w:rsidR="00E57B0A" w:rsidRPr="00E118C5" w:rsidRDefault="00E57B0A" w:rsidP="00820F84">
      <w:pPr>
        <w:pStyle w:val="11"/>
        <w:spacing w:line="252" w:lineRule="auto"/>
        <w:ind w:firstLine="0"/>
        <w:jc w:val="both"/>
        <w:rPr>
          <w:color w:val="auto"/>
        </w:rPr>
      </w:pPr>
      <w:r w:rsidRPr="00E118C5">
        <w:rPr>
          <w:color w:val="auto"/>
        </w:rPr>
        <w:t xml:space="preserve">6 предложения с </w:t>
      </w:r>
      <w:r w:rsidRPr="00E118C5">
        <w:rPr>
          <w:color w:val="auto"/>
          <w:lang w:val="en-US"/>
        </w:rPr>
        <w:t>I</w:t>
      </w:r>
      <w:r w:rsidRPr="00E118C5">
        <w:rPr>
          <w:color w:val="auto"/>
        </w:rPr>
        <w:t xml:space="preserve"> </w:t>
      </w:r>
      <w:r w:rsidRPr="00E118C5">
        <w:rPr>
          <w:color w:val="auto"/>
          <w:lang w:val="en-US"/>
        </w:rPr>
        <w:t>wish</w:t>
      </w:r>
      <w:r w:rsidRPr="00E118C5">
        <w:rPr>
          <w:color w:val="auto"/>
        </w:rPr>
        <w:t>;</w:t>
      </w:r>
    </w:p>
    <w:p w:rsidR="00E57B0A" w:rsidRPr="00E118C5" w:rsidRDefault="00E57B0A" w:rsidP="00820F84">
      <w:pPr>
        <w:pStyle w:val="11"/>
        <w:spacing w:line="252" w:lineRule="auto"/>
        <w:ind w:left="240" w:hanging="240"/>
        <w:jc w:val="both"/>
        <w:rPr>
          <w:color w:val="auto"/>
        </w:rPr>
      </w:pPr>
      <w:r w:rsidRPr="00E118C5">
        <w:rPr>
          <w:color w:val="auto"/>
        </w:rPr>
        <w:t>6 условные предложения нереального характера (</w:t>
      </w:r>
      <w:r w:rsidRPr="00E118C5">
        <w:rPr>
          <w:color w:val="auto"/>
          <w:lang w:val="en-US"/>
        </w:rPr>
        <w:t>Conditional</w:t>
      </w:r>
      <w:r w:rsidRPr="00E118C5">
        <w:rPr>
          <w:color w:val="auto"/>
        </w:rPr>
        <w:t xml:space="preserve"> </w:t>
      </w:r>
      <w:r w:rsidRPr="00E118C5">
        <w:rPr>
          <w:color w:val="auto"/>
          <w:lang w:val="en-US"/>
        </w:rPr>
        <w:t>II</w:t>
      </w:r>
      <w:r w:rsidRPr="00E118C5">
        <w:rPr>
          <w:color w:val="auto"/>
        </w:rPr>
        <w:t>);</w:t>
      </w:r>
    </w:p>
    <w:p w:rsidR="00E57B0A" w:rsidRPr="00E118C5" w:rsidRDefault="00E57B0A" w:rsidP="00820F84">
      <w:pPr>
        <w:pStyle w:val="11"/>
        <w:spacing w:line="252" w:lineRule="auto"/>
        <w:ind w:left="240" w:hanging="240"/>
        <w:jc w:val="both"/>
        <w:rPr>
          <w:color w:val="auto"/>
        </w:rPr>
      </w:pPr>
      <w:r w:rsidRPr="00E118C5">
        <w:rPr>
          <w:color w:val="auto"/>
        </w:rPr>
        <w:t xml:space="preserve">6 конструкцию для выражения предпочтения </w:t>
      </w:r>
      <w:r w:rsidRPr="00E118C5">
        <w:rPr>
          <w:color w:val="auto"/>
          <w:lang w:val="en-US"/>
        </w:rPr>
        <w:t>I</w:t>
      </w:r>
      <w:r w:rsidRPr="00E118C5">
        <w:rPr>
          <w:color w:val="auto"/>
        </w:rPr>
        <w:t xml:space="preserve"> </w:t>
      </w:r>
      <w:r w:rsidRPr="00E118C5">
        <w:rPr>
          <w:color w:val="auto"/>
          <w:lang w:val="en-US"/>
        </w:rPr>
        <w:t>prefer</w:t>
      </w:r>
      <w:r w:rsidRPr="00E118C5">
        <w:rPr>
          <w:color w:val="auto"/>
        </w:rPr>
        <w:t xml:space="preserve"> …/</w:t>
      </w:r>
      <w:r w:rsidRPr="00E118C5">
        <w:rPr>
          <w:color w:val="auto"/>
          <w:lang w:val="en-US"/>
        </w:rPr>
        <w:t>I</w:t>
      </w:r>
      <w:r w:rsidRPr="00E118C5">
        <w:rPr>
          <w:color w:val="auto"/>
        </w:rPr>
        <w:t>’</w:t>
      </w:r>
      <w:r w:rsidRPr="00E118C5">
        <w:rPr>
          <w:color w:val="auto"/>
          <w:lang w:val="en-US"/>
        </w:rPr>
        <w:t>d</w:t>
      </w:r>
      <w:r w:rsidRPr="00E118C5">
        <w:rPr>
          <w:color w:val="auto"/>
        </w:rPr>
        <w:t xml:space="preserve"> </w:t>
      </w:r>
      <w:r w:rsidRPr="00E118C5">
        <w:rPr>
          <w:color w:val="auto"/>
          <w:lang w:val="en-US"/>
        </w:rPr>
        <w:t>prefer</w:t>
      </w:r>
      <w:r w:rsidRPr="00E118C5">
        <w:rPr>
          <w:color w:val="auto"/>
        </w:rPr>
        <w:t xml:space="preserve"> …/</w:t>
      </w:r>
      <w:r w:rsidRPr="00E118C5">
        <w:rPr>
          <w:color w:val="auto"/>
          <w:lang w:val="en-US"/>
        </w:rPr>
        <w:t>I</w:t>
      </w:r>
      <w:r w:rsidRPr="00E118C5">
        <w:rPr>
          <w:color w:val="auto"/>
        </w:rPr>
        <w:t>’</w:t>
      </w:r>
      <w:r w:rsidRPr="00E118C5">
        <w:rPr>
          <w:color w:val="auto"/>
          <w:lang w:val="en-US"/>
        </w:rPr>
        <w:t>d</w:t>
      </w:r>
      <w:r w:rsidRPr="00E118C5">
        <w:rPr>
          <w:color w:val="auto"/>
        </w:rPr>
        <w:t xml:space="preserve"> </w:t>
      </w:r>
      <w:r w:rsidRPr="00E118C5">
        <w:rPr>
          <w:color w:val="auto"/>
          <w:lang w:val="en-US"/>
        </w:rPr>
        <w:t>rather</w:t>
      </w:r>
      <w:r w:rsidRPr="00E118C5">
        <w:rPr>
          <w:color w:val="auto"/>
        </w:rPr>
        <w:t xml:space="preserve"> …;</w:t>
      </w:r>
    </w:p>
    <w:p w:rsidR="00E57B0A" w:rsidRPr="00E118C5" w:rsidRDefault="00E57B0A" w:rsidP="00820F84">
      <w:pPr>
        <w:pStyle w:val="11"/>
        <w:spacing w:line="252" w:lineRule="auto"/>
        <w:ind w:left="240" w:hanging="240"/>
        <w:jc w:val="both"/>
        <w:rPr>
          <w:color w:val="auto"/>
        </w:rPr>
      </w:pPr>
      <w:r w:rsidRPr="00E118C5">
        <w:rPr>
          <w:color w:val="auto"/>
        </w:rPr>
        <w:t xml:space="preserve">6 предложения с конструкцией </w:t>
      </w:r>
      <w:r w:rsidRPr="00E118C5">
        <w:rPr>
          <w:color w:val="auto"/>
          <w:lang w:val="en-US"/>
        </w:rPr>
        <w:t>either</w:t>
      </w:r>
      <w:r w:rsidRPr="00E118C5">
        <w:rPr>
          <w:color w:val="auto"/>
        </w:rPr>
        <w:t xml:space="preserve"> … </w:t>
      </w:r>
      <w:r w:rsidRPr="00E118C5">
        <w:rPr>
          <w:color w:val="auto"/>
          <w:lang w:val="en-US"/>
        </w:rPr>
        <w:t>or</w:t>
      </w:r>
      <w:r w:rsidRPr="00E118C5">
        <w:rPr>
          <w:color w:val="auto"/>
        </w:rPr>
        <w:t xml:space="preserve">, </w:t>
      </w:r>
      <w:r w:rsidRPr="00E118C5">
        <w:rPr>
          <w:color w:val="auto"/>
          <w:lang w:val="en-US"/>
        </w:rPr>
        <w:t>neither</w:t>
      </w:r>
      <w:r w:rsidRPr="00E118C5">
        <w:rPr>
          <w:color w:val="auto"/>
        </w:rPr>
        <w:t xml:space="preserve"> … </w:t>
      </w:r>
      <w:r w:rsidRPr="00E118C5">
        <w:rPr>
          <w:color w:val="auto"/>
          <w:lang w:val="en-US"/>
        </w:rPr>
        <w:t>nor</w:t>
      </w:r>
      <w:r w:rsidRPr="00E118C5">
        <w:rPr>
          <w:color w:val="auto"/>
        </w:rPr>
        <w:t>;</w:t>
      </w:r>
    </w:p>
    <w:p w:rsidR="00E57B0A" w:rsidRPr="00E118C5" w:rsidRDefault="00E57B0A" w:rsidP="00820F84">
      <w:pPr>
        <w:pStyle w:val="11"/>
        <w:spacing w:line="252" w:lineRule="auto"/>
        <w:ind w:left="240" w:hanging="240"/>
        <w:jc w:val="both"/>
        <w:rPr>
          <w:color w:val="auto"/>
        </w:rPr>
      </w:pPr>
      <w:r w:rsidRPr="00E118C5">
        <w:rPr>
          <w:color w:val="auto"/>
        </w:rPr>
        <w:t xml:space="preserve">6 формы страдательного залога </w:t>
      </w:r>
      <w:r w:rsidRPr="00E118C5">
        <w:rPr>
          <w:color w:val="auto"/>
          <w:lang w:val="en-US"/>
        </w:rPr>
        <w:t>Present</w:t>
      </w:r>
      <w:r w:rsidRPr="00E118C5">
        <w:rPr>
          <w:color w:val="auto"/>
        </w:rPr>
        <w:t xml:space="preserve"> </w:t>
      </w:r>
      <w:r w:rsidRPr="00E118C5">
        <w:rPr>
          <w:color w:val="auto"/>
          <w:lang w:val="en-US"/>
        </w:rPr>
        <w:t>Perfect</w:t>
      </w:r>
      <w:r w:rsidRPr="00E118C5">
        <w:rPr>
          <w:color w:val="auto"/>
        </w:rPr>
        <w:t xml:space="preserve"> </w:t>
      </w:r>
      <w:r w:rsidRPr="00E118C5">
        <w:rPr>
          <w:color w:val="auto"/>
          <w:lang w:val="en-US"/>
        </w:rPr>
        <w:t>Passive</w:t>
      </w:r>
      <w:r w:rsidRPr="00E118C5">
        <w:rPr>
          <w:color w:val="auto"/>
        </w:rPr>
        <w:t>;</w:t>
      </w:r>
    </w:p>
    <w:p w:rsidR="00E57B0A" w:rsidRPr="00E118C5" w:rsidRDefault="00E57B0A" w:rsidP="00820F84">
      <w:pPr>
        <w:pStyle w:val="11"/>
        <w:spacing w:line="252" w:lineRule="auto"/>
        <w:ind w:left="240" w:hanging="240"/>
        <w:jc w:val="both"/>
        <w:rPr>
          <w:color w:val="auto"/>
        </w:rPr>
      </w:pPr>
      <w:r w:rsidRPr="00E118C5">
        <w:rPr>
          <w:color w:val="auto"/>
        </w:rPr>
        <w:t>6 порядок следования имён прилагательных (</w:t>
      </w:r>
      <w:r w:rsidRPr="00E118C5">
        <w:rPr>
          <w:color w:val="auto"/>
          <w:lang w:val="en-US"/>
        </w:rPr>
        <w:t>nice</w:t>
      </w:r>
      <w:r w:rsidRPr="00E118C5">
        <w:rPr>
          <w:color w:val="auto"/>
        </w:rPr>
        <w:t xml:space="preserve"> </w:t>
      </w:r>
      <w:r w:rsidRPr="00E118C5">
        <w:rPr>
          <w:color w:val="auto"/>
          <w:lang w:val="en-US"/>
        </w:rPr>
        <w:t>long</w:t>
      </w:r>
      <w:r w:rsidRPr="00E118C5">
        <w:rPr>
          <w:color w:val="auto"/>
        </w:rPr>
        <w:t xml:space="preserve"> </w:t>
      </w:r>
      <w:r w:rsidRPr="00E118C5">
        <w:rPr>
          <w:color w:val="auto"/>
          <w:lang w:val="en-US"/>
        </w:rPr>
        <w:t>blond</w:t>
      </w:r>
      <w:r w:rsidRPr="00E118C5">
        <w:rPr>
          <w:color w:val="auto"/>
        </w:rPr>
        <w:t xml:space="preserve"> </w:t>
      </w:r>
      <w:r w:rsidRPr="00E118C5">
        <w:rPr>
          <w:color w:val="auto"/>
          <w:lang w:val="en-US"/>
        </w:rPr>
        <w:t>hair</w:t>
      </w:r>
      <w:r w:rsidRPr="00E118C5">
        <w:rPr>
          <w:color w:val="auto"/>
        </w:rPr>
        <w:t>);</w:t>
      </w:r>
    </w:p>
    <w:p w:rsidR="00E57B0A" w:rsidRPr="00E118C5" w:rsidRDefault="00E57B0A" w:rsidP="00820F84">
      <w:pPr>
        <w:pStyle w:val="11"/>
        <w:numPr>
          <w:ilvl w:val="0"/>
          <w:numId w:val="37"/>
        </w:numPr>
        <w:tabs>
          <w:tab w:val="left" w:pos="566"/>
        </w:tabs>
        <w:spacing w:line="252" w:lineRule="auto"/>
        <w:jc w:val="both"/>
        <w:rPr>
          <w:color w:val="auto"/>
        </w:rPr>
      </w:pPr>
      <w:r w:rsidRPr="00E118C5">
        <w:rPr>
          <w:i/>
          <w:iCs/>
          <w:color w:val="auto"/>
        </w:rPr>
        <w:t>владеть</w:t>
      </w:r>
      <w:r w:rsidRPr="00E118C5">
        <w:rPr>
          <w:color w:val="auto"/>
        </w:rPr>
        <w:t xml:space="preserve"> социокультурными знаниями и умениями:</w:t>
      </w:r>
    </w:p>
    <w:p w:rsidR="00E57B0A" w:rsidRPr="00E118C5" w:rsidRDefault="00E57B0A" w:rsidP="00820F84">
      <w:pPr>
        <w:pStyle w:val="11"/>
        <w:spacing w:line="252" w:lineRule="auto"/>
        <w:jc w:val="both"/>
        <w:rPr>
          <w:color w:val="auto"/>
        </w:rPr>
      </w:pPr>
      <w:r w:rsidRPr="00E118C5">
        <w:rPr>
          <w:i/>
          <w:iCs/>
          <w:color w:val="auto"/>
        </w:rPr>
        <w:t>знать/понимать и использовать</w:t>
      </w:r>
      <w:r w:rsidRPr="00E118C5">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E57B0A" w:rsidRPr="00E118C5" w:rsidRDefault="00E57B0A" w:rsidP="00820F84">
      <w:pPr>
        <w:pStyle w:val="11"/>
        <w:spacing w:after="40" w:line="252" w:lineRule="auto"/>
        <w:jc w:val="both"/>
        <w:rPr>
          <w:color w:val="auto"/>
        </w:rPr>
      </w:pPr>
      <w:r w:rsidRPr="00E118C5">
        <w:rPr>
          <w:i/>
          <w:iCs/>
          <w:color w:val="auto"/>
        </w:rPr>
        <w:t>выражать</w:t>
      </w:r>
      <w:r w:rsidRPr="00E118C5">
        <w:rPr>
          <w:color w:val="auto"/>
        </w:rPr>
        <w:t xml:space="preserve"> модальные значения, чувства и эмоции;</w:t>
      </w:r>
    </w:p>
    <w:p w:rsidR="00E57B0A" w:rsidRPr="00E118C5" w:rsidRDefault="00E57B0A" w:rsidP="00820F84">
      <w:pPr>
        <w:pStyle w:val="11"/>
        <w:spacing w:line="252" w:lineRule="auto"/>
        <w:jc w:val="both"/>
        <w:rPr>
          <w:color w:val="auto"/>
        </w:rPr>
      </w:pPr>
      <w:r w:rsidRPr="00E118C5">
        <w:rPr>
          <w:i/>
          <w:iCs/>
          <w:color w:val="auto"/>
        </w:rPr>
        <w:t>иметь</w:t>
      </w:r>
      <w:r w:rsidRPr="00E118C5">
        <w:rPr>
          <w:color w:val="auto"/>
        </w:rPr>
        <w:t xml:space="preserve"> элементарные представления о различных вариантах английского языка;</w:t>
      </w:r>
    </w:p>
    <w:p w:rsidR="00E57B0A" w:rsidRPr="00E118C5" w:rsidRDefault="00E57B0A" w:rsidP="00820F84">
      <w:pPr>
        <w:pStyle w:val="11"/>
        <w:spacing w:line="252" w:lineRule="auto"/>
        <w:jc w:val="both"/>
        <w:rPr>
          <w:color w:val="auto"/>
        </w:rPr>
      </w:pPr>
      <w:r w:rsidRPr="00E118C5">
        <w:rPr>
          <w:i/>
          <w:iCs/>
          <w:color w:val="auto"/>
        </w:rPr>
        <w:t>обладать</w:t>
      </w:r>
      <w:r w:rsidRPr="00E118C5">
        <w:rPr>
          <w:color w:val="auto"/>
        </w:rPr>
        <w:t xml:space="preserve"> базовыми знаниями о социокультурном портрете и культурном наследии родной страны и страны/стран изучаемого языка; </w:t>
      </w:r>
      <w:r w:rsidRPr="00E118C5">
        <w:rPr>
          <w:i/>
          <w:iCs/>
          <w:color w:val="auto"/>
        </w:rPr>
        <w:t>уметь представлять</w:t>
      </w:r>
      <w:r w:rsidRPr="00E118C5">
        <w:rPr>
          <w:color w:val="auto"/>
        </w:rPr>
        <w:t xml:space="preserve"> Россию и страну/страны изучаемого языка; </w:t>
      </w:r>
      <w:r w:rsidRPr="00E118C5">
        <w:rPr>
          <w:i/>
          <w:iCs/>
          <w:color w:val="auto"/>
        </w:rPr>
        <w:t>оказывать помощь</w:t>
      </w:r>
      <w:r w:rsidRPr="00E118C5">
        <w:rPr>
          <w:color w:val="auto"/>
        </w:rPr>
        <w:t xml:space="preserve"> зарубежным гостям в ситуациях повседневного общения;</w:t>
      </w:r>
    </w:p>
    <w:p w:rsidR="00E57B0A" w:rsidRPr="00E118C5" w:rsidRDefault="00E57B0A" w:rsidP="00820F84">
      <w:pPr>
        <w:pStyle w:val="11"/>
        <w:numPr>
          <w:ilvl w:val="0"/>
          <w:numId w:val="37"/>
        </w:numPr>
        <w:tabs>
          <w:tab w:val="left" w:pos="566"/>
        </w:tabs>
        <w:spacing w:line="252" w:lineRule="auto"/>
        <w:jc w:val="both"/>
        <w:rPr>
          <w:color w:val="auto"/>
        </w:rPr>
      </w:pPr>
      <w:r w:rsidRPr="00E118C5">
        <w:rPr>
          <w:i/>
          <w:iCs/>
          <w:color w:val="auto"/>
        </w:rPr>
        <w:t>владеть</w:t>
      </w:r>
      <w:r w:rsidRPr="00E118C5">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57B0A" w:rsidRPr="00E118C5" w:rsidRDefault="00E57B0A" w:rsidP="00820F84">
      <w:pPr>
        <w:pStyle w:val="11"/>
        <w:numPr>
          <w:ilvl w:val="0"/>
          <w:numId w:val="37"/>
        </w:numPr>
        <w:tabs>
          <w:tab w:val="left" w:pos="566"/>
        </w:tabs>
        <w:spacing w:line="252" w:lineRule="auto"/>
        <w:jc w:val="both"/>
        <w:rPr>
          <w:color w:val="auto"/>
        </w:rPr>
      </w:pPr>
      <w:r w:rsidRPr="00E118C5">
        <w:rPr>
          <w:i/>
          <w:iCs/>
          <w:color w:val="auto"/>
        </w:rPr>
        <w:t>уметь рассматривать</w:t>
      </w:r>
      <w:r w:rsidRPr="00E118C5">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E57B0A" w:rsidRPr="00E118C5" w:rsidRDefault="00E57B0A" w:rsidP="00820F84">
      <w:pPr>
        <w:pStyle w:val="11"/>
        <w:numPr>
          <w:ilvl w:val="0"/>
          <w:numId w:val="37"/>
        </w:numPr>
        <w:tabs>
          <w:tab w:val="left" w:pos="566"/>
        </w:tabs>
        <w:spacing w:line="252" w:lineRule="auto"/>
        <w:jc w:val="both"/>
        <w:rPr>
          <w:color w:val="auto"/>
        </w:rPr>
      </w:pPr>
      <w:r w:rsidRPr="00E118C5">
        <w:rPr>
          <w:i/>
          <w:iCs/>
          <w:color w:val="auto"/>
        </w:rPr>
        <w:t>участвовать</w:t>
      </w:r>
      <w:r w:rsidRPr="00E118C5">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57B0A" w:rsidRPr="00E118C5" w:rsidRDefault="00E57B0A" w:rsidP="00820F84">
      <w:pPr>
        <w:pStyle w:val="11"/>
        <w:numPr>
          <w:ilvl w:val="0"/>
          <w:numId w:val="37"/>
        </w:numPr>
        <w:tabs>
          <w:tab w:val="left" w:pos="571"/>
        </w:tabs>
        <w:spacing w:line="252" w:lineRule="auto"/>
        <w:jc w:val="both"/>
        <w:rPr>
          <w:color w:val="auto"/>
        </w:rPr>
      </w:pPr>
      <w:r w:rsidRPr="00E118C5">
        <w:rPr>
          <w:i/>
          <w:iCs/>
          <w:color w:val="auto"/>
        </w:rPr>
        <w:t>использовать</w:t>
      </w:r>
      <w:r w:rsidRPr="00E118C5">
        <w:rPr>
          <w:color w:val="auto"/>
        </w:rPr>
        <w:t xml:space="preserve"> иноязычные словари и справочники, в том числе информационно-справочные системы в электронной форме;</w:t>
      </w:r>
    </w:p>
    <w:p w:rsidR="00E57B0A" w:rsidRPr="00E118C5" w:rsidRDefault="00E57B0A" w:rsidP="00820F84">
      <w:pPr>
        <w:pStyle w:val="11"/>
        <w:numPr>
          <w:ilvl w:val="0"/>
          <w:numId w:val="37"/>
        </w:numPr>
        <w:tabs>
          <w:tab w:val="left" w:pos="668"/>
        </w:tabs>
        <w:spacing w:line="252" w:lineRule="auto"/>
        <w:jc w:val="both"/>
        <w:rPr>
          <w:color w:val="auto"/>
        </w:rPr>
      </w:pPr>
      <w:r w:rsidRPr="00E118C5">
        <w:rPr>
          <w:i/>
          <w:iCs/>
          <w:color w:val="auto"/>
        </w:rPr>
        <w:t>достигать взаимопонимания</w:t>
      </w:r>
      <w:r w:rsidRPr="00E118C5">
        <w:rPr>
          <w:color w:val="auto"/>
        </w:rPr>
        <w:t xml:space="preserve"> в процессе устного и письменного общения с носителями иностранного языка, людьми другой культуры;</w:t>
      </w:r>
    </w:p>
    <w:p w:rsidR="00E57B0A" w:rsidRPr="00E118C5" w:rsidRDefault="00E57B0A" w:rsidP="00820F84">
      <w:pPr>
        <w:pStyle w:val="11"/>
        <w:numPr>
          <w:ilvl w:val="0"/>
          <w:numId w:val="37"/>
        </w:numPr>
        <w:tabs>
          <w:tab w:val="left" w:pos="663"/>
        </w:tabs>
        <w:spacing w:line="252" w:lineRule="auto"/>
        <w:jc w:val="both"/>
        <w:rPr>
          <w:color w:val="auto"/>
        </w:rPr>
        <w:sectPr w:rsidR="00E57B0A" w:rsidRPr="00E118C5">
          <w:footerReference w:type="even" r:id="rId23"/>
          <w:footerReference w:type="default" r:id="rId24"/>
          <w:footnotePr>
            <w:numRestart w:val="eachPage"/>
          </w:footnotePr>
          <w:type w:val="continuous"/>
          <w:pgSz w:w="7824" w:h="12019"/>
          <w:pgMar w:top="632" w:right="701" w:bottom="901" w:left="709" w:header="0" w:footer="3" w:gutter="0"/>
          <w:cols w:space="720"/>
          <w:noEndnote/>
          <w:docGrid w:linePitch="360"/>
        </w:sectPr>
      </w:pPr>
      <w:r w:rsidRPr="00E118C5">
        <w:rPr>
          <w:i/>
          <w:iCs/>
          <w:color w:val="auto"/>
        </w:rPr>
        <w:t>сравнивать</w:t>
      </w:r>
      <w:r w:rsidRPr="00E118C5">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57B0A" w:rsidRPr="00E118C5" w:rsidRDefault="00E57B0A" w:rsidP="00820F84">
      <w:pPr>
        <w:pStyle w:val="aa"/>
        <w:jc w:val="both"/>
        <w:rPr>
          <w:rFonts w:ascii="Times New Roman" w:hAnsi="Times New Roman" w:cs="Times New Roman"/>
        </w:rPr>
      </w:pPr>
      <w:bookmarkStart w:id="208" w:name="bookmark587"/>
    </w:p>
    <w:p w:rsidR="00E57B0A" w:rsidRPr="00E118C5" w:rsidRDefault="00E57B0A" w:rsidP="00820F84">
      <w:pPr>
        <w:jc w:val="both"/>
        <w:rPr>
          <w:rFonts w:ascii="Times New Roman" w:hAnsi="Times New Roman" w:cs="Times New Roman"/>
          <w:b/>
          <w:bCs/>
          <w:color w:val="auto"/>
          <w:sz w:val="20"/>
          <w:szCs w:val="20"/>
        </w:rPr>
      </w:pPr>
      <w:bookmarkStart w:id="209" w:name="bookmark761"/>
      <w:bookmarkEnd w:id="208"/>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3"/>
        <w:pBdr>
          <w:bottom w:val="single" w:sz="12" w:space="1" w:color="auto"/>
        </w:pBdr>
        <w:spacing w:after="0"/>
        <w:jc w:val="both"/>
        <w:rPr>
          <w:rFonts w:ascii="Times New Roman" w:hAnsi="Times New Roman" w:cs="Times New Roman"/>
        </w:rPr>
      </w:pPr>
      <w:bookmarkStart w:id="210" w:name="_Toc105502786"/>
      <w:r w:rsidRPr="00E118C5">
        <w:rPr>
          <w:rFonts w:ascii="Times New Roman" w:hAnsi="Times New Roman" w:cs="Times New Roman"/>
        </w:rPr>
        <w:t>2.1.5. ИСТОРИЯ</w:t>
      </w:r>
      <w:bookmarkEnd w:id="209"/>
      <w:bookmarkEnd w:id="210"/>
    </w:p>
    <w:p w:rsidR="00E57B0A" w:rsidRPr="00E118C5" w:rsidRDefault="00E57B0A" w:rsidP="00820F84">
      <w:pPr>
        <w:pStyle w:val="aa"/>
        <w:jc w:val="both"/>
        <w:rPr>
          <w:rFonts w:ascii="Times New Roman" w:hAnsi="Times New Roman" w:cs="Times New Roman"/>
        </w:rPr>
      </w:pPr>
      <w:bookmarkStart w:id="211" w:name="bookmark76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ОБЩАЯ ХАРАКТЕРИСТИКА УЧЕБНОГО ПРЕДМЕТА «ИСТОРИЯ»</w:t>
      </w:r>
      <w:bookmarkEnd w:id="211"/>
    </w:p>
    <w:p w:rsidR="00E57B0A" w:rsidRPr="00E118C5" w:rsidRDefault="00E57B0A" w:rsidP="00820F84">
      <w:pPr>
        <w:pStyle w:val="11"/>
        <w:jc w:val="both"/>
        <w:rPr>
          <w:color w:val="auto"/>
        </w:rPr>
      </w:pPr>
      <w:r w:rsidRPr="00E118C5">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7B0A" w:rsidRPr="00E118C5" w:rsidRDefault="00E57B0A" w:rsidP="00820F84">
      <w:pPr>
        <w:pStyle w:val="aa"/>
        <w:jc w:val="both"/>
        <w:rPr>
          <w:rFonts w:ascii="Times New Roman" w:hAnsi="Times New Roman" w:cs="Times New Roman"/>
        </w:rPr>
      </w:pPr>
      <w:bookmarkStart w:id="212" w:name="bookmark76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ПРЕДМЕТА «ИСТОРИЯ»</w:t>
      </w:r>
      <w:bookmarkEnd w:id="212"/>
    </w:p>
    <w:p w:rsidR="00E57B0A" w:rsidRPr="00E118C5" w:rsidRDefault="00E57B0A" w:rsidP="00820F84">
      <w:pPr>
        <w:pStyle w:val="11"/>
        <w:jc w:val="both"/>
        <w:rPr>
          <w:color w:val="auto"/>
        </w:rPr>
      </w:pPr>
      <w:r w:rsidRPr="00E118C5">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7B0A" w:rsidRPr="00E118C5" w:rsidRDefault="00E57B0A" w:rsidP="00820F84">
      <w:pPr>
        <w:pStyle w:val="11"/>
        <w:spacing w:line="252" w:lineRule="auto"/>
        <w:jc w:val="both"/>
        <w:rPr>
          <w:color w:val="auto"/>
        </w:rPr>
      </w:pPr>
      <w:r w:rsidRPr="00E118C5">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E57B0A" w:rsidRPr="00E118C5" w:rsidRDefault="00E57B0A" w:rsidP="00820F84">
      <w:pPr>
        <w:pStyle w:val="11"/>
        <w:spacing w:line="252" w:lineRule="auto"/>
        <w:jc w:val="both"/>
        <w:rPr>
          <w:color w:val="auto"/>
        </w:rPr>
      </w:pPr>
      <w:r w:rsidRPr="00E118C5">
        <w:rPr>
          <w:color w:val="auto"/>
        </w:rPr>
        <w:t>В основной школе ключевыми задачами являются:</w:t>
      </w:r>
    </w:p>
    <w:p w:rsidR="00E57B0A" w:rsidRPr="00E118C5" w:rsidRDefault="00E57B0A" w:rsidP="00820F84">
      <w:pPr>
        <w:pStyle w:val="11"/>
        <w:spacing w:line="252" w:lineRule="auto"/>
        <w:ind w:left="240" w:hanging="240"/>
        <w:jc w:val="both"/>
        <w:rPr>
          <w:color w:val="auto"/>
        </w:rPr>
      </w:pPr>
      <w:r w:rsidRPr="00E118C5">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57B0A" w:rsidRPr="00E118C5" w:rsidRDefault="00E57B0A" w:rsidP="00820F84">
      <w:pPr>
        <w:pStyle w:val="11"/>
        <w:spacing w:line="252" w:lineRule="auto"/>
        <w:ind w:left="240" w:hanging="240"/>
        <w:jc w:val="both"/>
        <w:rPr>
          <w:color w:val="auto"/>
        </w:rPr>
      </w:pPr>
      <w:r w:rsidRPr="00E118C5">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57B0A" w:rsidRPr="00E118C5" w:rsidRDefault="00E57B0A" w:rsidP="00820F84">
      <w:pPr>
        <w:pStyle w:val="11"/>
        <w:spacing w:line="252" w:lineRule="auto"/>
        <w:ind w:left="240" w:hanging="240"/>
        <w:jc w:val="both"/>
        <w:rPr>
          <w:color w:val="auto"/>
        </w:rPr>
      </w:pPr>
      <w:r w:rsidRPr="00E118C5">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7B0A" w:rsidRPr="00E118C5" w:rsidRDefault="00E57B0A" w:rsidP="00820F84">
      <w:pPr>
        <w:pStyle w:val="11"/>
        <w:spacing w:line="252" w:lineRule="auto"/>
        <w:ind w:left="240" w:hanging="240"/>
        <w:jc w:val="both"/>
        <w:rPr>
          <w:color w:val="auto"/>
        </w:rPr>
      </w:pPr>
      <w:r w:rsidRPr="00E118C5">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57B0A" w:rsidRPr="00E118C5" w:rsidRDefault="00E57B0A" w:rsidP="00820F84">
      <w:pPr>
        <w:pStyle w:val="11"/>
        <w:spacing w:after="160" w:line="252" w:lineRule="auto"/>
        <w:ind w:left="240" w:hanging="240"/>
        <w:jc w:val="both"/>
        <w:rPr>
          <w:color w:val="auto"/>
        </w:rPr>
      </w:pPr>
      <w:r w:rsidRPr="00E118C5">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57B0A" w:rsidRPr="00E118C5" w:rsidRDefault="00E57B0A" w:rsidP="00820F84">
      <w:pPr>
        <w:pStyle w:val="aa"/>
        <w:jc w:val="both"/>
        <w:rPr>
          <w:rFonts w:ascii="Times New Roman" w:hAnsi="Times New Roman" w:cs="Times New Roman"/>
        </w:rPr>
      </w:pPr>
      <w:bookmarkStart w:id="213" w:name="bookmark769"/>
      <w:r w:rsidRPr="00E118C5">
        <w:rPr>
          <w:rFonts w:ascii="Times New Roman" w:hAnsi="Times New Roman" w:cs="Times New Roman"/>
        </w:rPr>
        <w:t>МЕСТО УЧЕБНОГО ПРЕДМЕТА «ИСТОРИЯ» В УЧЕБНОМ ПЛАНЕ</w:t>
      </w:r>
      <w:bookmarkEnd w:id="213"/>
    </w:p>
    <w:p w:rsidR="00E57B0A" w:rsidRDefault="00E57B0A" w:rsidP="000605FD">
      <w:pPr>
        <w:pStyle w:val="11"/>
        <w:spacing w:after="100" w:line="240" w:lineRule="auto"/>
        <w:jc w:val="both"/>
        <w:rPr>
          <w:color w:val="auto"/>
        </w:rPr>
      </w:pPr>
      <w:r w:rsidRPr="00E118C5">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bookmarkStart w:id="214" w:name="bookmark771"/>
    </w:p>
    <w:p w:rsidR="00E57B0A" w:rsidRDefault="00E57B0A" w:rsidP="000605FD">
      <w:pPr>
        <w:pStyle w:val="11"/>
        <w:spacing w:after="100" w:line="240" w:lineRule="auto"/>
        <w:jc w:val="both"/>
        <w:rPr>
          <w:color w:val="auto"/>
        </w:rPr>
      </w:pPr>
    </w:p>
    <w:p w:rsidR="00E57B0A" w:rsidRPr="000605FD" w:rsidRDefault="00E57B0A" w:rsidP="000605FD">
      <w:pPr>
        <w:pStyle w:val="11"/>
        <w:spacing w:after="100" w:line="240" w:lineRule="auto"/>
        <w:jc w:val="both"/>
        <w:rPr>
          <w:b/>
          <w:color w:val="auto"/>
        </w:rPr>
      </w:pPr>
      <w:r w:rsidRPr="000605FD">
        <w:rPr>
          <w:b/>
        </w:rPr>
        <w:t>СОДЕРЖАНИЕ УЧЕБНОГО ПРЕДМЕТА «ИСТОРИЯ»</w:t>
      </w:r>
      <w:bookmarkEnd w:id="214"/>
      <w:r w:rsidRPr="000605FD">
        <w:rPr>
          <w:b/>
          <w:bCs/>
          <w:vertAlign w:val="superscript"/>
        </w:rPr>
        <w:t xml:space="preserve"> </w:t>
      </w:r>
    </w:p>
    <w:p w:rsidR="00E57B0A" w:rsidRPr="00E118C5" w:rsidRDefault="00E57B0A" w:rsidP="00820F84">
      <w:pPr>
        <w:pStyle w:val="a9"/>
        <w:ind w:left="206"/>
        <w:jc w:val="both"/>
        <w:rPr>
          <w:color w:val="auto"/>
          <w:sz w:val="20"/>
          <w:szCs w:val="20"/>
        </w:rPr>
      </w:pPr>
      <w:r w:rsidRPr="00E118C5">
        <w:rPr>
          <w:color w:val="auto"/>
          <w:sz w:val="20"/>
          <w:szCs w:val="20"/>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E57B0A" w:rsidRPr="00E118C5" w:rsidTr="00982186">
        <w:trPr>
          <w:jc w:val="center"/>
        </w:trPr>
        <w:tc>
          <w:tcPr>
            <w:tcW w:w="797"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b/>
                <w:bCs/>
                <w:color w:val="auto"/>
              </w:rPr>
              <w:t>Класс</w:t>
            </w:r>
          </w:p>
        </w:tc>
        <w:tc>
          <w:tcPr>
            <w:tcW w:w="4243"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b/>
                <w:bCs/>
                <w:color w:val="auto"/>
              </w:rPr>
              <w:t>Разделы курсов</w:t>
            </w:r>
          </w:p>
        </w:tc>
        <w:tc>
          <w:tcPr>
            <w:tcW w:w="1315" w:type="dxa"/>
            <w:tcBorders>
              <w:top w:val="single" w:sz="4" w:space="0" w:color="auto"/>
              <w:left w:val="single" w:sz="4" w:space="0" w:color="auto"/>
              <w:right w:val="single" w:sz="4" w:space="0" w:color="auto"/>
            </w:tcBorders>
          </w:tcPr>
          <w:p w:rsidR="00E57B0A" w:rsidRPr="00E118C5" w:rsidRDefault="00E57B0A" w:rsidP="00820F84">
            <w:pPr>
              <w:pStyle w:val="a2"/>
              <w:spacing w:line="240" w:lineRule="auto"/>
              <w:ind w:firstLine="0"/>
              <w:jc w:val="both"/>
              <w:rPr>
                <w:color w:val="auto"/>
              </w:rPr>
            </w:pPr>
            <w:r w:rsidRPr="00E118C5">
              <w:rPr>
                <w:b/>
                <w:bCs/>
                <w:color w:val="auto"/>
              </w:rPr>
              <w:t>Количество учебных часов</w:t>
            </w:r>
          </w:p>
        </w:tc>
      </w:tr>
      <w:tr w:rsidR="00E57B0A" w:rsidRPr="00E118C5" w:rsidTr="00982186">
        <w:trPr>
          <w:jc w:val="center"/>
        </w:trPr>
        <w:tc>
          <w:tcPr>
            <w:tcW w:w="797"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5</w:t>
            </w:r>
          </w:p>
        </w:tc>
        <w:tc>
          <w:tcPr>
            <w:tcW w:w="4243"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Всеобщая история. История Древнего мира</w:t>
            </w:r>
          </w:p>
        </w:tc>
        <w:tc>
          <w:tcPr>
            <w:tcW w:w="1315" w:type="dxa"/>
            <w:tcBorders>
              <w:top w:val="single" w:sz="4" w:space="0" w:color="auto"/>
              <w:left w:val="single" w:sz="4" w:space="0" w:color="auto"/>
              <w:righ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68</w:t>
            </w:r>
          </w:p>
        </w:tc>
      </w:tr>
      <w:tr w:rsidR="00E57B0A" w:rsidRPr="00E118C5" w:rsidTr="00982186">
        <w:trPr>
          <w:jc w:val="center"/>
        </w:trPr>
        <w:tc>
          <w:tcPr>
            <w:tcW w:w="797"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6</w:t>
            </w:r>
          </w:p>
        </w:tc>
        <w:tc>
          <w:tcPr>
            <w:tcW w:w="4243"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23</w:t>
            </w:r>
          </w:p>
          <w:p w:rsidR="00E57B0A" w:rsidRPr="00E118C5" w:rsidRDefault="00E57B0A" w:rsidP="00820F84">
            <w:pPr>
              <w:pStyle w:val="a2"/>
              <w:spacing w:line="240" w:lineRule="auto"/>
              <w:ind w:firstLine="0"/>
              <w:jc w:val="both"/>
              <w:rPr>
                <w:color w:val="auto"/>
              </w:rPr>
            </w:pPr>
            <w:r w:rsidRPr="00E118C5">
              <w:rPr>
                <w:color w:val="auto"/>
              </w:rPr>
              <w:t>45</w:t>
            </w:r>
          </w:p>
        </w:tc>
      </w:tr>
      <w:tr w:rsidR="00E57B0A" w:rsidRPr="00E118C5" w:rsidTr="00982186">
        <w:trPr>
          <w:jc w:val="center"/>
        </w:trPr>
        <w:tc>
          <w:tcPr>
            <w:tcW w:w="797"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7</w:t>
            </w:r>
          </w:p>
        </w:tc>
        <w:tc>
          <w:tcPr>
            <w:tcW w:w="4243"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Всеобщая история. Новая история.</w:t>
            </w:r>
          </w:p>
          <w:p w:rsidR="00E57B0A" w:rsidRPr="00E118C5" w:rsidRDefault="00E57B0A" w:rsidP="00820F84">
            <w:pPr>
              <w:pStyle w:val="a2"/>
              <w:spacing w:line="240" w:lineRule="auto"/>
              <w:ind w:firstLine="0"/>
              <w:jc w:val="both"/>
              <w:rPr>
                <w:color w:val="auto"/>
              </w:rPr>
            </w:pPr>
            <w:r w:rsidRPr="00E118C5">
              <w:rPr>
                <w:color w:val="auto"/>
                <w:lang w:val="en-US"/>
              </w:rPr>
              <w:t>XVI</w:t>
            </w:r>
            <w:r w:rsidRPr="00E118C5">
              <w:rPr>
                <w:color w:val="auto"/>
              </w:rPr>
              <w:t>—</w:t>
            </w:r>
            <w:r w:rsidRPr="00E118C5">
              <w:rPr>
                <w:color w:val="auto"/>
                <w:lang w:val="en-US"/>
              </w:rPr>
              <w:t>XVII</w:t>
            </w:r>
            <w:r w:rsidRPr="00E118C5">
              <w:rPr>
                <w:color w:val="auto"/>
              </w:rPr>
              <w:t xml:space="preserve"> вв.</w:t>
            </w:r>
          </w:p>
          <w:p w:rsidR="00E57B0A" w:rsidRPr="00E118C5" w:rsidRDefault="00E57B0A" w:rsidP="00820F84">
            <w:pPr>
              <w:pStyle w:val="a2"/>
              <w:spacing w:line="240" w:lineRule="auto"/>
              <w:ind w:firstLine="0"/>
              <w:jc w:val="both"/>
              <w:rPr>
                <w:color w:val="auto"/>
              </w:rPr>
            </w:pPr>
            <w:r w:rsidRPr="00E118C5">
              <w:rPr>
                <w:color w:val="auto"/>
              </w:rPr>
              <w:t xml:space="preserve">История России. Россия в </w:t>
            </w:r>
            <w:r w:rsidRPr="00E118C5">
              <w:rPr>
                <w:color w:val="auto"/>
                <w:lang w:val="en-US"/>
              </w:rPr>
              <w:t>XVI</w:t>
            </w:r>
            <w:r w:rsidRPr="00E118C5">
              <w:rPr>
                <w:color w:val="auto"/>
              </w:rPr>
              <w:t>—</w:t>
            </w:r>
            <w:r w:rsidRPr="00E118C5">
              <w:rPr>
                <w:color w:val="auto"/>
                <w:lang w:val="en-US"/>
              </w:rPr>
              <w:t>XVII</w:t>
            </w:r>
            <w:r w:rsidRPr="00E118C5">
              <w:rPr>
                <w:color w:val="auto"/>
              </w:rPr>
              <w:t xml:space="preserve"> вв.: от великого княжества к царству</w:t>
            </w:r>
          </w:p>
        </w:tc>
        <w:tc>
          <w:tcPr>
            <w:tcW w:w="1315" w:type="dxa"/>
            <w:tcBorders>
              <w:top w:val="single" w:sz="4" w:space="0" w:color="auto"/>
              <w:left w:val="single" w:sz="4" w:space="0" w:color="auto"/>
              <w:right w:val="single" w:sz="4" w:space="0" w:color="auto"/>
            </w:tcBorders>
          </w:tcPr>
          <w:p w:rsidR="00E57B0A" w:rsidRPr="00E118C5" w:rsidRDefault="00E57B0A" w:rsidP="00820F84">
            <w:pPr>
              <w:pStyle w:val="a2"/>
              <w:spacing w:after="180" w:line="240" w:lineRule="auto"/>
              <w:ind w:firstLine="0"/>
              <w:jc w:val="both"/>
              <w:rPr>
                <w:color w:val="auto"/>
              </w:rPr>
            </w:pPr>
            <w:r w:rsidRPr="00E118C5">
              <w:rPr>
                <w:color w:val="auto"/>
              </w:rPr>
              <w:t>23</w:t>
            </w:r>
          </w:p>
          <w:p w:rsidR="00E57B0A" w:rsidRPr="00E118C5" w:rsidRDefault="00E57B0A" w:rsidP="00820F84">
            <w:pPr>
              <w:pStyle w:val="a2"/>
              <w:spacing w:line="240" w:lineRule="auto"/>
              <w:ind w:firstLine="0"/>
              <w:jc w:val="both"/>
              <w:rPr>
                <w:color w:val="auto"/>
              </w:rPr>
            </w:pPr>
            <w:r w:rsidRPr="00E118C5">
              <w:rPr>
                <w:color w:val="auto"/>
              </w:rPr>
              <w:t>45</w:t>
            </w:r>
          </w:p>
        </w:tc>
      </w:tr>
      <w:tr w:rsidR="00E57B0A" w:rsidRPr="00E118C5" w:rsidTr="00982186">
        <w:trPr>
          <w:jc w:val="center"/>
        </w:trPr>
        <w:tc>
          <w:tcPr>
            <w:tcW w:w="797"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8</w:t>
            </w:r>
          </w:p>
        </w:tc>
        <w:tc>
          <w:tcPr>
            <w:tcW w:w="4243" w:type="dxa"/>
            <w:tcBorders>
              <w:top w:val="single" w:sz="4" w:space="0" w:color="auto"/>
              <w:lef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 xml:space="preserve">Всеобщая история. Новая история. </w:t>
            </w:r>
            <w:r w:rsidRPr="00E118C5">
              <w:rPr>
                <w:color w:val="auto"/>
                <w:lang w:val="en-US"/>
              </w:rPr>
              <w:t>XVIII</w:t>
            </w:r>
            <w:r w:rsidRPr="00E118C5">
              <w:rPr>
                <w:color w:val="auto"/>
              </w:rPr>
              <w:t xml:space="preserve"> в. История России. Россия в конце </w:t>
            </w:r>
            <w:r w:rsidRPr="00E118C5">
              <w:rPr>
                <w:color w:val="auto"/>
                <w:lang w:val="en-US"/>
              </w:rPr>
              <w:t>XVII</w:t>
            </w:r>
            <w:r w:rsidRPr="00E118C5">
              <w:rPr>
                <w:color w:val="auto"/>
              </w:rPr>
              <w:t xml:space="preserve">— </w:t>
            </w:r>
            <w:r w:rsidRPr="00E118C5">
              <w:rPr>
                <w:color w:val="auto"/>
                <w:lang w:val="en-US"/>
              </w:rPr>
              <w:t>XVIII</w:t>
            </w:r>
            <w:r w:rsidRPr="00E118C5">
              <w:rPr>
                <w:color w:val="auto"/>
              </w:rPr>
              <w:t xml:space="preserve"> вв.: от царства к империи</w:t>
            </w:r>
          </w:p>
        </w:tc>
        <w:tc>
          <w:tcPr>
            <w:tcW w:w="1315" w:type="dxa"/>
            <w:tcBorders>
              <w:top w:val="single" w:sz="4" w:space="0" w:color="auto"/>
              <w:left w:val="single" w:sz="4" w:space="0" w:color="auto"/>
              <w:right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23</w:t>
            </w:r>
          </w:p>
          <w:p w:rsidR="00E57B0A" w:rsidRPr="00E118C5" w:rsidRDefault="00E57B0A" w:rsidP="00820F84">
            <w:pPr>
              <w:pStyle w:val="a2"/>
              <w:spacing w:line="230" w:lineRule="auto"/>
              <w:ind w:firstLine="0"/>
              <w:jc w:val="both"/>
              <w:rPr>
                <w:color w:val="auto"/>
              </w:rPr>
            </w:pPr>
            <w:r w:rsidRPr="00E118C5">
              <w:rPr>
                <w:color w:val="auto"/>
              </w:rPr>
              <w:t>45</w:t>
            </w:r>
          </w:p>
        </w:tc>
      </w:tr>
      <w:tr w:rsidR="00E57B0A" w:rsidRPr="00E118C5" w:rsidTr="00982186">
        <w:trPr>
          <w:jc w:val="center"/>
        </w:trPr>
        <w:tc>
          <w:tcPr>
            <w:tcW w:w="797" w:type="dxa"/>
            <w:tcBorders>
              <w:top w:val="single" w:sz="4" w:space="0" w:color="auto"/>
              <w:left w:val="single" w:sz="4" w:space="0" w:color="auto"/>
              <w:bottom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9</w:t>
            </w:r>
          </w:p>
        </w:tc>
        <w:tc>
          <w:tcPr>
            <w:tcW w:w="4243" w:type="dxa"/>
            <w:tcBorders>
              <w:top w:val="single" w:sz="4" w:space="0" w:color="auto"/>
              <w:left w:val="single" w:sz="4" w:space="0" w:color="auto"/>
              <w:bottom w:val="single" w:sz="4" w:space="0" w:color="auto"/>
            </w:tcBorders>
          </w:tcPr>
          <w:p w:rsidR="00E57B0A" w:rsidRPr="00E118C5" w:rsidRDefault="00E57B0A" w:rsidP="00820F84">
            <w:pPr>
              <w:pStyle w:val="a2"/>
              <w:spacing w:line="240" w:lineRule="auto"/>
              <w:ind w:firstLine="0"/>
              <w:jc w:val="both"/>
              <w:rPr>
                <w:color w:val="auto"/>
              </w:rPr>
            </w:pPr>
            <w:r w:rsidRPr="00E118C5">
              <w:rPr>
                <w:color w:val="auto"/>
              </w:rPr>
              <w:t>Всеобщая история. Новая история.</w:t>
            </w:r>
          </w:p>
          <w:p w:rsidR="00E57B0A" w:rsidRPr="00E118C5" w:rsidRDefault="00E57B0A" w:rsidP="00820F84">
            <w:pPr>
              <w:pStyle w:val="a2"/>
              <w:spacing w:line="240" w:lineRule="auto"/>
              <w:ind w:firstLine="0"/>
              <w:jc w:val="both"/>
              <w:rPr>
                <w:color w:val="auto"/>
              </w:rPr>
            </w:pPr>
            <w:r w:rsidRPr="00E118C5">
              <w:rPr>
                <w:color w:val="auto"/>
                <w:lang w:val="en-US"/>
              </w:rPr>
              <w:t>XIX</w:t>
            </w:r>
            <w:r w:rsidRPr="00E118C5">
              <w:rPr>
                <w:color w:val="auto"/>
              </w:rPr>
              <w:t xml:space="preserve"> — начало ХХ в.</w:t>
            </w:r>
          </w:p>
          <w:p w:rsidR="00E57B0A" w:rsidRPr="00E118C5" w:rsidRDefault="00E57B0A" w:rsidP="00820F84">
            <w:pPr>
              <w:pStyle w:val="a2"/>
              <w:spacing w:line="240" w:lineRule="auto"/>
              <w:ind w:firstLine="0"/>
              <w:jc w:val="both"/>
              <w:rPr>
                <w:color w:val="auto"/>
              </w:rPr>
            </w:pPr>
            <w:r w:rsidRPr="00E118C5">
              <w:rPr>
                <w:color w:val="auto"/>
              </w:rPr>
              <w:t xml:space="preserve">История России. Российская империя в </w:t>
            </w:r>
            <w:r w:rsidRPr="00E118C5">
              <w:rPr>
                <w:color w:val="auto"/>
                <w:lang w:val="en-US"/>
              </w:rPr>
              <w:t>XIX</w:t>
            </w:r>
            <w:r w:rsidRPr="00E118C5">
              <w:rPr>
                <w:color w:val="auto"/>
              </w:rPr>
              <w:t xml:space="preserve"> — начале ХХ в.</w:t>
            </w:r>
          </w:p>
        </w:tc>
        <w:tc>
          <w:tcPr>
            <w:tcW w:w="1315"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spacing w:after="180" w:line="240" w:lineRule="auto"/>
              <w:ind w:firstLine="0"/>
              <w:jc w:val="both"/>
              <w:rPr>
                <w:color w:val="auto"/>
              </w:rPr>
            </w:pPr>
            <w:r w:rsidRPr="00E118C5">
              <w:rPr>
                <w:color w:val="auto"/>
              </w:rPr>
              <w:t>23</w:t>
            </w:r>
          </w:p>
          <w:p w:rsidR="00E57B0A" w:rsidRPr="00E118C5" w:rsidRDefault="00E57B0A" w:rsidP="00820F84">
            <w:pPr>
              <w:pStyle w:val="a2"/>
              <w:spacing w:line="240" w:lineRule="auto"/>
              <w:ind w:firstLine="0"/>
              <w:jc w:val="both"/>
              <w:rPr>
                <w:color w:val="auto"/>
              </w:rPr>
            </w:pPr>
            <w:r w:rsidRPr="00E118C5">
              <w:rPr>
                <w:color w:val="auto"/>
              </w:rPr>
              <w:t>45</w:t>
            </w:r>
          </w:p>
        </w:tc>
      </w:tr>
    </w:tbl>
    <w:p w:rsidR="00E57B0A" w:rsidRPr="00E118C5" w:rsidRDefault="00E57B0A" w:rsidP="00820F84">
      <w:pPr>
        <w:spacing w:after="339" w:line="1" w:lineRule="exact"/>
        <w:jc w:val="both"/>
        <w:rPr>
          <w:rFonts w:ascii="Times New Roman" w:hAnsi="Times New Roman" w:cs="Times New Roman"/>
          <w:color w:val="auto"/>
          <w:sz w:val="20"/>
          <w:szCs w:val="20"/>
        </w:rPr>
      </w:pPr>
    </w:p>
    <w:p w:rsidR="00E57B0A" w:rsidRPr="00E118C5" w:rsidRDefault="00E57B0A" w:rsidP="00820F84">
      <w:pPr>
        <w:pStyle w:val="aa"/>
        <w:jc w:val="both"/>
        <w:rPr>
          <w:rFonts w:ascii="Times New Roman" w:hAnsi="Times New Roman" w:cs="Times New Roman"/>
        </w:rPr>
      </w:pPr>
      <w:bookmarkStart w:id="215" w:name="bookmark773"/>
      <w:r w:rsidRPr="00E118C5">
        <w:rPr>
          <w:rFonts w:ascii="Times New Roman" w:hAnsi="Times New Roman" w:cs="Times New Roman"/>
        </w:rPr>
        <w:t>5 КЛАСС</w:t>
      </w:r>
      <w:bookmarkEnd w:id="21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ИСТОРИЯ ДРЕВНЕГО МИРА </w:t>
      </w:r>
      <w:r w:rsidRPr="00E118C5">
        <w:rPr>
          <w:rFonts w:ascii="Times New Roman" w:hAnsi="Times New Roman" w:cs="Times New Roman"/>
          <w:bCs/>
        </w:rPr>
        <w:t>(68 ч)</w:t>
      </w:r>
    </w:p>
    <w:p w:rsidR="00E57B0A" w:rsidRPr="00E118C5" w:rsidRDefault="00E57B0A" w:rsidP="00820F84">
      <w:pPr>
        <w:pStyle w:val="11"/>
        <w:spacing w:after="160" w:line="240" w:lineRule="auto"/>
        <w:jc w:val="both"/>
        <w:rPr>
          <w:color w:val="auto"/>
        </w:rPr>
      </w:pPr>
      <w:r w:rsidRPr="00E118C5">
        <w:rPr>
          <w:b/>
          <w:bCs/>
          <w:color w:val="auto"/>
        </w:rPr>
        <w:t xml:space="preserve">Введение </w:t>
      </w:r>
      <w:r w:rsidRPr="00E118C5">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57B0A" w:rsidRPr="00E118C5" w:rsidRDefault="00E57B0A" w:rsidP="00820F84">
      <w:pPr>
        <w:pStyle w:val="aa"/>
        <w:jc w:val="both"/>
        <w:rPr>
          <w:rFonts w:ascii="Times New Roman" w:hAnsi="Times New Roman" w:cs="Times New Roman"/>
        </w:rPr>
      </w:pPr>
      <w:bookmarkStart w:id="216" w:name="bookmark776"/>
      <w:r w:rsidRPr="00E118C5">
        <w:rPr>
          <w:rFonts w:ascii="Times New Roman" w:hAnsi="Times New Roman" w:cs="Times New Roman"/>
        </w:rPr>
        <w:t xml:space="preserve">ПЕРВОБЫТНОСТЬ </w:t>
      </w:r>
      <w:r w:rsidRPr="00E118C5">
        <w:rPr>
          <w:rFonts w:ascii="Times New Roman" w:hAnsi="Times New Roman" w:cs="Times New Roman"/>
          <w:bCs/>
        </w:rPr>
        <w:t>(4 ч)</w:t>
      </w:r>
      <w:bookmarkEnd w:id="216"/>
    </w:p>
    <w:p w:rsidR="00E57B0A" w:rsidRPr="00E118C5" w:rsidRDefault="00E57B0A" w:rsidP="00820F84">
      <w:pPr>
        <w:pStyle w:val="11"/>
        <w:spacing w:after="100" w:line="240" w:lineRule="auto"/>
        <w:jc w:val="both"/>
        <w:rPr>
          <w:color w:val="auto"/>
        </w:rPr>
      </w:pPr>
      <w:r w:rsidRPr="00E118C5">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57B0A" w:rsidRPr="00E118C5" w:rsidRDefault="00E57B0A" w:rsidP="00820F84">
      <w:pPr>
        <w:pStyle w:val="11"/>
        <w:spacing w:line="257" w:lineRule="auto"/>
        <w:jc w:val="both"/>
        <w:rPr>
          <w:color w:val="auto"/>
        </w:rPr>
      </w:pPr>
      <w:r w:rsidRPr="00E118C5">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57B0A" w:rsidRPr="00E118C5" w:rsidRDefault="00E57B0A" w:rsidP="00820F84">
      <w:pPr>
        <w:pStyle w:val="11"/>
        <w:spacing w:after="180" w:line="257" w:lineRule="auto"/>
        <w:jc w:val="both"/>
        <w:rPr>
          <w:color w:val="auto"/>
        </w:rPr>
      </w:pPr>
      <w:r w:rsidRPr="00E118C5">
        <w:rPr>
          <w:color w:val="auto"/>
        </w:rPr>
        <w:t>Разложение первобытнообщинных отношений. На пороге цивилизации.</w:t>
      </w:r>
    </w:p>
    <w:p w:rsidR="00E57B0A" w:rsidRPr="00E118C5" w:rsidRDefault="00E57B0A" w:rsidP="00820F84">
      <w:pPr>
        <w:pStyle w:val="aa"/>
        <w:jc w:val="both"/>
        <w:rPr>
          <w:rFonts w:ascii="Times New Roman" w:hAnsi="Times New Roman" w:cs="Times New Roman"/>
        </w:rPr>
      </w:pPr>
      <w:bookmarkStart w:id="217" w:name="bookmark778"/>
      <w:r w:rsidRPr="00E118C5">
        <w:rPr>
          <w:rFonts w:ascii="Times New Roman" w:hAnsi="Times New Roman" w:cs="Times New Roman"/>
        </w:rPr>
        <w:t xml:space="preserve">ДРЕВНИЙ МИР </w:t>
      </w:r>
      <w:r w:rsidRPr="00E118C5">
        <w:rPr>
          <w:rFonts w:ascii="Times New Roman" w:hAnsi="Times New Roman" w:cs="Times New Roman"/>
          <w:bCs/>
        </w:rPr>
        <w:t>(62 ч)</w:t>
      </w:r>
      <w:bookmarkEnd w:id="217"/>
    </w:p>
    <w:p w:rsidR="00E57B0A" w:rsidRPr="00E118C5" w:rsidRDefault="00E57B0A" w:rsidP="00820F84">
      <w:pPr>
        <w:pStyle w:val="11"/>
        <w:spacing w:after="180" w:line="257" w:lineRule="auto"/>
        <w:jc w:val="both"/>
        <w:rPr>
          <w:color w:val="auto"/>
        </w:rPr>
      </w:pPr>
      <w:r w:rsidRPr="00E118C5">
        <w:rPr>
          <w:color w:val="auto"/>
        </w:rPr>
        <w:t>Понятие и хронологические рамки истории Древнего мира. Карта Древнего мира.</w:t>
      </w:r>
    </w:p>
    <w:p w:rsidR="00E57B0A" w:rsidRPr="00E118C5" w:rsidRDefault="00E57B0A" w:rsidP="00820F84">
      <w:pPr>
        <w:pStyle w:val="aa"/>
        <w:jc w:val="both"/>
        <w:rPr>
          <w:rFonts w:ascii="Times New Roman" w:hAnsi="Times New Roman" w:cs="Times New Roman"/>
        </w:rPr>
      </w:pPr>
      <w:bookmarkStart w:id="218" w:name="bookmark780"/>
      <w:r w:rsidRPr="00E118C5">
        <w:rPr>
          <w:rFonts w:ascii="Times New Roman" w:hAnsi="Times New Roman" w:cs="Times New Roman"/>
        </w:rPr>
        <w:t xml:space="preserve">Древний Восток </w:t>
      </w:r>
      <w:r w:rsidRPr="00E118C5">
        <w:rPr>
          <w:rFonts w:ascii="Times New Roman" w:hAnsi="Times New Roman" w:cs="Times New Roman"/>
          <w:bCs/>
        </w:rPr>
        <w:t>(20 ч)</w:t>
      </w:r>
      <w:bookmarkEnd w:id="218"/>
    </w:p>
    <w:p w:rsidR="00E57B0A" w:rsidRPr="00E118C5" w:rsidRDefault="00E57B0A" w:rsidP="00820F84">
      <w:pPr>
        <w:pStyle w:val="11"/>
        <w:spacing w:after="180" w:line="257" w:lineRule="auto"/>
        <w:jc w:val="both"/>
        <w:rPr>
          <w:color w:val="auto"/>
        </w:rPr>
      </w:pPr>
      <w:r w:rsidRPr="00E118C5">
        <w:rPr>
          <w:color w:val="auto"/>
        </w:rPr>
        <w:t>Понятие «Древний Восток». Карта Древневосточного мира.</w:t>
      </w:r>
    </w:p>
    <w:p w:rsidR="00E57B0A" w:rsidRPr="00E118C5" w:rsidRDefault="00E57B0A" w:rsidP="00820F84">
      <w:pPr>
        <w:pStyle w:val="aa"/>
        <w:jc w:val="both"/>
        <w:rPr>
          <w:rFonts w:ascii="Times New Roman" w:hAnsi="Times New Roman" w:cs="Times New Roman"/>
        </w:rPr>
      </w:pPr>
      <w:bookmarkStart w:id="219" w:name="bookmark782"/>
      <w:r w:rsidRPr="00E118C5">
        <w:rPr>
          <w:rFonts w:ascii="Times New Roman" w:hAnsi="Times New Roman" w:cs="Times New Roman"/>
        </w:rPr>
        <w:t xml:space="preserve">Древний Египет </w:t>
      </w:r>
      <w:r w:rsidRPr="00E118C5">
        <w:rPr>
          <w:rFonts w:ascii="Times New Roman" w:hAnsi="Times New Roman" w:cs="Times New Roman"/>
          <w:bCs/>
        </w:rPr>
        <w:t>(7 ч)</w:t>
      </w:r>
      <w:bookmarkEnd w:id="219"/>
    </w:p>
    <w:p w:rsidR="00E57B0A" w:rsidRPr="00E118C5" w:rsidRDefault="00E57B0A" w:rsidP="00820F84">
      <w:pPr>
        <w:pStyle w:val="11"/>
        <w:spacing w:line="257" w:lineRule="auto"/>
        <w:jc w:val="both"/>
        <w:rPr>
          <w:color w:val="auto"/>
        </w:rPr>
      </w:pPr>
      <w:r w:rsidRPr="00E118C5">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57B0A" w:rsidRPr="00E118C5" w:rsidRDefault="00E57B0A" w:rsidP="00820F84">
      <w:pPr>
        <w:pStyle w:val="11"/>
        <w:spacing w:line="257" w:lineRule="auto"/>
        <w:jc w:val="both"/>
        <w:rPr>
          <w:color w:val="auto"/>
        </w:rPr>
      </w:pPr>
      <w:r w:rsidRPr="00E118C5">
        <w:rPr>
          <w:color w:val="auto"/>
        </w:rPr>
        <w:t xml:space="preserve">Отношения Египта с соседними народами. Египетское войско. Завоевательные походы фараонов; Тутмос </w:t>
      </w:r>
      <w:r w:rsidRPr="00E118C5">
        <w:rPr>
          <w:color w:val="auto"/>
          <w:lang w:val="en-US"/>
        </w:rPr>
        <w:t>III</w:t>
      </w:r>
      <w:r w:rsidRPr="00E118C5">
        <w:rPr>
          <w:color w:val="auto"/>
        </w:rPr>
        <w:t xml:space="preserve">. Могущество Египта при Рамсесе </w:t>
      </w:r>
      <w:r w:rsidRPr="00E118C5">
        <w:rPr>
          <w:color w:val="auto"/>
          <w:lang w:val="en-US"/>
        </w:rPr>
        <w:t>II</w:t>
      </w:r>
      <w:r w:rsidRPr="00E118C5">
        <w:rPr>
          <w:color w:val="auto"/>
        </w:rPr>
        <w:t>.</w:t>
      </w:r>
    </w:p>
    <w:p w:rsidR="00E57B0A" w:rsidRPr="00E118C5" w:rsidRDefault="00E57B0A" w:rsidP="00820F84">
      <w:pPr>
        <w:pStyle w:val="11"/>
        <w:spacing w:after="180" w:line="257" w:lineRule="auto"/>
        <w:jc w:val="both"/>
        <w:rPr>
          <w:color w:val="auto"/>
        </w:rPr>
      </w:pPr>
      <w:r w:rsidRPr="00E118C5">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57B0A" w:rsidRPr="00E118C5" w:rsidRDefault="00E57B0A" w:rsidP="00820F84">
      <w:pPr>
        <w:pStyle w:val="aa"/>
        <w:jc w:val="both"/>
        <w:rPr>
          <w:rFonts w:ascii="Times New Roman" w:hAnsi="Times New Roman" w:cs="Times New Roman"/>
        </w:rPr>
      </w:pPr>
      <w:bookmarkStart w:id="220" w:name="bookmark784"/>
      <w:r w:rsidRPr="00E118C5">
        <w:rPr>
          <w:rFonts w:ascii="Times New Roman" w:hAnsi="Times New Roman" w:cs="Times New Roman"/>
        </w:rPr>
        <w:t xml:space="preserve">Древние цивилизации Месопотамии </w:t>
      </w:r>
      <w:r w:rsidRPr="00E118C5">
        <w:rPr>
          <w:rFonts w:ascii="Times New Roman" w:hAnsi="Times New Roman" w:cs="Times New Roman"/>
          <w:bCs/>
        </w:rPr>
        <w:t>(4 ч)</w:t>
      </w:r>
      <w:bookmarkEnd w:id="220"/>
    </w:p>
    <w:p w:rsidR="00E57B0A" w:rsidRPr="00E118C5" w:rsidRDefault="00E57B0A" w:rsidP="00820F84">
      <w:pPr>
        <w:pStyle w:val="11"/>
        <w:spacing w:line="259" w:lineRule="auto"/>
        <w:jc w:val="both"/>
        <w:rPr>
          <w:color w:val="auto"/>
        </w:rPr>
      </w:pPr>
      <w:r w:rsidRPr="00E118C5">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57B0A" w:rsidRPr="00E118C5" w:rsidRDefault="00E57B0A" w:rsidP="00820F84">
      <w:pPr>
        <w:pStyle w:val="11"/>
        <w:spacing w:line="259" w:lineRule="auto"/>
        <w:jc w:val="both"/>
        <w:rPr>
          <w:color w:val="auto"/>
        </w:rPr>
      </w:pPr>
      <w:r w:rsidRPr="00E118C5">
        <w:rPr>
          <w:color w:val="auto"/>
        </w:rPr>
        <w:t>Древний Вавилон. Царь Хаммурапи и его законы.</w:t>
      </w:r>
    </w:p>
    <w:p w:rsidR="00E57B0A" w:rsidRPr="00E118C5" w:rsidRDefault="00E57B0A" w:rsidP="00820F84">
      <w:pPr>
        <w:pStyle w:val="11"/>
        <w:spacing w:line="259" w:lineRule="auto"/>
        <w:jc w:val="both"/>
        <w:rPr>
          <w:color w:val="auto"/>
        </w:rPr>
      </w:pPr>
      <w:r w:rsidRPr="00E118C5">
        <w:rPr>
          <w:color w:val="auto"/>
        </w:rPr>
        <w:t>Ассирия. Завоевания ассирийцев. Создание сильной державы. Культурные сокровища Ниневии. Гибель империи.</w:t>
      </w:r>
    </w:p>
    <w:p w:rsidR="00E57B0A" w:rsidRPr="00E118C5" w:rsidRDefault="00E57B0A" w:rsidP="00820F84">
      <w:pPr>
        <w:pStyle w:val="11"/>
        <w:spacing w:after="120" w:line="259" w:lineRule="auto"/>
        <w:jc w:val="both"/>
        <w:rPr>
          <w:color w:val="auto"/>
        </w:rPr>
      </w:pPr>
      <w:r w:rsidRPr="00E118C5">
        <w:rPr>
          <w:color w:val="auto"/>
        </w:rPr>
        <w:t>Усиление Нововавилонского царства. Легендарные памятники города Вавилона.</w:t>
      </w:r>
    </w:p>
    <w:p w:rsidR="00E57B0A" w:rsidRPr="00E118C5" w:rsidRDefault="00E57B0A" w:rsidP="00820F84">
      <w:pPr>
        <w:pStyle w:val="aa"/>
        <w:jc w:val="both"/>
        <w:rPr>
          <w:rFonts w:ascii="Times New Roman" w:hAnsi="Times New Roman" w:cs="Times New Roman"/>
        </w:rPr>
      </w:pPr>
      <w:bookmarkStart w:id="221" w:name="bookmark786"/>
      <w:r w:rsidRPr="00E118C5">
        <w:rPr>
          <w:rFonts w:ascii="Times New Roman" w:hAnsi="Times New Roman" w:cs="Times New Roman"/>
        </w:rPr>
        <w:t xml:space="preserve">Восточное Средиземноморье в древности </w:t>
      </w:r>
      <w:r w:rsidRPr="00E118C5">
        <w:rPr>
          <w:rFonts w:ascii="Times New Roman" w:hAnsi="Times New Roman" w:cs="Times New Roman"/>
          <w:bCs/>
        </w:rPr>
        <w:t>(2 ч)</w:t>
      </w:r>
      <w:bookmarkEnd w:id="221"/>
    </w:p>
    <w:p w:rsidR="00E57B0A" w:rsidRPr="00E118C5" w:rsidRDefault="00E57B0A" w:rsidP="00820F84">
      <w:pPr>
        <w:pStyle w:val="11"/>
        <w:spacing w:after="180" w:line="257" w:lineRule="auto"/>
        <w:jc w:val="both"/>
        <w:rPr>
          <w:color w:val="auto"/>
        </w:rPr>
      </w:pPr>
      <w:r w:rsidRPr="00E118C5">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57B0A" w:rsidRPr="00E118C5" w:rsidRDefault="00E57B0A" w:rsidP="00820F84">
      <w:pPr>
        <w:pStyle w:val="aa"/>
        <w:jc w:val="both"/>
        <w:rPr>
          <w:rFonts w:ascii="Times New Roman" w:hAnsi="Times New Roman" w:cs="Times New Roman"/>
        </w:rPr>
      </w:pPr>
      <w:bookmarkStart w:id="222" w:name="bookmark788"/>
      <w:r w:rsidRPr="00E118C5">
        <w:rPr>
          <w:rFonts w:ascii="Times New Roman" w:hAnsi="Times New Roman" w:cs="Times New Roman"/>
        </w:rPr>
        <w:t xml:space="preserve">Персидская держава </w:t>
      </w:r>
      <w:r w:rsidRPr="00E118C5">
        <w:rPr>
          <w:rFonts w:ascii="Times New Roman" w:hAnsi="Times New Roman" w:cs="Times New Roman"/>
          <w:bCs/>
        </w:rPr>
        <w:t>(2 ч)</w:t>
      </w:r>
      <w:bookmarkEnd w:id="222"/>
    </w:p>
    <w:p w:rsidR="00E57B0A" w:rsidRPr="00E118C5" w:rsidRDefault="00E57B0A" w:rsidP="00820F84">
      <w:pPr>
        <w:pStyle w:val="11"/>
        <w:spacing w:after="180" w:line="259" w:lineRule="auto"/>
        <w:jc w:val="both"/>
        <w:rPr>
          <w:color w:val="auto"/>
        </w:rPr>
      </w:pPr>
      <w:r w:rsidRPr="00E118C5">
        <w:rPr>
          <w:color w:val="auto"/>
        </w:rPr>
        <w:t xml:space="preserve">Завоевания персов. Государство Ахеменидов. Великие цари: Кир </w:t>
      </w:r>
      <w:r w:rsidRPr="00E118C5">
        <w:rPr>
          <w:color w:val="auto"/>
          <w:lang w:val="en-US"/>
        </w:rPr>
        <w:t>II</w:t>
      </w:r>
      <w:r w:rsidRPr="00E118C5">
        <w:rPr>
          <w:color w:val="auto"/>
        </w:rPr>
        <w:t xml:space="preserve"> Великий, Дарий </w:t>
      </w:r>
      <w:r w:rsidRPr="00E118C5">
        <w:rPr>
          <w:color w:val="auto"/>
          <w:lang w:val="en-US"/>
        </w:rPr>
        <w:t>I</w:t>
      </w:r>
      <w:r w:rsidRPr="00E118C5">
        <w:rPr>
          <w:color w:val="auto"/>
        </w:rPr>
        <w:t>. Расширение территории державы. Государственное устройство. Центр и сатрапии, управление империей. Религия персов.</w:t>
      </w:r>
    </w:p>
    <w:p w:rsidR="00E57B0A" w:rsidRPr="00E118C5" w:rsidRDefault="00E57B0A" w:rsidP="00820F84">
      <w:pPr>
        <w:pStyle w:val="aa"/>
        <w:jc w:val="both"/>
        <w:rPr>
          <w:rFonts w:ascii="Times New Roman" w:hAnsi="Times New Roman" w:cs="Times New Roman"/>
        </w:rPr>
      </w:pPr>
      <w:bookmarkStart w:id="223" w:name="bookmark790"/>
      <w:r w:rsidRPr="00E118C5">
        <w:rPr>
          <w:rFonts w:ascii="Times New Roman" w:hAnsi="Times New Roman" w:cs="Times New Roman"/>
        </w:rPr>
        <w:t xml:space="preserve">Древняя Индия </w:t>
      </w:r>
      <w:r w:rsidRPr="00E118C5">
        <w:rPr>
          <w:rFonts w:ascii="Times New Roman" w:hAnsi="Times New Roman" w:cs="Times New Roman"/>
          <w:bCs/>
        </w:rPr>
        <w:t>(2 ч)</w:t>
      </w:r>
      <w:bookmarkEnd w:id="223"/>
    </w:p>
    <w:p w:rsidR="00E57B0A" w:rsidRPr="00E118C5" w:rsidRDefault="00E57B0A" w:rsidP="00820F84">
      <w:pPr>
        <w:pStyle w:val="11"/>
        <w:spacing w:after="180" w:line="257" w:lineRule="auto"/>
        <w:jc w:val="both"/>
        <w:rPr>
          <w:color w:val="auto"/>
        </w:rPr>
      </w:pPr>
      <w:r w:rsidRPr="00E118C5">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57B0A" w:rsidRPr="00E118C5" w:rsidRDefault="00E57B0A" w:rsidP="00820F84">
      <w:pPr>
        <w:pStyle w:val="aa"/>
        <w:jc w:val="both"/>
        <w:rPr>
          <w:rFonts w:ascii="Times New Roman" w:hAnsi="Times New Roman" w:cs="Times New Roman"/>
        </w:rPr>
      </w:pPr>
      <w:bookmarkStart w:id="224" w:name="bookmark792"/>
      <w:r w:rsidRPr="00E118C5">
        <w:rPr>
          <w:rFonts w:ascii="Times New Roman" w:hAnsi="Times New Roman" w:cs="Times New Roman"/>
        </w:rPr>
        <w:t xml:space="preserve">Древний Китай </w:t>
      </w:r>
      <w:r w:rsidRPr="00E118C5">
        <w:rPr>
          <w:rFonts w:ascii="Times New Roman" w:hAnsi="Times New Roman" w:cs="Times New Roman"/>
          <w:bCs/>
        </w:rPr>
        <w:t>(3 ч)</w:t>
      </w:r>
      <w:bookmarkEnd w:id="224"/>
    </w:p>
    <w:p w:rsidR="00E57B0A" w:rsidRPr="00E118C5" w:rsidRDefault="00E57B0A" w:rsidP="00820F84">
      <w:pPr>
        <w:pStyle w:val="11"/>
        <w:spacing w:after="180" w:line="259" w:lineRule="auto"/>
        <w:jc w:val="both"/>
        <w:rPr>
          <w:color w:val="auto"/>
        </w:rPr>
      </w:pPr>
      <w:r w:rsidRPr="00E118C5">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E57B0A" w:rsidRPr="00E118C5" w:rsidRDefault="00E57B0A" w:rsidP="00820F84">
      <w:pPr>
        <w:pStyle w:val="aa"/>
        <w:jc w:val="both"/>
        <w:rPr>
          <w:rFonts w:ascii="Times New Roman" w:hAnsi="Times New Roman" w:cs="Times New Roman"/>
        </w:rPr>
      </w:pPr>
      <w:bookmarkStart w:id="225" w:name="bookmark794"/>
      <w:r w:rsidRPr="00E118C5">
        <w:rPr>
          <w:rFonts w:ascii="Times New Roman" w:hAnsi="Times New Roman" w:cs="Times New Roman"/>
        </w:rPr>
        <w:t xml:space="preserve">Древняя Греция. Эллинизм </w:t>
      </w:r>
      <w:r w:rsidRPr="00E118C5">
        <w:rPr>
          <w:rFonts w:ascii="Times New Roman" w:hAnsi="Times New Roman" w:cs="Times New Roman"/>
          <w:bCs/>
        </w:rPr>
        <w:t>(20 ч)</w:t>
      </w:r>
      <w:bookmarkEnd w:id="22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Древнейшая Греция </w:t>
      </w:r>
      <w:r w:rsidRPr="00E118C5">
        <w:rPr>
          <w:rFonts w:ascii="Times New Roman" w:hAnsi="Times New Roman" w:cs="Times New Roman"/>
          <w:bCs/>
        </w:rPr>
        <w:t>(4 ч)</w:t>
      </w:r>
    </w:p>
    <w:p w:rsidR="00E57B0A" w:rsidRPr="00E118C5" w:rsidRDefault="00E57B0A" w:rsidP="00820F84">
      <w:pPr>
        <w:pStyle w:val="11"/>
        <w:spacing w:after="60" w:line="259" w:lineRule="auto"/>
        <w:jc w:val="both"/>
        <w:rPr>
          <w:color w:val="auto"/>
        </w:rPr>
      </w:pPr>
      <w:r w:rsidRPr="00E118C5">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57B0A" w:rsidRPr="00E118C5" w:rsidRDefault="00E57B0A" w:rsidP="00820F84">
      <w:pPr>
        <w:pStyle w:val="aa"/>
        <w:jc w:val="both"/>
        <w:rPr>
          <w:rFonts w:ascii="Times New Roman" w:hAnsi="Times New Roman" w:cs="Times New Roman"/>
        </w:rPr>
      </w:pPr>
      <w:bookmarkStart w:id="226" w:name="bookmark797"/>
      <w:r w:rsidRPr="00E118C5">
        <w:rPr>
          <w:rFonts w:ascii="Times New Roman" w:hAnsi="Times New Roman" w:cs="Times New Roman"/>
        </w:rPr>
        <w:t xml:space="preserve">Греческие полисы </w:t>
      </w:r>
      <w:r w:rsidRPr="00E118C5">
        <w:rPr>
          <w:rFonts w:ascii="Times New Roman" w:hAnsi="Times New Roman" w:cs="Times New Roman"/>
          <w:bCs/>
        </w:rPr>
        <w:t>(10 ч)</w:t>
      </w:r>
      <w:bookmarkEnd w:id="226"/>
    </w:p>
    <w:p w:rsidR="00E57B0A" w:rsidRPr="00E118C5" w:rsidRDefault="00E57B0A" w:rsidP="00820F84">
      <w:pPr>
        <w:pStyle w:val="11"/>
        <w:spacing w:line="257" w:lineRule="auto"/>
        <w:jc w:val="both"/>
        <w:rPr>
          <w:color w:val="auto"/>
        </w:rPr>
      </w:pPr>
      <w:r w:rsidRPr="00E118C5">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57B0A" w:rsidRPr="00E118C5" w:rsidRDefault="00E57B0A" w:rsidP="00820F84">
      <w:pPr>
        <w:pStyle w:val="11"/>
        <w:spacing w:line="257" w:lineRule="auto"/>
        <w:jc w:val="both"/>
        <w:rPr>
          <w:color w:val="auto"/>
        </w:rPr>
      </w:pPr>
      <w:r w:rsidRPr="00E118C5">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57B0A" w:rsidRPr="00E118C5" w:rsidRDefault="00E57B0A" w:rsidP="00820F84">
      <w:pPr>
        <w:pStyle w:val="11"/>
        <w:spacing w:line="257" w:lineRule="auto"/>
        <w:jc w:val="both"/>
        <w:rPr>
          <w:color w:val="auto"/>
        </w:rPr>
      </w:pPr>
      <w:r w:rsidRPr="00E118C5">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57B0A" w:rsidRPr="00E118C5" w:rsidRDefault="00E57B0A" w:rsidP="00820F84">
      <w:pPr>
        <w:pStyle w:val="11"/>
        <w:spacing w:after="140" w:line="257" w:lineRule="auto"/>
        <w:jc w:val="both"/>
        <w:rPr>
          <w:color w:val="auto"/>
        </w:rPr>
      </w:pPr>
      <w:r w:rsidRPr="00E118C5">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57B0A" w:rsidRPr="00E118C5" w:rsidRDefault="00E57B0A" w:rsidP="00820F84">
      <w:pPr>
        <w:pStyle w:val="aa"/>
        <w:jc w:val="both"/>
        <w:rPr>
          <w:rFonts w:ascii="Times New Roman" w:hAnsi="Times New Roman" w:cs="Times New Roman"/>
        </w:rPr>
      </w:pPr>
      <w:bookmarkStart w:id="227" w:name="bookmark799"/>
      <w:r w:rsidRPr="00E118C5">
        <w:rPr>
          <w:rFonts w:ascii="Times New Roman" w:hAnsi="Times New Roman" w:cs="Times New Roman"/>
        </w:rPr>
        <w:t xml:space="preserve">Культура Древней Греции </w:t>
      </w:r>
      <w:r w:rsidRPr="00E118C5">
        <w:rPr>
          <w:rFonts w:ascii="Times New Roman" w:hAnsi="Times New Roman" w:cs="Times New Roman"/>
          <w:bCs/>
        </w:rPr>
        <w:t>(3 ч)</w:t>
      </w:r>
      <w:bookmarkEnd w:id="227"/>
    </w:p>
    <w:p w:rsidR="00E57B0A" w:rsidRPr="00E118C5" w:rsidRDefault="00E57B0A" w:rsidP="00820F84">
      <w:pPr>
        <w:pStyle w:val="11"/>
        <w:spacing w:after="140" w:line="257" w:lineRule="auto"/>
        <w:jc w:val="both"/>
        <w:rPr>
          <w:color w:val="auto"/>
        </w:rPr>
      </w:pPr>
      <w:r w:rsidRPr="00E118C5">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57B0A" w:rsidRPr="00E118C5" w:rsidRDefault="00E57B0A" w:rsidP="00820F84">
      <w:pPr>
        <w:pStyle w:val="aa"/>
        <w:jc w:val="both"/>
        <w:rPr>
          <w:rFonts w:ascii="Times New Roman" w:hAnsi="Times New Roman" w:cs="Times New Roman"/>
        </w:rPr>
      </w:pPr>
      <w:bookmarkStart w:id="228" w:name="bookmark801"/>
      <w:r w:rsidRPr="00E118C5">
        <w:rPr>
          <w:rFonts w:ascii="Times New Roman" w:hAnsi="Times New Roman" w:cs="Times New Roman"/>
        </w:rPr>
        <w:t xml:space="preserve">Македонские завоевания. Эллинизм </w:t>
      </w:r>
      <w:r w:rsidRPr="00E118C5">
        <w:rPr>
          <w:rFonts w:ascii="Times New Roman" w:hAnsi="Times New Roman" w:cs="Times New Roman"/>
          <w:bCs/>
        </w:rPr>
        <w:t>(3 ч)</w:t>
      </w:r>
      <w:bookmarkEnd w:id="228"/>
    </w:p>
    <w:p w:rsidR="00E57B0A" w:rsidRPr="00E118C5" w:rsidRDefault="00E57B0A" w:rsidP="00820F84">
      <w:pPr>
        <w:pStyle w:val="11"/>
        <w:spacing w:after="140" w:line="257" w:lineRule="auto"/>
        <w:jc w:val="both"/>
        <w:rPr>
          <w:color w:val="auto"/>
        </w:rPr>
      </w:pPr>
      <w:r w:rsidRPr="00E118C5">
        <w:rPr>
          <w:color w:val="auto"/>
        </w:rPr>
        <w:t xml:space="preserve">Возвышение Македонии. Политика Филиппа </w:t>
      </w:r>
      <w:r w:rsidRPr="00E118C5">
        <w:rPr>
          <w:color w:val="auto"/>
          <w:lang w:val="en-US"/>
        </w:rPr>
        <w:t>II</w:t>
      </w:r>
      <w:r w:rsidRPr="00E118C5">
        <w:rPr>
          <w:color w:val="auto"/>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57B0A" w:rsidRPr="00E118C5" w:rsidRDefault="00E57B0A" w:rsidP="00820F84">
      <w:pPr>
        <w:pStyle w:val="aa"/>
        <w:jc w:val="both"/>
        <w:rPr>
          <w:rFonts w:ascii="Times New Roman" w:hAnsi="Times New Roman" w:cs="Times New Roman"/>
        </w:rPr>
      </w:pPr>
      <w:bookmarkStart w:id="229" w:name="bookmark803"/>
      <w:r w:rsidRPr="00E118C5">
        <w:rPr>
          <w:rFonts w:ascii="Times New Roman" w:hAnsi="Times New Roman" w:cs="Times New Roman"/>
        </w:rPr>
        <w:t xml:space="preserve">Древний Рим </w:t>
      </w:r>
      <w:r w:rsidRPr="00E118C5">
        <w:rPr>
          <w:rFonts w:ascii="Times New Roman" w:hAnsi="Times New Roman" w:cs="Times New Roman"/>
          <w:bCs/>
        </w:rPr>
        <w:t>(20 ч)</w:t>
      </w:r>
      <w:bookmarkEnd w:id="22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Возникновение Римского государства </w:t>
      </w:r>
      <w:r w:rsidRPr="00E118C5">
        <w:rPr>
          <w:rFonts w:ascii="Times New Roman" w:hAnsi="Times New Roman" w:cs="Times New Roman"/>
          <w:bCs/>
        </w:rPr>
        <w:t>(3 ч)</w:t>
      </w:r>
    </w:p>
    <w:p w:rsidR="00E57B0A" w:rsidRPr="00E118C5" w:rsidRDefault="00E57B0A" w:rsidP="00820F84">
      <w:pPr>
        <w:pStyle w:val="11"/>
        <w:spacing w:after="60" w:line="257" w:lineRule="auto"/>
        <w:jc w:val="both"/>
        <w:rPr>
          <w:color w:val="auto"/>
        </w:rPr>
      </w:pPr>
      <w:r w:rsidRPr="00E118C5">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57B0A" w:rsidRPr="00E118C5" w:rsidRDefault="00E57B0A" w:rsidP="00820F84">
      <w:pPr>
        <w:pStyle w:val="aa"/>
        <w:jc w:val="both"/>
        <w:rPr>
          <w:rFonts w:ascii="Times New Roman" w:hAnsi="Times New Roman" w:cs="Times New Roman"/>
        </w:rPr>
      </w:pPr>
      <w:bookmarkStart w:id="230" w:name="bookmark806"/>
      <w:r w:rsidRPr="00E118C5">
        <w:rPr>
          <w:rFonts w:ascii="Times New Roman" w:hAnsi="Times New Roman" w:cs="Times New Roman"/>
        </w:rPr>
        <w:t xml:space="preserve">Римские завоевания в Средиземноморье </w:t>
      </w:r>
      <w:r w:rsidRPr="00E118C5">
        <w:rPr>
          <w:rFonts w:ascii="Times New Roman" w:hAnsi="Times New Roman" w:cs="Times New Roman"/>
          <w:bCs/>
        </w:rPr>
        <w:t>(3 ч)</w:t>
      </w:r>
      <w:bookmarkEnd w:id="230"/>
    </w:p>
    <w:p w:rsidR="00E57B0A" w:rsidRPr="00E118C5" w:rsidRDefault="00E57B0A" w:rsidP="00820F84">
      <w:pPr>
        <w:pStyle w:val="11"/>
        <w:spacing w:after="140" w:line="257" w:lineRule="auto"/>
        <w:jc w:val="both"/>
        <w:rPr>
          <w:color w:val="auto"/>
        </w:rPr>
      </w:pPr>
      <w:r w:rsidRPr="00E118C5">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57B0A" w:rsidRPr="00E118C5" w:rsidRDefault="00E57B0A" w:rsidP="00820F84">
      <w:pPr>
        <w:pStyle w:val="aa"/>
        <w:jc w:val="both"/>
        <w:rPr>
          <w:rFonts w:ascii="Times New Roman" w:hAnsi="Times New Roman" w:cs="Times New Roman"/>
        </w:rPr>
      </w:pPr>
      <w:bookmarkStart w:id="231" w:name="bookmark808"/>
      <w:r w:rsidRPr="00E118C5">
        <w:rPr>
          <w:rFonts w:ascii="Times New Roman" w:hAnsi="Times New Roman" w:cs="Times New Roman"/>
        </w:rPr>
        <w:t xml:space="preserve">Поздняя Римская республика. Гражданские войны </w:t>
      </w:r>
      <w:r w:rsidRPr="00E118C5">
        <w:rPr>
          <w:rFonts w:ascii="Times New Roman" w:hAnsi="Times New Roman" w:cs="Times New Roman"/>
          <w:bCs/>
        </w:rPr>
        <w:t>(5 ч)</w:t>
      </w:r>
      <w:bookmarkEnd w:id="231"/>
    </w:p>
    <w:p w:rsidR="00E57B0A" w:rsidRPr="00E118C5" w:rsidRDefault="00E57B0A" w:rsidP="00820F84">
      <w:pPr>
        <w:pStyle w:val="11"/>
        <w:spacing w:after="140" w:line="257" w:lineRule="auto"/>
        <w:jc w:val="both"/>
        <w:rPr>
          <w:color w:val="auto"/>
        </w:rPr>
      </w:pPr>
      <w:r w:rsidRPr="00E118C5">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57B0A" w:rsidRPr="00E118C5" w:rsidRDefault="00E57B0A" w:rsidP="00820F84">
      <w:pPr>
        <w:pStyle w:val="aa"/>
        <w:jc w:val="both"/>
        <w:rPr>
          <w:rFonts w:ascii="Times New Roman" w:hAnsi="Times New Roman" w:cs="Times New Roman"/>
        </w:rPr>
      </w:pPr>
      <w:bookmarkStart w:id="232" w:name="bookmark810"/>
      <w:r w:rsidRPr="00E118C5">
        <w:rPr>
          <w:rFonts w:ascii="Times New Roman" w:hAnsi="Times New Roman" w:cs="Times New Roman"/>
        </w:rPr>
        <w:t xml:space="preserve">Расцвет и падение Римской империи </w:t>
      </w:r>
      <w:r w:rsidRPr="00E118C5">
        <w:rPr>
          <w:rFonts w:ascii="Times New Roman" w:hAnsi="Times New Roman" w:cs="Times New Roman"/>
          <w:bCs/>
        </w:rPr>
        <w:t>(6 ч)</w:t>
      </w:r>
      <w:bookmarkEnd w:id="232"/>
    </w:p>
    <w:p w:rsidR="00E57B0A" w:rsidRPr="00E118C5" w:rsidRDefault="00E57B0A" w:rsidP="00820F84">
      <w:pPr>
        <w:pStyle w:val="11"/>
        <w:spacing w:line="257" w:lineRule="auto"/>
        <w:jc w:val="both"/>
        <w:rPr>
          <w:color w:val="auto"/>
        </w:rPr>
      </w:pPr>
      <w:r w:rsidRPr="00E118C5">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118C5">
        <w:rPr>
          <w:color w:val="auto"/>
          <w:lang w:val="en-US"/>
        </w:rPr>
        <w:t>I</w:t>
      </w:r>
      <w:r w:rsidRPr="00E118C5">
        <w:rPr>
          <w:color w:val="auto"/>
        </w:rPr>
        <w:t>, перенос столицы в Константинополь. Разделение Римской империи на Западную и Восточную части.</w:t>
      </w:r>
    </w:p>
    <w:p w:rsidR="00E57B0A" w:rsidRPr="00E118C5" w:rsidRDefault="00E57B0A" w:rsidP="00820F84">
      <w:pPr>
        <w:pStyle w:val="11"/>
        <w:spacing w:after="140" w:line="257" w:lineRule="auto"/>
        <w:jc w:val="both"/>
        <w:rPr>
          <w:color w:val="auto"/>
        </w:rPr>
      </w:pPr>
      <w:r w:rsidRPr="00E118C5">
        <w:rPr>
          <w:color w:val="auto"/>
        </w:rPr>
        <w:t>Начало Великого переселения народов. Рим и варвары. Падение Западной Римской империи.</w:t>
      </w:r>
    </w:p>
    <w:p w:rsidR="00E57B0A" w:rsidRPr="00E118C5" w:rsidRDefault="00E57B0A" w:rsidP="00820F84">
      <w:pPr>
        <w:pStyle w:val="aa"/>
        <w:jc w:val="both"/>
        <w:rPr>
          <w:rFonts w:ascii="Times New Roman" w:hAnsi="Times New Roman" w:cs="Times New Roman"/>
        </w:rPr>
      </w:pPr>
      <w:bookmarkStart w:id="233" w:name="bookmark812"/>
      <w:r w:rsidRPr="00E118C5">
        <w:rPr>
          <w:rFonts w:ascii="Times New Roman" w:hAnsi="Times New Roman" w:cs="Times New Roman"/>
        </w:rPr>
        <w:t xml:space="preserve">Культура Древнего Рима </w:t>
      </w:r>
      <w:r w:rsidRPr="00E118C5">
        <w:rPr>
          <w:rFonts w:ascii="Times New Roman" w:hAnsi="Times New Roman" w:cs="Times New Roman"/>
          <w:bCs/>
        </w:rPr>
        <w:t>(3 ч)</w:t>
      </w:r>
      <w:bookmarkEnd w:id="233"/>
    </w:p>
    <w:p w:rsidR="00E57B0A" w:rsidRPr="00E118C5" w:rsidRDefault="00E57B0A" w:rsidP="00820F84">
      <w:pPr>
        <w:pStyle w:val="11"/>
        <w:spacing w:line="257" w:lineRule="auto"/>
        <w:jc w:val="both"/>
        <w:rPr>
          <w:color w:val="auto"/>
        </w:rPr>
      </w:pPr>
      <w:r w:rsidRPr="00E118C5">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57B0A" w:rsidRPr="00E118C5" w:rsidRDefault="00E57B0A" w:rsidP="00820F84">
      <w:pPr>
        <w:pStyle w:val="11"/>
        <w:spacing w:after="400" w:line="257" w:lineRule="auto"/>
        <w:jc w:val="both"/>
        <w:rPr>
          <w:color w:val="auto"/>
        </w:rPr>
      </w:pPr>
      <w:r w:rsidRPr="00E118C5">
        <w:rPr>
          <w:b/>
          <w:bCs/>
          <w:color w:val="auto"/>
        </w:rPr>
        <w:t xml:space="preserve">Обобщение </w:t>
      </w:r>
      <w:r w:rsidRPr="00E118C5">
        <w:rPr>
          <w:color w:val="auto"/>
        </w:rPr>
        <w:t>(2 ч). Историческое и культурное наследие цивилизаций Древнего мира.</w:t>
      </w:r>
    </w:p>
    <w:p w:rsidR="00E57B0A" w:rsidRPr="00E118C5" w:rsidRDefault="00E57B0A" w:rsidP="00820F84">
      <w:pPr>
        <w:pStyle w:val="aa"/>
        <w:jc w:val="both"/>
        <w:rPr>
          <w:rFonts w:ascii="Times New Roman" w:hAnsi="Times New Roman" w:cs="Times New Roman"/>
        </w:rPr>
      </w:pPr>
      <w:bookmarkStart w:id="234" w:name="bookmark81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6 КЛАСС</w:t>
      </w:r>
      <w:bookmarkEnd w:id="23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ВСЕОБЩАЯ ИСТОРИЯ. ИСТОРИЯ СРЕДНИХ ВЕКОВ </w:t>
      </w:r>
      <w:r w:rsidRPr="00E118C5">
        <w:rPr>
          <w:rFonts w:ascii="Times New Roman" w:hAnsi="Times New Roman" w:cs="Times New Roman"/>
          <w:bCs/>
        </w:rPr>
        <w:t>(23 ч)</w:t>
      </w:r>
    </w:p>
    <w:p w:rsidR="00E57B0A" w:rsidRPr="00E118C5" w:rsidRDefault="00E57B0A" w:rsidP="00820F84">
      <w:pPr>
        <w:pStyle w:val="11"/>
        <w:spacing w:after="140" w:line="262" w:lineRule="auto"/>
        <w:jc w:val="both"/>
        <w:rPr>
          <w:color w:val="auto"/>
        </w:rPr>
      </w:pPr>
      <w:r w:rsidRPr="00E118C5">
        <w:rPr>
          <w:b/>
          <w:bCs/>
          <w:color w:val="auto"/>
        </w:rPr>
        <w:t xml:space="preserve">Введение </w:t>
      </w:r>
      <w:r w:rsidRPr="00E118C5">
        <w:rPr>
          <w:color w:val="auto"/>
        </w:rPr>
        <w:t>(1 ч). Средние века: понятие, хронологические рамки и периодизация Средневековья.</w:t>
      </w:r>
    </w:p>
    <w:p w:rsidR="00E57B0A" w:rsidRPr="00E118C5" w:rsidRDefault="00E57B0A" w:rsidP="00820F84">
      <w:pPr>
        <w:pStyle w:val="aa"/>
        <w:jc w:val="both"/>
        <w:rPr>
          <w:rFonts w:ascii="Times New Roman" w:hAnsi="Times New Roman" w:cs="Times New Roman"/>
        </w:rPr>
      </w:pPr>
      <w:bookmarkStart w:id="235" w:name="bookmark817"/>
      <w:r w:rsidRPr="00E118C5">
        <w:rPr>
          <w:rFonts w:ascii="Times New Roman" w:hAnsi="Times New Roman" w:cs="Times New Roman"/>
        </w:rPr>
        <w:t xml:space="preserve">Народы Европы в раннее Средневековье </w:t>
      </w:r>
      <w:r w:rsidRPr="00E118C5">
        <w:rPr>
          <w:rFonts w:ascii="Times New Roman" w:hAnsi="Times New Roman" w:cs="Times New Roman"/>
          <w:bCs/>
        </w:rPr>
        <w:t>(4 ч)</w:t>
      </w:r>
      <w:bookmarkEnd w:id="235"/>
    </w:p>
    <w:p w:rsidR="00E57B0A" w:rsidRPr="00E118C5" w:rsidRDefault="00E57B0A" w:rsidP="00820F84">
      <w:pPr>
        <w:pStyle w:val="11"/>
        <w:spacing w:line="257" w:lineRule="auto"/>
        <w:jc w:val="both"/>
        <w:rPr>
          <w:color w:val="auto"/>
        </w:rPr>
      </w:pPr>
      <w:r w:rsidRPr="00E118C5">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57B0A" w:rsidRPr="00E118C5" w:rsidRDefault="00E57B0A" w:rsidP="00820F84">
      <w:pPr>
        <w:pStyle w:val="11"/>
        <w:spacing w:line="257" w:lineRule="auto"/>
        <w:jc w:val="both"/>
        <w:rPr>
          <w:color w:val="auto"/>
        </w:rPr>
      </w:pPr>
      <w:r w:rsidRPr="00E118C5">
        <w:rPr>
          <w:color w:val="auto"/>
        </w:rPr>
        <w:t xml:space="preserve">Франкское государство в </w:t>
      </w:r>
      <w:r w:rsidRPr="00E118C5">
        <w:rPr>
          <w:color w:val="auto"/>
          <w:lang w:val="en-US"/>
        </w:rPr>
        <w:t>VIII</w:t>
      </w:r>
      <w:r w:rsidRPr="00E118C5">
        <w:rPr>
          <w:color w:val="auto"/>
        </w:rPr>
        <w:t>—</w:t>
      </w:r>
      <w:r w:rsidRPr="00E118C5">
        <w:rPr>
          <w:color w:val="auto"/>
          <w:lang w:val="en-US"/>
        </w:rPr>
        <w:t>IX</w:t>
      </w:r>
      <w:r w:rsidRPr="00E118C5">
        <w:rPr>
          <w:color w:val="auto"/>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57B0A" w:rsidRPr="00E118C5" w:rsidRDefault="00E57B0A" w:rsidP="00820F84">
      <w:pPr>
        <w:pStyle w:val="11"/>
        <w:spacing w:after="180" w:line="257" w:lineRule="auto"/>
        <w:jc w:val="both"/>
        <w:rPr>
          <w:color w:val="auto"/>
        </w:rPr>
      </w:pPr>
      <w:r w:rsidRPr="00E118C5">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57B0A" w:rsidRPr="00E118C5" w:rsidRDefault="00E57B0A" w:rsidP="00820F84">
      <w:pPr>
        <w:pStyle w:val="aa"/>
        <w:jc w:val="both"/>
        <w:rPr>
          <w:rFonts w:ascii="Times New Roman" w:hAnsi="Times New Roman" w:cs="Times New Roman"/>
        </w:rPr>
      </w:pPr>
      <w:bookmarkStart w:id="236" w:name="bookmark819"/>
      <w:r w:rsidRPr="00E118C5">
        <w:rPr>
          <w:rFonts w:ascii="Times New Roman" w:hAnsi="Times New Roman" w:cs="Times New Roman"/>
        </w:rPr>
        <w:t xml:space="preserve">Византийская империя в </w:t>
      </w:r>
      <w:r w:rsidRPr="00E118C5">
        <w:rPr>
          <w:rFonts w:ascii="Times New Roman" w:hAnsi="Times New Roman" w:cs="Times New Roman"/>
          <w:lang w:val="en-US" w:eastAsia="en-US"/>
        </w:rPr>
        <w:t>VI</w:t>
      </w:r>
      <w:r w:rsidRPr="00E118C5">
        <w:rPr>
          <w:rFonts w:ascii="Times New Roman" w:hAnsi="Times New Roman" w:cs="Times New Roman"/>
          <w:lang w:eastAsia="en-US"/>
        </w:rPr>
        <w:t>—</w:t>
      </w:r>
      <w:r w:rsidRPr="00E118C5">
        <w:rPr>
          <w:rFonts w:ascii="Times New Roman" w:hAnsi="Times New Roman" w:cs="Times New Roman"/>
          <w:lang w:val="en-US" w:eastAsia="en-US"/>
        </w:rPr>
        <w:t>XI</w:t>
      </w:r>
      <w:r w:rsidRPr="00E118C5">
        <w:rPr>
          <w:rFonts w:ascii="Times New Roman" w:hAnsi="Times New Roman" w:cs="Times New Roman"/>
          <w:lang w:eastAsia="en-US"/>
        </w:rPr>
        <w:t xml:space="preserve"> </w:t>
      </w:r>
      <w:r w:rsidRPr="00E118C5">
        <w:rPr>
          <w:rFonts w:ascii="Times New Roman" w:hAnsi="Times New Roman" w:cs="Times New Roman"/>
        </w:rPr>
        <w:t xml:space="preserve">вв. </w:t>
      </w:r>
      <w:r w:rsidRPr="00E118C5">
        <w:rPr>
          <w:rFonts w:ascii="Times New Roman" w:hAnsi="Times New Roman" w:cs="Times New Roman"/>
          <w:bCs/>
        </w:rPr>
        <w:t>(2 ч)</w:t>
      </w:r>
      <w:bookmarkEnd w:id="236"/>
    </w:p>
    <w:p w:rsidR="00E57B0A" w:rsidRPr="00E118C5" w:rsidRDefault="00E57B0A" w:rsidP="00820F84">
      <w:pPr>
        <w:pStyle w:val="11"/>
        <w:spacing w:after="180" w:line="257" w:lineRule="auto"/>
        <w:jc w:val="both"/>
        <w:rPr>
          <w:color w:val="auto"/>
        </w:rPr>
      </w:pPr>
      <w:r w:rsidRPr="00E118C5">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57B0A" w:rsidRPr="00E118C5" w:rsidRDefault="00E57B0A" w:rsidP="00820F84">
      <w:pPr>
        <w:pStyle w:val="aa"/>
        <w:jc w:val="both"/>
        <w:rPr>
          <w:rFonts w:ascii="Times New Roman" w:hAnsi="Times New Roman" w:cs="Times New Roman"/>
        </w:rPr>
      </w:pPr>
      <w:bookmarkStart w:id="237" w:name="bookmark821"/>
      <w:r w:rsidRPr="00E118C5">
        <w:rPr>
          <w:rFonts w:ascii="Times New Roman" w:hAnsi="Times New Roman" w:cs="Times New Roman"/>
        </w:rPr>
        <w:t xml:space="preserve">Арабы в </w:t>
      </w:r>
      <w:r w:rsidRPr="00E118C5">
        <w:rPr>
          <w:rFonts w:ascii="Times New Roman" w:hAnsi="Times New Roman" w:cs="Times New Roman"/>
          <w:lang w:val="en-US" w:eastAsia="en-US"/>
        </w:rPr>
        <w:t>VI</w:t>
      </w:r>
      <w:r w:rsidRPr="00E118C5">
        <w:rPr>
          <w:rFonts w:ascii="Times New Roman" w:hAnsi="Times New Roman" w:cs="Times New Roman"/>
          <w:lang w:eastAsia="en-US"/>
        </w:rPr>
        <w:t>—</w:t>
      </w:r>
      <w:r w:rsidRPr="00E118C5">
        <w:rPr>
          <w:rFonts w:ascii="Times New Roman" w:hAnsi="Times New Roman" w:cs="Times New Roman"/>
          <w:lang w:val="en-US" w:eastAsia="en-US"/>
        </w:rPr>
        <w:t>XI</w:t>
      </w:r>
      <w:r w:rsidRPr="00E118C5">
        <w:rPr>
          <w:rFonts w:ascii="Times New Roman" w:hAnsi="Times New Roman" w:cs="Times New Roman"/>
          <w:lang w:eastAsia="en-US"/>
        </w:rPr>
        <w:t xml:space="preserve"> </w:t>
      </w:r>
      <w:r w:rsidRPr="00E118C5">
        <w:rPr>
          <w:rFonts w:ascii="Times New Roman" w:hAnsi="Times New Roman" w:cs="Times New Roman"/>
        </w:rPr>
        <w:t xml:space="preserve">вв. </w:t>
      </w:r>
      <w:r w:rsidRPr="00E118C5">
        <w:rPr>
          <w:rFonts w:ascii="Times New Roman" w:hAnsi="Times New Roman" w:cs="Times New Roman"/>
          <w:bCs/>
        </w:rPr>
        <w:t>(2 ч)</w:t>
      </w:r>
      <w:bookmarkEnd w:id="237"/>
    </w:p>
    <w:p w:rsidR="00E57B0A" w:rsidRPr="00E118C5" w:rsidRDefault="00E57B0A" w:rsidP="00820F84">
      <w:pPr>
        <w:pStyle w:val="11"/>
        <w:spacing w:after="180" w:line="257" w:lineRule="auto"/>
        <w:jc w:val="both"/>
        <w:rPr>
          <w:color w:val="auto"/>
        </w:rPr>
      </w:pPr>
      <w:r w:rsidRPr="00E118C5">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57B0A" w:rsidRPr="00E118C5" w:rsidRDefault="00E57B0A" w:rsidP="00820F84">
      <w:pPr>
        <w:pStyle w:val="aa"/>
        <w:jc w:val="both"/>
        <w:rPr>
          <w:rFonts w:ascii="Times New Roman" w:hAnsi="Times New Roman" w:cs="Times New Roman"/>
        </w:rPr>
      </w:pPr>
      <w:bookmarkStart w:id="238" w:name="bookmark823"/>
      <w:r w:rsidRPr="00E118C5">
        <w:rPr>
          <w:rFonts w:ascii="Times New Roman" w:hAnsi="Times New Roman" w:cs="Times New Roman"/>
        </w:rPr>
        <w:t xml:space="preserve">Средневековое европейское общество </w:t>
      </w:r>
      <w:r w:rsidRPr="00E118C5">
        <w:rPr>
          <w:rFonts w:ascii="Times New Roman" w:hAnsi="Times New Roman" w:cs="Times New Roman"/>
          <w:bCs/>
        </w:rPr>
        <w:t>(3 ч)</w:t>
      </w:r>
      <w:bookmarkEnd w:id="238"/>
    </w:p>
    <w:p w:rsidR="00E57B0A" w:rsidRPr="00E118C5" w:rsidRDefault="00E57B0A" w:rsidP="00820F84">
      <w:pPr>
        <w:pStyle w:val="11"/>
        <w:spacing w:line="257" w:lineRule="auto"/>
        <w:jc w:val="both"/>
        <w:rPr>
          <w:color w:val="auto"/>
        </w:rPr>
      </w:pPr>
      <w:r w:rsidRPr="00E118C5">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57B0A" w:rsidRPr="00E118C5" w:rsidRDefault="00E57B0A" w:rsidP="00820F84">
      <w:pPr>
        <w:pStyle w:val="11"/>
        <w:spacing w:after="120" w:line="257" w:lineRule="auto"/>
        <w:jc w:val="both"/>
        <w:rPr>
          <w:color w:val="auto"/>
        </w:rPr>
      </w:pPr>
      <w:r w:rsidRPr="00E118C5">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57B0A" w:rsidRPr="00E118C5" w:rsidRDefault="00E57B0A" w:rsidP="00820F84">
      <w:pPr>
        <w:pStyle w:val="11"/>
        <w:spacing w:after="140"/>
        <w:jc w:val="both"/>
        <w:rPr>
          <w:color w:val="auto"/>
        </w:rPr>
      </w:pPr>
      <w:r w:rsidRPr="00E118C5">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57B0A" w:rsidRPr="00E118C5" w:rsidRDefault="00E57B0A" w:rsidP="00820F84">
      <w:pPr>
        <w:pStyle w:val="aa"/>
        <w:jc w:val="both"/>
        <w:rPr>
          <w:rFonts w:ascii="Times New Roman" w:hAnsi="Times New Roman" w:cs="Times New Roman"/>
        </w:rPr>
      </w:pPr>
      <w:bookmarkStart w:id="239" w:name="bookmark825"/>
      <w:r w:rsidRPr="00E118C5">
        <w:rPr>
          <w:rFonts w:ascii="Times New Roman" w:hAnsi="Times New Roman" w:cs="Times New Roman"/>
        </w:rPr>
        <w:t xml:space="preserve">Государства Европы в </w:t>
      </w:r>
      <w:r w:rsidRPr="00E118C5">
        <w:rPr>
          <w:rFonts w:ascii="Times New Roman" w:hAnsi="Times New Roman" w:cs="Times New Roman"/>
          <w:lang w:val="en-US" w:eastAsia="en-US"/>
        </w:rPr>
        <w:t>XII</w:t>
      </w:r>
      <w:r w:rsidRPr="00E118C5">
        <w:rPr>
          <w:rFonts w:ascii="Times New Roman" w:hAnsi="Times New Roman" w:cs="Times New Roman"/>
          <w:lang w:eastAsia="en-US"/>
        </w:rPr>
        <w:t>—</w:t>
      </w:r>
      <w:r w:rsidRPr="00E118C5">
        <w:rPr>
          <w:rFonts w:ascii="Times New Roman" w:hAnsi="Times New Roman" w:cs="Times New Roman"/>
          <w:lang w:val="en-US" w:eastAsia="en-US"/>
        </w:rPr>
        <w:t>XV</w:t>
      </w:r>
      <w:r w:rsidRPr="00E118C5">
        <w:rPr>
          <w:rFonts w:ascii="Times New Roman" w:hAnsi="Times New Roman" w:cs="Times New Roman"/>
          <w:lang w:eastAsia="en-US"/>
        </w:rPr>
        <w:t xml:space="preserve"> </w:t>
      </w:r>
      <w:r w:rsidRPr="00E118C5">
        <w:rPr>
          <w:rFonts w:ascii="Times New Roman" w:hAnsi="Times New Roman" w:cs="Times New Roman"/>
        </w:rPr>
        <w:t xml:space="preserve">вв. </w:t>
      </w:r>
      <w:r w:rsidRPr="00E118C5">
        <w:rPr>
          <w:rFonts w:ascii="Times New Roman" w:hAnsi="Times New Roman" w:cs="Times New Roman"/>
          <w:bCs/>
        </w:rPr>
        <w:t>(4 ч)</w:t>
      </w:r>
      <w:bookmarkEnd w:id="239"/>
    </w:p>
    <w:p w:rsidR="00E57B0A" w:rsidRPr="00E118C5" w:rsidRDefault="00E57B0A" w:rsidP="00820F84">
      <w:pPr>
        <w:pStyle w:val="11"/>
        <w:jc w:val="both"/>
        <w:rPr>
          <w:color w:val="auto"/>
        </w:rPr>
      </w:pPr>
      <w:r w:rsidRPr="00E118C5">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118C5">
        <w:rPr>
          <w:color w:val="auto"/>
          <w:lang w:val="en-US"/>
        </w:rPr>
        <w:t>XIV</w:t>
      </w:r>
      <w:r w:rsidRPr="00E118C5">
        <w:rPr>
          <w:color w:val="auto"/>
        </w:rPr>
        <w:t>—</w:t>
      </w:r>
      <w:r w:rsidRPr="00E118C5">
        <w:rPr>
          <w:color w:val="auto"/>
          <w:lang w:val="en-US"/>
        </w:rPr>
        <w:t>XV</w:t>
      </w:r>
      <w:r w:rsidRPr="00E118C5">
        <w:rPr>
          <w:color w:val="auto"/>
        </w:rPr>
        <w:t xml:space="preserve"> вв. Реконкиста и образование централизованных государств на Пиренейском полуострове. Итальянские государства в </w:t>
      </w:r>
      <w:r w:rsidRPr="00E118C5">
        <w:rPr>
          <w:color w:val="auto"/>
          <w:lang w:val="en-US"/>
        </w:rPr>
        <w:t>XII</w:t>
      </w:r>
      <w:r w:rsidRPr="00E118C5">
        <w:rPr>
          <w:color w:val="auto"/>
        </w:rPr>
        <w:t>—</w:t>
      </w:r>
      <w:r w:rsidRPr="00E118C5">
        <w:rPr>
          <w:color w:val="auto"/>
          <w:lang w:val="en-US"/>
        </w:rPr>
        <w:t>XV</w:t>
      </w:r>
      <w:r w:rsidRPr="00E118C5">
        <w:rPr>
          <w:color w:val="auto"/>
        </w:rPr>
        <w:t xml:space="preserve"> вв. Развитие экономики в европейских странах в период зрелого Средневековья. Обострение социальных противоречий в </w:t>
      </w:r>
      <w:r w:rsidRPr="00E118C5">
        <w:rPr>
          <w:color w:val="auto"/>
          <w:lang w:val="en-US"/>
        </w:rPr>
        <w:t>XIV</w:t>
      </w:r>
      <w:r w:rsidRPr="00E118C5">
        <w:rPr>
          <w:color w:val="auto"/>
        </w:rPr>
        <w:t xml:space="preserve"> в. (Жакерия, восстание Уота Тайлера). Гуситское движение в Чехии.</w:t>
      </w:r>
    </w:p>
    <w:p w:rsidR="00E57B0A" w:rsidRPr="00E118C5" w:rsidRDefault="00E57B0A" w:rsidP="00820F84">
      <w:pPr>
        <w:pStyle w:val="11"/>
        <w:spacing w:after="140"/>
        <w:jc w:val="both"/>
        <w:rPr>
          <w:color w:val="auto"/>
        </w:rPr>
      </w:pPr>
      <w:r w:rsidRPr="00E118C5">
        <w:rPr>
          <w:color w:val="auto"/>
        </w:rPr>
        <w:t xml:space="preserve">Византийская империя и славянские государства в </w:t>
      </w:r>
      <w:r w:rsidRPr="00E118C5">
        <w:rPr>
          <w:color w:val="auto"/>
          <w:lang w:val="en-US"/>
        </w:rPr>
        <w:t>XII</w:t>
      </w:r>
      <w:r w:rsidRPr="00E118C5">
        <w:rPr>
          <w:color w:val="auto"/>
        </w:rPr>
        <w:t xml:space="preserve">— </w:t>
      </w:r>
      <w:r w:rsidRPr="00E118C5">
        <w:rPr>
          <w:color w:val="auto"/>
          <w:lang w:val="en-US"/>
        </w:rPr>
        <w:t>XV</w:t>
      </w:r>
      <w:r w:rsidRPr="00E118C5">
        <w:rPr>
          <w:color w:val="auto"/>
        </w:rPr>
        <w:t xml:space="preserve"> вв. Экспансия турок-османов. Османские завоевания на Балканах. Падение Константинополя.</w:t>
      </w:r>
    </w:p>
    <w:p w:rsidR="00E57B0A" w:rsidRPr="00E118C5" w:rsidRDefault="00E57B0A" w:rsidP="00820F84">
      <w:pPr>
        <w:pStyle w:val="aa"/>
        <w:jc w:val="both"/>
        <w:rPr>
          <w:rFonts w:ascii="Times New Roman" w:hAnsi="Times New Roman" w:cs="Times New Roman"/>
        </w:rPr>
      </w:pPr>
      <w:bookmarkStart w:id="240" w:name="bookmark827"/>
      <w:r w:rsidRPr="00E118C5">
        <w:rPr>
          <w:rFonts w:ascii="Times New Roman" w:hAnsi="Times New Roman" w:cs="Times New Roman"/>
        </w:rPr>
        <w:t xml:space="preserve">Культура средневековой Европы </w:t>
      </w:r>
      <w:r w:rsidRPr="00E118C5">
        <w:rPr>
          <w:rFonts w:ascii="Times New Roman" w:hAnsi="Times New Roman" w:cs="Times New Roman"/>
          <w:bCs/>
        </w:rPr>
        <w:t>(2 ч)</w:t>
      </w:r>
      <w:bookmarkEnd w:id="240"/>
    </w:p>
    <w:p w:rsidR="00E57B0A" w:rsidRPr="00E118C5" w:rsidRDefault="00E57B0A" w:rsidP="00820F84">
      <w:pPr>
        <w:pStyle w:val="11"/>
        <w:spacing w:after="140"/>
        <w:jc w:val="both"/>
        <w:rPr>
          <w:color w:val="auto"/>
        </w:rPr>
      </w:pPr>
      <w:r w:rsidRPr="00E118C5">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57B0A" w:rsidRPr="00E118C5" w:rsidRDefault="00E57B0A" w:rsidP="00820F84">
      <w:pPr>
        <w:pStyle w:val="aa"/>
        <w:jc w:val="both"/>
        <w:rPr>
          <w:rFonts w:ascii="Times New Roman" w:hAnsi="Times New Roman" w:cs="Times New Roman"/>
        </w:rPr>
      </w:pPr>
      <w:bookmarkStart w:id="241" w:name="bookmark829"/>
      <w:r w:rsidRPr="00E118C5">
        <w:rPr>
          <w:rFonts w:ascii="Times New Roman" w:hAnsi="Times New Roman" w:cs="Times New Roman"/>
        </w:rPr>
        <w:t xml:space="preserve">Страны Востока в Средние века </w:t>
      </w:r>
      <w:r w:rsidRPr="00E118C5">
        <w:rPr>
          <w:rFonts w:ascii="Times New Roman" w:hAnsi="Times New Roman" w:cs="Times New Roman"/>
          <w:bCs/>
        </w:rPr>
        <w:t>(3 ч)</w:t>
      </w:r>
      <w:bookmarkEnd w:id="241"/>
    </w:p>
    <w:p w:rsidR="00E57B0A" w:rsidRPr="00E118C5" w:rsidRDefault="00E57B0A" w:rsidP="00820F84">
      <w:pPr>
        <w:pStyle w:val="11"/>
        <w:spacing w:line="257" w:lineRule="auto"/>
        <w:ind w:firstLine="238"/>
        <w:jc w:val="both"/>
        <w:rPr>
          <w:color w:val="auto"/>
        </w:rPr>
      </w:pPr>
      <w:r w:rsidRPr="00E118C5">
        <w:rPr>
          <w:b/>
          <w:bCs/>
          <w:i/>
          <w:iCs/>
          <w:color w:val="auto"/>
        </w:rPr>
        <w:t>Османская империя</w:t>
      </w:r>
      <w:r w:rsidRPr="00E118C5">
        <w:rPr>
          <w:color w:val="auto"/>
        </w:rPr>
        <w:t xml:space="preserve">: завоевания турок-османов (Балканы, падение Византии), управление империей, положение покоренных народов. </w:t>
      </w:r>
      <w:r w:rsidRPr="00E118C5">
        <w:rPr>
          <w:b/>
          <w:bCs/>
          <w:i/>
          <w:iCs/>
          <w:color w:val="auto"/>
        </w:rPr>
        <w:t>Монгольская держава</w:t>
      </w:r>
      <w:r w:rsidRPr="00E118C5">
        <w:rPr>
          <w:color w:val="auto"/>
        </w:rPr>
        <w:t xml:space="preserve">: общественный строй монгольских племен, завоевания Чингисхана и его потомков, управление подчиненными территориями. </w:t>
      </w:r>
      <w:r w:rsidRPr="00E118C5">
        <w:rPr>
          <w:b/>
          <w:bCs/>
          <w:i/>
          <w:iCs/>
          <w:color w:val="auto"/>
        </w:rPr>
        <w:t>Китай</w:t>
      </w:r>
      <w:r w:rsidRPr="00E118C5">
        <w:rPr>
          <w:color w:val="auto"/>
        </w:rPr>
        <w:t xml:space="preserve">: империи, правители и подданные, борьба против завоевателей. </w:t>
      </w:r>
      <w:r w:rsidRPr="00E118C5">
        <w:rPr>
          <w:b/>
          <w:bCs/>
          <w:i/>
          <w:iCs/>
          <w:color w:val="auto"/>
        </w:rPr>
        <w:t>Япония</w:t>
      </w:r>
      <w:r w:rsidRPr="00E118C5">
        <w:rPr>
          <w:color w:val="auto"/>
        </w:rPr>
        <w:t xml:space="preserve"> в Средние века: образование государства, власть императоров и управление сегунов. </w:t>
      </w:r>
      <w:r w:rsidRPr="00E118C5">
        <w:rPr>
          <w:b/>
          <w:bCs/>
          <w:i/>
          <w:iCs/>
          <w:color w:val="auto"/>
        </w:rPr>
        <w:t>Индия</w:t>
      </w:r>
      <w:r w:rsidRPr="00E118C5">
        <w:rPr>
          <w:color w:val="auto"/>
        </w:rPr>
        <w:t>: раздробленность индийских княжеств, вторжение мусульман, Делийский султанат.</w:t>
      </w:r>
    </w:p>
    <w:p w:rsidR="00E57B0A" w:rsidRPr="00E118C5" w:rsidRDefault="00E57B0A" w:rsidP="00820F84">
      <w:pPr>
        <w:pStyle w:val="11"/>
        <w:spacing w:line="240" w:lineRule="auto"/>
        <w:ind w:firstLine="238"/>
        <w:jc w:val="both"/>
        <w:rPr>
          <w:color w:val="auto"/>
        </w:rPr>
      </w:pPr>
      <w:r w:rsidRPr="00E118C5">
        <w:rPr>
          <w:color w:val="auto"/>
        </w:rPr>
        <w:t>Культура народов Востока. Литература. Архитектура. Традиционные искусства и ремесла.</w:t>
      </w:r>
    </w:p>
    <w:p w:rsidR="00E57B0A" w:rsidRPr="00E118C5" w:rsidRDefault="00E57B0A" w:rsidP="00820F84">
      <w:pPr>
        <w:pStyle w:val="aa"/>
        <w:jc w:val="both"/>
        <w:rPr>
          <w:rFonts w:ascii="Times New Roman" w:hAnsi="Times New Roman" w:cs="Times New Roman"/>
        </w:rPr>
      </w:pPr>
      <w:bookmarkStart w:id="242" w:name="bookmark83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Государства доколумбовой Америки в Средние века </w:t>
      </w:r>
      <w:r w:rsidRPr="00E118C5">
        <w:rPr>
          <w:rFonts w:ascii="Times New Roman" w:hAnsi="Times New Roman" w:cs="Times New Roman"/>
          <w:bCs/>
        </w:rPr>
        <w:t>(1 ч)</w:t>
      </w:r>
      <w:bookmarkEnd w:id="242"/>
    </w:p>
    <w:p w:rsidR="00E57B0A" w:rsidRPr="00E118C5" w:rsidRDefault="00E57B0A" w:rsidP="00820F84">
      <w:pPr>
        <w:pStyle w:val="11"/>
        <w:jc w:val="both"/>
        <w:rPr>
          <w:color w:val="auto"/>
        </w:rPr>
      </w:pPr>
      <w:r w:rsidRPr="00E118C5">
        <w:rPr>
          <w:color w:val="auto"/>
        </w:rPr>
        <w:t>Цивилизации майя, ацтеков и инков: общественный строй, религиозные верования, культура. Появление европейских завоевателей.</w:t>
      </w:r>
    </w:p>
    <w:p w:rsidR="00E57B0A" w:rsidRPr="00E118C5" w:rsidRDefault="00E57B0A" w:rsidP="00820F84">
      <w:pPr>
        <w:pStyle w:val="11"/>
        <w:spacing w:after="140" w:line="262" w:lineRule="auto"/>
        <w:jc w:val="both"/>
        <w:rPr>
          <w:color w:val="auto"/>
        </w:rPr>
      </w:pPr>
      <w:r w:rsidRPr="00E118C5">
        <w:rPr>
          <w:b/>
          <w:bCs/>
          <w:color w:val="auto"/>
        </w:rPr>
        <w:t xml:space="preserve">Обобщение </w:t>
      </w:r>
      <w:r w:rsidRPr="00E118C5">
        <w:rPr>
          <w:color w:val="auto"/>
        </w:rPr>
        <w:t>(1 ч). Историческое и культурное наследие Средних веков.</w:t>
      </w:r>
    </w:p>
    <w:p w:rsidR="00E57B0A" w:rsidRPr="00E118C5" w:rsidRDefault="00E57B0A" w:rsidP="00820F84">
      <w:pPr>
        <w:pStyle w:val="aa"/>
        <w:jc w:val="both"/>
        <w:rPr>
          <w:rFonts w:ascii="Times New Roman" w:hAnsi="Times New Roman" w:cs="Times New Roman"/>
        </w:rPr>
      </w:pPr>
      <w:bookmarkStart w:id="243" w:name="bookmark833"/>
      <w:r w:rsidRPr="00E118C5">
        <w:rPr>
          <w:rFonts w:ascii="Times New Roman" w:hAnsi="Times New Roman" w:cs="Times New Roman"/>
        </w:rPr>
        <w:t>ИСТОРИЯ РОССИИ. ОТ РУСИ К РОССИЙСКОМУ ГОСУДАРСТВУ (45 ч)</w:t>
      </w:r>
      <w:bookmarkEnd w:id="243"/>
    </w:p>
    <w:p w:rsidR="00E57B0A" w:rsidRPr="00E118C5" w:rsidRDefault="00E57B0A" w:rsidP="00820F84">
      <w:pPr>
        <w:pStyle w:val="11"/>
        <w:spacing w:after="140" w:line="259" w:lineRule="auto"/>
        <w:jc w:val="both"/>
        <w:rPr>
          <w:color w:val="auto"/>
        </w:rPr>
      </w:pPr>
      <w:r w:rsidRPr="00E118C5">
        <w:rPr>
          <w:b/>
          <w:bCs/>
          <w:color w:val="auto"/>
        </w:rPr>
        <w:t xml:space="preserve">Введение </w:t>
      </w:r>
      <w:r w:rsidRPr="00E118C5">
        <w:rPr>
          <w:color w:val="auto"/>
        </w:rPr>
        <w:t>(1 ч). Роль и место России в мировой истории. Проблемы периодизации российской истории. Источники по истории России.</w:t>
      </w:r>
    </w:p>
    <w:p w:rsidR="00E57B0A" w:rsidRPr="00E118C5" w:rsidRDefault="00E57B0A" w:rsidP="00820F84">
      <w:pPr>
        <w:pStyle w:val="aa"/>
        <w:jc w:val="both"/>
        <w:rPr>
          <w:rFonts w:ascii="Times New Roman" w:hAnsi="Times New Roman" w:cs="Times New Roman"/>
        </w:rPr>
      </w:pPr>
      <w:bookmarkStart w:id="244" w:name="bookmark835"/>
      <w:r w:rsidRPr="00E118C5">
        <w:rPr>
          <w:rFonts w:ascii="Times New Roman" w:hAnsi="Times New Roman" w:cs="Times New Roman"/>
        </w:rPr>
        <w:t>Народы и государства на территории нашей страны</w:t>
      </w:r>
      <w:bookmarkEnd w:id="24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в древности. Восточная Европа в середине </w:t>
      </w:r>
      <w:r w:rsidRPr="00E118C5">
        <w:rPr>
          <w:rFonts w:ascii="Times New Roman" w:hAnsi="Times New Roman" w:cs="Times New Roman"/>
          <w:lang w:val="en-US" w:eastAsia="en-US"/>
        </w:rPr>
        <w:t>I</w:t>
      </w:r>
      <w:r w:rsidRPr="00E118C5">
        <w:rPr>
          <w:rFonts w:ascii="Times New Roman" w:hAnsi="Times New Roman" w:cs="Times New Roman"/>
          <w:lang w:eastAsia="en-US"/>
        </w:rPr>
        <w:t xml:space="preserve"> </w:t>
      </w:r>
      <w:r w:rsidRPr="00E118C5">
        <w:rPr>
          <w:rFonts w:ascii="Times New Roman" w:hAnsi="Times New Roman" w:cs="Times New Roman"/>
        </w:rPr>
        <w:t xml:space="preserve">тыс. н. э. </w:t>
      </w:r>
      <w:r w:rsidRPr="00E118C5">
        <w:rPr>
          <w:rFonts w:ascii="Times New Roman" w:hAnsi="Times New Roman" w:cs="Times New Roman"/>
          <w:bCs/>
        </w:rPr>
        <w:t>(5 ч)</w:t>
      </w:r>
    </w:p>
    <w:p w:rsidR="00E57B0A" w:rsidRPr="00E118C5" w:rsidRDefault="00E57B0A" w:rsidP="00820F84">
      <w:pPr>
        <w:pStyle w:val="11"/>
        <w:jc w:val="both"/>
        <w:rPr>
          <w:color w:val="auto"/>
        </w:rPr>
      </w:pPr>
      <w:r w:rsidRPr="00E118C5">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57B0A" w:rsidRPr="00E118C5" w:rsidRDefault="00E57B0A" w:rsidP="00820F84">
      <w:pPr>
        <w:pStyle w:val="11"/>
        <w:jc w:val="both"/>
        <w:rPr>
          <w:color w:val="auto"/>
        </w:rPr>
      </w:pPr>
      <w:r w:rsidRPr="00E118C5">
        <w:rPr>
          <w:color w:val="auto"/>
        </w:rPr>
        <w:t xml:space="preserve">Народы, проживавшие на этой территории до середины </w:t>
      </w:r>
      <w:r w:rsidRPr="00E118C5">
        <w:rPr>
          <w:color w:val="auto"/>
          <w:lang w:val="en-US"/>
        </w:rPr>
        <w:t>I</w:t>
      </w:r>
      <w:r w:rsidRPr="00E118C5">
        <w:rPr>
          <w:color w:val="auto"/>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57B0A" w:rsidRPr="00E118C5" w:rsidRDefault="00E57B0A" w:rsidP="00820F84">
      <w:pPr>
        <w:pStyle w:val="11"/>
        <w:jc w:val="both"/>
        <w:rPr>
          <w:color w:val="auto"/>
        </w:rPr>
      </w:pPr>
      <w:r w:rsidRPr="00E118C5">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57B0A" w:rsidRPr="00E118C5" w:rsidRDefault="00E57B0A" w:rsidP="00820F84">
      <w:pPr>
        <w:pStyle w:val="11"/>
        <w:jc w:val="both"/>
        <w:rPr>
          <w:color w:val="auto"/>
        </w:rPr>
      </w:pPr>
      <w:r w:rsidRPr="00E118C5">
        <w:rPr>
          <w:color w:val="auto"/>
        </w:rPr>
        <w:t>Страны и народы Восточной Европы, Сибири и Дальнего Востока</w:t>
      </w:r>
      <w:r w:rsidRPr="00E118C5">
        <w:rPr>
          <w:i/>
          <w:iCs/>
          <w:color w:val="auto"/>
        </w:rPr>
        <w:t>.</w:t>
      </w:r>
      <w:r w:rsidRPr="00E118C5">
        <w:rPr>
          <w:color w:val="auto"/>
        </w:rPr>
        <w:t xml:space="preserve"> Тюркский каганат. Хазарский каганат. Волжская Булгария.</w:t>
      </w:r>
    </w:p>
    <w:p w:rsidR="00E57B0A" w:rsidRPr="00E118C5" w:rsidRDefault="00E57B0A" w:rsidP="00820F84">
      <w:pPr>
        <w:pStyle w:val="aa"/>
        <w:jc w:val="both"/>
        <w:rPr>
          <w:rFonts w:ascii="Times New Roman" w:hAnsi="Times New Roman" w:cs="Times New Roman"/>
        </w:rPr>
      </w:pPr>
      <w:bookmarkStart w:id="245" w:name="bookmark83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Русь в </w:t>
      </w:r>
      <w:r w:rsidRPr="00E118C5">
        <w:rPr>
          <w:rFonts w:ascii="Times New Roman" w:hAnsi="Times New Roman" w:cs="Times New Roman"/>
          <w:lang w:val="en-US" w:eastAsia="en-US"/>
        </w:rPr>
        <w:t>IX</w:t>
      </w:r>
      <w:r w:rsidRPr="00E118C5">
        <w:rPr>
          <w:rFonts w:ascii="Times New Roman" w:hAnsi="Times New Roman" w:cs="Times New Roman"/>
          <w:lang w:eastAsia="en-US"/>
        </w:rPr>
        <w:t xml:space="preserve"> </w:t>
      </w:r>
      <w:r w:rsidRPr="00E118C5">
        <w:rPr>
          <w:rFonts w:ascii="Times New Roman" w:hAnsi="Times New Roman" w:cs="Times New Roman"/>
        </w:rPr>
        <w:t xml:space="preserve">— начале </w:t>
      </w:r>
      <w:r w:rsidRPr="00E118C5">
        <w:rPr>
          <w:rFonts w:ascii="Times New Roman" w:hAnsi="Times New Roman" w:cs="Times New Roman"/>
          <w:lang w:val="en-US" w:eastAsia="en-US"/>
        </w:rPr>
        <w:t>XII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(13 ч)</w:t>
      </w:r>
      <w:bookmarkEnd w:id="245"/>
    </w:p>
    <w:p w:rsidR="00E57B0A" w:rsidRPr="00E118C5" w:rsidRDefault="00E57B0A" w:rsidP="00820F84">
      <w:pPr>
        <w:pStyle w:val="11"/>
        <w:spacing w:line="252" w:lineRule="auto"/>
        <w:jc w:val="both"/>
        <w:rPr>
          <w:color w:val="auto"/>
        </w:rPr>
      </w:pPr>
      <w:r w:rsidRPr="00E118C5">
        <w:rPr>
          <w:b/>
          <w:bCs/>
          <w:i/>
          <w:iCs/>
          <w:color w:val="auto"/>
        </w:rPr>
        <w:t>Образование государства Русь.</w:t>
      </w:r>
      <w:r w:rsidRPr="00E118C5">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118C5">
        <w:rPr>
          <w:color w:val="auto"/>
          <w:lang w:val="en-US"/>
        </w:rPr>
        <w:t>I</w:t>
      </w:r>
      <w:r w:rsidRPr="00E118C5">
        <w:rPr>
          <w:color w:val="auto"/>
        </w:rPr>
        <w:t xml:space="preserve"> тыс. н. э. Формирование новой политической и этнической карты континента.</w:t>
      </w:r>
    </w:p>
    <w:p w:rsidR="00E57B0A" w:rsidRPr="00E118C5" w:rsidRDefault="00E57B0A" w:rsidP="00820F84">
      <w:pPr>
        <w:pStyle w:val="11"/>
        <w:spacing w:line="252" w:lineRule="auto"/>
        <w:jc w:val="both"/>
        <w:rPr>
          <w:color w:val="auto"/>
        </w:rPr>
      </w:pPr>
      <w:r w:rsidRPr="00E118C5">
        <w:rPr>
          <w:color w:val="auto"/>
        </w:rPr>
        <w:t>Первые известия о Руси</w:t>
      </w:r>
      <w:r w:rsidRPr="00E118C5">
        <w:rPr>
          <w:i/>
          <w:iCs/>
          <w:color w:val="auto"/>
        </w:rPr>
        <w:t>.</w:t>
      </w:r>
      <w:r w:rsidRPr="00E118C5">
        <w:rPr>
          <w:color w:val="auto"/>
        </w:rPr>
        <w:t xml:space="preserve"> Проблема образования государства Русь. Скандинавы на Руси. Начало династии Рюриковичей.</w:t>
      </w:r>
    </w:p>
    <w:p w:rsidR="00E57B0A" w:rsidRPr="00E118C5" w:rsidRDefault="00E57B0A" w:rsidP="00820F84">
      <w:pPr>
        <w:pStyle w:val="11"/>
        <w:spacing w:line="252" w:lineRule="auto"/>
        <w:jc w:val="both"/>
        <w:rPr>
          <w:color w:val="auto"/>
        </w:rPr>
      </w:pPr>
      <w:r w:rsidRPr="00E118C5">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57B0A" w:rsidRPr="00E118C5" w:rsidRDefault="00E57B0A" w:rsidP="00820F84">
      <w:pPr>
        <w:pStyle w:val="11"/>
        <w:widowControl/>
        <w:spacing w:line="252" w:lineRule="auto"/>
        <w:ind w:firstLine="238"/>
        <w:jc w:val="both"/>
        <w:rPr>
          <w:color w:val="auto"/>
        </w:rPr>
      </w:pPr>
      <w:r w:rsidRPr="00E118C5">
        <w:rPr>
          <w:color w:val="auto"/>
        </w:rPr>
        <w:t>Принятие христианства и его значение. Византийское наследие на Руси.</w:t>
      </w:r>
    </w:p>
    <w:p w:rsidR="00E57B0A" w:rsidRPr="00E118C5" w:rsidRDefault="00E57B0A" w:rsidP="00820F84">
      <w:pPr>
        <w:pStyle w:val="11"/>
        <w:spacing w:line="252" w:lineRule="auto"/>
        <w:jc w:val="both"/>
        <w:rPr>
          <w:color w:val="auto"/>
        </w:rPr>
      </w:pPr>
      <w:r w:rsidRPr="00E118C5">
        <w:rPr>
          <w:b/>
          <w:bCs/>
          <w:i/>
          <w:iCs/>
          <w:color w:val="auto"/>
        </w:rPr>
        <w:t xml:space="preserve">Русь в конце </w:t>
      </w:r>
      <w:r w:rsidRPr="00E118C5">
        <w:rPr>
          <w:b/>
          <w:bCs/>
          <w:i/>
          <w:iCs/>
          <w:color w:val="auto"/>
          <w:lang w:val="en-US"/>
        </w:rPr>
        <w:t>X</w:t>
      </w:r>
      <w:r w:rsidRPr="00E118C5">
        <w:rPr>
          <w:b/>
          <w:bCs/>
          <w:i/>
          <w:iCs/>
          <w:color w:val="auto"/>
        </w:rPr>
        <w:t xml:space="preserve"> — начале </w:t>
      </w:r>
      <w:r w:rsidRPr="00E118C5">
        <w:rPr>
          <w:b/>
          <w:bCs/>
          <w:i/>
          <w:iCs/>
          <w:color w:val="auto"/>
          <w:lang w:val="en-US"/>
        </w:rPr>
        <w:t>XII</w:t>
      </w:r>
      <w:r w:rsidRPr="00E118C5">
        <w:rPr>
          <w:b/>
          <w:bCs/>
          <w:i/>
          <w:iCs/>
          <w:color w:val="auto"/>
        </w:rPr>
        <w:t xml:space="preserve"> в.</w:t>
      </w:r>
      <w:r w:rsidRPr="00E118C5">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57B0A" w:rsidRPr="00E118C5" w:rsidRDefault="00E57B0A" w:rsidP="00820F84">
      <w:pPr>
        <w:pStyle w:val="11"/>
        <w:spacing w:line="252" w:lineRule="auto"/>
        <w:jc w:val="both"/>
        <w:rPr>
          <w:color w:val="auto"/>
        </w:rPr>
      </w:pPr>
      <w:r w:rsidRPr="00E118C5">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57B0A" w:rsidRPr="00E118C5" w:rsidRDefault="00E57B0A" w:rsidP="00820F84">
      <w:pPr>
        <w:pStyle w:val="11"/>
        <w:spacing w:line="252" w:lineRule="auto"/>
        <w:jc w:val="both"/>
        <w:rPr>
          <w:color w:val="auto"/>
        </w:rPr>
      </w:pPr>
      <w:r w:rsidRPr="00E118C5">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57B0A" w:rsidRPr="00E118C5" w:rsidRDefault="00E57B0A" w:rsidP="00820F84">
      <w:pPr>
        <w:pStyle w:val="11"/>
        <w:spacing w:line="252" w:lineRule="auto"/>
        <w:jc w:val="both"/>
        <w:rPr>
          <w:color w:val="auto"/>
        </w:rPr>
      </w:pPr>
      <w:r w:rsidRPr="00E118C5">
        <w:rPr>
          <w:b/>
          <w:bCs/>
          <w:i/>
          <w:iCs/>
          <w:color w:val="auto"/>
        </w:rPr>
        <w:t>Культурное пространство.</w:t>
      </w:r>
      <w:r w:rsidRPr="00E118C5">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57B0A" w:rsidRPr="00E118C5" w:rsidRDefault="00E57B0A" w:rsidP="00820F84">
      <w:pPr>
        <w:pStyle w:val="11"/>
        <w:spacing w:line="252" w:lineRule="auto"/>
        <w:jc w:val="both"/>
        <w:rPr>
          <w:color w:val="auto"/>
        </w:rPr>
      </w:pPr>
      <w:r w:rsidRPr="00E118C5">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118C5">
        <w:rPr>
          <w:i/>
          <w:iCs/>
          <w:color w:val="auto"/>
        </w:rPr>
        <w:t>».</w:t>
      </w:r>
      <w:r w:rsidRPr="00E118C5">
        <w:rPr>
          <w:color w:val="auto"/>
        </w:rPr>
        <w:t xml:space="preserve"> Появление древнерусской литературы. «Слово о Законе и Благодати».</w:t>
      </w:r>
    </w:p>
    <w:p w:rsidR="00E57B0A" w:rsidRPr="00E118C5" w:rsidRDefault="00E57B0A" w:rsidP="00820F84">
      <w:pPr>
        <w:pStyle w:val="11"/>
        <w:spacing w:after="140"/>
        <w:ind w:firstLine="0"/>
        <w:jc w:val="both"/>
        <w:rPr>
          <w:color w:val="auto"/>
        </w:rPr>
      </w:pPr>
      <w:r w:rsidRPr="00E118C5">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57B0A" w:rsidRPr="00E118C5" w:rsidRDefault="00E57B0A" w:rsidP="00820F84">
      <w:pPr>
        <w:pStyle w:val="aa"/>
        <w:jc w:val="both"/>
        <w:rPr>
          <w:rFonts w:ascii="Times New Roman" w:hAnsi="Times New Roman" w:cs="Times New Roman"/>
        </w:rPr>
      </w:pPr>
      <w:bookmarkStart w:id="246" w:name="bookmark840"/>
      <w:r w:rsidRPr="00E118C5">
        <w:rPr>
          <w:rFonts w:ascii="Times New Roman" w:hAnsi="Times New Roman" w:cs="Times New Roman"/>
        </w:rPr>
        <w:t xml:space="preserve">Русь в середине </w:t>
      </w:r>
      <w:r w:rsidRPr="00E118C5">
        <w:rPr>
          <w:rFonts w:ascii="Times New Roman" w:hAnsi="Times New Roman" w:cs="Times New Roman"/>
          <w:lang w:val="en-US" w:eastAsia="en-US"/>
        </w:rPr>
        <w:t>XII</w:t>
      </w:r>
      <w:r w:rsidRPr="00E118C5">
        <w:rPr>
          <w:rFonts w:ascii="Times New Roman" w:hAnsi="Times New Roman" w:cs="Times New Roman"/>
          <w:lang w:eastAsia="en-US"/>
        </w:rPr>
        <w:t xml:space="preserve"> </w:t>
      </w:r>
      <w:r w:rsidRPr="00E118C5">
        <w:rPr>
          <w:rFonts w:ascii="Times New Roman" w:hAnsi="Times New Roman" w:cs="Times New Roman"/>
        </w:rPr>
        <w:t xml:space="preserve">— начале </w:t>
      </w:r>
      <w:r w:rsidRPr="00E118C5">
        <w:rPr>
          <w:rFonts w:ascii="Times New Roman" w:hAnsi="Times New Roman" w:cs="Times New Roman"/>
          <w:lang w:val="en-US" w:eastAsia="en-US"/>
        </w:rPr>
        <w:t>XIII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(6 ч)</w:t>
      </w:r>
      <w:bookmarkEnd w:id="246"/>
    </w:p>
    <w:p w:rsidR="00E57B0A" w:rsidRPr="00E118C5" w:rsidRDefault="00E57B0A" w:rsidP="00820F84">
      <w:pPr>
        <w:pStyle w:val="11"/>
        <w:jc w:val="both"/>
        <w:rPr>
          <w:color w:val="auto"/>
        </w:rPr>
      </w:pPr>
      <w:r w:rsidRPr="00E118C5">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57B0A" w:rsidRPr="00E118C5" w:rsidRDefault="00E57B0A" w:rsidP="00820F84">
      <w:pPr>
        <w:pStyle w:val="11"/>
        <w:spacing w:after="140"/>
        <w:jc w:val="both"/>
        <w:rPr>
          <w:color w:val="auto"/>
        </w:rPr>
      </w:pPr>
      <w:r w:rsidRPr="00E118C5">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57B0A" w:rsidRPr="00E118C5" w:rsidRDefault="00E57B0A" w:rsidP="00820F84">
      <w:pPr>
        <w:pStyle w:val="aa"/>
        <w:jc w:val="both"/>
        <w:rPr>
          <w:rFonts w:ascii="Times New Roman" w:hAnsi="Times New Roman" w:cs="Times New Roman"/>
        </w:rPr>
      </w:pPr>
      <w:bookmarkStart w:id="247" w:name="bookmark842"/>
      <w:r w:rsidRPr="00E118C5">
        <w:rPr>
          <w:rFonts w:ascii="Times New Roman" w:hAnsi="Times New Roman" w:cs="Times New Roman"/>
        </w:rPr>
        <w:t xml:space="preserve">Русские земли и их соседи в середине </w:t>
      </w:r>
      <w:r w:rsidRPr="00E118C5">
        <w:rPr>
          <w:rFonts w:ascii="Times New Roman" w:hAnsi="Times New Roman" w:cs="Times New Roman"/>
          <w:lang w:val="en-US" w:eastAsia="en-US"/>
        </w:rPr>
        <w:t>XIII</w:t>
      </w:r>
      <w:r w:rsidRPr="00E118C5">
        <w:rPr>
          <w:rFonts w:ascii="Times New Roman" w:hAnsi="Times New Roman" w:cs="Times New Roman"/>
          <w:lang w:eastAsia="en-US"/>
        </w:rPr>
        <w:t xml:space="preserve"> </w:t>
      </w:r>
      <w:r w:rsidRPr="00E118C5">
        <w:rPr>
          <w:rFonts w:ascii="Times New Roman" w:hAnsi="Times New Roman" w:cs="Times New Roman"/>
        </w:rPr>
        <w:t xml:space="preserve">— </w:t>
      </w:r>
      <w:r w:rsidRPr="00E118C5">
        <w:rPr>
          <w:rFonts w:ascii="Times New Roman" w:hAnsi="Times New Roman" w:cs="Times New Roman"/>
          <w:lang w:val="en-US" w:eastAsia="en-US"/>
        </w:rPr>
        <w:t>XIV</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(10 ч)</w:t>
      </w:r>
      <w:bookmarkEnd w:id="247"/>
    </w:p>
    <w:p w:rsidR="00E57B0A" w:rsidRPr="00E118C5" w:rsidRDefault="00E57B0A" w:rsidP="00820F84">
      <w:pPr>
        <w:pStyle w:val="11"/>
        <w:jc w:val="both"/>
        <w:rPr>
          <w:color w:val="auto"/>
        </w:rPr>
      </w:pPr>
      <w:r w:rsidRPr="00E118C5">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57B0A" w:rsidRPr="00E118C5" w:rsidRDefault="00E57B0A" w:rsidP="00820F84">
      <w:pPr>
        <w:pStyle w:val="11"/>
        <w:jc w:val="both"/>
        <w:rPr>
          <w:color w:val="auto"/>
        </w:rPr>
      </w:pPr>
      <w:r w:rsidRPr="00E118C5">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57B0A" w:rsidRPr="00E118C5" w:rsidRDefault="00E57B0A" w:rsidP="00820F84">
      <w:pPr>
        <w:pStyle w:val="11"/>
        <w:jc w:val="both"/>
        <w:rPr>
          <w:color w:val="auto"/>
        </w:rPr>
      </w:pPr>
      <w:r w:rsidRPr="00E118C5">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57B0A" w:rsidRPr="00E118C5" w:rsidRDefault="00E57B0A" w:rsidP="00820F84">
      <w:pPr>
        <w:pStyle w:val="11"/>
        <w:jc w:val="both"/>
        <w:rPr>
          <w:color w:val="auto"/>
        </w:rPr>
      </w:pPr>
      <w:r w:rsidRPr="00E118C5">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57B0A" w:rsidRPr="00E118C5" w:rsidRDefault="00E57B0A" w:rsidP="00820F84">
      <w:pPr>
        <w:pStyle w:val="11"/>
        <w:spacing w:line="259" w:lineRule="auto"/>
        <w:ind w:firstLine="260"/>
        <w:jc w:val="both"/>
        <w:rPr>
          <w:color w:val="auto"/>
        </w:rPr>
      </w:pPr>
      <w:r w:rsidRPr="00E118C5">
        <w:rPr>
          <w:b/>
          <w:bCs/>
          <w:i/>
          <w:iCs/>
          <w:color w:val="auto"/>
        </w:rPr>
        <w:t xml:space="preserve">Народы и государства степной зоны Восточной Европы и Сибири в </w:t>
      </w:r>
      <w:r w:rsidRPr="00E118C5">
        <w:rPr>
          <w:b/>
          <w:bCs/>
          <w:i/>
          <w:iCs/>
          <w:color w:val="auto"/>
          <w:lang w:val="en-US"/>
        </w:rPr>
        <w:t>XIII</w:t>
      </w:r>
      <w:r w:rsidRPr="00E118C5">
        <w:rPr>
          <w:b/>
          <w:bCs/>
          <w:i/>
          <w:iCs/>
          <w:color w:val="auto"/>
        </w:rPr>
        <w:t>—</w:t>
      </w:r>
      <w:r w:rsidRPr="00E118C5">
        <w:rPr>
          <w:b/>
          <w:bCs/>
          <w:i/>
          <w:iCs/>
          <w:color w:val="auto"/>
          <w:lang w:val="en-US"/>
        </w:rPr>
        <w:t>XV</w:t>
      </w:r>
      <w:r w:rsidRPr="00E118C5">
        <w:rPr>
          <w:b/>
          <w:bCs/>
          <w:i/>
          <w:iCs/>
          <w:color w:val="auto"/>
        </w:rPr>
        <w:t xml:space="preserve"> вв.</w:t>
      </w:r>
      <w:r w:rsidRPr="00E118C5">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118C5">
        <w:rPr>
          <w:color w:val="auto"/>
          <w:lang w:val="en-US"/>
        </w:rPr>
        <w:t>XIV</w:t>
      </w:r>
      <w:r w:rsidRPr="00E118C5">
        <w:rPr>
          <w:color w:val="auto"/>
        </w:rPr>
        <w:t xml:space="preserve"> в., нашествие Тимура.</w:t>
      </w:r>
    </w:p>
    <w:p w:rsidR="00E57B0A" w:rsidRPr="00E118C5" w:rsidRDefault="00E57B0A" w:rsidP="00820F84">
      <w:pPr>
        <w:pStyle w:val="11"/>
        <w:ind w:firstLine="260"/>
        <w:jc w:val="both"/>
        <w:rPr>
          <w:color w:val="auto"/>
        </w:rPr>
      </w:pPr>
      <w:r w:rsidRPr="00E118C5">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57B0A" w:rsidRPr="00E118C5" w:rsidRDefault="00E57B0A" w:rsidP="00820F84">
      <w:pPr>
        <w:pStyle w:val="11"/>
        <w:spacing w:line="257" w:lineRule="auto"/>
        <w:ind w:firstLine="260"/>
        <w:jc w:val="both"/>
        <w:rPr>
          <w:color w:val="auto"/>
        </w:rPr>
      </w:pPr>
      <w:r w:rsidRPr="00E118C5">
        <w:rPr>
          <w:b/>
          <w:bCs/>
          <w:i/>
          <w:iCs/>
          <w:color w:val="auto"/>
        </w:rPr>
        <w:t>Культурное пространство.</w:t>
      </w:r>
      <w:r w:rsidRPr="00E118C5">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57B0A" w:rsidRPr="00E118C5" w:rsidRDefault="00E57B0A" w:rsidP="00820F84">
      <w:pPr>
        <w:pStyle w:val="aa"/>
        <w:jc w:val="both"/>
        <w:rPr>
          <w:rFonts w:ascii="Times New Roman" w:hAnsi="Times New Roman" w:cs="Times New Roman"/>
        </w:rPr>
      </w:pPr>
      <w:bookmarkStart w:id="248" w:name="bookmark84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Формирование единого Русского государства в </w:t>
      </w:r>
      <w:r w:rsidRPr="00E118C5">
        <w:rPr>
          <w:rFonts w:ascii="Times New Roman" w:hAnsi="Times New Roman" w:cs="Times New Roman"/>
          <w:lang w:val="en-US" w:eastAsia="en-US"/>
        </w:rPr>
        <w:t>XV</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(8 ч)</w:t>
      </w:r>
      <w:bookmarkEnd w:id="248"/>
    </w:p>
    <w:p w:rsidR="00E57B0A" w:rsidRPr="00E118C5" w:rsidRDefault="00E57B0A" w:rsidP="00820F84">
      <w:pPr>
        <w:pStyle w:val="11"/>
        <w:ind w:firstLine="260"/>
        <w:jc w:val="both"/>
        <w:rPr>
          <w:color w:val="auto"/>
        </w:rPr>
      </w:pPr>
      <w:r w:rsidRPr="00E118C5">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118C5">
        <w:rPr>
          <w:color w:val="auto"/>
          <w:lang w:val="en-US"/>
        </w:rPr>
        <w:t>XV</w:t>
      </w:r>
      <w:r w:rsidRPr="00E118C5">
        <w:rPr>
          <w:color w:val="auto"/>
        </w:rPr>
        <w:t xml:space="preserve"> в. Василий Темный. Новгород и Псков в </w:t>
      </w:r>
      <w:r w:rsidRPr="00E118C5">
        <w:rPr>
          <w:color w:val="auto"/>
          <w:lang w:val="en-US"/>
        </w:rPr>
        <w:t>XV</w:t>
      </w:r>
      <w:r w:rsidRPr="00E118C5">
        <w:rPr>
          <w:color w:val="auto"/>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118C5">
        <w:rPr>
          <w:color w:val="auto"/>
          <w:lang w:val="en-US"/>
        </w:rPr>
        <w:t>III</w:t>
      </w:r>
      <w:r w:rsidRPr="00E118C5">
        <w:rPr>
          <w:color w:val="auto"/>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57B0A" w:rsidRPr="00E118C5" w:rsidRDefault="00E57B0A" w:rsidP="00820F84">
      <w:pPr>
        <w:pStyle w:val="11"/>
        <w:spacing w:line="257" w:lineRule="auto"/>
        <w:ind w:firstLine="260"/>
        <w:jc w:val="both"/>
        <w:rPr>
          <w:color w:val="auto"/>
        </w:rPr>
      </w:pPr>
      <w:r w:rsidRPr="00E118C5">
        <w:rPr>
          <w:b/>
          <w:bCs/>
          <w:i/>
          <w:iCs/>
          <w:color w:val="auto"/>
        </w:rPr>
        <w:t>Культурное пространство</w:t>
      </w:r>
      <w:r w:rsidRPr="00E118C5">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57B0A" w:rsidRPr="00E118C5" w:rsidRDefault="00E57B0A" w:rsidP="00820F84">
      <w:pPr>
        <w:pStyle w:val="11"/>
        <w:spacing w:line="264" w:lineRule="auto"/>
        <w:jc w:val="both"/>
        <w:rPr>
          <w:color w:val="auto"/>
        </w:rPr>
      </w:pPr>
      <w:r w:rsidRPr="00E118C5">
        <w:rPr>
          <w:b/>
          <w:bCs/>
          <w:i/>
          <w:iCs/>
          <w:color w:val="auto"/>
        </w:rPr>
        <w:t>Наш край</w:t>
      </w:r>
      <w:r w:rsidRPr="00E118C5">
        <w:rPr>
          <w:color w:val="auto"/>
        </w:rPr>
        <w:t xml:space="preserve"> с древнейших времен до конца </w:t>
      </w:r>
      <w:r w:rsidRPr="00E118C5">
        <w:rPr>
          <w:color w:val="auto"/>
          <w:lang w:val="en-US"/>
        </w:rPr>
        <w:t>XV</w:t>
      </w:r>
      <w:r w:rsidRPr="00E118C5">
        <w:rPr>
          <w:color w:val="auto"/>
        </w:rPr>
        <w:t xml:space="preserve"> в.</w:t>
      </w:r>
    </w:p>
    <w:p w:rsidR="00E57B0A" w:rsidRPr="00E118C5" w:rsidRDefault="00E57B0A" w:rsidP="00820F84">
      <w:pPr>
        <w:pStyle w:val="11"/>
        <w:spacing w:after="380" w:line="264" w:lineRule="auto"/>
        <w:jc w:val="both"/>
        <w:rPr>
          <w:color w:val="auto"/>
        </w:rPr>
      </w:pPr>
      <w:r w:rsidRPr="00E118C5">
        <w:rPr>
          <w:b/>
          <w:bCs/>
          <w:color w:val="auto"/>
        </w:rPr>
        <w:t xml:space="preserve">Обобщение </w:t>
      </w:r>
      <w:r w:rsidRPr="00E118C5">
        <w:rPr>
          <w:color w:val="auto"/>
        </w:rPr>
        <w:t>(2 ч).</w:t>
      </w:r>
    </w:p>
    <w:p w:rsidR="00E57B0A" w:rsidRPr="00E118C5" w:rsidRDefault="00E57B0A" w:rsidP="00820F84">
      <w:pPr>
        <w:pStyle w:val="aa"/>
        <w:jc w:val="both"/>
        <w:rPr>
          <w:rFonts w:ascii="Times New Roman" w:hAnsi="Times New Roman" w:cs="Times New Roman"/>
        </w:rPr>
      </w:pPr>
      <w:bookmarkStart w:id="249" w:name="bookmark846"/>
      <w:r w:rsidRPr="00E118C5">
        <w:rPr>
          <w:rFonts w:ascii="Times New Roman" w:hAnsi="Times New Roman" w:cs="Times New Roman"/>
        </w:rPr>
        <w:t>7 КЛАСС</w:t>
      </w:r>
      <w:bookmarkEnd w:id="24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ВСЕОБЩАЯ ИСТОРИЯ. ИСТОРИЯ НОВОГО ВРЕМЕНИ.</w:t>
      </w:r>
    </w:p>
    <w:p w:rsidR="00E57B0A" w:rsidRPr="00E118C5" w:rsidRDefault="00E57B0A" w:rsidP="00820F84">
      <w:pPr>
        <w:pStyle w:val="aa"/>
        <w:jc w:val="both"/>
        <w:rPr>
          <w:rFonts w:ascii="Times New Roman" w:hAnsi="Times New Roman" w:cs="Times New Roman"/>
        </w:rPr>
      </w:pPr>
      <w:bookmarkStart w:id="250" w:name="bookmark849"/>
      <w:r w:rsidRPr="00E118C5">
        <w:rPr>
          <w:rFonts w:ascii="Times New Roman" w:hAnsi="Times New Roman" w:cs="Times New Roman"/>
        </w:rPr>
        <w:t xml:space="preserve">КОНЕЦ </w:t>
      </w:r>
      <w:r w:rsidRPr="00E118C5">
        <w:rPr>
          <w:rFonts w:ascii="Times New Roman" w:hAnsi="Times New Roman" w:cs="Times New Roman"/>
          <w:lang w:val="en-US" w:eastAsia="en-US"/>
        </w:rPr>
        <w:t>XV</w:t>
      </w:r>
      <w:r w:rsidRPr="00E118C5">
        <w:rPr>
          <w:rFonts w:ascii="Times New Roman" w:hAnsi="Times New Roman" w:cs="Times New Roman"/>
          <w:lang w:eastAsia="en-US"/>
        </w:rPr>
        <w:t xml:space="preserve"> </w:t>
      </w:r>
      <w:r w:rsidRPr="00E118C5">
        <w:rPr>
          <w:rFonts w:ascii="Times New Roman" w:hAnsi="Times New Roman" w:cs="Times New Roman"/>
        </w:rPr>
        <w:t xml:space="preserve">— </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(23 ч)</w:t>
      </w:r>
      <w:bookmarkEnd w:id="250"/>
    </w:p>
    <w:p w:rsidR="00E57B0A" w:rsidRPr="00E118C5" w:rsidRDefault="00E57B0A" w:rsidP="00820F84">
      <w:pPr>
        <w:pStyle w:val="11"/>
        <w:spacing w:after="140" w:line="257" w:lineRule="auto"/>
        <w:jc w:val="both"/>
        <w:rPr>
          <w:color w:val="auto"/>
        </w:rPr>
      </w:pPr>
      <w:r w:rsidRPr="00E118C5">
        <w:rPr>
          <w:b/>
          <w:bCs/>
          <w:color w:val="auto"/>
        </w:rPr>
        <w:t xml:space="preserve">Введение </w:t>
      </w:r>
      <w:r w:rsidRPr="00E118C5">
        <w:rPr>
          <w:color w:val="auto"/>
        </w:rPr>
        <w:t>(1 ч). Понятие «Новое время». Хронологические рамки и периодизация истории Нового времени.</w:t>
      </w:r>
    </w:p>
    <w:p w:rsidR="00E57B0A" w:rsidRPr="00E118C5" w:rsidRDefault="00E57B0A" w:rsidP="00820F84">
      <w:pPr>
        <w:pStyle w:val="aa"/>
        <w:jc w:val="both"/>
        <w:rPr>
          <w:rFonts w:ascii="Times New Roman" w:hAnsi="Times New Roman" w:cs="Times New Roman"/>
        </w:rPr>
      </w:pPr>
      <w:bookmarkStart w:id="251" w:name="bookmark851"/>
      <w:r w:rsidRPr="00E118C5">
        <w:rPr>
          <w:rFonts w:ascii="Times New Roman" w:hAnsi="Times New Roman" w:cs="Times New Roman"/>
        </w:rPr>
        <w:t xml:space="preserve">Великие географические открытия </w:t>
      </w:r>
      <w:r w:rsidRPr="00E118C5">
        <w:rPr>
          <w:rFonts w:ascii="Times New Roman" w:hAnsi="Times New Roman" w:cs="Times New Roman"/>
          <w:bCs/>
        </w:rPr>
        <w:t>(2 ч)</w:t>
      </w:r>
      <w:bookmarkEnd w:id="251"/>
    </w:p>
    <w:p w:rsidR="00E57B0A" w:rsidRPr="00E118C5" w:rsidRDefault="00E57B0A" w:rsidP="00820F84">
      <w:pPr>
        <w:pStyle w:val="11"/>
        <w:spacing w:after="140" w:line="240" w:lineRule="auto"/>
        <w:jc w:val="both"/>
        <w:rPr>
          <w:color w:val="auto"/>
        </w:rPr>
      </w:pPr>
      <w:r w:rsidRPr="00E118C5">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118C5">
        <w:rPr>
          <w:color w:val="auto"/>
          <w:lang w:val="en-US"/>
        </w:rPr>
        <w:t>XV</w:t>
      </w:r>
      <w:r w:rsidRPr="00E118C5">
        <w:rPr>
          <w:color w:val="auto"/>
        </w:rPr>
        <w:t xml:space="preserve"> — </w:t>
      </w:r>
      <w:r w:rsidRPr="00E118C5">
        <w:rPr>
          <w:color w:val="auto"/>
          <w:lang w:val="en-US"/>
        </w:rPr>
        <w:t>XVI</w:t>
      </w:r>
      <w:r w:rsidRPr="00E118C5">
        <w:rPr>
          <w:color w:val="auto"/>
        </w:rPr>
        <w:t xml:space="preserve"> в.</w:t>
      </w:r>
    </w:p>
    <w:p w:rsidR="00E57B0A" w:rsidRPr="00E118C5" w:rsidRDefault="00E57B0A" w:rsidP="00820F84">
      <w:pPr>
        <w:pStyle w:val="aa"/>
        <w:jc w:val="both"/>
        <w:rPr>
          <w:rFonts w:ascii="Times New Roman" w:hAnsi="Times New Roman" w:cs="Times New Roman"/>
        </w:rPr>
      </w:pPr>
      <w:bookmarkStart w:id="252" w:name="bookmark853"/>
      <w:r w:rsidRPr="00E118C5">
        <w:rPr>
          <w:rFonts w:ascii="Times New Roman" w:hAnsi="Times New Roman" w:cs="Times New Roman"/>
        </w:rPr>
        <w:t xml:space="preserve">Изменения в европейском обществе в </w:t>
      </w:r>
      <w:r w:rsidRPr="00E118C5">
        <w:rPr>
          <w:rFonts w:ascii="Times New Roman" w:hAnsi="Times New Roman" w:cs="Times New Roman"/>
          <w:lang w:val="en-US" w:eastAsia="en-US"/>
        </w:rPr>
        <w:t>XVI</w:t>
      </w:r>
      <w:r w:rsidRPr="00E118C5">
        <w:rPr>
          <w:rFonts w:ascii="Times New Roman" w:hAnsi="Times New Roman" w:cs="Times New Roman"/>
          <w:lang w:eastAsia="en-US"/>
        </w:rPr>
        <w:t>—</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 xml:space="preserve">вв. </w:t>
      </w:r>
      <w:r w:rsidRPr="00E118C5">
        <w:rPr>
          <w:rFonts w:ascii="Times New Roman" w:hAnsi="Times New Roman" w:cs="Times New Roman"/>
          <w:bCs/>
        </w:rPr>
        <w:t>(2 ч)</w:t>
      </w:r>
      <w:bookmarkEnd w:id="252"/>
    </w:p>
    <w:p w:rsidR="00E57B0A" w:rsidRPr="00E118C5" w:rsidRDefault="00E57B0A" w:rsidP="00820F84">
      <w:pPr>
        <w:pStyle w:val="11"/>
        <w:spacing w:after="140" w:line="240" w:lineRule="auto"/>
        <w:jc w:val="both"/>
        <w:rPr>
          <w:color w:val="auto"/>
        </w:rPr>
      </w:pPr>
      <w:r w:rsidRPr="00E118C5">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57B0A" w:rsidRPr="00E118C5" w:rsidRDefault="00E57B0A" w:rsidP="00820F84">
      <w:pPr>
        <w:pStyle w:val="aa"/>
        <w:jc w:val="both"/>
        <w:rPr>
          <w:rFonts w:ascii="Times New Roman" w:hAnsi="Times New Roman" w:cs="Times New Roman"/>
        </w:rPr>
      </w:pPr>
      <w:bookmarkStart w:id="253" w:name="bookmark855"/>
      <w:r w:rsidRPr="00E118C5">
        <w:rPr>
          <w:rFonts w:ascii="Times New Roman" w:hAnsi="Times New Roman" w:cs="Times New Roman"/>
        </w:rPr>
        <w:t xml:space="preserve">Реформация и контрреформация в Европе </w:t>
      </w:r>
      <w:r w:rsidRPr="00E118C5">
        <w:rPr>
          <w:rFonts w:ascii="Times New Roman" w:hAnsi="Times New Roman" w:cs="Times New Roman"/>
          <w:bCs/>
        </w:rPr>
        <w:t>(2 ч)</w:t>
      </w:r>
      <w:bookmarkEnd w:id="253"/>
    </w:p>
    <w:p w:rsidR="00E57B0A" w:rsidRPr="00E118C5" w:rsidRDefault="00E57B0A" w:rsidP="00820F84">
      <w:pPr>
        <w:pStyle w:val="11"/>
        <w:spacing w:after="140" w:line="240" w:lineRule="auto"/>
        <w:jc w:val="both"/>
        <w:rPr>
          <w:color w:val="auto"/>
        </w:rPr>
      </w:pPr>
      <w:r w:rsidRPr="00E118C5">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57B0A" w:rsidRPr="00E118C5" w:rsidRDefault="00E57B0A" w:rsidP="00820F84">
      <w:pPr>
        <w:pStyle w:val="aa"/>
        <w:jc w:val="both"/>
        <w:rPr>
          <w:rFonts w:ascii="Times New Roman" w:hAnsi="Times New Roman" w:cs="Times New Roman"/>
        </w:rPr>
      </w:pPr>
      <w:bookmarkStart w:id="254" w:name="bookmark857"/>
      <w:r w:rsidRPr="00E118C5">
        <w:rPr>
          <w:rFonts w:ascii="Times New Roman" w:hAnsi="Times New Roman" w:cs="Times New Roman"/>
        </w:rPr>
        <w:t xml:space="preserve">Государства Европы в </w:t>
      </w:r>
      <w:r w:rsidRPr="00E118C5">
        <w:rPr>
          <w:rFonts w:ascii="Times New Roman" w:hAnsi="Times New Roman" w:cs="Times New Roman"/>
          <w:lang w:val="en-US" w:eastAsia="en-US"/>
        </w:rPr>
        <w:t>XVI</w:t>
      </w:r>
      <w:r w:rsidRPr="00E118C5">
        <w:rPr>
          <w:rFonts w:ascii="Times New Roman" w:hAnsi="Times New Roman" w:cs="Times New Roman"/>
          <w:lang w:eastAsia="en-US"/>
        </w:rPr>
        <w:t>—</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 xml:space="preserve">вв. </w:t>
      </w:r>
      <w:r w:rsidRPr="00E118C5">
        <w:rPr>
          <w:rFonts w:ascii="Times New Roman" w:hAnsi="Times New Roman" w:cs="Times New Roman"/>
          <w:bCs/>
        </w:rPr>
        <w:t>(7 ч)</w:t>
      </w:r>
      <w:bookmarkEnd w:id="254"/>
    </w:p>
    <w:p w:rsidR="00E57B0A" w:rsidRPr="00E118C5" w:rsidRDefault="00E57B0A" w:rsidP="00820F84">
      <w:pPr>
        <w:pStyle w:val="11"/>
        <w:ind w:firstLine="260"/>
        <w:jc w:val="both"/>
        <w:rPr>
          <w:color w:val="auto"/>
        </w:rPr>
      </w:pPr>
      <w:r w:rsidRPr="00E118C5">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57B0A" w:rsidRPr="00E118C5" w:rsidRDefault="00E57B0A" w:rsidP="00820F84">
      <w:pPr>
        <w:pStyle w:val="11"/>
        <w:spacing w:line="257" w:lineRule="auto"/>
        <w:ind w:firstLine="260"/>
        <w:jc w:val="both"/>
        <w:rPr>
          <w:color w:val="auto"/>
        </w:rPr>
      </w:pPr>
      <w:r w:rsidRPr="00E118C5">
        <w:rPr>
          <w:b/>
          <w:bCs/>
          <w:i/>
          <w:iCs/>
          <w:color w:val="auto"/>
        </w:rPr>
        <w:t>Испания</w:t>
      </w:r>
      <w:r w:rsidRPr="00E118C5">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118C5">
        <w:rPr>
          <w:b/>
          <w:bCs/>
          <w:i/>
          <w:iCs/>
          <w:color w:val="auto"/>
        </w:rPr>
        <w:t>Нидерландах</w:t>
      </w:r>
      <w:r w:rsidRPr="00E118C5">
        <w:rPr>
          <w:color w:val="auto"/>
        </w:rPr>
        <w:t>: цели, участники, формы борьбы. Итоги и значение Нидерландской революции.</w:t>
      </w:r>
    </w:p>
    <w:p w:rsidR="00E57B0A" w:rsidRPr="00E118C5" w:rsidRDefault="00E57B0A" w:rsidP="00820F84">
      <w:pPr>
        <w:pStyle w:val="11"/>
        <w:spacing w:line="257" w:lineRule="auto"/>
        <w:ind w:firstLine="260"/>
        <w:jc w:val="both"/>
        <w:rPr>
          <w:color w:val="auto"/>
        </w:rPr>
      </w:pPr>
      <w:r w:rsidRPr="00E118C5">
        <w:rPr>
          <w:b/>
          <w:bCs/>
          <w:i/>
          <w:iCs/>
          <w:color w:val="auto"/>
        </w:rPr>
        <w:t>Франция: путь к абсолютизму</w:t>
      </w:r>
      <w:r w:rsidRPr="00E118C5">
        <w:rPr>
          <w:i/>
          <w:iCs/>
          <w:color w:val="auto"/>
        </w:rPr>
        <w:t>.</w:t>
      </w:r>
      <w:r w:rsidRPr="00E118C5">
        <w:rPr>
          <w:color w:val="auto"/>
        </w:rPr>
        <w:t xml:space="preserve"> Королевская власть и централизация управления страной. Католики и гугеноты. Религиозные войны. Генрих </w:t>
      </w:r>
      <w:r w:rsidRPr="00E118C5">
        <w:rPr>
          <w:color w:val="auto"/>
          <w:lang w:val="en-US"/>
        </w:rPr>
        <w:t>IV</w:t>
      </w:r>
      <w:r w:rsidRPr="00E118C5">
        <w:rPr>
          <w:color w:val="auto"/>
        </w:rPr>
        <w:t xml:space="preserve">. Нантский эдикт 1598 г. Людовик </w:t>
      </w:r>
      <w:r w:rsidRPr="00E118C5">
        <w:rPr>
          <w:color w:val="auto"/>
          <w:lang w:val="en-US"/>
        </w:rPr>
        <w:t>XIII</w:t>
      </w:r>
      <w:r w:rsidRPr="00E118C5">
        <w:rPr>
          <w:color w:val="auto"/>
        </w:rPr>
        <w:t xml:space="preserve"> и кардинал Ришелье. Фронда. Французский абсолютизм при Людовике </w:t>
      </w:r>
      <w:r w:rsidRPr="00E118C5">
        <w:rPr>
          <w:color w:val="auto"/>
          <w:lang w:val="en-US"/>
        </w:rPr>
        <w:t>XIV</w:t>
      </w:r>
      <w:r w:rsidRPr="00E118C5">
        <w:rPr>
          <w:color w:val="auto"/>
        </w:rPr>
        <w:t>.</w:t>
      </w:r>
    </w:p>
    <w:p w:rsidR="00E57B0A" w:rsidRPr="00E118C5" w:rsidRDefault="00E57B0A" w:rsidP="00820F84">
      <w:pPr>
        <w:pStyle w:val="11"/>
        <w:spacing w:line="257" w:lineRule="auto"/>
        <w:ind w:firstLine="260"/>
        <w:jc w:val="both"/>
        <w:rPr>
          <w:color w:val="auto"/>
        </w:rPr>
      </w:pPr>
      <w:r w:rsidRPr="00E118C5">
        <w:rPr>
          <w:b/>
          <w:bCs/>
          <w:i/>
          <w:iCs/>
          <w:color w:val="auto"/>
        </w:rPr>
        <w:t>Англия.</w:t>
      </w:r>
      <w:r w:rsidRPr="00E118C5">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118C5">
        <w:rPr>
          <w:color w:val="auto"/>
          <w:lang w:val="en-US"/>
        </w:rPr>
        <w:t>VIII</w:t>
      </w:r>
      <w:r w:rsidRPr="00E118C5">
        <w:rPr>
          <w:color w:val="auto"/>
        </w:rPr>
        <w:t xml:space="preserve"> и королевская реформация. «Золотой век» Елизаветы </w:t>
      </w:r>
      <w:r w:rsidRPr="00E118C5">
        <w:rPr>
          <w:color w:val="auto"/>
          <w:lang w:val="en-US"/>
        </w:rPr>
        <w:t>I</w:t>
      </w:r>
      <w:r w:rsidRPr="00E118C5">
        <w:rPr>
          <w:color w:val="auto"/>
        </w:rPr>
        <w:t>.</w:t>
      </w:r>
    </w:p>
    <w:p w:rsidR="00E57B0A" w:rsidRPr="00E118C5" w:rsidRDefault="00E57B0A" w:rsidP="00820F84">
      <w:pPr>
        <w:pStyle w:val="11"/>
        <w:spacing w:line="257" w:lineRule="auto"/>
        <w:ind w:firstLine="260"/>
        <w:jc w:val="both"/>
        <w:rPr>
          <w:color w:val="auto"/>
        </w:rPr>
      </w:pPr>
      <w:r w:rsidRPr="00E118C5">
        <w:rPr>
          <w:b/>
          <w:bCs/>
          <w:i/>
          <w:iCs/>
          <w:color w:val="auto"/>
        </w:rPr>
        <w:t xml:space="preserve">Английская революция середины </w:t>
      </w:r>
      <w:r w:rsidRPr="00E118C5">
        <w:rPr>
          <w:b/>
          <w:bCs/>
          <w:i/>
          <w:iCs/>
          <w:color w:val="auto"/>
          <w:lang w:val="en-US"/>
        </w:rPr>
        <w:t>XVII</w:t>
      </w:r>
      <w:r w:rsidRPr="00E118C5">
        <w:rPr>
          <w:b/>
          <w:bCs/>
          <w:i/>
          <w:iCs/>
          <w:color w:val="auto"/>
        </w:rPr>
        <w:t xml:space="preserve"> в</w:t>
      </w:r>
      <w:r w:rsidRPr="00E118C5">
        <w:rPr>
          <w:i/>
          <w:iCs/>
          <w:color w:val="auto"/>
        </w:rPr>
        <w:t>.</w:t>
      </w:r>
      <w:r w:rsidRPr="00E118C5">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57B0A" w:rsidRPr="00E118C5" w:rsidRDefault="00E57B0A" w:rsidP="00820F84">
      <w:pPr>
        <w:pStyle w:val="11"/>
        <w:spacing w:after="140" w:line="262" w:lineRule="auto"/>
        <w:ind w:firstLine="260"/>
        <w:jc w:val="both"/>
        <w:rPr>
          <w:color w:val="auto"/>
        </w:rPr>
      </w:pPr>
      <w:r w:rsidRPr="00E118C5">
        <w:rPr>
          <w:b/>
          <w:bCs/>
          <w:i/>
          <w:iCs/>
          <w:color w:val="auto"/>
        </w:rPr>
        <w:t>Страны Центральной, Южной и Юго-Восточной Европы</w:t>
      </w:r>
      <w:r w:rsidRPr="00E118C5">
        <w:rPr>
          <w:color w:val="auto"/>
        </w:rPr>
        <w:t>. В мире империй и вне его. Германские государства. Итальянские земли. Положение славянских народов. Образование Речи Посполитой.</w:t>
      </w:r>
    </w:p>
    <w:p w:rsidR="00E57B0A" w:rsidRPr="00E118C5" w:rsidRDefault="00E57B0A" w:rsidP="00820F84">
      <w:pPr>
        <w:pStyle w:val="aa"/>
        <w:jc w:val="both"/>
        <w:rPr>
          <w:rFonts w:ascii="Times New Roman" w:hAnsi="Times New Roman" w:cs="Times New Roman"/>
        </w:rPr>
      </w:pPr>
      <w:bookmarkStart w:id="255" w:name="bookmark859"/>
      <w:r w:rsidRPr="00E118C5">
        <w:rPr>
          <w:rFonts w:ascii="Times New Roman" w:hAnsi="Times New Roman" w:cs="Times New Roman"/>
        </w:rPr>
        <w:t xml:space="preserve">Международные отношения в </w:t>
      </w:r>
      <w:r w:rsidRPr="00E118C5">
        <w:rPr>
          <w:rFonts w:ascii="Times New Roman" w:hAnsi="Times New Roman" w:cs="Times New Roman"/>
          <w:lang w:val="en-US" w:eastAsia="en-US"/>
        </w:rPr>
        <w:t>XVI</w:t>
      </w:r>
      <w:r w:rsidRPr="00E118C5">
        <w:rPr>
          <w:rFonts w:ascii="Times New Roman" w:hAnsi="Times New Roman" w:cs="Times New Roman"/>
          <w:lang w:eastAsia="en-US"/>
        </w:rPr>
        <w:t>—</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 xml:space="preserve">вв. </w:t>
      </w:r>
      <w:r w:rsidRPr="00E118C5">
        <w:rPr>
          <w:rFonts w:ascii="Times New Roman" w:hAnsi="Times New Roman" w:cs="Times New Roman"/>
          <w:bCs/>
        </w:rPr>
        <w:t>(2 ч)</w:t>
      </w:r>
      <w:bookmarkEnd w:id="255"/>
    </w:p>
    <w:p w:rsidR="00E57B0A" w:rsidRPr="00E118C5" w:rsidRDefault="00E57B0A" w:rsidP="00820F84">
      <w:pPr>
        <w:pStyle w:val="11"/>
        <w:spacing w:after="140"/>
        <w:ind w:firstLine="260"/>
        <w:jc w:val="both"/>
        <w:rPr>
          <w:color w:val="auto"/>
        </w:rPr>
      </w:pPr>
      <w:r w:rsidRPr="00E118C5">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57B0A" w:rsidRPr="00E118C5" w:rsidRDefault="00E57B0A" w:rsidP="00820F84">
      <w:pPr>
        <w:pStyle w:val="aa"/>
        <w:jc w:val="both"/>
        <w:rPr>
          <w:rFonts w:ascii="Times New Roman" w:hAnsi="Times New Roman" w:cs="Times New Roman"/>
        </w:rPr>
      </w:pPr>
      <w:bookmarkStart w:id="256" w:name="bookmark861"/>
      <w:r w:rsidRPr="00E118C5">
        <w:rPr>
          <w:rFonts w:ascii="Times New Roman" w:hAnsi="Times New Roman" w:cs="Times New Roman"/>
        </w:rPr>
        <w:t xml:space="preserve">Европейская культура в раннее Новое время </w:t>
      </w:r>
      <w:r w:rsidRPr="00E118C5">
        <w:rPr>
          <w:rFonts w:ascii="Times New Roman" w:hAnsi="Times New Roman" w:cs="Times New Roman"/>
          <w:bCs/>
        </w:rPr>
        <w:t>(3 ч)</w:t>
      </w:r>
      <w:bookmarkEnd w:id="256"/>
    </w:p>
    <w:p w:rsidR="00E57B0A" w:rsidRPr="00E118C5" w:rsidRDefault="00E57B0A" w:rsidP="00820F84">
      <w:pPr>
        <w:pStyle w:val="11"/>
        <w:spacing w:after="180" w:line="257" w:lineRule="auto"/>
        <w:ind w:firstLine="260"/>
        <w:jc w:val="both"/>
        <w:rPr>
          <w:color w:val="auto"/>
        </w:rPr>
      </w:pPr>
      <w:r w:rsidRPr="00E118C5">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57B0A" w:rsidRPr="00E118C5" w:rsidRDefault="00E57B0A" w:rsidP="00820F84">
      <w:pPr>
        <w:pStyle w:val="aa"/>
        <w:jc w:val="both"/>
        <w:rPr>
          <w:rFonts w:ascii="Times New Roman" w:hAnsi="Times New Roman" w:cs="Times New Roman"/>
        </w:rPr>
      </w:pPr>
      <w:bookmarkStart w:id="257" w:name="bookmark863"/>
      <w:r w:rsidRPr="00E118C5">
        <w:rPr>
          <w:rFonts w:ascii="Times New Roman" w:hAnsi="Times New Roman" w:cs="Times New Roman"/>
        </w:rPr>
        <w:t xml:space="preserve">Страны Востока в </w:t>
      </w:r>
      <w:r w:rsidRPr="00E118C5">
        <w:rPr>
          <w:rFonts w:ascii="Times New Roman" w:hAnsi="Times New Roman" w:cs="Times New Roman"/>
          <w:lang w:val="en-US" w:eastAsia="en-US"/>
        </w:rPr>
        <w:t>XVI</w:t>
      </w:r>
      <w:r w:rsidRPr="00E118C5">
        <w:rPr>
          <w:rFonts w:ascii="Times New Roman" w:hAnsi="Times New Roman" w:cs="Times New Roman"/>
          <w:lang w:eastAsia="en-US"/>
        </w:rPr>
        <w:t>—</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 xml:space="preserve">вв. </w:t>
      </w:r>
      <w:r w:rsidRPr="00E118C5">
        <w:rPr>
          <w:rFonts w:ascii="Times New Roman" w:hAnsi="Times New Roman" w:cs="Times New Roman"/>
          <w:bCs/>
        </w:rPr>
        <w:t>(3 ч)</w:t>
      </w:r>
      <w:bookmarkEnd w:id="257"/>
    </w:p>
    <w:p w:rsidR="00E57B0A" w:rsidRPr="00E118C5" w:rsidRDefault="00E57B0A" w:rsidP="00820F84">
      <w:pPr>
        <w:pStyle w:val="11"/>
        <w:spacing w:line="259" w:lineRule="auto"/>
        <w:jc w:val="both"/>
        <w:rPr>
          <w:color w:val="auto"/>
        </w:rPr>
      </w:pPr>
      <w:r w:rsidRPr="00E118C5">
        <w:rPr>
          <w:b/>
          <w:bCs/>
          <w:i/>
          <w:iCs/>
          <w:color w:val="auto"/>
        </w:rPr>
        <w:t>Османская империя</w:t>
      </w:r>
      <w:r w:rsidRPr="00E118C5">
        <w:rPr>
          <w:color w:val="auto"/>
        </w:rPr>
        <w:t xml:space="preserve">: на вершине могущества. Сулейман </w:t>
      </w:r>
      <w:r w:rsidRPr="00E118C5">
        <w:rPr>
          <w:color w:val="auto"/>
          <w:lang w:val="en-US"/>
        </w:rPr>
        <w:t>I</w:t>
      </w:r>
      <w:r w:rsidRPr="00E118C5">
        <w:rPr>
          <w:color w:val="auto"/>
        </w:rPr>
        <w:t xml:space="preserve"> Великолепный: завоеватель, законодатель. Управление многонациональной империей. Османская армия. </w:t>
      </w:r>
      <w:r w:rsidRPr="00E118C5">
        <w:rPr>
          <w:b/>
          <w:bCs/>
          <w:i/>
          <w:iCs/>
          <w:color w:val="auto"/>
        </w:rPr>
        <w:t>Индия</w:t>
      </w:r>
      <w:r w:rsidRPr="00E118C5">
        <w:rPr>
          <w:color w:val="auto"/>
        </w:rPr>
        <w:t xml:space="preserve"> при Великих Моголах. Начало проникновения европейцев. Ост-Индские компании. </w:t>
      </w:r>
      <w:r w:rsidRPr="00E118C5">
        <w:rPr>
          <w:b/>
          <w:bCs/>
          <w:i/>
          <w:iCs/>
          <w:color w:val="auto"/>
        </w:rPr>
        <w:t>Китай</w:t>
      </w:r>
      <w:r w:rsidRPr="00E118C5">
        <w:rPr>
          <w:color w:val="auto"/>
        </w:rPr>
        <w:t xml:space="preserve"> в эпоху Мин. Экономическая и социальная политика государства. Утверждение маньчжурской династии Цин. </w:t>
      </w:r>
      <w:r w:rsidRPr="00E118C5">
        <w:rPr>
          <w:b/>
          <w:bCs/>
          <w:i/>
          <w:iCs/>
          <w:color w:val="auto"/>
        </w:rPr>
        <w:t>Япония</w:t>
      </w:r>
      <w:r w:rsidRPr="00E118C5">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118C5">
        <w:rPr>
          <w:color w:val="auto"/>
          <w:lang w:val="en-US"/>
        </w:rPr>
        <w:t>XVI</w:t>
      </w:r>
      <w:r w:rsidRPr="00E118C5">
        <w:rPr>
          <w:color w:val="auto"/>
        </w:rPr>
        <w:t>—</w:t>
      </w:r>
      <w:r w:rsidRPr="00E118C5">
        <w:rPr>
          <w:color w:val="auto"/>
          <w:lang w:val="en-US"/>
        </w:rPr>
        <w:t>XVII</w:t>
      </w:r>
      <w:r w:rsidRPr="00E118C5">
        <w:rPr>
          <w:color w:val="auto"/>
        </w:rPr>
        <w:t xml:space="preserve"> вв.</w:t>
      </w:r>
    </w:p>
    <w:p w:rsidR="00E57B0A" w:rsidRPr="00E118C5" w:rsidRDefault="00E57B0A" w:rsidP="00820F84">
      <w:pPr>
        <w:pStyle w:val="11"/>
        <w:spacing w:after="260" w:line="266" w:lineRule="auto"/>
        <w:jc w:val="both"/>
        <w:rPr>
          <w:color w:val="auto"/>
        </w:rPr>
      </w:pPr>
      <w:r w:rsidRPr="00E118C5">
        <w:rPr>
          <w:b/>
          <w:bCs/>
          <w:color w:val="auto"/>
        </w:rPr>
        <w:t xml:space="preserve">Обобщение </w:t>
      </w:r>
      <w:r w:rsidRPr="00E118C5">
        <w:rPr>
          <w:color w:val="auto"/>
        </w:rPr>
        <w:t>(1 ч). Историческое и культурное наследие Раннего Нового времени.</w:t>
      </w:r>
    </w:p>
    <w:p w:rsidR="00E57B0A" w:rsidRPr="00E118C5" w:rsidRDefault="00E57B0A" w:rsidP="00820F84">
      <w:pPr>
        <w:pStyle w:val="aa"/>
        <w:jc w:val="both"/>
        <w:rPr>
          <w:rFonts w:ascii="Times New Roman" w:hAnsi="Times New Roman" w:cs="Times New Roman"/>
        </w:rPr>
      </w:pPr>
      <w:bookmarkStart w:id="258" w:name="bookmark865"/>
      <w:r w:rsidRPr="00E118C5">
        <w:rPr>
          <w:rFonts w:ascii="Times New Roman" w:hAnsi="Times New Roman" w:cs="Times New Roman"/>
        </w:rPr>
        <w:t xml:space="preserve">ИСТОРИЯ РОССИИ. РОССИЯ В </w:t>
      </w:r>
      <w:r w:rsidRPr="00E118C5">
        <w:rPr>
          <w:rFonts w:ascii="Times New Roman" w:hAnsi="Times New Roman" w:cs="Times New Roman"/>
          <w:lang w:val="en-US" w:eastAsia="en-US"/>
        </w:rPr>
        <w:t>XVI</w:t>
      </w:r>
      <w:r w:rsidRPr="00E118C5">
        <w:rPr>
          <w:rFonts w:ascii="Times New Roman" w:hAnsi="Times New Roman" w:cs="Times New Roman"/>
          <w:lang w:eastAsia="en-US"/>
        </w:rPr>
        <w:t>—</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вв.:</w:t>
      </w:r>
      <w:bookmarkEnd w:id="25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ОТ ВЕЛИКОГО КНЯЖЕСТВА К ЦАРСТВУ </w:t>
      </w:r>
      <w:r w:rsidRPr="00E118C5">
        <w:rPr>
          <w:rFonts w:ascii="Times New Roman" w:hAnsi="Times New Roman" w:cs="Times New Roman"/>
          <w:bCs/>
        </w:rPr>
        <w:t>(45 ч)</w:t>
      </w:r>
    </w:p>
    <w:p w:rsidR="00E57B0A" w:rsidRPr="00E118C5" w:rsidRDefault="00E57B0A" w:rsidP="00820F84">
      <w:pPr>
        <w:pStyle w:val="aa"/>
        <w:jc w:val="both"/>
        <w:rPr>
          <w:rFonts w:ascii="Times New Roman" w:hAnsi="Times New Roman" w:cs="Times New Roman"/>
        </w:rPr>
      </w:pPr>
      <w:bookmarkStart w:id="259" w:name="bookmark86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Россия в </w:t>
      </w:r>
      <w:r w:rsidRPr="00E118C5">
        <w:rPr>
          <w:rFonts w:ascii="Times New Roman" w:hAnsi="Times New Roman" w:cs="Times New Roman"/>
          <w:lang w:val="en-US" w:eastAsia="en-US"/>
        </w:rPr>
        <w:t>XVI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(13 ч)</w:t>
      </w:r>
      <w:bookmarkEnd w:id="259"/>
    </w:p>
    <w:p w:rsidR="00E57B0A" w:rsidRPr="00E118C5" w:rsidRDefault="00E57B0A" w:rsidP="00820F84">
      <w:pPr>
        <w:pStyle w:val="11"/>
        <w:spacing w:line="262" w:lineRule="auto"/>
        <w:jc w:val="both"/>
        <w:rPr>
          <w:color w:val="auto"/>
        </w:rPr>
      </w:pPr>
      <w:r w:rsidRPr="00E118C5">
        <w:rPr>
          <w:b/>
          <w:bCs/>
          <w:i/>
          <w:iCs/>
          <w:color w:val="auto"/>
        </w:rPr>
        <w:t>Завершение объединения русских земель</w:t>
      </w:r>
      <w:r w:rsidRPr="00E118C5">
        <w:rPr>
          <w:color w:val="auto"/>
        </w:rPr>
        <w:t xml:space="preserve">. Княжение Василия </w:t>
      </w:r>
      <w:r w:rsidRPr="00E118C5">
        <w:rPr>
          <w:color w:val="auto"/>
          <w:lang w:val="en-US"/>
        </w:rPr>
        <w:t>III</w:t>
      </w:r>
      <w:r w:rsidRPr="00E118C5">
        <w:rPr>
          <w:color w:val="auto"/>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118C5">
        <w:rPr>
          <w:color w:val="auto"/>
          <w:lang w:val="en-US"/>
        </w:rPr>
        <w:t>XVI</w:t>
      </w:r>
      <w:r w:rsidRPr="00E118C5">
        <w:rPr>
          <w:color w:val="auto"/>
        </w:rPr>
        <w:t xml:space="preserve"> в.: война с Великим княжеством Литовским, отношения с Крымским и Казанским ханствами, посольства в европейские государства.</w:t>
      </w:r>
    </w:p>
    <w:p w:rsidR="00E57B0A" w:rsidRPr="00E118C5" w:rsidRDefault="00E57B0A" w:rsidP="00820F84">
      <w:pPr>
        <w:pStyle w:val="11"/>
        <w:spacing w:line="259" w:lineRule="auto"/>
        <w:jc w:val="both"/>
        <w:rPr>
          <w:color w:val="auto"/>
        </w:rPr>
      </w:pPr>
      <w:r w:rsidRPr="00E118C5">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57B0A" w:rsidRPr="00E118C5" w:rsidRDefault="00E57B0A" w:rsidP="00820F84">
      <w:pPr>
        <w:pStyle w:val="11"/>
        <w:spacing w:after="80" w:line="264" w:lineRule="auto"/>
        <w:jc w:val="both"/>
        <w:rPr>
          <w:color w:val="auto"/>
        </w:rPr>
      </w:pPr>
      <w:r w:rsidRPr="00E118C5">
        <w:rPr>
          <w:b/>
          <w:bCs/>
          <w:i/>
          <w:iCs/>
          <w:color w:val="auto"/>
        </w:rPr>
        <w:t xml:space="preserve">Царствование Ивана </w:t>
      </w:r>
      <w:r w:rsidRPr="00E118C5">
        <w:rPr>
          <w:b/>
          <w:bCs/>
          <w:i/>
          <w:iCs/>
          <w:color w:val="auto"/>
          <w:lang w:val="en-US"/>
        </w:rPr>
        <w:t>IV</w:t>
      </w:r>
      <w:r w:rsidRPr="00E118C5">
        <w:rPr>
          <w:color w:val="auto"/>
        </w:rPr>
        <w:t>. Регентство Елены Глинской. Сопротивление удельных князей великокняжеской власти. Унификация денежной системы.</w:t>
      </w:r>
    </w:p>
    <w:p w:rsidR="00E57B0A" w:rsidRPr="00E118C5" w:rsidRDefault="00E57B0A" w:rsidP="00820F84">
      <w:pPr>
        <w:pStyle w:val="11"/>
        <w:jc w:val="both"/>
        <w:rPr>
          <w:color w:val="auto"/>
        </w:rPr>
      </w:pPr>
      <w:r w:rsidRPr="00E118C5">
        <w:rPr>
          <w:color w:val="auto"/>
        </w:rPr>
        <w:t>Период боярского правления. Борьба за власть между боярскими кланами. Губная реформа. Московское восстание 1547 г. Ереси.</w:t>
      </w:r>
    </w:p>
    <w:p w:rsidR="00E57B0A" w:rsidRPr="00E118C5" w:rsidRDefault="00E57B0A" w:rsidP="00820F84">
      <w:pPr>
        <w:pStyle w:val="11"/>
        <w:jc w:val="both"/>
        <w:rPr>
          <w:color w:val="auto"/>
        </w:rPr>
      </w:pPr>
      <w:r w:rsidRPr="00E118C5">
        <w:rPr>
          <w:color w:val="auto"/>
        </w:rPr>
        <w:t xml:space="preserve">Принятие Иваном </w:t>
      </w:r>
      <w:r w:rsidRPr="00E118C5">
        <w:rPr>
          <w:color w:val="auto"/>
          <w:lang w:val="en-US"/>
        </w:rPr>
        <w:t>IV</w:t>
      </w:r>
      <w:r w:rsidRPr="00E118C5">
        <w:rPr>
          <w:color w:val="auto"/>
        </w:rPr>
        <w:t xml:space="preserve"> царского титула. Реформы середины </w:t>
      </w:r>
      <w:r w:rsidRPr="00E118C5">
        <w:rPr>
          <w:color w:val="auto"/>
          <w:lang w:val="en-US"/>
        </w:rPr>
        <w:t>XVI</w:t>
      </w:r>
      <w:r w:rsidRPr="00E118C5">
        <w:rPr>
          <w:color w:val="auto"/>
        </w:rPr>
        <w:t xml:space="preserve"> в. «Избранная рада»: ее состав и значение. Появление Земских соборов: дискуссии о характере народного представительства</w:t>
      </w:r>
      <w:r w:rsidRPr="00E118C5">
        <w:rPr>
          <w:i/>
          <w:iCs/>
          <w:color w:val="auto"/>
        </w:rPr>
        <w:t>.</w:t>
      </w:r>
      <w:r w:rsidRPr="00E118C5">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E57B0A" w:rsidRPr="00E118C5" w:rsidRDefault="00E57B0A" w:rsidP="00820F84">
      <w:pPr>
        <w:pStyle w:val="11"/>
        <w:jc w:val="both"/>
        <w:rPr>
          <w:color w:val="auto"/>
        </w:rPr>
      </w:pPr>
      <w:r w:rsidRPr="00E118C5">
        <w:rPr>
          <w:color w:val="auto"/>
        </w:rPr>
        <w:t xml:space="preserve">Внешняя политика России в </w:t>
      </w:r>
      <w:r w:rsidRPr="00E118C5">
        <w:rPr>
          <w:color w:val="auto"/>
          <w:lang w:val="en-US"/>
        </w:rPr>
        <w:t>XVI</w:t>
      </w:r>
      <w:r w:rsidRPr="00E118C5">
        <w:rPr>
          <w:color w:val="auto"/>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57B0A" w:rsidRPr="00E118C5" w:rsidRDefault="00E57B0A" w:rsidP="00820F84">
      <w:pPr>
        <w:pStyle w:val="11"/>
        <w:jc w:val="both"/>
        <w:rPr>
          <w:color w:val="auto"/>
        </w:rPr>
      </w:pPr>
      <w:r w:rsidRPr="00E118C5">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57B0A" w:rsidRPr="00E118C5" w:rsidRDefault="00E57B0A" w:rsidP="00820F84">
      <w:pPr>
        <w:pStyle w:val="11"/>
        <w:jc w:val="both"/>
        <w:rPr>
          <w:color w:val="auto"/>
        </w:rPr>
      </w:pPr>
      <w:r w:rsidRPr="00E118C5">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118C5">
        <w:rPr>
          <w:i/>
          <w:iCs/>
          <w:color w:val="auto"/>
        </w:rPr>
        <w:t>.</w:t>
      </w:r>
      <w:r w:rsidRPr="00E118C5">
        <w:rPr>
          <w:color w:val="auto"/>
        </w:rPr>
        <w:t xml:space="preserve"> Сосуществование религий в Российском государстве</w:t>
      </w:r>
      <w:r w:rsidRPr="00E118C5">
        <w:rPr>
          <w:i/>
          <w:iCs/>
          <w:color w:val="auto"/>
        </w:rPr>
        <w:t>.</w:t>
      </w:r>
      <w:r w:rsidRPr="00E118C5">
        <w:rPr>
          <w:color w:val="auto"/>
        </w:rPr>
        <w:t xml:space="preserve"> Русская православная церковь. Мусульманское духовенство</w:t>
      </w:r>
      <w:r w:rsidRPr="00E118C5">
        <w:rPr>
          <w:i/>
          <w:iCs/>
          <w:color w:val="auto"/>
        </w:rPr>
        <w:t>.</w:t>
      </w:r>
    </w:p>
    <w:p w:rsidR="00E57B0A" w:rsidRPr="00E118C5" w:rsidRDefault="00E57B0A" w:rsidP="00820F84">
      <w:pPr>
        <w:pStyle w:val="11"/>
        <w:jc w:val="both"/>
        <w:rPr>
          <w:color w:val="auto"/>
        </w:rPr>
      </w:pPr>
      <w:r w:rsidRPr="00E118C5">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57B0A" w:rsidRPr="00E118C5" w:rsidRDefault="00E57B0A" w:rsidP="00820F84">
      <w:pPr>
        <w:pStyle w:val="11"/>
        <w:spacing w:line="257" w:lineRule="auto"/>
        <w:jc w:val="both"/>
        <w:rPr>
          <w:color w:val="auto"/>
        </w:rPr>
      </w:pPr>
      <w:r w:rsidRPr="00E118C5">
        <w:rPr>
          <w:b/>
          <w:bCs/>
          <w:i/>
          <w:iCs/>
          <w:color w:val="auto"/>
        </w:rPr>
        <w:t xml:space="preserve">Россия в конце </w:t>
      </w:r>
      <w:r w:rsidRPr="00E118C5">
        <w:rPr>
          <w:b/>
          <w:bCs/>
          <w:i/>
          <w:iCs/>
          <w:color w:val="auto"/>
          <w:lang w:val="en-US"/>
        </w:rPr>
        <w:t>XVI</w:t>
      </w:r>
      <w:r w:rsidRPr="00E118C5">
        <w:rPr>
          <w:b/>
          <w:bCs/>
          <w:i/>
          <w:iCs/>
          <w:color w:val="auto"/>
        </w:rPr>
        <w:t xml:space="preserve"> в</w:t>
      </w:r>
      <w:r w:rsidRPr="00E118C5">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57B0A" w:rsidRPr="00E118C5" w:rsidRDefault="00E57B0A" w:rsidP="00820F84">
      <w:pPr>
        <w:pStyle w:val="aa"/>
        <w:jc w:val="both"/>
        <w:rPr>
          <w:rFonts w:ascii="Times New Roman" w:hAnsi="Times New Roman" w:cs="Times New Roman"/>
        </w:rPr>
      </w:pPr>
      <w:bookmarkStart w:id="260" w:name="bookmark87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Смута в России </w:t>
      </w:r>
      <w:r w:rsidRPr="00E118C5">
        <w:rPr>
          <w:rFonts w:ascii="Times New Roman" w:hAnsi="Times New Roman" w:cs="Times New Roman"/>
          <w:bCs/>
        </w:rPr>
        <w:t>(9 ч)</w:t>
      </w:r>
      <w:bookmarkEnd w:id="260"/>
    </w:p>
    <w:p w:rsidR="00E57B0A" w:rsidRPr="00E118C5" w:rsidRDefault="00E57B0A" w:rsidP="00820F84">
      <w:pPr>
        <w:pStyle w:val="11"/>
        <w:spacing w:line="252" w:lineRule="auto"/>
        <w:jc w:val="both"/>
        <w:rPr>
          <w:color w:val="auto"/>
        </w:rPr>
      </w:pPr>
      <w:r w:rsidRPr="00E118C5">
        <w:rPr>
          <w:b/>
          <w:bCs/>
          <w:i/>
          <w:iCs/>
          <w:color w:val="auto"/>
        </w:rPr>
        <w:t>Накануне Смуты.</w:t>
      </w:r>
      <w:r w:rsidRPr="00E118C5">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118C5">
        <w:rPr>
          <w:i/>
          <w:iCs/>
          <w:color w:val="auto"/>
        </w:rPr>
        <w:t>.</w:t>
      </w:r>
      <w:r w:rsidRPr="00E118C5">
        <w:rPr>
          <w:color w:val="auto"/>
        </w:rPr>
        <w:t xml:space="preserve"> Голод 1601—1603 гг. и обострение социально-экономического кризиса.</w:t>
      </w:r>
    </w:p>
    <w:p w:rsidR="00E57B0A" w:rsidRPr="00E118C5" w:rsidRDefault="00E57B0A" w:rsidP="00820F84">
      <w:pPr>
        <w:pStyle w:val="11"/>
        <w:spacing w:line="252" w:lineRule="auto"/>
        <w:jc w:val="both"/>
        <w:rPr>
          <w:color w:val="auto"/>
        </w:rPr>
      </w:pPr>
      <w:r w:rsidRPr="00E118C5">
        <w:rPr>
          <w:b/>
          <w:bCs/>
          <w:i/>
          <w:iCs/>
          <w:color w:val="auto"/>
        </w:rPr>
        <w:t xml:space="preserve">Смутное время начала </w:t>
      </w:r>
      <w:r w:rsidRPr="00E118C5">
        <w:rPr>
          <w:b/>
          <w:bCs/>
          <w:i/>
          <w:iCs/>
          <w:color w:val="auto"/>
          <w:lang w:val="en-US"/>
        </w:rPr>
        <w:t>XVII</w:t>
      </w:r>
      <w:r w:rsidRPr="00E118C5">
        <w:rPr>
          <w:b/>
          <w:bCs/>
          <w:i/>
          <w:iCs/>
          <w:color w:val="auto"/>
        </w:rPr>
        <w:t xml:space="preserve"> в.</w:t>
      </w:r>
      <w:r w:rsidRPr="00E118C5">
        <w:rPr>
          <w:color w:val="auto"/>
        </w:rPr>
        <w:t xml:space="preserve"> Дискуссия о его причинах. Самозванцы и самозванство. Личность Лжедмитрия </w:t>
      </w:r>
      <w:r w:rsidRPr="00E118C5">
        <w:rPr>
          <w:color w:val="auto"/>
          <w:lang w:val="en-US"/>
        </w:rPr>
        <w:t>I</w:t>
      </w:r>
      <w:r w:rsidRPr="00E118C5">
        <w:rPr>
          <w:color w:val="auto"/>
        </w:rPr>
        <w:t xml:space="preserve"> и его политика. Восстание 1606 г. и убийство самозванца.</w:t>
      </w:r>
    </w:p>
    <w:p w:rsidR="00E57B0A" w:rsidRPr="00E118C5" w:rsidRDefault="00E57B0A" w:rsidP="00820F84">
      <w:pPr>
        <w:pStyle w:val="11"/>
        <w:spacing w:line="252" w:lineRule="auto"/>
        <w:jc w:val="both"/>
        <w:rPr>
          <w:color w:val="auto"/>
        </w:rPr>
      </w:pPr>
      <w:r w:rsidRPr="00E118C5">
        <w:rPr>
          <w:color w:val="auto"/>
        </w:rPr>
        <w:t xml:space="preserve">Царь Василий Шуйский. Восстание Ивана Болотникова. Перерастание внутреннего кризиса в гражданскую войну. Лжедмитрий </w:t>
      </w:r>
      <w:r w:rsidRPr="00E118C5">
        <w:rPr>
          <w:color w:val="auto"/>
          <w:lang w:val="en-US"/>
        </w:rPr>
        <w:t>II</w:t>
      </w:r>
      <w:r w:rsidRPr="00E118C5">
        <w:rPr>
          <w:color w:val="auto"/>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118C5">
        <w:rPr>
          <w:i/>
          <w:iCs/>
          <w:color w:val="auto"/>
        </w:rPr>
        <w:t>.</w:t>
      </w:r>
      <w:r w:rsidRPr="00E118C5">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57B0A" w:rsidRPr="00E118C5" w:rsidRDefault="00E57B0A" w:rsidP="00820F84">
      <w:pPr>
        <w:pStyle w:val="11"/>
        <w:spacing w:line="252" w:lineRule="auto"/>
        <w:jc w:val="both"/>
        <w:rPr>
          <w:color w:val="auto"/>
        </w:rPr>
      </w:pPr>
      <w:r w:rsidRPr="00E118C5">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57B0A" w:rsidRPr="00E118C5" w:rsidRDefault="00E57B0A" w:rsidP="00820F84">
      <w:pPr>
        <w:pStyle w:val="11"/>
        <w:spacing w:after="140" w:line="252" w:lineRule="auto"/>
        <w:jc w:val="both"/>
        <w:rPr>
          <w:color w:val="auto"/>
        </w:rPr>
      </w:pPr>
      <w:r w:rsidRPr="00E118C5">
        <w:rPr>
          <w:b/>
          <w:bCs/>
          <w:i/>
          <w:iCs/>
          <w:color w:val="auto"/>
        </w:rPr>
        <w:t>Окончание Смуты</w:t>
      </w:r>
      <w:r w:rsidRPr="00E118C5">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57B0A" w:rsidRPr="00E118C5" w:rsidRDefault="00E57B0A" w:rsidP="00820F84">
      <w:pPr>
        <w:pStyle w:val="aa"/>
        <w:jc w:val="both"/>
        <w:rPr>
          <w:rFonts w:ascii="Times New Roman" w:hAnsi="Times New Roman" w:cs="Times New Roman"/>
        </w:rPr>
      </w:pPr>
      <w:bookmarkStart w:id="261" w:name="bookmark872"/>
      <w:r w:rsidRPr="00E118C5">
        <w:rPr>
          <w:rFonts w:ascii="Times New Roman" w:hAnsi="Times New Roman" w:cs="Times New Roman"/>
        </w:rPr>
        <w:t xml:space="preserve">Россия в </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(16 ч)</w:t>
      </w:r>
      <w:bookmarkEnd w:id="261"/>
    </w:p>
    <w:p w:rsidR="00E57B0A" w:rsidRPr="00E118C5" w:rsidRDefault="00E57B0A" w:rsidP="00820F84">
      <w:pPr>
        <w:pStyle w:val="11"/>
        <w:spacing w:line="252" w:lineRule="auto"/>
        <w:jc w:val="both"/>
        <w:rPr>
          <w:color w:val="auto"/>
        </w:rPr>
      </w:pPr>
      <w:r w:rsidRPr="00E118C5">
        <w:rPr>
          <w:b/>
          <w:bCs/>
          <w:i/>
          <w:iCs/>
          <w:color w:val="auto"/>
        </w:rPr>
        <w:t>Россия при первых Романовых.</w:t>
      </w:r>
      <w:r w:rsidRPr="00E118C5">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57B0A" w:rsidRPr="00E118C5" w:rsidRDefault="00E57B0A" w:rsidP="00820F84">
      <w:pPr>
        <w:pStyle w:val="11"/>
        <w:spacing w:line="252" w:lineRule="auto"/>
        <w:jc w:val="both"/>
        <w:rPr>
          <w:color w:val="auto"/>
        </w:rPr>
      </w:pPr>
      <w:r w:rsidRPr="00E118C5">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57B0A" w:rsidRPr="00E118C5" w:rsidRDefault="00E57B0A" w:rsidP="00820F84">
      <w:pPr>
        <w:pStyle w:val="11"/>
        <w:spacing w:line="257" w:lineRule="auto"/>
        <w:jc w:val="both"/>
        <w:rPr>
          <w:color w:val="auto"/>
        </w:rPr>
      </w:pPr>
      <w:r w:rsidRPr="00E118C5">
        <w:rPr>
          <w:b/>
          <w:bCs/>
          <w:i/>
          <w:iCs/>
          <w:color w:val="auto"/>
        </w:rPr>
        <w:t xml:space="preserve">Экономическое развитие России в </w:t>
      </w:r>
      <w:r w:rsidRPr="00E118C5">
        <w:rPr>
          <w:b/>
          <w:bCs/>
          <w:i/>
          <w:iCs/>
          <w:color w:val="auto"/>
          <w:lang w:val="en-US"/>
        </w:rPr>
        <w:t>XVII</w:t>
      </w:r>
      <w:r w:rsidRPr="00E118C5">
        <w:rPr>
          <w:b/>
          <w:bCs/>
          <w:i/>
          <w:iCs/>
          <w:color w:val="auto"/>
        </w:rPr>
        <w:t xml:space="preserve"> в</w:t>
      </w:r>
      <w:r w:rsidRPr="00E118C5">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57B0A" w:rsidRPr="00E118C5" w:rsidRDefault="00E57B0A" w:rsidP="00820F84">
      <w:pPr>
        <w:pStyle w:val="11"/>
        <w:spacing w:line="257" w:lineRule="auto"/>
        <w:jc w:val="both"/>
        <w:rPr>
          <w:color w:val="auto"/>
        </w:rPr>
      </w:pPr>
      <w:r w:rsidRPr="00E118C5">
        <w:rPr>
          <w:b/>
          <w:bCs/>
          <w:i/>
          <w:iCs/>
          <w:color w:val="auto"/>
        </w:rPr>
        <w:t>Социальная структура российского общества.</w:t>
      </w:r>
      <w:r w:rsidRPr="00E118C5">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118C5">
        <w:rPr>
          <w:color w:val="auto"/>
          <w:lang w:val="en-US"/>
        </w:rPr>
        <w:t>XVII</w:t>
      </w:r>
      <w:r w:rsidRPr="00E118C5">
        <w:rPr>
          <w:color w:val="auto"/>
        </w:rPr>
        <w:t xml:space="preserve"> в. Городские восстания середины </w:t>
      </w:r>
      <w:r w:rsidRPr="00E118C5">
        <w:rPr>
          <w:color w:val="auto"/>
          <w:lang w:val="en-US"/>
        </w:rPr>
        <w:t>XVII</w:t>
      </w:r>
      <w:r w:rsidRPr="00E118C5">
        <w:rPr>
          <w:color w:val="auto"/>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57B0A" w:rsidRPr="00E118C5" w:rsidRDefault="00E57B0A" w:rsidP="00820F84">
      <w:pPr>
        <w:pStyle w:val="11"/>
        <w:jc w:val="both"/>
        <w:rPr>
          <w:color w:val="auto"/>
        </w:rPr>
      </w:pPr>
      <w:r w:rsidRPr="00E118C5">
        <w:rPr>
          <w:b/>
          <w:bCs/>
          <w:i/>
          <w:iCs/>
          <w:color w:val="auto"/>
        </w:rPr>
        <w:t xml:space="preserve">Внешняя политика России в </w:t>
      </w:r>
      <w:r w:rsidRPr="00E118C5">
        <w:rPr>
          <w:b/>
          <w:bCs/>
          <w:i/>
          <w:iCs/>
          <w:color w:val="auto"/>
          <w:lang w:val="en-US"/>
        </w:rPr>
        <w:t>XVII</w:t>
      </w:r>
      <w:r w:rsidRPr="00E118C5">
        <w:rPr>
          <w:b/>
          <w:bCs/>
          <w:i/>
          <w:iCs/>
          <w:color w:val="auto"/>
        </w:rPr>
        <w:t xml:space="preserve"> в.</w:t>
      </w:r>
      <w:r w:rsidRPr="00E118C5">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57B0A" w:rsidRPr="00E118C5" w:rsidRDefault="00E57B0A" w:rsidP="00820F84">
      <w:pPr>
        <w:pStyle w:val="11"/>
        <w:spacing w:after="160" w:line="257" w:lineRule="auto"/>
        <w:jc w:val="both"/>
        <w:rPr>
          <w:color w:val="auto"/>
        </w:rPr>
      </w:pPr>
      <w:r w:rsidRPr="00E118C5">
        <w:rPr>
          <w:b/>
          <w:bCs/>
          <w:i/>
          <w:iCs/>
          <w:color w:val="auto"/>
        </w:rPr>
        <w:t>Освоение новых территорий.</w:t>
      </w:r>
      <w:r w:rsidRPr="00E118C5">
        <w:rPr>
          <w:color w:val="auto"/>
        </w:rPr>
        <w:t xml:space="preserve"> Народы России в </w:t>
      </w:r>
      <w:r w:rsidRPr="00E118C5">
        <w:rPr>
          <w:color w:val="auto"/>
          <w:lang w:val="en-US"/>
        </w:rPr>
        <w:t>XVII</w:t>
      </w:r>
      <w:r w:rsidRPr="00E118C5">
        <w:rPr>
          <w:color w:val="auto"/>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57B0A" w:rsidRPr="00E118C5" w:rsidRDefault="00E57B0A" w:rsidP="00820F84">
      <w:pPr>
        <w:pStyle w:val="aa"/>
        <w:jc w:val="both"/>
        <w:rPr>
          <w:rFonts w:ascii="Times New Roman" w:hAnsi="Times New Roman" w:cs="Times New Roman"/>
        </w:rPr>
      </w:pPr>
      <w:bookmarkStart w:id="262" w:name="bookmark874"/>
      <w:r w:rsidRPr="00E118C5">
        <w:rPr>
          <w:rFonts w:ascii="Times New Roman" w:hAnsi="Times New Roman" w:cs="Times New Roman"/>
        </w:rPr>
        <w:t xml:space="preserve">Культурное пространство </w:t>
      </w:r>
      <w:r w:rsidRPr="00E118C5">
        <w:rPr>
          <w:rFonts w:ascii="Times New Roman" w:hAnsi="Times New Roman" w:cs="Times New Roman"/>
          <w:lang w:val="en-US" w:eastAsia="en-US"/>
        </w:rPr>
        <w:t>XVI</w:t>
      </w:r>
      <w:r w:rsidRPr="00E118C5">
        <w:rPr>
          <w:rFonts w:ascii="Times New Roman" w:hAnsi="Times New Roman" w:cs="Times New Roman"/>
          <w:lang w:eastAsia="en-US"/>
        </w:rPr>
        <w:t>-</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 xml:space="preserve">вв. </w:t>
      </w:r>
      <w:r w:rsidRPr="00E118C5">
        <w:rPr>
          <w:rFonts w:ascii="Times New Roman" w:hAnsi="Times New Roman" w:cs="Times New Roman"/>
          <w:bCs/>
        </w:rPr>
        <w:t>(5 ч)</w:t>
      </w:r>
      <w:bookmarkEnd w:id="262"/>
    </w:p>
    <w:p w:rsidR="00E57B0A" w:rsidRPr="00E118C5" w:rsidRDefault="00E57B0A" w:rsidP="00820F84">
      <w:pPr>
        <w:pStyle w:val="11"/>
        <w:spacing w:line="240" w:lineRule="auto"/>
        <w:jc w:val="both"/>
        <w:rPr>
          <w:color w:val="auto"/>
        </w:rPr>
      </w:pPr>
      <w:r w:rsidRPr="00E118C5">
        <w:rPr>
          <w:color w:val="auto"/>
        </w:rPr>
        <w:t xml:space="preserve">Изменения в картине мира человека в </w:t>
      </w:r>
      <w:r w:rsidRPr="00E118C5">
        <w:rPr>
          <w:color w:val="auto"/>
          <w:lang w:val="en-US"/>
        </w:rPr>
        <w:t>XVI</w:t>
      </w:r>
      <w:r w:rsidRPr="00E118C5">
        <w:rPr>
          <w:color w:val="auto"/>
        </w:rPr>
        <w:t>—</w:t>
      </w:r>
      <w:r w:rsidRPr="00E118C5">
        <w:rPr>
          <w:color w:val="auto"/>
          <w:lang w:val="en-US"/>
        </w:rPr>
        <w:t>XVII</w:t>
      </w:r>
      <w:r w:rsidRPr="00E118C5">
        <w:rPr>
          <w:color w:val="auto"/>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57B0A" w:rsidRPr="00E118C5" w:rsidRDefault="00E57B0A" w:rsidP="00820F84">
      <w:pPr>
        <w:pStyle w:val="11"/>
        <w:spacing w:line="240" w:lineRule="auto"/>
        <w:jc w:val="both"/>
        <w:rPr>
          <w:color w:val="auto"/>
        </w:rPr>
      </w:pPr>
      <w:r w:rsidRPr="00E118C5">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57B0A" w:rsidRPr="00E118C5" w:rsidRDefault="00E57B0A" w:rsidP="00820F84">
      <w:pPr>
        <w:pStyle w:val="11"/>
        <w:spacing w:line="240" w:lineRule="auto"/>
        <w:jc w:val="both"/>
        <w:rPr>
          <w:color w:val="auto"/>
        </w:rPr>
      </w:pPr>
      <w:r w:rsidRPr="00E118C5">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118C5">
        <w:rPr>
          <w:i/>
          <w:iCs/>
          <w:color w:val="auto"/>
        </w:rPr>
        <w:t>.</w:t>
      </w:r>
      <w:r w:rsidRPr="00E118C5">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118C5">
        <w:rPr>
          <w:color w:val="auto"/>
          <w:lang w:val="en-US"/>
        </w:rPr>
        <w:t>XVII</w:t>
      </w:r>
      <w:r w:rsidRPr="00E118C5">
        <w:rPr>
          <w:color w:val="auto"/>
        </w:rPr>
        <w:t xml:space="preserve"> в.</w:t>
      </w:r>
    </w:p>
    <w:p w:rsidR="00E57B0A" w:rsidRPr="00E118C5" w:rsidRDefault="00E57B0A" w:rsidP="00820F84">
      <w:pPr>
        <w:pStyle w:val="11"/>
        <w:spacing w:line="240" w:lineRule="auto"/>
        <w:jc w:val="both"/>
        <w:rPr>
          <w:color w:val="auto"/>
        </w:rPr>
      </w:pPr>
      <w:r w:rsidRPr="00E118C5">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57B0A" w:rsidRPr="00E118C5" w:rsidRDefault="00E57B0A" w:rsidP="00820F84">
      <w:pPr>
        <w:pStyle w:val="11"/>
        <w:spacing w:line="264" w:lineRule="auto"/>
        <w:jc w:val="both"/>
        <w:rPr>
          <w:color w:val="auto"/>
        </w:rPr>
      </w:pPr>
      <w:r w:rsidRPr="00E118C5">
        <w:rPr>
          <w:b/>
          <w:bCs/>
          <w:i/>
          <w:iCs/>
          <w:color w:val="auto"/>
        </w:rPr>
        <w:t>Наш край</w:t>
      </w:r>
      <w:r w:rsidRPr="00E118C5">
        <w:rPr>
          <w:color w:val="auto"/>
        </w:rPr>
        <w:t xml:space="preserve"> в </w:t>
      </w:r>
      <w:r w:rsidRPr="00E118C5">
        <w:rPr>
          <w:color w:val="auto"/>
          <w:lang w:val="en-US"/>
        </w:rPr>
        <w:t>XVI</w:t>
      </w:r>
      <w:r w:rsidRPr="00E118C5">
        <w:rPr>
          <w:color w:val="auto"/>
        </w:rPr>
        <w:t>—</w:t>
      </w:r>
      <w:r w:rsidRPr="00E118C5">
        <w:rPr>
          <w:color w:val="auto"/>
          <w:lang w:val="en-US"/>
        </w:rPr>
        <w:t>XVII</w:t>
      </w:r>
      <w:r w:rsidRPr="00E118C5">
        <w:rPr>
          <w:color w:val="auto"/>
        </w:rPr>
        <w:t xml:space="preserve"> вв.</w:t>
      </w:r>
    </w:p>
    <w:p w:rsidR="00E57B0A" w:rsidRPr="00E118C5" w:rsidRDefault="00E57B0A" w:rsidP="00820F84">
      <w:pPr>
        <w:pStyle w:val="11"/>
        <w:spacing w:line="264" w:lineRule="auto"/>
        <w:jc w:val="both"/>
        <w:rPr>
          <w:color w:val="auto"/>
        </w:rPr>
      </w:pPr>
      <w:r w:rsidRPr="00E118C5">
        <w:rPr>
          <w:b/>
          <w:bCs/>
          <w:color w:val="auto"/>
        </w:rPr>
        <w:t xml:space="preserve">Обобщение </w:t>
      </w:r>
      <w:r w:rsidRPr="00E118C5">
        <w:rPr>
          <w:color w:val="auto"/>
        </w:rPr>
        <w:t>(2 ч).</w:t>
      </w:r>
    </w:p>
    <w:p w:rsidR="00E57B0A" w:rsidRPr="00E118C5" w:rsidRDefault="00E57B0A" w:rsidP="00820F84">
      <w:pPr>
        <w:pStyle w:val="aa"/>
        <w:jc w:val="both"/>
        <w:rPr>
          <w:rFonts w:ascii="Times New Roman" w:hAnsi="Times New Roman" w:cs="Times New Roman"/>
        </w:rPr>
      </w:pPr>
      <w:bookmarkStart w:id="263" w:name="bookmark87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263"/>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ВСЕОБЩАЯ ИСТОРИЯ. ИСТОРИЯ НОВОГО ВРЕМЕНИ. </w:t>
      </w:r>
      <w:r w:rsidRPr="00E118C5">
        <w:rPr>
          <w:rFonts w:ascii="Times New Roman" w:hAnsi="Times New Roman" w:cs="Times New Roman"/>
          <w:lang w:val="en-US" w:eastAsia="en-US"/>
        </w:rPr>
        <w:t>XVIII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(23 ч)</w:t>
      </w:r>
    </w:p>
    <w:p w:rsidR="00E57B0A" w:rsidRPr="00E118C5" w:rsidRDefault="00E57B0A" w:rsidP="00820F84">
      <w:pPr>
        <w:pStyle w:val="11"/>
        <w:spacing w:line="324" w:lineRule="auto"/>
        <w:jc w:val="both"/>
        <w:rPr>
          <w:color w:val="auto"/>
        </w:rPr>
      </w:pPr>
      <w:r w:rsidRPr="00E118C5">
        <w:rPr>
          <w:b/>
          <w:bCs/>
          <w:color w:val="auto"/>
        </w:rPr>
        <w:t xml:space="preserve">Введение </w:t>
      </w:r>
      <w:r w:rsidRPr="00E118C5">
        <w:rPr>
          <w:color w:val="auto"/>
        </w:rPr>
        <w:t>(1 ч).</w:t>
      </w:r>
    </w:p>
    <w:p w:rsidR="00E57B0A" w:rsidRPr="00E118C5" w:rsidRDefault="00E57B0A" w:rsidP="00820F84">
      <w:pPr>
        <w:pStyle w:val="aa"/>
        <w:jc w:val="both"/>
        <w:rPr>
          <w:rFonts w:ascii="Times New Roman" w:hAnsi="Times New Roman" w:cs="Times New Roman"/>
        </w:rPr>
      </w:pPr>
      <w:bookmarkStart w:id="264" w:name="bookmark87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Век Просвещения </w:t>
      </w:r>
      <w:r w:rsidRPr="00E118C5">
        <w:rPr>
          <w:rFonts w:ascii="Times New Roman" w:hAnsi="Times New Roman" w:cs="Times New Roman"/>
          <w:bCs/>
        </w:rPr>
        <w:t>(2 ч)</w:t>
      </w:r>
      <w:bookmarkEnd w:id="264"/>
    </w:p>
    <w:p w:rsidR="00E57B0A" w:rsidRPr="00E118C5" w:rsidRDefault="00E57B0A" w:rsidP="00820F84">
      <w:pPr>
        <w:pStyle w:val="11"/>
        <w:spacing w:line="240" w:lineRule="auto"/>
        <w:jc w:val="both"/>
        <w:rPr>
          <w:color w:val="auto"/>
        </w:rPr>
      </w:pPr>
      <w:r w:rsidRPr="00E118C5">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57B0A" w:rsidRPr="00E118C5" w:rsidRDefault="00E57B0A" w:rsidP="00820F84">
      <w:pPr>
        <w:pStyle w:val="aa"/>
        <w:jc w:val="both"/>
        <w:rPr>
          <w:rFonts w:ascii="Times New Roman" w:hAnsi="Times New Roman" w:cs="Times New Roman"/>
        </w:rPr>
      </w:pPr>
      <w:bookmarkStart w:id="265" w:name="bookmark88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Государства Европы в </w:t>
      </w:r>
      <w:r w:rsidRPr="00E118C5">
        <w:rPr>
          <w:rFonts w:ascii="Times New Roman" w:hAnsi="Times New Roman" w:cs="Times New Roman"/>
          <w:lang w:val="en-US" w:eastAsia="en-US"/>
        </w:rPr>
        <w:t>XVIII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(6 ч)</w:t>
      </w:r>
      <w:bookmarkEnd w:id="265"/>
    </w:p>
    <w:p w:rsidR="00E57B0A" w:rsidRPr="00E118C5" w:rsidRDefault="00E57B0A" w:rsidP="00820F84">
      <w:pPr>
        <w:pStyle w:val="11"/>
        <w:spacing w:line="257" w:lineRule="auto"/>
        <w:jc w:val="both"/>
        <w:rPr>
          <w:color w:val="auto"/>
        </w:rPr>
      </w:pPr>
      <w:r w:rsidRPr="00E118C5">
        <w:rPr>
          <w:b/>
          <w:bCs/>
          <w:i/>
          <w:iCs/>
          <w:color w:val="auto"/>
        </w:rPr>
        <w:t xml:space="preserve">Монархии в Европе </w:t>
      </w:r>
      <w:r w:rsidRPr="00E118C5">
        <w:rPr>
          <w:b/>
          <w:bCs/>
          <w:i/>
          <w:iCs/>
          <w:color w:val="auto"/>
          <w:lang w:val="en-US"/>
        </w:rPr>
        <w:t>XVIII</w:t>
      </w:r>
      <w:r w:rsidRPr="00E118C5">
        <w:rPr>
          <w:b/>
          <w:bCs/>
          <w:i/>
          <w:iCs/>
          <w:color w:val="auto"/>
        </w:rPr>
        <w:t xml:space="preserve"> в</w:t>
      </w:r>
      <w:r w:rsidRPr="00E118C5">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57B0A" w:rsidRPr="00E118C5" w:rsidRDefault="00E57B0A" w:rsidP="00820F84">
      <w:pPr>
        <w:pStyle w:val="11"/>
        <w:spacing w:line="257" w:lineRule="auto"/>
        <w:jc w:val="both"/>
        <w:rPr>
          <w:color w:val="auto"/>
        </w:rPr>
      </w:pPr>
      <w:r w:rsidRPr="00E118C5">
        <w:rPr>
          <w:b/>
          <w:bCs/>
          <w:i/>
          <w:iCs/>
          <w:color w:val="auto"/>
        </w:rPr>
        <w:t xml:space="preserve">Великобритания в </w:t>
      </w:r>
      <w:r w:rsidRPr="00E118C5">
        <w:rPr>
          <w:b/>
          <w:bCs/>
          <w:i/>
          <w:iCs/>
          <w:color w:val="auto"/>
          <w:lang w:val="en-US"/>
        </w:rPr>
        <w:t>XVIII</w:t>
      </w:r>
      <w:r w:rsidRPr="00E118C5">
        <w:rPr>
          <w:b/>
          <w:bCs/>
          <w:i/>
          <w:iCs/>
          <w:color w:val="auto"/>
        </w:rPr>
        <w:t xml:space="preserve"> в</w:t>
      </w:r>
      <w:r w:rsidRPr="00E118C5">
        <w:rPr>
          <w:i/>
          <w:iCs/>
          <w:color w:val="auto"/>
        </w:rPr>
        <w:t>.</w:t>
      </w:r>
      <w:r w:rsidRPr="00E118C5">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57B0A" w:rsidRPr="00E118C5" w:rsidRDefault="00E57B0A" w:rsidP="00820F84">
      <w:pPr>
        <w:pStyle w:val="11"/>
        <w:spacing w:line="259" w:lineRule="auto"/>
        <w:jc w:val="both"/>
        <w:rPr>
          <w:color w:val="auto"/>
        </w:rPr>
      </w:pPr>
      <w:r w:rsidRPr="00E118C5">
        <w:rPr>
          <w:b/>
          <w:bCs/>
          <w:i/>
          <w:iCs/>
          <w:color w:val="auto"/>
        </w:rPr>
        <w:t>Франция</w:t>
      </w:r>
      <w:r w:rsidRPr="00E118C5">
        <w:rPr>
          <w:color w:val="auto"/>
        </w:rPr>
        <w:t>. Абсолютная монархия: политика сохранения старого порядка. Попытки проведения реформ. Королевская власть и сословия.</w:t>
      </w:r>
    </w:p>
    <w:p w:rsidR="00E57B0A" w:rsidRPr="00E118C5" w:rsidRDefault="00E57B0A" w:rsidP="00820F84">
      <w:pPr>
        <w:pStyle w:val="11"/>
        <w:spacing w:line="259" w:lineRule="auto"/>
        <w:jc w:val="both"/>
        <w:rPr>
          <w:color w:val="auto"/>
        </w:rPr>
      </w:pPr>
      <w:r w:rsidRPr="00E118C5">
        <w:rPr>
          <w:b/>
          <w:bCs/>
          <w:i/>
          <w:iCs/>
          <w:color w:val="auto"/>
        </w:rPr>
        <w:t xml:space="preserve">Германские государства, монархия Габсбургов, итальянские земли в </w:t>
      </w:r>
      <w:r w:rsidRPr="00E118C5">
        <w:rPr>
          <w:b/>
          <w:bCs/>
          <w:i/>
          <w:iCs/>
          <w:color w:val="auto"/>
          <w:lang w:val="en-US"/>
        </w:rPr>
        <w:t>XVIII</w:t>
      </w:r>
      <w:r w:rsidRPr="00E118C5">
        <w:rPr>
          <w:b/>
          <w:bCs/>
          <w:i/>
          <w:iCs/>
          <w:color w:val="auto"/>
        </w:rPr>
        <w:t xml:space="preserve"> в.</w:t>
      </w:r>
      <w:r w:rsidRPr="00E118C5">
        <w:rPr>
          <w:color w:val="auto"/>
        </w:rPr>
        <w:t xml:space="preserve"> Раздробленность Германии. Возвышение Пруссии. Фридрих </w:t>
      </w:r>
      <w:r w:rsidRPr="00E118C5">
        <w:rPr>
          <w:color w:val="auto"/>
          <w:lang w:val="en-US"/>
        </w:rPr>
        <w:t>II</w:t>
      </w:r>
      <w:r w:rsidRPr="00E118C5">
        <w:rPr>
          <w:color w:val="auto"/>
        </w:rPr>
        <w:t xml:space="preserve"> Великий. Габсбургская монархия в </w:t>
      </w:r>
      <w:r w:rsidRPr="00E118C5">
        <w:rPr>
          <w:color w:val="auto"/>
          <w:lang w:val="en-US"/>
        </w:rPr>
        <w:t>XVIII</w:t>
      </w:r>
      <w:r w:rsidRPr="00E118C5">
        <w:rPr>
          <w:color w:val="auto"/>
        </w:rPr>
        <w:t xml:space="preserve"> в. Правление Марии Терезии и Иосифа </w:t>
      </w:r>
      <w:r w:rsidRPr="00E118C5">
        <w:rPr>
          <w:color w:val="auto"/>
          <w:lang w:val="en-US"/>
        </w:rPr>
        <w:t>II</w:t>
      </w:r>
      <w:r w:rsidRPr="00E118C5">
        <w:rPr>
          <w:color w:val="auto"/>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57B0A" w:rsidRPr="00E118C5" w:rsidRDefault="00E57B0A" w:rsidP="00820F84">
      <w:pPr>
        <w:pStyle w:val="11"/>
        <w:spacing w:after="140" w:line="257" w:lineRule="auto"/>
        <w:jc w:val="both"/>
        <w:rPr>
          <w:color w:val="auto"/>
        </w:rPr>
      </w:pPr>
      <w:r w:rsidRPr="00E118C5">
        <w:rPr>
          <w:b/>
          <w:bCs/>
          <w:i/>
          <w:iCs/>
          <w:color w:val="auto"/>
        </w:rPr>
        <w:t>Государства Пиренейского полуострова</w:t>
      </w:r>
      <w:r w:rsidRPr="00E118C5">
        <w:rPr>
          <w:i/>
          <w:iCs/>
          <w:color w:val="auto"/>
        </w:rPr>
        <w:t>.</w:t>
      </w:r>
      <w:r w:rsidRPr="00E118C5">
        <w:rPr>
          <w:color w:val="auto"/>
        </w:rPr>
        <w:t xml:space="preserve"> Испания: проблемы внутреннего развития, ослабление международных позиций. Реформы в правление Карла </w:t>
      </w:r>
      <w:r w:rsidRPr="00E118C5">
        <w:rPr>
          <w:color w:val="auto"/>
          <w:lang w:val="en-US"/>
        </w:rPr>
        <w:t>III</w:t>
      </w:r>
      <w:r w:rsidRPr="00E118C5">
        <w:rPr>
          <w:color w:val="auto"/>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57B0A" w:rsidRPr="00E118C5" w:rsidRDefault="00E57B0A" w:rsidP="00820F84">
      <w:pPr>
        <w:pStyle w:val="aa"/>
        <w:jc w:val="both"/>
        <w:rPr>
          <w:rFonts w:ascii="Times New Roman" w:hAnsi="Times New Roman" w:cs="Times New Roman"/>
        </w:rPr>
      </w:pPr>
      <w:bookmarkStart w:id="266" w:name="bookmark883"/>
      <w:r w:rsidRPr="00E118C5">
        <w:rPr>
          <w:rFonts w:ascii="Times New Roman" w:hAnsi="Times New Roman" w:cs="Times New Roman"/>
        </w:rPr>
        <w:t>Британские колонии в Северной Америке:</w:t>
      </w:r>
      <w:bookmarkEnd w:id="26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борьба за независимость </w:t>
      </w:r>
      <w:r w:rsidRPr="00E118C5">
        <w:rPr>
          <w:rFonts w:ascii="Times New Roman" w:hAnsi="Times New Roman" w:cs="Times New Roman"/>
          <w:bCs/>
        </w:rPr>
        <w:t>(2 ч)</w:t>
      </w:r>
    </w:p>
    <w:p w:rsidR="00E57B0A" w:rsidRPr="00E118C5" w:rsidRDefault="00E57B0A" w:rsidP="00820F84">
      <w:pPr>
        <w:pStyle w:val="11"/>
        <w:spacing w:after="140" w:line="257" w:lineRule="auto"/>
        <w:jc w:val="both"/>
        <w:rPr>
          <w:color w:val="auto"/>
        </w:rPr>
      </w:pPr>
      <w:r w:rsidRPr="00E118C5">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57B0A" w:rsidRPr="00E118C5" w:rsidRDefault="00E57B0A" w:rsidP="00820F84">
      <w:pPr>
        <w:pStyle w:val="aa"/>
        <w:jc w:val="both"/>
        <w:rPr>
          <w:rFonts w:ascii="Times New Roman" w:hAnsi="Times New Roman" w:cs="Times New Roman"/>
        </w:rPr>
      </w:pPr>
      <w:bookmarkStart w:id="267" w:name="bookmark886"/>
      <w:r w:rsidRPr="00E118C5">
        <w:rPr>
          <w:rFonts w:ascii="Times New Roman" w:hAnsi="Times New Roman" w:cs="Times New Roman"/>
        </w:rPr>
        <w:t xml:space="preserve">Французская революция конца </w:t>
      </w:r>
      <w:r w:rsidRPr="00E118C5">
        <w:rPr>
          <w:rFonts w:ascii="Times New Roman" w:hAnsi="Times New Roman" w:cs="Times New Roman"/>
          <w:lang w:val="en-US" w:eastAsia="en-US"/>
        </w:rPr>
        <w:t>XVIII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(3 ч)</w:t>
      </w:r>
      <w:bookmarkEnd w:id="267"/>
    </w:p>
    <w:p w:rsidR="00E57B0A" w:rsidRPr="00E118C5" w:rsidRDefault="00E57B0A" w:rsidP="00820F84">
      <w:pPr>
        <w:pStyle w:val="11"/>
        <w:spacing w:after="140"/>
        <w:jc w:val="both"/>
        <w:rPr>
          <w:color w:val="auto"/>
        </w:rPr>
      </w:pPr>
      <w:r w:rsidRPr="00E118C5">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57B0A" w:rsidRPr="00E118C5" w:rsidRDefault="00E57B0A" w:rsidP="00820F84">
      <w:pPr>
        <w:pStyle w:val="aa"/>
        <w:jc w:val="both"/>
        <w:rPr>
          <w:rFonts w:ascii="Times New Roman" w:hAnsi="Times New Roman" w:cs="Times New Roman"/>
        </w:rPr>
      </w:pPr>
      <w:bookmarkStart w:id="268" w:name="bookmark888"/>
      <w:r w:rsidRPr="00E118C5">
        <w:rPr>
          <w:rFonts w:ascii="Times New Roman" w:hAnsi="Times New Roman" w:cs="Times New Roman"/>
        </w:rPr>
        <w:t xml:space="preserve">Европейская культура в </w:t>
      </w:r>
      <w:r w:rsidRPr="00E118C5">
        <w:rPr>
          <w:rFonts w:ascii="Times New Roman" w:hAnsi="Times New Roman" w:cs="Times New Roman"/>
          <w:lang w:val="en-US" w:eastAsia="en-US"/>
        </w:rPr>
        <w:t>XVIII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(3 ч)</w:t>
      </w:r>
      <w:bookmarkEnd w:id="268"/>
    </w:p>
    <w:p w:rsidR="00E57B0A" w:rsidRPr="00E118C5" w:rsidRDefault="00E57B0A" w:rsidP="00820F84">
      <w:pPr>
        <w:pStyle w:val="11"/>
        <w:spacing w:after="140"/>
        <w:jc w:val="both"/>
        <w:rPr>
          <w:color w:val="auto"/>
        </w:rPr>
      </w:pPr>
      <w:r w:rsidRPr="00E118C5">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118C5">
        <w:rPr>
          <w:color w:val="auto"/>
          <w:lang w:val="en-US"/>
        </w:rPr>
        <w:t>XVIII</w:t>
      </w:r>
      <w:r w:rsidRPr="00E118C5">
        <w:rPr>
          <w:color w:val="auto"/>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57B0A" w:rsidRPr="00E118C5" w:rsidRDefault="00E57B0A" w:rsidP="00820F84">
      <w:pPr>
        <w:pStyle w:val="aa"/>
        <w:jc w:val="both"/>
        <w:rPr>
          <w:rFonts w:ascii="Times New Roman" w:hAnsi="Times New Roman" w:cs="Times New Roman"/>
        </w:rPr>
      </w:pPr>
      <w:bookmarkStart w:id="269" w:name="bookmark890"/>
      <w:r w:rsidRPr="00E118C5">
        <w:rPr>
          <w:rFonts w:ascii="Times New Roman" w:hAnsi="Times New Roman" w:cs="Times New Roman"/>
        </w:rPr>
        <w:t xml:space="preserve">Международные отношения в </w:t>
      </w:r>
      <w:r w:rsidRPr="00E118C5">
        <w:rPr>
          <w:rFonts w:ascii="Times New Roman" w:hAnsi="Times New Roman" w:cs="Times New Roman"/>
          <w:lang w:val="en-US" w:eastAsia="en-US"/>
        </w:rPr>
        <w:t>XVIII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(2 ч)</w:t>
      </w:r>
      <w:bookmarkEnd w:id="269"/>
    </w:p>
    <w:p w:rsidR="00E57B0A" w:rsidRPr="00E118C5" w:rsidRDefault="00E57B0A" w:rsidP="00820F84">
      <w:pPr>
        <w:pStyle w:val="11"/>
        <w:spacing w:after="140" w:line="252" w:lineRule="auto"/>
        <w:jc w:val="both"/>
        <w:rPr>
          <w:color w:val="auto"/>
        </w:rPr>
      </w:pPr>
      <w:r w:rsidRPr="00E118C5">
        <w:rPr>
          <w:color w:val="auto"/>
        </w:rPr>
        <w:t xml:space="preserve">Проблемы европейского баланса сил и дипломатия. Участие России в международных отношениях в </w:t>
      </w:r>
      <w:r w:rsidRPr="00E118C5">
        <w:rPr>
          <w:color w:val="auto"/>
          <w:lang w:val="en-US"/>
        </w:rPr>
        <w:t>XVIII</w:t>
      </w:r>
      <w:r w:rsidRPr="00E118C5">
        <w:rPr>
          <w:color w:val="auto"/>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57B0A" w:rsidRPr="00E118C5" w:rsidRDefault="00E57B0A" w:rsidP="00820F84">
      <w:pPr>
        <w:pStyle w:val="aa"/>
        <w:jc w:val="both"/>
        <w:rPr>
          <w:rFonts w:ascii="Times New Roman" w:hAnsi="Times New Roman" w:cs="Times New Roman"/>
        </w:rPr>
      </w:pPr>
      <w:bookmarkStart w:id="270" w:name="bookmark892"/>
      <w:r w:rsidRPr="00E118C5">
        <w:rPr>
          <w:rFonts w:ascii="Times New Roman" w:hAnsi="Times New Roman" w:cs="Times New Roman"/>
        </w:rPr>
        <w:t xml:space="preserve">Страны Востока в </w:t>
      </w:r>
      <w:r w:rsidRPr="00E118C5">
        <w:rPr>
          <w:rFonts w:ascii="Times New Roman" w:hAnsi="Times New Roman" w:cs="Times New Roman"/>
          <w:lang w:val="en-US" w:eastAsia="en-US"/>
        </w:rPr>
        <w:t>XVIII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(3 ч)</w:t>
      </w:r>
      <w:bookmarkEnd w:id="270"/>
    </w:p>
    <w:p w:rsidR="00E57B0A" w:rsidRPr="00E118C5" w:rsidRDefault="00E57B0A" w:rsidP="00820F84">
      <w:pPr>
        <w:pStyle w:val="11"/>
        <w:spacing w:line="257" w:lineRule="auto"/>
        <w:jc w:val="both"/>
        <w:rPr>
          <w:color w:val="auto"/>
        </w:rPr>
      </w:pPr>
      <w:r w:rsidRPr="00E118C5">
        <w:rPr>
          <w:b/>
          <w:bCs/>
          <w:i/>
          <w:iCs/>
          <w:color w:val="auto"/>
        </w:rPr>
        <w:t>Османская империя</w:t>
      </w:r>
      <w:r w:rsidRPr="00E118C5">
        <w:rPr>
          <w:color w:val="auto"/>
        </w:rPr>
        <w:t xml:space="preserve">: от могущества к упадку. Положение населения. Попытки проведения реформ; Селим </w:t>
      </w:r>
      <w:r w:rsidRPr="00E118C5">
        <w:rPr>
          <w:color w:val="auto"/>
          <w:lang w:val="en-US"/>
        </w:rPr>
        <w:t>III</w:t>
      </w:r>
      <w:r w:rsidRPr="00E118C5">
        <w:rPr>
          <w:color w:val="auto"/>
        </w:rPr>
        <w:t xml:space="preserve">. </w:t>
      </w:r>
      <w:r w:rsidRPr="00E118C5">
        <w:rPr>
          <w:b/>
          <w:bCs/>
          <w:i/>
          <w:iCs/>
          <w:color w:val="auto"/>
        </w:rPr>
        <w:t xml:space="preserve">Индия. </w:t>
      </w:r>
      <w:r w:rsidRPr="00E118C5">
        <w:rPr>
          <w:color w:val="auto"/>
        </w:rPr>
        <w:t xml:space="preserve">Ослабление империи Великих Моголов. Борьба европейцев за владения в Индии. Утверждение британского владычества. </w:t>
      </w:r>
      <w:r w:rsidRPr="00E118C5">
        <w:rPr>
          <w:b/>
          <w:bCs/>
          <w:i/>
          <w:iCs/>
          <w:color w:val="auto"/>
        </w:rPr>
        <w:t>Китай</w:t>
      </w:r>
      <w:r w:rsidRPr="00E118C5">
        <w:rPr>
          <w:color w:val="auto"/>
        </w:rPr>
        <w:t xml:space="preserve">. Империя Цин в </w:t>
      </w:r>
      <w:r w:rsidRPr="00E118C5">
        <w:rPr>
          <w:color w:val="auto"/>
          <w:lang w:val="en-US"/>
        </w:rPr>
        <w:t>XVIII</w:t>
      </w:r>
      <w:r w:rsidRPr="00E118C5">
        <w:rPr>
          <w:color w:val="auto"/>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118C5">
        <w:rPr>
          <w:b/>
          <w:bCs/>
          <w:i/>
          <w:iCs/>
          <w:color w:val="auto"/>
        </w:rPr>
        <w:t>Япония</w:t>
      </w:r>
      <w:r w:rsidRPr="00E118C5">
        <w:rPr>
          <w:color w:val="auto"/>
        </w:rPr>
        <w:t xml:space="preserve"> в </w:t>
      </w:r>
      <w:r w:rsidRPr="00E118C5">
        <w:rPr>
          <w:color w:val="auto"/>
          <w:lang w:val="en-US"/>
        </w:rPr>
        <w:t>XVIII</w:t>
      </w:r>
      <w:r w:rsidRPr="00E118C5">
        <w:rPr>
          <w:color w:val="auto"/>
        </w:rPr>
        <w:t xml:space="preserve"> в. Сегуны и дайме. Положение сословий. Культура стран Востока в </w:t>
      </w:r>
      <w:r w:rsidRPr="00E118C5">
        <w:rPr>
          <w:color w:val="auto"/>
          <w:lang w:val="en-US"/>
        </w:rPr>
        <w:t>XVIII</w:t>
      </w:r>
      <w:r w:rsidRPr="00E118C5">
        <w:rPr>
          <w:color w:val="auto"/>
        </w:rPr>
        <w:t xml:space="preserve"> в.</w:t>
      </w:r>
    </w:p>
    <w:p w:rsidR="00E57B0A" w:rsidRPr="00E118C5" w:rsidRDefault="00E57B0A" w:rsidP="00820F84">
      <w:pPr>
        <w:pStyle w:val="11"/>
        <w:spacing w:after="140" w:line="262" w:lineRule="auto"/>
        <w:jc w:val="both"/>
        <w:rPr>
          <w:color w:val="auto"/>
        </w:rPr>
      </w:pPr>
      <w:r w:rsidRPr="00E118C5">
        <w:rPr>
          <w:b/>
          <w:bCs/>
          <w:color w:val="auto"/>
        </w:rPr>
        <w:t xml:space="preserve">Обобщение </w:t>
      </w:r>
      <w:r w:rsidRPr="00E118C5">
        <w:rPr>
          <w:color w:val="auto"/>
        </w:rPr>
        <w:t xml:space="preserve">(1 ч). Историческое и культурное наследие </w:t>
      </w:r>
      <w:r w:rsidRPr="00E118C5">
        <w:rPr>
          <w:color w:val="auto"/>
          <w:lang w:val="en-US"/>
        </w:rPr>
        <w:t>XVIII</w:t>
      </w:r>
      <w:r w:rsidRPr="00E118C5">
        <w:rPr>
          <w:color w:val="auto"/>
        </w:rPr>
        <w:t xml:space="preserve"> в.</w:t>
      </w:r>
    </w:p>
    <w:p w:rsidR="00E57B0A" w:rsidRPr="00E118C5" w:rsidRDefault="00E57B0A" w:rsidP="00820F84">
      <w:pPr>
        <w:pStyle w:val="aa"/>
        <w:jc w:val="both"/>
        <w:rPr>
          <w:rFonts w:ascii="Times New Roman" w:hAnsi="Times New Roman" w:cs="Times New Roman"/>
        </w:rPr>
      </w:pPr>
      <w:bookmarkStart w:id="271" w:name="bookmark894"/>
      <w:r w:rsidRPr="00E118C5">
        <w:rPr>
          <w:rFonts w:ascii="Times New Roman" w:hAnsi="Times New Roman" w:cs="Times New Roman"/>
        </w:rPr>
        <w:t xml:space="preserve">ИСТОРИЯ РОССИИ. РОССИЯ В КОНЦЕ </w:t>
      </w:r>
      <w:r w:rsidRPr="00E118C5">
        <w:rPr>
          <w:rFonts w:ascii="Times New Roman" w:hAnsi="Times New Roman" w:cs="Times New Roman"/>
          <w:lang w:val="en-US" w:eastAsia="en-US"/>
        </w:rPr>
        <w:t>XVII</w:t>
      </w:r>
      <w:r w:rsidRPr="00E118C5">
        <w:rPr>
          <w:rFonts w:ascii="Times New Roman" w:hAnsi="Times New Roman" w:cs="Times New Roman"/>
          <w:lang w:eastAsia="en-US"/>
        </w:rPr>
        <w:t xml:space="preserve"> </w:t>
      </w:r>
      <w:r w:rsidRPr="00E118C5">
        <w:rPr>
          <w:rFonts w:ascii="Times New Roman" w:hAnsi="Times New Roman" w:cs="Times New Roman"/>
        </w:rPr>
        <w:t xml:space="preserve">— </w:t>
      </w:r>
      <w:r w:rsidRPr="00E118C5">
        <w:rPr>
          <w:rFonts w:ascii="Times New Roman" w:hAnsi="Times New Roman" w:cs="Times New Roman"/>
          <w:lang w:val="en-US" w:eastAsia="en-US"/>
        </w:rPr>
        <w:t>XVIII</w:t>
      </w:r>
      <w:r w:rsidRPr="00E118C5">
        <w:rPr>
          <w:rFonts w:ascii="Times New Roman" w:hAnsi="Times New Roman" w:cs="Times New Roman"/>
          <w:lang w:eastAsia="en-US"/>
        </w:rPr>
        <w:t xml:space="preserve"> </w:t>
      </w:r>
      <w:r w:rsidRPr="00E118C5">
        <w:rPr>
          <w:rFonts w:ascii="Times New Roman" w:hAnsi="Times New Roman" w:cs="Times New Roman"/>
        </w:rPr>
        <w:t>в.:</w:t>
      </w:r>
      <w:bookmarkEnd w:id="27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ОТ ЦАРСТВА К ИМПЕРИИ </w:t>
      </w:r>
      <w:r w:rsidRPr="00E118C5">
        <w:rPr>
          <w:rFonts w:ascii="Times New Roman" w:hAnsi="Times New Roman" w:cs="Times New Roman"/>
          <w:bCs/>
        </w:rPr>
        <w:t>(45 ч)</w:t>
      </w:r>
    </w:p>
    <w:p w:rsidR="00E57B0A" w:rsidRPr="00E118C5" w:rsidRDefault="00E57B0A" w:rsidP="00820F84">
      <w:pPr>
        <w:pStyle w:val="11"/>
        <w:spacing w:after="140" w:line="269" w:lineRule="auto"/>
        <w:jc w:val="both"/>
        <w:rPr>
          <w:color w:val="auto"/>
        </w:rPr>
      </w:pPr>
      <w:r w:rsidRPr="00E118C5">
        <w:rPr>
          <w:b/>
          <w:bCs/>
          <w:color w:val="auto"/>
        </w:rPr>
        <w:t xml:space="preserve">Введение </w:t>
      </w:r>
      <w:r w:rsidRPr="00E118C5">
        <w:rPr>
          <w:color w:val="auto"/>
        </w:rPr>
        <w:t>(1 ч).</w:t>
      </w:r>
    </w:p>
    <w:p w:rsidR="00E57B0A" w:rsidRPr="00E118C5" w:rsidRDefault="00E57B0A" w:rsidP="00820F84">
      <w:pPr>
        <w:pStyle w:val="aa"/>
        <w:jc w:val="both"/>
        <w:rPr>
          <w:rFonts w:ascii="Times New Roman" w:hAnsi="Times New Roman" w:cs="Times New Roman"/>
        </w:rPr>
      </w:pPr>
      <w:bookmarkStart w:id="272" w:name="bookmark897"/>
      <w:r w:rsidRPr="00E118C5">
        <w:rPr>
          <w:rFonts w:ascii="Times New Roman" w:hAnsi="Times New Roman" w:cs="Times New Roman"/>
        </w:rPr>
        <w:t xml:space="preserve">Россия в эпоху преобразований Петра </w:t>
      </w:r>
      <w:r w:rsidRPr="00E118C5">
        <w:rPr>
          <w:rFonts w:ascii="Times New Roman" w:hAnsi="Times New Roman" w:cs="Times New Roman"/>
          <w:lang w:val="en-US" w:eastAsia="en-US"/>
        </w:rPr>
        <w:t>I</w:t>
      </w:r>
      <w:r w:rsidRPr="00E118C5">
        <w:rPr>
          <w:rFonts w:ascii="Times New Roman" w:hAnsi="Times New Roman" w:cs="Times New Roman"/>
          <w:lang w:eastAsia="en-US"/>
        </w:rPr>
        <w:t xml:space="preserve"> </w:t>
      </w:r>
      <w:r w:rsidRPr="00E118C5">
        <w:rPr>
          <w:rFonts w:ascii="Times New Roman" w:hAnsi="Times New Roman" w:cs="Times New Roman"/>
          <w:bCs/>
        </w:rPr>
        <w:t>(11 ч)</w:t>
      </w:r>
      <w:bookmarkEnd w:id="272"/>
    </w:p>
    <w:p w:rsidR="00E57B0A" w:rsidRPr="00E118C5" w:rsidRDefault="00E57B0A" w:rsidP="00820F84">
      <w:pPr>
        <w:pStyle w:val="11"/>
        <w:spacing w:line="257" w:lineRule="auto"/>
        <w:jc w:val="both"/>
        <w:rPr>
          <w:color w:val="auto"/>
        </w:rPr>
      </w:pPr>
      <w:r w:rsidRPr="00E118C5">
        <w:rPr>
          <w:b/>
          <w:bCs/>
          <w:i/>
          <w:iCs/>
          <w:color w:val="auto"/>
        </w:rPr>
        <w:t>Причины и предпосылки преобразований</w:t>
      </w:r>
      <w:r w:rsidRPr="00E118C5">
        <w:rPr>
          <w:i/>
          <w:iCs/>
          <w:color w:val="auto"/>
        </w:rPr>
        <w:t>.</w:t>
      </w:r>
      <w:r w:rsidRPr="00E118C5">
        <w:rPr>
          <w:color w:val="auto"/>
        </w:rPr>
        <w:t xml:space="preserve"> Россия и Европа в конце </w:t>
      </w:r>
      <w:r w:rsidRPr="00E118C5">
        <w:rPr>
          <w:color w:val="auto"/>
          <w:lang w:val="en-US"/>
        </w:rPr>
        <w:t>XVII</w:t>
      </w:r>
      <w:r w:rsidRPr="00E118C5">
        <w:rPr>
          <w:color w:val="auto"/>
        </w:rPr>
        <w:t xml:space="preserve"> в. Модернизация как жизненно важная национальная задача. Начало царствования Петра </w:t>
      </w:r>
      <w:r w:rsidRPr="00E118C5">
        <w:rPr>
          <w:color w:val="auto"/>
          <w:lang w:val="en-US"/>
        </w:rPr>
        <w:t>I</w:t>
      </w:r>
      <w:r w:rsidRPr="00E118C5">
        <w:rPr>
          <w:color w:val="auto"/>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118C5">
        <w:rPr>
          <w:color w:val="auto"/>
          <w:lang w:val="en-US"/>
        </w:rPr>
        <w:t>I</w:t>
      </w:r>
      <w:r w:rsidRPr="00E118C5">
        <w:rPr>
          <w:color w:val="auto"/>
        </w:rPr>
        <w:t>.</w:t>
      </w:r>
    </w:p>
    <w:p w:rsidR="00E57B0A" w:rsidRPr="00E118C5" w:rsidRDefault="00E57B0A" w:rsidP="00820F84">
      <w:pPr>
        <w:pStyle w:val="11"/>
        <w:spacing w:line="257" w:lineRule="auto"/>
        <w:jc w:val="both"/>
        <w:rPr>
          <w:color w:val="auto"/>
        </w:rPr>
      </w:pPr>
      <w:r w:rsidRPr="00E118C5">
        <w:rPr>
          <w:b/>
          <w:bCs/>
          <w:i/>
          <w:iCs/>
          <w:color w:val="auto"/>
        </w:rPr>
        <w:t>Экономическая политика.</w:t>
      </w:r>
      <w:r w:rsidRPr="00E118C5">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57B0A" w:rsidRPr="00E118C5" w:rsidRDefault="00E57B0A" w:rsidP="00820F84">
      <w:pPr>
        <w:pStyle w:val="11"/>
        <w:spacing w:after="60" w:line="257" w:lineRule="auto"/>
        <w:jc w:val="both"/>
        <w:rPr>
          <w:color w:val="auto"/>
        </w:rPr>
      </w:pPr>
      <w:r w:rsidRPr="00E118C5">
        <w:rPr>
          <w:b/>
          <w:bCs/>
          <w:i/>
          <w:iCs/>
          <w:color w:val="auto"/>
        </w:rPr>
        <w:t>Социальная политика.</w:t>
      </w:r>
      <w:r w:rsidRPr="00E118C5">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57B0A" w:rsidRPr="00E118C5" w:rsidRDefault="00E57B0A" w:rsidP="00820F84">
      <w:pPr>
        <w:pStyle w:val="11"/>
        <w:jc w:val="both"/>
        <w:rPr>
          <w:color w:val="auto"/>
        </w:rPr>
      </w:pPr>
      <w:r w:rsidRPr="00E118C5">
        <w:rPr>
          <w:b/>
          <w:bCs/>
          <w:i/>
          <w:iCs/>
          <w:color w:val="auto"/>
        </w:rPr>
        <w:t>Реформы управления</w:t>
      </w:r>
      <w:r w:rsidRPr="00E118C5">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57B0A" w:rsidRPr="00E118C5" w:rsidRDefault="00E57B0A" w:rsidP="00820F84">
      <w:pPr>
        <w:pStyle w:val="11"/>
        <w:jc w:val="both"/>
        <w:rPr>
          <w:color w:val="auto"/>
        </w:rPr>
      </w:pPr>
      <w:r w:rsidRPr="00E118C5">
        <w:rPr>
          <w:color w:val="auto"/>
        </w:rPr>
        <w:t xml:space="preserve">Первые гвардейские полки. </w:t>
      </w:r>
      <w:r w:rsidRPr="00E118C5">
        <w:rPr>
          <w:b/>
          <w:bCs/>
          <w:i/>
          <w:iCs/>
          <w:color w:val="auto"/>
        </w:rPr>
        <w:t>Создание регулярной армии, военного флота</w:t>
      </w:r>
      <w:r w:rsidRPr="00E118C5">
        <w:rPr>
          <w:color w:val="auto"/>
        </w:rPr>
        <w:t>. Рекрутские наборы.</w:t>
      </w:r>
    </w:p>
    <w:p w:rsidR="00E57B0A" w:rsidRPr="00E118C5" w:rsidRDefault="00E57B0A" w:rsidP="00820F84">
      <w:pPr>
        <w:pStyle w:val="11"/>
        <w:jc w:val="both"/>
        <w:rPr>
          <w:color w:val="auto"/>
        </w:rPr>
      </w:pPr>
      <w:r w:rsidRPr="00E118C5">
        <w:rPr>
          <w:b/>
          <w:bCs/>
          <w:i/>
          <w:iCs/>
          <w:color w:val="auto"/>
        </w:rPr>
        <w:t>Церковная реформа</w:t>
      </w:r>
      <w:r w:rsidRPr="00E118C5">
        <w:rPr>
          <w:color w:val="auto"/>
        </w:rPr>
        <w:t>. Упразднение патриаршества, учреждение Синода. Положение инославных конфессий.</w:t>
      </w:r>
    </w:p>
    <w:p w:rsidR="00E57B0A" w:rsidRPr="00E118C5" w:rsidRDefault="00E57B0A" w:rsidP="00820F84">
      <w:pPr>
        <w:pStyle w:val="11"/>
        <w:spacing w:line="259" w:lineRule="auto"/>
        <w:jc w:val="both"/>
        <w:rPr>
          <w:color w:val="auto"/>
        </w:rPr>
      </w:pPr>
      <w:r w:rsidRPr="00E118C5">
        <w:rPr>
          <w:b/>
          <w:bCs/>
          <w:i/>
          <w:iCs/>
          <w:color w:val="auto"/>
        </w:rPr>
        <w:t xml:space="preserve">Оппозиция реформам Петра </w:t>
      </w:r>
      <w:r w:rsidRPr="00E118C5">
        <w:rPr>
          <w:b/>
          <w:bCs/>
          <w:i/>
          <w:iCs/>
          <w:color w:val="auto"/>
          <w:lang w:val="en-US"/>
        </w:rPr>
        <w:t>I</w:t>
      </w:r>
      <w:r w:rsidRPr="00E118C5">
        <w:rPr>
          <w:color w:val="auto"/>
        </w:rPr>
        <w:t xml:space="preserve">. Социальные движения в первой четверти </w:t>
      </w:r>
      <w:r w:rsidRPr="00E118C5">
        <w:rPr>
          <w:color w:val="auto"/>
          <w:lang w:val="en-US"/>
        </w:rPr>
        <w:t>XVIII</w:t>
      </w:r>
      <w:r w:rsidRPr="00E118C5">
        <w:rPr>
          <w:color w:val="auto"/>
        </w:rPr>
        <w:t xml:space="preserve"> в. Восстания в Астрахани, Башкирии, на Дону. Дело царевича Алексея.</w:t>
      </w:r>
    </w:p>
    <w:p w:rsidR="00E57B0A" w:rsidRPr="00E118C5" w:rsidRDefault="00E57B0A" w:rsidP="00820F84">
      <w:pPr>
        <w:pStyle w:val="11"/>
        <w:jc w:val="both"/>
        <w:rPr>
          <w:color w:val="auto"/>
        </w:rPr>
      </w:pPr>
      <w:r w:rsidRPr="00E118C5">
        <w:rPr>
          <w:b/>
          <w:bCs/>
          <w:i/>
          <w:iCs/>
          <w:color w:val="auto"/>
        </w:rPr>
        <w:t>Внешняя политика</w:t>
      </w:r>
      <w:r w:rsidRPr="00E118C5">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118C5">
        <w:rPr>
          <w:color w:val="auto"/>
          <w:lang w:val="en-US"/>
        </w:rPr>
        <w:t>I</w:t>
      </w:r>
      <w:r w:rsidRPr="00E118C5">
        <w:rPr>
          <w:color w:val="auto"/>
        </w:rPr>
        <w:t>.</w:t>
      </w:r>
    </w:p>
    <w:p w:rsidR="00E57B0A" w:rsidRPr="00E118C5" w:rsidRDefault="00E57B0A" w:rsidP="00820F84">
      <w:pPr>
        <w:pStyle w:val="11"/>
        <w:spacing w:line="257" w:lineRule="auto"/>
        <w:jc w:val="both"/>
        <w:rPr>
          <w:color w:val="auto"/>
        </w:rPr>
      </w:pPr>
      <w:r w:rsidRPr="00E118C5">
        <w:rPr>
          <w:b/>
          <w:bCs/>
          <w:i/>
          <w:iCs/>
          <w:color w:val="auto"/>
        </w:rPr>
        <w:t xml:space="preserve">Преобразования Петра </w:t>
      </w:r>
      <w:r w:rsidRPr="00E118C5">
        <w:rPr>
          <w:b/>
          <w:bCs/>
          <w:i/>
          <w:iCs/>
          <w:color w:val="auto"/>
          <w:lang w:val="en-US"/>
        </w:rPr>
        <w:t>I</w:t>
      </w:r>
      <w:r w:rsidRPr="00E118C5">
        <w:rPr>
          <w:b/>
          <w:bCs/>
          <w:i/>
          <w:iCs/>
          <w:color w:val="auto"/>
        </w:rPr>
        <w:t xml:space="preserve"> в области культуры</w:t>
      </w:r>
      <w:r w:rsidRPr="00E118C5">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57B0A" w:rsidRPr="00E118C5" w:rsidRDefault="00E57B0A" w:rsidP="00820F84">
      <w:pPr>
        <w:pStyle w:val="11"/>
        <w:jc w:val="both"/>
        <w:rPr>
          <w:color w:val="auto"/>
        </w:rPr>
      </w:pPr>
      <w:r w:rsidRPr="00E118C5">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57B0A" w:rsidRPr="00E118C5" w:rsidRDefault="00E57B0A" w:rsidP="00820F84">
      <w:pPr>
        <w:pStyle w:val="11"/>
        <w:spacing w:after="140"/>
        <w:jc w:val="both"/>
        <w:rPr>
          <w:color w:val="auto"/>
        </w:rPr>
      </w:pPr>
      <w:r w:rsidRPr="00E118C5">
        <w:rPr>
          <w:color w:val="auto"/>
        </w:rPr>
        <w:t xml:space="preserve">Итоги, последствия и значение петровских преобразований. Образ Петра </w:t>
      </w:r>
      <w:r w:rsidRPr="00E118C5">
        <w:rPr>
          <w:color w:val="auto"/>
          <w:lang w:val="en-US"/>
        </w:rPr>
        <w:t>I</w:t>
      </w:r>
      <w:r w:rsidRPr="00E118C5">
        <w:rPr>
          <w:color w:val="auto"/>
        </w:rPr>
        <w:t xml:space="preserve"> в русской культуре.</w:t>
      </w:r>
    </w:p>
    <w:p w:rsidR="00E57B0A" w:rsidRPr="00E118C5" w:rsidRDefault="00E57B0A" w:rsidP="00820F84">
      <w:pPr>
        <w:pStyle w:val="aa"/>
        <w:jc w:val="both"/>
        <w:rPr>
          <w:rFonts w:ascii="Times New Roman" w:hAnsi="Times New Roman" w:cs="Times New Roman"/>
        </w:rPr>
      </w:pPr>
      <w:bookmarkStart w:id="273" w:name="bookmark899"/>
      <w:r w:rsidRPr="00E118C5">
        <w:rPr>
          <w:rFonts w:ascii="Times New Roman" w:hAnsi="Times New Roman" w:cs="Times New Roman"/>
        </w:rPr>
        <w:t xml:space="preserve">Россия после Петра </w:t>
      </w:r>
      <w:r w:rsidRPr="00E118C5">
        <w:rPr>
          <w:rFonts w:ascii="Times New Roman" w:hAnsi="Times New Roman" w:cs="Times New Roman"/>
          <w:lang w:val="en-US" w:eastAsia="en-US"/>
        </w:rPr>
        <w:t>I</w:t>
      </w:r>
      <w:r w:rsidRPr="00E118C5">
        <w:rPr>
          <w:rFonts w:ascii="Times New Roman" w:hAnsi="Times New Roman" w:cs="Times New Roman"/>
          <w:lang w:eastAsia="en-US"/>
        </w:rPr>
        <w:t xml:space="preserve">. </w:t>
      </w:r>
      <w:r w:rsidRPr="00E118C5">
        <w:rPr>
          <w:rFonts w:ascii="Times New Roman" w:hAnsi="Times New Roman" w:cs="Times New Roman"/>
        </w:rPr>
        <w:t xml:space="preserve">Дворцовые перевороты </w:t>
      </w:r>
      <w:r w:rsidRPr="00E118C5">
        <w:rPr>
          <w:rFonts w:ascii="Times New Roman" w:hAnsi="Times New Roman" w:cs="Times New Roman"/>
          <w:bCs/>
        </w:rPr>
        <w:t>(7 ч)</w:t>
      </w:r>
      <w:bookmarkEnd w:id="273"/>
    </w:p>
    <w:p w:rsidR="00E57B0A" w:rsidRPr="00E118C5" w:rsidRDefault="00E57B0A" w:rsidP="00820F84">
      <w:pPr>
        <w:pStyle w:val="11"/>
        <w:spacing w:line="257" w:lineRule="auto"/>
        <w:jc w:val="both"/>
        <w:rPr>
          <w:color w:val="auto"/>
        </w:rPr>
      </w:pPr>
      <w:r w:rsidRPr="00E118C5">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E57B0A" w:rsidRPr="00E118C5" w:rsidRDefault="00E57B0A" w:rsidP="00820F84">
      <w:pPr>
        <w:pStyle w:val="11"/>
        <w:spacing w:line="259" w:lineRule="auto"/>
        <w:jc w:val="both"/>
        <w:rPr>
          <w:color w:val="auto"/>
        </w:rPr>
      </w:pPr>
      <w:r w:rsidRPr="00E118C5">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57B0A" w:rsidRPr="00E118C5" w:rsidRDefault="00E57B0A" w:rsidP="00820F84">
      <w:pPr>
        <w:pStyle w:val="11"/>
        <w:spacing w:line="262" w:lineRule="auto"/>
        <w:jc w:val="both"/>
        <w:rPr>
          <w:color w:val="auto"/>
        </w:rPr>
      </w:pPr>
      <w:r w:rsidRPr="00E118C5">
        <w:rPr>
          <w:b/>
          <w:bCs/>
          <w:i/>
          <w:iCs/>
          <w:color w:val="auto"/>
        </w:rPr>
        <w:t>Россия при Елизавете Петровне</w:t>
      </w:r>
      <w:r w:rsidRPr="00E118C5">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E57B0A" w:rsidRPr="00E118C5" w:rsidRDefault="00E57B0A" w:rsidP="00820F84">
      <w:pPr>
        <w:pStyle w:val="11"/>
        <w:spacing w:after="140" w:line="266" w:lineRule="auto"/>
        <w:jc w:val="both"/>
        <w:rPr>
          <w:color w:val="auto"/>
        </w:rPr>
      </w:pPr>
      <w:r w:rsidRPr="00E118C5">
        <w:rPr>
          <w:b/>
          <w:bCs/>
          <w:i/>
          <w:iCs/>
          <w:color w:val="auto"/>
        </w:rPr>
        <w:t xml:space="preserve">Петр </w:t>
      </w:r>
      <w:r w:rsidRPr="00E118C5">
        <w:rPr>
          <w:b/>
          <w:bCs/>
          <w:i/>
          <w:iCs/>
          <w:color w:val="auto"/>
          <w:lang w:val="en-US"/>
        </w:rPr>
        <w:t>III</w:t>
      </w:r>
      <w:r w:rsidRPr="00E118C5">
        <w:rPr>
          <w:color w:val="auto"/>
        </w:rPr>
        <w:t>. Манифест о вольности дворянства. Причины переворота 28 июня 1762 г.</w:t>
      </w:r>
    </w:p>
    <w:p w:rsidR="00E57B0A" w:rsidRPr="00E118C5" w:rsidRDefault="00E57B0A" w:rsidP="00820F84">
      <w:pPr>
        <w:pStyle w:val="aa"/>
        <w:jc w:val="both"/>
        <w:rPr>
          <w:rFonts w:ascii="Times New Roman" w:hAnsi="Times New Roman" w:cs="Times New Roman"/>
        </w:rPr>
      </w:pPr>
      <w:bookmarkStart w:id="274" w:name="bookmark901"/>
      <w:r w:rsidRPr="00E118C5">
        <w:rPr>
          <w:rFonts w:ascii="Times New Roman" w:hAnsi="Times New Roman" w:cs="Times New Roman"/>
        </w:rPr>
        <w:t>Россия в 1760—1790-х гг.</w:t>
      </w:r>
      <w:bookmarkEnd w:id="27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Правление Екатерины </w:t>
      </w:r>
      <w:r w:rsidRPr="00E118C5">
        <w:rPr>
          <w:rFonts w:ascii="Times New Roman" w:hAnsi="Times New Roman" w:cs="Times New Roman"/>
          <w:lang w:val="en-US" w:eastAsia="en-US"/>
        </w:rPr>
        <w:t>II</w:t>
      </w:r>
      <w:r w:rsidRPr="00E118C5">
        <w:rPr>
          <w:rFonts w:ascii="Times New Roman" w:hAnsi="Times New Roman" w:cs="Times New Roman"/>
          <w:lang w:eastAsia="en-US"/>
        </w:rPr>
        <w:t xml:space="preserve"> </w:t>
      </w:r>
      <w:r w:rsidRPr="00E118C5">
        <w:rPr>
          <w:rFonts w:ascii="Times New Roman" w:hAnsi="Times New Roman" w:cs="Times New Roman"/>
        </w:rPr>
        <w:t xml:space="preserve">и Павла </w:t>
      </w:r>
      <w:r w:rsidRPr="00E118C5">
        <w:rPr>
          <w:rFonts w:ascii="Times New Roman" w:hAnsi="Times New Roman" w:cs="Times New Roman"/>
          <w:lang w:val="en-US" w:eastAsia="en-US"/>
        </w:rPr>
        <w:t>I</w:t>
      </w:r>
      <w:r w:rsidRPr="00E118C5">
        <w:rPr>
          <w:rFonts w:ascii="Times New Roman" w:hAnsi="Times New Roman" w:cs="Times New Roman"/>
          <w:lang w:eastAsia="en-US"/>
        </w:rPr>
        <w:t xml:space="preserve"> </w:t>
      </w:r>
      <w:r w:rsidRPr="00E118C5">
        <w:rPr>
          <w:rFonts w:ascii="Times New Roman" w:hAnsi="Times New Roman" w:cs="Times New Roman"/>
          <w:bCs/>
        </w:rPr>
        <w:t>(18 ч)</w:t>
      </w:r>
    </w:p>
    <w:p w:rsidR="00E57B0A" w:rsidRPr="00E118C5" w:rsidRDefault="00E57B0A" w:rsidP="00820F84">
      <w:pPr>
        <w:pStyle w:val="11"/>
        <w:spacing w:line="262" w:lineRule="auto"/>
        <w:jc w:val="both"/>
        <w:rPr>
          <w:color w:val="auto"/>
        </w:rPr>
      </w:pPr>
      <w:r w:rsidRPr="00E118C5">
        <w:rPr>
          <w:b/>
          <w:bCs/>
          <w:i/>
          <w:iCs/>
          <w:color w:val="auto"/>
        </w:rPr>
        <w:t xml:space="preserve">Внутренняя политика Екатерины </w:t>
      </w:r>
      <w:r w:rsidRPr="00E118C5">
        <w:rPr>
          <w:b/>
          <w:bCs/>
          <w:i/>
          <w:iCs/>
          <w:color w:val="auto"/>
          <w:lang w:val="en-US"/>
        </w:rPr>
        <w:t>II</w:t>
      </w:r>
      <w:r w:rsidRPr="00E118C5">
        <w:rPr>
          <w:color w:val="auto"/>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118C5">
        <w:rPr>
          <w:i/>
          <w:iCs/>
          <w:color w:val="auto"/>
        </w:rPr>
        <w:t>.</w:t>
      </w:r>
    </w:p>
    <w:p w:rsidR="00E57B0A" w:rsidRPr="00E118C5" w:rsidRDefault="00E57B0A" w:rsidP="00820F84">
      <w:pPr>
        <w:pStyle w:val="11"/>
        <w:spacing w:after="40" w:line="259" w:lineRule="auto"/>
        <w:jc w:val="both"/>
        <w:rPr>
          <w:color w:val="auto"/>
        </w:rPr>
      </w:pPr>
      <w:r w:rsidRPr="00E118C5">
        <w:rPr>
          <w:color w:val="auto"/>
        </w:rPr>
        <w:t xml:space="preserve">Национальная политика и народы России в </w:t>
      </w:r>
      <w:r w:rsidRPr="00E118C5">
        <w:rPr>
          <w:color w:val="auto"/>
          <w:lang w:val="en-US"/>
        </w:rPr>
        <w:t>XVIII</w:t>
      </w:r>
      <w:r w:rsidRPr="00E118C5">
        <w:rPr>
          <w:color w:val="auto"/>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118C5">
        <w:rPr>
          <w:i/>
          <w:iCs/>
          <w:color w:val="auto"/>
        </w:rPr>
        <w:t>.</w:t>
      </w:r>
      <w:r w:rsidRPr="00E118C5">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57B0A" w:rsidRPr="00E118C5" w:rsidRDefault="00E57B0A" w:rsidP="00820F84">
      <w:pPr>
        <w:pStyle w:val="11"/>
        <w:spacing w:line="262" w:lineRule="auto"/>
        <w:jc w:val="both"/>
        <w:rPr>
          <w:color w:val="auto"/>
        </w:rPr>
      </w:pPr>
      <w:r w:rsidRPr="00E118C5">
        <w:rPr>
          <w:b/>
          <w:bCs/>
          <w:i/>
          <w:iCs/>
          <w:color w:val="auto"/>
        </w:rPr>
        <w:t xml:space="preserve">Экономическое развитие России во второй половине </w:t>
      </w:r>
      <w:r w:rsidRPr="00E118C5">
        <w:rPr>
          <w:b/>
          <w:bCs/>
          <w:i/>
          <w:iCs/>
          <w:color w:val="auto"/>
          <w:lang w:val="en-US"/>
        </w:rPr>
        <w:t>XVIII</w:t>
      </w:r>
      <w:r w:rsidRPr="00E118C5">
        <w:rPr>
          <w:b/>
          <w:bCs/>
          <w:i/>
          <w:iCs/>
          <w:color w:val="auto"/>
        </w:rPr>
        <w:t xml:space="preserve"> в.</w:t>
      </w:r>
      <w:r w:rsidRPr="00E118C5">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118C5">
        <w:rPr>
          <w:i/>
          <w:iCs/>
          <w:color w:val="auto"/>
        </w:rPr>
        <w:t>.</w:t>
      </w:r>
      <w:r w:rsidRPr="00E118C5">
        <w:rPr>
          <w:color w:val="auto"/>
        </w:rPr>
        <w:t xml:space="preserve"> Роль крепостного строя в экономике страны.</w:t>
      </w:r>
    </w:p>
    <w:p w:rsidR="00E57B0A" w:rsidRPr="00E118C5" w:rsidRDefault="00E57B0A" w:rsidP="00820F84">
      <w:pPr>
        <w:pStyle w:val="11"/>
        <w:spacing w:line="259" w:lineRule="auto"/>
        <w:jc w:val="both"/>
        <w:rPr>
          <w:color w:val="auto"/>
        </w:rPr>
      </w:pPr>
      <w:r w:rsidRPr="00E118C5">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118C5">
        <w:rPr>
          <w:i/>
          <w:iCs/>
          <w:color w:val="auto"/>
        </w:rPr>
        <w:t>.</w:t>
      </w:r>
      <w:r w:rsidRPr="00E118C5">
        <w:rPr>
          <w:color w:val="auto"/>
        </w:rPr>
        <w:t xml:space="preserve"> Привлечение крепостных оброчных крестьян к работе на мануфактурах</w:t>
      </w:r>
      <w:r w:rsidRPr="00E118C5">
        <w:rPr>
          <w:i/>
          <w:iCs/>
          <w:color w:val="auto"/>
        </w:rPr>
        <w:t>.</w:t>
      </w:r>
      <w:r w:rsidRPr="00E118C5">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57B0A" w:rsidRPr="00E118C5" w:rsidRDefault="00E57B0A" w:rsidP="00820F84">
      <w:pPr>
        <w:pStyle w:val="11"/>
        <w:spacing w:line="259" w:lineRule="auto"/>
        <w:jc w:val="both"/>
        <w:rPr>
          <w:color w:val="auto"/>
        </w:rPr>
      </w:pPr>
      <w:r w:rsidRPr="00E118C5">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118C5">
        <w:rPr>
          <w:i/>
          <w:iCs/>
          <w:color w:val="auto"/>
        </w:rPr>
        <w:t>.</w:t>
      </w:r>
      <w:r w:rsidRPr="00E118C5">
        <w:rPr>
          <w:color w:val="auto"/>
        </w:rPr>
        <w:t xml:space="preserve"> Обеспечение активного внешнеторгового баланса</w:t>
      </w:r>
      <w:r w:rsidRPr="00E118C5">
        <w:rPr>
          <w:i/>
          <w:iCs/>
          <w:color w:val="auto"/>
        </w:rPr>
        <w:t>.</w:t>
      </w:r>
    </w:p>
    <w:p w:rsidR="00E57B0A" w:rsidRPr="00E118C5" w:rsidRDefault="00E57B0A" w:rsidP="00820F84">
      <w:pPr>
        <w:pStyle w:val="11"/>
        <w:spacing w:line="262" w:lineRule="auto"/>
        <w:jc w:val="both"/>
        <w:rPr>
          <w:color w:val="auto"/>
        </w:rPr>
      </w:pPr>
      <w:r w:rsidRPr="00E118C5">
        <w:rPr>
          <w:b/>
          <w:bCs/>
          <w:i/>
          <w:iCs/>
          <w:color w:val="auto"/>
        </w:rPr>
        <w:t>Обострение социальных противоречий</w:t>
      </w:r>
      <w:r w:rsidRPr="00E118C5">
        <w:rPr>
          <w:color w:val="auto"/>
        </w:rPr>
        <w:t>. Чумной бунт в Москве</w:t>
      </w:r>
      <w:r w:rsidRPr="00E118C5">
        <w:rPr>
          <w:i/>
          <w:iCs/>
          <w:color w:val="auto"/>
        </w:rPr>
        <w:t>.</w:t>
      </w:r>
      <w:r w:rsidRPr="00E118C5">
        <w:rPr>
          <w:color w:val="auto"/>
        </w:rPr>
        <w:t xml:space="preserve"> Восстание под предводительством Емельяна Пугачева. Антидворянский и антикрепостнический характер движения</w:t>
      </w:r>
      <w:r w:rsidRPr="00E118C5">
        <w:rPr>
          <w:i/>
          <w:iCs/>
          <w:color w:val="auto"/>
        </w:rPr>
        <w:t>.</w:t>
      </w:r>
      <w:r w:rsidRPr="00E118C5">
        <w:rPr>
          <w:color w:val="auto"/>
        </w:rPr>
        <w:t xml:space="preserve"> Роль казачества, народов Урала и Поволжья в восстании</w:t>
      </w:r>
      <w:r w:rsidRPr="00E118C5">
        <w:rPr>
          <w:i/>
          <w:iCs/>
          <w:color w:val="auto"/>
        </w:rPr>
        <w:t xml:space="preserve">. </w:t>
      </w:r>
      <w:r w:rsidRPr="00E118C5">
        <w:rPr>
          <w:color w:val="auto"/>
        </w:rPr>
        <w:t>Влияние восстания на внутреннюю политику и развитие общественной мысли.</w:t>
      </w:r>
    </w:p>
    <w:p w:rsidR="00E57B0A" w:rsidRPr="00E118C5" w:rsidRDefault="00E57B0A" w:rsidP="00820F84">
      <w:pPr>
        <w:pStyle w:val="11"/>
        <w:spacing w:line="262" w:lineRule="auto"/>
        <w:jc w:val="both"/>
        <w:rPr>
          <w:color w:val="auto"/>
        </w:rPr>
      </w:pPr>
      <w:r w:rsidRPr="00E118C5">
        <w:rPr>
          <w:b/>
          <w:bCs/>
          <w:i/>
          <w:iCs/>
          <w:color w:val="auto"/>
        </w:rPr>
        <w:t xml:space="preserve">Внешняя политика России второй половины </w:t>
      </w:r>
      <w:r w:rsidRPr="00E118C5">
        <w:rPr>
          <w:b/>
          <w:bCs/>
          <w:i/>
          <w:iCs/>
          <w:color w:val="auto"/>
          <w:lang w:val="en-US"/>
        </w:rPr>
        <w:t>XVIII</w:t>
      </w:r>
      <w:r w:rsidRPr="00E118C5">
        <w:rPr>
          <w:b/>
          <w:bCs/>
          <w:i/>
          <w:iCs/>
          <w:color w:val="auto"/>
        </w:rPr>
        <w:t xml:space="preserve"> в., ее основные задачи.</w:t>
      </w:r>
      <w:r w:rsidRPr="00E118C5">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118C5">
        <w:rPr>
          <w:color w:val="auto"/>
          <w:lang w:val="en-US"/>
        </w:rPr>
        <w:t>II</w:t>
      </w:r>
      <w:r w:rsidRPr="00E118C5">
        <w:rPr>
          <w:color w:val="auto"/>
        </w:rPr>
        <w:t xml:space="preserve"> на юг в 1787 г.</w:t>
      </w:r>
    </w:p>
    <w:p w:rsidR="00E57B0A" w:rsidRPr="00E118C5" w:rsidRDefault="00E57B0A" w:rsidP="00820F84">
      <w:pPr>
        <w:pStyle w:val="11"/>
        <w:spacing w:line="259" w:lineRule="auto"/>
        <w:jc w:val="both"/>
        <w:rPr>
          <w:color w:val="auto"/>
        </w:rPr>
      </w:pPr>
      <w:r w:rsidRPr="00E118C5">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E57B0A" w:rsidRPr="00E118C5" w:rsidRDefault="00E57B0A" w:rsidP="00820F84">
      <w:pPr>
        <w:pStyle w:val="11"/>
        <w:ind w:firstLine="0"/>
        <w:jc w:val="both"/>
        <w:rPr>
          <w:color w:val="auto"/>
        </w:rPr>
      </w:pPr>
      <w:r w:rsidRPr="00E118C5">
        <w:rPr>
          <w:color w:val="auto"/>
        </w:rPr>
        <w:t>Борьба поляков за национальную независимость. Восстание под предводительством Т. Костюшко</w:t>
      </w:r>
      <w:r w:rsidRPr="00E118C5">
        <w:rPr>
          <w:i/>
          <w:iCs/>
          <w:color w:val="auto"/>
        </w:rPr>
        <w:t>.</w:t>
      </w:r>
    </w:p>
    <w:p w:rsidR="00E57B0A" w:rsidRPr="00E118C5" w:rsidRDefault="00E57B0A" w:rsidP="00820F84">
      <w:pPr>
        <w:pStyle w:val="11"/>
        <w:jc w:val="both"/>
        <w:rPr>
          <w:color w:val="auto"/>
        </w:rPr>
      </w:pPr>
      <w:r w:rsidRPr="00E118C5">
        <w:rPr>
          <w:b/>
          <w:bCs/>
          <w:i/>
          <w:iCs/>
          <w:color w:val="auto"/>
        </w:rPr>
        <w:t xml:space="preserve">Россия при Павле </w:t>
      </w:r>
      <w:r w:rsidRPr="00E118C5">
        <w:rPr>
          <w:b/>
          <w:bCs/>
          <w:i/>
          <w:iCs/>
          <w:color w:val="auto"/>
          <w:lang w:val="en-US"/>
        </w:rPr>
        <w:t>I</w:t>
      </w:r>
      <w:r w:rsidRPr="00E118C5">
        <w:rPr>
          <w:b/>
          <w:bCs/>
          <w:i/>
          <w:iCs/>
          <w:color w:val="auto"/>
        </w:rPr>
        <w:t>.</w:t>
      </w:r>
      <w:r w:rsidRPr="00E118C5">
        <w:rPr>
          <w:color w:val="auto"/>
        </w:rPr>
        <w:t xml:space="preserve"> Личность Павла </w:t>
      </w:r>
      <w:r w:rsidRPr="00E118C5">
        <w:rPr>
          <w:color w:val="auto"/>
          <w:lang w:val="en-US"/>
        </w:rPr>
        <w:t>I</w:t>
      </w:r>
      <w:r w:rsidRPr="00E118C5">
        <w:rPr>
          <w:color w:val="auto"/>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57B0A" w:rsidRPr="00E118C5" w:rsidRDefault="00E57B0A" w:rsidP="00820F84">
      <w:pPr>
        <w:pStyle w:val="11"/>
        <w:spacing w:after="140"/>
        <w:jc w:val="both"/>
        <w:rPr>
          <w:color w:val="auto"/>
        </w:rPr>
      </w:pPr>
      <w:r w:rsidRPr="00E118C5">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57B0A" w:rsidRPr="00E118C5" w:rsidRDefault="00E57B0A" w:rsidP="00820F84">
      <w:pPr>
        <w:pStyle w:val="aa"/>
        <w:jc w:val="both"/>
        <w:rPr>
          <w:rFonts w:ascii="Times New Roman" w:hAnsi="Times New Roman" w:cs="Times New Roman"/>
        </w:rPr>
      </w:pPr>
      <w:bookmarkStart w:id="275" w:name="bookmark904"/>
      <w:r w:rsidRPr="00E118C5">
        <w:rPr>
          <w:rFonts w:ascii="Times New Roman" w:hAnsi="Times New Roman" w:cs="Times New Roman"/>
        </w:rPr>
        <w:t xml:space="preserve">Культурное пространство Российской империи в </w:t>
      </w:r>
      <w:r w:rsidRPr="00E118C5">
        <w:rPr>
          <w:rFonts w:ascii="Times New Roman" w:hAnsi="Times New Roman" w:cs="Times New Roman"/>
          <w:lang w:val="en-US" w:eastAsia="en-US"/>
        </w:rPr>
        <w:t>XVIII</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(6 ч)</w:t>
      </w:r>
      <w:bookmarkEnd w:id="275"/>
    </w:p>
    <w:p w:rsidR="00E57B0A" w:rsidRPr="00E118C5" w:rsidRDefault="00E57B0A" w:rsidP="00820F84">
      <w:pPr>
        <w:pStyle w:val="11"/>
        <w:jc w:val="both"/>
        <w:rPr>
          <w:color w:val="auto"/>
        </w:rPr>
      </w:pPr>
      <w:r w:rsidRPr="00E118C5">
        <w:rPr>
          <w:color w:val="auto"/>
        </w:rPr>
        <w:t xml:space="preserve">Идеи Просвещения в российской общественной мысли, публицистике и литературе. Литература народов России в </w:t>
      </w:r>
      <w:r w:rsidRPr="00E118C5">
        <w:rPr>
          <w:color w:val="auto"/>
          <w:lang w:val="en-US"/>
        </w:rPr>
        <w:t>XVIII</w:t>
      </w:r>
      <w:r w:rsidRPr="00E118C5">
        <w:rPr>
          <w:color w:val="auto"/>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57B0A" w:rsidRPr="00E118C5" w:rsidRDefault="00E57B0A" w:rsidP="00820F84">
      <w:pPr>
        <w:pStyle w:val="11"/>
        <w:jc w:val="both"/>
        <w:rPr>
          <w:color w:val="auto"/>
        </w:rPr>
      </w:pPr>
      <w:r w:rsidRPr="00E118C5">
        <w:rPr>
          <w:color w:val="auto"/>
        </w:rPr>
        <w:t xml:space="preserve">Русская культура и культура народов России в </w:t>
      </w:r>
      <w:r w:rsidRPr="00E118C5">
        <w:rPr>
          <w:color w:val="auto"/>
          <w:lang w:val="en-US"/>
        </w:rPr>
        <w:t>XVIII</w:t>
      </w:r>
      <w:r w:rsidRPr="00E118C5">
        <w:rPr>
          <w:color w:val="auto"/>
        </w:rPr>
        <w:t xml:space="preserve"> в. Развитие новой светской культуры после преобразований Петра </w:t>
      </w:r>
      <w:r w:rsidRPr="00E118C5">
        <w:rPr>
          <w:color w:val="auto"/>
          <w:lang w:val="en-US"/>
        </w:rPr>
        <w:t>I</w:t>
      </w:r>
      <w:r w:rsidRPr="00E118C5">
        <w:rPr>
          <w:color w:val="auto"/>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118C5">
        <w:rPr>
          <w:i/>
          <w:iCs/>
          <w:color w:val="auto"/>
        </w:rPr>
        <w:t xml:space="preserve">. </w:t>
      </w:r>
      <w:r w:rsidRPr="00E118C5">
        <w:rPr>
          <w:color w:val="auto"/>
        </w:rPr>
        <w:t>Усиление внимания к жизни и культуре русского народа и историческому прошлому России к концу столетия.</w:t>
      </w:r>
    </w:p>
    <w:p w:rsidR="00E57B0A" w:rsidRPr="00E118C5" w:rsidRDefault="00E57B0A" w:rsidP="00820F84">
      <w:pPr>
        <w:pStyle w:val="11"/>
        <w:jc w:val="both"/>
        <w:rPr>
          <w:color w:val="auto"/>
        </w:rPr>
      </w:pPr>
      <w:r w:rsidRPr="00E118C5">
        <w:rPr>
          <w:color w:val="auto"/>
        </w:rPr>
        <w:t>Культура и быт российских сословий. Дворянство: жизнь и быт дворянской усадьбы. Духовенство. Купечество. Крестьянство.</w:t>
      </w:r>
    </w:p>
    <w:p w:rsidR="00E57B0A" w:rsidRPr="00E118C5" w:rsidRDefault="00E57B0A" w:rsidP="00820F84">
      <w:pPr>
        <w:pStyle w:val="11"/>
        <w:jc w:val="both"/>
        <w:rPr>
          <w:color w:val="auto"/>
        </w:rPr>
      </w:pPr>
      <w:r w:rsidRPr="00E118C5">
        <w:rPr>
          <w:color w:val="auto"/>
        </w:rPr>
        <w:t xml:space="preserve">Российская наука в </w:t>
      </w:r>
      <w:r w:rsidRPr="00E118C5">
        <w:rPr>
          <w:color w:val="auto"/>
          <w:lang w:val="en-US"/>
        </w:rPr>
        <w:t>XVIII</w:t>
      </w:r>
      <w:r w:rsidRPr="00E118C5">
        <w:rPr>
          <w:color w:val="auto"/>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118C5">
        <w:rPr>
          <w:i/>
          <w:iCs/>
          <w:color w:val="auto"/>
        </w:rPr>
        <w:t>.</w:t>
      </w:r>
      <w:r w:rsidRPr="00E118C5">
        <w:rPr>
          <w:color w:val="auto"/>
        </w:rPr>
        <w:t xml:space="preserve"> Изучение российской словесности и развитие русского литературного языка</w:t>
      </w:r>
      <w:r w:rsidRPr="00E118C5">
        <w:rPr>
          <w:i/>
          <w:iCs/>
          <w:color w:val="auto"/>
        </w:rPr>
        <w:t>.</w:t>
      </w:r>
      <w:r w:rsidRPr="00E118C5">
        <w:rPr>
          <w:color w:val="auto"/>
        </w:rPr>
        <w:t xml:space="preserve"> Российская академия</w:t>
      </w:r>
      <w:r w:rsidRPr="00E118C5">
        <w:rPr>
          <w:i/>
          <w:iCs/>
          <w:color w:val="auto"/>
        </w:rPr>
        <w:t>.</w:t>
      </w:r>
      <w:r w:rsidRPr="00E118C5">
        <w:rPr>
          <w:color w:val="auto"/>
        </w:rPr>
        <w:t xml:space="preserve"> Е. Р. Дашкова. М. В. Ломоносов и его роль в становлении российской науки и образования.</w:t>
      </w:r>
    </w:p>
    <w:p w:rsidR="00E57B0A" w:rsidRPr="00E118C5" w:rsidRDefault="00E57B0A" w:rsidP="00820F84">
      <w:pPr>
        <w:pStyle w:val="11"/>
        <w:spacing w:line="240" w:lineRule="auto"/>
        <w:jc w:val="both"/>
        <w:rPr>
          <w:color w:val="auto"/>
        </w:rPr>
      </w:pPr>
      <w:r w:rsidRPr="00E118C5">
        <w:rPr>
          <w:color w:val="auto"/>
        </w:rPr>
        <w:t xml:space="preserve">Образование в России в </w:t>
      </w:r>
      <w:r w:rsidRPr="00E118C5">
        <w:rPr>
          <w:color w:val="auto"/>
          <w:lang w:val="en-US"/>
        </w:rPr>
        <w:t>XVIII</w:t>
      </w:r>
      <w:r w:rsidRPr="00E118C5">
        <w:rPr>
          <w:color w:val="auto"/>
        </w:rPr>
        <w:t xml:space="preserve"> в. Основные педагогические идеи</w:t>
      </w:r>
      <w:r w:rsidRPr="00E118C5">
        <w:rPr>
          <w:i/>
          <w:iCs/>
          <w:color w:val="auto"/>
        </w:rPr>
        <w:t>.</w:t>
      </w:r>
      <w:r w:rsidRPr="00E118C5">
        <w:rPr>
          <w:color w:val="auto"/>
        </w:rPr>
        <w:t xml:space="preserve"> Воспитание «новой породы» людей. Основание воспитательных домов в Санкт-Петербурге и Москве</w:t>
      </w:r>
      <w:r w:rsidRPr="00E118C5">
        <w:rPr>
          <w:i/>
          <w:iCs/>
          <w:color w:val="auto"/>
        </w:rPr>
        <w:t>,</w:t>
      </w:r>
      <w:r w:rsidRPr="00E118C5">
        <w:rPr>
          <w:color w:val="auto"/>
        </w:rPr>
        <w:t xml:space="preserve"> Института благородных девиц в Смольном монастыре</w:t>
      </w:r>
      <w:r w:rsidRPr="00E118C5">
        <w:rPr>
          <w:i/>
          <w:iCs/>
          <w:color w:val="auto"/>
        </w:rPr>
        <w:t>.</w:t>
      </w:r>
      <w:r w:rsidRPr="00E118C5">
        <w:rPr>
          <w:color w:val="auto"/>
        </w:rPr>
        <w:t xml:space="preserve"> Сословные учебные заведения для юношества из дворянства</w:t>
      </w:r>
      <w:r w:rsidRPr="00E118C5">
        <w:rPr>
          <w:i/>
          <w:iCs/>
          <w:color w:val="auto"/>
        </w:rPr>
        <w:t>.</w:t>
      </w:r>
      <w:r w:rsidRPr="00E118C5">
        <w:rPr>
          <w:color w:val="auto"/>
        </w:rPr>
        <w:t xml:space="preserve"> Московский университет — первый российский университет.</w:t>
      </w:r>
    </w:p>
    <w:p w:rsidR="00E57B0A" w:rsidRPr="00E118C5" w:rsidRDefault="00E57B0A" w:rsidP="00820F84">
      <w:pPr>
        <w:pStyle w:val="11"/>
        <w:spacing w:line="240" w:lineRule="auto"/>
        <w:jc w:val="both"/>
        <w:rPr>
          <w:color w:val="auto"/>
        </w:rPr>
      </w:pPr>
      <w:r w:rsidRPr="00E118C5">
        <w:rPr>
          <w:color w:val="auto"/>
        </w:rPr>
        <w:t xml:space="preserve">Русская архитектура </w:t>
      </w:r>
      <w:r w:rsidRPr="00E118C5">
        <w:rPr>
          <w:color w:val="auto"/>
          <w:lang w:val="en-US"/>
        </w:rPr>
        <w:t>XVIII</w:t>
      </w:r>
      <w:r w:rsidRPr="00E118C5">
        <w:rPr>
          <w:color w:val="auto"/>
        </w:rPr>
        <w:t xml:space="preserve"> в. Строительство Петербурга, формирование его городского плана. Регулярный характер застройки Петербурга и других городов</w:t>
      </w:r>
      <w:r w:rsidRPr="00E118C5">
        <w:rPr>
          <w:i/>
          <w:iCs/>
          <w:color w:val="auto"/>
        </w:rPr>
        <w:t>.</w:t>
      </w:r>
      <w:r w:rsidRPr="00E118C5">
        <w:rPr>
          <w:color w:val="auto"/>
        </w:rPr>
        <w:t xml:space="preserve"> Барокко в архитектуре Москвы и Петербурга</w:t>
      </w:r>
      <w:r w:rsidRPr="00E118C5">
        <w:rPr>
          <w:i/>
          <w:iCs/>
          <w:color w:val="auto"/>
        </w:rPr>
        <w:t>.</w:t>
      </w:r>
      <w:r w:rsidRPr="00E118C5">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E57B0A" w:rsidRPr="00E118C5" w:rsidRDefault="00E57B0A" w:rsidP="00820F84">
      <w:pPr>
        <w:pStyle w:val="11"/>
        <w:spacing w:line="240" w:lineRule="auto"/>
        <w:jc w:val="both"/>
        <w:rPr>
          <w:color w:val="auto"/>
        </w:rPr>
      </w:pPr>
      <w:r w:rsidRPr="00E118C5">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118C5">
        <w:rPr>
          <w:color w:val="auto"/>
          <w:lang w:val="en-US"/>
        </w:rPr>
        <w:t>XVIII</w:t>
      </w:r>
      <w:r w:rsidRPr="00E118C5">
        <w:rPr>
          <w:color w:val="auto"/>
        </w:rPr>
        <w:t xml:space="preserve"> в. Новые веяния в изобразительном искусстве в конце столетия</w:t>
      </w:r>
      <w:r w:rsidRPr="00E118C5">
        <w:rPr>
          <w:i/>
          <w:iCs/>
          <w:color w:val="auto"/>
        </w:rPr>
        <w:t>.</w:t>
      </w:r>
    </w:p>
    <w:p w:rsidR="00E57B0A" w:rsidRPr="00E118C5" w:rsidRDefault="00E57B0A" w:rsidP="00820F84">
      <w:pPr>
        <w:pStyle w:val="11"/>
        <w:spacing w:line="264" w:lineRule="auto"/>
        <w:jc w:val="both"/>
        <w:rPr>
          <w:color w:val="auto"/>
        </w:rPr>
      </w:pPr>
      <w:r w:rsidRPr="00E118C5">
        <w:rPr>
          <w:b/>
          <w:bCs/>
          <w:i/>
          <w:iCs/>
          <w:color w:val="auto"/>
        </w:rPr>
        <w:t>Наш край</w:t>
      </w:r>
      <w:r w:rsidRPr="00E118C5">
        <w:rPr>
          <w:color w:val="auto"/>
        </w:rPr>
        <w:t xml:space="preserve"> в </w:t>
      </w:r>
      <w:r w:rsidRPr="00E118C5">
        <w:rPr>
          <w:color w:val="auto"/>
          <w:lang w:val="en-US"/>
        </w:rPr>
        <w:t>XVIII</w:t>
      </w:r>
      <w:r w:rsidRPr="00E118C5">
        <w:rPr>
          <w:color w:val="auto"/>
        </w:rPr>
        <w:t xml:space="preserve"> в.</w:t>
      </w:r>
    </w:p>
    <w:p w:rsidR="00E57B0A" w:rsidRPr="00E118C5" w:rsidRDefault="00E57B0A" w:rsidP="00820F84">
      <w:pPr>
        <w:pStyle w:val="11"/>
        <w:spacing w:after="380" w:line="264" w:lineRule="auto"/>
        <w:jc w:val="both"/>
        <w:rPr>
          <w:color w:val="auto"/>
        </w:rPr>
      </w:pPr>
      <w:r w:rsidRPr="00E118C5">
        <w:rPr>
          <w:b/>
          <w:bCs/>
          <w:color w:val="auto"/>
        </w:rPr>
        <w:t xml:space="preserve">Обобщение </w:t>
      </w:r>
      <w:r w:rsidRPr="00E118C5">
        <w:rPr>
          <w:color w:val="auto"/>
        </w:rPr>
        <w:t>(2 ч).</w:t>
      </w:r>
    </w:p>
    <w:p w:rsidR="00E57B0A" w:rsidRPr="00E118C5" w:rsidRDefault="00E57B0A" w:rsidP="00820F84">
      <w:pPr>
        <w:pStyle w:val="aa"/>
        <w:jc w:val="both"/>
        <w:rPr>
          <w:rFonts w:ascii="Times New Roman" w:hAnsi="Times New Roman" w:cs="Times New Roman"/>
        </w:rPr>
      </w:pPr>
      <w:bookmarkStart w:id="276" w:name="bookmark906"/>
      <w:r w:rsidRPr="00E118C5">
        <w:rPr>
          <w:rFonts w:ascii="Times New Roman" w:hAnsi="Times New Roman" w:cs="Times New Roman"/>
        </w:rPr>
        <w:t>9 КЛАСС</w:t>
      </w:r>
      <w:bookmarkEnd w:id="27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ВСЕОБЩАЯ ИСТОРИЯ. ИСТОРИЯ НОВОГО ВРЕМЕНИ.</w:t>
      </w:r>
    </w:p>
    <w:p w:rsidR="00E57B0A" w:rsidRPr="00E118C5" w:rsidRDefault="00E57B0A" w:rsidP="00820F84">
      <w:pPr>
        <w:pStyle w:val="aa"/>
        <w:jc w:val="both"/>
        <w:rPr>
          <w:rFonts w:ascii="Times New Roman" w:hAnsi="Times New Roman" w:cs="Times New Roman"/>
        </w:rPr>
      </w:pPr>
      <w:bookmarkStart w:id="277" w:name="bookmark909"/>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 НАЧАЛО ХХ в. </w:t>
      </w:r>
      <w:r w:rsidRPr="00E118C5">
        <w:rPr>
          <w:rFonts w:ascii="Times New Roman" w:hAnsi="Times New Roman" w:cs="Times New Roman"/>
          <w:bCs/>
        </w:rPr>
        <w:t>(23 ч)</w:t>
      </w:r>
      <w:bookmarkEnd w:id="277"/>
    </w:p>
    <w:p w:rsidR="00E57B0A" w:rsidRPr="00E118C5" w:rsidRDefault="00E57B0A" w:rsidP="00820F84">
      <w:pPr>
        <w:pStyle w:val="11"/>
        <w:spacing w:after="140" w:line="264" w:lineRule="auto"/>
        <w:jc w:val="both"/>
        <w:rPr>
          <w:color w:val="auto"/>
        </w:rPr>
      </w:pPr>
      <w:r w:rsidRPr="00E118C5">
        <w:rPr>
          <w:b/>
          <w:bCs/>
          <w:color w:val="auto"/>
        </w:rPr>
        <w:t xml:space="preserve">Введение </w:t>
      </w:r>
      <w:r w:rsidRPr="00E118C5">
        <w:rPr>
          <w:color w:val="auto"/>
        </w:rPr>
        <w:t>(1 ч).</w:t>
      </w:r>
    </w:p>
    <w:p w:rsidR="00E57B0A" w:rsidRPr="00E118C5" w:rsidRDefault="00E57B0A" w:rsidP="00820F84">
      <w:pPr>
        <w:pStyle w:val="aa"/>
        <w:jc w:val="both"/>
        <w:rPr>
          <w:rFonts w:ascii="Times New Roman" w:hAnsi="Times New Roman" w:cs="Times New Roman"/>
        </w:rPr>
      </w:pPr>
      <w:bookmarkStart w:id="278" w:name="bookmark911"/>
      <w:r w:rsidRPr="00E118C5">
        <w:rPr>
          <w:rFonts w:ascii="Times New Roman" w:hAnsi="Times New Roman" w:cs="Times New Roman"/>
        </w:rPr>
        <w:t xml:space="preserve">Европа в начале </w:t>
      </w:r>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(2 ч)</w:t>
      </w:r>
      <w:bookmarkEnd w:id="278"/>
    </w:p>
    <w:p w:rsidR="00E57B0A" w:rsidRPr="00E118C5" w:rsidRDefault="00E57B0A" w:rsidP="00820F84">
      <w:pPr>
        <w:pStyle w:val="11"/>
        <w:spacing w:after="140" w:line="240" w:lineRule="auto"/>
        <w:jc w:val="both"/>
        <w:rPr>
          <w:color w:val="auto"/>
        </w:rPr>
      </w:pPr>
      <w:r w:rsidRPr="00E118C5">
        <w:rPr>
          <w:color w:val="auto"/>
        </w:rPr>
        <w:t xml:space="preserve">Провозглашение империи Наполеона </w:t>
      </w:r>
      <w:r w:rsidRPr="00E118C5">
        <w:rPr>
          <w:color w:val="auto"/>
          <w:lang w:val="en-US"/>
        </w:rPr>
        <w:t>I</w:t>
      </w:r>
      <w:r w:rsidRPr="00E118C5">
        <w:rPr>
          <w:color w:val="auto"/>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57B0A" w:rsidRPr="00E118C5" w:rsidRDefault="00E57B0A" w:rsidP="00820F84">
      <w:pPr>
        <w:pStyle w:val="aa"/>
        <w:jc w:val="both"/>
        <w:rPr>
          <w:rFonts w:ascii="Times New Roman" w:hAnsi="Times New Roman" w:cs="Times New Roman"/>
        </w:rPr>
      </w:pPr>
      <w:bookmarkStart w:id="279" w:name="bookmark913"/>
      <w:r w:rsidRPr="00E118C5">
        <w:rPr>
          <w:rFonts w:ascii="Times New Roman" w:hAnsi="Times New Roman" w:cs="Times New Roman"/>
        </w:rPr>
        <w:t xml:space="preserve">Развитие индустриального общества в первой половине </w:t>
      </w:r>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в.: экономика, социальные отношения, политические процессы </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(2 ч)</w:t>
      </w:r>
      <w:bookmarkEnd w:id="279"/>
    </w:p>
    <w:p w:rsidR="00E57B0A" w:rsidRPr="00E118C5" w:rsidRDefault="00E57B0A" w:rsidP="00820F84">
      <w:pPr>
        <w:pStyle w:val="11"/>
        <w:spacing w:after="140" w:line="240" w:lineRule="auto"/>
        <w:jc w:val="both"/>
        <w:rPr>
          <w:color w:val="auto"/>
        </w:rPr>
      </w:pPr>
      <w:r w:rsidRPr="00E118C5">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57B0A" w:rsidRPr="00E118C5" w:rsidRDefault="00E57B0A" w:rsidP="00820F84">
      <w:pPr>
        <w:pStyle w:val="aa"/>
        <w:jc w:val="both"/>
        <w:rPr>
          <w:rFonts w:ascii="Times New Roman" w:hAnsi="Times New Roman" w:cs="Times New Roman"/>
        </w:rPr>
      </w:pPr>
      <w:bookmarkStart w:id="280" w:name="bookmark915"/>
      <w:r w:rsidRPr="00E118C5">
        <w:rPr>
          <w:rFonts w:ascii="Times New Roman" w:hAnsi="Times New Roman" w:cs="Times New Roman"/>
        </w:rPr>
        <w:t xml:space="preserve">Политическое развитие европейских стран в 1815—1840-е гг. </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(2 ч)</w:t>
      </w:r>
      <w:bookmarkEnd w:id="280"/>
    </w:p>
    <w:p w:rsidR="00E57B0A" w:rsidRPr="00E118C5" w:rsidRDefault="00E57B0A" w:rsidP="00820F84">
      <w:pPr>
        <w:pStyle w:val="11"/>
        <w:spacing w:after="140" w:line="240" w:lineRule="auto"/>
        <w:jc w:val="both"/>
        <w:rPr>
          <w:color w:val="auto"/>
        </w:rPr>
      </w:pPr>
      <w:r w:rsidRPr="00E118C5">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57B0A" w:rsidRPr="00E118C5" w:rsidRDefault="00E57B0A" w:rsidP="00820F84">
      <w:pPr>
        <w:pStyle w:val="aa"/>
        <w:jc w:val="both"/>
        <w:rPr>
          <w:rFonts w:ascii="Times New Roman" w:hAnsi="Times New Roman" w:cs="Times New Roman"/>
        </w:rPr>
      </w:pPr>
      <w:bookmarkStart w:id="281" w:name="bookmark917"/>
      <w:r w:rsidRPr="00E118C5">
        <w:rPr>
          <w:rFonts w:ascii="Times New Roman" w:hAnsi="Times New Roman" w:cs="Times New Roman"/>
        </w:rPr>
        <w:t xml:space="preserve">Страны Европы и Северной Америки в середине XIX — начале ХХ в. </w:t>
      </w:r>
      <w:r w:rsidRPr="00E118C5">
        <w:rPr>
          <w:rFonts w:ascii="Times New Roman" w:hAnsi="Times New Roman" w:cs="Times New Roman"/>
          <w:bCs/>
        </w:rPr>
        <w:t>(6 ч)</w:t>
      </w:r>
      <w:bookmarkEnd w:id="281"/>
    </w:p>
    <w:p w:rsidR="00E57B0A" w:rsidRPr="00E118C5" w:rsidRDefault="00E57B0A" w:rsidP="00820F84">
      <w:pPr>
        <w:pStyle w:val="11"/>
        <w:spacing w:line="252" w:lineRule="auto"/>
        <w:jc w:val="both"/>
        <w:rPr>
          <w:color w:val="auto"/>
        </w:rPr>
      </w:pPr>
      <w:r w:rsidRPr="00E118C5">
        <w:rPr>
          <w:b/>
          <w:bCs/>
          <w:i/>
          <w:iCs/>
          <w:color w:val="auto"/>
        </w:rPr>
        <w:t>Великобритания</w:t>
      </w:r>
      <w:r w:rsidRPr="00E118C5">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E57B0A" w:rsidRPr="00E118C5" w:rsidRDefault="00E57B0A" w:rsidP="00820F84">
      <w:pPr>
        <w:pStyle w:val="11"/>
        <w:spacing w:line="252" w:lineRule="auto"/>
        <w:jc w:val="both"/>
        <w:rPr>
          <w:color w:val="auto"/>
        </w:rPr>
      </w:pPr>
      <w:r w:rsidRPr="00E118C5">
        <w:rPr>
          <w:b/>
          <w:bCs/>
          <w:i/>
          <w:iCs/>
          <w:color w:val="auto"/>
        </w:rPr>
        <w:t>Франция.</w:t>
      </w:r>
      <w:r w:rsidRPr="00E118C5">
        <w:rPr>
          <w:color w:val="auto"/>
        </w:rPr>
        <w:t xml:space="preserve"> Империя Наполеона </w:t>
      </w:r>
      <w:r w:rsidRPr="00E118C5">
        <w:rPr>
          <w:color w:val="auto"/>
          <w:lang w:val="en-US"/>
        </w:rPr>
        <w:t>III</w:t>
      </w:r>
      <w:r w:rsidRPr="00E118C5">
        <w:rPr>
          <w:color w:val="auto"/>
        </w:rPr>
        <w:t>: внутренняя и внешняя политика. Активизация колониальной экспансии. Франко-германская война 1870—1871 гг. Парижская коммуна.</w:t>
      </w:r>
    </w:p>
    <w:p w:rsidR="00E57B0A" w:rsidRPr="00E118C5" w:rsidRDefault="00E57B0A" w:rsidP="00820F84">
      <w:pPr>
        <w:pStyle w:val="11"/>
        <w:spacing w:line="252" w:lineRule="auto"/>
        <w:jc w:val="both"/>
        <w:rPr>
          <w:color w:val="auto"/>
        </w:rPr>
      </w:pPr>
      <w:r w:rsidRPr="00E118C5">
        <w:rPr>
          <w:b/>
          <w:bCs/>
          <w:i/>
          <w:iCs/>
          <w:color w:val="auto"/>
        </w:rPr>
        <w:t>Италия.</w:t>
      </w:r>
      <w:r w:rsidRPr="00E118C5">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118C5">
        <w:rPr>
          <w:color w:val="auto"/>
          <w:lang w:val="en-US"/>
        </w:rPr>
        <w:t>II</w:t>
      </w:r>
      <w:r w:rsidRPr="00E118C5">
        <w:rPr>
          <w:color w:val="auto"/>
        </w:rPr>
        <w:t>.</w:t>
      </w:r>
    </w:p>
    <w:p w:rsidR="00E57B0A" w:rsidRPr="00E118C5" w:rsidRDefault="00E57B0A" w:rsidP="00820F84">
      <w:pPr>
        <w:pStyle w:val="11"/>
        <w:spacing w:line="252" w:lineRule="auto"/>
        <w:jc w:val="both"/>
        <w:rPr>
          <w:color w:val="auto"/>
        </w:rPr>
      </w:pPr>
      <w:r w:rsidRPr="00E118C5">
        <w:rPr>
          <w:b/>
          <w:bCs/>
          <w:i/>
          <w:iCs/>
          <w:color w:val="auto"/>
        </w:rPr>
        <w:t>Германия.</w:t>
      </w:r>
      <w:r w:rsidRPr="00E118C5">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57B0A" w:rsidRPr="00E118C5" w:rsidRDefault="00E57B0A" w:rsidP="00820F84">
      <w:pPr>
        <w:pStyle w:val="11"/>
        <w:spacing w:line="252" w:lineRule="auto"/>
        <w:jc w:val="both"/>
        <w:rPr>
          <w:color w:val="auto"/>
        </w:rPr>
      </w:pPr>
      <w:r w:rsidRPr="00E118C5">
        <w:rPr>
          <w:b/>
          <w:bCs/>
          <w:i/>
          <w:iCs/>
          <w:color w:val="auto"/>
        </w:rPr>
        <w:t xml:space="preserve">Страны Центральной и Юго-Восточной Европы во второй половине </w:t>
      </w:r>
      <w:r w:rsidRPr="00E118C5">
        <w:rPr>
          <w:b/>
          <w:bCs/>
          <w:i/>
          <w:iCs/>
          <w:color w:val="auto"/>
          <w:lang w:val="en-US"/>
        </w:rPr>
        <w:t>XIX</w:t>
      </w:r>
      <w:r w:rsidRPr="00E118C5">
        <w:rPr>
          <w:b/>
          <w:bCs/>
          <w:i/>
          <w:iCs/>
          <w:color w:val="auto"/>
        </w:rPr>
        <w:t xml:space="preserve"> — начале </w:t>
      </w:r>
      <w:r w:rsidRPr="00E118C5">
        <w:rPr>
          <w:b/>
          <w:bCs/>
          <w:i/>
          <w:iCs/>
          <w:color w:val="auto"/>
          <w:lang w:val="en-US"/>
        </w:rPr>
        <w:t>XX</w:t>
      </w:r>
      <w:r w:rsidRPr="00E118C5">
        <w:rPr>
          <w:b/>
          <w:bCs/>
          <w:i/>
          <w:iCs/>
          <w:color w:val="auto"/>
        </w:rPr>
        <w:t xml:space="preserve"> в</w:t>
      </w:r>
      <w:r w:rsidRPr="00E118C5">
        <w:rPr>
          <w:i/>
          <w:iCs/>
          <w:color w:val="auto"/>
        </w:rPr>
        <w:t>.</w:t>
      </w:r>
      <w:r w:rsidRPr="00E118C5">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57B0A" w:rsidRPr="00E118C5" w:rsidRDefault="00E57B0A" w:rsidP="00820F84">
      <w:pPr>
        <w:pStyle w:val="11"/>
        <w:spacing w:line="240" w:lineRule="auto"/>
        <w:jc w:val="both"/>
        <w:rPr>
          <w:color w:val="auto"/>
        </w:rPr>
      </w:pPr>
      <w:r w:rsidRPr="00E118C5">
        <w:rPr>
          <w:b/>
          <w:bCs/>
          <w:i/>
          <w:iCs/>
          <w:color w:val="auto"/>
        </w:rPr>
        <w:t>Соединенные Штаты Америки</w:t>
      </w:r>
      <w:r w:rsidRPr="00E118C5">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118C5">
        <w:rPr>
          <w:color w:val="auto"/>
          <w:lang w:val="en-US"/>
        </w:rPr>
        <w:t>XIX</w:t>
      </w:r>
      <w:r w:rsidRPr="00E118C5">
        <w:rPr>
          <w:color w:val="auto"/>
        </w:rPr>
        <w:t xml:space="preserve"> в.</w:t>
      </w:r>
    </w:p>
    <w:p w:rsidR="00E57B0A" w:rsidRPr="00E118C5" w:rsidRDefault="00E57B0A" w:rsidP="00820F84">
      <w:pPr>
        <w:pStyle w:val="11"/>
        <w:spacing w:line="262" w:lineRule="auto"/>
        <w:jc w:val="both"/>
        <w:rPr>
          <w:color w:val="auto"/>
        </w:rPr>
      </w:pPr>
      <w:r w:rsidRPr="00E118C5">
        <w:rPr>
          <w:b/>
          <w:bCs/>
          <w:i/>
          <w:iCs/>
          <w:color w:val="auto"/>
        </w:rPr>
        <w:t xml:space="preserve">Экономическое и социально-политическое развитие стран Европы и США в конце </w:t>
      </w:r>
      <w:r w:rsidRPr="00E118C5">
        <w:rPr>
          <w:b/>
          <w:bCs/>
          <w:i/>
          <w:iCs/>
          <w:color w:val="auto"/>
          <w:lang w:val="en-US"/>
        </w:rPr>
        <w:t>XIX</w:t>
      </w:r>
      <w:r w:rsidRPr="00E118C5">
        <w:rPr>
          <w:b/>
          <w:bCs/>
          <w:i/>
          <w:iCs/>
          <w:color w:val="auto"/>
        </w:rPr>
        <w:t xml:space="preserve"> — начале ХХ в.</w:t>
      </w:r>
    </w:p>
    <w:p w:rsidR="00E57B0A" w:rsidRPr="00E118C5" w:rsidRDefault="00E57B0A" w:rsidP="00820F84">
      <w:pPr>
        <w:pStyle w:val="11"/>
        <w:spacing w:after="140" w:line="240" w:lineRule="auto"/>
        <w:jc w:val="both"/>
        <w:rPr>
          <w:color w:val="auto"/>
        </w:rPr>
      </w:pPr>
      <w:r w:rsidRPr="00E118C5">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57B0A" w:rsidRPr="00E118C5" w:rsidRDefault="00E57B0A" w:rsidP="00820F84">
      <w:pPr>
        <w:pStyle w:val="aa"/>
        <w:jc w:val="both"/>
        <w:rPr>
          <w:rFonts w:ascii="Times New Roman" w:hAnsi="Times New Roman" w:cs="Times New Roman"/>
        </w:rPr>
      </w:pPr>
      <w:bookmarkStart w:id="282" w:name="bookmark919"/>
      <w:r w:rsidRPr="00E118C5">
        <w:rPr>
          <w:rFonts w:ascii="Times New Roman" w:hAnsi="Times New Roman" w:cs="Times New Roman"/>
        </w:rPr>
        <w:t xml:space="preserve">Страны Латинской Америки в </w:t>
      </w:r>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 начале ХХ в. </w:t>
      </w:r>
      <w:r w:rsidRPr="00E118C5">
        <w:rPr>
          <w:rFonts w:ascii="Times New Roman" w:hAnsi="Times New Roman" w:cs="Times New Roman"/>
          <w:bCs/>
        </w:rPr>
        <w:t>(2 ч)</w:t>
      </w:r>
      <w:bookmarkEnd w:id="282"/>
    </w:p>
    <w:p w:rsidR="00E57B0A" w:rsidRPr="00E118C5" w:rsidRDefault="00E57B0A" w:rsidP="00820F84">
      <w:pPr>
        <w:pStyle w:val="11"/>
        <w:spacing w:after="140" w:line="240" w:lineRule="auto"/>
        <w:jc w:val="both"/>
        <w:rPr>
          <w:color w:val="auto"/>
        </w:rPr>
      </w:pPr>
      <w:r w:rsidRPr="00E118C5">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57B0A" w:rsidRPr="00E118C5" w:rsidRDefault="00E57B0A" w:rsidP="00820F84">
      <w:pPr>
        <w:pStyle w:val="aa"/>
        <w:jc w:val="both"/>
        <w:rPr>
          <w:rFonts w:ascii="Times New Roman" w:hAnsi="Times New Roman" w:cs="Times New Roman"/>
        </w:rPr>
      </w:pPr>
      <w:bookmarkStart w:id="283" w:name="bookmark921"/>
      <w:r w:rsidRPr="00E118C5">
        <w:rPr>
          <w:rFonts w:ascii="Times New Roman" w:hAnsi="Times New Roman" w:cs="Times New Roman"/>
        </w:rPr>
        <w:t xml:space="preserve">Страны Азии в XIX — начале ХХ в. </w:t>
      </w:r>
      <w:r w:rsidRPr="00E118C5">
        <w:rPr>
          <w:rFonts w:ascii="Times New Roman" w:hAnsi="Times New Roman" w:cs="Times New Roman"/>
          <w:bCs/>
        </w:rPr>
        <w:t>(3 ч)</w:t>
      </w:r>
      <w:bookmarkEnd w:id="283"/>
    </w:p>
    <w:p w:rsidR="00E57B0A" w:rsidRPr="00E118C5" w:rsidRDefault="00E57B0A" w:rsidP="00820F84">
      <w:pPr>
        <w:pStyle w:val="11"/>
        <w:spacing w:line="240" w:lineRule="auto"/>
        <w:jc w:val="both"/>
        <w:rPr>
          <w:color w:val="auto"/>
        </w:rPr>
      </w:pPr>
      <w:r w:rsidRPr="00E118C5">
        <w:rPr>
          <w:b/>
          <w:bCs/>
          <w:i/>
          <w:iCs/>
          <w:color w:val="auto"/>
        </w:rPr>
        <w:t>Япония.</w:t>
      </w:r>
      <w:r w:rsidRPr="00E118C5">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57B0A" w:rsidRPr="00E118C5" w:rsidRDefault="00E57B0A" w:rsidP="00820F84">
      <w:pPr>
        <w:pStyle w:val="11"/>
        <w:spacing w:line="252" w:lineRule="auto"/>
        <w:jc w:val="both"/>
        <w:rPr>
          <w:color w:val="auto"/>
        </w:rPr>
      </w:pPr>
      <w:r w:rsidRPr="00E118C5">
        <w:rPr>
          <w:b/>
          <w:bCs/>
          <w:i/>
          <w:iCs/>
          <w:color w:val="auto"/>
        </w:rPr>
        <w:t>Китай.</w:t>
      </w:r>
      <w:r w:rsidRPr="00E118C5">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E57B0A" w:rsidRPr="00E118C5" w:rsidRDefault="00E57B0A" w:rsidP="00820F84">
      <w:pPr>
        <w:pStyle w:val="11"/>
        <w:spacing w:line="252" w:lineRule="auto"/>
        <w:jc w:val="both"/>
        <w:rPr>
          <w:color w:val="auto"/>
        </w:rPr>
      </w:pPr>
      <w:r w:rsidRPr="00E118C5">
        <w:rPr>
          <w:b/>
          <w:bCs/>
          <w:i/>
          <w:iCs/>
          <w:color w:val="auto"/>
        </w:rPr>
        <w:t>Османская империя</w:t>
      </w:r>
      <w:r w:rsidRPr="00E118C5">
        <w:rPr>
          <w:i/>
          <w:iCs/>
          <w:color w:val="auto"/>
        </w:rPr>
        <w:t>.</w:t>
      </w:r>
      <w:r w:rsidRPr="00E118C5">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E57B0A" w:rsidRPr="00E118C5" w:rsidRDefault="00E57B0A" w:rsidP="00820F84">
      <w:pPr>
        <w:pStyle w:val="11"/>
        <w:spacing w:line="240" w:lineRule="auto"/>
        <w:jc w:val="both"/>
        <w:rPr>
          <w:color w:val="auto"/>
        </w:rPr>
      </w:pPr>
      <w:r w:rsidRPr="00E118C5">
        <w:rPr>
          <w:color w:val="auto"/>
        </w:rPr>
        <w:t xml:space="preserve">Революция 1905—1911 г. в </w:t>
      </w:r>
      <w:r w:rsidRPr="00E118C5">
        <w:rPr>
          <w:b/>
          <w:bCs/>
          <w:i/>
          <w:iCs/>
          <w:color w:val="auto"/>
        </w:rPr>
        <w:t>Иране.</w:t>
      </w:r>
    </w:p>
    <w:p w:rsidR="00E57B0A" w:rsidRPr="00E118C5" w:rsidRDefault="00E57B0A" w:rsidP="00820F84">
      <w:pPr>
        <w:pStyle w:val="11"/>
        <w:spacing w:after="140" w:line="240" w:lineRule="auto"/>
        <w:jc w:val="both"/>
        <w:rPr>
          <w:color w:val="auto"/>
        </w:rPr>
      </w:pPr>
      <w:r w:rsidRPr="00E118C5">
        <w:rPr>
          <w:b/>
          <w:bCs/>
          <w:i/>
          <w:iCs/>
          <w:color w:val="auto"/>
        </w:rPr>
        <w:t>Индия.</w:t>
      </w:r>
      <w:r w:rsidRPr="00E118C5">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118C5">
        <w:rPr>
          <w:color w:val="auto"/>
          <w:lang w:val="en-US"/>
        </w:rPr>
        <w:t>XIX</w:t>
      </w:r>
      <w:r w:rsidRPr="00E118C5">
        <w:rPr>
          <w:color w:val="auto"/>
        </w:rPr>
        <w:t xml:space="preserve"> в. Создание Индийского национального конгресса. Б. Тилак, М.К. Ганди.</w:t>
      </w:r>
    </w:p>
    <w:p w:rsidR="00E57B0A" w:rsidRPr="00E118C5" w:rsidRDefault="00E57B0A" w:rsidP="00820F84">
      <w:pPr>
        <w:pStyle w:val="aa"/>
        <w:jc w:val="both"/>
        <w:rPr>
          <w:rFonts w:ascii="Times New Roman" w:hAnsi="Times New Roman" w:cs="Times New Roman"/>
        </w:rPr>
      </w:pPr>
      <w:bookmarkStart w:id="284" w:name="bookmark923"/>
      <w:r w:rsidRPr="00E118C5">
        <w:rPr>
          <w:rFonts w:ascii="Times New Roman" w:hAnsi="Times New Roman" w:cs="Times New Roman"/>
        </w:rPr>
        <w:t xml:space="preserve">Народы Африки в XIX — начале XX в. </w:t>
      </w:r>
      <w:r w:rsidRPr="00E118C5">
        <w:rPr>
          <w:rFonts w:ascii="Times New Roman" w:hAnsi="Times New Roman" w:cs="Times New Roman"/>
          <w:bCs/>
        </w:rPr>
        <w:t>(1 ч)</w:t>
      </w:r>
      <w:bookmarkEnd w:id="284"/>
    </w:p>
    <w:p w:rsidR="00E57B0A" w:rsidRPr="00E118C5" w:rsidRDefault="00E57B0A" w:rsidP="00820F84">
      <w:pPr>
        <w:pStyle w:val="11"/>
        <w:spacing w:after="140" w:line="240" w:lineRule="auto"/>
        <w:jc w:val="both"/>
        <w:rPr>
          <w:color w:val="auto"/>
        </w:rPr>
      </w:pPr>
      <w:r w:rsidRPr="00E118C5">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57B0A" w:rsidRPr="00E118C5" w:rsidRDefault="00E57B0A" w:rsidP="00820F84">
      <w:pPr>
        <w:pStyle w:val="aa"/>
        <w:jc w:val="both"/>
        <w:rPr>
          <w:rFonts w:ascii="Times New Roman" w:hAnsi="Times New Roman" w:cs="Times New Roman"/>
        </w:rPr>
      </w:pPr>
      <w:bookmarkStart w:id="285" w:name="bookmark925"/>
      <w:r w:rsidRPr="00E118C5">
        <w:rPr>
          <w:rFonts w:ascii="Times New Roman" w:hAnsi="Times New Roman" w:cs="Times New Roman"/>
        </w:rPr>
        <w:t xml:space="preserve">Развитие культуры в </w:t>
      </w:r>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 начале </w:t>
      </w:r>
      <w:r w:rsidRPr="00E118C5">
        <w:rPr>
          <w:rFonts w:ascii="Times New Roman" w:hAnsi="Times New Roman" w:cs="Times New Roman"/>
          <w:lang w:val="en-US" w:eastAsia="en-US"/>
        </w:rPr>
        <w:t>XX</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(2 ч)</w:t>
      </w:r>
      <w:bookmarkEnd w:id="285"/>
    </w:p>
    <w:p w:rsidR="00E57B0A" w:rsidRPr="00E118C5" w:rsidRDefault="00E57B0A" w:rsidP="00820F84">
      <w:pPr>
        <w:pStyle w:val="11"/>
        <w:spacing w:after="140" w:line="240" w:lineRule="auto"/>
        <w:jc w:val="both"/>
        <w:rPr>
          <w:color w:val="auto"/>
        </w:rPr>
      </w:pPr>
      <w:r w:rsidRPr="00E118C5">
        <w:rPr>
          <w:color w:val="auto"/>
        </w:rPr>
        <w:t xml:space="preserve">Научные открытия и технические изобретения в </w:t>
      </w:r>
      <w:r w:rsidRPr="00E118C5">
        <w:rPr>
          <w:color w:val="auto"/>
          <w:lang w:val="en-US"/>
        </w:rPr>
        <w:t>XIX</w:t>
      </w:r>
      <w:r w:rsidRPr="00E118C5">
        <w:rPr>
          <w:color w:val="auto"/>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118C5">
        <w:rPr>
          <w:color w:val="auto"/>
          <w:lang w:val="en-US"/>
        </w:rPr>
        <w:t>XIX</w:t>
      </w:r>
      <w:r w:rsidRPr="00E118C5">
        <w:rPr>
          <w:color w:val="auto"/>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57B0A" w:rsidRPr="00E118C5" w:rsidRDefault="00E57B0A" w:rsidP="00820F84">
      <w:pPr>
        <w:pStyle w:val="aa"/>
        <w:jc w:val="both"/>
        <w:rPr>
          <w:rFonts w:ascii="Times New Roman" w:hAnsi="Times New Roman" w:cs="Times New Roman"/>
        </w:rPr>
      </w:pPr>
      <w:bookmarkStart w:id="286" w:name="bookmark927"/>
      <w:r w:rsidRPr="00E118C5">
        <w:rPr>
          <w:rFonts w:ascii="Times New Roman" w:hAnsi="Times New Roman" w:cs="Times New Roman"/>
        </w:rPr>
        <w:t xml:space="preserve">Международные отношения в </w:t>
      </w:r>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 начале </w:t>
      </w:r>
      <w:r w:rsidRPr="00E118C5">
        <w:rPr>
          <w:rFonts w:ascii="Times New Roman" w:hAnsi="Times New Roman" w:cs="Times New Roman"/>
          <w:lang w:val="en-US" w:eastAsia="en-US"/>
        </w:rPr>
        <w:t>XX</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(1 ч)</w:t>
      </w:r>
      <w:bookmarkEnd w:id="286"/>
    </w:p>
    <w:p w:rsidR="00E57B0A" w:rsidRPr="00E118C5" w:rsidRDefault="00E57B0A" w:rsidP="00820F84">
      <w:pPr>
        <w:pStyle w:val="11"/>
        <w:jc w:val="both"/>
        <w:rPr>
          <w:color w:val="auto"/>
        </w:rPr>
      </w:pPr>
      <w:r w:rsidRPr="00E118C5">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118C5">
        <w:rPr>
          <w:color w:val="auto"/>
          <w:lang w:val="en-US"/>
        </w:rPr>
        <w:t>XIX</w:t>
      </w:r>
      <w:r w:rsidRPr="00E118C5">
        <w:rPr>
          <w:color w:val="auto"/>
        </w:rPr>
        <w:t xml:space="preserve"> — начале ХХ в. (испано-американская война, русско-японская война, боснийский кризис). Балканские войны.</w:t>
      </w:r>
    </w:p>
    <w:p w:rsidR="00E57B0A" w:rsidRPr="00E118C5" w:rsidRDefault="00E57B0A" w:rsidP="00820F84">
      <w:pPr>
        <w:pStyle w:val="11"/>
        <w:spacing w:after="140" w:line="262" w:lineRule="auto"/>
        <w:jc w:val="both"/>
        <w:rPr>
          <w:color w:val="auto"/>
        </w:rPr>
      </w:pPr>
      <w:r w:rsidRPr="00E118C5">
        <w:rPr>
          <w:b/>
          <w:bCs/>
          <w:color w:val="auto"/>
        </w:rPr>
        <w:t xml:space="preserve">Обобщение </w:t>
      </w:r>
      <w:r w:rsidRPr="00E118C5">
        <w:rPr>
          <w:color w:val="auto"/>
        </w:rPr>
        <w:t xml:space="preserve">(1 ч). Историческое и культурное наследие </w:t>
      </w:r>
      <w:r w:rsidRPr="00E118C5">
        <w:rPr>
          <w:color w:val="auto"/>
          <w:lang w:val="en-US"/>
        </w:rPr>
        <w:t>XIX</w:t>
      </w:r>
      <w:r w:rsidRPr="00E118C5">
        <w:rPr>
          <w:color w:val="auto"/>
        </w:rPr>
        <w:t xml:space="preserve"> в.</w:t>
      </w:r>
    </w:p>
    <w:p w:rsidR="00E57B0A" w:rsidRPr="00E118C5" w:rsidRDefault="00E57B0A" w:rsidP="00820F84">
      <w:pPr>
        <w:pStyle w:val="aa"/>
        <w:jc w:val="both"/>
        <w:rPr>
          <w:rFonts w:ascii="Times New Roman" w:hAnsi="Times New Roman" w:cs="Times New Roman"/>
        </w:rPr>
      </w:pPr>
      <w:bookmarkStart w:id="287" w:name="bookmark929"/>
      <w:r w:rsidRPr="00E118C5">
        <w:rPr>
          <w:rFonts w:ascii="Times New Roman" w:hAnsi="Times New Roman" w:cs="Times New Roman"/>
        </w:rPr>
        <w:t>ИСТОРИЯ РОССИИ. РОССИЙСКАЯ ИМПЕРИЯ</w:t>
      </w:r>
      <w:bookmarkEnd w:id="287"/>
    </w:p>
    <w:p w:rsidR="00E57B0A" w:rsidRPr="00E118C5" w:rsidRDefault="00E57B0A" w:rsidP="00820F84">
      <w:pPr>
        <w:pStyle w:val="aa"/>
        <w:jc w:val="both"/>
        <w:rPr>
          <w:rFonts w:ascii="Times New Roman" w:hAnsi="Times New Roman" w:cs="Times New Roman"/>
        </w:rPr>
      </w:pPr>
      <w:bookmarkStart w:id="288" w:name="bookmark931"/>
      <w:r w:rsidRPr="00E118C5">
        <w:rPr>
          <w:rFonts w:ascii="Times New Roman" w:hAnsi="Times New Roman" w:cs="Times New Roman"/>
        </w:rPr>
        <w:t xml:space="preserve">В </w:t>
      </w:r>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 НАЧАЛЕ </w:t>
      </w:r>
      <w:r w:rsidRPr="00E118C5">
        <w:rPr>
          <w:rFonts w:ascii="Times New Roman" w:hAnsi="Times New Roman" w:cs="Times New Roman"/>
          <w:lang w:val="en-US" w:eastAsia="en-US"/>
        </w:rPr>
        <w:t>XX</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(45 ч)</w:t>
      </w:r>
      <w:bookmarkEnd w:id="288"/>
    </w:p>
    <w:p w:rsidR="00E57B0A" w:rsidRPr="00E118C5" w:rsidRDefault="00E57B0A" w:rsidP="00820F84">
      <w:pPr>
        <w:pStyle w:val="11"/>
        <w:spacing w:after="140" w:line="266" w:lineRule="auto"/>
        <w:jc w:val="both"/>
        <w:rPr>
          <w:color w:val="auto"/>
        </w:rPr>
      </w:pPr>
      <w:r w:rsidRPr="00E118C5">
        <w:rPr>
          <w:b/>
          <w:bCs/>
          <w:color w:val="auto"/>
        </w:rPr>
        <w:t xml:space="preserve">Введение </w:t>
      </w:r>
      <w:r w:rsidRPr="00E118C5">
        <w:rPr>
          <w:color w:val="auto"/>
        </w:rPr>
        <w:t>(1 ч).</w:t>
      </w:r>
    </w:p>
    <w:p w:rsidR="00E57B0A" w:rsidRPr="00E118C5" w:rsidRDefault="00E57B0A" w:rsidP="00820F84">
      <w:pPr>
        <w:pStyle w:val="aa"/>
        <w:jc w:val="both"/>
        <w:rPr>
          <w:rFonts w:ascii="Times New Roman" w:hAnsi="Times New Roman" w:cs="Times New Roman"/>
        </w:rPr>
      </w:pPr>
      <w:bookmarkStart w:id="289" w:name="bookmark933"/>
      <w:r w:rsidRPr="00E118C5">
        <w:rPr>
          <w:rFonts w:ascii="Times New Roman" w:hAnsi="Times New Roman" w:cs="Times New Roman"/>
        </w:rPr>
        <w:t xml:space="preserve">Александровская эпоха: государственный либерализм </w:t>
      </w:r>
      <w:r w:rsidRPr="00E118C5">
        <w:rPr>
          <w:rFonts w:ascii="Times New Roman" w:hAnsi="Times New Roman" w:cs="Times New Roman"/>
          <w:bCs/>
        </w:rPr>
        <w:t>(7 ч)</w:t>
      </w:r>
      <w:bookmarkEnd w:id="289"/>
    </w:p>
    <w:p w:rsidR="00E57B0A" w:rsidRPr="00E118C5" w:rsidRDefault="00E57B0A" w:rsidP="00820F84">
      <w:pPr>
        <w:pStyle w:val="11"/>
        <w:jc w:val="both"/>
        <w:rPr>
          <w:color w:val="auto"/>
        </w:rPr>
      </w:pPr>
      <w:r w:rsidRPr="00E118C5">
        <w:rPr>
          <w:color w:val="auto"/>
        </w:rPr>
        <w:t xml:space="preserve">Проекты либеральных реформ Александра </w:t>
      </w:r>
      <w:r w:rsidRPr="00E118C5">
        <w:rPr>
          <w:color w:val="auto"/>
          <w:lang w:val="en-US"/>
        </w:rPr>
        <w:t>I</w:t>
      </w:r>
      <w:r w:rsidRPr="00E118C5">
        <w:rPr>
          <w:color w:val="auto"/>
        </w:rPr>
        <w:t>. Внешние и внутренние факторы. Негласный комитет. Реформы государственного управления. М. М. Сперанский.</w:t>
      </w:r>
    </w:p>
    <w:p w:rsidR="00E57B0A" w:rsidRPr="00E118C5" w:rsidRDefault="00E57B0A" w:rsidP="00820F84">
      <w:pPr>
        <w:pStyle w:val="11"/>
        <w:jc w:val="both"/>
        <w:rPr>
          <w:color w:val="auto"/>
        </w:rPr>
      </w:pPr>
      <w:r w:rsidRPr="00E118C5">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118C5">
        <w:rPr>
          <w:color w:val="auto"/>
          <w:lang w:val="en-US"/>
        </w:rPr>
        <w:t>XIX</w:t>
      </w:r>
      <w:r w:rsidRPr="00E118C5">
        <w:rPr>
          <w:color w:val="auto"/>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57B0A" w:rsidRPr="00E118C5" w:rsidRDefault="00E57B0A" w:rsidP="00820F84">
      <w:pPr>
        <w:pStyle w:val="11"/>
        <w:spacing w:after="100"/>
        <w:jc w:val="both"/>
        <w:rPr>
          <w:color w:val="auto"/>
        </w:rPr>
      </w:pPr>
      <w:r w:rsidRPr="00E118C5">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118C5">
        <w:rPr>
          <w:i/>
          <w:iCs/>
          <w:color w:val="auto"/>
        </w:rPr>
        <w:t>.</w:t>
      </w:r>
      <w:r w:rsidRPr="00E118C5">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E57B0A" w:rsidRPr="00E118C5" w:rsidRDefault="00E57B0A" w:rsidP="00820F84">
      <w:pPr>
        <w:pStyle w:val="aa"/>
        <w:jc w:val="both"/>
        <w:rPr>
          <w:rFonts w:ascii="Times New Roman" w:hAnsi="Times New Roman" w:cs="Times New Roman"/>
        </w:rPr>
      </w:pPr>
      <w:bookmarkStart w:id="290" w:name="bookmark935"/>
      <w:r w:rsidRPr="00E118C5">
        <w:rPr>
          <w:rFonts w:ascii="Times New Roman" w:hAnsi="Times New Roman" w:cs="Times New Roman"/>
        </w:rPr>
        <w:t xml:space="preserve">Николаевское самодержавие: государственный консерватизм </w:t>
      </w:r>
      <w:r w:rsidRPr="00E118C5">
        <w:rPr>
          <w:rFonts w:ascii="Times New Roman" w:hAnsi="Times New Roman" w:cs="Times New Roman"/>
          <w:bCs/>
        </w:rPr>
        <w:t>(5 ч)</w:t>
      </w:r>
      <w:bookmarkEnd w:id="290"/>
    </w:p>
    <w:p w:rsidR="00E57B0A" w:rsidRPr="00E118C5" w:rsidRDefault="00E57B0A" w:rsidP="00820F84">
      <w:pPr>
        <w:pStyle w:val="11"/>
        <w:spacing w:line="252" w:lineRule="auto"/>
        <w:jc w:val="both"/>
        <w:rPr>
          <w:color w:val="auto"/>
        </w:rPr>
      </w:pPr>
      <w:r w:rsidRPr="00E118C5">
        <w:rPr>
          <w:color w:val="auto"/>
        </w:rPr>
        <w:t xml:space="preserve">Реформаторские и консервативные тенденции в политике Николая </w:t>
      </w:r>
      <w:r w:rsidRPr="00E118C5">
        <w:rPr>
          <w:color w:val="auto"/>
          <w:lang w:val="en-US"/>
        </w:rPr>
        <w:t>I</w:t>
      </w:r>
      <w:r w:rsidRPr="00E118C5">
        <w:rPr>
          <w:color w:val="auto"/>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E57B0A" w:rsidRPr="00E118C5" w:rsidRDefault="00E57B0A" w:rsidP="00820F84">
      <w:pPr>
        <w:pStyle w:val="11"/>
        <w:spacing w:line="252" w:lineRule="auto"/>
        <w:jc w:val="both"/>
        <w:rPr>
          <w:color w:val="auto"/>
        </w:rPr>
      </w:pPr>
      <w:r w:rsidRPr="00E118C5">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57B0A" w:rsidRPr="00E118C5" w:rsidRDefault="00E57B0A" w:rsidP="00820F84">
      <w:pPr>
        <w:pStyle w:val="11"/>
        <w:spacing w:line="252" w:lineRule="auto"/>
        <w:jc w:val="both"/>
        <w:rPr>
          <w:color w:val="auto"/>
        </w:rPr>
      </w:pPr>
      <w:r w:rsidRPr="00E118C5">
        <w:rPr>
          <w:color w:val="auto"/>
        </w:rPr>
        <w:t>Сословная структура российского общества. Крепостное хозяйство. Помещик и крестьянин, конфликты и сотрудничество</w:t>
      </w:r>
      <w:r w:rsidRPr="00E118C5">
        <w:rPr>
          <w:i/>
          <w:iCs/>
          <w:color w:val="auto"/>
        </w:rPr>
        <w:t xml:space="preserve">. </w:t>
      </w:r>
      <w:r w:rsidRPr="00E118C5">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118C5">
        <w:rPr>
          <w:i/>
          <w:iCs/>
          <w:color w:val="auto"/>
        </w:rPr>
        <w:t>.</w:t>
      </w:r>
      <w:r w:rsidRPr="00E118C5">
        <w:rPr>
          <w:color w:val="auto"/>
        </w:rPr>
        <w:t xml:space="preserve"> Города как административные, торговые и промышленные центры. Городское самоуправление.</w:t>
      </w:r>
    </w:p>
    <w:p w:rsidR="00E57B0A" w:rsidRPr="00E118C5" w:rsidRDefault="00E57B0A" w:rsidP="00820F84">
      <w:pPr>
        <w:pStyle w:val="11"/>
        <w:spacing w:after="140" w:line="252" w:lineRule="auto"/>
        <w:jc w:val="both"/>
        <w:rPr>
          <w:color w:val="auto"/>
        </w:rPr>
      </w:pPr>
      <w:r w:rsidRPr="00E118C5">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118C5">
        <w:rPr>
          <w:i/>
          <w:iCs/>
          <w:color w:val="auto"/>
        </w:rPr>
        <w:t>.</w:t>
      </w:r>
      <w:r w:rsidRPr="00E118C5">
        <w:rPr>
          <w:color w:val="auto"/>
        </w:rPr>
        <w:t xml:space="preserve"> А. И. Герцен</w:t>
      </w:r>
      <w:r w:rsidRPr="00E118C5">
        <w:rPr>
          <w:i/>
          <w:iCs/>
          <w:color w:val="auto"/>
        </w:rPr>
        <w:t>.</w:t>
      </w:r>
      <w:r w:rsidRPr="00E118C5">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118C5">
        <w:rPr>
          <w:i/>
          <w:iCs/>
          <w:color w:val="auto"/>
        </w:rPr>
        <w:t>.</w:t>
      </w:r>
    </w:p>
    <w:p w:rsidR="00E57B0A" w:rsidRPr="00E118C5" w:rsidRDefault="00E57B0A" w:rsidP="00820F84">
      <w:pPr>
        <w:pStyle w:val="aa"/>
        <w:jc w:val="both"/>
        <w:rPr>
          <w:rFonts w:ascii="Times New Roman" w:hAnsi="Times New Roman" w:cs="Times New Roman"/>
        </w:rPr>
      </w:pPr>
      <w:bookmarkStart w:id="291" w:name="bookmark937"/>
      <w:r w:rsidRPr="00E118C5">
        <w:rPr>
          <w:rFonts w:ascii="Times New Roman" w:hAnsi="Times New Roman" w:cs="Times New Roman"/>
        </w:rPr>
        <w:t xml:space="preserve">Культурное пространство империи в первой половине XIX в. </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(3 ч)</w:t>
      </w:r>
      <w:bookmarkEnd w:id="291"/>
    </w:p>
    <w:p w:rsidR="00E57B0A" w:rsidRPr="00E118C5" w:rsidRDefault="00E57B0A" w:rsidP="00820F84">
      <w:pPr>
        <w:pStyle w:val="11"/>
        <w:spacing w:after="140" w:line="252" w:lineRule="auto"/>
        <w:jc w:val="both"/>
        <w:rPr>
          <w:color w:val="auto"/>
        </w:rPr>
      </w:pPr>
      <w:r w:rsidRPr="00E118C5">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118C5">
        <w:rPr>
          <w:i/>
          <w:iCs/>
          <w:color w:val="auto"/>
        </w:rPr>
        <w:t>.</w:t>
      </w:r>
      <w:r w:rsidRPr="00E118C5">
        <w:rPr>
          <w:color w:val="auto"/>
        </w:rPr>
        <w:t xml:space="preserve"> Российская культура как часть европейской культуры.</w:t>
      </w:r>
    </w:p>
    <w:p w:rsidR="00E57B0A" w:rsidRPr="00E118C5" w:rsidRDefault="00E57B0A" w:rsidP="00820F84">
      <w:pPr>
        <w:pStyle w:val="aa"/>
        <w:jc w:val="both"/>
        <w:rPr>
          <w:rFonts w:ascii="Times New Roman" w:hAnsi="Times New Roman" w:cs="Times New Roman"/>
        </w:rPr>
      </w:pPr>
      <w:bookmarkStart w:id="292" w:name="bookmark939"/>
      <w:r w:rsidRPr="00E118C5">
        <w:rPr>
          <w:rFonts w:ascii="Times New Roman" w:hAnsi="Times New Roman" w:cs="Times New Roman"/>
        </w:rPr>
        <w:t xml:space="preserve">Народы России в первой половине </w:t>
      </w:r>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(2 ч)</w:t>
      </w:r>
      <w:bookmarkEnd w:id="292"/>
    </w:p>
    <w:p w:rsidR="00E57B0A" w:rsidRPr="00E118C5" w:rsidRDefault="00E57B0A" w:rsidP="00820F84">
      <w:pPr>
        <w:pStyle w:val="11"/>
        <w:spacing w:after="140"/>
        <w:jc w:val="both"/>
        <w:rPr>
          <w:color w:val="auto"/>
        </w:rPr>
      </w:pPr>
      <w:r w:rsidRPr="00E118C5">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57B0A" w:rsidRPr="00E118C5" w:rsidRDefault="00E57B0A" w:rsidP="00820F84">
      <w:pPr>
        <w:pStyle w:val="aa"/>
        <w:jc w:val="both"/>
        <w:rPr>
          <w:rFonts w:ascii="Times New Roman" w:hAnsi="Times New Roman" w:cs="Times New Roman"/>
        </w:rPr>
      </w:pPr>
      <w:bookmarkStart w:id="293" w:name="bookmark941"/>
      <w:r w:rsidRPr="00E118C5">
        <w:rPr>
          <w:rFonts w:ascii="Times New Roman" w:hAnsi="Times New Roman" w:cs="Times New Roman"/>
        </w:rPr>
        <w:t>Социальная и правовая модернизация страны</w:t>
      </w:r>
      <w:bookmarkEnd w:id="29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при Александре </w:t>
      </w:r>
      <w:r w:rsidRPr="00E118C5">
        <w:rPr>
          <w:rFonts w:ascii="Times New Roman" w:hAnsi="Times New Roman" w:cs="Times New Roman"/>
          <w:lang w:val="en-US" w:eastAsia="en-US"/>
        </w:rPr>
        <w:t>II</w:t>
      </w:r>
      <w:r w:rsidRPr="00E118C5">
        <w:rPr>
          <w:rFonts w:ascii="Times New Roman" w:hAnsi="Times New Roman" w:cs="Times New Roman"/>
          <w:lang w:eastAsia="en-US"/>
        </w:rPr>
        <w:t xml:space="preserve"> </w:t>
      </w:r>
      <w:r w:rsidRPr="00E118C5">
        <w:rPr>
          <w:rFonts w:ascii="Times New Roman" w:hAnsi="Times New Roman" w:cs="Times New Roman"/>
          <w:bCs/>
        </w:rPr>
        <w:t>(6 ч)</w:t>
      </w:r>
    </w:p>
    <w:p w:rsidR="00E57B0A" w:rsidRPr="00E118C5" w:rsidRDefault="00E57B0A" w:rsidP="00820F84">
      <w:pPr>
        <w:pStyle w:val="11"/>
        <w:jc w:val="both"/>
        <w:rPr>
          <w:color w:val="auto"/>
        </w:rPr>
      </w:pPr>
      <w:r w:rsidRPr="00E118C5">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118C5">
        <w:rPr>
          <w:i/>
          <w:iCs/>
          <w:color w:val="auto"/>
        </w:rPr>
        <w:t>.</w:t>
      </w:r>
      <w:r w:rsidRPr="00E118C5">
        <w:rPr>
          <w:color w:val="auto"/>
        </w:rPr>
        <w:t xml:space="preserve"> Конституционный вопрос.</w:t>
      </w:r>
    </w:p>
    <w:p w:rsidR="00E57B0A" w:rsidRPr="00E118C5" w:rsidRDefault="00E57B0A" w:rsidP="00820F84">
      <w:pPr>
        <w:pStyle w:val="11"/>
        <w:spacing w:after="140"/>
        <w:jc w:val="both"/>
        <w:rPr>
          <w:color w:val="auto"/>
        </w:rPr>
      </w:pPr>
      <w:r w:rsidRPr="00E118C5">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57B0A" w:rsidRPr="00E118C5" w:rsidRDefault="00E57B0A" w:rsidP="00820F84">
      <w:pPr>
        <w:pStyle w:val="aa"/>
        <w:jc w:val="both"/>
        <w:rPr>
          <w:rFonts w:ascii="Times New Roman" w:hAnsi="Times New Roman" w:cs="Times New Roman"/>
        </w:rPr>
      </w:pPr>
      <w:bookmarkStart w:id="294" w:name="bookmark944"/>
      <w:r w:rsidRPr="00E118C5">
        <w:rPr>
          <w:rFonts w:ascii="Times New Roman" w:hAnsi="Times New Roman" w:cs="Times New Roman"/>
        </w:rPr>
        <w:t xml:space="preserve">Россия в 1880—1890-х гг. </w:t>
      </w:r>
      <w:r w:rsidRPr="00E118C5">
        <w:rPr>
          <w:rFonts w:ascii="Times New Roman" w:hAnsi="Times New Roman" w:cs="Times New Roman"/>
          <w:bCs/>
        </w:rPr>
        <w:t>(4 ч)</w:t>
      </w:r>
      <w:bookmarkEnd w:id="294"/>
    </w:p>
    <w:p w:rsidR="00E57B0A" w:rsidRPr="00E118C5" w:rsidRDefault="00E57B0A" w:rsidP="00820F84">
      <w:pPr>
        <w:pStyle w:val="11"/>
        <w:jc w:val="both"/>
        <w:rPr>
          <w:color w:val="auto"/>
        </w:rPr>
      </w:pPr>
      <w:r w:rsidRPr="00E118C5">
        <w:rPr>
          <w:color w:val="auto"/>
        </w:rPr>
        <w:t xml:space="preserve">«Народное самодержавие» Александра </w:t>
      </w:r>
      <w:r w:rsidRPr="00E118C5">
        <w:rPr>
          <w:color w:val="auto"/>
          <w:lang w:val="en-US"/>
        </w:rPr>
        <w:t>III</w:t>
      </w:r>
      <w:r w:rsidRPr="00E118C5">
        <w:rPr>
          <w:color w:val="auto"/>
        </w:rPr>
        <w:t>. Идеология самобытного развития России. Государственный национализм. Реформы и «контрреформы». Политика консервативной стабилизации</w:t>
      </w:r>
      <w:r w:rsidRPr="00E118C5">
        <w:rPr>
          <w:i/>
          <w:iCs/>
          <w:color w:val="auto"/>
        </w:rPr>
        <w:t>.</w:t>
      </w:r>
      <w:r w:rsidRPr="00E118C5">
        <w:rPr>
          <w:color w:val="auto"/>
        </w:rPr>
        <w:t xml:space="preserve"> Ограничение общественной самодеятельности</w:t>
      </w:r>
      <w:r w:rsidRPr="00E118C5">
        <w:rPr>
          <w:i/>
          <w:iCs/>
          <w:color w:val="auto"/>
        </w:rPr>
        <w:t>.</w:t>
      </w:r>
      <w:r w:rsidRPr="00E118C5">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118C5">
        <w:rPr>
          <w:i/>
          <w:iCs/>
          <w:color w:val="auto"/>
        </w:rPr>
        <w:t>.</w:t>
      </w:r>
    </w:p>
    <w:p w:rsidR="00E57B0A" w:rsidRPr="00E118C5" w:rsidRDefault="00E57B0A" w:rsidP="00820F84">
      <w:pPr>
        <w:pStyle w:val="11"/>
        <w:jc w:val="both"/>
        <w:rPr>
          <w:color w:val="auto"/>
        </w:rPr>
      </w:pPr>
      <w:r w:rsidRPr="00E118C5">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118C5">
        <w:rPr>
          <w:i/>
          <w:iCs/>
          <w:color w:val="auto"/>
        </w:rPr>
        <w:t>.</w:t>
      </w:r>
    </w:p>
    <w:p w:rsidR="00E57B0A" w:rsidRPr="00E118C5" w:rsidRDefault="00E57B0A" w:rsidP="00820F84">
      <w:pPr>
        <w:pStyle w:val="11"/>
        <w:jc w:val="both"/>
        <w:rPr>
          <w:color w:val="auto"/>
        </w:rPr>
      </w:pPr>
      <w:r w:rsidRPr="00E118C5">
        <w:rPr>
          <w:color w:val="auto"/>
        </w:rPr>
        <w:t>Сельское хозяйство и промышленность</w:t>
      </w:r>
      <w:r w:rsidRPr="00E118C5">
        <w:rPr>
          <w:b/>
          <w:bCs/>
          <w:i/>
          <w:iCs/>
          <w:color w:val="auto"/>
        </w:rPr>
        <w:t>.</w:t>
      </w:r>
      <w:r w:rsidRPr="00E118C5">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118C5">
        <w:rPr>
          <w:i/>
          <w:iCs/>
          <w:color w:val="auto"/>
        </w:rPr>
        <w:t>.</w:t>
      </w:r>
      <w:r w:rsidRPr="00E118C5">
        <w:rPr>
          <w:color w:val="auto"/>
        </w:rPr>
        <w:t xml:space="preserve"> Социальные типы крестьян и помещиков</w:t>
      </w:r>
      <w:r w:rsidRPr="00E118C5">
        <w:rPr>
          <w:i/>
          <w:iCs/>
          <w:color w:val="auto"/>
        </w:rPr>
        <w:t>.</w:t>
      </w:r>
      <w:r w:rsidRPr="00E118C5">
        <w:rPr>
          <w:color w:val="auto"/>
        </w:rPr>
        <w:t xml:space="preserve"> Дворяне-предприниматели.</w:t>
      </w:r>
    </w:p>
    <w:p w:rsidR="00E57B0A" w:rsidRPr="00E118C5" w:rsidRDefault="00E57B0A" w:rsidP="00820F84">
      <w:pPr>
        <w:pStyle w:val="11"/>
        <w:spacing w:after="140"/>
        <w:jc w:val="both"/>
        <w:rPr>
          <w:color w:val="auto"/>
        </w:rPr>
      </w:pPr>
      <w:r w:rsidRPr="00E118C5">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118C5">
        <w:rPr>
          <w:i/>
          <w:iCs/>
          <w:color w:val="auto"/>
        </w:rPr>
        <w:t>.</w:t>
      </w:r>
    </w:p>
    <w:p w:rsidR="00E57B0A" w:rsidRPr="00E118C5" w:rsidRDefault="00E57B0A" w:rsidP="00820F84">
      <w:pPr>
        <w:pStyle w:val="aa"/>
        <w:jc w:val="both"/>
        <w:rPr>
          <w:rFonts w:ascii="Times New Roman" w:hAnsi="Times New Roman" w:cs="Times New Roman"/>
        </w:rPr>
      </w:pPr>
      <w:bookmarkStart w:id="295" w:name="bookmark946"/>
      <w:r w:rsidRPr="00E118C5">
        <w:rPr>
          <w:rFonts w:ascii="Times New Roman" w:hAnsi="Times New Roman" w:cs="Times New Roman"/>
        </w:rPr>
        <w:t xml:space="preserve">Культурное пространство империи во второй половине </w:t>
      </w:r>
      <w:r w:rsidRPr="00E118C5">
        <w:rPr>
          <w:rFonts w:ascii="Times New Roman" w:hAnsi="Times New Roman" w:cs="Times New Roman"/>
          <w:lang w:val="en-US" w:eastAsia="en-US"/>
        </w:rPr>
        <w:t>XIX</w:t>
      </w:r>
      <w:r w:rsidRPr="00E118C5">
        <w:rPr>
          <w:rFonts w:ascii="Times New Roman" w:hAnsi="Times New Roman" w:cs="Times New Roman"/>
          <w:lang w:eastAsia="en-US"/>
        </w:rPr>
        <w:t xml:space="preserve"> </w:t>
      </w:r>
      <w:r w:rsidRPr="00E118C5">
        <w:rPr>
          <w:rFonts w:ascii="Times New Roman" w:hAnsi="Times New Roman" w:cs="Times New Roman"/>
        </w:rPr>
        <w:t xml:space="preserve">в. </w:t>
      </w:r>
      <w:r w:rsidRPr="00E118C5">
        <w:rPr>
          <w:rFonts w:ascii="Times New Roman" w:hAnsi="Times New Roman" w:cs="Times New Roman"/>
          <w:bCs/>
        </w:rPr>
        <w:t>(3 ч)</w:t>
      </w:r>
      <w:bookmarkEnd w:id="295"/>
    </w:p>
    <w:p w:rsidR="00E57B0A" w:rsidRPr="00E118C5" w:rsidRDefault="00E57B0A" w:rsidP="00820F84">
      <w:pPr>
        <w:pStyle w:val="11"/>
        <w:spacing w:after="140"/>
        <w:jc w:val="both"/>
        <w:rPr>
          <w:color w:val="auto"/>
        </w:rPr>
      </w:pPr>
      <w:r w:rsidRPr="00E118C5">
        <w:rPr>
          <w:color w:val="auto"/>
        </w:rPr>
        <w:t xml:space="preserve">Культура и быт народов России во второй половине </w:t>
      </w:r>
      <w:r w:rsidRPr="00E118C5">
        <w:rPr>
          <w:color w:val="auto"/>
          <w:lang w:val="en-US"/>
        </w:rPr>
        <w:t>XIX</w:t>
      </w:r>
      <w:r w:rsidRPr="00E118C5">
        <w:rPr>
          <w:color w:val="auto"/>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118C5">
        <w:rPr>
          <w:i/>
          <w:iCs/>
          <w:color w:val="auto"/>
        </w:rPr>
        <w:t>.</w:t>
      </w:r>
      <w:r w:rsidRPr="00E118C5">
        <w:rPr>
          <w:color w:val="auto"/>
        </w:rPr>
        <w:t xml:space="preserve"> Народная, элитарная и массовая культура</w:t>
      </w:r>
      <w:r w:rsidRPr="00E118C5">
        <w:rPr>
          <w:i/>
          <w:iCs/>
          <w:color w:val="auto"/>
        </w:rPr>
        <w:t xml:space="preserve">. </w:t>
      </w:r>
      <w:r w:rsidRPr="00E118C5">
        <w:rPr>
          <w:color w:val="auto"/>
        </w:rPr>
        <w:t xml:space="preserve">Российская культура </w:t>
      </w:r>
      <w:r w:rsidRPr="00E118C5">
        <w:rPr>
          <w:color w:val="auto"/>
          <w:lang w:val="en-US"/>
        </w:rPr>
        <w:t>XIX</w:t>
      </w:r>
      <w:r w:rsidRPr="00E118C5">
        <w:rPr>
          <w:color w:val="auto"/>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57B0A" w:rsidRPr="00E118C5" w:rsidRDefault="00E57B0A" w:rsidP="00820F84">
      <w:pPr>
        <w:pStyle w:val="aa"/>
        <w:jc w:val="both"/>
        <w:rPr>
          <w:rFonts w:ascii="Times New Roman" w:hAnsi="Times New Roman" w:cs="Times New Roman"/>
        </w:rPr>
      </w:pPr>
      <w:bookmarkStart w:id="296" w:name="bookmark948"/>
      <w:r w:rsidRPr="00E118C5">
        <w:rPr>
          <w:rFonts w:ascii="Times New Roman" w:hAnsi="Times New Roman" w:cs="Times New Roman"/>
        </w:rPr>
        <w:t xml:space="preserve">Этнокультурный облик империи </w:t>
      </w:r>
      <w:r w:rsidRPr="00E118C5">
        <w:rPr>
          <w:rFonts w:ascii="Times New Roman" w:hAnsi="Times New Roman" w:cs="Times New Roman"/>
          <w:bCs/>
        </w:rPr>
        <w:t>(2 ч)</w:t>
      </w:r>
      <w:bookmarkEnd w:id="296"/>
    </w:p>
    <w:p w:rsidR="00E57B0A" w:rsidRPr="00E118C5" w:rsidRDefault="00E57B0A" w:rsidP="00820F84">
      <w:pPr>
        <w:pStyle w:val="11"/>
        <w:spacing w:after="140"/>
        <w:jc w:val="both"/>
        <w:rPr>
          <w:color w:val="auto"/>
        </w:rPr>
      </w:pPr>
      <w:r w:rsidRPr="00E118C5">
        <w:rPr>
          <w:color w:val="auto"/>
        </w:rPr>
        <w:t>Основные регионы и народы Российской империи и их роль в жизни страны. Правовое положение различных этносов и конфессий</w:t>
      </w:r>
      <w:r w:rsidRPr="00E118C5">
        <w:rPr>
          <w:i/>
          <w:iCs/>
          <w:color w:val="auto"/>
        </w:rPr>
        <w:t>.</w:t>
      </w:r>
      <w:r w:rsidRPr="00E118C5">
        <w:rPr>
          <w:color w:val="auto"/>
        </w:rPr>
        <w:t xml:space="preserve"> Процессы национального и религиозного возрождения у народов Российской империи</w:t>
      </w:r>
      <w:r w:rsidRPr="00E118C5">
        <w:rPr>
          <w:i/>
          <w:iCs/>
          <w:color w:val="auto"/>
        </w:rPr>
        <w:t>.</w:t>
      </w:r>
      <w:r w:rsidRPr="00E118C5">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118C5">
        <w:rPr>
          <w:i/>
          <w:iCs/>
          <w:color w:val="auto"/>
        </w:rPr>
        <w:t>.</w:t>
      </w:r>
      <w:r w:rsidRPr="00E118C5">
        <w:rPr>
          <w:color w:val="auto"/>
        </w:rPr>
        <w:t xml:space="preserve"> Укрепление автономии Финляндии</w:t>
      </w:r>
      <w:r w:rsidRPr="00E118C5">
        <w:rPr>
          <w:i/>
          <w:iCs/>
          <w:color w:val="auto"/>
        </w:rPr>
        <w:t>.</w:t>
      </w:r>
      <w:r w:rsidRPr="00E118C5">
        <w:rPr>
          <w:color w:val="auto"/>
        </w:rPr>
        <w:t xml:space="preserve"> Польское восстание 1863 г. Прибалтика</w:t>
      </w:r>
      <w:r w:rsidRPr="00E118C5">
        <w:rPr>
          <w:i/>
          <w:iCs/>
          <w:color w:val="auto"/>
        </w:rPr>
        <w:t>.</w:t>
      </w:r>
      <w:r w:rsidRPr="00E118C5">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57B0A" w:rsidRPr="00E118C5" w:rsidRDefault="00E57B0A" w:rsidP="00820F84">
      <w:pPr>
        <w:pStyle w:val="aa"/>
        <w:jc w:val="both"/>
        <w:rPr>
          <w:rFonts w:ascii="Times New Roman" w:hAnsi="Times New Roman" w:cs="Times New Roman"/>
        </w:rPr>
      </w:pPr>
      <w:bookmarkStart w:id="297" w:name="bookmark950"/>
      <w:r w:rsidRPr="00E118C5">
        <w:rPr>
          <w:rFonts w:ascii="Times New Roman" w:hAnsi="Times New Roman" w:cs="Times New Roman"/>
        </w:rPr>
        <w:t>Формирование гражданского общества</w:t>
      </w:r>
      <w:bookmarkEnd w:id="29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и основные направления общественных движений </w:t>
      </w:r>
      <w:r w:rsidRPr="00E118C5">
        <w:rPr>
          <w:rFonts w:ascii="Times New Roman" w:hAnsi="Times New Roman" w:cs="Times New Roman"/>
          <w:bCs/>
        </w:rPr>
        <w:t>(2 ч)</w:t>
      </w:r>
    </w:p>
    <w:p w:rsidR="00E57B0A" w:rsidRPr="00E118C5" w:rsidRDefault="00E57B0A" w:rsidP="00820F84">
      <w:pPr>
        <w:pStyle w:val="11"/>
        <w:jc w:val="both"/>
        <w:rPr>
          <w:color w:val="auto"/>
        </w:rPr>
      </w:pPr>
      <w:r w:rsidRPr="00E118C5">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118C5">
        <w:rPr>
          <w:i/>
          <w:iCs/>
          <w:color w:val="auto"/>
        </w:rPr>
        <w:t>.</w:t>
      </w:r>
      <w:r w:rsidRPr="00E118C5">
        <w:rPr>
          <w:color w:val="auto"/>
        </w:rPr>
        <w:t xml:space="preserve"> Рабочее движение</w:t>
      </w:r>
      <w:r w:rsidRPr="00E118C5">
        <w:rPr>
          <w:i/>
          <w:iCs/>
          <w:color w:val="auto"/>
        </w:rPr>
        <w:t>.</w:t>
      </w:r>
      <w:r w:rsidRPr="00E118C5">
        <w:rPr>
          <w:color w:val="auto"/>
        </w:rPr>
        <w:t xml:space="preserve"> Женское движение</w:t>
      </w:r>
      <w:r w:rsidRPr="00E118C5">
        <w:rPr>
          <w:i/>
          <w:iCs/>
          <w:color w:val="auto"/>
        </w:rPr>
        <w:t>.</w:t>
      </w:r>
    </w:p>
    <w:p w:rsidR="00E57B0A" w:rsidRPr="00E118C5" w:rsidRDefault="00E57B0A" w:rsidP="00820F84">
      <w:pPr>
        <w:pStyle w:val="11"/>
        <w:spacing w:after="140"/>
        <w:jc w:val="both"/>
        <w:rPr>
          <w:color w:val="auto"/>
        </w:rPr>
      </w:pPr>
      <w:r w:rsidRPr="00E118C5">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118C5">
        <w:rPr>
          <w:i/>
          <w:iCs/>
          <w:color w:val="auto"/>
        </w:rPr>
        <w:t>.</w:t>
      </w:r>
      <w:r w:rsidRPr="00E118C5">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118C5">
        <w:rPr>
          <w:i/>
          <w:iCs/>
          <w:color w:val="auto"/>
        </w:rPr>
        <w:t>.</w:t>
      </w:r>
      <w:r w:rsidRPr="00E118C5">
        <w:rPr>
          <w:color w:val="auto"/>
        </w:rPr>
        <w:t xml:space="preserve"> «Хождение в народ»</w:t>
      </w:r>
      <w:r w:rsidRPr="00E118C5">
        <w:rPr>
          <w:i/>
          <w:iCs/>
          <w:color w:val="auto"/>
        </w:rPr>
        <w:t>.</w:t>
      </w:r>
      <w:r w:rsidRPr="00E118C5">
        <w:rPr>
          <w:color w:val="auto"/>
        </w:rPr>
        <w:t xml:space="preserve"> «Земля и воля» и ее раскол</w:t>
      </w:r>
      <w:r w:rsidRPr="00E118C5">
        <w:rPr>
          <w:i/>
          <w:iCs/>
          <w:color w:val="auto"/>
        </w:rPr>
        <w:t>.</w:t>
      </w:r>
      <w:r w:rsidRPr="00E118C5">
        <w:rPr>
          <w:color w:val="auto"/>
        </w:rPr>
        <w:t xml:space="preserve"> «Черный передел» и «Народная воля»</w:t>
      </w:r>
      <w:r w:rsidRPr="00E118C5">
        <w:rPr>
          <w:i/>
          <w:iCs/>
          <w:color w:val="auto"/>
        </w:rPr>
        <w:t>.</w:t>
      </w:r>
      <w:r w:rsidRPr="00E118C5">
        <w:rPr>
          <w:color w:val="auto"/>
        </w:rPr>
        <w:t xml:space="preserve"> Политический терроризм. Распространение марксизма и формирование социал-демократии. Группа «Освобождение труда»</w:t>
      </w:r>
      <w:r w:rsidRPr="00E118C5">
        <w:rPr>
          <w:i/>
          <w:iCs/>
          <w:color w:val="auto"/>
        </w:rPr>
        <w:t>.</w:t>
      </w:r>
      <w:r w:rsidRPr="00E118C5">
        <w:rPr>
          <w:color w:val="auto"/>
        </w:rPr>
        <w:t xml:space="preserve"> «Союз борьбы за освобождение рабочего класса</w:t>
      </w:r>
      <w:r w:rsidRPr="00E118C5">
        <w:rPr>
          <w:i/>
          <w:iCs/>
          <w:color w:val="auto"/>
        </w:rPr>
        <w:t>».</w:t>
      </w:r>
      <w:r w:rsidRPr="00E118C5">
        <w:rPr>
          <w:color w:val="auto"/>
        </w:rPr>
        <w:t xml:space="preserve"> </w:t>
      </w:r>
      <w:r w:rsidRPr="00E118C5">
        <w:rPr>
          <w:color w:val="auto"/>
          <w:lang w:val="en-US"/>
        </w:rPr>
        <w:t>I</w:t>
      </w:r>
      <w:r w:rsidRPr="00E118C5">
        <w:rPr>
          <w:color w:val="auto"/>
        </w:rPr>
        <w:t xml:space="preserve"> съезд РСДРП</w:t>
      </w:r>
      <w:r w:rsidRPr="00E118C5">
        <w:rPr>
          <w:i/>
          <w:iCs/>
          <w:color w:val="auto"/>
        </w:rPr>
        <w:t>.</w:t>
      </w:r>
    </w:p>
    <w:p w:rsidR="00E57B0A" w:rsidRPr="00E118C5" w:rsidRDefault="00E57B0A" w:rsidP="00820F84">
      <w:pPr>
        <w:pStyle w:val="aa"/>
        <w:jc w:val="both"/>
        <w:rPr>
          <w:rFonts w:ascii="Times New Roman" w:hAnsi="Times New Roman" w:cs="Times New Roman"/>
        </w:rPr>
      </w:pPr>
      <w:bookmarkStart w:id="298" w:name="bookmark953"/>
      <w:r w:rsidRPr="00E118C5">
        <w:rPr>
          <w:rFonts w:ascii="Times New Roman" w:hAnsi="Times New Roman" w:cs="Times New Roman"/>
        </w:rPr>
        <w:t xml:space="preserve">Россия на пороге ХХ в. </w:t>
      </w:r>
      <w:r w:rsidRPr="00E118C5">
        <w:rPr>
          <w:rFonts w:ascii="Times New Roman" w:hAnsi="Times New Roman" w:cs="Times New Roman"/>
          <w:bCs/>
        </w:rPr>
        <w:t>(9 ч)</w:t>
      </w:r>
      <w:bookmarkEnd w:id="298"/>
    </w:p>
    <w:p w:rsidR="00E57B0A" w:rsidRPr="00E118C5" w:rsidRDefault="00E57B0A" w:rsidP="00820F84">
      <w:pPr>
        <w:pStyle w:val="11"/>
        <w:jc w:val="both"/>
        <w:rPr>
          <w:color w:val="auto"/>
        </w:rPr>
      </w:pPr>
      <w:r w:rsidRPr="00E118C5">
        <w:rPr>
          <w:b/>
          <w:bCs/>
          <w:i/>
          <w:iCs/>
          <w:color w:val="auto"/>
        </w:rPr>
        <w:t>На пороге нового века</w:t>
      </w:r>
      <w:r w:rsidRPr="00E118C5">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118C5">
        <w:rPr>
          <w:i/>
          <w:iCs/>
          <w:color w:val="auto"/>
        </w:rPr>
        <w:t>.</w:t>
      </w:r>
      <w:r w:rsidRPr="00E118C5">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118C5">
        <w:rPr>
          <w:i/>
          <w:iCs/>
          <w:color w:val="auto"/>
        </w:rPr>
        <w:t>.</w:t>
      </w:r>
      <w:r w:rsidRPr="00E118C5">
        <w:rPr>
          <w:color w:val="auto"/>
        </w:rPr>
        <w:t xml:space="preserve"> Церковь в условиях кризиса имперской идеологии</w:t>
      </w:r>
      <w:r w:rsidRPr="00E118C5">
        <w:rPr>
          <w:i/>
          <w:iCs/>
          <w:color w:val="auto"/>
        </w:rPr>
        <w:t>.</w:t>
      </w:r>
      <w:r w:rsidRPr="00E118C5">
        <w:rPr>
          <w:color w:val="auto"/>
        </w:rPr>
        <w:t xml:space="preserve"> Распространение светской этики и культуры</w:t>
      </w:r>
      <w:r w:rsidRPr="00E118C5">
        <w:rPr>
          <w:i/>
          <w:iCs/>
          <w:color w:val="auto"/>
        </w:rPr>
        <w:t>.</w:t>
      </w:r>
    </w:p>
    <w:p w:rsidR="00E57B0A" w:rsidRPr="00E118C5" w:rsidRDefault="00E57B0A" w:rsidP="00820F84">
      <w:pPr>
        <w:pStyle w:val="11"/>
        <w:jc w:val="both"/>
        <w:rPr>
          <w:color w:val="auto"/>
        </w:rPr>
      </w:pPr>
      <w:r w:rsidRPr="00E118C5">
        <w:rPr>
          <w:color w:val="auto"/>
        </w:rPr>
        <w:t>Имперский центр и регионы. Национальная политика, этнические элиты и национально-культурные движения.</w:t>
      </w:r>
    </w:p>
    <w:p w:rsidR="00E57B0A" w:rsidRPr="00E118C5" w:rsidRDefault="00E57B0A" w:rsidP="00820F84">
      <w:pPr>
        <w:pStyle w:val="11"/>
        <w:jc w:val="both"/>
        <w:rPr>
          <w:color w:val="auto"/>
        </w:rPr>
      </w:pPr>
      <w:r w:rsidRPr="00E118C5">
        <w:rPr>
          <w:b/>
          <w:bCs/>
          <w:i/>
          <w:iCs/>
          <w:color w:val="auto"/>
        </w:rPr>
        <w:t>Россия в системе международных отношений.</w:t>
      </w:r>
      <w:r w:rsidRPr="00E118C5">
        <w:rPr>
          <w:color w:val="auto"/>
        </w:rPr>
        <w:t xml:space="preserve"> Политика на Дальнем Востоке. Русско-японская война 1904— 1905 гг. Оборона Порт-Артура. Цусимское сражение.</w:t>
      </w:r>
    </w:p>
    <w:p w:rsidR="00E57B0A" w:rsidRPr="00E118C5" w:rsidRDefault="00E57B0A" w:rsidP="00820F84">
      <w:pPr>
        <w:pStyle w:val="11"/>
        <w:spacing w:line="257" w:lineRule="auto"/>
        <w:jc w:val="both"/>
        <w:rPr>
          <w:color w:val="auto"/>
        </w:rPr>
      </w:pPr>
      <w:r w:rsidRPr="00E118C5">
        <w:rPr>
          <w:b/>
          <w:bCs/>
          <w:i/>
          <w:iCs/>
          <w:color w:val="auto"/>
        </w:rPr>
        <w:t>Первая российская революция 1905—1907 гг. Начало парламентаризма в России.</w:t>
      </w:r>
      <w:r w:rsidRPr="00E118C5">
        <w:rPr>
          <w:color w:val="auto"/>
        </w:rPr>
        <w:t xml:space="preserve"> Николай </w:t>
      </w:r>
      <w:r w:rsidRPr="00E118C5">
        <w:rPr>
          <w:color w:val="auto"/>
          <w:lang w:val="en-US"/>
        </w:rPr>
        <w:t>II</w:t>
      </w:r>
      <w:r w:rsidRPr="00E118C5">
        <w:rPr>
          <w:color w:val="auto"/>
        </w:rPr>
        <w:t xml:space="preserve"> и его окружение. Деятельность В. К. Плеве на посту министра внутренних дел. Оппозиционное либеральное движение. «Союз освобождения»</w:t>
      </w:r>
      <w:r w:rsidRPr="00E118C5">
        <w:rPr>
          <w:i/>
          <w:iCs/>
          <w:color w:val="auto"/>
        </w:rPr>
        <w:t xml:space="preserve">. </w:t>
      </w:r>
      <w:r w:rsidRPr="00E118C5">
        <w:rPr>
          <w:color w:val="auto"/>
        </w:rPr>
        <w:t>Банкетная кампания</w:t>
      </w:r>
      <w:r w:rsidRPr="00E118C5">
        <w:rPr>
          <w:i/>
          <w:iCs/>
          <w:color w:val="auto"/>
        </w:rPr>
        <w:t>.</w:t>
      </w:r>
    </w:p>
    <w:p w:rsidR="00E57B0A" w:rsidRPr="00E118C5" w:rsidRDefault="00E57B0A" w:rsidP="00820F84">
      <w:pPr>
        <w:pStyle w:val="11"/>
        <w:spacing w:after="60"/>
        <w:jc w:val="both"/>
        <w:rPr>
          <w:color w:val="auto"/>
        </w:rPr>
      </w:pPr>
      <w:r w:rsidRPr="00E118C5">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57B0A" w:rsidRPr="00E118C5" w:rsidRDefault="00E57B0A" w:rsidP="00820F84">
      <w:pPr>
        <w:pStyle w:val="11"/>
        <w:jc w:val="both"/>
        <w:rPr>
          <w:color w:val="auto"/>
        </w:rPr>
      </w:pPr>
      <w:r w:rsidRPr="00E118C5">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118C5">
        <w:rPr>
          <w:i/>
          <w:iCs/>
          <w:color w:val="auto"/>
        </w:rPr>
        <w:t>.</w:t>
      </w:r>
      <w:r w:rsidRPr="00E118C5">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E57B0A" w:rsidRPr="00E118C5" w:rsidRDefault="00E57B0A" w:rsidP="00820F84">
      <w:pPr>
        <w:pStyle w:val="11"/>
        <w:jc w:val="both"/>
        <w:rPr>
          <w:color w:val="auto"/>
        </w:rPr>
      </w:pPr>
      <w:r w:rsidRPr="00E118C5">
        <w:rPr>
          <w:color w:val="auto"/>
        </w:rPr>
        <w:t xml:space="preserve">Избирательный закон 11 декабря 1905 г. Избирательная кампания в </w:t>
      </w:r>
      <w:r w:rsidRPr="00E118C5">
        <w:rPr>
          <w:color w:val="auto"/>
          <w:lang w:val="en-US"/>
        </w:rPr>
        <w:t>I</w:t>
      </w:r>
      <w:r w:rsidRPr="00E118C5">
        <w:rPr>
          <w:color w:val="auto"/>
        </w:rPr>
        <w:t xml:space="preserve"> Государственную думу</w:t>
      </w:r>
      <w:r w:rsidRPr="00E118C5">
        <w:rPr>
          <w:i/>
          <w:iCs/>
          <w:color w:val="auto"/>
        </w:rPr>
        <w:t>.</w:t>
      </w:r>
      <w:r w:rsidRPr="00E118C5">
        <w:rPr>
          <w:color w:val="auto"/>
        </w:rPr>
        <w:t xml:space="preserve"> Основные государственные законы 23 апреля 1906 г. Деятельность </w:t>
      </w:r>
      <w:r w:rsidRPr="00E118C5">
        <w:rPr>
          <w:color w:val="auto"/>
          <w:lang w:val="en-US"/>
        </w:rPr>
        <w:t>I</w:t>
      </w:r>
      <w:r w:rsidRPr="00E118C5">
        <w:rPr>
          <w:color w:val="auto"/>
        </w:rPr>
        <w:t xml:space="preserve"> и </w:t>
      </w:r>
      <w:r w:rsidRPr="00E118C5">
        <w:rPr>
          <w:color w:val="auto"/>
          <w:lang w:val="en-US"/>
        </w:rPr>
        <w:t>II</w:t>
      </w:r>
      <w:r w:rsidRPr="00E118C5">
        <w:rPr>
          <w:color w:val="auto"/>
        </w:rPr>
        <w:t xml:space="preserve"> Государственной думы: итоги и уроки.</w:t>
      </w:r>
    </w:p>
    <w:p w:rsidR="00E57B0A" w:rsidRPr="00E118C5" w:rsidRDefault="00E57B0A" w:rsidP="00820F84">
      <w:pPr>
        <w:pStyle w:val="11"/>
        <w:spacing w:line="257" w:lineRule="auto"/>
        <w:jc w:val="both"/>
        <w:rPr>
          <w:color w:val="auto"/>
        </w:rPr>
      </w:pPr>
      <w:r w:rsidRPr="00E118C5">
        <w:rPr>
          <w:b/>
          <w:bCs/>
          <w:i/>
          <w:iCs/>
          <w:color w:val="auto"/>
        </w:rPr>
        <w:t>Общество и власть после революции.</w:t>
      </w:r>
      <w:r w:rsidRPr="00E118C5">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118C5">
        <w:rPr>
          <w:color w:val="auto"/>
          <w:lang w:val="en-US"/>
        </w:rPr>
        <w:t>III</w:t>
      </w:r>
      <w:r w:rsidRPr="00E118C5">
        <w:rPr>
          <w:color w:val="auto"/>
        </w:rPr>
        <w:t xml:space="preserve"> и </w:t>
      </w:r>
      <w:r w:rsidRPr="00E118C5">
        <w:rPr>
          <w:color w:val="auto"/>
          <w:lang w:val="en-US"/>
        </w:rPr>
        <w:t>IV</w:t>
      </w:r>
      <w:r w:rsidRPr="00E118C5">
        <w:rPr>
          <w:color w:val="auto"/>
        </w:rPr>
        <w:t xml:space="preserve"> Государственная дума. Идейно-политический спектр. Общественный и социальный подъем.</w:t>
      </w:r>
    </w:p>
    <w:p w:rsidR="00E57B0A" w:rsidRPr="00E118C5" w:rsidRDefault="00E57B0A" w:rsidP="00820F84">
      <w:pPr>
        <w:pStyle w:val="11"/>
        <w:jc w:val="both"/>
        <w:rPr>
          <w:color w:val="auto"/>
        </w:rPr>
      </w:pPr>
      <w:r w:rsidRPr="00E118C5">
        <w:rPr>
          <w:color w:val="auto"/>
        </w:rPr>
        <w:t>Обострение международной обстановки. Блоковая система и участие в ней России. Россия в преддверии мировой катастрофы.</w:t>
      </w:r>
    </w:p>
    <w:p w:rsidR="00E57B0A" w:rsidRPr="00E118C5" w:rsidRDefault="00E57B0A" w:rsidP="00820F84">
      <w:pPr>
        <w:pStyle w:val="11"/>
        <w:spacing w:line="257" w:lineRule="auto"/>
        <w:jc w:val="both"/>
        <w:rPr>
          <w:color w:val="auto"/>
        </w:rPr>
      </w:pPr>
      <w:r w:rsidRPr="00E118C5">
        <w:rPr>
          <w:b/>
          <w:bCs/>
          <w:i/>
          <w:iCs/>
          <w:color w:val="auto"/>
        </w:rPr>
        <w:t>Серебряный век российской культуры.</w:t>
      </w:r>
      <w:r w:rsidRPr="00E118C5">
        <w:rPr>
          <w:color w:val="auto"/>
        </w:rPr>
        <w:t xml:space="preserve"> Новые явления в художественной литературе и искусстве. Мировоззренческие ценности и стиль жизни. Литература начала </w:t>
      </w:r>
      <w:r w:rsidRPr="00E118C5">
        <w:rPr>
          <w:color w:val="auto"/>
          <w:lang w:val="en-US"/>
        </w:rPr>
        <w:t>XX</w:t>
      </w:r>
      <w:r w:rsidRPr="00E118C5">
        <w:rPr>
          <w:color w:val="auto"/>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57B0A" w:rsidRPr="00E118C5" w:rsidRDefault="00E57B0A" w:rsidP="00820F84">
      <w:pPr>
        <w:pStyle w:val="11"/>
        <w:jc w:val="both"/>
        <w:rPr>
          <w:color w:val="auto"/>
        </w:rPr>
      </w:pPr>
      <w:r w:rsidRPr="00E118C5">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118C5">
        <w:rPr>
          <w:color w:val="auto"/>
          <w:lang w:val="en-US"/>
        </w:rPr>
        <w:t>XX</w:t>
      </w:r>
      <w:r w:rsidRPr="00E118C5">
        <w:rPr>
          <w:color w:val="auto"/>
        </w:rPr>
        <w:t xml:space="preserve"> в. в мировую культуру.</w:t>
      </w:r>
    </w:p>
    <w:p w:rsidR="00E57B0A" w:rsidRPr="00E118C5" w:rsidRDefault="00E57B0A" w:rsidP="00820F84">
      <w:pPr>
        <w:pStyle w:val="11"/>
        <w:spacing w:line="269" w:lineRule="auto"/>
        <w:jc w:val="both"/>
        <w:rPr>
          <w:color w:val="auto"/>
        </w:rPr>
      </w:pPr>
      <w:r w:rsidRPr="00E118C5">
        <w:rPr>
          <w:b/>
          <w:bCs/>
          <w:i/>
          <w:iCs/>
          <w:color w:val="auto"/>
        </w:rPr>
        <w:t>Наш край</w:t>
      </w:r>
      <w:r w:rsidRPr="00E118C5">
        <w:rPr>
          <w:color w:val="auto"/>
        </w:rPr>
        <w:t xml:space="preserve"> в </w:t>
      </w:r>
      <w:r w:rsidRPr="00E118C5">
        <w:rPr>
          <w:color w:val="auto"/>
          <w:lang w:val="en-US"/>
        </w:rPr>
        <w:t>XIX</w:t>
      </w:r>
      <w:r w:rsidRPr="00E118C5">
        <w:rPr>
          <w:color w:val="auto"/>
        </w:rPr>
        <w:t xml:space="preserve"> — начале ХХ в.</w:t>
      </w:r>
    </w:p>
    <w:p w:rsidR="00E57B0A" w:rsidRPr="00E118C5" w:rsidRDefault="00E57B0A" w:rsidP="00820F84">
      <w:pPr>
        <w:pStyle w:val="11"/>
        <w:spacing w:line="269" w:lineRule="auto"/>
        <w:jc w:val="both"/>
        <w:rPr>
          <w:color w:val="auto"/>
        </w:rPr>
      </w:pPr>
      <w:r w:rsidRPr="00E118C5">
        <w:rPr>
          <w:b/>
          <w:bCs/>
          <w:color w:val="auto"/>
        </w:rPr>
        <w:t xml:space="preserve">Обобщение </w:t>
      </w:r>
      <w:r w:rsidRPr="00E118C5">
        <w:rPr>
          <w:color w:val="auto"/>
        </w:rPr>
        <w:t>(1 ч)</w:t>
      </w:r>
    </w:p>
    <w:p w:rsidR="00E57B0A" w:rsidRDefault="00E57B0A" w:rsidP="000605FD">
      <w:pPr>
        <w:jc w:val="both"/>
        <w:rPr>
          <w:rFonts w:ascii="Times New Roman" w:hAnsi="Times New Roman" w:cs="Times New Roman"/>
          <w:color w:val="auto"/>
          <w:sz w:val="20"/>
          <w:szCs w:val="20"/>
        </w:rPr>
      </w:pPr>
      <w:bookmarkStart w:id="299" w:name="bookmark955"/>
    </w:p>
    <w:p w:rsidR="00E57B0A" w:rsidRPr="000605FD" w:rsidRDefault="00E57B0A" w:rsidP="000605FD">
      <w:pPr>
        <w:jc w:val="both"/>
        <w:rPr>
          <w:rFonts w:ascii="Times New Roman" w:hAnsi="Times New Roman" w:cs="Times New Roman"/>
          <w:b/>
          <w:bCs/>
          <w:color w:val="auto"/>
          <w:sz w:val="20"/>
          <w:szCs w:val="20"/>
        </w:rPr>
      </w:pPr>
      <w:r w:rsidRPr="000605FD">
        <w:rPr>
          <w:rFonts w:ascii="Times New Roman" w:hAnsi="Times New Roman" w:cs="Times New Roman"/>
          <w:b/>
          <w:sz w:val="20"/>
          <w:szCs w:val="20"/>
        </w:rPr>
        <w:t>ПЛАНИРУЕМЫЕ РЕЗУЛЬТАТЫ ОСВОЕНИЯ</w:t>
      </w:r>
      <w:bookmarkEnd w:id="299"/>
    </w:p>
    <w:p w:rsidR="00E57B0A" w:rsidRPr="00E118C5" w:rsidRDefault="00E57B0A" w:rsidP="00240D6B">
      <w:pPr>
        <w:pStyle w:val="aa"/>
        <w:rPr>
          <w:rFonts w:ascii="Times New Roman" w:hAnsi="Times New Roman" w:cs="Times New Roman"/>
        </w:rPr>
      </w:pPr>
      <w:r w:rsidRPr="00E118C5">
        <w:rPr>
          <w:rFonts w:ascii="Times New Roman" w:hAnsi="Times New Roman" w:cs="Times New Roman"/>
        </w:rPr>
        <w:t>УЧЕБНОГО ПРЕДМЕТА «ИСТОРИЯ»</w:t>
      </w:r>
    </w:p>
    <w:p w:rsidR="00E57B0A" w:rsidRPr="00E118C5" w:rsidRDefault="00E57B0A" w:rsidP="00240D6B">
      <w:pPr>
        <w:pStyle w:val="aa"/>
        <w:pBdr>
          <w:bottom w:val="single" w:sz="12" w:space="1" w:color="auto"/>
        </w:pBdr>
        <w:rPr>
          <w:rFonts w:ascii="Times New Roman" w:hAnsi="Times New Roman" w:cs="Times New Roman"/>
        </w:rPr>
      </w:pPr>
      <w:r w:rsidRPr="00E118C5">
        <w:rPr>
          <w:rFonts w:ascii="Times New Roman" w:hAnsi="Times New Roman" w:cs="Times New Roman"/>
        </w:rPr>
        <w:t>НА УРОВНЕ ОСНОВНОГО ОБЩЕГО ОБРАЗОВАНИЯ</w:t>
      </w:r>
    </w:p>
    <w:p w:rsidR="00E57B0A" w:rsidRPr="00E118C5" w:rsidRDefault="00E57B0A" w:rsidP="00820F84">
      <w:pPr>
        <w:pStyle w:val="aa"/>
        <w:jc w:val="both"/>
        <w:rPr>
          <w:rFonts w:ascii="Times New Roman" w:hAnsi="Times New Roman" w:cs="Times New Roman"/>
        </w:rPr>
      </w:pPr>
      <w:bookmarkStart w:id="300" w:name="bookmark95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bookmarkEnd w:id="300"/>
    </w:p>
    <w:p w:rsidR="00E57B0A" w:rsidRPr="00E118C5" w:rsidRDefault="00E57B0A" w:rsidP="00820F84">
      <w:pPr>
        <w:pStyle w:val="11"/>
        <w:jc w:val="both"/>
        <w:rPr>
          <w:color w:val="auto"/>
        </w:rPr>
      </w:pPr>
      <w:r w:rsidRPr="00E118C5">
        <w:rPr>
          <w:color w:val="auto"/>
        </w:rPr>
        <w:t xml:space="preserve">К важнейшим </w:t>
      </w:r>
      <w:r w:rsidRPr="00E118C5">
        <w:rPr>
          <w:b/>
          <w:bCs/>
          <w:i/>
          <w:iCs/>
          <w:color w:val="auto"/>
        </w:rPr>
        <w:t>личностным результатам</w:t>
      </w:r>
      <w:r w:rsidRPr="00E118C5">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E57B0A" w:rsidRPr="00E118C5" w:rsidRDefault="00E57B0A" w:rsidP="00820F84">
      <w:pPr>
        <w:pStyle w:val="11"/>
        <w:ind w:left="240" w:hanging="240"/>
        <w:jc w:val="both"/>
        <w:rPr>
          <w:color w:val="auto"/>
        </w:rPr>
      </w:pPr>
      <w:r w:rsidRPr="00E118C5">
        <w:rPr>
          <w:color w:val="auto"/>
        </w:rPr>
        <w:t xml:space="preserve">—в сфере </w:t>
      </w:r>
      <w:r w:rsidRPr="00E118C5">
        <w:rPr>
          <w:i/>
          <w:iCs/>
          <w:color w:val="auto"/>
        </w:rPr>
        <w:t>патриотического воспитания</w:t>
      </w:r>
      <w:r w:rsidRPr="00E118C5">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7B0A" w:rsidRPr="00E118C5" w:rsidRDefault="00E57B0A" w:rsidP="00820F84">
      <w:pPr>
        <w:pStyle w:val="11"/>
        <w:ind w:left="240" w:hanging="240"/>
        <w:jc w:val="both"/>
        <w:rPr>
          <w:color w:val="auto"/>
        </w:rPr>
      </w:pPr>
      <w:r w:rsidRPr="00E118C5">
        <w:rPr>
          <w:color w:val="auto"/>
        </w:rPr>
        <w:t xml:space="preserve">—в сфере </w:t>
      </w:r>
      <w:r w:rsidRPr="00E118C5">
        <w:rPr>
          <w:i/>
          <w:iCs/>
          <w:color w:val="auto"/>
        </w:rPr>
        <w:t>гражданского воспитания</w:t>
      </w:r>
      <w:r w:rsidRPr="00E118C5">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57B0A" w:rsidRPr="00E118C5" w:rsidRDefault="00E57B0A" w:rsidP="00820F84">
      <w:pPr>
        <w:pStyle w:val="11"/>
        <w:ind w:left="240" w:hanging="240"/>
        <w:jc w:val="both"/>
        <w:rPr>
          <w:color w:val="auto"/>
        </w:rPr>
      </w:pPr>
      <w:r w:rsidRPr="00E118C5">
        <w:rPr>
          <w:color w:val="auto"/>
        </w:rPr>
        <w:t xml:space="preserve">—в </w:t>
      </w:r>
      <w:r w:rsidRPr="00E118C5">
        <w:rPr>
          <w:i/>
          <w:iCs/>
          <w:color w:val="auto"/>
        </w:rPr>
        <w:t>духовно-нравственной</w:t>
      </w:r>
      <w:r w:rsidRPr="00E118C5">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7B0A" w:rsidRPr="00E118C5" w:rsidRDefault="00E57B0A" w:rsidP="00820F84">
      <w:pPr>
        <w:pStyle w:val="11"/>
        <w:ind w:left="240" w:hanging="240"/>
        <w:jc w:val="both"/>
        <w:rPr>
          <w:color w:val="auto"/>
        </w:rPr>
      </w:pPr>
      <w:r w:rsidRPr="00E118C5">
        <w:rPr>
          <w:color w:val="auto"/>
        </w:rPr>
        <w:t xml:space="preserve">—в понимании </w:t>
      </w:r>
      <w:r w:rsidRPr="00E118C5">
        <w:rPr>
          <w:i/>
          <w:iCs/>
          <w:color w:val="auto"/>
        </w:rPr>
        <w:t>ценности научного познания</w:t>
      </w:r>
      <w:r w:rsidRPr="00E118C5">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57B0A" w:rsidRPr="00E118C5" w:rsidRDefault="00E57B0A" w:rsidP="00820F84">
      <w:pPr>
        <w:pStyle w:val="11"/>
        <w:ind w:left="240" w:hanging="240"/>
        <w:jc w:val="both"/>
        <w:rPr>
          <w:color w:val="auto"/>
        </w:rPr>
      </w:pPr>
      <w:r w:rsidRPr="00E118C5">
        <w:rPr>
          <w:color w:val="auto"/>
        </w:rPr>
        <w:t xml:space="preserve">—в сфере </w:t>
      </w:r>
      <w:r w:rsidRPr="00E118C5">
        <w:rPr>
          <w:i/>
          <w:iCs/>
          <w:color w:val="auto"/>
        </w:rPr>
        <w:t>эстетического воспитания</w:t>
      </w:r>
      <w:r w:rsidRPr="00E118C5">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57B0A" w:rsidRPr="00E118C5" w:rsidRDefault="00E57B0A" w:rsidP="00820F84">
      <w:pPr>
        <w:pStyle w:val="11"/>
        <w:ind w:left="240" w:hanging="240"/>
        <w:jc w:val="both"/>
        <w:rPr>
          <w:color w:val="auto"/>
        </w:rPr>
      </w:pPr>
      <w:r w:rsidRPr="00E118C5">
        <w:rPr>
          <w:color w:val="auto"/>
        </w:rPr>
        <w:t xml:space="preserve">—в формировании </w:t>
      </w:r>
      <w:r w:rsidRPr="00E118C5">
        <w:rPr>
          <w:i/>
          <w:iCs/>
          <w:color w:val="auto"/>
        </w:rPr>
        <w:t>ценностного отношения к жизни и здоровью</w:t>
      </w:r>
      <w:r w:rsidRPr="00E118C5">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57B0A" w:rsidRPr="00E118C5" w:rsidRDefault="00E57B0A" w:rsidP="00820F84">
      <w:pPr>
        <w:pStyle w:val="11"/>
        <w:ind w:left="240" w:hanging="240"/>
        <w:jc w:val="both"/>
        <w:rPr>
          <w:color w:val="auto"/>
        </w:rPr>
      </w:pPr>
      <w:r w:rsidRPr="00E118C5">
        <w:rPr>
          <w:color w:val="auto"/>
        </w:rPr>
        <w:t xml:space="preserve">—в сфере </w:t>
      </w:r>
      <w:r w:rsidRPr="00E118C5">
        <w:rPr>
          <w:i/>
          <w:iCs/>
          <w:color w:val="auto"/>
        </w:rPr>
        <w:t>трудового воспитания</w:t>
      </w:r>
      <w:r w:rsidRPr="00E118C5">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57B0A" w:rsidRPr="00E118C5" w:rsidRDefault="00E57B0A" w:rsidP="00820F84">
      <w:pPr>
        <w:pStyle w:val="11"/>
        <w:ind w:left="240" w:hanging="240"/>
        <w:jc w:val="both"/>
        <w:rPr>
          <w:color w:val="auto"/>
        </w:rPr>
      </w:pPr>
      <w:r w:rsidRPr="00E118C5">
        <w:rPr>
          <w:color w:val="auto"/>
        </w:rPr>
        <w:t xml:space="preserve">—в сфере </w:t>
      </w:r>
      <w:r w:rsidRPr="00E118C5">
        <w:rPr>
          <w:i/>
          <w:iCs/>
          <w:color w:val="auto"/>
        </w:rPr>
        <w:t>экологического воспитания</w:t>
      </w:r>
      <w:r w:rsidRPr="00E118C5">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57B0A" w:rsidRPr="00E118C5" w:rsidRDefault="00E57B0A" w:rsidP="00820F84">
      <w:pPr>
        <w:pStyle w:val="11"/>
        <w:spacing w:after="160"/>
        <w:ind w:left="240" w:hanging="240"/>
        <w:jc w:val="both"/>
        <w:rPr>
          <w:color w:val="auto"/>
        </w:rPr>
      </w:pPr>
      <w:r w:rsidRPr="00E118C5">
        <w:rPr>
          <w:color w:val="auto"/>
        </w:rPr>
        <w:t xml:space="preserve">—в сфере </w:t>
      </w:r>
      <w:r w:rsidRPr="00E118C5">
        <w:rPr>
          <w:i/>
          <w:iCs/>
          <w:color w:val="auto"/>
        </w:rPr>
        <w:t>адаптации к меняющимся условиям социальной и природной среды</w:t>
      </w:r>
      <w:r w:rsidRPr="00E118C5">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57B0A" w:rsidRPr="00E118C5" w:rsidRDefault="00E57B0A" w:rsidP="00820F84">
      <w:pPr>
        <w:pStyle w:val="aa"/>
        <w:jc w:val="both"/>
        <w:rPr>
          <w:rFonts w:ascii="Times New Roman" w:hAnsi="Times New Roman" w:cs="Times New Roman"/>
        </w:rPr>
      </w:pPr>
      <w:bookmarkStart w:id="301" w:name="bookmark961"/>
      <w:r w:rsidRPr="00E118C5">
        <w:rPr>
          <w:rFonts w:ascii="Times New Roman" w:hAnsi="Times New Roman" w:cs="Times New Roman"/>
        </w:rPr>
        <w:t>МЕТАПРЕДМЕТНЫЕ РЕЗУЛЬТАТЫ</w:t>
      </w:r>
      <w:bookmarkEnd w:id="301"/>
    </w:p>
    <w:p w:rsidR="00E57B0A" w:rsidRPr="00E118C5" w:rsidRDefault="00E57B0A" w:rsidP="00820F84">
      <w:pPr>
        <w:pStyle w:val="11"/>
        <w:spacing w:line="259" w:lineRule="auto"/>
        <w:jc w:val="both"/>
        <w:rPr>
          <w:color w:val="auto"/>
        </w:rPr>
      </w:pPr>
      <w:r w:rsidRPr="00E118C5">
        <w:rPr>
          <w:b/>
          <w:bCs/>
          <w:i/>
          <w:iCs/>
          <w:color w:val="auto"/>
        </w:rPr>
        <w:t>Метапредметные результаты</w:t>
      </w:r>
      <w:r w:rsidRPr="00E118C5">
        <w:rPr>
          <w:color w:val="auto"/>
        </w:rPr>
        <w:t xml:space="preserve"> изучения истории в основной школе выражаются в следующих качествах и действиях.</w:t>
      </w:r>
    </w:p>
    <w:p w:rsidR="00E57B0A" w:rsidRPr="00E118C5" w:rsidRDefault="00E57B0A" w:rsidP="00820F84">
      <w:pPr>
        <w:pStyle w:val="11"/>
        <w:jc w:val="both"/>
        <w:rPr>
          <w:color w:val="auto"/>
        </w:rPr>
      </w:pPr>
      <w:r w:rsidRPr="00E118C5">
        <w:rPr>
          <w:i/>
          <w:iCs/>
          <w:color w:val="auto"/>
        </w:rPr>
        <w:t xml:space="preserve">В сфере универсальных учебных познавательных действий: </w:t>
      </w:r>
      <w:r w:rsidRPr="00E118C5">
        <w:rPr>
          <w:color w:val="auto"/>
        </w:rPr>
        <w:t xml:space="preserve">— </w:t>
      </w:r>
      <w:r w:rsidRPr="00E118C5">
        <w:rPr>
          <w:i/>
          <w:iCs/>
          <w:color w:val="auto"/>
        </w:rPr>
        <w:t>владение базовыми логическими действиями</w:t>
      </w:r>
      <w:r w:rsidRPr="00E118C5">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E57B0A" w:rsidRPr="00E118C5" w:rsidRDefault="00E57B0A" w:rsidP="00820F84">
      <w:pPr>
        <w:pStyle w:val="11"/>
        <w:ind w:left="240" w:hanging="240"/>
        <w:jc w:val="both"/>
        <w:rPr>
          <w:color w:val="auto"/>
        </w:rPr>
      </w:pPr>
      <w:r w:rsidRPr="00E118C5">
        <w:rPr>
          <w:color w:val="auto"/>
        </w:rPr>
        <w:t xml:space="preserve">— </w:t>
      </w:r>
      <w:r w:rsidRPr="00E118C5">
        <w:rPr>
          <w:i/>
          <w:iCs/>
          <w:color w:val="auto"/>
        </w:rPr>
        <w:t>владение базовыми исследовательскими действиями</w:t>
      </w:r>
      <w:r w:rsidRPr="00E118C5">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57B0A" w:rsidRPr="00E118C5" w:rsidRDefault="00E57B0A" w:rsidP="00820F84">
      <w:pPr>
        <w:pStyle w:val="11"/>
        <w:ind w:left="240" w:hanging="240"/>
        <w:jc w:val="both"/>
        <w:rPr>
          <w:color w:val="auto"/>
        </w:rPr>
      </w:pPr>
      <w:r w:rsidRPr="00E118C5">
        <w:rPr>
          <w:color w:val="auto"/>
        </w:rPr>
        <w:t xml:space="preserve">— </w:t>
      </w:r>
      <w:r w:rsidRPr="00E118C5">
        <w:rPr>
          <w:i/>
          <w:iCs/>
          <w:color w:val="auto"/>
        </w:rPr>
        <w:t>работа с информацией</w:t>
      </w:r>
      <w:r w:rsidRPr="00E118C5">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57B0A" w:rsidRPr="00E118C5" w:rsidRDefault="00E57B0A" w:rsidP="00820F84">
      <w:pPr>
        <w:pStyle w:val="11"/>
        <w:jc w:val="both"/>
        <w:rPr>
          <w:color w:val="auto"/>
        </w:rPr>
      </w:pPr>
      <w:r w:rsidRPr="00E118C5">
        <w:rPr>
          <w:i/>
          <w:iCs/>
          <w:color w:val="auto"/>
        </w:rPr>
        <w:t>В сфере универсальных учебных коммуникативных действий:</w:t>
      </w:r>
    </w:p>
    <w:p w:rsidR="00E57B0A" w:rsidRPr="00E118C5" w:rsidRDefault="00E57B0A" w:rsidP="00820F84">
      <w:pPr>
        <w:pStyle w:val="11"/>
        <w:ind w:left="240" w:hanging="240"/>
        <w:jc w:val="both"/>
        <w:rPr>
          <w:color w:val="auto"/>
        </w:rPr>
      </w:pPr>
      <w:r w:rsidRPr="00E118C5">
        <w:rPr>
          <w:color w:val="auto"/>
        </w:rPr>
        <w:t xml:space="preserve">— </w:t>
      </w:r>
      <w:r w:rsidRPr="00E118C5">
        <w:rPr>
          <w:i/>
          <w:iCs/>
          <w:color w:val="auto"/>
        </w:rPr>
        <w:t>общение</w:t>
      </w:r>
      <w:r w:rsidRPr="00E118C5">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57B0A" w:rsidRPr="00E118C5" w:rsidRDefault="00E57B0A" w:rsidP="00820F84">
      <w:pPr>
        <w:pStyle w:val="11"/>
        <w:ind w:left="240" w:hanging="240"/>
        <w:jc w:val="both"/>
        <w:rPr>
          <w:color w:val="auto"/>
        </w:rPr>
      </w:pPr>
      <w:r w:rsidRPr="00E118C5">
        <w:rPr>
          <w:color w:val="auto"/>
        </w:rPr>
        <w:t xml:space="preserve">— </w:t>
      </w:r>
      <w:r w:rsidRPr="00E118C5">
        <w:rPr>
          <w:i/>
          <w:iCs/>
          <w:color w:val="auto"/>
        </w:rPr>
        <w:t>осуществление совместной деятельности</w:t>
      </w:r>
      <w:r w:rsidRPr="00E118C5">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E57B0A" w:rsidRPr="00E118C5" w:rsidRDefault="00E57B0A" w:rsidP="00820F84">
      <w:pPr>
        <w:pStyle w:val="11"/>
        <w:jc w:val="both"/>
        <w:rPr>
          <w:color w:val="auto"/>
        </w:rPr>
      </w:pPr>
      <w:r w:rsidRPr="00E118C5">
        <w:rPr>
          <w:i/>
          <w:iCs/>
          <w:color w:val="auto"/>
        </w:rPr>
        <w:t xml:space="preserve">В сфере универсальных учебных регулятивных действий: </w:t>
      </w:r>
      <w:r w:rsidRPr="00E118C5">
        <w:rPr>
          <w:color w:val="auto"/>
        </w:rPr>
        <w:t xml:space="preserve">— </w:t>
      </w:r>
      <w:r w:rsidRPr="00E118C5">
        <w:rPr>
          <w:i/>
          <w:iCs/>
          <w:color w:val="auto"/>
        </w:rPr>
        <w:t>владение</w:t>
      </w:r>
      <w:r w:rsidRPr="00E118C5">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57B0A" w:rsidRPr="00E118C5" w:rsidRDefault="00E57B0A" w:rsidP="00820F84">
      <w:pPr>
        <w:pStyle w:val="11"/>
        <w:ind w:left="240" w:hanging="240"/>
        <w:jc w:val="both"/>
        <w:rPr>
          <w:color w:val="auto"/>
        </w:rPr>
      </w:pPr>
      <w:r w:rsidRPr="00E118C5">
        <w:rPr>
          <w:color w:val="auto"/>
        </w:rPr>
        <w:t xml:space="preserve">— </w:t>
      </w:r>
      <w:r w:rsidRPr="00E118C5">
        <w:rPr>
          <w:i/>
          <w:iCs/>
          <w:color w:val="auto"/>
        </w:rPr>
        <w:t>владение приемами самоконтроля</w:t>
      </w:r>
      <w:r w:rsidRPr="00E118C5">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57B0A" w:rsidRPr="00E118C5" w:rsidRDefault="00E57B0A" w:rsidP="00820F84">
      <w:pPr>
        <w:pStyle w:val="11"/>
        <w:jc w:val="both"/>
        <w:rPr>
          <w:color w:val="auto"/>
        </w:rPr>
      </w:pPr>
      <w:r w:rsidRPr="00E118C5">
        <w:rPr>
          <w:i/>
          <w:iCs/>
          <w:color w:val="auto"/>
        </w:rPr>
        <w:t>В сфере эмоционального интеллекта, понимания себя и других:</w:t>
      </w:r>
    </w:p>
    <w:p w:rsidR="00E57B0A" w:rsidRPr="00E118C5" w:rsidRDefault="00E57B0A" w:rsidP="00820F84">
      <w:pPr>
        <w:pStyle w:val="11"/>
        <w:ind w:left="240" w:hanging="240"/>
        <w:jc w:val="both"/>
        <w:rPr>
          <w:color w:val="auto"/>
        </w:rPr>
      </w:pPr>
      <w:r w:rsidRPr="00E118C5">
        <w:rPr>
          <w:color w:val="auto"/>
        </w:rPr>
        <w:t>—выявлять на примерах исторических ситуаций роль эмоций в отношениях между людьми;</w:t>
      </w:r>
    </w:p>
    <w:p w:rsidR="00E57B0A" w:rsidRPr="00E118C5" w:rsidRDefault="00E57B0A" w:rsidP="00820F84">
      <w:pPr>
        <w:pStyle w:val="11"/>
        <w:ind w:left="240" w:hanging="240"/>
        <w:jc w:val="both"/>
        <w:rPr>
          <w:color w:val="auto"/>
        </w:rPr>
      </w:pPr>
      <w:r w:rsidRPr="00E118C5">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E57B0A" w:rsidRPr="00E118C5" w:rsidRDefault="00E57B0A" w:rsidP="00820F84">
      <w:pPr>
        <w:pStyle w:val="11"/>
        <w:spacing w:after="160"/>
        <w:ind w:left="240" w:hanging="240"/>
        <w:jc w:val="both"/>
        <w:rPr>
          <w:color w:val="auto"/>
        </w:rPr>
      </w:pPr>
      <w:r w:rsidRPr="00E118C5">
        <w:rPr>
          <w:color w:val="auto"/>
        </w:rPr>
        <w:t>—регулировать способ выражения своих эмоций с учетом позиций и мнений других участников общения.</w:t>
      </w:r>
    </w:p>
    <w:p w:rsidR="00E57B0A" w:rsidRPr="00E118C5" w:rsidRDefault="00E57B0A" w:rsidP="00820F84">
      <w:pPr>
        <w:pStyle w:val="aa"/>
        <w:jc w:val="both"/>
        <w:rPr>
          <w:rFonts w:ascii="Times New Roman" w:hAnsi="Times New Roman" w:cs="Times New Roman"/>
        </w:rPr>
      </w:pPr>
      <w:bookmarkStart w:id="302" w:name="bookmark963"/>
      <w:r w:rsidRPr="00E118C5">
        <w:rPr>
          <w:rFonts w:ascii="Times New Roman" w:hAnsi="Times New Roman" w:cs="Times New Roman"/>
        </w:rPr>
        <w:t>ПРЕДМЕТНЫЕ РЕЗУЛЬТАТЫ</w:t>
      </w:r>
      <w:bookmarkEnd w:id="302"/>
    </w:p>
    <w:p w:rsidR="00E57B0A" w:rsidRPr="00E118C5" w:rsidRDefault="00E57B0A" w:rsidP="00820F84">
      <w:pPr>
        <w:pStyle w:val="11"/>
        <w:jc w:val="both"/>
        <w:rPr>
          <w:color w:val="auto"/>
        </w:rPr>
      </w:pPr>
      <w:r w:rsidRPr="00E118C5">
        <w:rPr>
          <w:color w:val="auto"/>
        </w:rPr>
        <w:t>Во ФГОС ООО 2021 г. установлено, что предметные результаты по учебному предмету «История» должны обеспечивать:</w:t>
      </w:r>
    </w:p>
    <w:p w:rsidR="00E57B0A" w:rsidRPr="00E118C5" w:rsidRDefault="00E57B0A" w:rsidP="00820F84">
      <w:pPr>
        <w:pStyle w:val="11"/>
        <w:numPr>
          <w:ilvl w:val="0"/>
          <w:numId w:val="38"/>
        </w:numPr>
        <w:tabs>
          <w:tab w:val="left" w:pos="543"/>
        </w:tabs>
        <w:ind w:firstLine="238"/>
        <w:jc w:val="both"/>
        <w:rPr>
          <w:color w:val="auto"/>
        </w:rPr>
      </w:pPr>
      <w:r w:rsidRPr="00E118C5">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57B0A" w:rsidRPr="00E118C5" w:rsidRDefault="00E57B0A" w:rsidP="00820F84">
      <w:pPr>
        <w:pStyle w:val="11"/>
        <w:numPr>
          <w:ilvl w:val="0"/>
          <w:numId w:val="38"/>
        </w:numPr>
        <w:tabs>
          <w:tab w:val="left" w:pos="543"/>
        </w:tabs>
        <w:ind w:firstLine="238"/>
        <w:jc w:val="both"/>
        <w:rPr>
          <w:color w:val="auto"/>
        </w:rPr>
      </w:pPr>
      <w:r w:rsidRPr="00E118C5">
        <w:rPr>
          <w:color w:val="auto"/>
        </w:rPr>
        <w:t>умение выявлять особенности развития культуры, быта и нравов народов в различные исторические эпохи;</w:t>
      </w:r>
    </w:p>
    <w:p w:rsidR="00E57B0A" w:rsidRPr="00E118C5" w:rsidRDefault="00E57B0A" w:rsidP="00820F84">
      <w:pPr>
        <w:pStyle w:val="11"/>
        <w:numPr>
          <w:ilvl w:val="0"/>
          <w:numId w:val="38"/>
        </w:numPr>
        <w:tabs>
          <w:tab w:val="left" w:pos="548"/>
        </w:tabs>
        <w:ind w:firstLine="238"/>
        <w:jc w:val="both"/>
        <w:rPr>
          <w:color w:val="auto"/>
        </w:rPr>
      </w:pPr>
      <w:r w:rsidRPr="00E118C5">
        <w:rPr>
          <w:color w:val="auto"/>
        </w:rPr>
        <w:t>овладение историческими понятиями и их использование для решения учебных и практических задач;</w:t>
      </w:r>
    </w:p>
    <w:p w:rsidR="00E57B0A" w:rsidRPr="00E118C5" w:rsidRDefault="00E57B0A" w:rsidP="00820F84">
      <w:pPr>
        <w:pStyle w:val="11"/>
        <w:numPr>
          <w:ilvl w:val="0"/>
          <w:numId w:val="38"/>
        </w:numPr>
        <w:tabs>
          <w:tab w:val="left" w:pos="548"/>
        </w:tabs>
        <w:ind w:firstLine="238"/>
        <w:jc w:val="both"/>
        <w:rPr>
          <w:color w:val="auto"/>
        </w:rPr>
      </w:pPr>
      <w:r w:rsidRPr="00E118C5">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57B0A" w:rsidRPr="00E118C5" w:rsidRDefault="00E57B0A" w:rsidP="00820F84">
      <w:pPr>
        <w:pStyle w:val="11"/>
        <w:numPr>
          <w:ilvl w:val="0"/>
          <w:numId w:val="38"/>
        </w:numPr>
        <w:tabs>
          <w:tab w:val="left" w:pos="543"/>
        </w:tabs>
        <w:ind w:firstLine="238"/>
        <w:jc w:val="both"/>
        <w:rPr>
          <w:color w:val="auto"/>
        </w:rPr>
      </w:pPr>
      <w:r w:rsidRPr="00E118C5">
        <w:rPr>
          <w:color w:val="auto"/>
        </w:rPr>
        <w:t>умение выявлять существенные черты и характерные признаки исторических событий, явлений, процессов;</w:t>
      </w:r>
    </w:p>
    <w:p w:rsidR="00E57B0A" w:rsidRPr="00E118C5" w:rsidRDefault="00E57B0A" w:rsidP="00820F84">
      <w:pPr>
        <w:pStyle w:val="11"/>
        <w:numPr>
          <w:ilvl w:val="0"/>
          <w:numId w:val="38"/>
        </w:numPr>
        <w:tabs>
          <w:tab w:val="left" w:pos="549"/>
        </w:tabs>
        <w:spacing w:line="259" w:lineRule="auto"/>
        <w:ind w:firstLine="238"/>
        <w:jc w:val="both"/>
        <w:rPr>
          <w:color w:val="auto"/>
        </w:rPr>
      </w:pPr>
      <w:r w:rsidRPr="00E118C5">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118C5">
        <w:rPr>
          <w:color w:val="auto"/>
          <w:lang w:val="en-US"/>
        </w:rPr>
        <w:t>XXI</w:t>
      </w:r>
      <w:r w:rsidRPr="00E118C5">
        <w:rPr>
          <w:color w:val="auto"/>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57B0A" w:rsidRPr="00E118C5" w:rsidRDefault="00E57B0A" w:rsidP="00820F84">
      <w:pPr>
        <w:pStyle w:val="11"/>
        <w:numPr>
          <w:ilvl w:val="0"/>
          <w:numId w:val="38"/>
        </w:numPr>
        <w:tabs>
          <w:tab w:val="left" w:pos="549"/>
        </w:tabs>
        <w:spacing w:line="259" w:lineRule="auto"/>
        <w:jc w:val="both"/>
        <w:rPr>
          <w:color w:val="auto"/>
        </w:rPr>
      </w:pPr>
      <w:r w:rsidRPr="00E118C5">
        <w:rPr>
          <w:color w:val="auto"/>
        </w:rPr>
        <w:t>умение сравнивать исторические события, явления, процессы в различные исторические эпохи;</w:t>
      </w:r>
    </w:p>
    <w:p w:rsidR="00E57B0A" w:rsidRPr="00E118C5" w:rsidRDefault="00E57B0A" w:rsidP="00820F84">
      <w:pPr>
        <w:pStyle w:val="11"/>
        <w:numPr>
          <w:ilvl w:val="0"/>
          <w:numId w:val="38"/>
        </w:numPr>
        <w:tabs>
          <w:tab w:val="left" w:pos="549"/>
        </w:tabs>
        <w:spacing w:line="259" w:lineRule="auto"/>
        <w:jc w:val="both"/>
        <w:rPr>
          <w:color w:val="auto"/>
        </w:rPr>
      </w:pPr>
      <w:r w:rsidRPr="00E118C5">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57B0A" w:rsidRPr="00E118C5" w:rsidRDefault="00E57B0A" w:rsidP="00820F84">
      <w:pPr>
        <w:pStyle w:val="11"/>
        <w:numPr>
          <w:ilvl w:val="0"/>
          <w:numId w:val="38"/>
        </w:numPr>
        <w:tabs>
          <w:tab w:val="left" w:pos="549"/>
        </w:tabs>
        <w:spacing w:line="259" w:lineRule="auto"/>
        <w:jc w:val="both"/>
        <w:rPr>
          <w:color w:val="auto"/>
        </w:rPr>
      </w:pPr>
      <w:r w:rsidRPr="00E118C5">
        <w:rPr>
          <w:color w:val="auto"/>
        </w:rPr>
        <w:t>умение различать основные типы исторических источников: письменные, вещественные, аудиовизуальные;</w:t>
      </w:r>
    </w:p>
    <w:p w:rsidR="00E57B0A" w:rsidRPr="00E118C5" w:rsidRDefault="00E57B0A" w:rsidP="00820F84">
      <w:pPr>
        <w:pStyle w:val="11"/>
        <w:numPr>
          <w:ilvl w:val="0"/>
          <w:numId w:val="38"/>
        </w:numPr>
        <w:tabs>
          <w:tab w:val="left" w:pos="663"/>
        </w:tabs>
        <w:spacing w:line="259" w:lineRule="auto"/>
        <w:jc w:val="both"/>
        <w:rPr>
          <w:color w:val="auto"/>
        </w:rPr>
      </w:pPr>
      <w:r w:rsidRPr="00E118C5">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57B0A" w:rsidRPr="00E118C5" w:rsidRDefault="00E57B0A" w:rsidP="00820F84">
      <w:pPr>
        <w:pStyle w:val="11"/>
        <w:numPr>
          <w:ilvl w:val="0"/>
          <w:numId w:val="38"/>
        </w:numPr>
        <w:tabs>
          <w:tab w:val="left" w:pos="663"/>
        </w:tabs>
        <w:spacing w:line="259" w:lineRule="auto"/>
        <w:jc w:val="both"/>
        <w:rPr>
          <w:color w:val="auto"/>
        </w:rPr>
      </w:pPr>
      <w:r w:rsidRPr="00E118C5">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E57B0A" w:rsidRPr="00E118C5" w:rsidRDefault="00E57B0A" w:rsidP="00820F84">
      <w:pPr>
        <w:pStyle w:val="11"/>
        <w:numPr>
          <w:ilvl w:val="0"/>
          <w:numId w:val="38"/>
        </w:numPr>
        <w:tabs>
          <w:tab w:val="left" w:pos="663"/>
        </w:tabs>
        <w:spacing w:line="259" w:lineRule="auto"/>
        <w:jc w:val="both"/>
        <w:rPr>
          <w:color w:val="auto"/>
        </w:rPr>
      </w:pPr>
      <w:r w:rsidRPr="00E118C5">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57B0A" w:rsidRPr="00E118C5" w:rsidRDefault="00E57B0A" w:rsidP="00820F84">
      <w:pPr>
        <w:pStyle w:val="11"/>
        <w:numPr>
          <w:ilvl w:val="0"/>
          <w:numId w:val="38"/>
        </w:numPr>
        <w:tabs>
          <w:tab w:val="left" w:pos="663"/>
        </w:tabs>
        <w:spacing w:line="259" w:lineRule="auto"/>
        <w:jc w:val="both"/>
        <w:rPr>
          <w:color w:val="auto"/>
        </w:rPr>
      </w:pPr>
      <w:r w:rsidRPr="00E118C5">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E57B0A" w:rsidRPr="00E118C5" w:rsidRDefault="00E57B0A" w:rsidP="00820F84">
      <w:pPr>
        <w:pStyle w:val="11"/>
        <w:numPr>
          <w:ilvl w:val="0"/>
          <w:numId w:val="38"/>
        </w:numPr>
        <w:tabs>
          <w:tab w:val="left" w:pos="663"/>
        </w:tabs>
        <w:spacing w:line="259" w:lineRule="auto"/>
        <w:jc w:val="both"/>
        <w:rPr>
          <w:color w:val="auto"/>
        </w:rPr>
      </w:pPr>
      <w:r w:rsidRPr="00E118C5">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E57B0A" w:rsidRPr="00E118C5" w:rsidRDefault="00E57B0A" w:rsidP="00820F84">
      <w:pPr>
        <w:pStyle w:val="11"/>
        <w:jc w:val="both"/>
        <w:rPr>
          <w:color w:val="auto"/>
        </w:rPr>
      </w:pPr>
      <w:r w:rsidRPr="00E118C5">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57B0A" w:rsidRPr="00E118C5" w:rsidRDefault="00E57B0A" w:rsidP="00820F84">
      <w:pPr>
        <w:pStyle w:val="11"/>
        <w:spacing w:line="259" w:lineRule="auto"/>
        <w:jc w:val="both"/>
        <w:rPr>
          <w:color w:val="auto"/>
        </w:rPr>
      </w:pPr>
      <w:r w:rsidRPr="00E118C5">
        <w:rPr>
          <w:b/>
          <w:bCs/>
          <w:i/>
          <w:iCs/>
          <w:color w:val="auto"/>
        </w:rPr>
        <w:t>Предметные результаты</w:t>
      </w:r>
      <w:r w:rsidRPr="00E118C5">
        <w:rPr>
          <w:color w:val="auto"/>
        </w:rPr>
        <w:t xml:space="preserve"> изучения истории учащимися 5—9 классов включают:</w:t>
      </w:r>
    </w:p>
    <w:p w:rsidR="00E57B0A" w:rsidRPr="00E118C5" w:rsidRDefault="00E57B0A" w:rsidP="00820F84">
      <w:pPr>
        <w:pStyle w:val="11"/>
        <w:ind w:left="240" w:hanging="240"/>
        <w:jc w:val="both"/>
        <w:rPr>
          <w:color w:val="auto"/>
        </w:rPr>
      </w:pPr>
      <w:r w:rsidRPr="00E118C5">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57B0A" w:rsidRPr="00E118C5" w:rsidRDefault="00E57B0A" w:rsidP="00820F84">
      <w:pPr>
        <w:pStyle w:val="11"/>
        <w:ind w:left="240" w:hanging="240"/>
        <w:jc w:val="both"/>
        <w:rPr>
          <w:color w:val="auto"/>
        </w:rPr>
      </w:pPr>
      <w:r w:rsidRPr="00E118C5">
        <w:rPr>
          <w:color w:val="auto"/>
        </w:rPr>
        <w:t>—базовые знания об основных этапах и ключевых событиях отечественной и всемирной истории;</w:t>
      </w:r>
    </w:p>
    <w:p w:rsidR="00E57B0A" w:rsidRPr="00E118C5" w:rsidRDefault="00E57B0A" w:rsidP="00820F84">
      <w:pPr>
        <w:pStyle w:val="11"/>
        <w:ind w:left="240" w:hanging="240"/>
        <w:jc w:val="both"/>
        <w:rPr>
          <w:color w:val="auto"/>
        </w:rPr>
      </w:pPr>
      <w:r w:rsidRPr="00E118C5">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57B0A" w:rsidRPr="00E118C5" w:rsidRDefault="00E57B0A" w:rsidP="00820F84">
      <w:pPr>
        <w:pStyle w:val="11"/>
        <w:ind w:left="240" w:hanging="240"/>
        <w:jc w:val="both"/>
        <w:rPr>
          <w:color w:val="auto"/>
        </w:rPr>
      </w:pPr>
      <w:r w:rsidRPr="00E118C5">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57B0A" w:rsidRPr="00E118C5" w:rsidRDefault="00E57B0A" w:rsidP="00820F84">
      <w:pPr>
        <w:pStyle w:val="11"/>
        <w:ind w:left="240" w:hanging="240"/>
        <w:jc w:val="both"/>
        <w:rPr>
          <w:color w:val="auto"/>
        </w:rPr>
      </w:pPr>
      <w:r w:rsidRPr="00E118C5">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57B0A" w:rsidRPr="00E118C5" w:rsidRDefault="00E57B0A" w:rsidP="00820F84">
      <w:pPr>
        <w:pStyle w:val="11"/>
        <w:ind w:left="240" w:hanging="240"/>
        <w:jc w:val="both"/>
        <w:rPr>
          <w:color w:val="auto"/>
        </w:rPr>
      </w:pPr>
      <w:r w:rsidRPr="00E118C5">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E57B0A" w:rsidRPr="00E118C5" w:rsidRDefault="00E57B0A" w:rsidP="00820F84">
      <w:pPr>
        <w:pStyle w:val="11"/>
        <w:ind w:left="240" w:hanging="240"/>
        <w:jc w:val="both"/>
        <w:rPr>
          <w:color w:val="auto"/>
        </w:rPr>
      </w:pPr>
      <w:r w:rsidRPr="00E118C5">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57B0A" w:rsidRPr="00E118C5" w:rsidRDefault="00E57B0A" w:rsidP="00820F84">
      <w:pPr>
        <w:pStyle w:val="11"/>
        <w:spacing w:line="240" w:lineRule="auto"/>
        <w:ind w:left="240" w:hanging="240"/>
        <w:jc w:val="both"/>
        <w:rPr>
          <w:color w:val="auto"/>
        </w:rPr>
      </w:pPr>
      <w:r w:rsidRPr="00E118C5">
        <w:rPr>
          <w:color w:val="auto"/>
        </w:rPr>
        <w:t>—осознание необходимости сохранения исторических и культурных памятников своей страны и мира;</w:t>
      </w:r>
    </w:p>
    <w:p w:rsidR="00E57B0A" w:rsidRPr="00E118C5" w:rsidRDefault="00E57B0A" w:rsidP="00820F84">
      <w:pPr>
        <w:pStyle w:val="11"/>
        <w:spacing w:line="240" w:lineRule="auto"/>
        <w:ind w:left="240" w:hanging="240"/>
        <w:jc w:val="both"/>
        <w:rPr>
          <w:color w:val="auto"/>
        </w:rPr>
      </w:pPr>
      <w:r w:rsidRPr="00E118C5">
        <w:rPr>
          <w:color w:val="auto"/>
        </w:rPr>
        <w:t xml:space="preserve">—умение устанавливать взаимосвязи событий, явлений, процессов прошлого с важнейшими событиями ХХ — начала </w:t>
      </w:r>
      <w:r w:rsidRPr="00E118C5">
        <w:rPr>
          <w:color w:val="auto"/>
          <w:lang w:val="en-US"/>
        </w:rPr>
        <w:t>XXI</w:t>
      </w:r>
      <w:r w:rsidRPr="00E118C5">
        <w:rPr>
          <w:color w:val="auto"/>
        </w:rPr>
        <w:t xml:space="preserve"> в.</w:t>
      </w:r>
    </w:p>
    <w:p w:rsidR="00E57B0A" w:rsidRPr="00E118C5" w:rsidRDefault="00E57B0A" w:rsidP="00820F84">
      <w:pPr>
        <w:pStyle w:val="11"/>
        <w:spacing w:line="240" w:lineRule="auto"/>
        <w:jc w:val="both"/>
        <w:rPr>
          <w:color w:val="auto"/>
        </w:rPr>
      </w:pPr>
      <w:r w:rsidRPr="00E118C5">
        <w:rPr>
          <w:color w:val="auto"/>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E118C5">
        <w:rPr>
          <w:color w:val="auto"/>
          <w:lang w:val="en-US"/>
        </w:rPr>
        <w:t>XX</w:t>
      </w:r>
      <w:r w:rsidRPr="00E118C5">
        <w:rPr>
          <w:color w:val="auto"/>
        </w:rPr>
        <w:t xml:space="preserve">— </w:t>
      </w:r>
      <w:r w:rsidRPr="00E118C5">
        <w:rPr>
          <w:color w:val="auto"/>
          <w:lang w:val="en-US"/>
        </w:rPr>
        <w:t>XXI</w:t>
      </w:r>
      <w:r w:rsidRPr="00E118C5">
        <w:rPr>
          <w:color w:val="auto"/>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E57B0A" w:rsidRPr="00E118C5" w:rsidRDefault="00E57B0A" w:rsidP="00820F84">
      <w:pPr>
        <w:pStyle w:val="11"/>
        <w:spacing w:line="240" w:lineRule="auto"/>
        <w:jc w:val="both"/>
        <w:rPr>
          <w:color w:val="auto"/>
        </w:rPr>
      </w:pPr>
      <w:r w:rsidRPr="00E118C5">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E57B0A" w:rsidRPr="00E118C5" w:rsidRDefault="00E57B0A" w:rsidP="00820F84">
      <w:pPr>
        <w:pStyle w:val="11"/>
        <w:spacing w:line="240" w:lineRule="auto"/>
        <w:jc w:val="both"/>
        <w:rPr>
          <w:color w:val="auto"/>
        </w:rPr>
      </w:pPr>
      <w:r w:rsidRPr="00E118C5">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E57B0A" w:rsidRPr="00E118C5" w:rsidRDefault="00E57B0A" w:rsidP="00820F84">
      <w:pPr>
        <w:pStyle w:val="11"/>
        <w:numPr>
          <w:ilvl w:val="0"/>
          <w:numId w:val="39"/>
        </w:numPr>
        <w:tabs>
          <w:tab w:val="left" w:pos="529"/>
        </w:tabs>
        <w:spacing w:line="240" w:lineRule="auto"/>
        <w:jc w:val="both"/>
        <w:rPr>
          <w:color w:val="auto"/>
        </w:rPr>
      </w:pPr>
      <w:r w:rsidRPr="00E118C5">
        <w:rPr>
          <w:i/>
          <w:iCs/>
          <w:color w:val="auto"/>
        </w:rPr>
        <w:t>Знание хронологии, работа с хронологией</w:t>
      </w:r>
      <w:r w:rsidRPr="00E118C5">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57B0A" w:rsidRPr="00E118C5" w:rsidRDefault="00E57B0A" w:rsidP="00820F84">
      <w:pPr>
        <w:pStyle w:val="11"/>
        <w:numPr>
          <w:ilvl w:val="0"/>
          <w:numId w:val="39"/>
        </w:numPr>
        <w:tabs>
          <w:tab w:val="left" w:pos="529"/>
        </w:tabs>
        <w:spacing w:line="240" w:lineRule="auto"/>
        <w:jc w:val="both"/>
        <w:rPr>
          <w:color w:val="auto"/>
        </w:rPr>
      </w:pPr>
      <w:r w:rsidRPr="00E118C5">
        <w:rPr>
          <w:i/>
          <w:iCs/>
          <w:color w:val="auto"/>
        </w:rPr>
        <w:t>Знание исторических фактов, работа с фактами</w:t>
      </w:r>
      <w:r w:rsidRPr="00E118C5">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57B0A" w:rsidRPr="00E118C5" w:rsidRDefault="00E57B0A" w:rsidP="00820F84">
      <w:pPr>
        <w:pStyle w:val="11"/>
        <w:numPr>
          <w:ilvl w:val="0"/>
          <w:numId w:val="39"/>
        </w:numPr>
        <w:tabs>
          <w:tab w:val="left" w:pos="529"/>
        </w:tabs>
        <w:spacing w:line="240" w:lineRule="auto"/>
        <w:jc w:val="both"/>
        <w:rPr>
          <w:color w:val="auto"/>
        </w:rPr>
      </w:pPr>
      <w:r w:rsidRPr="00E118C5">
        <w:rPr>
          <w:i/>
          <w:iCs/>
          <w:color w:val="auto"/>
        </w:rPr>
        <w:t>Работа с исторической картой</w:t>
      </w:r>
      <w:r w:rsidRPr="00E118C5">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E57B0A" w:rsidRPr="00E118C5" w:rsidRDefault="00E57B0A" w:rsidP="00820F84">
      <w:pPr>
        <w:pStyle w:val="11"/>
        <w:numPr>
          <w:ilvl w:val="0"/>
          <w:numId w:val="39"/>
        </w:numPr>
        <w:tabs>
          <w:tab w:val="left" w:pos="529"/>
        </w:tabs>
        <w:spacing w:line="252" w:lineRule="auto"/>
        <w:jc w:val="both"/>
        <w:rPr>
          <w:color w:val="auto"/>
        </w:rPr>
      </w:pPr>
      <w:r w:rsidRPr="00E118C5">
        <w:rPr>
          <w:i/>
          <w:iCs/>
          <w:color w:val="auto"/>
        </w:rPr>
        <w:t>Работа с историческими источниками</w:t>
      </w:r>
      <w:r w:rsidRPr="00E118C5">
        <w:rPr>
          <w:color w:val="auto"/>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57B0A" w:rsidRPr="00E118C5" w:rsidRDefault="00E57B0A" w:rsidP="00820F84">
      <w:pPr>
        <w:pStyle w:val="11"/>
        <w:numPr>
          <w:ilvl w:val="0"/>
          <w:numId w:val="39"/>
        </w:numPr>
        <w:tabs>
          <w:tab w:val="left" w:pos="529"/>
        </w:tabs>
        <w:spacing w:line="252" w:lineRule="auto"/>
        <w:jc w:val="both"/>
        <w:rPr>
          <w:color w:val="auto"/>
        </w:rPr>
      </w:pPr>
      <w:r w:rsidRPr="00E118C5">
        <w:rPr>
          <w:i/>
          <w:iCs/>
          <w:color w:val="auto"/>
        </w:rPr>
        <w:t>Описание (реконструкция)</w:t>
      </w:r>
      <w:r w:rsidRPr="00E118C5">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E57B0A" w:rsidRPr="00E118C5" w:rsidRDefault="00E57B0A" w:rsidP="00820F84">
      <w:pPr>
        <w:pStyle w:val="11"/>
        <w:numPr>
          <w:ilvl w:val="0"/>
          <w:numId w:val="39"/>
        </w:numPr>
        <w:tabs>
          <w:tab w:val="left" w:pos="529"/>
        </w:tabs>
        <w:spacing w:line="252" w:lineRule="auto"/>
        <w:jc w:val="both"/>
        <w:rPr>
          <w:color w:val="auto"/>
        </w:rPr>
      </w:pPr>
      <w:r w:rsidRPr="00E118C5">
        <w:rPr>
          <w:i/>
          <w:iCs/>
          <w:color w:val="auto"/>
        </w:rPr>
        <w:t>Анализ, объяснение:</w:t>
      </w:r>
      <w:r w:rsidRPr="00E118C5">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57B0A" w:rsidRPr="00E118C5" w:rsidRDefault="00E57B0A" w:rsidP="00820F84">
      <w:pPr>
        <w:pStyle w:val="11"/>
        <w:numPr>
          <w:ilvl w:val="0"/>
          <w:numId w:val="39"/>
        </w:numPr>
        <w:tabs>
          <w:tab w:val="left" w:pos="534"/>
        </w:tabs>
        <w:spacing w:line="252" w:lineRule="auto"/>
        <w:jc w:val="both"/>
        <w:rPr>
          <w:color w:val="auto"/>
        </w:rPr>
      </w:pPr>
      <w:r w:rsidRPr="00E118C5">
        <w:rPr>
          <w:i/>
          <w:iCs/>
          <w:color w:val="auto"/>
        </w:rPr>
        <w:t>Работа с версиями, оценками</w:t>
      </w:r>
      <w:r w:rsidRPr="00E118C5">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57B0A" w:rsidRPr="00E118C5" w:rsidRDefault="00E57B0A" w:rsidP="00820F84">
      <w:pPr>
        <w:pStyle w:val="11"/>
        <w:numPr>
          <w:ilvl w:val="0"/>
          <w:numId w:val="39"/>
        </w:numPr>
        <w:tabs>
          <w:tab w:val="left" w:pos="534"/>
        </w:tabs>
        <w:spacing w:line="252" w:lineRule="auto"/>
        <w:jc w:val="both"/>
        <w:rPr>
          <w:color w:val="auto"/>
        </w:rPr>
      </w:pPr>
      <w:r w:rsidRPr="00E118C5">
        <w:rPr>
          <w:i/>
          <w:iCs/>
          <w:color w:val="auto"/>
        </w:rPr>
        <w:t>Применение исторических знаний и умений</w:t>
      </w:r>
      <w:r w:rsidRPr="00E118C5">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E57B0A" w:rsidRPr="00E118C5" w:rsidRDefault="00E57B0A" w:rsidP="00820F84">
      <w:pPr>
        <w:pStyle w:val="11"/>
        <w:spacing w:after="400" w:line="252" w:lineRule="auto"/>
        <w:jc w:val="both"/>
        <w:rPr>
          <w:color w:val="auto"/>
        </w:rPr>
      </w:pPr>
      <w:r w:rsidRPr="00E118C5">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E57B0A" w:rsidRPr="00E118C5" w:rsidRDefault="00E57B0A" w:rsidP="00820F84">
      <w:pPr>
        <w:pStyle w:val="aa"/>
        <w:jc w:val="both"/>
        <w:rPr>
          <w:rFonts w:ascii="Times New Roman" w:hAnsi="Times New Roman" w:cs="Times New Roman"/>
        </w:rPr>
      </w:pPr>
      <w:bookmarkStart w:id="303" w:name="bookmark965"/>
      <w:r w:rsidRPr="00E118C5">
        <w:rPr>
          <w:rFonts w:ascii="Times New Roman" w:hAnsi="Times New Roman" w:cs="Times New Roman"/>
        </w:rPr>
        <w:t>5 КЛАСС</w:t>
      </w:r>
      <w:bookmarkEnd w:id="303"/>
    </w:p>
    <w:p w:rsidR="00E57B0A" w:rsidRPr="00E118C5" w:rsidRDefault="00E57B0A" w:rsidP="00820F84">
      <w:pPr>
        <w:pStyle w:val="11"/>
        <w:numPr>
          <w:ilvl w:val="0"/>
          <w:numId w:val="40"/>
        </w:numPr>
        <w:tabs>
          <w:tab w:val="left" w:pos="558"/>
        </w:tabs>
        <w:spacing w:line="240" w:lineRule="auto"/>
        <w:jc w:val="both"/>
        <w:rPr>
          <w:color w:val="auto"/>
        </w:rPr>
      </w:pPr>
      <w:r w:rsidRPr="00E118C5">
        <w:rPr>
          <w:i/>
          <w:iCs/>
          <w:color w:val="auto"/>
        </w:rPr>
        <w:t>Знание хронологии, работа с хронологией</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—объяснять смысл основных хронологических понятий (век, тысячелетие, до нашей эры, наша эра);</w:t>
      </w:r>
    </w:p>
    <w:p w:rsidR="00E57B0A" w:rsidRPr="00E118C5" w:rsidRDefault="00E57B0A" w:rsidP="00820F84">
      <w:pPr>
        <w:pStyle w:val="11"/>
        <w:spacing w:line="240" w:lineRule="auto"/>
        <w:ind w:left="240" w:hanging="240"/>
        <w:jc w:val="both"/>
        <w:rPr>
          <w:color w:val="auto"/>
        </w:rPr>
      </w:pPr>
      <w:r w:rsidRPr="00E118C5">
        <w:rPr>
          <w:color w:val="auto"/>
        </w:rPr>
        <w:t>—называть даты важнейших событий истории Древнего мира; по дате устанавливать принадлежность события к веку, тысячелетию;</w:t>
      </w:r>
    </w:p>
    <w:p w:rsidR="00E57B0A" w:rsidRPr="00E118C5" w:rsidRDefault="00E57B0A" w:rsidP="00820F84">
      <w:pPr>
        <w:pStyle w:val="11"/>
        <w:spacing w:line="240" w:lineRule="auto"/>
        <w:ind w:left="240" w:hanging="240"/>
        <w:jc w:val="both"/>
        <w:rPr>
          <w:color w:val="auto"/>
        </w:rPr>
      </w:pPr>
      <w:r w:rsidRPr="00E118C5">
        <w:rPr>
          <w:color w:val="auto"/>
        </w:rPr>
        <w:t>—определять длительность и последовательность событий, периодов истории Древнего мира, вести счет лет до нашей эры и нашей эры.</w:t>
      </w:r>
    </w:p>
    <w:p w:rsidR="00E57B0A" w:rsidRPr="00E118C5" w:rsidRDefault="00E57B0A" w:rsidP="00820F84">
      <w:pPr>
        <w:pStyle w:val="11"/>
        <w:numPr>
          <w:ilvl w:val="0"/>
          <w:numId w:val="40"/>
        </w:numPr>
        <w:tabs>
          <w:tab w:val="left" w:pos="567"/>
        </w:tabs>
        <w:spacing w:line="240" w:lineRule="auto"/>
        <w:jc w:val="both"/>
        <w:rPr>
          <w:color w:val="auto"/>
        </w:rPr>
      </w:pPr>
      <w:r w:rsidRPr="00E118C5">
        <w:rPr>
          <w:i/>
          <w:iCs/>
          <w:color w:val="auto"/>
        </w:rPr>
        <w:t>Знание исторических фактов, работа с фактами</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—указывать (называть) место, обстоятельства, участников, результаты важнейших событий истории Древнего мира;</w:t>
      </w:r>
    </w:p>
    <w:p w:rsidR="00E57B0A" w:rsidRPr="00E118C5" w:rsidRDefault="00E57B0A" w:rsidP="00820F84">
      <w:pPr>
        <w:pStyle w:val="11"/>
        <w:spacing w:line="240" w:lineRule="auto"/>
        <w:ind w:left="240" w:hanging="240"/>
        <w:jc w:val="both"/>
        <w:rPr>
          <w:color w:val="auto"/>
        </w:rPr>
      </w:pPr>
      <w:r w:rsidRPr="00E118C5">
        <w:rPr>
          <w:color w:val="auto"/>
        </w:rPr>
        <w:t>—группировать, систематизировать факты по заданному признаку.</w:t>
      </w:r>
    </w:p>
    <w:p w:rsidR="00E57B0A" w:rsidRPr="00E118C5" w:rsidRDefault="00E57B0A" w:rsidP="00820F84">
      <w:pPr>
        <w:pStyle w:val="11"/>
        <w:numPr>
          <w:ilvl w:val="0"/>
          <w:numId w:val="40"/>
        </w:numPr>
        <w:tabs>
          <w:tab w:val="left" w:pos="567"/>
        </w:tabs>
        <w:spacing w:line="240" w:lineRule="auto"/>
        <w:jc w:val="both"/>
        <w:rPr>
          <w:color w:val="auto"/>
        </w:rPr>
      </w:pPr>
      <w:r w:rsidRPr="00E118C5">
        <w:rPr>
          <w:i/>
          <w:iCs/>
          <w:color w:val="auto"/>
        </w:rPr>
        <w:t>Работа с исторической картой</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57B0A" w:rsidRPr="00E118C5" w:rsidRDefault="00E57B0A" w:rsidP="00820F84">
      <w:pPr>
        <w:pStyle w:val="11"/>
        <w:spacing w:line="240" w:lineRule="auto"/>
        <w:ind w:left="240" w:hanging="240"/>
        <w:jc w:val="both"/>
        <w:rPr>
          <w:color w:val="auto"/>
        </w:rPr>
      </w:pPr>
      <w:r w:rsidRPr="00E118C5">
        <w:rPr>
          <w:color w:val="auto"/>
        </w:rPr>
        <w:t>—устанавливать на основе картографических сведений связь между условиями среды обитания людей и их занятиями.</w:t>
      </w:r>
    </w:p>
    <w:p w:rsidR="00E57B0A" w:rsidRPr="00E118C5" w:rsidRDefault="00E57B0A" w:rsidP="00820F84">
      <w:pPr>
        <w:pStyle w:val="11"/>
        <w:numPr>
          <w:ilvl w:val="0"/>
          <w:numId w:val="40"/>
        </w:numPr>
        <w:tabs>
          <w:tab w:val="left" w:pos="567"/>
        </w:tabs>
        <w:spacing w:line="240" w:lineRule="auto"/>
        <w:jc w:val="both"/>
        <w:rPr>
          <w:color w:val="auto"/>
        </w:rPr>
      </w:pPr>
      <w:r w:rsidRPr="00E118C5">
        <w:rPr>
          <w:i/>
          <w:iCs/>
          <w:color w:val="auto"/>
        </w:rPr>
        <w:t>Работа с историческими источниками:</w:t>
      </w:r>
    </w:p>
    <w:p w:rsidR="00E57B0A" w:rsidRPr="00E118C5" w:rsidRDefault="00E57B0A" w:rsidP="00820F84">
      <w:pPr>
        <w:pStyle w:val="11"/>
        <w:spacing w:line="240" w:lineRule="auto"/>
        <w:ind w:left="240" w:hanging="240"/>
        <w:jc w:val="both"/>
        <w:rPr>
          <w:color w:val="auto"/>
        </w:rPr>
      </w:pPr>
      <w:r w:rsidRPr="00E118C5">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57B0A" w:rsidRPr="00E118C5" w:rsidRDefault="00E57B0A" w:rsidP="00820F84">
      <w:pPr>
        <w:pStyle w:val="11"/>
        <w:spacing w:line="240" w:lineRule="auto"/>
        <w:ind w:left="240" w:hanging="240"/>
        <w:jc w:val="both"/>
        <w:rPr>
          <w:color w:val="auto"/>
        </w:rPr>
      </w:pPr>
      <w:r w:rsidRPr="00E118C5">
        <w:rPr>
          <w:color w:val="auto"/>
        </w:rPr>
        <w:t>—различать памятники культуры изучаемой эпохи и источники, созданные в последующие эпохи, приводить примеры;</w:t>
      </w:r>
    </w:p>
    <w:p w:rsidR="00E57B0A" w:rsidRPr="00E118C5" w:rsidRDefault="00E57B0A" w:rsidP="00820F84">
      <w:pPr>
        <w:pStyle w:val="11"/>
        <w:spacing w:line="240" w:lineRule="auto"/>
        <w:ind w:left="240" w:hanging="240"/>
        <w:jc w:val="both"/>
        <w:rPr>
          <w:color w:val="auto"/>
        </w:rPr>
      </w:pPr>
      <w:r w:rsidRPr="00E118C5">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118C5">
        <w:rPr>
          <w:i/>
          <w:iCs/>
          <w:color w:val="auto"/>
        </w:rPr>
        <w:t>Историческое описание (реконструкция)</w:t>
      </w:r>
      <w:r w:rsidRPr="00E118C5">
        <w:rPr>
          <w:color w:val="auto"/>
        </w:rPr>
        <w:t>:</w:t>
      </w:r>
    </w:p>
    <w:p w:rsidR="00E57B0A" w:rsidRPr="00E118C5" w:rsidRDefault="00E57B0A" w:rsidP="00820F84">
      <w:pPr>
        <w:pStyle w:val="11"/>
        <w:spacing w:line="240" w:lineRule="auto"/>
        <w:ind w:firstLine="0"/>
        <w:jc w:val="both"/>
        <w:rPr>
          <w:color w:val="auto"/>
        </w:rPr>
      </w:pPr>
      <w:r w:rsidRPr="00E118C5">
        <w:rPr>
          <w:color w:val="auto"/>
        </w:rPr>
        <w:t>—характеризовать условия жизни людей в древности;</w:t>
      </w:r>
    </w:p>
    <w:p w:rsidR="00E57B0A" w:rsidRPr="00E118C5" w:rsidRDefault="00E57B0A" w:rsidP="00820F84">
      <w:pPr>
        <w:pStyle w:val="11"/>
        <w:spacing w:line="240" w:lineRule="auto"/>
        <w:ind w:left="240" w:hanging="240"/>
        <w:jc w:val="both"/>
        <w:rPr>
          <w:color w:val="auto"/>
        </w:rPr>
      </w:pPr>
      <w:r w:rsidRPr="00E118C5">
        <w:rPr>
          <w:color w:val="auto"/>
        </w:rPr>
        <w:t>—рассказывать о значительных событиях древней истории, их участниках;</w:t>
      </w:r>
    </w:p>
    <w:p w:rsidR="00E57B0A" w:rsidRPr="00E118C5" w:rsidRDefault="00E57B0A" w:rsidP="00820F84">
      <w:pPr>
        <w:pStyle w:val="11"/>
        <w:spacing w:line="240" w:lineRule="auto"/>
        <w:ind w:left="240" w:hanging="240"/>
        <w:jc w:val="both"/>
        <w:rPr>
          <w:color w:val="auto"/>
        </w:rPr>
      </w:pPr>
      <w:r w:rsidRPr="00E118C5">
        <w:rPr>
          <w:color w:val="auto"/>
        </w:rPr>
        <w:t>—рассказывать об исторических личностях Древнего мира (ключевых моментах их биографии, роли в исторических событиях);</w:t>
      </w:r>
    </w:p>
    <w:p w:rsidR="00E57B0A" w:rsidRPr="00E118C5" w:rsidRDefault="00E57B0A" w:rsidP="00820F84">
      <w:pPr>
        <w:pStyle w:val="11"/>
        <w:spacing w:line="240" w:lineRule="auto"/>
        <w:ind w:left="240" w:hanging="240"/>
        <w:jc w:val="both"/>
        <w:rPr>
          <w:color w:val="auto"/>
        </w:rPr>
      </w:pPr>
      <w:r w:rsidRPr="00E118C5">
        <w:rPr>
          <w:color w:val="auto"/>
        </w:rPr>
        <w:t>—давать краткое описание памятников культуры эпохи первобытности и древнейших цивилизаций.</w:t>
      </w:r>
    </w:p>
    <w:p w:rsidR="00E57B0A" w:rsidRPr="00E118C5" w:rsidRDefault="00E57B0A" w:rsidP="00820F84">
      <w:pPr>
        <w:pStyle w:val="11"/>
        <w:numPr>
          <w:ilvl w:val="0"/>
          <w:numId w:val="41"/>
        </w:numPr>
        <w:tabs>
          <w:tab w:val="left" w:pos="567"/>
        </w:tabs>
        <w:spacing w:line="240" w:lineRule="auto"/>
        <w:jc w:val="both"/>
        <w:rPr>
          <w:color w:val="auto"/>
        </w:rPr>
      </w:pPr>
      <w:r w:rsidRPr="00E118C5">
        <w:rPr>
          <w:i/>
          <w:iCs/>
          <w:color w:val="auto"/>
        </w:rPr>
        <w:t>Анализ, объяснение исторических событий, явлений</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E57B0A" w:rsidRPr="00E118C5" w:rsidRDefault="00E57B0A" w:rsidP="00820F84">
      <w:pPr>
        <w:pStyle w:val="11"/>
        <w:spacing w:line="240" w:lineRule="auto"/>
        <w:ind w:left="240" w:hanging="240"/>
        <w:jc w:val="both"/>
        <w:rPr>
          <w:color w:val="auto"/>
        </w:rPr>
      </w:pPr>
      <w:r w:rsidRPr="00E118C5">
        <w:rPr>
          <w:color w:val="auto"/>
        </w:rPr>
        <w:t>—сравнивать исторические явления, определять их общие черты;</w:t>
      </w:r>
    </w:p>
    <w:p w:rsidR="00E57B0A" w:rsidRPr="00E118C5" w:rsidRDefault="00E57B0A" w:rsidP="00820F84">
      <w:pPr>
        <w:pStyle w:val="11"/>
        <w:spacing w:line="240" w:lineRule="auto"/>
        <w:ind w:left="240" w:hanging="240"/>
        <w:jc w:val="both"/>
        <w:rPr>
          <w:color w:val="auto"/>
        </w:rPr>
      </w:pPr>
      <w:r w:rsidRPr="00E118C5">
        <w:rPr>
          <w:color w:val="auto"/>
        </w:rPr>
        <w:t>—иллюстрировать общие явления, черты конкретными примерами;</w:t>
      </w:r>
    </w:p>
    <w:p w:rsidR="00E57B0A" w:rsidRPr="00E118C5" w:rsidRDefault="00E57B0A" w:rsidP="00820F84">
      <w:pPr>
        <w:pStyle w:val="11"/>
        <w:spacing w:line="240" w:lineRule="auto"/>
        <w:ind w:left="240" w:hanging="240"/>
        <w:jc w:val="both"/>
        <w:rPr>
          <w:color w:val="auto"/>
        </w:rPr>
      </w:pPr>
      <w:r w:rsidRPr="00E118C5">
        <w:rPr>
          <w:color w:val="auto"/>
        </w:rPr>
        <w:t>—объяснять причины и следствия важнейших событий древней истории.</w:t>
      </w:r>
    </w:p>
    <w:p w:rsidR="00E57B0A" w:rsidRPr="00E118C5" w:rsidRDefault="00E57B0A" w:rsidP="00820F84">
      <w:pPr>
        <w:pStyle w:val="11"/>
        <w:numPr>
          <w:ilvl w:val="0"/>
          <w:numId w:val="41"/>
        </w:numPr>
        <w:tabs>
          <w:tab w:val="left" w:pos="557"/>
        </w:tabs>
        <w:spacing w:line="240" w:lineRule="auto"/>
        <w:jc w:val="both"/>
        <w:rPr>
          <w:color w:val="auto"/>
        </w:rPr>
      </w:pPr>
      <w:r w:rsidRPr="00E118C5">
        <w:rPr>
          <w:i/>
          <w:iCs/>
          <w:color w:val="auto"/>
        </w:rPr>
        <w:t>Рассмотрение исторических версий и оценок,</w:t>
      </w:r>
      <w:r w:rsidRPr="00E118C5">
        <w:rPr>
          <w:color w:val="auto"/>
        </w:rPr>
        <w:t xml:space="preserve"> определение своего отношения к наиболее значимым событиям и личностям прошлого:</w:t>
      </w:r>
    </w:p>
    <w:p w:rsidR="00E57B0A" w:rsidRPr="00E118C5" w:rsidRDefault="00E57B0A" w:rsidP="00820F84">
      <w:pPr>
        <w:pStyle w:val="11"/>
        <w:spacing w:line="240" w:lineRule="auto"/>
        <w:ind w:left="240" w:hanging="240"/>
        <w:jc w:val="both"/>
        <w:rPr>
          <w:color w:val="auto"/>
        </w:rPr>
      </w:pPr>
      <w:r w:rsidRPr="00E118C5">
        <w:rPr>
          <w:color w:val="auto"/>
        </w:rPr>
        <w:t>—излагать оценки наиболее значительных событий и личностей древней истории, приводимые в учебной литературе;</w:t>
      </w:r>
    </w:p>
    <w:p w:rsidR="00E57B0A" w:rsidRPr="00E118C5" w:rsidRDefault="00E57B0A" w:rsidP="00820F84">
      <w:pPr>
        <w:pStyle w:val="11"/>
        <w:spacing w:line="240" w:lineRule="auto"/>
        <w:ind w:left="240" w:hanging="240"/>
        <w:jc w:val="both"/>
        <w:rPr>
          <w:color w:val="auto"/>
        </w:rPr>
      </w:pPr>
      <w:r w:rsidRPr="00E118C5">
        <w:rPr>
          <w:color w:val="auto"/>
        </w:rPr>
        <w:t>—высказывать на уровне эмоциональных оценок отношение к поступкам людей прошлого, к памятникам культуры.</w:t>
      </w:r>
    </w:p>
    <w:p w:rsidR="00E57B0A" w:rsidRPr="00E118C5" w:rsidRDefault="00E57B0A" w:rsidP="00820F84">
      <w:pPr>
        <w:pStyle w:val="11"/>
        <w:numPr>
          <w:ilvl w:val="0"/>
          <w:numId w:val="41"/>
        </w:numPr>
        <w:tabs>
          <w:tab w:val="left" w:pos="567"/>
        </w:tabs>
        <w:spacing w:line="240" w:lineRule="auto"/>
        <w:jc w:val="both"/>
        <w:rPr>
          <w:color w:val="auto"/>
        </w:rPr>
      </w:pPr>
      <w:r w:rsidRPr="00E118C5">
        <w:rPr>
          <w:i/>
          <w:iCs/>
          <w:color w:val="auto"/>
        </w:rPr>
        <w:t>Применение исторических знаний:</w:t>
      </w:r>
    </w:p>
    <w:p w:rsidR="00E57B0A" w:rsidRPr="00E118C5" w:rsidRDefault="00E57B0A" w:rsidP="00820F84">
      <w:pPr>
        <w:pStyle w:val="11"/>
        <w:spacing w:line="240" w:lineRule="auto"/>
        <w:ind w:left="240" w:hanging="240"/>
        <w:jc w:val="both"/>
        <w:rPr>
          <w:color w:val="auto"/>
        </w:rPr>
      </w:pPr>
      <w:r w:rsidRPr="00E118C5">
        <w:rPr>
          <w:color w:val="auto"/>
        </w:rPr>
        <w:t>—раскрывать значение памятников древней истории и культуры, необходимость сохранения их в современном мире;</w:t>
      </w:r>
    </w:p>
    <w:p w:rsidR="00E57B0A" w:rsidRPr="00E118C5" w:rsidRDefault="00E57B0A" w:rsidP="00820F84">
      <w:pPr>
        <w:pStyle w:val="11"/>
        <w:spacing w:after="380" w:line="240" w:lineRule="auto"/>
        <w:ind w:left="240" w:hanging="240"/>
        <w:jc w:val="both"/>
        <w:rPr>
          <w:color w:val="auto"/>
        </w:rPr>
      </w:pPr>
      <w:r w:rsidRPr="00E118C5">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57B0A" w:rsidRPr="00E118C5" w:rsidRDefault="00E57B0A" w:rsidP="00820F84">
      <w:pPr>
        <w:pStyle w:val="aa"/>
        <w:jc w:val="both"/>
        <w:rPr>
          <w:rFonts w:ascii="Times New Roman" w:hAnsi="Times New Roman" w:cs="Times New Roman"/>
        </w:rPr>
      </w:pPr>
      <w:bookmarkStart w:id="304" w:name="bookmark967"/>
      <w:r w:rsidRPr="00E118C5">
        <w:rPr>
          <w:rFonts w:ascii="Times New Roman" w:hAnsi="Times New Roman" w:cs="Times New Roman"/>
        </w:rPr>
        <w:t>6 КЛАСС</w:t>
      </w:r>
      <w:bookmarkEnd w:id="304"/>
    </w:p>
    <w:p w:rsidR="00E57B0A" w:rsidRPr="00E118C5" w:rsidRDefault="00E57B0A" w:rsidP="00820F84">
      <w:pPr>
        <w:pStyle w:val="11"/>
        <w:numPr>
          <w:ilvl w:val="0"/>
          <w:numId w:val="42"/>
        </w:numPr>
        <w:tabs>
          <w:tab w:val="left" w:pos="557"/>
        </w:tabs>
        <w:spacing w:line="240" w:lineRule="auto"/>
        <w:jc w:val="both"/>
        <w:rPr>
          <w:color w:val="auto"/>
        </w:rPr>
      </w:pPr>
      <w:r w:rsidRPr="00E118C5">
        <w:rPr>
          <w:i/>
          <w:iCs/>
          <w:color w:val="auto"/>
        </w:rPr>
        <w:t>Знание хронологии, работа с хронологией</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—называть даты важнейших событий Средневековья, определять их принадлежность к веку, историческому периоду;</w:t>
      </w:r>
    </w:p>
    <w:p w:rsidR="00E57B0A" w:rsidRPr="00E118C5" w:rsidRDefault="00E57B0A" w:rsidP="00820F84">
      <w:pPr>
        <w:pStyle w:val="11"/>
        <w:ind w:left="240" w:hanging="240"/>
        <w:jc w:val="both"/>
        <w:rPr>
          <w:color w:val="auto"/>
        </w:rPr>
      </w:pPr>
      <w:r w:rsidRPr="00E118C5">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57B0A" w:rsidRPr="00E118C5" w:rsidRDefault="00E57B0A" w:rsidP="00820F84">
      <w:pPr>
        <w:pStyle w:val="11"/>
        <w:ind w:left="240" w:hanging="240"/>
        <w:jc w:val="both"/>
        <w:rPr>
          <w:color w:val="auto"/>
        </w:rPr>
      </w:pPr>
      <w:r w:rsidRPr="00E118C5">
        <w:rPr>
          <w:color w:val="auto"/>
        </w:rPr>
        <w:t>—устанавливать длительность и синхронность событий истории Руси и всеобщей истории.</w:t>
      </w:r>
    </w:p>
    <w:p w:rsidR="00E57B0A" w:rsidRPr="00E118C5" w:rsidRDefault="00E57B0A" w:rsidP="00820F84">
      <w:pPr>
        <w:pStyle w:val="11"/>
        <w:numPr>
          <w:ilvl w:val="0"/>
          <w:numId w:val="42"/>
        </w:numPr>
        <w:tabs>
          <w:tab w:val="left" w:pos="548"/>
        </w:tabs>
        <w:jc w:val="both"/>
        <w:rPr>
          <w:color w:val="auto"/>
        </w:rPr>
      </w:pPr>
      <w:r w:rsidRPr="00E118C5">
        <w:rPr>
          <w:i/>
          <w:iCs/>
          <w:color w:val="auto"/>
        </w:rPr>
        <w:t>Знание исторических фактов, работа с фактами</w:t>
      </w:r>
      <w:r w:rsidRPr="00E118C5">
        <w:rPr>
          <w:color w:val="auto"/>
        </w:rPr>
        <w:t>:</w:t>
      </w:r>
    </w:p>
    <w:p w:rsidR="00E57B0A" w:rsidRPr="00E118C5" w:rsidRDefault="00E57B0A" w:rsidP="00820F84">
      <w:pPr>
        <w:pStyle w:val="11"/>
        <w:ind w:left="240" w:hanging="240"/>
        <w:jc w:val="both"/>
        <w:rPr>
          <w:color w:val="auto"/>
        </w:rPr>
      </w:pPr>
      <w:r w:rsidRPr="00E118C5">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57B0A" w:rsidRPr="00E118C5" w:rsidRDefault="00E57B0A" w:rsidP="00820F84">
      <w:pPr>
        <w:pStyle w:val="11"/>
        <w:ind w:left="240" w:hanging="240"/>
        <w:jc w:val="both"/>
        <w:rPr>
          <w:color w:val="auto"/>
        </w:rPr>
      </w:pPr>
      <w:r w:rsidRPr="00E118C5">
        <w:rPr>
          <w:color w:val="auto"/>
        </w:rPr>
        <w:t>—группировать, систематизировать факты по заданному признаку (составление систематических таблиц).</w:t>
      </w:r>
    </w:p>
    <w:p w:rsidR="00E57B0A" w:rsidRPr="00E118C5" w:rsidRDefault="00E57B0A" w:rsidP="00820F84">
      <w:pPr>
        <w:pStyle w:val="11"/>
        <w:numPr>
          <w:ilvl w:val="0"/>
          <w:numId w:val="42"/>
        </w:numPr>
        <w:tabs>
          <w:tab w:val="left" w:pos="553"/>
        </w:tabs>
        <w:jc w:val="both"/>
        <w:rPr>
          <w:color w:val="auto"/>
        </w:rPr>
      </w:pPr>
      <w:r w:rsidRPr="00E118C5">
        <w:rPr>
          <w:i/>
          <w:iCs/>
          <w:color w:val="auto"/>
        </w:rPr>
        <w:t>Работа с исторической картой</w:t>
      </w:r>
      <w:r w:rsidRPr="00E118C5">
        <w:rPr>
          <w:color w:val="auto"/>
        </w:rPr>
        <w:t>:</w:t>
      </w:r>
    </w:p>
    <w:p w:rsidR="00E57B0A" w:rsidRPr="00E118C5" w:rsidRDefault="00E57B0A" w:rsidP="00820F84">
      <w:pPr>
        <w:pStyle w:val="11"/>
        <w:ind w:left="240" w:hanging="240"/>
        <w:jc w:val="both"/>
        <w:rPr>
          <w:color w:val="auto"/>
        </w:rPr>
      </w:pPr>
      <w:r w:rsidRPr="00E118C5">
        <w:rPr>
          <w:color w:val="auto"/>
        </w:rPr>
        <w:t>—находить и показывать на карте исторические объекты, используя легенду карты; давать словесное описание их местоположения;</w:t>
      </w:r>
    </w:p>
    <w:p w:rsidR="00E57B0A" w:rsidRPr="00E118C5" w:rsidRDefault="00E57B0A" w:rsidP="00820F84">
      <w:pPr>
        <w:pStyle w:val="11"/>
        <w:ind w:left="240" w:hanging="240"/>
        <w:jc w:val="both"/>
        <w:rPr>
          <w:color w:val="auto"/>
        </w:rPr>
      </w:pPr>
      <w:r w:rsidRPr="00E118C5">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57B0A" w:rsidRPr="00E118C5" w:rsidRDefault="00E57B0A" w:rsidP="00820F84">
      <w:pPr>
        <w:pStyle w:val="11"/>
        <w:numPr>
          <w:ilvl w:val="0"/>
          <w:numId w:val="42"/>
        </w:numPr>
        <w:tabs>
          <w:tab w:val="left" w:pos="553"/>
        </w:tabs>
        <w:jc w:val="both"/>
        <w:rPr>
          <w:color w:val="auto"/>
        </w:rPr>
      </w:pPr>
      <w:r w:rsidRPr="00E118C5">
        <w:rPr>
          <w:i/>
          <w:iCs/>
          <w:color w:val="auto"/>
        </w:rPr>
        <w:t>Работа с историческими источниками</w:t>
      </w:r>
      <w:r w:rsidRPr="00E118C5">
        <w:rPr>
          <w:color w:val="auto"/>
        </w:rPr>
        <w:t>:</w:t>
      </w:r>
    </w:p>
    <w:p w:rsidR="00E57B0A" w:rsidRPr="00E118C5" w:rsidRDefault="00E57B0A" w:rsidP="00820F84">
      <w:pPr>
        <w:pStyle w:val="11"/>
        <w:ind w:left="240" w:hanging="240"/>
        <w:jc w:val="both"/>
        <w:rPr>
          <w:color w:val="auto"/>
        </w:rPr>
      </w:pPr>
      <w:r w:rsidRPr="00E118C5">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57B0A" w:rsidRPr="00E118C5" w:rsidRDefault="00E57B0A" w:rsidP="00820F84">
      <w:pPr>
        <w:pStyle w:val="11"/>
        <w:ind w:left="240" w:hanging="240"/>
        <w:jc w:val="both"/>
        <w:rPr>
          <w:color w:val="auto"/>
        </w:rPr>
      </w:pPr>
      <w:r w:rsidRPr="00E118C5">
        <w:rPr>
          <w:color w:val="auto"/>
        </w:rPr>
        <w:t>—характеризовать авторство, время, место создания источника;</w:t>
      </w:r>
    </w:p>
    <w:p w:rsidR="00E57B0A" w:rsidRPr="00E118C5" w:rsidRDefault="00E57B0A" w:rsidP="00820F84">
      <w:pPr>
        <w:pStyle w:val="11"/>
        <w:ind w:left="240" w:hanging="240"/>
        <w:jc w:val="both"/>
        <w:rPr>
          <w:color w:val="auto"/>
        </w:rPr>
      </w:pPr>
      <w:r w:rsidRPr="00E118C5">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57B0A" w:rsidRPr="00E118C5" w:rsidRDefault="00E57B0A" w:rsidP="00820F84">
      <w:pPr>
        <w:pStyle w:val="11"/>
        <w:ind w:left="240" w:hanging="240"/>
        <w:jc w:val="both"/>
        <w:rPr>
          <w:color w:val="auto"/>
        </w:rPr>
      </w:pPr>
      <w:r w:rsidRPr="00E118C5">
        <w:rPr>
          <w:color w:val="auto"/>
        </w:rPr>
        <w:t>—находить в визуальном источнике и вещественном памятнике ключевые символы, образы;</w:t>
      </w:r>
    </w:p>
    <w:p w:rsidR="00E57B0A" w:rsidRPr="00E118C5" w:rsidRDefault="00E57B0A" w:rsidP="00820F84">
      <w:pPr>
        <w:pStyle w:val="11"/>
        <w:ind w:left="240" w:hanging="240"/>
        <w:jc w:val="both"/>
        <w:rPr>
          <w:color w:val="auto"/>
        </w:rPr>
      </w:pPr>
      <w:r w:rsidRPr="00E118C5">
        <w:rPr>
          <w:color w:val="auto"/>
        </w:rPr>
        <w:t>—характеризовать позицию автора письменного и визуального исторического источника.</w:t>
      </w:r>
    </w:p>
    <w:p w:rsidR="00E57B0A" w:rsidRPr="00E118C5" w:rsidRDefault="00E57B0A" w:rsidP="00820F84">
      <w:pPr>
        <w:pStyle w:val="11"/>
        <w:numPr>
          <w:ilvl w:val="0"/>
          <w:numId w:val="42"/>
        </w:numPr>
        <w:tabs>
          <w:tab w:val="left" w:pos="548"/>
        </w:tabs>
        <w:jc w:val="both"/>
        <w:rPr>
          <w:color w:val="auto"/>
        </w:rPr>
      </w:pPr>
      <w:r w:rsidRPr="00E118C5">
        <w:rPr>
          <w:i/>
          <w:iCs/>
          <w:color w:val="auto"/>
        </w:rPr>
        <w:t>Историческое описание (реконструкция)</w:t>
      </w:r>
      <w:r w:rsidRPr="00E118C5">
        <w:rPr>
          <w:color w:val="auto"/>
        </w:rPr>
        <w:t>:</w:t>
      </w:r>
    </w:p>
    <w:p w:rsidR="00E57B0A" w:rsidRPr="00E118C5" w:rsidRDefault="00E57B0A" w:rsidP="00820F84">
      <w:pPr>
        <w:pStyle w:val="11"/>
        <w:ind w:left="240" w:hanging="240"/>
        <w:jc w:val="both"/>
        <w:rPr>
          <w:color w:val="auto"/>
        </w:rPr>
      </w:pPr>
      <w:r w:rsidRPr="00E118C5">
        <w:rPr>
          <w:color w:val="auto"/>
        </w:rPr>
        <w:t>—рассказывать о ключевых событиях отечественной и всеобщей истории в эпоху Средневековья, их участниках;</w:t>
      </w:r>
    </w:p>
    <w:p w:rsidR="00E57B0A" w:rsidRPr="00E118C5" w:rsidRDefault="00E57B0A" w:rsidP="00820F84">
      <w:pPr>
        <w:pStyle w:val="11"/>
        <w:ind w:left="240" w:hanging="240"/>
        <w:jc w:val="both"/>
        <w:rPr>
          <w:color w:val="auto"/>
        </w:rPr>
      </w:pPr>
      <w:r w:rsidRPr="00E118C5">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57B0A" w:rsidRPr="00E118C5" w:rsidRDefault="00E57B0A" w:rsidP="00820F84">
      <w:pPr>
        <w:pStyle w:val="11"/>
        <w:ind w:left="240" w:hanging="240"/>
        <w:jc w:val="both"/>
        <w:rPr>
          <w:color w:val="auto"/>
        </w:rPr>
      </w:pPr>
      <w:r w:rsidRPr="00E118C5">
        <w:rPr>
          <w:color w:val="auto"/>
        </w:rPr>
        <w:t>—рассказывать об образе жизни различных групп населения в средневековых обществах на Руси и в других странах;</w:t>
      </w:r>
    </w:p>
    <w:p w:rsidR="00E57B0A" w:rsidRPr="00E118C5" w:rsidRDefault="00E57B0A" w:rsidP="00820F84">
      <w:pPr>
        <w:pStyle w:val="11"/>
        <w:ind w:left="240" w:hanging="240"/>
        <w:jc w:val="both"/>
        <w:rPr>
          <w:color w:val="auto"/>
        </w:rPr>
      </w:pPr>
      <w:r w:rsidRPr="00E118C5">
        <w:rPr>
          <w:color w:val="auto"/>
        </w:rPr>
        <w:t>—представлять описание памятников материальной и художественной культуры изучаемой эпохи.</w:t>
      </w:r>
    </w:p>
    <w:p w:rsidR="00E57B0A" w:rsidRPr="00E118C5" w:rsidRDefault="00E57B0A" w:rsidP="00820F84">
      <w:pPr>
        <w:pStyle w:val="11"/>
        <w:numPr>
          <w:ilvl w:val="0"/>
          <w:numId w:val="42"/>
        </w:numPr>
        <w:tabs>
          <w:tab w:val="left" w:pos="538"/>
        </w:tabs>
        <w:jc w:val="both"/>
        <w:rPr>
          <w:color w:val="auto"/>
        </w:rPr>
      </w:pPr>
      <w:r w:rsidRPr="00E118C5">
        <w:rPr>
          <w:i/>
          <w:iCs/>
          <w:color w:val="auto"/>
        </w:rPr>
        <w:t>Анализ, объяснение исторических событий, явлений</w:t>
      </w:r>
      <w:r w:rsidRPr="00E118C5">
        <w:rPr>
          <w:color w:val="auto"/>
        </w:rPr>
        <w:t>:</w:t>
      </w:r>
    </w:p>
    <w:p w:rsidR="00E57B0A" w:rsidRPr="00E118C5" w:rsidRDefault="00E57B0A" w:rsidP="00820F84">
      <w:pPr>
        <w:pStyle w:val="11"/>
        <w:ind w:left="240" w:hanging="240"/>
        <w:jc w:val="both"/>
        <w:rPr>
          <w:color w:val="auto"/>
        </w:rPr>
      </w:pPr>
      <w:r w:rsidRPr="00E118C5">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E57B0A" w:rsidRPr="00E118C5" w:rsidRDefault="00E57B0A" w:rsidP="00820F84">
      <w:pPr>
        <w:pStyle w:val="11"/>
        <w:ind w:left="240" w:hanging="240"/>
        <w:jc w:val="both"/>
        <w:rPr>
          <w:color w:val="auto"/>
        </w:rPr>
      </w:pPr>
      <w:r w:rsidRPr="00E118C5">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7B0A" w:rsidRPr="00E118C5" w:rsidRDefault="00E57B0A" w:rsidP="00820F84">
      <w:pPr>
        <w:pStyle w:val="11"/>
        <w:ind w:left="240" w:hanging="240"/>
        <w:jc w:val="both"/>
        <w:rPr>
          <w:color w:val="auto"/>
        </w:rPr>
      </w:pPr>
      <w:r w:rsidRPr="00E118C5">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E57B0A" w:rsidRPr="00E118C5" w:rsidRDefault="00E57B0A" w:rsidP="00820F84">
      <w:pPr>
        <w:pStyle w:val="11"/>
        <w:ind w:left="240" w:hanging="240"/>
        <w:jc w:val="both"/>
        <w:rPr>
          <w:color w:val="auto"/>
        </w:rPr>
      </w:pPr>
      <w:r w:rsidRPr="00E118C5">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57B0A" w:rsidRPr="00E118C5" w:rsidRDefault="00E57B0A" w:rsidP="00820F84">
      <w:pPr>
        <w:pStyle w:val="11"/>
        <w:numPr>
          <w:ilvl w:val="0"/>
          <w:numId w:val="42"/>
        </w:numPr>
        <w:tabs>
          <w:tab w:val="left" w:pos="529"/>
        </w:tabs>
        <w:jc w:val="both"/>
        <w:rPr>
          <w:color w:val="auto"/>
        </w:rPr>
      </w:pPr>
      <w:r w:rsidRPr="00E118C5">
        <w:rPr>
          <w:i/>
          <w:iCs/>
          <w:color w:val="auto"/>
        </w:rPr>
        <w:t>Рассмотрение исторических версий и оценок</w:t>
      </w:r>
      <w:r w:rsidRPr="00E118C5">
        <w:rPr>
          <w:color w:val="auto"/>
        </w:rPr>
        <w:t>, определение своего отношения к наиболее значимым событиям и личностям прошлого:</w:t>
      </w:r>
    </w:p>
    <w:p w:rsidR="00E57B0A" w:rsidRPr="00E118C5" w:rsidRDefault="00E57B0A" w:rsidP="00820F84">
      <w:pPr>
        <w:pStyle w:val="11"/>
        <w:ind w:left="240" w:hanging="240"/>
        <w:jc w:val="both"/>
        <w:rPr>
          <w:color w:val="auto"/>
        </w:rPr>
      </w:pPr>
      <w:r w:rsidRPr="00E118C5">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57B0A" w:rsidRPr="00E118C5" w:rsidRDefault="00E57B0A" w:rsidP="00820F84">
      <w:pPr>
        <w:pStyle w:val="11"/>
        <w:ind w:left="240" w:hanging="240"/>
        <w:jc w:val="both"/>
        <w:rPr>
          <w:color w:val="auto"/>
        </w:rPr>
      </w:pPr>
      <w:r w:rsidRPr="00E118C5">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57B0A" w:rsidRPr="00E118C5" w:rsidRDefault="00E57B0A" w:rsidP="00820F84">
      <w:pPr>
        <w:pStyle w:val="11"/>
        <w:numPr>
          <w:ilvl w:val="0"/>
          <w:numId w:val="42"/>
        </w:numPr>
        <w:tabs>
          <w:tab w:val="left" w:pos="538"/>
        </w:tabs>
        <w:jc w:val="both"/>
        <w:rPr>
          <w:color w:val="auto"/>
        </w:rPr>
      </w:pPr>
      <w:r w:rsidRPr="00E118C5">
        <w:rPr>
          <w:i/>
          <w:iCs/>
          <w:color w:val="auto"/>
        </w:rPr>
        <w:t>Применение исторических знаний</w:t>
      </w:r>
      <w:r w:rsidRPr="00E118C5">
        <w:rPr>
          <w:color w:val="auto"/>
        </w:rPr>
        <w:t>:</w:t>
      </w:r>
    </w:p>
    <w:p w:rsidR="00E57B0A" w:rsidRPr="00E118C5" w:rsidRDefault="00E57B0A" w:rsidP="00820F84">
      <w:pPr>
        <w:pStyle w:val="11"/>
        <w:ind w:left="240" w:hanging="240"/>
        <w:jc w:val="both"/>
        <w:rPr>
          <w:color w:val="auto"/>
        </w:rPr>
      </w:pPr>
      <w:r w:rsidRPr="00E118C5">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57B0A" w:rsidRPr="00E118C5" w:rsidRDefault="00E57B0A" w:rsidP="00820F84">
      <w:pPr>
        <w:pStyle w:val="11"/>
        <w:spacing w:after="380"/>
        <w:ind w:left="240" w:hanging="240"/>
        <w:jc w:val="both"/>
        <w:rPr>
          <w:color w:val="auto"/>
        </w:rPr>
      </w:pPr>
      <w:r w:rsidRPr="00E118C5">
        <w:rPr>
          <w:color w:val="auto"/>
        </w:rPr>
        <w:t>—выполнять учебные проекты по истории Средних веков (в том числе на региональном материале).</w:t>
      </w:r>
    </w:p>
    <w:p w:rsidR="00E57B0A" w:rsidRPr="00E118C5" w:rsidRDefault="00E57B0A" w:rsidP="00820F84">
      <w:pPr>
        <w:pStyle w:val="aa"/>
        <w:jc w:val="both"/>
        <w:rPr>
          <w:rFonts w:ascii="Times New Roman" w:hAnsi="Times New Roman" w:cs="Times New Roman"/>
        </w:rPr>
      </w:pPr>
      <w:bookmarkStart w:id="305" w:name="bookmark969"/>
      <w:r w:rsidRPr="00E118C5">
        <w:rPr>
          <w:rFonts w:ascii="Times New Roman" w:hAnsi="Times New Roman" w:cs="Times New Roman"/>
        </w:rPr>
        <w:t>7 КЛАСС</w:t>
      </w:r>
      <w:bookmarkEnd w:id="305"/>
    </w:p>
    <w:p w:rsidR="00E57B0A" w:rsidRPr="00E118C5" w:rsidRDefault="00E57B0A" w:rsidP="00820F84">
      <w:pPr>
        <w:pStyle w:val="11"/>
        <w:numPr>
          <w:ilvl w:val="0"/>
          <w:numId w:val="43"/>
        </w:numPr>
        <w:tabs>
          <w:tab w:val="left" w:pos="529"/>
        </w:tabs>
        <w:spacing w:line="257" w:lineRule="auto"/>
        <w:jc w:val="both"/>
        <w:rPr>
          <w:color w:val="auto"/>
        </w:rPr>
      </w:pPr>
      <w:r w:rsidRPr="00E118C5">
        <w:rPr>
          <w:i/>
          <w:iCs/>
          <w:color w:val="auto"/>
        </w:rPr>
        <w:t>Знание хронологии, работа с хронологией</w:t>
      </w:r>
      <w:r w:rsidRPr="00E118C5">
        <w:rPr>
          <w:color w:val="auto"/>
        </w:rPr>
        <w:t>:</w:t>
      </w:r>
    </w:p>
    <w:p w:rsidR="00E57B0A" w:rsidRPr="00E118C5" w:rsidRDefault="00E57B0A" w:rsidP="00820F84">
      <w:pPr>
        <w:pStyle w:val="11"/>
        <w:spacing w:line="257" w:lineRule="auto"/>
        <w:ind w:left="240" w:hanging="240"/>
        <w:jc w:val="both"/>
        <w:rPr>
          <w:color w:val="auto"/>
        </w:rPr>
      </w:pPr>
      <w:r w:rsidRPr="00E118C5">
        <w:rPr>
          <w:color w:val="auto"/>
        </w:rPr>
        <w:t>—называть этапы отечественной и всеобщей истории Нового времени, их хронологические рамки;</w:t>
      </w:r>
    </w:p>
    <w:p w:rsidR="00E57B0A" w:rsidRPr="00E118C5" w:rsidRDefault="00E57B0A" w:rsidP="00820F84">
      <w:pPr>
        <w:pStyle w:val="11"/>
        <w:spacing w:line="240" w:lineRule="auto"/>
        <w:ind w:left="240" w:hanging="240"/>
        <w:jc w:val="both"/>
        <w:rPr>
          <w:color w:val="auto"/>
        </w:rPr>
      </w:pPr>
      <w:r w:rsidRPr="00E118C5">
        <w:rPr>
          <w:color w:val="auto"/>
        </w:rPr>
        <w:t xml:space="preserve">—локализовать во времени ключевые события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 определять их принадлежность к части века (половина, треть, четверть);</w:t>
      </w:r>
    </w:p>
    <w:p w:rsidR="00E57B0A" w:rsidRPr="00E118C5" w:rsidRDefault="00E57B0A" w:rsidP="00820F84">
      <w:pPr>
        <w:pStyle w:val="11"/>
        <w:spacing w:line="240" w:lineRule="auto"/>
        <w:ind w:left="240" w:hanging="240"/>
        <w:jc w:val="both"/>
        <w:rPr>
          <w:color w:val="auto"/>
        </w:rPr>
      </w:pPr>
      <w:r w:rsidRPr="00E118C5">
        <w:rPr>
          <w:color w:val="auto"/>
        </w:rPr>
        <w:t xml:space="preserve">—устанавливать синхронность событий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w:t>
      </w:r>
    </w:p>
    <w:p w:rsidR="00E57B0A" w:rsidRPr="00E118C5" w:rsidRDefault="00E57B0A" w:rsidP="00820F84">
      <w:pPr>
        <w:pStyle w:val="11"/>
        <w:numPr>
          <w:ilvl w:val="0"/>
          <w:numId w:val="43"/>
        </w:numPr>
        <w:tabs>
          <w:tab w:val="left" w:pos="561"/>
        </w:tabs>
        <w:spacing w:line="240" w:lineRule="auto"/>
        <w:jc w:val="both"/>
        <w:rPr>
          <w:color w:val="auto"/>
        </w:rPr>
      </w:pPr>
      <w:r w:rsidRPr="00E118C5">
        <w:rPr>
          <w:i/>
          <w:iCs/>
          <w:color w:val="auto"/>
        </w:rPr>
        <w:t>Знание исторических фактов, работа с фактами</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w:t>
      </w:r>
    </w:p>
    <w:p w:rsidR="00E57B0A" w:rsidRPr="00E118C5" w:rsidRDefault="00E57B0A" w:rsidP="00820F84">
      <w:pPr>
        <w:pStyle w:val="11"/>
        <w:spacing w:line="240" w:lineRule="auto"/>
        <w:ind w:left="240" w:hanging="240"/>
        <w:jc w:val="both"/>
        <w:rPr>
          <w:color w:val="auto"/>
        </w:rPr>
      </w:pPr>
      <w:r w:rsidRPr="00E118C5">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57B0A" w:rsidRPr="00E118C5" w:rsidRDefault="00E57B0A" w:rsidP="00820F84">
      <w:pPr>
        <w:pStyle w:val="11"/>
        <w:numPr>
          <w:ilvl w:val="0"/>
          <w:numId w:val="43"/>
        </w:numPr>
        <w:tabs>
          <w:tab w:val="left" w:pos="566"/>
        </w:tabs>
        <w:spacing w:line="240" w:lineRule="auto"/>
        <w:jc w:val="both"/>
        <w:rPr>
          <w:color w:val="auto"/>
        </w:rPr>
      </w:pPr>
      <w:r w:rsidRPr="00E118C5">
        <w:rPr>
          <w:i/>
          <w:iCs/>
          <w:color w:val="auto"/>
        </w:rPr>
        <w:t>Работа с исторической картой</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w:t>
      </w:r>
    </w:p>
    <w:p w:rsidR="00E57B0A" w:rsidRPr="00E118C5" w:rsidRDefault="00E57B0A" w:rsidP="00820F84">
      <w:pPr>
        <w:pStyle w:val="11"/>
        <w:spacing w:line="240" w:lineRule="auto"/>
        <w:ind w:left="240" w:hanging="240"/>
        <w:jc w:val="both"/>
        <w:rPr>
          <w:color w:val="auto"/>
        </w:rPr>
      </w:pPr>
      <w:r w:rsidRPr="00E118C5">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57B0A" w:rsidRPr="00E118C5" w:rsidRDefault="00E57B0A" w:rsidP="00820F84">
      <w:pPr>
        <w:pStyle w:val="11"/>
        <w:numPr>
          <w:ilvl w:val="0"/>
          <w:numId w:val="43"/>
        </w:numPr>
        <w:tabs>
          <w:tab w:val="left" w:pos="566"/>
        </w:tabs>
        <w:spacing w:line="240" w:lineRule="auto"/>
        <w:jc w:val="both"/>
        <w:rPr>
          <w:color w:val="auto"/>
        </w:rPr>
      </w:pPr>
      <w:r w:rsidRPr="00E118C5">
        <w:rPr>
          <w:i/>
          <w:iCs/>
          <w:color w:val="auto"/>
        </w:rPr>
        <w:t>Работа с историческими источниками</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—различать виды письменных исторических источников (официальные, личные, литературные и др.);</w:t>
      </w:r>
    </w:p>
    <w:p w:rsidR="00E57B0A" w:rsidRPr="00E118C5" w:rsidRDefault="00E57B0A" w:rsidP="00820F84">
      <w:pPr>
        <w:pStyle w:val="11"/>
        <w:spacing w:line="240" w:lineRule="auto"/>
        <w:ind w:left="240" w:hanging="240"/>
        <w:jc w:val="both"/>
        <w:rPr>
          <w:color w:val="auto"/>
        </w:rPr>
      </w:pPr>
      <w:r w:rsidRPr="00E118C5">
        <w:rPr>
          <w:color w:val="auto"/>
        </w:rPr>
        <w:t>—характеризовать обстоятельства и цель создания источника, раскрывать его информационную ценность;</w:t>
      </w:r>
    </w:p>
    <w:p w:rsidR="00E57B0A" w:rsidRPr="00E118C5" w:rsidRDefault="00E57B0A" w:rsidP="00820F84">
      <w:pPr>
        <w:pStyle w:val="11"/>
        <w:spacing w:line="240" w:lineRule="auto"/>
        <w:ind w:left="240" w:hanging="240"/>
        <w:jc w:val="both"/>
        <w:rPr>
          <w:color w:val="auto"/>
        </w:rPr>
      </w:pPr>
      <w:r w:rsidRPr="00E118C5">
        <w:rPr>
          <w:color w:val="auto"/>
        </w:rPr>
        <w:t>—проводить поиск информации в тексте письменного источника, визуальных и вещественных памятниках эпохи;</w:t>
      </w:r>
    </w:p>
    <w:p w:rsidR="00E57B0A" w:rsidRPr="00E118C5" w:rsidRDefault="00E57B0A" w:rsidP="00820F84">
      <w:pPr>
        <w:pStyle w:val="11"/>
        <w:spacing w:line="240" w:lineRule="auto"/>
        <w:ind w:left="240" w:hanging="240"/>
        <w:jc w:val="both"/>
        <w:rPr>
          <w:color w:val="auto"/>
        </w:rPr>
      </w:pPr>
      <w:r w:rsidRPr="00E118C5">
        <w:rPr>
          <w:color w:val="auto"/>
        </w:rPr>
        <w:t>—сопоставлять и систематизировать информацию из нескольких однотипных источников.</w:t>
      </w:r>
    </w:p>
    <w:p w:rsidR="00E57B0A" w:rsidRPr="00E118C5" w:rsidRDefault="00E57B0A" w:rsidP="00820F84">
      <w:pPr>
        <w:pStyle w:val="11"/>
        <w:numPr>
          <w:ilvl w:val="0"/>
          <w:numId w:val="43"/>
        </w:numPr>
        <w:tabs>
          <w:tab w:val="left" w:pos="561"/>
        </w:tabs>
        <w:spacing w:line="240" w:lineRule="auto"/>
        <w:jc w:val="both"/>
        <w:rPr>
          <w:color w:val="auto"/>
        </w:rPr>
      </w:pPr>
      <w:r w:rsidRPr="00E118C5">
        <w:rPr>
          <w:i/>
          <w:iCs/>
          <w:color w:val="auto"/>
        </w:rPr>
        <w:t>Историческое описание (реконструкция)</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 xml:space="preserve">—рассказывать о ключевых событиях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 их участниках;</w:t>
      </w:r>
    </w:p>
    <w:p w:rsidR="00E57B0A" w:rsidRPr="00E118C5" w:rsidRDefault="00E57B0A" w:rsidP="00820F84">
      <w:pPr>
        <w:pStyle w:val="11"/>
        <w:spacing w:line="240" w:lineRule="auto"/>
        <w:ind w:left="240" w:hanging="240"/>
        <w:jc w:val="both"/>
        <w:rPr>
          <w:color w:val="auto"/>
        </w:rPr>
      </w:pPr>
      <w:r w:rsidRPr="00E118C5">
        <w:rPr>
          <w:color w:val="auto"/>
        </w:rPr>
        <w:t xml:space="preserve">—составлять краткую характеристику известных персоналий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 (ключевые факты биографии, личные качества, деятельность);</w:t>
      </w:r>
    </w:p>
    <w:p w:rsidR="00E57B0A" w:rsidRPr="00E118C5" w:rsidRDefault="00E57B0A" w:rsidP="00820F84">
      <w:pPr>
        <w:pStyle w:val="11"/>
        <w:spacing w:line="240" w:lineRule="auto"/>
        <w:ind w:left="240" w:hanging="240"/>
        <w:jc w:val="both"/>
        <w:rPr>
          <w:color w:val="auto"/>
        </w:rPr>
      </w:pPr>
      <w:r w:rsidRPr="00E118C5">
        <w:rPr>
          <w:color w:val="auto"/>
        </w:rPr>
        <w:t>—рассказывать об образе жизни различных групп населения в России и других странах в раннее Новое время;</w:t>
      </w:r>
    </w:p>
    <w:p w:rsidR="00E57B0A" w:rsidRPr="00E118C5" w:rsidRDefault="00E57B0A" w:rsidP="00820F84">
      <w:pPr>
        <w:pStyle w:val="11"/>
        <w:spacing w:line="240" w:lineRule="auto"/>
        <w:ind w:left="240" w:hanging="240"/>
        <w:jc w:val="both"/>
        <w:rPr>
          <w:color w:val="auto"/>
        </w:rPr>
      </w:pPr>
      <w:r w:rsidRPr="00E118C5">
        <w:rPr>
          <w:color w:val="auto"/>
        </w:rPr>
        <w:t>—представлять описание памятников материальной и художественной культуры изучаемой эпохи.</w:t>
      </w:r>
    </w:p>
    <w:p w:rsidR="00E57B0A" w:rsidRPr="00E118C5" w:rsidRDefault="00E57B0A" w:rsidP="00820F84">
      <w:pPr>
        <w:pStyle w:val="11"/>
        <w:numPr>
          <w:ilvl w:val="0"/>
          <w:numId w:val="43"/>
        </w:numPr>
        <w:tabs>
          <w:tab w:val="left" w:pos="566"/>
        </w:tabs>
        <w:spacing w:line="240" w:lineRule="auto"/>
        <w:jc w:val="both"/>
        <w:rPr>
          <w:color w:val="auto"/>
        </w:rPr>
      </w:pPr>
      <w:r w:rsidRPr="00E118C5">
        <w:rPr>
          <w:i/>
          <w:iCs/>
          <w:color w:val="auto"/>
        </w:rPr>
        <w:t>Анализ, объяснение исторических событий, явлений</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 xml:space="preserve">—раскрывать существенные черты: а) экономического, социального и политического развития России и других стран в </w:t>
      </w:r>
      <w:r w:rsidRPr="00E118C5">
        <w:rPr>
          <w:color w:val="auto"/>
          <w:lang w:val="en-US"/>
        </w:rPr>
        <w:t>XVI</w:t>
      </w:r>
      <w:r w:rsidRPr="00E118C5">
        <w:rPr>
          <w:color w:val="auto"/>
        </w:rPr>
        <w:t>—</w:t>
      </w:r>
      <w:r w:rsidRPr="00E118C5">
        <w:rPr>
          <w:color w:val="auto"/>
          <w:lang w:val="en-US"/>
        </w:rPr>
        <w:t>XVII</w:t>
      </w:r>
      <w:r w:rsidRPr="00E118C5">
        <w:rPr>
          <w:color w:val="auto"/>
        </w:rPr>
        <w:t xml:space="preserve"> вв.; б) европейской реформации; в) новых веяний в духовной жизни общества, культуре; г) революций </w:t>
      </w:r>
      <w:r w:rsidRPr="00E118C5">
        <w:rPr>
          <w:color w:val="auto"/>
          <w:lang w:val="en-US"/>
        </w:rPr>
        <w:t>XVI</w:t>
      </w:r>
      <w:r w:rsidRPr="00E118C5">
        <w:rPr>
          <w:color w:val="auto"/>
        </w:rPr>
        <w:t>—</w:t>
      </w:r>
      <w:r w:rsidRPr="00E118C5">
        <w:rPr>
          <w:color w:val="auto"/>
          <w:lang w:val="en-US"/>
        </w:rPr>
        <w:t>XVII</w:t>
      </w:r>
      <w:r w:rsidRPr="00E118C5">
        <w:rPr>
          <w:color w:val="auto"/>
        </w:rPr>
        <w:t xml:space="preserve"> вв. в европейских странах;</w:t>
      </w:r>
    </w:p>
    <w:p w:rsidR="00E57B0A" w:rsidRPr="00E118C5" w:rsidRDefault="00E57B0A" w:rsidP="00820F84">
      <w:pPr>
        <w:pStyle w:val="11"/>
        <w:ind w:left="240" w:hanging="240"/>
        <w:jc w:val="both"/>
        <w:rPr>
          <w:color w:val="auto"/>
        </w:rPr>
      </w:pPr>
      <w:r w:rsidRPr="00E118C5">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7B0A" w:rsidRPr="00E118C5" w:rsidRDefault="00E57B0A" w:rsidP="00820F84">
      <w:pPr>
        <w:pStyle w:val="11"/>
        <w:ind w:left="240" w:hanging="240"/>
        <w:jc w:val="both"/>
        <w:rPr>
          <w:color w:val="auto"/>
        </w:rPr>
      </w:pPr>
      <w:r w:rsidRPr="00E118C5">
        <w:rPr>
          <w:color w:val="auto"/>
        </w:rPr>
        <w:t xml:space="preserve">—объяснять причины и следствия важнейших событий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E57B0A" w:rsidRPr="00E118C5" w:rsidRDefault="00E57B0A" w:rsidP="00820F84">
      <w:pPr>
        <w:pStyle w:val="11"/>
        <w:ind w:left="240" w:hanging="240"/>
        <w:jc w:val="both"/>
        <w:rPr>
          <w:color w:val="auto"/>
        </w:rPr>
      </w:pPr>
      <w:r w:rsidRPr="00E118C5">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E57B0A" w:rsidRPr="00E118C5" w:rsidRDefault="00E57B0A" w:rsidP="00820F84">
      <w:pPr>
        <w:pStyle w:val="11"/>
        <w:numPr>
          <w:ilvl w:val="0"/>
          <w:numId w:val="43"/>
        </w:numPr>
        <w:tabs>
          <w:tab w:val="left" w:pos="529"/>
        </w:tabs>
        <w:jc w:val="both"/>
        <w:rPr>
          <w:color w:val="auto"/>
        </w:rPr>
      </w:pPr>
      <w:r w:rsidRPr="00E118C5">
        <w:rPr>
          <w:i/>
          <w:iCs/>
          <w:color w:val="auto"/>
        </w:rPr>
        <w:t>Рассмотрение исторических версий и оценок</w:t>
      </w:r>
      <w:r w:rsidRPr="00E118C5">
        <w:rPr>
          <w:color w:val="auto"/>
        </w:rPr>
        <w:t>, определение своего отношения к наиболее значимым событиям и личностям прошлого:</w:t>
      </w:r>
    </w:p>
    <w:p w:rsidR="00E57B0A" w:rsidRPr="00E118C5" w:rsidRDefault="00E57B0A" w:rsidP="00820F84">
      <w:pPr>
        <w:pStyle w:val="11"/>
        <w:ind w:left="240" w:hanging="240"/>
        <w:jc w:val="both"/>
        <w:rPr>
          <w:color w:val="auto"/>
        </w:rPr>
      </w:pPr>
      <w:r w:rsidRPr="00E118C5">
        <w:rPr>
          <w:color w:val="auto"/>
        </w:rPr>
        <w:t xml:space="preserve">—излагать альтернативные оценки событий и личностей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 представленные в учебной литературе; объяснять, на чем основываются отдельные мнения;</w:t>
      </w:r>
    </w:p>
    <w:p w:rsidR="00E57B0A" w:rsidRPr="00E118C5" w:rsidRDefault="00E57B0A" w:rsidP="00820F84">
      <w:pPr>
        <w:pStyle w:val="11"/>
        <w:ind w:left="240" w:hanging="240"/>
        <w:jc w:val="both"/>
        <w:rPr>
          <w:color w:val="auto"/>
        </w:rPr>
      </w:pPr>
      <w:r w:rsidRPr="00E118C5">
        <w:rPr>
          <w:color w:val="auto"/>
        </w:rPr>
        <w:t xml:space="preserve">—выражать отношение к деятельности исторических личностей </w:t>
      </w:r>
      <w:r w:rsidRPr="00E118C5">
        <w:rPr>
          <w:color w:val="auto"/>
          <w:lang w:val="en-US"/>
        </w:rPr>
        <w:t>XVI</w:t>
      </w:r>
      <w:r w:rsidRPr="00E118C5">
        <w:rPr>
          <w:color w:val="auto"/>
        </w:rPr>
        <w:t>—</w:t>
      </w:r>
      <w:r w:rsidRPr="00E118C5">
        <w:rPr>
          <w:color w:val="auto"/>
          <w:lang w:val="en-US"/>
        </w:rPr>
        <w:t>XVII</w:t>
      </w:r>
      <w:r w:rsidRPr="00E118C5">
        <w:rPr>
          <w:color w:val="auto"/>
        </w:rPr>
        <w:t xml:space="preserve"> вв. с учетом обстоятельств изучаемой эпохи и в современной шкале ценностей.</w:t>
      </w:r>
    </w:p>
    <w:p w:rsidR="00E57B0A" w:rsidRPr="00E118C5" w:rsidRDefault="00E57B0A" w:rsidP="00820F84">
      <w:pPr>
        <w:pStyle w:val="11"/>
        <w:numPr>
          <w:ilvl w:val="0"/>
          <w:numId w:val="43"/>
        </w:numPr>
        <w:tabs>
          <w:tab w:val="left" w:pos="538"/>
        </w:tabs>
        <w:jc w:val="both"/>
        <w:rPr>
          <w:color w:val="auto"/>
        </w:rPr>
      </w:pPr>
      <w:r w:rsidRPr="00E118C5">
        <w:rPr>
          <w:i/>
          <w:iCs/>
          <w:color w:val="auto"/>
        </w:rPr>
        <w:t>Применение исторических знаний:</w:t>
      </w:r>
    </w:p>
    <w:p w:rsidR="00E57B0A" w:rsidRPr="00E118C5" w:rsidRDefault="00E57B0A" w:rsidP="00820F84">
      <w:pPr>
        <w:pStyle w:val="11"/>
        <w:ind w:left="240" w:hanging="240"/>
        <w:jc w:val="both"/>
        <w:rPr>
          <w:color w:val="auto"/>
        </w:rPr>
      </w:pPr>
      <w:r w:rsidRPr="00E118C5">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57B0A" w:rsidRPr="00E118C5" w:rsidRDefault="00E57B0A" w:rsidP="00820F84">
      <w:pPr>
        <w:pStyle w:val="11"/>
        <w:ind w:left="240" w:hanging="240"/>
        <w:jc w:val="both"/>
        <w:rPr>
          <w:color w:val="auto"/>
        </w:rPr>
      </w:pPr>
      <w:r w:rsidRPr="00E118C5">
        <w:rPr>
          <w:color w:val="auto"/>
        </w:rPr>
        <w:t xml:space="preserve">—объяснять значение памятников истории и культуры России и других стран </w:t>
      </w:r>
      <w:r w:rsidRPr="00E118C5">
        <w:rPr>
          <w:color w:val="auto"/>
          <w:lang w:val="en-US"/>
        </w:rPr>
        <w:t>XVI</w:t>
      </w:r>
      <w:r w:rsidRPr="00E118C5">
        <w:rPr>
          <w:color w:val="auto"/>
        </w:rPr>
        <w:t>—</w:t>
      </w:r>
      <w:r w:rsidRPr="00E118C5">
        <w:rPr>
          <w:color w:val="auto"/>
          <w:lang w:val="en-US"/>
        </w:rPr>
        <w:t>XVII</w:t>
      </w:r>
      <w:r w:rsidRPr="00E118C5">
        <w:rPr>
          <w:color w:val="auto"/>
        </w:rPr>
        <w:t xml:space="preserve"> вв. для времени, когда они появились, и для современного общества;</w:t>
      </w:r>
    </w:p>
    <w:p w:rsidR="00E57B0A" w:rsidRPr="00E118C5" w:rsidRDefault="00E57B0A" w:rsidP="00820F84">
      <w:pPr>
        <w:pStyle w:val="11"/>
        <w:ind w:left="240" w:hanging="240"/>
        <w:jc w:val="both"/>
        <w:rPr>
          <w:color w:val="auto"/>
        </w:rPr>
      </w:pPr>
      <w:r w:rsidRPr="00E118C5">
        <w:rPr>
          <w:color w:val="auto"/>
        </w:rPr>
        <w:t xml:space="preserve">—выполнять учебные проекты по отечественной и всеобщей истории </w:t>
      </w:r>
      <w:r w:rsidRPr="00E118C5">
        <w:rPr>
          <w:color w:val="auto"/>
          <w:lang w:val="en-US"/>
        </w:rPr>
        <w:t>XVI</w:t>
      </w:r>
      <w:r w:rsidRPr="00E118C5">
        <w:rPr>
          <w:color w:val="auto"/>
        </w:rPr>
        <w:t>—</w:t>
      </w:r>
      <w:r w:rsidRPr="00E118C5">
        <w:rPr>
          <w:color w:val="auto"/>
          <w:lang w:val="en-US"/>
        </w:rPr>
        <w:t>XVII</w:t>
      </w:r>
      <w:r w:rsidRPr="00E118C5">
        <w:rPr>
          <w:color w:val="auto"/>
        </w:rPr>
        <w:t xml:space="preserve"> вв. (в том числе на региональном материале).</w:t>
      </w:r>
    </w:p>
    <w:p w:rsidR="00E57B0A" w:rsidRPr="00E118C5" w:rsidRDefault="00E57B0A" w:rsidP="00820F84">
      <w:pPr>
        <w:pStyle w:val="aa"/>
        <w:jc w:val="both"/>
        <w:rPr>
          <w:rFonts w:ascii="Times New Roman" w:hAnsi="Times New Roman" w:cs="Times New Roman"/>
        </w:rPr>
      </w:pPr>
      <w:bookmarkStart w:id="306" w:name="bookmark97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306"/>
    </w:p>
    <w:p w:rsidR="00E57B0A" w:rsidRPr="00E118C5" w:rsidRDefault="00E57B0A" w:rsidP="00820F84">
      <w:pPr>
        <w:pStyle w:val="11"/>
        <w:numPr>
          <w:ilvl w:val="0"/>
          <w:numId w:val="44"/>
        </w:numPr>
        <w:tabs>
          <w:tab w:val="left" w:pos="529"/>
        </w:tabs>
        <w:spacing w:line="257" w:lineRule="auto"/>
        <w:jc w:val="both"/>
        <w:rPr>
          <w:color w:val="auto"/>
        </w:rPr>
      </w:pPr>
      <w:r w:rsidRPr="00E118C5">
        <w:rPr>
          <w:i/>
          <w:iCs/>
          <w:color w:val="auto"/>
        </w:rPr>
        <w:t>Знание хронологии, работа с хронологией:</w:t>
      </w:r>
    </w:p>
    <w:p w:rsidR="00E57B0A" w:rsidRPr="00E118C5" w:rsidRDefault="00E57B0A" w:rsidP="00820F84">
      <w:pPr>
        <w:pStyle w:val="11"/>
        <w:spacing w:line="257" w:lineRule="auto"/>
        <w:ind w:left="240" w:hanging="240"/>
        <w:jc w:val="both"/>
        <w:rPr>
          <w:color w:val="auto"/>
        </w:rPr>
      </w:pPr>
      <w:r w:rsidRPr="00E118C5">
        <w:rPr>
          <w:color w:val="auto"/>
        </w:rPr>
        <w:t xml:space="preserve">—называть даты важнейших событий отечественной и всеобщей истории </w:t>
      </w:r>
      <w:r w:rsidRPr="00E118C5">
        <w:rPr>
          <w:color w:val="auto"/>
          <w:lang w:val="en-US"/>
        </w:rPr>
        <w:t>XVIII</w:t>
      </w:r>
      <w:r w:rsidRPr="00E118C5">
        <w:rPr>
          <w:color w:val="auto"/>
        </w:rPr>
        <w:t xml:space="preserve"> в.; определять их принадлежность к историческому периоду, этапу;</w:t>
      </w:r>
    </w:p>
    <w:p w:rsidR="00E57B0A" w:rsidRPr="00E118C5" w:rsidRDefault="00E57B0A" w:rsidP="00820F84">
      <w:pPr>
        <w:pStyle w:val="11"/>
        <w:ind w:left="240" w:hanging="240"/>
        <w:jc w:val="both"/>
        <w:rPr>
          <w:color w:val="auto"/>
        </w:rPr>
      </w:pPr>
      <w:r w:rsidRPr="00E118C5">
        <w:rPr>
          <w:color w:val="auto"/>
        </w:rPr>
        <w:t xml:space="preserve">—устанавливать синхронность событий отечественной и всеобщей истории </w:t>
      </w:r>
      <w:r w:rsidRPr="00E118C5">
        <w:rPr>
          <w:color w:val="auto"/>
          <w:lang w:val="en-US"/>
        </w:rPr>
        <w:t>XVIII</w:t>
      </w:r>
      <w:r w:rsidRPr="00E118C5">
        <w:rPr>
          <w:color w:val="auto"/>
        </w:rPr>
        <w:t xml:space="preserve"> в.</w:t>
      </w:r>
    </w:p>
    <w:p w:rsidR="00E57B0A" w:rsidRPr="00E118C5" w:rsidRDefault="00E57B0A" w:rsidP="00820F84">
      <w:pPr>
        <w:pStyle w:val="11"/>
        <w:numPr>
          <w:ilvl w:val="0"/>
          <w:numId w:val="44"/>
        </w:numPr>
        <w:tabs>
          <w:tab w:val="left" w:pos="539"/>
        </w:tabs>
        <w:jc w:val="both"/>
        <w:rPr>
          <w:color w:val="auto"/>
        </w:rPr>
      </w:pPr>
      <w:r w:rsidRPr="00E118C5">
        <w:rPr>
          <w:i/>
          <w:iCs/>
          <w:color w:val="auto"/>
        </w:rPr>
        <w:t>Знание исторических фактов, работа с фактами</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118C5">
        <w:rPr>
          <w:color w:val="auto"/>
          <w:lang w:val="en-US"/>
        </w:rPr>
        <w:t>XVIII</w:t>
      </w:r>
      <w:r w:rsidRPr="00E118C5">
        <w:rPr>
          <w:color w:val="auto"/>
        </w:rPr>
        <w:t xml:space="preserve"> в.;</w:t>
      </w:r>
    </w:p>
    <w:p w:rsidR="00E57B0A" w:rsidRPr="00E118C5" w:rsidRDefault="00E57B0A" w:rsidP="00820F84">
      <w:pPr>
        <w:pStyle w:val="11"/>
        <w:ind w:left="240" w:hanging="240"/>
        <w:jc w:val="both"/>
        <w:rPr>
          <w:color w:val="auto"/>
        </w:rPr>
      </w:pPr>
      <w:r w:rsidRPr="00E118C5">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E57B0A" w:rsidRPr="00E118C5" w:rsidRDefault="00E57B0A" w:rsidP="00820F84">
      <w:pPr>
        <w:pStyle w:val="11"/>
        <w:numPr>
          <w:ilvl w:val="0"/>
          <w:numId w:val="44"/>
        </w:numPr>
        <w:tabs>
          <w:tab w:val="left" w:pos="544"/>
        </w:tabs>
        <w:jc w:val="both"/>
        <w:rPr>
          <w:color w:val="auto"/>
        </w:rPr>
      </w:pPr>
      <w:r w:rsidRPr="00E118C5">
        <w:rPr>
          <w:i/>
          <w:iCs/>
          <w:color w:val="auto"/>
        </w:rPr>
        <w:t>Работа с исторической картой</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118C5">
        <w:rPr>
          <w:color w:val="auto"/>
          <w:lang w:val="en-US"/>
        </w:rPr>
        <w:t>XVIII</w:t>
      </w:r>
      <w:r w:rsidRPr="00E118C5">
        <w:rPr>
          <w:color w:val="auto"/>
        </w:rPr>
        <w:t xml:space="preserve"> в.</w:t>
      </w:r>
    </w:p>
    <w:p w:rsidR="00E57B0A" w:rsidRPr="00E118C5" w:rsidRDefault="00E57B0A" w:rsidP="00820F84">
      <w:pPr>
        <w:pStyle w:val="11"/>
        <w:numPr>
          <w:ilvl w:val="0"/>
          <w:numId w:val="44"/>
        </w:numPr>
        <w:tabs>
          <w:tab w:val="left" w:pos="544"/>
        </w:tabs>
        <w:jc w:val="both"/>
        <w:rPr>
          <w:color w:val="auto"/>
        </w:rPr>
      </w:pPr>
      <w:r w:rsidRPr="00E118C5">
        <w:rPr>
          <w:i/>
          <w:iCs/>
          <w:color w:val="auto"/>
        </w:rPr>
        <w:t>Работа с историческими источниками</w:t>
      </w:r>
      <w:r w:rsidRPr="00E118C5">
        <w:rPr>
          <w:color w:val="auto"/>
        </w:rPr>
        <w:t>:</w:t>
      </w:r>
    </w:p>
    <w:p w:rsidR="00E57B0A" w:rsidRPr="00E118C5" w:rsidRDefault="00E57B0A" w:rsidP="00820F84">
      <w:pPr>
        <w:pStyle w:val="11"/>
        <w:ind w:left="240" w:hanging="240"/>
        <w:jc w:val="both"/>
        <w:rPr>
          <w:color w:val="auto"/>
        </w:rPr>
      </w:pPr>
      <w:r w:rsidRPr="00E118C5">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57B0A" w:rsidRPr="00E118C5" w:rsidRDefault="00E57B0A" w:rsidP="00820F84">
      <w:pPr>
        <w:pStyle w:val="11"/>
        <w:ind w:left="240" w:hanging="240"/>
        <w:jc w:val="both"/>
        <w:rPr>
          <w:color w:val="auto"/>
        </w:rPr>
      </w:pPr>
      <w:r w:rsidRPr="00E118C5">
        <w:rPr>
          <w:color w:val="auto"/>
        </w:rPr>
        <w:t>—объяснять назначение исторического источника, раскрывать его информационную ценность;</w:t>
      </w:r>
    </w:p>
    <w:p w:rsidR="00E57B0A" w:rsidRPr="00E118C5" w:rsidRDefault="00E57B0A" w:rsidP="00820F84">
      <w:pPr>
        <w:pStyle w:val="11"/>
        <w:ind w:left="240" w:hanging="240"/>
        <w:jc w:val="both"/>
        <w:rPr>
          <w:color w:val="auto"/>
        </w:rPr>
      </w:pPr>
      <w:r w:rsidRPr="00E118C5">
        <w:rPr>
          <w:color w:val="auto"/>
        </w:rPr>
        <w:t xml:space="preserve">—извлекать, сопоставлять и систематизировать информацию о событиях отечественной и всеобщей истории </w:t>
      </w:r>
      <w:r w:rsidRPr="00E118C5">
        <w:rPr>
          <w:color w:val="auto"/>
          <w:lang w:val="en-US"/>
        </w:rPr>
        <w:t>XVIII</w:t>
      </w:r>
      <w:r w:rsidRPr="00E118C5">
        <w:rPr>
          <w:color w:val="auto"/>
        </w:rPr>
        <w:t xml:space="preserve"> в. из взаимодополняющих письменных, визуальных и вещественных источников.</w:t>
      </w:r>
    </w:p>
    <w:p w:rsidR="00E57B0A" w:rsidRPr="00E118C5" w:rsidRDefault="00E57B0A" w:rsidP="00820F84">
      <w:pPr>
        <w:pStyle w:val="11"/>
        <w:numPr>
          <w:ilvl w:val="0"/>
          <w:numId w:val="44"/>
        </w:numPr>
        <w:tabs>
          <w:tab w:val="left" w:pos="539"/>
        </w:tabs>
        <w:jc w:val="both"/>
        <w:rPr>
          <w:color w:val="auto"/>
        </w:rPr>
      </w:pPr>
      <w:r w:rsidRPr="00E118C5">
        <w:rPr>
          <w:i/>
          <w:iCs/>
          <w:color w:val="auto"/>
        </w:rPr>
        <w:t>Историческое описание (реконструкция)</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—рассказывать о ключевых событиях отечественной и всеобщей истории </w:t>
      </w:r>
      <w:r w:rsidRPr="00E118C5">
        <w:rPr>
          <w:color w:val="auto"/>
          <w:lang w:val="en-US"/>
        </w:rPr>
        <w:t>XVIII</w:t>
      </w:r>
      <w:r w:rsidRPr="00E118C5">
        <w:rPr>
          <w:color w:val="auto"/>
        </w:rPr>
        <w:t xml:space="preserve"> в., их участниках;</w:t>
      </w:r>
    </w:p>
    <w:p w:rsidR="00E57B0A" w:rsidRPr="00E118C5" w:rsidRDefault="00E57B0A" w:rsidP="00820F84">
      <w:pPr>
        <w:pStyle w:val="11"/>
        <w:ind w:left="240" w:hanging="240"/>
        <w:jc w:val="both"/>
        <w:rPr>
          <w:color w:val="auto"/>
        </w:rPr>
      </w:pPr>
      <w:r w:rsidRPr="00E118C5">
        <w:rPr>
          <w:color w:val="auto"/>
        </w:rPr>
        <w:t xml:space="preserve">—составлять характеристику (исторический портрет) известных деятелей отечественной и всеобщей истории </w:t>
      </w:r>
      <w:r w:rsidRPr="00E118C5">
        <w:rPr>
          <w:color w:val="auto"/>
          <w:lang w:val="en-US"/>
        </w:rPr>
        <w:t>XVIII</w:t>
      </w:r>
      <w:r w:rsidRPr="00E118C5">
        <w:rPr>
          <w:color w:val="auto"/>
        </w:rPr>
        <w:t xml:space="preserve"> в. на основе информации учебника и дополнительных материалов;</w:t>
      </w:r>
    </w:p>
    <w:p w:rsidR="00E57B0A" w:rsidRPr="00E118C5" w:rsidRDefault="00E57B0A" w:rsidP="00820F84">
      <w:pPr>
        <w:pStyle w:val="11"/>
        <w:ind w:left="240" w:hanging="240"/>
        <w:jc w:val="both"/>
        <w:rPr>
          <w:color w:val="auto"/>
        </w:rPr>
      </w:pPr>
      <w:r w:rsidRPr="00E118C5">
        <w:rPr>
          <w:color w:val="auto"/>
        </w:rPr>
        <w:t xml:space="preserve">—составлять описание образа жизни различных групп населения в России и других странах в </w:t>
      </w:r>
      <w:r w:rsidRPr="00E118C5">
        <w:rPr>
          <w:color w:val="auto"/>
          <w:lang w:val="en-US"/>
        </w:rPr>
        <w:t>XVIII</w:t>
      </w:r>
      <w:r w:rsidRPr="00E118C5">
        <w:rPr>
          <w:color w:val="auto"/>
        </w:rPr>
        <w:t xml:space="preserve"> в.;</w:t>
      </w:r>
    </w:p>
    <w:p w:rsidR="00E57B0A" w:rsidRPr="00E118C5" w:rsidRDefault="00E57B0A" w:rsidP="00820F84">
      <w:pPr>
        <w:pStyle w:val="11"/>
        <w:ind w:left="240" w:hanging="240"/>
        <w:jc w:val="both"/>
        <w:rPr>
          <w:color w:val="auto"/>
        </w:rPr>
      </w:pPr>
      <w:r w:rsidRPr="00E118C5">
        <w:rPr>
          <w:color w:val="auto"/>
        </w:rPr>
        <w:t>—представлять описание памятников материальной и художественной культуры изучаемой эпохи (в виде сообщения, аннотации).</w:t>
      </w:r>
    </w:p>
    <w:p w:rsidR="00E57B0A" w:rsidRPr="00E118C5" w:rsidRDefault="00E57B0A" w:rsidP="00820F84">
      <w:pPr>
        <w:pStyle w:val="11"/>
        <w:numPr>
          <w:ilvl w:val="0"/>
          <w:numId w:val="44"/>
        </w:numPr>
        <w:tabs>
          <w:tab w:val="left" w:pos="544"/>
        </w:tabs>
        <w:jc w:val="both"/>
        <w:rPr>
          <w:color w:val="auto"/>
        </w:rPr>
      </w:pPr>
      <w:r w:rsidRPr="00E118C5">
        <w:rPr>
          <w:i/>
          <w:iCs/>
          <w:color w:val="auto"/>
        </w:rPr>
        <w:t>Анализ, объяснение исторических событий, явлений</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—раскрывать существенные черты: а) экономического, социального и политического развития России и других стран в </w:t>
      </w:r>
      <w:r w:rsidRPr="00E118C5">
        <w:rPr>
          <w:color w:val="auto"/>
          <w:lang w:val="en-US"/>
        </w:rPr>
        <w:t>XVIII</w:t>
      </w:r>
      <w:r w:rsidRPr="00E118C5">
        <w:rPr>
          <w:color w:val="auto"/>
        </w:rPr>
        <w:t xml:space="preserve"> в.; б) изменений, происшедших в </w:t>
      </w:r>
      <w:r w:rsidRPr="00E118C5">
        <w:rPr>
          <w:color w:val="auto"/>
          <w:lang w:val="en-US"/>
        </w:rPr>
        <w:t>XVIII</w:t>
      </w:r>
      <w:r w:rsidRPr="00E118C5">
        <w:rPr>
          <w:color w:val="auto"/>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118C5">
        <w:rPr>
          <w:color w:val="auto"/>
          <w:lang w:val="en-US"/>
        </w:rPr>
        <w:t>XVIII</w:t>
      </w:r>
      <w:r w:rsidRPr="00E118C5">
        <w:rPr>
          <w:color w:val="auto"/>
        </w:rPr>
        <w:t xml:space="preserve"> в.; ж) внешней политики Российской империи в системе международных отношений рассматриваемого периода;</w:t>
      </w:r>
    </w:p>
    <w:p w:rsidR="00E57B0A" w:rsidRPr="00E118C5" w:rsidRDefault="00E57B0A" w:rsidP="00820F84">
      <w:pPr>
        <w:pStyle w:val="11"/>
        <w:ind w:left="240" w:hanging="240"/>
        <w:jc w:val="both"/>
        <w:rPr>
          <w:color w:val="auto"/>
        </w:rPr>
      </w:pPr>
      <w:r w:rsidRPr="00E118C5">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7B0A" w:rsidRPr="00E118C5" w:rsidRDefault="00E57B0A" w:rsidP="00820F84">
      <w:pPr>
        <w:pStyle w:val="11"/>
        <w:ind w:left="240" w:hanging="240"/>
        <w:jc w:val="both"/>
        <w:rPr>
          <w:color w:val="auto"/>
        </w:rPr>
      </w:pPr>
      <w:r w:rsidRPr="00E118C5">
        <w:rPr>
          <w:color w:val="auto"/>
        </w:rPr>
        <w:t xml:space="preserve">—объяснять причины и следствия важнейших событий отечественной и всеобщей истории </w:t>
      </w:r>
      <w:r w:rsidRPr="00E118C5">
        <w:rPr>
          <w:color w:val="auto"/>
          <w:lang w:val="en-US"/>
        </w:rPr>
        <w:t>XVIII</w:t>
      </w:r>
      <w:r w:rsidRPr="00E118C5">
        <w:rPr>
          <w:color w:val="auto"/>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57B0A" w:rsidRPr="00E118C5" w:rsidRDefault="00E57B0A" w:rsidP="00820F84">
      <w:pPr>
        <w:pStyle w:val="11"/>
        <w:ind w:left="240" w:hanging="240"/>
        <w:jc w:val="both"/>
        <w:rPr>
          <w:color w:val="auto"/>
        </w:rPr>
      </w:pPr>
      <w:r w:rsidRPr="00E118C5">
        <w:rPr>
          <w:color w:val="auto"/>
        </w:rPr>
        <w:t xml:space="preserve">—проводить сопоставление однотипных событий и процессов отечественной и всеобщей истории </w:t>
      </w:r>
      <w:r w:rsidRPr="00E118C5">
        <w:rPr>
          <w:color w:val="auto"/>
          <w:lang w:val="en-US"/>
        </w:rPr>
        <w:t>XVIII</w:t>
      </w:r>
      <w:r w:rsidRPr="00E118C5">
        <w:rPr>
          <w:color w:val="auto"/>
        </w:rPr>
        <w:t xml:space="preserve"> в.: а) раскрывать повторяющиеся черты исторических ситуаций; б) выделять черты сходства и различия.</w:t>
      </w:r>
    </w:p>
    <w:p w:rsidR="00E57B0A" w:rsidRPr="00E118C5" w:rsidRDefault="00E57B0A" w:rsidP="00820F84">
      <w:pPr>
        <w:pStyle w:val="11"/>
        <w:numPr>
          <w:ilvl w:val="0"/>
          <w:numId w:val="44"/>
        </w:numPr>
        <w:tabs>
          <w:tab w:val="left" w:pos="529"/>
        </w:tabs>
        <w:jc w:val="both"/>
        <w:rPr>
          <w:color w:val="auto"/>
        </w:rPr>
      </w:pPr>
      <w:r w:rsidRPr="00E118C5">
        <w:rPr>
          <w:i/>
          <w:iCs/>
          <w:color w:val="auto"/>
        </w:rPr>
        <w:t>Рассмотрение исторических версий и оценок</w:t>
      </w:r>
      <w:r w:rsidRPr="00E118C5">
        <w:rPr>
          <w:color w:val="auto"/>
        </w:rPr>
        <w:t>, определение своего отношения к наиболее значимым событиям и личностям прошлого:</w:t>
      </w:r>
    </w:p>
    <w:p w:rsidR="00E57B0A" w:rsidRPr="00E118C5" w:rsidRDefault="00E57B0A" w:rsidP="00820F84">
      <w:pPr>
        <w:pStyle w:val="11"/>
        <w:ind w:left="240" w:hanging="240"/>
        <w:jc w:val="both"/>
        <w:rPr>
          <w:color w:val="auto"/>
        </w:rPr>
      </w:pPr>
      <w:r w:rsidRPr="00E118C5">
        <w:rPr>
          <w:color w:val="auto"/>
        </w:rPr>
        <w:t xml:space="preserve">—анализировать высказывания историков по спорным вопросам отечественной и всеобщей истории </w:t>
      </w:r>
      <w:r w:rsidRPr="00E118C5">
        <w:rPr>
          <w:color w:val="auto"/>
          <w:lang w:val="en-US"/>
        </w:rPr>
        <w:t>XVIII</w:t>
      </w:r>
      <w:r w:rsidRPr="00E118C5">
        <w:rPr>
          <w:color w:val="auto"/>
        </w:rPr>
        <w:t xml:space="preserve"> в. (выявлять обсуждаемую проблему, мнение автора, приводимые аргументы, оценивать степень их убедительности);</w:t>
      </w:r>
    </w:p>
    <w:p w:rsidR="00E57B0A" w:rsidRPr="00E118C5" w:rsidRDefault="00E57B0A" w:rsidP="00820F84">
      <w:pPr>
        <w:pStyle w:val="11"/>
        <w:ind w:left="240" w:hanging="240"/>
        <w:jc w:val="both"/>
        <w:rPr>
          <w:color w:val="auto"/>
        </w:rPr>
      </w:pPr>
      <w:r w:rsidRPr="00E118C5">
        <w:rPr>
          <w:color w:val="auto"/>
        </w:rPr>
        <w:t xml:space="preserve">—различать в описаниях событий и личностей </w:t>
      </w:r>
      <w:r w:rsidRPr="00E118C5">
        <w:rPr>
          <w:color w:val="auto"/>
          <w:lang w:val="en-US"/>
        </w:rPr>
        <w:t>XVIII</w:t>
      </w:r>
      <w:r w:rsidRPr="00E118C5">
        <w:rPr>
          <w:color w:val="auto"/>
        </w:rPr>
        <w:t xml:space="preserve"> в. ценностные категории, значимые для данной эпохи (в том числе для разных социальных слоев), выражать свое отношение к ним.</w:t>
      </w:r>
    </w:p>
    <w:p w:rsidR="00E57B0A" w:rsidRPr="00E118C5" w:rsidRDefault="00E57B0A" w:rsidP="00820F84">
      <w:pPr>
        <w:pStyle w:val="11"/>
        <w:numPr>
          <w:ilvl w:val="0"/>
          <w:numId w:val="44"/>
        </w:numPr>
        <w:tabs>
          <w:tab w:val="left" w:pos="538"/>
        </w:tabs>
        <w:jc w:val="both"/>
        <w:rPr>
          <w:color w:val="auto"/>
        </w:rPr>
      </w:pPr>
      <w:r w:rsidRPr="00E118C5">
        <w:rPr>
          <w:i/>
          <w:iCs/>
          <w:color w:val="auto"/>
        </w:rPr>
        <w:t>Применение исторических знаний</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—раскрывать (объяснять), как сочетались в памятниках культуры России </w:t>
      </w:r>
      <w:r w:rsidRPr="00E118C5">
        <w:rPr>
          <w:color w:val="auto"/>
          <w:lang w:val="en-US"/>
        </w:rPr>
        <w:t>XVIII</w:t>
      </w:r>
      <w:r w:rsidRPr="00E118C5">
        <w:rPr>
          <w:color w:val="auto"/>
        </w:rPr>
        <w:t xml:space="preserve"> в. европейские влияния и национальные традиции, показывать на примерах;</w:t>
      </w:r>
    </w:p>
    <w:p w:rsidR="00E57B0A" w:rsidRPr="00E118C5" w:rsidRDefault="00E57B0A" w:rsidP="00820F84">
      <w:pPr>
        <w:pStyle w:val="11"/>
        <w:spacing w:after="380"/>
        <w:ind w:left="240" w:hanging="240"/>
        <w:jc w:val="both"/>
        <w:rPr>
          <w:color w:val="auto"/>
        </w:rPr>
      </w:pPr>
      <w:r w:rsidRPr="00E118C5">
        <w:rPr>
          <w:color w:val="auto"/>
        </w:rPr>
        <w:t xml:space="preserve">—выполнять учебные проекты по отечественной и всеобщей истории </w:t>
      </w:r>
      <w:r w:rsidRPr="00E118C5">
        <w:rPr>
          <w:color w:val="auto"/>
          <w:lang w:val="en-US"/>
        </w:rPr>
        <w:t>XVIII</w:t>
      </w:r>
      <w:r w:rsidRPr="00E118C5">
        <w:rPr>
          <w:color w:val="auto"/>
        </w:rPr>
        <w:t xml:space="preserve"> в. (в том числе на региональном материале).</w:t>
      </w:r>
    </w:p>
    <w:p w:rsidR="00E57B0A" w:rsidRPr="00E118C5" w:rsidRDefault="00E57B0A" w:rsidP="00820F84">
      <w:pPr>
        <w:pStyle w:val="aa"/>
        <w:jc w:val="both"/>
        <w:rPr>
          <w:rFonts w:ascii="Times New Roman" w:hAnsi="Times New Roman" w:cs="Times New Roman"/>
        </w:rPr>
      </w:pPr>
      <w:bookmarkStart w:id="307" w:name="bookmark973"/>
      <w:r w:rsidRPr="00E118C5">
        <w:rPr>
          <w:rFonts w:ascii="Times New Roman" w:hAnsi="Times New Roman" w:cs="Times New Roman"/>
        </w:rPr>
        <w:t>9 КЛАСС</w:t>
      </w:r>
      <w:bookmarkEnd w:id="307"/>
    </w:p>
    <w:p w:rsidR="00E57B0A" w:rsidRPr="00E118C5" w:rsidRDefault="00E57B0A" w:rsidP="00820F84">
      <w:pPr>
        <w:pStyle w:val="11"/>
        <w:numPr>
          <w:ilvl w:val="0"/>
          <w:numId w:val="45"/>
        </w:numPr>
        <w:tabs>
          <w:tab w:val="left" w:pos="529"/>
        </w:tabs>
        <w:spacing w:line="257" w:lineRule="auto"/>
        <w:jc w:val="both"/>
        <w:rPr>
          <w:color w:val="auto"/>
        </w:rPr>
      </w:pPr>
      <w:r w:rsidRPr="00E118C5">
        <w:rPr>
          <w:i/>
          <w:iCs/>
          <w:color w:val="auto"/>
        </w:rPr>
        <w:t>Знание хронологии, работа с хронологией</w:t>
      </w:r>
      <w:r w:rsidRPr="00E118C5">
        <w:rPr>
          <w:color w:val="auto"/>
        </w:rPr>
        <w:t>:</w:t>
      </w:r>
    </w:p>
    <w:p w:rsidR="00E57B0A" w:rsidRPr="00E118C5" w:rsidRDefault="00E57B0A" w:rsidP="00820F84">
      <w:pPr>
        <w:pStyle w:val="11"/>
        <w:spacing w:line="257" w:lineRule="auto"/>
        <w:ind w:left="240" w:hanging="240"/>
        <w:jc w:val="both"/>
        <w:rPr>
          <w:color w:val="auto"/>
        </w:rPr>
      </w:pPr>
      <w:r w:rsidRPr="00E118C5">
        <w:rPr>
          <w:color w:val="auto"/>
        </w:rPr>
        <w:t xml:space="preserve">—называть даты (хронологические границы) важнейших событий и процессов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 выделять этапы (периоды) в развитии ключевых событий и процессов;</w:t>
      </w:r>
    </w:p>
    <w:p w:rsidR="00E57B0A" w:rsidRPr="00E118C5" w:rsidRDefault="00E57B0A" w:rsidP="00820F84">
      <w:pPr>
        <w:pStyle w:val="11"/>
        <w:spacing w:after="220" w:line="257" w:lineRule="auto"/>
        <w:ind w:left="240" w:hanging="240"/>
        <w:jc w:val="both"/>
        <w:rPr>
          <w:color w:val="auto"/>
        </w:rPr>
      </w:pPr>
      <w:r w:rsidRPr="00E118C5">
        <w:rPr>
          <w:color w:val="auto"/>
        </w:rPr>
        <w:t xml:space="preserve">—выявлять синхронность / асинхронность исторических процессов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w:t>
      </w:r>
    </w:p>
    <w:p w:rsidR="00E57B0A" w:rsidRPr="00E118C5" w:rsidRDefault="00E57B0A" w:rsidP="00820F84">
      <w:pPr>
        <w:pStyle w:val="11"/>
        <w:ind w:left="240" w:hanging="240"/>
        <w:jc w:val="both"/>
        <w:rPr>
          <w:color w:val="auto"/>
        </w:rPr>
      </w:pPr>
      <w:r w:rsidRPr="00E118C5">
        <w:rPr>
          <w:color w:val="auto"/>
        </w:rPr>
        <w:t xml:space="preserve">—определять последовательность событий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 на основе анализа причинно-следственных связей.</w:t>
      </w:r>
    </w:p>
    <w:p w:rsidR="00E57B0A" w:rsidRPr="00E118C5" w:rsidRDefault="00E57B0A" w:rsidP="00820F84">
      <w:pPr>
        <w:pStyle w:val="11"/>
        <w:numPr>
          <w:ilvl w:val="0"/>
          <w:numId w:val="45"/>
        </w:numPr>
        <w:tabs>
          <w:tab w:val="left" w:pos="534"/>
        </w:tabs>
        <w:jc w:val="both"/>
        <w:rPr>
          <w:color w:val="auto"/>
        </w:rPr>
      </w:pPr>
      <w:r w:rsidRPr="00E118C5">
        <w:rPr>
          <w:i/>
          <w:iCs/>
          <w:color w:val="auto"/>
        </w:rPr>
        <w:t>Знание исторических фактов, работа с фактами</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—характеризовать место, обстоятельства, участников, результаты важнейших событий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w:t>
      </w:r>
    </w:p>
    <w:p w:rsidR="00E57B0A" w:rsidRPr="00E118C5" w:rsidRDefault="00E57B0A" w:rsidP="00820F84">
      <w:pPr>
        <w:pStyle w:val="11"/>
        <w:ind w:left="240" w:hanging="240"/>
        <w:jc w:val="both"/>
        <w:rPr>
          <w:color w:val="auto"/>
        </w:rPr>
      </w:pPr>
      <w:r w:rsidRPr="00E118C5">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57B0A" w:rsidRPr="00E118C5" w:rsidRDefault="00E57B0A" w:rsidP="00820F84">
      <w:pPr>
        <w:pStyle w:val="11"/>
        <w:ind w:firstLine="0"/>
        <w:jc w:val="both"/>
        <w:rPr>
          <w:color w:val="auto"/>
        </w:rPr>
      </w:pPr>
      <w:r w:rsidRPr="00E118C5">
        <w:rPr>
          <w:color w:val="auto"/>
        </w:rPr>
        <w:t>—составлять систематические таблицы.</w:t>
      </w:r>
    </w:p>
    <w:p w:rsidR="00E57B0A" w:rsidRPr="00E118C5" w:rsidRDefault="00E57B0A" w:rsidP="00820F84">
      <w:pPr>
        <w:pStyle w:val="11"/>
        <w:numPr>
          <w:ilvl w:val="0"/>
          <w:numId w:val="45"/>
        </w:numPr>
        <w:tabs>
          <w:tab w:val="left" w:pos="538"/>
        </w:tabs>
        <w:jc w:val="both"/>
        <w:rPr>
          <w:color w:val="auto"/>
        </w:rPr>
      </w:pPr>
      <w:r w:rsidRPr="00E118C5">
        <w:rPr>
          <w:i/>
          <w:iCs/>
          <w:color w:val="auto"/>
        </w:rPr>
        <w:t>Работа с исторической картой</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w:t>
      </w:r>
    </w:p>
    <w:p w:rsidR="00E57B0A" w:rsidRPr="00E118C5" w:rsidRDefault="00E57B0A" w:rsidP="00820F84">
      <w:pPr>
        <w:pStyle w:val="11"/>
        <w:ind w:left="240" w:hanging="240"/>
        <w:jc w:val="both"/>
        <w:rPr>
          <w:color w:val="auto"/>
        </w:rPr>
      </w:pPr>
      <w:r w:rsidRPr="00E118C5">
        <w:rPr>
          <w:color w:val="auto"/>
        </w:rPr>
        <w:t>—определять на основе карты влияние географического фактора на развитие различных сфер жизни страны (группы стран).</w:t>
      </w:r>
    </w:p>
    <w:p w:rsidR="00E57B0A" w:rsidRPr="00E118C5" w:rsidRDefault="00E57B0A" w:rsidP="00820F84">
      <w:pPr>
        <w:pStyle w:val="11"/>
        <w:numPr>
          <w:ilvl w:val="0"/>
          <w:numId w:val="45"/>
        </w:numPr>
        <w:tabs>
          <w:tab w:val="left" w:pos="538"/>
        </w:tabs>
        <w:jc w:val="both"/>
        <w:rPr>
          <w:color w:val="auto"/>
        </w:rPr>
      </w:pPr>
      <w:r w:rsidRPr="00E118C5">
        <w:rPr>
          <w:i/>
          <w:iCs/>
          <w:color w:val="auto"/>
        </w:rPr>
        <w:t>Работа с историческими источниками</w:t>
      </w:r>
      <w:r w:rsidRPr="00E118C5">
        <w:rPr>
          <w:color w:val="auto"/>
        </w:rPr>
        <w:t>:</w:t>
      </w:r>
    </w:p>
    <w:p w:rsidR="00E57B0A" w:rsidRPr="00E118C5" w:rsidRDefault="00E57B0A" w:rsidP="00820F84">
      <w:pPr>
        <w:pStyle w:val="11"/>
        <w:ind w:left="240" w:hanging="240"/>
        <w:jc w:val="both"/>
        <w:rPr>
          <w:color w:val="auto"/>
        </w:rPr>
      </w:pPr>
      <w:r w:rsidRPr="00E118C5">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57B0A" w:rsidRPr="00E118C5" w:rsidRDefault="00E57B0A" w:rsidP="00820F84">
      <w:pPr>
        <w:pStyle w:val="11"/>
        <w:ind w:left="240" w:hanging="240"/>
        <w:jc w:val="both"/>
        <w:rPr>
          <w:color w:val="auto"/>
        </w:rPr>
      </w:pPr>
      <w:r w:rsidRPr="00E118C5">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57B0A" w:rsidRPr="00E118C5" w:rsidRDefault="00E57B0A" w:rsidP="00820F84">
      <w:pPr>
        <w:pStyle w:val="11"/>
        <w:ind w:left="240" w:hanging="240"/>
        <w:jc w:val="both"/>
        <w:rPr>
          <w:color w:val="auto"/>
        </w:rPr>
      </w:pPr>
      <w:r w:rsidRPr="00E118C5">
        <w:rPr>
          <w:color w:val="auto"/>
        </w:rPr>
        <w:t xml:space="preserve">—извлекать, сопоставлять и систематизировать информацию о событиях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 из разных письменных, визуальных и вещественных источников;</w:t>
      </w:r>
    </w:p>
    <w:p w:rsidR="00E57B0A" w:rsidRPr="00E118C5" w:rsidRDefault="00E57B0A" w:rsidP="00820F84">
      <w:pPr>
        <w:pStyle w:val="11"/>
        <w:ind w:left="240" w:hanging="240"/>
        <w:jc w:val="both"/>
        <w:rPr>
          <w:color w:val="auto"/>
        </w:rPr>
      </w:pPr>
      <w:r w:rsidRPr="00E118C5">
        <w:rPr>
          <w:color w:val="auto"/>
        </w:rPr>
        <w:t>—различать в тексте письменных источников факты и интерпретации событий прошлого.</w:t>
      </w:r>
    </w:p>
    <w:p w:rsidR="00E57B0A" w:rsidRPr="00E118C5" w:rsidRDefault="00E57B0A" w:rsidP="00820F84">
      <w:pPr>
        <w:pStyle w:val="11"/>
        <w:numPr>
          <w:ilvl w:val="0"/>
          <w:numId w:val="45"/>
        </w:numPr>
        <w:tabs>
          <w:tab w:val="left" w:pos="534"/>
        </w:tabs>
        <w:jc w:val="both"/>
        <w:rPr>
          <w:color w:val="auto"/>
        </w:rPr>
      </w:pPr>
      <w:r w:rsidRPr="00E118C5">
        <w:rPr>
          <w:i/>
          <w:iCs/>
          <w:color w:val="auto"/>
        </w:rPr>
        <w:t>Историческое описание (реконструкция)</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—представлять развернутый рассказ о ключевых событиях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 с использованием визуальных материалов (устно, письменно в форме короткого эссе, презентации);</w:t>
      </w:r>
    </w:p>
    <w:p w:rsidR="00E57B0A" w:rsidRPr="00E118C5" w:rsidRDefault="00E57B0A" w:rsidP="00820F84">
      <w:pPr>
        <w:pStyle w:val="11"/>
        <w:ind w:left="240" w:hanging="240"/>
        <w:jc w:val="both"/>
        <w:rPr>
          <w:color w:val="auto"/>
        </w:rPr>
      </w:pPr>
      <w:r w:rsidRPr="00E118C5">
        <w:rPr>
          <w:color w:val="auto"/>
        </w:rPr>
        <w:t xml:space="preserve">—составлять развернутую характеристику исторических личностей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 с описанием и оценкой их деятельности (сообщение, презентация, эссе);</w:t>
      </w:r>
    </w:p>
    <w:p w:rsidR="00E57B0A" w:rsidRPr="00E118C5" w:rsidRDefault="00E57B0A" w:rsidP="00820F84">
      <w:pPr>
        <w:pStyle w:val="11"/>
        <w:ind w:left="240" w:hanging="240"/>
        <w:jc w:val="both"/>
        <w:rPr>
          <w:color w:val="auto"/>
        </w:rPr>
      </w:pPr>
      <w:r w:rsidRPr="00E118C5">
        <w:rPr>
          <w:color w:val="auto"/>
        </w:rPr>
        <w:t xml:space="preserve">—составлять описание образа жизни различных групп населения в России и других странах в </w:t>
      </w:r>
      <w:r w:rsidRPr="00E118C5">
        <w:rPr>
          <w:color w:val="auto"/>
          <w:lang w:val="en-US"/>
        </w:rPr>
        <w:t>XIX</w:t>
      </w:r>
      <w:r w:rsidRPr="00E118C5">
        <w:rPr>
          <w:color w:val="auto"/>
        </w:rPr>
        <w:t xml:space="preserve"> — начале </w:t>
      </w:r>
      <w:r w:rsidRPr="00E118C5">
        <w:rPr>
          <w:color w:val="auto"/>
          <w:lang w:val="en-US"/>
        </w:rPr>
        <w:t>XX</w:t>
      </w:r>
      <w:r w:rsidRPr="00E118C5">
        <w:rPr>
          <w:color w:val="auto"/>
        </w:rPr>
        <w:t xml:space="preserve"> в., показывая изменения, происшедшие в течение рассматриваемого периода;</w:t>
      </w:r>
    </w:p>
    <w:p w:rsidR="00E57B0A" w:rsidRPr="00E118C5" w:rsidRDefault="00E57B0A" w:rsidP="00820F84">
      <w:pPr>
        <w:pStyle w:val="11"/>
        <w:ind w:left="240" w:hanging="240"/>
        <w:jc w:val="both"/>
        <w:rPr>
          <w:color w:val="auto"/>
        </w:rPr>
      </w:pPr>
      <w:r w:rsidRPr="00E118C5">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57B0A" w:rsidRPr="00E118C5" w:rsidRDefault="00E57B0A" w:rsidP="00820F84">
      <w:pPr>
        <w:pStyle w:val="11"/>
        <w:numPr>
          <w:ilvl w:val="0"/>
          <w:numId w:val="45"/>
        </w:numPr>
        <w:tabs>
          <w:tab w:val="left" w:pos="538"/>
        </w:tabs>
        <w:jc w:val="both"/>
        <w:rPr>
          <w:color w:val="auto"/>
        </w:rPr>
      </w:pPr>
      <w:r w:rsidRPr="00E118C5">
        <w:rPr>
          <w:i/>
          <w:iCs/>
          <w:color w:val="auto"/>
        </w:rPr>
        <w:t>Анализ, объяснение исторических событий, явлений</w:t>
      </w:r>
      <w:r w:rsidRPr="00E118C5">
        <w:rPr>
          <w:color w:val="auto"/>
        </w:rPr>
        <w:t>:</w:t>
      </w:r>
    </w:p>
    <w:p w:rsidR="00E57B0A" w:rsidRPr="00E118C5" w:rsidRDefault="00E57B0A" w:rsidP="00820F84">
      <w:pPr>
        <w:pStyle w:val="11"/>
        <w:ind w:left="240" w:hanging="240"/>
        <w:jc w:val="both"/>
        <w:rPr>
          <w:color w:val="auto"/>
        </w:rPr>
      </w:pPr>
      <w:r w:rsidRPr="00E118C5">
        <w:rPr>
          <w:color w:val="auto"/>
        </w:rPr>
        <w:t xml:space="preserve">—раскрывать существенные черты: а) экономического, социального и политического развития России и других стран в </w:t>
      </w:r>
      <w:r w:rsidRPr="00E118C5">
        <w:rPr>
          <w:color w:val="auto"/>
          <w:lang w:val="en-US"/>
        </w:rPr>
        <w:t>XIX</w:t>
      </w:r>
      <w:r w:rsidRPr="00E118C5">
        <w:rPr>
          <w:color w:val="auto"/>
        </w:rPr>
        <w:t xml:space="preserve"> — начале </w:t>
      </w:r>
      <w:r w:rsidRPr="00E118C5">
        <w:rPr>
          <w:color w:val="auto"/>
          <w:lang w:val="en-US"/>
        </w:rPr>
        <w:t>XX</w:t>
      </w:r>
      <w:r w:rsidRPr="00E118C5">
        <w:rPr>
          <w:color w:val="auto"/>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57B0A" w:rsidRPr="00E118C5" w:rsidRDefault="00E57B0A" w:rsidP="00820F84">
      <w:pPr>
        <w:pStyle w:val="11"/>
        <w:ind w:left="240" w:hanging="240"/>
        <w:jc w:val="both"/>
        <w:rPr>
          <w:color w:val="auto"/>
        </w:rPr>
      </w:pPr>
      <w:r w:rsidRPr="00E118C5">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E57B0A" w:rsidRPr="00E118C5" w:rsidRDefault="00E57B0A" w:rsidP="00820F84">
      <w:pPr>
        <w:pStyle w:val="11"/>
        <w:ind w:left="240" w:hanging="240"/>
        <w:jc w:val="both"/>
        <w:rPr>
          <w:color w:val="auto"/>
        </w:rPr>
      </w:pPr>
      <w:r w:rsidRPr="00E118C5">
        <w:rPr>
          <w:color w:val="auto"/>
        </w:rPr>
        <w:t xml:space="preserve">—объяснять причины и следствия важнейших событий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E57B0A" w:rsidRPr="00E118C5" w:rsidRDefault="00E57B0A" w:rsidP="00820F84">
      <w:pPr>
        <w:pStyle w:val="11"/>
        <w:ind w:left="240" w:hanging="240"/>
        <w:jc w:val="both"/>
        <w:rPr>
          <w:color w:val="auto"/>
        </w:rPr>
      </w:pPr>
      <w:r w:rsidRPr="00E118C5">
        <w:rPr>
          <w:color w:val="auto"/>
        </w:rPr>
        <w:t xml:space="preserve">—проводить сопоставление однотипных событий и процессов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118C5">
        <w:rPr>
          <w:i/>
          <w:iCs/>
          <w:color w:val="auto"/>
        </w:rPr>
        <w:t>Рассмотрение исторических версий и оценок</w:t>
      </w:r>
      <w:r w:rsidRPr="00E118C5">
        <w:rPr>
          <w:color w:val="auto"/>
        </w:rPr>
        <w:t>, определение своего отношения к наиболее значимым событиям и личностям прошлого:</w:t>
      </w:r>
    </w:p>
    <w:p w:rsidR="00E57B0A" w:rsidRPr="00E118C5" w:rsidRDefault="00E57B0A" w:rsidP="00820F84">
      <w:pPr>
        <w:pStyle w:val="11"/>
        <w:ind w:left="240" w:hanging="240"/>
        <w:jc w:val="both"/>
        <w:rPr>
          <w:color w:val="auto"/>
        </w:rPr>
      </w:pPr>
      <w:r w:rsidRPr="00E118C5">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118C5">
        <w:rPr>
          <w:color w:val="auto"/>
          <w:lang w:val="en-US"/>
        </w:rPr>
        <w:t>XIX</w:t>
      </w:r>
      <w:r w:rsidRPr="00E118C5">
        <w:rPr>
          <w:color w:val="auto"/>
        </w:rPr>
        <w:t xml:space="preserve"> — начала </w:t>
      </w:r>
      <w:r w:rsidRPr="00E118C5">
        <w:rPr>
          <w:color w:val="auto"/>
          <w:lang w:val="en-US"/>
        </w:rPr>
        <w:t>XX</w:t>
      </w:r>
      <w:r w:rsidRPr="00E118C5">
        <w:rPr>
          <w:color w:val="auto"/>
        </w:rPr>
        <w:t xml:space="preserve"> в., объяснять, что могло лежать в их основе;</w:t>
      </w:r>
    </w:p>
    <w:p w:rsidR="00E57B0A" w:rsidRPr="00E118C5" w:rsidRDefault="00E57B0A" w:rsidP="00820F84">
      <w:pPr>
        <w:pStyle w:val="11"/>
        <w:ind w:left="240" w:hanging="240"/>
        <w:jc w:val="both"/>
        <w:rPr>
          <w:color w:val="auto"/>
        </w:rPr>
      </w:pPr>
      <w:r w:rsidRPr="00E118C5">
        <w:rPr>
          <w:color w:val="auto"/>
        </w:rPr>
        <w:t>—оценивать степень убедительности предложенных точек зрения, формулировать и аргументировать свое мнение;</w:t>
      </w:r>
    </w:p>
    <w:p w:rsidR="00E57B0A" w:rsidRPr="00E118C5" w:rsidRDefault="00E57B0A" w:rsidP="00820F84">
      <w:pPr>
        <w:pStyle w:val="11"/>
        <w:ind w:left="240" w:hanging="240"/>
        <w:jc w:val="both"/>
        <w:rPr>
          <w:color w:val="auto"/>
        </w:rPr>
      </w:pPr>
      <w:r w:rsidRPr="00E118C5">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57B0A" w:rsidRPr="00E118C5" w:rsidRDefault="00E57B0A" w:rsidP="00820F84">
      <w:pPr>
        <w:pStyle w:val="11"/>
        <w:spacing w:line="240" w:lineRule="auto"/>
        <w:jc w:val="both"/>
        <w:rPr>
          <w:color w:val="auto"/>
        </w:rPr>
      </w:pPr>
      <w:r w:rsidRPr="00E118C5">
        <w:rPr>
          <w:color w:val="auto"/>
        </w:rPr>
        <w:t xml:space="preserve">8. </w:t>
      </w:r>
      <w:r w:rsidRPr="00E118C5">
        <w:rPr>
          <w:i/>
          <w:iCs/>
          <w:color w:val="auto"/>
        </w:rPr>
        <w:t>Применение исторических знаний</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118C5">
        <w:rPr>
          <w:color w:val="auto"/>
          <w:lang w:val="en-US"/>
        </w:rPr>
        <w:t>XIX</w:t>
      </w:r>
      <w:r w:rsidRPr="00E118C5">
        <w:rPr>
          <w:color w:val="auto"/>
        </w:rPr>
        <w:t xml:space="preserve"> — начала ХХ в., объяснять, в чем заключалось их значение для времени их создания и для современного общества;</w:t>
      </w:r>
    </w:p>
    <w:p w:rsidR="00E57B0A" w:rsidRPr="00E118C5" w:rsidRDefault="00E57B0A" w:rsidP="00820F84">
      <w:pPr>
        <w:pStyle w:val="11"/>
        <w:spacing w:line="240" w:lineRule="auto"/>
        <w:ind w:left="240" w:hanging="240"/>
        <w:jc w:val="both"/>
        <w:rPr>
          <w:color w:val="auto"/>
        </w:rPr>
      </w:pPr>
      <w:r w:rsidRPr="00E118C5">
        <w:rPr>
          <w:color w:val="auto"/>
        </w:rPr>
        <w:t xml:space="preserve">—выполнять учебные проекты по отечественной и всеобщей истории </w:t>
      </w:r>
      <w:r w:rsidRPr="00E118C5">
        <w:rPr>
          <w:color w:val="auto"/>
          <w:lang w:val="en-US"/>
        </w:rPr>
        <w:t>XIX</w:t>
      </w:r>
      <w:r w:rsidRPr="00E118C5">
        <w:rPr>
          <w:color w:val="auto"/>
        </w:rPr>
        <w:t xml:space="preserve"> — начала ХХ в. (в том числе на региональном материале);</w:t>
      </w:r>
    </w:p>
    <w:p w:rsidR="00E57B0A" w:rsidRPr="00E118C5" w:rsidRDefault="00E57B0A" w:rsidP="00820F84">
      <w:pPr>
        <w:pStyle w:val="11"/>
        <w:spacing w:line="240" w:lineRule="auto"/>
        <w:ind w:left="240" w:hanging="240"/>
        <w:jc w:val="both"/>
        <w:rPr>
          <w:color w:val="auto"/>
        </w:rPr>
        <w:sectPr w:rsidR="00E57B0A" w:rsidRPr="00E118C5">
          <w:footerReference w:type="even" r:id="rId25"/>
          <w:footerReference w:type="default" r:id="rId26"/>
          <w:footnotePr>
            <w:numRestart w:val="eachPage"/>
          </w:footnotePr>
          <w:type w:val="continuous"/>
          <w:pgSz w:w="7824" w:h="12019"/>
          <w:pgMar w:top="584" w:right="697" w:bottom="929" w:left="715" w:header="0" w:footer="3" w:gutter="0"/>
          <w:cols w:space="720"/>
          <w:noEndnote/>
          <w:docGrid w:linePitch="360"/>
        </w:sectPr>
      </w:pPr>
      <w:r w:rsidRPr="00E118C5">
        <w:rPr>
          <w:color w:val="auto"/>
        </w:rPr>
        <w:t xml:space="preserve">—объяснять, в чем состоит наследие истории </w:t>
      </w:r>
      <w:r w:rsidRPr="00E118C5">
        <w:rPr>
          <w:color w:val="auto"/>
          <w:lang w:val="en-US"/>
        </w:rPr>
        <w:t>XIX</w:t>
      </w:r>
      <w:r w:rsidRPr="00E118C5">
        <w:rPr>
          <w:color w:val="auto"/>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E57B0A" w:rsidRPr="00E118C5" w:rsidRDefault="00E57B0A" w:rsidP="00820F84">
      <w:pPr>
        <w:pStyle w:val="3"/>
        <w:pBdr>
          <w:bottom w:val="single" w:sz="12" w:space="1" w:color="auto"/>
        </w:pBdr>
        <w:jc w:val="both"/>
        <w:rPr>
          <w:rFonts w:ascii="Times New Roman" w:hAnsi="Times New Roman" w:cs="Times New Roman"/>
        </w:rPr>
      </w:pPr>
      <w:bookmarkStart w:id="308" w:name="bookmark975"/>
      <w:bookmarkStart w:id="309" w:name="_Toc105502787"/>
      <w:r w:rsidRPr="00E118C5">
        <w:rPr>
          <w:rFonts w:ascii="Times New Roman" w:hAnsi="Times New Roman" w:cs="Times New Roman"/>
        </w:rPr>
        <w:t>2.1.6. ОБЩЕСТВОЗНАНИЕ</w:t>
      </w:r>
      <w:bookmarkEnd w:id="308"/>
      <w:bookmarkEnd w:id="309"/>
    </w:p>
    <w:p w:rsidR="00E57B0A" w:rsidRPr="00E118C5" w:rsidRDefault="00E57B0A" w:rsidP="00820F84">
      <w:pPr>
        <w:pStyle w:val="aa"/>
        <w:jc w:val="both"/>
        <w:rPr>
          <w:rFonts w:ascii="Times New Roman" w:hAnsi="Times New Roman" w:cs="Times New Roman"/>
        </w:rPr>
      </w:pPr>
      <w:bookmarkStart w:id="310" w:name="bookmark979"/>
      <w:r w:rsidRPr="00E118C5">
        <w:rPr>
          <w:rFonts w:ascii="Times New Roman" w:hAnsi="Times New Roman" w:cs="Times New Roman"/>
        </w:rPr>
        <w:t>ОБЩАЯ ХАРАКТЕРИСТИКА УЧЕБНОГО ПРЕДМЕТА «ОБЩЕСТВОЗНАНИЕ»</w:t>
      </w:r>
      <w:bookmarkEnd w:id="310"/>
    </w:p>
    <w:p w:rsidR="00E57B0A" w:rsidRPr="00E118C5" w:rsidRDefault="00E57B0A" w:rsidP="00820F84">
      <w:pPr>
        <w:pStyle w:val="11"/>
        <w:jc w:val="both"/>
        <w:rPr>
          <w:color w:val="auto"/>
        </w:rPr>
      </w:pPr>
      <w:r w:rsidRPr="00E118C5">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57B0A" w:rsidRPr="00E118C5" w:rsidRDefault="00E57B0A" w:rsidP="00820F84">
      <w:pPr>
        <w:pStyle w:val="11"/>
        <w:jc w:val="both"/>
        <w:rPr>
          <w:color w:val="auto"/>
        </w:rPr>
      </w:pPr>
      <w:r w:rsidRPr="00E118C5">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57B0A" w:rsidRPr="00E118C5" w:rsidRDefault="00E57B0A" w:rsidP="00820F84">
      <w:pPr>
        <w:pStyle w:val="11"/>
        <w:jc w:val="both"/>
        <w:rPr>
          <w:color w:val="auto"/>
        </w:rPr>
      </w:pPr>
      <w:r w:rsidRPr="00E118C5">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57B0A" w:rsidRPr="00E118C5" w:rsidRDefault="00E57B0A" w:rsidP="00820F84">
      <w:pPr>
        <w:pStyle w:val="11"/>
        <w:jc w:val="both"/>
        <w:rPr>
          <w:color w:val="auto"/>
        </w:rPr>
      </w:pPr>
      <w:r w:rsidRPr="00E118C5">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57B0A" w:rsidRPr="00E118C5" w:rsidRDefault="00E57B0A" w:rsidP="00820F84">
      <w:pPr>
        <w:pStyle w:val="aa"/>
        <w:jc w:val="both"/>
        <w:rPr>
          <w:rFonts w:ascii="Times New Roman" w:hAnsi="Times New Roman" w:cs="Times New Roman"/>
        </w:rPr>
      </w:pPr>
      <w:bookmarkStart w:id="311" w:name="bookmark98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ПРЕДМЕТА «ОБЩЕСТВОЗНАНИЕ»</w:t>
      </w:r>
      <w:bookmarkEnd w:id="311"/>
    </w:p>
    <w:p w:rsidR="00E57B0A" w:rsidRPr="00E118C5" w:rsidRDefault="00E57B0A" w:rsidP="00820F84">
      <w:pPr>
        <w:pStyle w:val="11"/>
        <w:jc w:val="both"/>
        <w:rPr>
          <w:color w:val="auto"/>
        </w:rPr>
      </w:pPr>
      <w:r w:rsidRPr="00E118C5">
        <w:rPr>
          <w:color w:val="auto"/>
        </w:rPr>
        <w:t>Целями обществоведческого образования в основной школе являются:</w:t>
      </w:r>
    </w:p>
    <w:p w:rsidR="00E57B0A" w:rsidRPr="00E118C5" w:rsidRDefault="00E57B0A" w:rsidP="00820F84">
      <w:pPr>
        <w:pStyle w:val="11"/>
        <w:numPr>
          <w:ilvl w:val="0"/>
          <w:numId w:val="46"/>
        </w:numPr>
        <w:tabs>
          <w:tab w:val="left" w:pos="332"/>
        </w:tabs>
        <w:ind w:left="300" w:hanging="300"/>
        <w:jc w:val="both"/>
        <w:rPr>
          <w:color w:val="auto"/>
        </w:rPr>
      </w:pPr>
      <w:r w:rsidRPr="00E118C5">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57B0A" w:rsidRPr="00E118C5" w:rsidRDefault="00E57B0A" w:rsidP="00820F84">
      <w:pPr>
        <w:pStyle w:val="11"/>
        <w:numPr>
          <w:ilvl w:val="0"/>
          <w:numId w:val="46"/>
        </w:numPr>
        <w:tabs>
          <w:tab w:val="left" w:pos="332"/>
        </w:tabs>
        <w:ind w:left="300" w:hanging="300"/>
        <w:jc w:val="both"/>
        <w:rPr>
          <w:color w:val="auto"/>
        </w:rPr>
      </w:pPr>
      <w:r w:rsidRPr="00E118C5">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57B0A" w:rsidRPr="00E118C5" w:rsidRDefault="00E57B0A" w:rsidP="00820F84">
      <w:pPr>
        <w:pStyle w:val="11"/>
        <w:numPr>
          <w:ilvl w:val="0"/>
          <w:numId w:val="46"/>
        </w:numPr>
        <w:tabs>
          <w:tab w:val="left" w:pos="332"/>
        </w:tabs>
        <w:ind w:left="300" w:hanging="300"/>
        <w:jc w:val="both"/>
        <w:rPr>
          <w:color w:val="auto"/>
        </w:rPr>
      </w:pPr>
      <w:r w:rsidRPr="00E118C5">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57B0A" w:rsidRPr="00E118C5" w:rsidRDefault="00E57B0A" w:rsidP="00820F84">
      <w:pPr>
        <w:pStyle w:val="11"/>
        <w:numPr>
          <w:ilvl w:val="0"/>
          <w:numId w:val="46"/>
        </w:numPr>
        <w:tabs>
          <w:tab w:val="left" w:pos="332"/>
        </w:tabs>
        <w:ind w:left="300" w:hanging="300"/>
        <w:jc w:val="both"/>
        <w:rPr>
          <w:color w:val="auto"/>
        </w:rPr>
      </w:pPr>
      <w:r w:rsidRPr="00E118C5">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57B0A" w:rsidRPr="00E118C5" w:rsidRDefault="00E57B0A" w:rsidP="00820F84">
      <w:pPr>
        <w:pStyle w:val="11"/>
        <w:ind w:left="300" w:hanging="300"/>
        <w:jc w:val="both"/>
        <w:rPr>
          <w:color w:val="auto"/>
        </w:rPr>
      </w:pPr>
      <w:r w:rsidRPr="00E118C5">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57B0A" w:rsidRPr="00E118C5" w:rsidRDefault="00E57B0A" w:rsidP="00820F84">
      <w:pPr>
        <w:pStyle w:val="11"/>
        <w:ind w:left="300" w:hanging="300"/>
        <w:jc w:val="both"/>
        <w:rPr>
          <w:color w:val="auto"/>
        </w:rPr>
      </w:pPr>
      <w:r w:rsidRPr="00E118C5">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57B0A" w:rsidRPr="00E118C5" w:rsidRDefault="00E57B0A" w:rsidP="00820F84">
      <w:pPr>
        <w:pStyle w:val="11"/>
        <w:spacing w:after="140"/>
        <w:ind w:left="300" w:hanging="300"/>
        <w:jc w:val="both"/>
        <w:rPr>
          <w:color w:val="auto"/>
        </w:rPr>
      </w:pPr>
      <w:r w:rsidRPr="00E118C5">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57B0A" w:rsidRDefault="00E57B0A" w:rsidP="00240D6B">
      <w:pPr>
        <w:pStyle w:val="aa"/>
        <w:rPr>
          <w:rFonts w:ascii="Times New Roman" w:hAnsi="Times New Roman" w:cs="Times New Roman"/>
        </w:rPr>
      </w:pPr>
      <w:bookmarkStart w:id="312" w:name="bookmark983"/>
    </w:p>
    <w:p w:rsidR="00E57B0A" w:rsidRPr="00E118C5" w:rsidRDefault="00E57B0A" w:rsidP="00240D6B">
      <w:pPr>
        <w:pStyle w:val="aa"/>
        <w:rPr>
          <w:rFonts w:ascii="Times New Roman" w:hAnsi="Times New Roman" w:cs="Times New Roman"/>
        </w:rPr>
      </w:pPr>
      <w:r w:rsidRPr="00E118C5">
        <w:rPr>
          <w:rFonts w:ascii="Times New Roman" w:hAnsi="Times New Roman" w:cs="Times New Roman"/>
        </w:rPr>
        <w:t>МЕСТО УЧЕБНОГО ПРЕДМЕТА «ОБЩЕСТВОЗНАНИЕ»</w:t>
      </w:r>
      <w:bookmarkEnd w:id="312"/>
    </w:p>
    <w:p w:rsidR="00E57B0A" w:rsidRPr="00E118C5" w:rsidRDefault="00E57B0A" w:rsidP="00240D6B">
      <w:pPr>
        <w:pStyle w:val="aa"/>
        <w:rPr>
          <w:rFonts w:ascii="Times New Roman" w:hAnsi="Times New Roman" w:cs="Times New Roman"/>
        </w:rPr>
      </w:pPr>
      <w:r w:rsidRPr="00E118C5">
        <w:rPr>
          <w:rFonts w:ascii="Times New Roman" w:hAnsi="Times New Roman" w:cs="Times New Roman"/>
        </w:rPr>
        <w:t>В УЧЕБНОМ ПЛАНЕ</w:t>
      </w:r>
    </w:p>
    <w:p w:rsidR="00E57B0A" w:rsidRPr="00E118C5" w:rsidRDefault="00E57B0A" w:rsidP="000605FD">
      <w:pPr>
        <w:pStyle w:val="11"/>
        <w:spacing w:after="100" w:line="252" w:lineRule="auto"/>
        <w:rPr>
          <w:color w:val="auto"/>
        </w:rPr>
        <w:sectPr w:rsidR="00E57B0A" w:rsidRPr="00E118C5">
          <w:footerReference w:type="even" r:id="rId27"/>
          <w:footerReference w:type="default" r:id="rId28"/>
          <w:footnotePr>
            <w:numRestart w:val="eachPage"/>
          </w:footnotePr>
          <w:pgSz w:w="7824" w:h="12019"/>
          <w:pgMar w:top="681" w:right="711" w:bottom="867" w:left="714" w:header="0" w:footer="3" w:gutter="0"/>
          <w:cols w:space="720"/>
          <w:noEndnote/>
          <w:docGrid w:linePitch="360"/>
        </w:sectPr>
      </w:pPr>
      <w:r w:rsidRPr="00E118C5">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57B0A" w:rsidRPr="00E118C5" w:rsidRDefault="00E57B0A" w:rsidP="00820F84">
      <w:pPr>
        <w:pStyle w:val="aa"/>
        <w:pBdr>
          <w:bottom w:val="single" w:sz="12" w:space="1" w:color="auto"/>
        </w:pBdr>
        <w:jc w:val="both"/>
        <w:rPr>
          <w:rFonts w:ascii="Times New Roman" w:hAnsi="Times New Roman" w:cs="Times New Roman"/>
        </w:rPr>
      </w:pPr>
      <w:bookmarkStart w:id="313" w:name="bookmark986"/>
      <w:r w:rsidRPr="00E118C5">
        <w:rPr>
          <w:rFonts w:ascii="Times New Roman" w:hAnsi="Times New Roman" w:cs="Times New Roman"/>
        </w:rPr>
        <w:t>СОДЕРЖАНИЕ УЧЕБНОГО ПРЕДМЕТА «ОБЩЕСТВОЗНАНИЕ»</w:t>
      </w:r>
      <w:bookmarkEnd w:id="313"/>
    </w:p>
    <w:p w:rsidR="00E57B0A" w:rsidRPr="00E118C5" w:rsidRDefault="00E57B0A" w:rsidP="00820F84">
      <w:pPr>
        <w:pStyle w:val="aa"/>
        <w:jc w:val="both"/>
        <w:rPr>
          <w:rFonts w:ascii="Times New Roman" w:hAnsi="Times New Roman" w:cs="Times New Roman"/>
        </w:rPr>
      </w:pPr>
      <w:bookmarkStart w:id="314" w:name="bookmark98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6 КЛАСС</w:t>
      </w:r>
      <w:bookmarkEnd w:id="31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и его социальное окружение</w:t>
      </w:r>
    </w:p>
    <w:p w:rsidR="00E57B0A" w:rsidRPr="00E118C5" w:rsidRDefault="00E57B0A" w:rsidP="00820F84">
      <w:pPr>
        <w:pStyle w:val="11"/>
        <w:jc w:val="both"/>
        <w:rPr>
          <w:color w:val="auto"/>
        </w:rPr>
      </w:pPr>
      <w:r w:rsidRPr="00E118C5">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57B0A" w:rsidRPr="00E118C5" w:rsidRDefault="00E57B0A" w:rsidP="00820F84">
      <w:pPr>
        <w:pStyle w:val="11"/>
        <w:jc w:val="both"/>
        <w:rPr>
          <w:color w:val="auto"/>
        </w:rPr>
      </w:pPr>
      <w:r w:rsidRPr="00E118C5">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57B0A" w:rsidRPr="00E118C5" w:rsidRDefault="00E57B0A" w:rsidP="00820F84">
      <w:pPr>
        <w:pStyle w:val="11"/>
        <w:jc w:val="both"/>
        <w:rPr>
          <w:color w:val="auto"/>
        </w:rPr>
      </w:pPr>
      <w:r w:rsidRPr="00E118C5">
        <w:rPr>
          <w:color w:val="auto"/>
        </w:rPr>
        <w:t>Люди с ограниченными возможностями здоровья, их особые потребности и социальная позиция.</w:t>
      </w:r>
    </w:p>
    <w:p w:rsidR="00E57B0A" w:rsidRPr="00E118C5" w:rsidRDefault="00E57B0A" w:rsidP="00820F84">
      <w:pPr>
        <w:pStyle w:val="11"/>
        <w:jc w:val="both"/>
        <w:rPr>
          <w:color w:val="auto"/>
        </w:rPr>
      </w:pPr>
      <w:r w:rsidRPr="00E118C5">
        <w:rPr>
          <w:color w:val="auto"/>
        </w:rPr>
        <w:t>Цели и мотивы деятельности. Виды деятельности (игра, труд, учение). Познание человеком мира и самого себя как вид деятельности.</w:t>
      </w:r>
    </w:p>
    <w:p w:rsidR="00E57B0A" w:rsidRPr="00E118C5" w:rsidRDefault="00E57B0A" w:rsidP="00820F84">
      <w:pPr>
        <w:pStyle w:val="11"/>
        <w:jc w:val="both"/>
        <w:rPr>
          <w:color w:val="auto"/>
        </w:rPr>
      </w:pPr>
      <w:r w:rsidRPr="00E118C5">
        <w:rPr>
          <w:color w:val="auto"/>
        </w:rPr>
        <w:t>Право человека на образование. Школьное образование. Права и обязанности учащегося.</w:t>
      </w:r>
    </w:p>
    <w:p w:rsidR="00E57B0A" w:rsidRPr="00E118C5" w:rsidRDefault="00E57B0A" w:rsidP="00820F84">
      <w:pPr>
        <w:pStyle w:val="11"/>
        <w:jc w:val="both"/>
        <w:rPr>
          <w:color w:val="auto"/>
        </w:rPr>
      </w:pPr>
      <w:r w:rsidRPr="00E118C5">
        <w:rPr>
          <w:color w:val="auto"/>
        </w:rPr>
        <w:t>Общение. Цели и средства общения. Особенности общения подростков. Общение в современных условиях.</w:t>
      </w:r>
    </w:p>
    <w:p w:rsidR="00E57B0A" w:rsidRPr="00E118C5" w:rsidRDefault="00E57B0A" w:rsidP="00820F84">
      <w:pPr>
        <w:pStyle w:val="11"/>
        <w:jc w:val="both"/>
        <w:rPr>
          <w:color w:val="auto"/>
        </w:rPr>
      </w:pPr>
      <w:r w:rsidRPr="00E118C5">
        <w:rPr>
          <w:color w:val="auto"/>
        </w:rPr>
        <w:t>Отношения в малых группах. Групповые нормы и правила. Лидерство в группе. Межличностные отношения (деловые, личные).</w:t>
      </w:r>
    </w:p>
    <w:p w:rsidR="00E57B0A" w:rsidRPr="00E118C5" w:rsidRDefault="00E57B0A" w:rsidP="00820F84">
      <w:pPr>
        <w:pStyle w:val="11"/>
        <w:jc w:val="both"/>
        <w:rPr>
          <w:color w:val="auto"/>
        </w:rPr>
      </w:pPr>
      <w:r w:rsidRPr="00E118C5">
        <w:rPr>
          <w:color w:val="auto"/>
        </w:rPr>
        <w:t>Отношения в семье. Роль семьи в жизни человека и общества. Семейные традиции. Семейный досуг. Свободное время подростка.</w:t>
      </w:r>
    </w:p>
    <w:p w:rsidR="00E57B0A" w:rsidRPr="00E118C5" w:rsidRDefault="00E57B0A" w:rsidP="00820F84">
      <w:pPr>
        <w:pStyle w:val="11"/>
        <w:spacing w:after="140"/>
        <w:jc w:val="both"/>
        <w:rPr>
          <w:color w:val="auto"/>
        </w:rPr>
      </w:pPr>
      <w:r w:rsidRPr="00E118C5">
        <w:rPr>
          <w:color w:val="auto"/>
        </w:rPr>
        <w:t>Отношения с друзьями и сверстниками. Конфликты в межличностных отношениях.</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Общество, в котором мы живём</w:t>
      </w:r>
    </w:p>
    <w:p w:rsidR="00E57B0A" w:rsidRPr="00E118C5" w:rsidRDefault="00E57B0A" w:rsidP="00820F84">
      <w:pPr>
        <w:pStyle w:val="11"/>
        <w:jc w:val="both"/>
        <w:rPr>
          <w:color w:val="auto"/>
        </w:rPr>
      </w:pPr>
      <w:r w:rsidRPr="00E118C5">
        <w:rPr>
          <w:color w:val="auto"/>
        </w:rPr>
        <w:t>Что такое общество. Связь общества и природы. Устройство общественной жизни. Основные сферы жизни общества и их взаимодействие.</w:t>
      </w:r>
    </w:p>
    <w:p w:rsidR="00E57B0A" w:rsidRPr="00E118C5" w:rsidRDefault="00E57B0A" w:rsidP="00820F84">
      <w:pPr>
        <w:pStyle w:val="11"/>
        <w:jc w:val="both"/>
        <w:rPr>
          <w:color w:val="auto"/>
        </w:rPr>
      </w:pPr>
      <w:r w:rsidRPr="00E118C5">
        <w:rPr>
          <w:color w:val="auto"/>
        </w:rPr>
        <w:t>Социальные общности и группы. Положение человека в обществе.</w:t>
      </w:r>
    </w:p>
    <w:p w:rsidR="00E57B0A" w:rsidRPr="00E118C5" w:rsidRDefault="00E57B0A" w:rsidP="00820F84">
      <w:pPr>
        <w:pStyle w:val="11"/>
        <w:jc w:val="both"/>
        <w:rPr>
          <w:color w:val="auto"/>
        </w:rPr>
      </w:pPr>
      <w:r w:rsidRPr="00E118C5">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57B0A" w:rsidRPr="00E118C5" w:rsidRDefault="00E57B0A" w:rsidP="00820F84">
      <w:pPr>
        <w:pStyle w:val="11"/>
        <w:jc w:val="both"/>
        <w:rPr>
          <w:color w:val="auto"/>
        </w:rPr>
      </w:pPr>
      <w:r w:rsidRPr="00E118C5">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118C5">
        <w:rPr>
          <w:color w:val="auto"/>
          <w:lang w:val="en-US"/>
        </w:rPr>
        <w:t>XXI</w:t>
      </w:r>
      <w:r w:rsidRPr="00E118C5">
        <w:rPr>
          <w:color w:val="auto"/>
        </w:rPr>
        <w:t xml:space="preserve"> века. Место нашей Родины среди современных государств.</w:t>
      </w:r>
    </w:p>
    <w:p w:rsidR="00E57B0A" w:rsidRPr="00E118C5" w:rsidRDefault="00E57B0A" w:rsidP="00820F84">
      <w:pPr>
        <w:pStyle w:val="11"/>
        <w:spacing w:line="252" w:lineRule="auto"/>
        <w:jc w:val="both"/>
        <w:rPr>
          <w:color w:val="auto"/>
        </w:rPr>
      </w:pPr>
      <w:r w:rsidRPr="00E118C5">
        <w:rPr>
          <w:color w:val="auto"/>
        </w:rPr>
        <w:t>Культурная жизнь. Духовные ценности, традиционные ценности российского народа.</w:t>
      </w:r>
    </w:p>
    <w:p w:rsidR="00E57B0A" w:rsidRPr="00E118C5" w:rsidRDefault="00E57B0A" w:rsidP="00820F84">
      <w:pPr>
        <w:pStyle w:val="11"/>
        <w:spacing w:line="252" w:lineRule="auto"/>
        <w:jc w:val="both"/>
        <w:rPr>
          <w:color w:val="auto"/>
        </w:rPr>
      </w:pPr>
      <w:r w:rsidRPr="00E118C5">
        <w:rPr>
          <w:color w:val="auto"/>
        </w:rPr>
        <w:t>Развитие общества. Усиление взаимосвязей стран и народов в условиях современного общества.</w:t>
      </w:r>
    </w:p>
    <w:p w:rsidR="00E57B0A" w:rsidRPr="000605FD" w:rsidRDefault="00E57B0A" w:rsidP="000605FD">
      <w:pPr>
        <w:pStyle w:val="11"/>
        <w:spacing w:after="420" w:line="252" w:lineRule="auto"/>
        <w:jc w:val="both"/>
        <w:rPr>
          <w:color w:val="auto"/>
        </w:rPr>
      </w:pPr>
      <w:r w:rsidRPr="00E118C5">
        <w:rPr>
          <w:color w:val="auto"/>
        </w:rPr>
        <w:t>Глобальные проблемы современности и возможности их решения усилиями международного сообщества и международных организаций.</w:t>
      </w:r>
      <w:bookmarkStart w:id="315" w:name="bookmark99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315"/>
    </w:p>
    <w:p w:rsidR="00E57B0A" w:rsidRPr="00E118C5" w:rsidRDefault="00E57B0A" w:rsidP="00820F84">
      <w:pPr>
        <w:pStyle w:val="aa"/>
        <w:jc w:val="both"/>
        <w:rPr>
          <w:rFonts w:ascii="Times New Roman" w:hAnsi="Times New Roman" w:cs="Times New Roman"/>
          <w:bCs/>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Социальные ценности и нормы</w:t>
      </w:r>
    </w:p>
    <w:p w:rsidR="00E57B0A" w:rsidRPr="00E118C5" w:rsidRDefault="00E57B0A" w:rsidP="00820F84">
      <w:pPr>
        <w:pStyle w:val="11"/>
        <w:spacing w:line="252" w:lineRule="auto"/>
        <w:jc w:val="both"/>
        <w:rPr>
          <w:color w:val="auto"/>
        </w:rPr>
      </w:pPr>
      <w:r w:rsidRPr="00E118C5">
        <w:rPr>
          <w:color w:val="auto"/>
        </w:rPr>
        <w:t>Общественные ценности. Свобода и ответственность гражданина. Гражданственность и патриотизм. Гуманизм.</w:t>
      </w:r>
    </w:p>
    <w:p w:rsidR="00E57B0A" w:rsidRPr="00E118C5" w:rsidRDefault="00E57B0A" w:rsidP="00820F84">
      <w:pPr>
        <w:pStyle w:val="11"/>
        <w:spacing w:line="252" w:lineRule="auto"/>
        <w:jc w:val="both"/>
        <w:rPr>
          <w:color w:val="auto"/>
        </w:rPr>
      </w:pPr>
      <w:r w:rsidRPr="00E118C5">
        <w:rPr>
          <w:color w:val="auto"/>
        </w:rPr>
        <w:t>Социальные нормы как регуляторы общественной жизни и поведения человека в обществе. Виды социальных норм. Традиции и обычаи.</w:t>
      </w:r>
    </w:p>
    <w:p w:rsidR="00E57B0A" w:rsidRPr="00E118C5" w:rsidRDefault="00E57B0A" w:rsidP="00820F84">
      <w:pPr>
        <w:pStyle w:val="11"/>
        <w:spacing w:line="252" w:lineRule="auto"/>
        <w:jc w:val="both"/>
        <w:rPr>
          <w:color w:val="auto"/>
        </w:rPr>
      </w:pPr>
      <w:r w:rsidRPr="00E118C5">
        <w:rPr>
          <w:color w:val="auto"/>
        </w:rPr>
        <w:t>Принципы и нормы морали. Добро и зло. Нравственные чувства человека. Совесть и стыд.</w:t>
      </w:r>
    </w:p>
    <w:p w:rsidR="00E57B0A" w:rsidRPr="00E118C5" w:rsidRDefault="00E57B0A" w:rsidP="00820F84">
      <w:pPr>
        <w:pStyle w:val="11"/>
        <w:spacing w:line="252" w:lineRule="auto"/>
        <w:jc w:val="both"/>
        <w:rPr>
          <w:color w:val="auto"/>
        </w:rPr>
      </w:pPr>
      <w:r w:rsidRPr="00E118C5">
        <w:rPr>
          <w:color w:val="auto"/>
        </w:rPr>
        <w:t>Моральный выбор. Моральная оценка поведения людей и собственного поведения. Влияние моральных норм на общество и человека.</w:t>
      </w:r>
    </w:p>
    <w:p w:rsidR="00E57B0A" w:rsidRPr="00E118C5" w:rsidRDefault="00E57B0A" w:rsidP="00820F84">
      <w:pPr>
        <w:pStyle w:val="11"/>
        <w:spacing w:after="100" w:line="252" w:lineRule="auto"/>
        <w:jc w:val="both"/>
        <w:rPr>
          <w:color w:val="auto"/>
        </w:rPr>
      </w:pPr>
      <w:r w:rsidRPr="00E118C5">
        <w:rPr>
          <w:color w:val="auto"/>
        </w:rPr>
        <w:t>Право и его роль в жизни общества. Право и мораль.</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как участник правовых отношений</w:t>
      </w:r>
    </w:p>
    <w:p w:rsidR="00E57B0A" w:rsidRPr="00E118C5" w:rsidRDefault="00E57B0A" w:rsidP="00820F84">
      <w:pPr>
        <w:pStyle w:val="11"/>
        <w:jc w:val="both"/>
        <w:rPr>
          <w:color w:val="auto"/>
        </w:rPr>
      </w:pPr>
      <w:r w:rsidRPr="00E118C5">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57B0A" w:rsidRPr="00E118C5" w:rsidRDefault="00E57B0A" w:rsidP="00820F84">
      <w:pPr>
        <w:pStyle w:val="11"/>
        <w:jc w:val="both"/>
        <w:rPr>
          <w:color w:val="auto"/>
        </w:rPr>
      </w:pPr>
      <w:r w:rsidRPr="00E118C5">
        <w:rPr>
          <w:color w:val="auto"/>
        </w:rPr>
        <w:t>Правонарушение и юридическая ответственность. Проступок и преступление. Опасность правонарушений для личности и общества.</w:t>
      </w:r>
    </w:p>
    <w:p w:rsidR="00E57B0A" w:rsidRPr="00E118C5" w:rsidRDefault="00E57B0A" w:rsidP="00820F84">
      <w:pPr>
        <w:pStyle w:val="11"/>
        <w:spacing w:after="160"/>
        <w:jc w:val="both"/>
        <w:rPr>
          <w:color w:val="auto"/>
        </w:rPr>
      </w:pPr>
      <w:r w:rsidRPr="00E118C5">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Основы российского права</w:t>
      </w:r>
    </w:p>
    <w:p w:rsidR="00E57B0A" w:rsidRPr="00E118C5" w:rsidRDefault="00E57B0A" w:rsidP="00820F84">
      <w:pPr>
        <w:pStyle w:val="11"/>
        <w:spacing w:after="60" w:line="257" w:lineRule="auto"/>
        <w:jc w:val="both"/>
        <w:rPr>
          <w:color w:val="auto"/>
        </w:rPr>
      </w:pPr>
      <w:r w:rsidRPr="00E118C5">
        <w:rPr>
          <w:color w:val="auto"/>
        </w:rPr>
        <w:t>Конституция Российской Федерации — основной закон. Законы и подзаконные акты. Отрасли права.</w:t>
      </w:r>
    </w:p>
    <w:p w:rsidR="00E57B0A" w:rsidRPr="00E118C5" w:rsidRDefault="00E57B0A" w:rsidP="00820F84">
      <w:pPr>
        <w:pStyle w:val="11"/>
        <w:jc w:val="both"/>
        <w:rPr>
          <w:color w:val="auto"/>
        </w:rPr>
      </w:pPr>
      <w:r w:rsidRPr="00E118C5">
        <w:rPr>
          <w:color w:val="auto"/>
        </w:rPr>
        <w:t>Основы гражданского права. Физические и юридические лица в гражданском праве. Право собственности, защита прав собственности.</w:t>
      </w:r>
    </w:p>
    <w:p w:rsidR="00E57B0A" w:rsidRPr="00E118C5" w:rsidRDefault="00E57B0A" w:rsidP="00820F84">
      <w:pPr>
        <w:pStyle w:val="11"/>
        <w:jc w:val="both"/>
        <w:rPr>
          <w:color w:val="auto"/>
        </w:rPr>
      </w:pPr>
      <w:r w:rsidRPr="00E118C5">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57B0A" w:rsidRPr="00E118C5" w:rsidRDefault="00E57B0A" w:rsidP="00820F84">
      <w:pPr>
        <w:pStyle w:val="11"/>
        <w:jc w:val="both"/>
        <w:rPr>
          <w:color w:val="auto"/>
        </w:rPr>
      </w:pPr>
      <w:r w:rsidRPr="00E118C5">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57B0A" w:rsidRPr="00E118C5" w:rsidRDefault="00E57B0A" w:rsidP="00820F84">
      <w:pPr>
        <w:pStyle w:val="11"/>
        <w:jc w:val="both"/>
        <w:rPr>
          <w:color w:val="auto"/>
        </w:rPr>
      </w:pPr>
      <w:r w:rsidRPr="00E118C5">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57B0A" w:rsidRPr="00E118C5" w:rsidRDefault="00E57B0A" w:rsidP="00820F84">
      <w:pPr>
        <w:pStyle w:val="11"/>
        <w:jc w:val="both"/>
        <w:rPr>
          <w:color w:val="auto"/>
        </w:rPr>
      </w:pPr>
      <w:r w:rsidRPr="00E118C5">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57B0A" w:rsidRPr="00E118C5" w:rsidRDefault="00E57B0A" w:rsidP="00820F84">
      <w:pPr>
        <w:pStyle w:val="11"/>
        <w:spacing w:after="360"/>
        <w:jc w:val="both"/>
        <w:rPr>
          <w:color w:val="auto"/>
        </w:rPr>
      </w:pPr>
      <w:r w:rsidRPr="00E118C5">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57B0A" w:rsidRPr="00E118C5" w:rsidRDefault="00E57B0A" w:rsidP="00820F84">
      <w:pPr>
        <w:pStyle w:val="aa"/>
        <w:jc w:val="both"/>
        <w:rPr>
          <w:rFonts w:ascii="Times New Roman" w:hAnsi="Times New Roman" w:cs="Times New Roman"/>
        </w:rPr>
      </w:pPr>
      <w:bookmarkStart w:id="316" w:name="bookmark992"/>
      <w:r w:rsidRPr="00E118C5">
        <w:rPr>
          <w:rFonts w:ascii="Times New Roman" w:hAnsi="Times New Roman" w:cs="Times New Roman"/>
        </w:rPr>
        <w:t>8 КЛАСС</w:t>
      </w:r>
      <w:bookmarkEnd w:id="316"/>
    </w:p>
    <w:p w:rsidR="00E57B0A" w:rsidRPr="00E118C5" w:rsidRDefault="00E57B0A" w:rsidP="00820F84">
      <w:pPr>
        <w:pStyle w:val="aa"/>
        <w:jc w:val="both"/>
        <w:rPr>
          <w:rFonts w:ascii="Times New Roman" w:hAnsi="Times New Roman" w:cs="Times New Roman"/>
          <w:bCs/>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Человек в экономических отношениях</w:t>
      </w:r>
    </w:p>
    <w:p w:rsidR="00E57B0A" w:rsidRPr="00E118C5" w:rsidRDefault="00E57B0A" w:rsidP="00820F84">
      <w:pPr>
        <w:pStyle w:val="11"/>
        <w:spacing w:line="252" w:lineRule="auto"/>
        <w:jc w:val="both"/>
        <w:rPr>
          <w:color w:val="auto"/>
        </w:rPr>
      </w:pPr>
      <w:r w:rsidRPr="00E118C5">
        <w:rPr>
          <w:color w:val="auto"/>
        </w:rPr>
        <w:t>Экономическая жизнь общества. Потребности и ресурсы, ограниченность ресурсов. Экономический выбор.</w:t>
      </w:r>
    </w:p>
    <w:p w:rsidR="00E57B0A" w:rsidRPr="00E118C5" w:rsidRDefault="00E57B0A" w:rsidP="00820F84">
      <w:pPr>
        <w:pStyle w:val="11"/>
        <w:spacing w:line="252" w:lineRule="auto"/>
        <w:jc w:val="both"/>
        <w:rPr>
          <w:color w:val="auto"/>
        </w:rPr>
      </w:pPr>
      <w:r w:rsidRPr="00E118C5">
        <w:rPr>
          <w:color w:val="auto"/>
        </w:rPr>
        <w:t>Экономическая система и её функции. Собственность.</w:t>
      </w:r>
    </w:p>
    <w:p w:rsidR="00E57B0A" w:rsidRPr="00E118C5" w:rsidRDefault="00E57B0A" w:rsidP="00820F84">
      <w:pPr>
        <w:pStyle w:val="11"/>
        <w:spacing w:line="252" w:lineRule="auto"/>
        <w:jc w:val="both"/>
        <w:rPr>
          <w:color w:val="auto"/>
        </w:rPr>
      </w:pPr>
      <w:r w:rsidRPr="00E118C5">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E57B0A" w:rsidRPr="00E118C5" w:rsidRDefault="00E57B0A" w:rsidP="00820F84">
      <w:pPr>
        <w:pStyle w:val="11"/>
        <w:spacing w:line="252" w:lineRule="auto"/>
        <w:jc w:val="both"/>
        <w:rPr>
          <w:color w:val="auto"/>
        </w:rPr>
      </w:pPr>
      <w:r w:rsidRPr="00E118C5">
        <w:rPr>
          <w:color w:val="auto"/>
        </w:rPr>
        <w:t>Предпринимательство. Виды и формы предпринимательской деятельности.</w:t>
      </w:r>
    </w:p>
    <w:p w:rsidR="00E57B0A" w:rsidRPr="00E118C5" w:rsidRDefault="00E57B0A" w:rsidP="00820F84">
      <w:pPr>
        <w:pStyle w:val="11"/>
        <w:spacing w:line="252" w:lineRule="auto"/>
        <w:jc w:val="both"/>
        <w:rPr>
          <w:color w:val="auto"/>
        </w:rPr>
      </w:pPr>
      <w:r w:rsidRPr="00E118C5">
        <w:rPr>
          <w:color w:val="auto"/>
        </w:rPr>
        <w:t>Обмен. Деньги и их функции. Торговля и её формы.</w:t>
      </w:r>
    </w:p>
    <w:p w:rsidR="00E57B0A" w:rsidRPr="00E118C5" w:rsidRDefault="00E57B0A" w:rsidP="00820F84">
      <w:pPr>
        <w:pStyle w:val="11"/>
        <w:spacing w:line="252" w:lineRule="auto"/>
        <w:jc w:val="both"/>
        <w:rPr>
          <w:color w:val="auto"/>
        </w:rPr>
      </w:pPr>
      <w:r w:rsidRPr="00E118C5">
        <w:rPr>
          <w:color w:val="auto"/>
        </w:rPr>
        <w:t>Рыночная экономика. Конкуренция. Спрос и предложение. Рыночное равновесие. Невидимая рука рынка. Многообразие рынков.</w:t>
      </w:r>
    </w:p>
    <w:p w:rsidR="00E57B0A" w:rsidRPr="00E118C5" w:rsidRDefault="00E57B0A" w:rsidP="00820F84">
      <w:pPr>
        <w:pStyle w:val="11"/>
        <w:spacing w:line="259" w:lineRule="auto"/>
        <w:jc w:val="both"/>
        <w:rPr>
          <w:color w:val="auto"/>
        </w:rPr>
      </w:pPr>
      <w:r w:rsidRPr="00E118C5">
        <w:rPr>
          <w:color w:val="auto"/>
        </w:rPr>
        <w:t>Предприятие в экономике. Издержки, выручка и прибыль. Как повысить эффективность производства.</w:t>
      </w:r>
    </w:p>
    <w:p w:rsidR="00E57B0A" w:rsidRPr="00E118C5" w:rsidRDefault="00E57B0A" w:rsidP="00820F84">
      <w:pPr>
        <w:pStyle w:val="11"/>
        <w:spacing w:line="259" w:lineRule="auto"/>
        <w:jc w:val="both"/>
        <w:rPr>
          <w:color w:val="auto"/>
        </w:rPr>
      </w:pPr>
      <w:r w:rsidRPr="00E118C5">
        <w:rPr>
          <w:color w:val="auto"/>
        </w:rPr>
        <w:t>Заработная плата и стимулирование труда. Занятость и безработица.</w:t>
      </w:r>
    </w:p>
    <w:p w:rsidR="00E57B0A" w:rsidRPr="00E118C5" w:rsidRDefault="00E57B0A" w:rsidP="00820F84">
      <w:pPr>
        <w:pStyle w:val="11"/>
        <w:spacing w:line="259" w:lineRule="auto"/>
        <w:jc w:val="both"/>
        <w:rPr>
          <w:color w:val="auto"/>
        </w:rPr>
      </w:pPr>
      <w:r w:rsidRPr="00E118C5">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E57B0A" w:rsidRPr="00E118C5" w:rsidRDefault="00E57B0A" w:rsidP="00820F84">
      <w:pPr>
        <w:pStyle w:val="11"/>
        <w:spacing w:line="259" w:lineRule="auto"/>
        <w:jc w:val="both"/>
        <w:rPr>
          <w:color w:val="auto"/>
        </w:rPr>
      </w:pPr>
      <w:r w:rsidRPr="00E118C5">
        <w:rPr>
          <w:color w:val="auto"/>
        </w:rPr>
        <w:t>Основные типы финансовых инструментов: акции и облигации.</w:t>
      </w:r>
    </w:p>
    <w:p w:rsidR="00E57B0A" w:rsidRPr="00E118C5" w:rsidRDefault="00E57B0A" w:rsidP="00820F84">
      <w:pPr>
        <w:pStyle w:val="11"/>
        <w:spacing w:line="259" w:lineRule="auto"/>
        <w:jc w:val="both"/>
        <w:rPr>
          <w:color w:val="auto"/>
        </w:rPr>
      </w:pPr>
      <w:r w:rsidRPr="00E118C5">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57B0A" w:rsidRPr="00E118C5" w:rsidRDefault="00E57B0A" w:rsidP="00820F84">
      <w:pPr>
        <w:pStyle w:val="11"/>
        <w:spacing w:line="259" w:lineRule="auto"/>
        <w:jc w:val="both"/>
        <w:rPr>
          <w:color w:val="auto"/>
        </w:rPr>
      </w:pPr>
      <w:r w:rsidRPr="00E118C5">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57B0A" w:rsidRPr="00E118C5" w:rsidRDefault="00E57B0A" w:rsidP="00820F84">
      <w:pPr>
        <w:pStyle w:val="11"/>
        <w:spacing w:after="180" w:line="259" w:lineRule="auto"/>
        <w:jc w:val="both"/>
        <w:rPr>
          <w:color w:val="auto"/>
        </w:rPr>
      </w:pPr>
      <w:r w:rsidRPr="00E118C5">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в мире культуры</w:t>
      </w:r>
    </w:p>
    <w:p w:rsidR="00E57B0A" w:rsidRPr="00E118C5" w:rsidRDefault="00E57B0A" w:rsidP="00820F84">
      <w:pPr>
        <w:pStyle w:val="11"/>
        <w:spacing w:line="259" w:lineRule="auto"/>
        <w:jc w:val="both"/>
        <w:rPr>
          <w:color w:val="auto"/>
        </w:rPr>
      </w:pPr>
      <w:r w:rsidRPr="00E118C5">
        <w:rPr>
          <w:color w:val="auto"/>
        </w:rPr>
        <w:t>Культура, её многообразие и формы. Влияние духовной культуры на формирование личности. Современная молодёжная культура.</w:t>
      </w:r>
    </w:p>
    <w:p w:rsidR="00E57B0A" w:rsidRPr="00E118C5" w:rsidRDefault="00E57B0A" w:rsidP="00820F84">
      <w:pPr>
        <w:pStyle w:val="11"/>
        <w:spacing w:line="259" w:lineRule="auto"/>
        <w:jc w:val="both"/>
        <w:rPr>
          <w:color w:val="auto"/>
        </w:rPr>
      </w:pPr>
      <w:r w:rsidRPr="00E118C5">
        <w:rPr>
          <w:color w:val="auto"/>
        </w:rPr>
        <w:t>Наука. Естественные и социально-гуманитарные науки. Роль науки в развитии общества.</w:t>
      </w:r>
    </w:p>
    <w:p w:rsidR="00E57B0A" w:rsidRPr="00E118C5" w:rsidRDefault="00E57B0A" w:rsidP="00820F84">
      <w:pPr>
        <w:pStyle w:val="11"/>
        <w:spacing w:line="259" w:lineRule="auto"/>
        <w:jc w:val="both"/>
        <w:rPr>
          <w:color w:val="auto"/>
        </w:rPr>
      </w:pPr>
      <w:r w:rsidRPr="00E118C5">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57B0A" w:rsidRPr="00E118C5" w:rsidRDefault="00E57B0A" w:rsidP="00820F84">
      <w:pPr>
        <w:pStyle w:val="11"/>
        <w:spacing w:line="259" w:lineRule="auto"/>
        <w:jc w:val="both"/>
        <w:rPr>
          <w:color w:val="auto"/>
        </w:rPr>
      </w:pPr>
      <w:r w:rsidRPr="00E118C5">
        <w:rPr>
          <w:color w:val="auto"/>
        </w:rPr>
        <w:t>Политика в сфере культуры и образования в Российской Федерации.</w:t>
      </w:r>
    </w:p>
    <w:p w:rsidR="00E57B0A" w:rsidRPr="00E118C5" w:rsidRDefault="00E57B0A" w:rsidP="00820F84">
      <w:pPr>
        <w:pStyle w:val="11"/>
        <w:spacing w:line="259" w:lineRule="auto"/>
        <w:jc w:val="both"/>
        <w:rPr>
          <w:color w:val="auto"/>
        </w:rPr>
      </w:pPr>
      <w:r w:rsidRPr="00E118C5">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57B0A" w:rsidRPr="00E118C5" w:rsidRDefault="00E57B0A" w:rsidP="00820F84">
      <w:pPr>
        <w:pStyle w:val="11"/>
        <w:spacing w:after="120" w:line="259" w:lineRule="auto"/>
        <w:jc w:val="both"/>
        <w:rPr>
          <w:color w:val="auto"/>
        </w:rPr>
      </w:pPr>
      <w:r w:rsidRPr="00E118C5">
        <w:rPr>
          <w:color w:val="auto"/>
        </w:rPr>
        <w:t>Что такое искусство. Виды искусств. Роль искусства в жизни человека и общества.</w:t>
      </w:r>
    </w:p>
    <w:p w:rsidR="00E57B0A" w:rsidRPr="00E118C5" w:rsidRDefault="00E57B0A" w:rsidP="00820F84">
      <w:pPr>
        <w:pStyle w:val="11"/>
        <w:spacing w:after="200" w:line="259" w:lineRule="auto"/>
        <w:jc w:val="both"/>
        <w:rPr>
          <w:color w:val="auto"/>
        </w:rPr>
      </w:pPr>
      <w:r w:rsidRPr="00E118C5">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57B0A" w:rsidRPr="00E118C5" w:rsidRDefault="00E57B0A" w:rsidP="00820F84">
      <w:pPr>
        <w:pStyle w:val="aa"/>
        <w:jc w:val="both"/>
        <w:rPr>
          <w:rFonts w:ascii="Times New Roman" w:hAnsi="Times New Roman" w:cs="Times New Roman"/>
        </w:rPr>
      </w:pPr>
      <w:bookmarkStart w:id="317" w:name="bookmark994"/>
      <w:r w:rsidRPr="00E118C5">
        <w:rPr>
          <w:rFonts w:ascii="Times New Roman" w:hAnsi="Times New Roman" w:cs="Times New Roman"/>
        </w:rPr>
        <w:t>9 КЛАСС</w:t>
      </w:r>
      <w:bookmarkEnd w:id="31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Человек в политическом измерении</w:t>
      </w:r>
    </w:p>
    <w:p w:rsidR="00E57B0A" w:rsidRPr="00E118C5" w:rsidRDefault="00E57B0A" w:rsidP="00820F84">
      <w:pPr>
        <w:pStyle w:val="11"/>
        <w:spacing w:line="259" w:lineRule="auto"/>
        <w:jc w:val="both"/>
        <w:rPr>
          <w:color w:val="auto"/>
        </w:rPr>
      </w:pPr>
      <w:r w:rsidRPr="00E118C5">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E57B0A" w:rsidRPr="00E118C5" w:rsidRDefault="00E57B0A" w:rsidP="00820F84">
      <w:pPr>
        <w:pStyle w:val="11"/>
        <w:spacing w:line="259" w:lineRule="auto"/>
        <w:jc w:val="both"/>
        <w:rPr>
          <w:color w:val="auto"/>
        </w:rPr>
      </w:pPr>
      <w:r w:rsidRPr="00E118C5">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E57B0A" w:rsidRPr="00E118C5" w:rsidRDefault="00E57B0A" w:rsidP="00820F84">
      <w:pPr>
        <w:pStyle w:val="11"/>
        <w:spacing w:line="259" w:lineRule="auto"/>
        <w:jc w:val="both"/>
        <w:rPr>
          <w:color w:val="auto"/>
        </w:rPr>
      </w:pPr>
      <w:r w:rsidRPr="00E118C5">
        <w:rPr>
          <w:color w:val="auto"/>
        </w:rPr>
        <w:t>Политический режим и его виды.</w:t>
      </w:r>
    </w:p>
    <w:p w:rsidR="00E57B0A" w:rsidRPr="00E118C5" w:rsidRDefault="00E57B0A" w:rsidP="00820F84">
      <w:pPr>
        <w:pStyle w:val="11"/>
        <w:spacing w:line="259" w:lineRule="auto"/>
        <w:jc w:val="both"/>
        <w:rPr>
          <w:color w:val="auto"/>
        </w:rPr>
      </w:pPr>
      <w:r w:rsidRPr="00E118C5">
        <w:rPr>
          <w:color w:val="auto"/>
        </w:rPr>
        <w:t>Демократия, демократические ценности. Правовое государство и гражданское общество.</w:t>
      </w:r>
    </w:p>
    <w:p w:rsidR="00E57B0A" w:rsidRPr="00E118C5" w:rsidRDefault="00E57B0A" w:rsidP="00820F84">
      <w:pPr>
        <w:pStyle w:val="11"/>
        <w:spacing w:line="259" w:lineRule="auto"/>
        <w:jc w:val="both"/>
        <w:rPr>
          <w:color w:val="auto"/>
        </w:rPr>
      </w:pPr>
      <w:r w:rsidRPr="00E118C5">
        <w:rPr>
          <w:color w:val="auto"/>
        </w:rPr>
        <w:t>Участие граждан в политике. Выборы, референдум.</w:t>
      </w:r>
    </w:p>
    <w:p w:rsidR="00E57B0A" w:rsidRPr="00E118C5" w:rsidRDefault="00E57B0A" w:rsidP="00820F84">
      <w:pPr>
        <w:pStyle w:val="11"/>
        <w:spacing w:after="80" w:line="259" w:lineRule="auto"/>
        <w:jc w:val="both"/>
        <w:rPr>
          <w:color w:val="auto"/>
        </w:rPr>
      </w:pPr>
      <w:r w:rsidRPr="00E118C5">
        <w:rPr>
          <w:color w:val="auto"/>
        </w:rPr>
        <w:t>Политические партии, их роль в демократическом обществе. Общественно-политические организации.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Гражданин и государство</w:t>
      </w:r>
    </w:p>
    <w:p w:rsidR="00E57B0A" w:rsidRPr="00E118C5" w:rsidRDefault="00E57B0A" w:rsidP="00820F84">
      <w:pPr>
        <w:pStyle w:val="11"/>
        <w:spacing w:line="259" w:lineRule="auto"/>
        <w:jc w:val="both"/>
        <w:rPr>
          <w:color w:val="auto"/>
        </w:rPr>
      </w:pPr>
      <w:r w:rsidRPr="00E118C5">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57B0A" w:rsidRPr="00E118C5" w:rsidRDefault="00E57B0A" w:rsidP="00820F84">
      <w:pPr>
        <w:pStyle w:val="11"/>
        <w:spacing w:line="259" w:lineRule="auto"/>
        <w:jc w:val="both"/>
        <w:rPr>
          <w:color w:val="auto"/>
        </w:rPr>
      </w:pPr>
      <w:r w:rsidRPr="00E118C5">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57B0A" w:rsidRPr="00E118C5" w:rsidRDefault="00E57B0A" w:rsidP="00820F84">
      <w:pPr>
        <w:pStyle w:val="11"/>
        <w:spacing w:line="259" w:lineRule="auto"/>
        <w:jc w:val="both"/>
        <w:rPr>
          <w:color w:val="auto"/>
        </w:rPr>
      </w:pPr>
      <w:r w:rsidRPr="00E118C5">
        <w:rPr>
          <w:color w:val="auto"/>
        </w:rPr>
        <w:t>Государственное управление. Противодействие коррупции в Российской Федерации.</w:t>
      </w:r>
    </w:p>
    <w:p w:rsidR="00E57B0A" w:rsidRPr="00E118C5" w:rsidRDefault="00E57B0A" w:rsidP="00820F84">
      <w:pPr>
        <w:pStyle w:val="11"/>
        <w:spacing w:line="259" w:lineRule="auto"/>
        <w:jc w:val="both"/>
        <w:rPr>
          <w:color w:val="auto"/>
        </w:rPr>
      </w:pPr>
      <w:r w:rsidRPr="00E118C5">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57B0A" w:rsidRPr="00E118C5" w:rsidRDefault="00E57B0A" w:rsidP="00820F84">
      <w:pPr>
        <w:pStyle w:val="11"/>
        <w:spacing w:after="80" w:line="259" w:lineRule="auto"/>
        <w:jc w:val="both"/>
        <w:rPr>
          <w:color w:val="auto"/>
        </w:rPr>
      </w:pPr>
      <w:r w:rsidRPr="00E118C5">
        <w:rPr>
          <w:color w:val="auto"/>
        </w:rPr>
        <w:t>Местное самоуправление.</w:t>
      </w:r>
    </w:p>
    <w:p w:rsidR="00E57B0A" w:rsidRPr="00E118C5" w:rsidRDefault="00E57B0A" w:rsidP="00820F84">
      <w:pPr>
        <w:pStyle w:val="11"/>
        <w:spacing w:after="80" w:line="259" w:lineRule="auto"/>
        <w:jc w:val="both"/>
        <w:rPr>
          <w:color w:val="auto"/>
        </w:rPr>
      </w:pPr>
      <w:r w:rsidRPr="00E118C5">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в системе социальных отношений</w:t>
      </w:r>
    </w:p>
    <w:p w:rsidR="00E57B0A" w:rsidRPr="00E118C5" w:rsidRDefault="00E57B0A" w:rsidP="00820F84">
      <w:pPr>
        <w:pStyle w:val="11"/>
        <w:spacing w:line="259" w:lineRule="auto"/>
        <w:jc w:val="both"/>
        <w:rPr>
          <w:color w:val="auto"/>
        </w:rPr>
      </w:pPr>
      <w:r w:rsidRPr="00E118C5">
        <w:rPr>
          <w:color w:val="auto"/>
        </w:rPr>
        <w:t>Социальная структура общества. Многообразие социальных общностей и групп.</w:t>
      </w:r>
    </w:p>
    <w:p w:rsidR="00E57B0A" w:rsidRPr="00E118C5" w:rsidRDefault="00E57B0A" w:rsidP="00820F84">
      <w:pPr>
        <w:pStyle w:val="11"/>
        <w:spacing w:line="259" w:lineRule="auto"/>
        <w:jc w:val="both"/>
        <w:rPr>
          <w:color w:val="auto"/>
        </w:rPr>
      </w:pPr>
      <w:r w:rsidRPr="00E118C5">
        <w:rPr>
          <w:color w:val="auto"/>
        </w:rPr>
        <w:t>Социальная мобильность.</w:t>
      </w:r>
    </w:p>
    <w:p w:rsidR="00E57B0A" w:rsidRPr="00E118C5" w:rsidRDefault="00E57B0A" w:rsidP="00820F84">
      <w:pPr>
        <w:pStyle w:val="11"/>
        <w:spacing w:line="259" w:lineRule="auto"/>
        <w:jc w:val="both"/>
        <w:rPr>
          <w:color w:val="auto"/>
        </w:rPr>
      </w:pPr>
      <w:r w:rsidRPr="00E118C5">
        <w:rPr>
          <w:color w:val="auto"/>
        </w:rPr>
        <w:t>Социальный статус человека в обществе. Социальные роли.</w:t>
      </w:r>
    </w:p>
    <w:p w:rsidR="00E57B0A" w:rsidRPr="00E118C5" w:rsidRDefault="00E57B0A" w:rsidP="00820F84">
      <w:pPr>
        <w:pStyle w:val="11"/>
        <w:spacing w:line="259" w:lineRule="auto"/>
        <w:ind w:firstLine="0"/>
        <w:jc w:val="both"/>
        <w:rPr>
          <w:color w:val="auto"/>
        </w:rPr>
      </w:pPr>
      <w:r w:rsidRPr="00E118C5">
        <w:rPr>
          <w:color w:val="auto"/>
        </w:rPr>
        <w:t>Ролевой набор подростка.</w:t>
      </w:r>
    </w:p>
    <w:p w:rsidR="00E57B0A" w:rsidRPr="00E118C5" w:rsidRDefault="00E57B0A" w:rsidP="00820F84">
      <w:pPr>
        <w:pStyle w:val="11"/>
        <w:spacing w:line="259" w:lineRule="auto"/>
        <w:jc w:val="both"/>
        <w:rPr>
          <w:color w:val="auto"/>
        </w:rPr>
      </w:pPr>
      <w:r w:rsidRPr="00E118C5">
        <w:rPr>
          <w:color w:val="auto"/>
        </w:rPr>
        <w:t>Социализация личности.</w:t>
      </w:r>
    </w:p>
    <w:p w:rsidR="00E57B0A" w:rsidRPr="00E118C5" w:rsidRDefault="00E57B0A" w:rsidP="00820F84">
      <w:pPr>
        <w:pStyle w:val="11"/>
        <w:spacing w:line="259" w:lineRule="auto"/>
        <w:jc w:val="both"/>
        <w:rPr>
          <w:color w:val="auto"/>
        </w:rPr>
      </w:pPr>
      <w:r w:rsidRPr="00E118C5">
        <w:rPr>
          <w:color w:val="auto"/>
        </w:rPr>
        <w:t>Роль семьи в социализации личности. Функции семьи. Семейные ценности. Основные роли членов семьи.</w:t>
      </w:r>
    </w:p>
    <w:p w:rsidR="00E57B0A" w:rsidRPr="00E118C5" w:rsidRDefault="00E57B0A" w:rsidP="00820F84">
      <w:pPr>
        <w:pStyle w:val="11"/>
        <w:spacing w:line="259" w:lineRule="auto"/>
        <w:jc w:val="both"/>
        <w:rPr>
          <w:color w:val="auto"/>
        </w:rPr>
      </w:pPr>
      <w:r w:rsidRPr="00E118C5">
        <w:rPr>
          <w:color w:val="auto"/>
        </w:rPr>
        <w:t>Этнос и нация. Россия — многонациональное государство.</w:t>
      </w:r>
    </w:p>
    <w:p w:rsidR="00E57B0A" w:rsidRPr="00E118C5" w:rsidRDefault="00E57B0A" w:rsidP="00820F84">
      <w:pPr>
        <w:pStyle w:val="11"/>
        <w:spacing w:line="259" w:lineRule="auto"/>
        <w:ind w:firstLine="0"/>
        <w:jc w:val="both"/>
        <w:rPr>
          <w:color w:val="auto"/>
        </w:rPr>
      </w:pPr>
      <w:r w:rsidRPr="00E118C5">
        <w:rPr>
          <w:color w:val="auto"/>
        </w:rPr>
        <w:t>Этносы и нации в диалоге культур.</w:t>
      </w:r>
    </w:p>
    <w:p w:rsidR="00E57B0A" w:rsidRPr="00E118C5" w:rsidRDefault="00E57B0A" w:rsidP="00820F84">
      <w:pPr>
        <w:pStyle w:val="11"/>
        <w:spacing w:line="259" w:lineRule="auto"/>
        <w:jc w:val="both"/>
        <w:rPr>
          <w:color w:val="auto"/>
        </w:rPr>
      </w:pPr>
      <w:r w:rsidRPr="00E118C5">
        <w:rPr>
          <w:color w:val="auto"/>
        </w:rPr>
        <w:t>Социальная политика Российского государства.</w:t>
      </w:r>
    </w:p>
    <w:p w:rsidR="00E57B0A" w:rsidRPr="00E118C5" w:rsidRDefault="00E57B0A" w:rsidP="00820F84">
      <w:pPr>
        <w:pStyle w:val="11"/>
        <w:spacing w:line="259" w:lineRule="auto"/>
        <w:jc w:val="both"/>
        <w:rPr>
          <w:color w:val="auto"/>
        </w:rPr>
      </w:pPr>
      <w:r w:rsidRPr="00E118C5">
        <w:rPr>
          <w:color w:val="auto"/>
        </w:rPr>
        <w:t>Социальные конфликты и пути их разрешения.</w:t>
      </w:r>
    </w:p>
    <w:p w:rsidR="00E57B0A" w:rsidRPr="00E118C5" w:rsidRDefault="00E57B0A" w:rsidP="00820F84">
      <w:pPr>
        <w:pStyle w:val="11"/>
        <w:spacing w:after="160" w:line="259" w:lineRule="auto"/>
        <w:jc w:val="both"/>
        <w:rPr>
          <w:color w:val="auto"/>
        </w:rPr>
      </w:pPr>
      <w:r w:rsidRPr="00E118C5">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в современном изменяющемся мире</w:t>
      </w:r>
    </w:p>
    <w:p w:rsidR="00E57B0A" w:rsidRPr="00E118C5" w:rsidRDefault="00E57B0A" w:rsidP="00820F84">
      <w:pPr>
        <w:pStyle w:val="11"/>
        <w:spacing w:line="259" w:lineRule="auto"/>
        <w:jc w:val="both"/>
        <w:rPr>
          <w:color w:val="auto"/>
        </w:rPr>
      </w:pPr>
      <w:r w:rsidRPr="00E118C5">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57B0A" w:rsidRPr="00E118C5" w:rsidRDefault="00E57B0A" w:rsidP="00820F84">
      <w:pPr>
        <w:pStyle w:val="11"/>
        <w:spacing w:line="259" w:lineRule="auto"/>
        <w:jc w:val="both"/>
        <w:rPr>
          <w:color w:val="auto"/>
        </w:rPr>
      </w:pPr>
      <w:r w:rsidRPr="00E118C5">
        <w:rPr>
          <w:color w:val="auto"/>
        </w:rPr>
        <w:t>Молодёжь — активный участник общественной жизни. Волонтёрское движение.</w:t>
      </w:r>
    </w:p>
    <w:p w:rsidR="00E57B0A" w:rsidRPr="00E118C5" w:rsidRDefault="00E57B0A" w:rsidP="00820F84">
      <w:pPr>
        <w:pStyle w:val="11"/>
        <w:spacing w:line="259" w:lineRule="auto"/>
        <w:jc w:val="both"/>
        <w:rPr>
          <w:color w:val="auto"/>
        </w:rPr>
      </w:pPr>
      <w:r w:rsidRPr="00E118C5">
        <w:rPr>
          <w:color w:val="auto"/>
        </w:rPr>
        <w:t>Профессии настоящего и будущего. Непрерывное образование и карьера.</w:t>
      </w:r>
    </w:p>
    <w:p w:rsidR="00E57B0A" w:rsidRPr="00E118C5" w:rsidRDefault="00E57B0A" w:rsidP="00820F84">
      <w:pPr>
        <w:pStyle w:val="11"/>
        <w:spacing w:line="259" w:lineRule="auto"/>
        <w:jc w:val="both"/>
        <w:rPr>
          <w:color w:val="auto"/>
        </w:rPr>
      </w:pPr>
      <w:r w:rsidRPr="00E118C5">
        <w:rPr>
          <w:color w:val="auto"/>
        </w:rPr>
        <w:t>Здоровый образ жизни. Социальная и личная значимость здорового образа жизни. Мода и спорт.</w:t>
      </w:r>
    </w:p>
    <w:p w:rsidR="00E57B0A" w:rsidRPr="00E118C5" w:rsidRDefault="00E57B0A" w:rsidP="00820F84">
      <w:pPr>
        <w:pStyle w:val="11"/>
        <w:spacing w:line="259" w:lineRule="auto"/>
        <w:jc w:val="both"/>
        <w:rPr>
          <w:color w:val="auto"/>
        </w:rPr>
      </w:pPr>
      <w:r w:rsidRPr="00E118C5">
        <w:rPr>
          <w:color w:val="auto"/>
        </w:rPr>
        <w:t>Современные формы связи и коммуникации: как они изменили мир. Особенности общения в виртуальном пространстве.</w:t>
      </w:r>
    </w:p>
    <w:p w:rsidR="00E57B0A" w:rsidRPr="00E118C5" w:rsidRDefault="00E57B0A" w:rsidP="00820F84">
      <w:pPr>
        <w:pStyle w:val="11"/>
        <w:spacing w:after="80" w:line="259" w:lineRule="auto"/>
        <w:jc w:val="both"/>
        <w:rPr>
          <w:color w:val="auto"/>
        </w:rPr>
      </w:pPr>
      <w:r w:rsidRPr="00E118C5">
        <w:rPr>
          <w:color w:val="auto"/>
        </w:rPr>
        <w:t>Перспективы развития общества.</w:t>
      </w:r>
    </w:p>
    <w:p w:rsidR="00E57B0A" w:rsidRDefault="00E57B0A" w:rsidP="000605FD">
      <w:pPr>
        <w:jc w:val="both"/>
        <w:rPr>
          <w:rFonts w:ascii="Times New Roman" w:hAnsi="Times New Roman" w:cs="Times New Roman"/>
          <w:sz w:val="20"/>
          <w:szCs w:val="20"/>
        </w:rPr>
      </w:pPr>
      <w:bookmarkStart w:id="318" w:name="bookmark996"/>
    </w:p>
    <w:p w:rsidR="00E57B0A" w:rsidRPr="000605FD" w:rsidRDefault="00E57B0A" w:rsidP="000605FD">
      <w:pPr>
        <w:jc w:val="both"/>
        <w:rPr>
          <w:rFonts w:ascii="Times New Roman" w:hAnsi="Times New Roman" w:cs="Times New Roman"/>
          <w:b/>
          <w:sz w:val="20"/>
          <w:szCs w:val="20"/>
        </w:rPr>
      </w:pPr>
      <w:r w:rsidRPr="000605FD">
        <w:rPr>
          <w:rFonts w:ascii="Times New Roman" w:hAnsi="Times New Roman" w:cs="Times New Roman"/>
          <w:b/>
          <w:sz w:val="20"/>
          <w:szCs w:val="20"/>
        </w:rPr>
        <w:t>ПЛАНИРУЕМЫЕ РЕЗУЛЬТАТЫ ОСВОЕНИЯ УЧЕБНОГО ПРЕДМЕТА «ОБЩЕСТВОЗНАНИЕ» НА УРОВНЕ ОСНОВНОГО ОБЩЕГО ОБРАЗОВАНИЯ</w:t>
      </w:r>
      <w:bookmarkEnd w:id="318"/>
    </w:p>
    <w:p w:rsidR="00E57B0A" w:rsidRPr="00E118C5" w:rsidRDefault="00E57B0A" w:rsidP="00820F84">
      <w:pPr>
        <w:pStyle w:val="11"/>
        <w:spacing w:line="252" w:lineRule="auto"/>
        <w:jc w:val="both"/>
        <w:rPr>
          <w:color w:val="auto"/>
        </w:rPr>
      </w:pPr>
    </w:p>
    <w:p w:rsidR="00E57B0A" w:rsidRPr="00E118C5" w:rsidRDefault="00E57B0A" w:rsidP="00820F84">
      <w:pPr>
        <w:pStyle w:val="11"/>
        <w:spacing w:line="252" w:lineRule="auto"/>
        <w:jc w:val="both"/>
        <w:rPr>
          <w:color w:val="auto"/>
        </w:rPr>
      </w:pPr>
      <w:r w:rsidRPr="00E118C5">
        <w:rPr>
          <w:color w:val="auto"/>
        </w:rPr>
        <w:t>Личностные и метапредметные результаты представлены с учётом особенностей преподавания обществознания в основной школе.</w:t>
      </w:r>
    </w:p>
    <w:p w:rsidR="00E57B0A" w:rsidRPr="00E118C5" w:rsidRDefault="00E57B0A" w:rsidP="00820F84">
      <w:pPr>
        <w:pStyle w:val="11"/>
        <w:spacing w:line="252" w:lineRule="auto"/>
        <w:jc w:val="both"/>
        <w:rPr>
          <w:color w:val="auto"/>
        </w:rPr>
      </w:pPr>
      <w:r w:rsidRPr="00E118C5">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E57B0A" w:rsidRPr="00E118C5" w:rsidRDefault="00E57B0A" w:rsidP="00820F84">
      <w:pPr>
        <w:pStyle w:val="11"/>
        <w:spacing w:line="252" w:lineRule="auto"/>
        <w:jc w:val="both"/>
        <w:rPr>
          <w:color w:val="auto"/>
        </w:rPr>
      </w:pPr>
      <w:r w:rsidRPr="00E118C5">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p>
    <w:p w:rsidR="00E57B0A" w:rsidRPr="00E118C5" w:rsidRDefault="00E57B0A" w:rsidP="00820F84">
      <w:pPr>
        <w:pStyle w:val="11"/>
        <w:spacing w:line="257" w:lineRule="auto"/>
        <w:jc w:val="both"/>
        <w:rPr>
          <w:color w:val="auto"/>
        </w:rPr>
      </w:pPr>
      <w:r w:rsidRPr="00E118C5">
        <w:rPr>
          <w:b/>
          <w:bCs/>
          <w:color w:val="auto"/>
        </w:rPr>
        <w:t xml:space="preserve">Личностные результаты </w:t>
      </w:r>
      <w:r w:rsidRPr="00E118C5">
        <w:rPr>
          <w:color w:val="auto"/>
        </w:rPr>
        <w:t>освоения Примерной рабочей программы по обществознанию для основного общего образования (6—9 классы).</w:t>
      </w:r>
    </w:p>
    <w:p w:rsidR="00E57B0A" w:rsidRPr="00E118C5" w:rsidRDefault="00E57B0A" w:rsidP="00820F84">
      <w:pPr>
        <w:pStyle w:val="11"/>
        <w:spacing w:line="252" w:lineRule="auto"/>
        <w:jc w:val="both"/>
        <w:rPr>
          <w:color w:val="auto"/>
        </w:rPr>
      </w:pPr>
      <w:r w:rsidRPr="00E118C5">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57B0A" w:rsidRPr="00E118C5" w:rsidRDefault="00E57B0A" w:rsidP="00820F84">
      <w:pPr>
        <w:pStyle w:val="11"/>
        <w:spacing w:line="266" w:lineRule="auto"/>
        <w:jc w:val="both"/>
        <w:rPr>
          <w:color w:val="auto"/>
        </w:rPr>
      </w:pPr>
      <w:r w:rsidRPr="00E118C5">
        <w:rPr>
          <w:b/>
          <w:bCs/>
          <w:i/>
          <w:iCs/>
          <w:color w:val="auto"/>
        </w:rPr>
        <w:t>Гражданского воспитания:</w:t>
      </w:r>
    </w:p>
    <w:p w:rsidR="00E57B0A" w:rsidRPr="00E118C5" w:rsidRDefault="00E57B0A" w:rsidP="00820F84">
      <w:pPr>
        <w:pStyle w:val="11"/>
        <w:spacing w:line="252" w:lineRule="auto"/>
        <w:jc w:val="both"/>
        <w:rPr>
          <w:color w:val="auto"/>
        </w:rPr>
      </w:pPr>
      <w:r w:rsidRPr="00E118C5">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57B0A" w:rsidRPr="00E118C5" w:rsidRDefault="00E57B0A" w:rsidP="00820F84">
      <w:pPr>
        <w:pStyle w:val="11"/>
        <w:spacing w:line="266" w:lineRule="auto"/>
        <w:jc w:val="both"/>
        <w:rPr>
          <w:color w:val="auto"/>
        </w:rPr>
      </w:pPr>
      <w:r w:rsidRPr="00E118C5">
        <w:rPr>
          <w:b/>
          <w:bCs/>
          <w:i/>
          <w:iCs/>
          <w:color w:val="auto"/>
        </w:rPr>
        <w:t>Патриотического воспитания:</w:t>
      </w:r>
    </w:p>
    <w:p w:rsidR="00E57B0A" w:rsidRPr="00E118C5" w:rsidRDefault="00E57B0A" w:rsidP="00820F84">
      <w:pPr>
        <w:pStyle w:val="11"/>
        <w:spacing w:line="252" w:lineRule="auto"/>
        <w:jc w:val="both"/>
        <w:rPr>
          <w:color w:val="auto"/>
        </w:rPr>
      </w:pPr>
      <w:r w:rsidRPr="00E118C5">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57B0A" w:rsidRPr="00E118C5" w:rsidRDefault="00E57B0A" w:rsidP="00820F84">
      <w:pPr>
        <w:pStyle w:val="11"/>
        <w:spacing w:line="266" w:lineRule="auto"/>
        <w:jc w:val="both"/>
        <w:rPr>
          <w:color w:val="auto"/>
        </w:rPr>
      </w:pPr>
      <w:r w:rsidRPr="00E118C5">
        <w:rPr>
          <w:b/>
          <w:bCs/>
          <w:i/>
          <w:iCs/>
          <w:color w:val="auto"/>
        </w:rPr>
        <w:t>Духовно-нравственного воспитания:</w:t>
      </w:r>
    </w:p>
    <w:p w:rsidR="00E57B0A" w:rsidRPr="00E118C5" w:rsidRDefault="00E57B0A" w:rsidP="00820F84">
      <w:pPr>
        <w:pStyle w:val="11"/>
        <w:spacing w:line="252" w:lineRule="auto"/>
        <w:jc w:val="both"/>
        <w:rPr>
          <w:color w:val="auto"/>
        </w:rPr>
      </w:pPr>
      <w:r w:rsidRPr="00E118C5">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7B0A" w:rsidRPr="00E118C5" w:rsidRDefault="00E57B0A" w:rsidP="00820F84">
      <w:pPr>
        <w:pStyle w:val="11"/>
        <w:spacing w:line="266" w:lineRule="auto"/>
        <w:jc w:val="both"/>
        <w:rPr>
          <w:b/>
          <w:bCs/>
          <w:i/>
          <w:iCs/>
          <w:color w:val="auto"/>
        </w:rPr>
      </w:pPr>
    </w:p>
    <w:p w:rsidR="00E57B0A" w:rsidRPr="00E118C5" w:rsidRDefault="00E57B0A" w:rsidP="00820F84">
      <w:pPr>
        <w:pStyle w:val="11"/>
        <w:spacing w:line="266" w:lineRule="auto"/>
        <w:jc w:val="both"/>
        <w:rPr>
          <w:color w:val="auto"/>
        </w:rPr>
      </w:pPr>
      <w:r w:rsidRPr="00E118C5">
        <w:rPr>
          <w:b/>
          <w:bCs/>
          <w:i/>
          <w:iCs/>
          <w:color w:val="auto"/>
        </w:rPr>
        <w:t>Эстетического воспитания:</w:t>
      </w:r>
    </w:p>
    <w:p w:rsidR="00E57B0A" w:rsidRPr="00E118C5" w:rsidRDefault="00E57B0A" w:rsidP="00820F84">
      <w:pPr>
        <w:pStyle w:val="11"/>
        <w:spacing w:line="252" w:lineRule="auto"/>
        <w:jc w:val="both"/>
        <w:rPr>
          <w:color w:val="auto"/>
        </w:rPr>
      </w:pPr>
      <w:r w:rsidRPr="00E118C5">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57B0A" w:rsidRPr="00E118C5" w:rsidRDefault="00E57B0A" w:rsidP="00820F84">
      <w:pPr>
        <w:pStyle w:val="11"/>
        <w:spacing w:line="266" w:lineRule="auto"/>
        <w:jc w:val="both"/>
        <w:rPr>
          <w:color w:val="auto"/>
        </w:rPr>
      </w:pPr>
      <w:r w:rsidRPr="00E118C5">
        <w:rPr>
          <w:b/>
          <w:bCs/>
          <w:i/>
          <w:iCs/>
          <w:color w:val="auto"/>
        </w:rPr>
        <w:t>Физического воспитания, формирования культуры здоровья и эмоционального благополучия:</w:t>
      </w:r>
    </w:p>
    <w:p w:rsidR="00E57B0A" w:rsidRPr="00E118C5" w:rsidRDefault="00E57B0A" w:rsidP="00820F84">
      <w:pPr>
        <w:pStyle w:val="11"/>
        <w:spacing w:line="252" w:lineRule="auto"/>
        <w:jc w:val="both"/>
        <w:rPr>
          <w:color w:val="auto"/>
        </w:rPr>
      </w:pPr>
      <w:r w:rsidRPr="00E118C5">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E57B0A" w:rsidRPr="00E118C5" w:rsidRDefault="00E57B0A" w:rsidP="00820F84">
      <w:pPr>
        <w:pStyle w:val="11"/>
        <w:spacing w:line="252" w:lineRule="auto"/>
        <w:jc w:val="both"/>
        <w:rPr>
          <w:color w:val="auto"/>
        </w:rPr>
      </w:pPr>
      <w:r w:rsidRPr="00E118C5">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57B0A" w:rsidRPr="00E118C5" w:rsidRDefault="00E57B0A" w:rsidP="00820F84">
      <w:pPr>
        <w:pStyle w:val="11"/>
        <w:spacing w:line="252" w:lineRule="auto"/>
        <w:jc w:val="both"/>
        <w:rPr>
          <w:color w:val="auto"/>
        </w:rPr>
      </w:pPr>
      <w:r w:rsidRPr="00E118C5">
        <w:rPr>
          <w:color w:val="auto"/>
        </w:rPr>
        <w:t>умение принимать себя и других, не осуждая; &lt;...&gt;</w:t>
      </w:r>
    </w:p>
    <w:p w:rsidR="00E57B0A" w:rsidRPr="00E118C5" w:rsidRDefault="00E57B0A" w:rsidP="00820F84">
      <w:pPr>
        <w:pStyle w:val="11"/>
        <w:spacing w:line="252" w:lineRule="auto"/>
        <w:jc w:val="both"/>
        <w:rPr>
          <w:color w:val="auto"/>
        </w:rPr>
      </w:pPr>
      <w:r w:rsidRPr="00E118C5">
        <w:rPr>
          <w:color w:val="auto"/>
        </w:rPr>
        <w:t>сформированность навыков рефлексии, признание своего права на ошибку и такого же права другого человека.</w:t>
      </w:r>
    </w:p>
    <w:p w:rsidR="00E57B0A" w:rsidRPr="00E118C5" w:rsidRDefault="00E57B0A" w:rsidP="00820F84">
      <w:pPr>
        <w:pStyle w:val="11"/>
        <w:spacing w:line="266" w:lineRule="auto"/>
        <w:jc w:val="both"/>
        <w:rPr>
          <w:color w:val="auto"/>
        </w:rPr>
      </w:pPr>
      <w:r w:rsidRPr="00E118C5">
        <w:rPr>
          <w:b/>
          <w:bCs/>
          <w:i/>
          <w:iCs/>
          <w:color w:val="auto"/>
        </w:rPr>
        <w:t>Трудового воспитания:</w:t>
      </w:r>
    </w:p>
    <w:p w:rsidR="00E57B0A" w:rsidRPr="00E118C5" w:rsidRDefault="00E57B0A" w:rsidP="00820F84">
      <w:pPr>
        <w:pStyle w:val="11"/>
        <w:spacing w:line="252" w:lineRule="auto"/>
        <w:jc w:val="both"/>
        <w:rPr>
          <w:color w:val="auto"/>
        </w:rPr>
      </w:pPr>
      <w:r w:rsidRPr="00E118C5">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7B0A" w:rsidRPr="00E118C5" w:rsidRDefault="00E57B0A" w:rsidP="00820F84">
      <w:pPr>
        <w:pStyle w:val="11"/>
        <w:spacing w:line="266" w:lineRule="auto"/>
        <w:jc w:val="both"/>
        <w:rPr>
          <w:color w:val="auto"/>
        </w:rPr>
      </w:pPr>
      <w:r w:rsidRPr="00E118C5">
        <w:rPr>
          <w:b/>
          <w:bCs/>
          <w:i/>
          <w:iCs/>
          <w:color w:val="auto"/>
        </w:rPr>
        <w:t>Экологического воспитания:</w:t>
      </w:r>
    </w:p>
    <w:p w:rsidR="00E57B0A" w:rsidRPr="00E118C5" w:rsidRDefault="00E57B0A" w:rsidP="00820F84">
      <w:pPr>
        <w:pStyle w:val="11"/>
        <w:spacing w:line="252" w:lineRule="auto"/>
        <w:jc w:val="both"/>
        <w:rPr>
          <w:color w:val="auto"/>
        </w:rPr>
      </w:pPr>
      <w:r w:rsidRPr="00E118C5">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7B0A" w:rsidRPr="00E118C5" w:rsidRDefault="00E57B0A" w:rsidP="00820F84">
      <w:pPr>
        <w:pStyle w:val="11"/>
        <w:spacing w:line="266" w:lineRule="auto"/>
        <w:jc w:val="both"/>
        <w:rPr>
          <w:color w:val="auto"/>
        </w:rPr>
      </w:pPr>
      <w:r w:rsidRPr="00E118C5">
        <w:rPr>
          <w:b/>
          <w:bCs/>
          <w:i/>
          <w:iCs/>
          <w:color w:val="auto"/>
        </w:rPr>
        <w:t>Ценности научного познания:</w:t>
      </w:r>
    </w:p>
    <w:p w:rsidR="00E57B0A" w:rsidRPr="00E118C5" w:rsidRDefault="00E57B0A" w:rsidP="00820F84">
      <w:pPr>
        <w:pStyle w:val="11"/>
        <w:spacing w:line="252" w:lineRule="auto"/>
        <w:jc w:val="both"/>
        <w:rPr>
          <w:color w:val="auto"/>
        </w:rPr>
      </w:pPr>
      <w:r w:rsidRPr="00E118C5">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7B0A" w:rsidRPr="00E118C5" w:rsidRDefault="00E57B0A" w:rsidP="00820F84">
      <w:pPr>
        <w:pStyle w:val="11"/>
        <w:spacing w:line="266" w:lineRule="auto"/>
        <w:jc w:val="both"/>
        <w:rPr>
          <w:color w:val="auto"/>
        </w:rPr>
      </w:pPr>
      <w:r w:rsidRPr="00E118C5">
        <w:rPr>
          <w:b/>
          <w:bCs/>
          <w:color w:val="auto"/>
        </w:rPr>
        <w:t>Личностные результаты, обеспечивающие адаптацию обучающегося к изменяющимся условиям социальной и природной среды</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57B0A" w:rsidRPr="00E118C5" w:rsidRDefault="00E57B0A" w:rsidP="00820F84">
      <w:pPr>
        <w:pStyle w:val="11"/>
        <w:spacing w:line="252" w:lineRule="auto"/>
        <w:jc w:val="both"/>
        <w:rPr>
          <w:color w:val="auto"/>
        </w:rPr>
      </w:pPr>
      <w:r w:rsidRPr="00E118C5">
        <w:rPr>
          <w:color w:val="auto"/>
        </w:rPr>
        <w:t>способность обучающихся во взаимодействии в условиях неопределённости, открытость опыту и знаниям других;</w:t>
      </w:r>
    </w:p>
    <w:p w:rsidR="00E57B0A" w:rsidRPr="00E118C5" w:rsidRDefault="00E57B0A" w:rsidP="00820F84">
      <w:pPr>
        <w:pStyle w:val="11"/>
        <w:spacing w:line="252" w:lineRule="auto"/>
        <w:jc w:val="both"/>
        <w:rPr>
          <w:color w:val="auto"/>
        </w:rPr>
      </w:pPr>
      <w:r w:rsidRPr="00E118C5">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57B0A" w:rsidRPr="00E118C5" w:rsidRDefault="00E57B0A" w:rsidP="00820F84">
      <w:pPr>
        <w:pStyle w:val="11"/>
        <w:spacing w:line="252" w:lineRule="auto"/>
        <w:jc w:val="both"/>
        <w:rPr>
          <w:color w:val="auto"/>
        </w:rPr>
      </w:pPr>
      <w:r w:rsidRPr="00E118C5">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57B0A" w:rsidRPr="00E118C5" w:rsidRDefault="00E57B0A" w:rsidP="00820F84">
      <w:pPr>
        <w:pStyle w:val="11"/>
        <w:spacing w:line="252" w:lineRule="auto"/>
        <w:jc w:val="both"/>
        <w:rPr>
          <w:color w:val="auto"/>
        </w:rPr>
      </w:pPr>
      <w:r w:rsidRPr="00E118C5">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57B0A" w:rsidRPr="00E118C5" w:rsidRDefault="00E57B0A" w:rsidP="00820F84">
      <w:pPr>
        <w:pStyle w:val="11"/>
        <w:spacing w:line="252" w:lineRule="auto"/>
        <w:jc w:val="both"/>
        <w:rPr>
          <w:color w:val="auto"/>
        </w:rPr>
      </w:pPr>
      <w:r w:rsidRPr="00E118C5">
        <w:rPr>
          <w:color w:val="auto"/>
        </w:rPr>
        <w:t>умение анализировать и выявлять взаимосвязи природы, общества и экономики;</w:t>
      </w:r>
    </w:p>
    <w:p w:rsidR="00E57B0A" w:rsidRPr="00E118C5" w:rsidRDefault="00E57B0A" w:rsidP="00820F84">
      <w:pPr>
        <w:pStyle w:val="11"/>
        <w:spacing w:line="252" w:lineRule="auto"/>
        <w:jc w:val="both"/>
        <w:rPr>
          <w:color w:val="auto"/>
        </w:rPr>
      </w:pPr>
      <w:r w:rsidRPr="00E118C5">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57B0A" w:rsidRPr="00E118C5" w:rsidRDefault="00E57B0A" w:rsidP="00820F84">
      <w:pPr>
        <w:pStyle w:val="11"/>
        <w:spacing w:line="252" w:lineRule="auto"/>
        <w:jc w:val="both"/>
        <w:rPr>
          <w:color w:val="auto"/>
        </w:rPr>
      </w:pPr>
      <w:r w:rsidRPr="00E118C5">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Метапредметные результаты</w:t>
      </w:r>
    </w:p>
    <w:p w:rsidR="00E57B0A" w:rsidRPr="00E118C5" w:rsidRDefault="00E57B0A" w:rsidP="008768C2">
      <w:pPr>
        <w:pStyle w:val="11"/>
        <w:spacing w:line="262" w:lineRule="auto"/>
        <w:jc w:val="both"/>
        <w:rPr>
          <w:b/>
          <w:bCs/>
          <w:color w:val="auto"/>
        </w:rPr>
      </w:pPr>
      <w:r w:rsidRPr="00E118C5">
        <w:rPr>
          <w:b/>
          <w:bCs/>
          <w:color w:val="auto"/>
        </w:rPr>
        <w:t xml:space="preserve">Метапредметные результаты </w:t>
      </w:r>
      <w:r w:rsidRPr="00E118C5">
        <w:rPr>
          <w:color w:val="auto"/>
        </w:rPr>
        <w:t xml:space="preserve">освоения основной образовательной программы, формируемые при изучении </w:t>
      </w:r>
      <w:r w:rsidRPr="00E118C5">
        <w:rPr>
          <w:b/>
          <w:bCs/>
          <w:color w:val="auto"/>
        </w:rPr>
        <w:t>обществознания:</w:t>
      </w:r>
    </w:p>
    <w:p w:rsidR="00E57B0A" w:rsidRPr="00E118C5" w:rsidRDefault="00E57B0A" w:rsidP="00820F84">
      <w:pPr>
        <w:pStyle w:val="50"/>
        <w:numPr>
          <w:ilvl w:val="0"/>
          <w:numId w:val="47"/>
        </w:numPr>
        <w:tabs>
          <w:tab w:val="left" w:pos="304"/>
        </w:tabs>
        <w:spacing w:after="0"/>
        <w:jc w:val="both"/>
        <w:rPr>
          <w:rFonts w:ascii="Times New Roman" w:hAnsi="Times New Roman" w:cs="Times New Roman"/>
          <w:color w:val="auto"/>
        </w:rPr>
      </w:pPr>
      <w:r w:rsidRPr="00E118C5">
        <w:rPr>
          <w:rFonts w:ascii="Times New Roman" w:hAnsi="Times New Roman" w:cs="Times New Roman"/>
          <w:b/>
          <w:bCs/>
          <w:color w:val="auto"/>
        </w:rPr>
        <w:t>Овладение универсальными учебными познавательными действиями</w:t>
      </w:r>
    </w:p>
    <w:p w:rsidR="00E57B0A" w:rsidRPr="00E118C5" w:rsidRDefault="00E57B0A" w:rsidP="00820F84">
      <w:pPr>
        <w:pStyle w:val="11"/>
        <w:spacing w:line="266" w:lineRule="auto"/>
        <w:jc w:val="both"/>
        <w:rPr>
          <w:color w:val="auto"/>
        </w:rPr>
      </w:pPr>
      <w:r w:rsidRPr="00E118C5">
        <w:rPr>
          <w:b/>
          <w:bCs/>
          <w:i/>
          <w:iCs/>
          <w:color w:val="auto"/>
        </w:rPr>
        <w:t>Базовые логические действия:</w:t>
      </w:r>
    </w:p>
    <w:p w:rsidR="00E57B0A" w:rsidRPr="00E118C5" w:rsidRDefault="00E57B0A" w:rsidP="00820F84">
      <w:pPr>
        <w:pStyle w:val="11"/>
        <w:spacing w:line="252" w:lineRule="auto"/>
        <w:jc w:val="both"/>
        <w:rPr>
          <w:color w:val="auto"/>
        </w:rPr>
      </w:pPr>
      <w:r w:rsidRPr="00E118C5">
        <w:rPr>
          <w:color w:val="auto"/>
        </w:rPr>
        <w:t>выявлять и характеризовать существенные признаки социальных явлений и процессов;</w:t>
      </w:r>
    </w:p>
    <w:p w:rsidR="00E57B0A" w:rsidRPr="00E118C5" w:rsidRDefault="00E57B0A" w:rsidP="00820F84">
      <w:pPr>
        <w:pStyle w:val="11"/>
        <w:spacing w:line="252" w:lineRule="auto"/>
        <w:jc w:val="both"/>
        <w:rPr>
          <w:color w:val="auto"/>
        </w:rPr>
      </w:pPr>
      <w:r w:rsidRPr="00E118C5">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57B0A" w:rsidRPr="00E118C5" w:rsidRDefault="00E57B0A" w:rsidP="00820F84">
      <w:pPr>
        <w:pStyle w:val="11"/>
        <w:spacing w:line="252" w:lineRule="auto"/>
        <w:jc w:val="both"/>
        <w:rPr>
          <w:color w:val="auto"/>
        </w:rPr>
      </w:pPr>
      <w:r w:rsidRPr="00E118C5">
        <w:rPr>
          <w:color w:val="auto"/>
        </w:rPr>
        <w:t>с учётом предложенной задачи выявлять закономерности и противоречия в рассматриваемых фактах, данных и наблюдениях;</w:t>
      </w:r>
    </w:p>
    <w:p w:rsidR="00E57B0A" w:rsidRPr="00E118C5" w:rsidRDefault="00E57B0A" w:rsidP="00820F84">
      <w:pPr>
        <w:pStyle w:val="11"/>
        <w:spacing w:line="252" w:lineRule="auto"/>
        <w:jc w:val="both"/>
        <w:rPr>
          <w:color w:val="auto"/>
        </w:rPr>
      </w:pPr>
      <w:r w:rsidRPr="00E118C5">
        <w:rPr>
          <w:color w:val="auto"/>
        </w:rPr>
        <w:t>предлагать критерии для выявления закономерностей и противоречий;</w:t>
      </w:r>
    </w:p>
    <w:p w:rsidR="00E57B0A" w:rsidRPr="00E118C5" w:rsidRDefault="00E57B0A" w:rsidP="00820F84">
      <w:pPr>
        <w:pStyle w:val="11"/>
        <w:spacing w:line="252" w:lineRule="auto"/>
        <w:jc w:val="both"/>
        <w:rPr>
          <w:color w:val="auto"/>
        </w:rPr>
      </w:pPr>
      <w:r w:rsidRPr="00E118C5">
        <w:rPr>
          <w:color w:val="auto"/>
        </w:rPr>
        <w:t>выявлять дефицит информации, данных, необходимых для решения поставленной задачи;</w:t>
      </w:r>
    </w:p>
    <w:p w:rsidR="00E57B0A" w:rsidRPr="00E118C5" w:rsidRDefault="00E57B0A" w:rsidP="00820F84">
      <w:pPr>
        <w:pStyle w:val="11"/>
        <w:spacing w:line="252" w:lineRule="auto"/>
        <w:jc w:val="both"/>
        <w:rPr>
          <w:color w:val="auto"/>
        </w:rPr>
      </w:pPr>
      <w:r w:rsidRPr="00E118C5">
        <w:rPr>
          <w:color w:val="auto"/>
        </w:rPr>
        <w:t xml:space="preserve">выявлять причинно-следственные связи при изучении явлений и процессов; </w:t>
      </w:r>
      <w:r w:rsidRPr="00E118C5">
        <w:rPr>
          <w:b/>
          <w:bCs/>
          <w:i/>
          <w:iCs/>
          <w:color w:val="auto"/>
        </w:rPr>
        <w:t>&lt;</w:t>
      </w:r>
      <w:r w:rsidRPr="00E118C5">
        <w:rPr>
          <w:bCs/>
          <w:iCs/>
          <w:color w:val="auto"/>
        </w:rPr>
        <w:t>…</w:t>
      </w:r>
      <w:r w:rsidRPr="00E118C5">
        <w:rPr>
          <w:b/>
          <w:bCs/>
          <w:i/>
          <w:iCs/>
          <w:color w:val="auto"/>
        </w:rPr>
        <w:t>&gt;</w:t>
      </w:r>
    </w:p>
    <w:p w:rsidR="00E57B0A" w:rsidRPr="00E118C5" w:rsidRDefault="00E57B0A" w:rsidP="00820F84">
      <w:pPr>
        <w:pStyle w:val="11"/>
        <w:spacing w:line="252" w:lineRule="auto"/>
        <w:jc w:val="both"/>
        <w:rPr>
          <w:color w:val="auto"/>
        </w:rPr>
      </w:pPr>
      <w:r w:rsidRPr="00E118C5">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57B0A" w:rsidRPr="00E118C5" w:rsidRDefault="00E57B0A" w:rsidP="00820F84">
      <w:pPr>
        <w:pStyle w:val="11"/>
        <w:spacing w:line="252" w:lineRule="auto"/>
        <w:jc w:val="both"/>
        <w:rPr>
          <w:color w:val="auto"/>
        </w:rPr>
      </w:pPr>
      <w:r w:rsidRPr="00E118C5">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11"/>
        <w:spacing w:line="266" w:lineRule="auto"/>
        <w:jc w:val="both"/>
        <w:rPr>
          <w:color w:val="auto"/>
        </w:rPr>
      </w:pPr>
      <w:r w:rsidRPr="00E118C5">
        <w:rPr>
          <w:b/>
          <w:bCs/>
          <w:i/>
          <w:iCs/>
          <w:color w:val="auto"/>
        </w:rPr>
        <w:t>Базовые исследовательские действия:</w:t>
      </w:r>
    </w:p>
    <w:p w:rsidR="00E57B0A" w:rsidRPr="00E118C5" w:rsidRDefault="00E57B0A" w:rsidP="00820F84">
      <w:pPr>
        <w:pStyle w:val="11"/>
        <w:spacing w:line="252" w:lineRule="auto"/>
        <w:jc w:val="both"/>
        <w:rPr>
          <w:color w:val="auto"/>
        </w:rPr>
      </w:pPr>
      <w:r w:rsidRPr="00E118C5">
        <w:rPr>
          <w:color w:val="auto"/>
        </w:rPr>
        <w:t>использовать вопросы как исследовательский инструмент познания;</w:t>
      </w:r>
    </w:p>
    <w:p w:rsidR="00E57B0A" w:rsidRPr="00E118C5" w:rsidRDefault="00E57B0A" w:rsidP="00820F84">
      <w:pPr>
        <w:pStyle w:val="11"/>
        <w:spacing w:line="252" w:lineRule="auto"/>
        <w:jc w:val="both"/>
        <w:rPr>
          <w:color w:val="auto"/>
        </w:rPr>
      </w:pPr>
      <w:r w:rsidRPr="00E118C5">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57B0A" w:rsidRPr="00E118C5" w:rsidRDefault="00E57B0A" w:rsidP="00820F84">
      <w:pPr>
        <w:pStyle w:val="11"/>
        <w:spacing w:line="252" w:lineRule="auto"/>
        <w:jc w:val="both"/>
        <w:rPr>
          <w:color w:val="auto"/>
        </w:rPr>
      </w:pPr>
      <w:r w:rsidRPr="00E118C5">
        <w:rPr>
          <w:color w:val="auto"/>
        </w:rPr>
        <w:t>формулировать гипотезу об истинности собственных суждений и суждений других, аргументировать свою позицию, мнение;</w:t>
      </w:r>
    </w:p>
    <w:p w:rsidR="00E57B0A" w:rsidRPr="00E118C5" w:rsidRDefault="00E57B0A" w:rsidP="00820F84">
      <w:pPr>
        <w:pStyle w:val="11"/>
        <w:spacing w:line="252" w:lineRule="auto"/>
        <w:jc w:val="both"/>
        <w:rPr>
          <w:color w:val="auto"/>
        </w:rPr>
      </w:pPr>
      <w:r w:rsidRPr="00E118C5">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E57B0A" w:rsidRPr="00E118C5" w:rsidRDefault="00E57B0A" w:rsidP="00820F84">
      <w:pPr>
        <w:pStyle w:val="11"/>
        <w:spacing w:line="240" w:lineRule="auto"/>
        <w:jc w:val="both"/>
        <w:rPr>
          <w:color w:val="auto"/>
        </w:rPr>
      </w:pPr>
      <w:r w:rsidRPr="00E118C5">
        <w:rPr>
          <w:color w:val="auto"/>
        </w:rPr>
        <w:t>оценивать на применимость и достоверность информацию, полученную в ходе исследования &lt;...&gt;;</w:t>
      </w:r>
    </w:p>
    <w:p w:rsidR="00E57B0A" w:rsidRPr="00E118C5" w:rsidRDefault="00E57B0A" w:rsidP="00820F84">
      <w:pPr>
        <w:pStyle w:val="11"/>
        <w:spacing w:line="240" w:lineRule="auto"/>
        <w:jc w:val="both"/>
        <w:rPr>
          <w:color w:val="auto"/>
        </w:rPr>
      </w:pPr>
      <w:r w:rsidRPr="00E118C5">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E57B0A" w:rsidRPr="00E118C5" w:rsidRDefault="00E57B0A" w:rsidP="00820F84">
      <w:pPr>
        <w:pStyle w:val="11"/>
        <w:spacing w:line="240" w:lineRule="auto"/>
        <w:jc w:val="both"/>
        <w:rPr>
          <w:color w:val="auto"/>
        </w:rPr>
      </w:pPr>
      <w:r w:rsidRPr="00E118C5">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57B0A" w:rsidRPr="00E118C5" w:rsidRDefault="00E57B0A" w:rsidP="00820F84">
      <w:pPr>
        <w:pStyle w:val="11"/>
        <w:spacing w:line="259" w:lineRule="auto"/>
        <w:jc w:val="both"/>
        <w:rPr>
          <w:color w:val="auto"/>
        </w:rPr>
      </w:pPr>
      <w:r w:rsidRPr="00E118C5">
        <w:rPr>
          <w:b/>
          <w:bCs/>
          <w:i/>
          <w:iCs/>
          <w:color w:val="auto"/>
        </w:rPr>
        <w:t>Работа с информацией:</w:t>
      </w:r>
    </w:p>
    <w:p w:rsidR="00E57B0A" w:rsidRPr="00E118C5" w:rsidRDefault="00E57B0A" w:rsidP="00820F84">
      <w:pPr>
        <w:pStyle w:val="11"/>
        <w:spacing w:line="240" w:lineRule="auto"/>
        <w:jc w:val="both"/>
        <w:rPr>
          <w:color w:val="auto"/>
        </w:rPr>
      </w:pPr>
      <w:r w:rsidRPr="00E118C5">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57B0A" w:rsidRPr="00E118C5" w:rsidRDefault="00E57B0A" w:rsidP="00820F84">
      <w:pPr>
        <w:pStyle w:val="11"/>
        <w:spacing w:line="240" w:lineRule="auto"/>
        <w:jc w:val="both"/>
        <w:rPr>
          <w:color w:val="auto"/>
        </w:rPr>
      </w:pPr>
      <w:r w:rsidRPr="00E118C5">
        <w:rPr>
          <w:color w:val="auto"/>
        </w:rPr>
        <w:t>выбирать, анализировать, систематизировать и интерпретировать информацию различных видов и форм представления;</w:t>
      </w:r>
    </w:p>
    <w:p w:rsidR="00E57B0A" w:rsidRPr="00E118C5" w:rsidRDefault="00E57B0A" w:rsidP="00820F84">
      <w:pPr>
        <w:pStyle w:val="11"/>
        <w:spacing w:line="240" w:lineRule="auto"/>
        <w:jc w:val="both"/>
        <w:rPr>
          <w:color w:val="auto"/>
        </w:rPr>
      </w:pPr>
      <w:r w:rsidRPr="00E118C5">
        <w:rPr>
          <w:color w:val="auto"/>
        </w:rPr>
        <w:t>находить сходные аргументы (подтверждающие или опровергающие одну и ту же идею, версию) в различных информационных источниках;</w:t>
      </w:r>
    </w:p>
    <w:p w:rsidR="00E57B0A" w:rsidRPr="00E118C5" w:rsidRDefault="00E57B0A" w:rsidP="00820F84">
      <w:pPr>
        <w:pStyle w:val="11"/>
        <w:spacing w:line="240" w:lineRule="auto"/>
        <w:jc w:val="both"/>
        <w:rPr>
          <w:color w:val="auto"/>
        </w:rPr>
      </w:pPr>
      <w:r w:rsidRPr="00E118C5">
        <w:rPr>
          <w:color w:val="auto"/>
        </w:rPr>
        <w:t>самостоятельно выбирать оптимальную форму представления информации &lt;…&gt;;</w:t>
      </w:r>
    </w:p>
    <w:p w:rsidR="00E57B0A" w:rsidRPr="00E118C5" w:rsidRDefault="00E57B0A" w:rsidP="00820F84">
      <w:pPr>
        <w:pStyle w:val="11"/>
        <w:spacing w:line="240" w:lineRule="auto"/>
        <w:jc w:val="both"/>
        <w:rPr>
          <w:color w:val="auto"/>
        </w:rPr>
      </w:pPr>
      <w:r w:rsidRPr="00E118C5">
        <w:rPr>
          <w:color w:val="auto"/>
        </w:rPr>
        <w:t>оценивать надёжность информации по критериям, предложенным педагогическим работником или сформулированным самостоятельно;</w:t>
      </w:r>
    </w:p>
    <w:p w:rsidR="00E57B0A" w:rsidRPr="00E118C5" w:rsidRDefault="00E57B0A" w:rsidP="00820F84">
      <w:pPr>
        <w:pStyle w:val="11"/>
        <w:spacing w:line="240" w:lineRule="auto"/>
        <w:jc w:val="both"/>
        <w:rPr>
          <w:color w:val="auto"/>
        </w:rPr>
      </w:pPr>
      <w:r w:rsidRPr="00E118C5">
        <w:rPr>
          <w:color w:val="auto"/>
        </w:rPr>
        <w:t>эффективно запоминать и систематизировать информацию.</w:t>
      </w:r>
    </w:p>
    <w:p w:rsidR="00E57B0A" w:rsidRPr="00E118C5" w:rsidRDefault="00E57B0A" w:rsidP="008768C2">
      <w:pPr>
        <w:pStyle w:val="11"/>
        <w:spacing w:line="240" w:lineRule="auto"/>
        <w:ind w:firstLine="0"/>
        <w:jc w:val="both"/>
        <w:rPr>
          <w:color w:val="auto"/>
        </w:rPr>
      </w:pPr>
    </w:p>
    <w:p w:rsidR="00E57B0A" w:rsidRPr="00E118C5" w:rsidRDefault="00E57B0A" w:rsidP="00820F84">
      <w:pPr>
        <w:pStyle w:val="50"/>
        <w:numPr>
          <w:ilvl w:val="0"/>
          <w:numId w:val="47"/>
        </w:numPr>
        <w:tabs>
          <w:tab w:val="left" w:pos="289"/>
        </w:tabs>
        <w:spacing w:after="0"/>
        <w:jc w:val="both"/>
        <w:rPr>
          <w:rFonts w:ascii="Times New Roman" w:hAnsi="Times New Roman" w:cs="Times New Roman"/>
          <w:color w:val="auto"/>
        </w:rPr>
      </w:pPr>
      <w:r w:rsidRPr="00E118C5">
        <w:rPr>
          <w:rFonts w:ascii="Times New Roman" w:hAnsi="Times New Roman" w:cs="Times New Roman"/>
          <w:b/>
          <w:bCs/>
          <w:color w:val="auto"/>
        </w:rPr>
        <w:t>Овладение универсальными учебными коммуникативными действиями</w:t>
      </w:r>
    </w:p>
    <w:p w:rsidR="00E57B0A" w:rsidRPr="00E118C5" w:rsidRDefault="00E57B0A" w:rsidP="00820F84">
      <w:pPr>
        <w:pStyle w:val="11"/>
        <w:spacing w:line="259" w:lineRule="auto"/>
        <w:jc w:val="both"/>
        <w:rPr>
          <w:color w:val="auto"/>
        </w:rPr>
      </w:pPr>
      <w:r w:rsidRPr="00E118C5">
        <w:rPr>
          <w:b/>
          <w:bCs/>
          <w:i/>
          <w:iCs/>
          <w:color w:val="auto"/>
        </w:rPr>
        <w:t>Общение:</w:t>
      </w:r>
    </w:p>
    <w:p w:rsidR="00E57B0A" w:rsidRPr="00E118C5" w:rsidRDefault="00E57B0A" w:rsidP="00820F84">
      <w:pPr>
        <w:pStyle w:val="11"/>
        <w:spacing w:line="240" w:lineRule="auto"/>
        <w:jc w:val="both"/>
        <w:rPr>
          <w:color w:val="auto"/>
        </w:rPr>
      </w:pPr>
      <w:r w:rsidRPr="00E118C5">
        <w:rPr>
          <w:color w:val="auto"/>
        </w:rPr>
        <w:t>воспринимать и формулировать суждения, выражать эмоции в соответствии с целями и условиями общения;</w:t>
      </w:r>
    </w:p>
    <w:p w:rsidR="00E57B0A" w:rsidRPr="00E118C5" w:rsidRDefault="00E57B0A" w:rsidP="00820F84">
      <w:pPr>
        <w:pStyle w:val="11"/>
        <w:spacing w:line="240" w:lineRule="auto"/>
        <w:jc w:val="both"/>
        <w:rPr>
          <w:color w:val="auto"/>
        </w:rPr>
      </w:pPr>
      <w:r w:rsidRPr="00E118C5">
        <w:rPr>
          <w:color w:val="auto"/>
        </w:rPr>
        <w:t>выражать себя (свою точку зрения) в устных и письменных текстах;</w:t>
      </w:r>
    </w:p>
    <w:p w:rsidR="00E57B0A" w:rsidRPr="00E118C5" w:rsidRDefault="00E57B0A" w:rsidP="00820F84">
      <w:pPr>
        <w:pStyle w:val="11"/>
        <w:spacing w:line="240" w:lineRule="auto"/>
        <w:jc w:val="both"/>
        <w:rPr>
          <w:color w:val="auto"/>
        </w:rPr>
      </w:pPr>
      <w:r w:rsidRPr="00E118C5">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57B0A" w:rsidRPr="00E118C5" w:rsidRDefault="00E57B0A" w:rsidP="00820F84">
      <w:pPr>
        <w:pStyle w:val="11"/>
        <w:spacing w:line="240" w:lineRule="auto"/>
        <w:jc w:val="both"/>
        <w:rPr>
          <w:color w:val="auto"/>
        </w:rPr>
      </w:pPr>
      <w:r w:rsidRPr="00E118C5">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E57B0A" w:rsidRPr="00E118C5" w:rsidRDefault="00E57B0A" w:rsidP="00820F84">
      <w:pPr>
        <w:pStyle w:val="11"/>
        <w:spacing w:line="240" w:lineRule="auto"/>
        <w:jc w:val="both"/>
        <w:rPr>
          <w:color w:val="auto"/>
        </w:rPr>
      </w:pPr>
      <w:r w:rsidRPr="00E118C5">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7B0A" w:rsidRPr="00E118C5" w:rsidRDefault="00E57B0A" w:rsidP="00820F84">
      <w:pPr>
        <w:pStyle w:val="11"/>
        <w:spacing w:line="240" w:lineRule="auto"/>
        <w:jc w:val="both"/>
        <w:rPr>
          <w:color w:val="auto"/>
        </w:rPr>
      </w:pPr>
      <w:r w:rsidRPr="00E118C5">
        <w:rPr>
          <w:color w:val="auto"/>
        </w:rPr>
        <w:t>сопоставлять свои суждения с суждениями других участников диалога, обнаруживать различие и сходство позиций;</w:t>
      </w:r>
    </w:p>
    <w:p w:rsidR="00E57B0A" w:rsidRPr="00E118C5" w:rsidRDefault="00E57B0A" w:rsidP="00820F84">
      <w:pPr>
        <w:pStyle w:val="11"/>
        <w:spacing w:line="240" w:lineRule="auto"/>
        <w:jc w:val="both"/>
        <w:rPr>
          <w:color w:val="auto"/>
        </w:rPr>
      </w:pPr>
      <w:r w:rsidRPr="00E118C5">
        <w:rPr>
          <w:color w:val="auto"/>
        </w:rPr>
        <w:t>публично представлять результаты выполненного &lt;...&gt; исследования, проекта;</w:t>
      </w:r>
    </w:p>
    <w:p w:rsidR="00E57B0A" w:rsidRPr="00E118C5" w:rsidRDefault="00E57B0A" w:rsidP="00820F84">
      <w:pPr>
        <w:pStyle w:val="11"/>
        <w:spacing w:line="240" w:lineRule="auto"/>
        <w:jc w:val="both"/>
        <w:rPr>
          <w:color w:val="auto"/>
        </w:rPr>
      </w:pPr>
      <w:r w:rsidRPr="00E118C5">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B0A" w:rsidRPr="00E118C5" w:rsidRDefault="00E57B0A" w:rsidP="00820F84">
      <w:pPr>
        <w:pStyle w:val="11"/>
        <w:spacing w:line="264" w:lineRule="auto"/>
        <w:jc w:val="both"/>
        <w:rPr>
          <w:color w:val="auto"/>
        </w:rPr>
      </w:pPr>
      <w:r w:rsidRPr="00E118C5">
        <w:rPr>
          <w:b/>
          <w:bCs/>
          <w:i/>
          <w:iCs/>
          <w:color w:val="auto"/>
        </w:rPr>
        <w:t>Совместная деятельность</w:t>
      </w:r>
      <w:r w:rsidRPr="00E118C5">
        <w:rPr>
          <w:b/>
          <w:bCs/>
          <w:color w:val="auto"/>
        </w:rPr>
        <w:t>:</w:t>
      </w:r>
    </w:p>
    <w:p w:rsidR="00E57B0A" w:rsidRPr="00E118C5" w:rsidRDefault="00E57B0A" w:rsidP="00820F84">
      <w:pPr>
        <w:pStyle w:val="11"/>
        <w:spacing w:line="240" w:lineRule="auto"/>
        <w:jc w:val="both"/>
        <w:rPr>
          <w:color w:val="auto"/>
        </w:rPr>
      </w:pPr>
      <w:r w:rsidRPr="00E118C5">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57B0A" w:rsidRPr="00E118C5" w:rsidRDefault="00E57B0A" w:rsidP="00820F84">
      <w:pPr>
        <w:pStyle w:val="11"/>
        <w:spacing w:line="240" w:lineRule="auto"/>
        <w:jc w:val="both"/>
        <w:rPr>
          <w:color w:val="auto"/>
        </w:rPr>
      </w:pPr>
      <w:r w:rsidRPr="00E118C5">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57B0A" w:rsidRPr="00E118C5" w:rsidRDefault="00E57B0A" w:rsidP="00820F84">
      <w:pPr>
        <w:pStyle w:val="11"/>
        <w:spacing w:line="240" w:lineRule="auto"/>
        <w:jc w:val="both"/>
        <w:rPr>
          <w:color w:val="auto"/>
        </w:rPr>
      </w:pPr>
      <w:r w:rsidRPr="00E118C5">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57B0A" w:rsidRPr="00E118C5" w:rsidRDefault="00E57B0A" w:rsidP="00820F84">
      <w:pPr>
        <w:pStyle w:val="11"/>
        <w:spacing w:line="240" w:lineRule="auto"/>
        <w:jc w:val="both"/>
        <w:rPr>
          <w:color w:val="auto"/>
        </w:rPr>
      </w:pPr>
      <w:r w:rsidRPr="00E118C5">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B0A" w:rsidRPr="00E118C5" w:rsidRDefault="00E57B0A" w:rsidP="00820F84">
      <w:pPr>
        <w:pStyle w:val="11"/>
        <w:spacing w:line="240" w:lineRule="auto"/>
        <w:jc w:val="both"/>
        <w:rPr>
          <w:color w:val="auto"/>
        </w:rPr>
      </w:pPr>
      <w:r w:rsidRPr="00E118C5">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B0A" w:rsidRPr="00E118C5" w:rsidRDefault="00E57B0A" w:rsidP="00820F84">
      <w:pPr>
        <w:pStyle w:val="11"/>
        <w:spacing w:line="240" w:lineRule="auto"/>
        <w:jc w:val="both"/>
        <w:rPr>
          <w:color w:val="auto"/>
        </w:rPr>
      </w:pPr>
    </w:p>
    <w:p w:rsidR="00E57B0A" w:rsidRPr="00E118C5" w:rsidRDefault="00E57B0A" w:rsidP="00820F84">
      <w:pPr>
        <w:pStyle w:val="50"/>
        <w:numPr>
          <w:ilvl w:val="0"/>
          <w:numId w:val="47"/>
        </w:numPr>
        <w:tabs>
          <w:tab w:val="left" w:pos="279"/>
        </w:tabs>
        <w:spacing w:after="60"/>
        <w:jc w:val="both"/>
        <w:rPr>
          <w:rFonts w:ascii="Times New Roman" w:hAnsi="Times New Roman" w:cs="Times New Roman"/>
          <w:color w:val="auto"/>
        </w:rPr>
      </w:pPr>
      <w:r w:rsidRPr="00E118C5">
        <w:rPr>
          <w:rFonts w:ascii="Times New Roman" w:hAnsi="Times New Roman" w:cs="Times New Roman"/>
          <w:b/>
          <w:bCs/>
          <w:color w:val="auto"/>
        </w:rPr>
        <w:t>Овладение универсальными учебными регулятивными действиями</w:t>
      </w:r>
    </w:p>
    <w:p w:rsidR="00E57B0A" w:rsidRPr="00E118C5" w:rsidRDefault="00E57B0A" w:rsidP="00820F84">
      <w:pPr>
        <w:pStyle w:val="11"/>
        <w:spacing w:line="264" w:lineRule="auto"/>
        <w:jc w:val="both"/>
        <w:rPr>
          <w:color w:val="auto"/>
        </w:rPr>
      </w:pPr>
      <w:r w:rsidRPr="00E118C5">
        <w:rPr>
          <w:b/>
          <w:bCs/>
          <w:i/>
          <w:iCs/>
          <w:color w:val="auto"/>
        </w:rPr>
        <w:t>Самоорганизация:</w:t>
      </w:r>
    </w:p>
    <w:p w:rsidR="00E57B0A" w:rsidRPr="00E118C5" w:rsidRDefault="00E57B0A" w:rsidP="00820F84">
      <w:pPr>
        <w:pStyle w:val="11"/>
        <w:spacing w:line="240" w:lineRule="auto"/>
        <w:jc w:val="both"/>
        <w:rPr>
          <w:color w:val="auto"/>
        </w:rPr>
      </w:pPr>
      <w:r w:rsidRPr="00E118C5">
        <w:rPr>
          <w:color w:val="auto"/>
        </w:rPr>
        <w:t>выявлять проблемы для решения в жизненных и учебных ситуациях;</w:t>
      </w:r>
    </w:p>
    <w:p w:rsidR="00E57B0A" w:rsidRPr="00E118C5" w:rsidRDefault="00E57B0A" w:rsidP="00820F84">
      <w:pPr>
        <w:pStyle w:val="11"/>
        <w:spacing w:line="240" w:lineRule="auto"/>
        <w:jc w:val="both"/>
        <w:rPr>
          <w:color w:val="auto"/>
        </w:rPr>
      </w:pPr>
      <w:r w:rsidRPr="00E118C5">
        <w:rPr>
          <w:color w:val="auto"/>
        </w:rPr>
        <w:t>ориентироваться в различных подходах принятия решений (индивидуальное, принятие решения в группе, принятие решений в группе);</w:t>
      </w:r>
    </w:p>
    <w:p w:rsidR="00E57B0A" w:rsidRPr="00E118C5" w:rsidRDefault="00E57B0A" w:rsidP="00820F84">
      <w:pPr>
        <w:pStyle w:val="11"/>
        <w:spacing w:line="240" w:lineRule="auto"/>
        <w:jc w:val="both"/>
        <w:rPr>
          <w:color w:val="auto"/>
        </w:rPr>
      </w:pPr>
      <w:r w:rsidRPr="00E118C5">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spacing w:line="252" w:lineRule="auto"/>
        <w:jc w:val="both"/>
        <w:rPr>
          <w:color w:val="auto"/>
        </w:rPr>
      </w:pPr>
      <w:r w:rsidRPr="00E118C5">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7B0A" w:rsidRPr="00E118C5" w:rsidRDefault="00E57B0A" w:rsidP="00820F84">
      <w:pPr>
        <w:pStyle w:val="11"/>
        <w:spacing w:line="252" w:lineRule="auto"/>
        <w:jc w:val="both"/>
        <w:rPr>
          <w:color w:val="auto"/>
        </w:rPr>
      </w:pPr>
      <w:r w:rsidRPr="00E118C5">
        <w:rPr>
          <w:color w:val="auto"/>
        </w:rPr>
        <w:t>делать выбор и брать ответственность за решение.</w:t>
      </w:r>
    </w:p>
    <w:p w:rsidR="00E57B0A" w:rsidRPr="00E118C5" w:rsidRDefault="00E57B0A" w:rsidP="00820F84">
      <w:pPr>
        <w:pStyle w:val="11"/>
        <w:spacing w:line="266" w:lineRule="auto"/>
        <w:jc w:val="both"/>
        <w:rPr>
          <w:color w:val="auto"/>
        </w:rPr>
      </w:pPr>
      <w:r w:rsidRPr="00E118C5">
        <w:rPr>
          <w:b/>
          <w:bCs/>
          <w:i/>
          <w:iCs/>
          <w:color w:val="auto"/>
        </w:rPr>
        <w:t>Самоконтроль:</w:t>
      </w:r>
    </w:p>
    <w:p w:rsidR="00E57B0A" w:rsidRPr="00E118C5" w:rsidRDefault="00E57B0A" w:rsidP="00820F84">
      <w:pPr>
        <w:pStyle w:val="11"/>
        <w:spacing w:line="252" w:lineRule="auto"/>
        <w:jc w:val="both"/>
        <w:rPr>
          <w:color w:val="auto"/>
        </w:rPr>
      </w:pPr>
      <w:r w:rsidRPr="00E118C5">
        <w:rPr>
          <w:color w:val="auto"/>
        </w:rPr>
        <w:t>владеть способами самоконтроля, самомотивации и рефлексии;</w:t>
      </w:r>
    </w:p>
    <w:p w:rsidR="00E57B0A" w:rsidRPr="00E118C5" w:rsidRDefault="00E57B0A" w:rsidP="00820F84">
      <w:pPr>
        <w:pStyle w:val="11"/>
        <w:spacing w:line="252" w:lineRule="auto"/>
        <w:jc w:val="both"/>
        <w:rPr>
          <w:color w:val="auto"/>
        </w:rPr>
      </w:pPr>
      <w:r w:rsidRPr="00E118C5">
        <w:rPr>
          <w:color w:val="auto"/>
        </w:rPr>
        <w:t>давать адекватную оценку ситуации и предлагать план её изменения;</w:t>
      </w:r>
    </w:p>
    <w:p w:rsidR="00E57B0A" w:rsidRPr="00E118C5" w:rsidRDefault="00E57B0A" w:rsidP="00820F84">
      <w:pPr>
        <w:pStyle w:val="11"/>
        <w:spacing w:line="252" w:lineRule="auto"/>
        <w:jc w:val="both"/>
        <w:rPr>
          <w:color w:val="auto"/>
        </w:rPr>
      </w:pPr>
      <w:r w:rsidRPr="00E118C5">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7B0A" w:rsidRPr="00E118C5" w:rsidRDefault="00E57B0A" w:rsidP="00820F84">
      <w:pPr>
        <w:pStyle w:val="11"/>
        <w:spacing w:line="252" w:lineRule="auto"/>
        <w:jc w:val="both"/>
        <w:rPr>
          <w:color w:val="auto"/>
        </w:rPr>
      </w:pPr>
      <w:r w:rsidRPr="00E118C5">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B0A" w:rsidRPr="00E118C5" w:rsidRDefault="00E57B0A" w:rsidP="00820F84">
      <w:pPr>
        <w:pStyle w:val="11"/>
        <w:spacing w:line="252" w:lineRule="auto"/>
        <w:jc w:val="both"/>
        <w:rPr>
          <w:color w:val="auto"/>
        </w:rPr>
      </w:pPr>
      <w:r w:rsidRPr="00E118C5">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E57B0A" w:rsidRPr="00E118C5" w:rsidRDefault="00E57B0A" w:rsidP="00820F84">
      <w:pPr>
        <w:pStyle w:val="11"/>
        <w:spacing w:line="252" w:lineRule="auto"/>
        <w:jc w:val="both"/>
        <w:rPr>
          <w:color w:val="auto"/>
        </w:rPr>
      </w:pPr>
      <w:r w:rsidRPr="00E118C5">
        <w:rPr>
          <w:color w:val="auto"/>
        </w:rPr>
        <w:t>оценивать соответствие результата цели и условиям.</w:t>
      </w:r>
    </w:p>
    <w:p w:rsidR="00E57B0A" w:rsidRPr="00E118C5" w:rsidRDefault="00E57B0A" w:rsidP="00820F84">
      <w:pPr>
        <w:pStyle w:val="11"/>
        <w:spacing w:line="266" w:lineRule="auto"/>
        <w:jc w:val="both"/>
        <w:rPr>
          <w:color w:val="auto"/>
        </w:rPr>
      </w:pPr>
      <w:r w:rsidRPr="00E118C5">
        <w:rPr>
          <w:b/>
          <w:bCs/>
          <w:i/>
          <w:iCs/>
          <w:color w:val="auto"/>
        </w:rPr>
        <w:t>Эмоциональный интеллект:</w:t>
      </w:r>
    </w:p>
    <w:p w:rsidR="00E57B0A" w:rsidRPr="00E118C5" w:rsidRDefault="00E57B0A" w:rsidP="00820F84">
      <w:pPr>
        <w:pStyle w:val="11"/>
        <w:spacing w:line="252" w:lineRule="auto"/>
        <w:jc w:val="both"/>
        <w:rPr>
          <w:color w:val="auto"/>
        </w:rPr>
      </w:pPr>
      <w:r w:rsidRPr="00E118C5">
        <w:rPr>
          <w:color w:val="auto"/>
        </w:rPr>
        <w:t>различать, называть и управлять собственными эмоциями и эмоциями других;</w:t>
      </w:r>
    </w:p>
    <w:p w:rsidR="00E57B0A" w:rsidRPr="00E118C5" w:rsidRDefault="00E57B0A" w:rsidP="00820F84">
      <w:pPr>
        <w:pStyle w:val="11"/>
        <w:spacing w:line="252" w:lineRule="auto"/>
        <w:jc w:val="both"/>
        <w:rPr>
          <w:color w:val="auto"/>
        </w:rPr>
      </w:pPr>
      <w:r w:rsidRPr="00E118C5">
        <w:rPr>
          <w:color w:val="auto"/>
        </w:rPr>
        <w:t>выявлять и анализировать причины эмоций;</w:t>
      </w:r>
    </w:p>
    <w:p w:rsidR="00E57B0A" w:rsidRPr="00E118C5" w:rsidRDefault="00E57B0A" w:rsidP="00820F84">
      <w:pPr>
        <w:pStyle w:val="11"/>
        <w:spacing w:line="252" w:lineRule="auto"/>
        <w:jc w:val="both"/>
        <w:rPr>
          <w:color w:val="auto"/>
        </w:rPr>
      </w:pPr>
      <w:r w:rsidRPr="00E118C5">
        <w:rPr>
          <w:color w:val="auto"/>
        </w:rPr>
        <w:t>ставить себя на место другого человека, понимать мотивы и намерения другого;</w:t>
      </w:r>
    </w:p>
    <w:p w:rsidR="00E57B0A" w:rsidRPr="00E118C5" w:rsidRDefault="00E57B0A" w:rsidP="00820F84">
      <w:pPr>
        <w:pStyle w:val="11"/>
        <w:spacing w:line="252" w:lineRule="auto"/>
        <w:jc w:val="both"/>
        <w:rPr>
          <w:color w:val="auto"/>
        </w:rPr>
      </w:pPr>
      <w:r w:rsidRPr="00E118C5">
        <w:rPr>
          <w:color w:val="auto"/>
        </w:rPr>
        <w:t>регулировать способ выражения эмоций.</w:t>
      </w:r>
    </w:p>
    <w:p w:rsidR="00E57B0A" w:rsidRPr="00E118C5" w:rsidRDefault="00E57B0A" w:rsidP="00820F84">
      <w:pPr>
        <w:pStyle w:val="11"/>
        <w:spacing w:line="266" w:lineRule="auto"/>
        <w:jc w:val="both"/>
        <w:rPr>
          <w:color w:val="auto"/>
        </w:rPr>
      </w:pPr>
      <w:r w:rsidRPr="00E118C5">
        <w:rPr>
          <w:b/>
          <w:bCs/>
          <w:i/>
          <w:iCs/>
          <w:color w:val="auto"/>
        </w:rPr>
        <w:t>Принятие себя и других:</w:t>
      </w:r>
    </w:p>
    <w:p w:rsidR="00E57B0A" w:rsidRPr="00E118C5" w:rsidRDefault="00E57B0A" w:rsidP="00820F84">
      <w:pPr>
        <w:pStyle w:val="11"/>
        <w:spacing w:line="252" w:lineRule="auto"/>
        <w:jc w:val="both"/>
        <w:rPr>
          <w:color w:val="auto"/>
        </w:rPr>
      </w:pPr>
      <w:r w:rsidRPr="00E118C5">
        <w:rPr>
          <w:color w:val="auto"/>
        </w:rPr>
        <w:t>осознанно относиться к другому человеку, его мнению;</w:t>
      </w:r>
    </w:p>
    <w:p w:rsidR="00E57B0A" w:rsidRPr="00E118C5" w:rsidRDefault="00E57B0A" w:rsidP="00820F84">
      <w:pPr>
        <w:pStyle w:val="11"/>
        <w:spacing w:line="252" w:lineRule="auto"/>
        <w:jc w:val="both"/>
        <w:rPr>
          <w:color w:val="auto"/>
        </w:rPr>
      </w:pPr>
      <w:r w:rsidRPr="00E118C5">
        <w:rPr>
          <w:color w:val="auto"/>
        </w:rPr>
        <w:t>признавать своё право на ошибку и такое же право другого;</w:t>
      </w:r>
    </w:p>
    <w:p w:rsidR="00E57B0A" w:rsidRPr="00E118C5" w:rsidRDefault="00E57B0A" w:rsidP="00820F84">
      <w:pPr>
        <w:pStyle w:val="11"/>
        <w:spacing w:line="252" w:lineRule="auto"/>
        <w:jc w:val="both"/>
        <w:rPr>
          <w:color w:val="auto"/>
        </w:rPr>
      </w:pPr>
      <w:r w:rsidRPr="00E118C5">
        <w:rPr>
          <w:color w:val="auto"/>
        </w:rPr>
        <w:t>принимать себя и других, не осуждая;</w:t>
      </w:r>
    </w:p>
    <w:p w:rsidR="00E57B0A" w:rsidRPr="00E118C5" w:rsidRDefault="00E57B0A" w:rsidP="00820F84">
      <w:pPr>
        <w:pStyle w:val="11"/>
        <w:spacing w:line="252" w:lineRule="auto"/>
        <w:jc w:val="both"/>
        <w:rPr>
          <w:color w:val="auto"/>
        </w:rPr>
      </w:pPr>
      <w:r w:rsidRPr="00E118C5">
        <w:rPr>
          <w:color w:val="auto"/>
        </w:rPr>
        <w:t>открытость себе и другим;</w:t>
      </w:r>
    </w:p>
    <w:p w:rsidR="00E57B0A" w:rsidRPr="00E118C5" w:rsidRDefault="00E57B0A" w:rsidP="00820F84">
      <w:pPr>
        <w:pStyle w:val="11"/>
        <w:spacing w:line="252" w:lineRule="auto"/>
        <w:jc w:val="both"/>
        <w:rPr>
          <w:color w:val="auto"/>
        </w:rPr>
      </w:pPr>
      <w:r w:rsidRPr="00E118C5">
        <w:rPr>
          <w:color w:val="auto"/>
        </w:rPr>
        <w:t>осознавать невозможность контролировать всё вокруг.</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p>
    <w:p w:rsidR="00E57B0A" w:rsidRPr="00E118C5" w:rsidRDefault="00E57B0A" w:rsidP="00820F84">
      <w:pPr>
        <w:pStyle w:val="11"/>
        <w:spacing w:line="259" w:lineRule="auto"/>
        <w:jc w:val="both"/>
        <w:rPr>
          <w:color w:val="auto"/>
        </w:rPr>
      </w:pPr>
      <w:r w:rsidRPr="00E118C5">
        <w:rPr>
          <w:b/>
          <w:bCs/>
          <w:color w:val="auto"/>
        </w:rPr>
        <w:t xml:space="preserve">Предметные результаты </w:t>
      </w:r>
      <w:r w:rsidRPr="00E118C5">
        <w:rPr>
          <w:color w:val="auto"/>
        </w:rPr>
        <w:t>освоения рабочей программы по предмету «Обществознание» (6—9 классы):</w:t>
      </w:r>
    </w:p>
    <w:p w:rsidR="00E57B0A" w:rsidRPr="00E118C5" w:rsidRDefault="00E57B0A" w:rsidP="00820F84">
      <w:pPr>
        <w:pStyle w:val="11"/>
        <w:numPr>
          <w:ilvl w:val="0"/>
          <w:numId w:val="48"/>
        </w:numPr>
        <w:tabs>
          <w:tab w:val="left" w:pos="603"/>
        </w:tabs>
        <w:spacing w:line="252" w:lineRule="auto"/>
        <w:jc w:val="both"/>
        <w:rPr>
          <w:color w:val="auto"/>
        </w:rPr>
      </w:pPr>
      <w:r w:rsidRPr="00E118C5">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57B0A" w:rsidRPr="00E118C5" w:rsidRDefault="00E57B0A" w:rsidP="00820F84">
      <w:pPr>
        <w:pStyle w:val="11"/>
        <w:numPr>
          <w:ilvl w:val="0"/>
          <w:numId w:val="48"/>
        </w:numPr>
        <w:tabs>
          <w:tab w:val="left" w:pos="543"/>
        </w:tabs>
        <w:spacing w:line="240" w:lineRule="auto"/>
        <w:jc w:val="both"/>
        <w:rPr>
          <w:color w:val="auto"/>
        </w:rPr>
      </w:pPr>
      <w:r w:rsidRPr="00E118C5">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57B0A" w:rsidRPr="00E118C5" w:rsidRDefault="00E57B0A" w:rsidP="00820F84">
      <w:pPr>
        <w:pStyle w:val="11"/>
        <w:numPr>
          <w:ilvl w:val="0"/>
          <w:numId w:val="48"/>
        </w:numPr>
        <w:tabs>
          <w:tab w:val="left" w:pos="548"/>
        </w:tabs>
        <w:spacing w:line="240" w:lineRule="auto"/>
        <w:jc w:val="both"/>
        <w:rPr>
          <w:color w:val="auto"/>
        </w:rPr>
      </w:pPr>
      <w:r w:rsidRPr="00E118C5">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57B0A" w:rsidRPr="00E118C5" w:rsidRDefault="00E57B0A" w:rsidP="00820F84">
      <w:pPr>
        <w:pStyle w:val="11"/>
        <w:numPr>
          <w:ilvl w:val="0"/>
          <w:numId w:val="48"/>
        </w:numPr>
        <w:tabs>
          <w:tab w:val="left" w:pos="548"/>
        </w:tabs>
        <w:spacing w:line="240" w:lineRule="auto"/>
        <w:jc w:val="both"/>
        <w:rPr>
          <w:color w:val="auto"/>
        </w:rPr>
      </w:pPr>
      <w:r w:rsidRPr="00E118C5">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57B0A" w:rsidRPr="00E118C5" w:rsidRDefault="00E57B0A" w:rsidP="00820F84">
      <w:pPr>
        <w:pStyle w:val="11"/>
        <w:numPr>
          <w:ilvl w:val="0"/>
          <w:numId w:val="48"/>
        </w:numPr>
        <w:tabs>
          <w:tab w:val="left" w:pos="548"/>
        </w:tabs>
        <w:spacing w:line="240" w:lineRule="auto"/>
        <w:jc w:val="both"/>
        <w:rPr>
          <w:color w:val="auto"/>
        </w:rPr>
      </w:pPr>
      <w:r w:rsidRPr="00E118C5">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57B0A" w:rsidRPr="00E118C5" w:rsidRDefault="00E57B0A" w:rsidP="00820F84">
      <w:pPr>
        <w:pStyle w:val="11"/>
        <w:numPr>
          <w:ilvl w:val="0"/>
          <w:numId w:val="48"/>
        </w:numPr>
        <w:tabs>
          <w:tab w:val="left" w:pos="543"/>
        </w:tabs>
        <w:spacing w:line="240" w:lineRule="auto"/>
        <w:jc w:val="both"/>
        <w:rPr>
          <w:color w:val="auto"/>
        </w:rPr>
      </w:pPr>
      <w:r w:rsidRPr="00E118C5">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57B0A" w:rsidRPr="00E118C5" w:rsidRDefault="00E57B0A" w:rsidP="00820F84">
      <w:pPr>
        <w:pStyle w:val="11"/>
        <w:numPr>
          <w:ilvl w:val="0"/>
          <w:numId w:val="48"/>
        </w:numPr>
        <w:tabs>
          <w:tab w:val="left" w:pos="550"/>
        </w:tabs>
        <w:spacing w:line="252" w:lineRule="auto"/>
        <w:jc w:val="both"/>
        <w:rPr>
          <w:color w:val="auto"/>
        </w:rPr>
      </w:pPr>
      <w:r w:rsidRPr="00E118C5">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57B0A" w:rsidRPr="00E118C5" w:rsidRDefault="00E57B0A" w:rsidP="00820F84">
      <w:pPr>
        <w:pStyle w:val="11"/>
        <w:numPr>
          <w:ilvl w:val="0"/>
          <w:numId w:val="48"/>
        </w:numPr>
        <w:tabs>
          <w:tab w:val="left" w:pos="550"/>
        </w:tabs>
        <w:spacing w:line="252" w:lineRule="auto"/>
        <w:jc w:val="both"/>
        <w:rPr>
          <w:color w:val="auto"/>
        </w:rPr>
      </w:pPr>
      <w:r w:rsidRPr="00E118C5">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E57B0A" w:rsidRPr="00E118C5" w:rsidRDefault="00E57B0A" w:rsidP="00820F84">
      <w:pPr>
        <w:pStyle w:val="11"/>
        <w:numPr>
          <w:ilvl w:val="0"/>
          <w:numId w:val="48"/>
        </w:numPr>
        <w:tabs>
          <w:tab w:val="left" w:pos="550"/>
        </w:tabs>
        <w:spacing w:line="252" w:lineRule="auto"/>
        <w:jc w:val="both"/>
        <w:rPr>
          <w:color w:val="auto"/>
        </w:rPr>
      </w:pPr>
      <w:r w:rsidRPr="00E118C5">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57B0A" w:rsidRPr="00E118C5" w:rsidRDefault="00E57B0A" w:rsidP="00820F84">
      <w:pPr>
        <w:pStyle w:val="11"/>
        <w:numPr>
          <w:ilvl w:val="0"/>
          <w:numId w:val="48"/>
        </w:numPr>
        <w:tabs>
          <w:tab w:val="left" w:pos="663"/>
        </w:tabs>
        <w:spacing w:line="252" w:lineRule="auto"/>
        <w:jc w:val="both"/>
        <w:rPr>
          <w:color w:val="auto"/>
        </w:rPr>
      </w:pPr>
      <w:r w:rsidRPr="00E118C5">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57B0A" w:rsidRPr="00E118C5" w:rsidRDefault="00E57B0A" w:rsidP="00820F84">
      <w:pPr>
        <w:pStyle w:val="11"/>
        <w:numPr>
          <w:ilvl w:val="0"/>
          <w:numId w:val="48"/>
        </w:numPr>
        <w:tabs>
          <w:tab w:val="left" w:pos="668"/>
        </w:tabs>
        <w:spacing w:line="252" w:lineRule="auto"/>
        <w:jc w:val="both"/>
        <w:rPr>
          <w:color w:val="auto"/>
        </w:rPr>
      </w:pPr>
      <w:r w:rsidRPr="00E118C5">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E57B0A" w:rsidRPr="00E118C5" w:rsidRDefault="00E57B0A" w:rsidP="00820F84">
      <w:pPr>
        <w:pStyle w:val="11"/>
        <w:numPr>
          <w:ilvl w:val="0"/>
          <w:numId w:val="48"/>
        </w:numPr>
        <w:tabs>
          <w:tab w:val="left" w:pos="663"/>
        </w:tabs>
        <w:spacing w:line="252" w:lineRule="auto"/>
        <w:jc w:val="both"/>
        <w:rPr>
          <w:color w:val="auto"/>
        </w:rPr>
      </w:pPr>
      <w:r w:rsidRPr="00E118C5">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57B0A" w:rsidRPr="00E118C5" w:rsidRDefault="00E57B0A" w:rsidP="00820F84">
      <w:pPr>
        <w:pStyle w:val="11"/>
        <w:numPr>
          <w:ilvl w:val="0"/>
          <w:numId w:val="48"/>
        </w:numPr>
        <w:tabs>
          <w:tab w:val="left" w:pos="663"/>
        </w:tabs>
        <w:spacing w:line="252" w:lineRule="auto"/>
        <w:jc w:val="both"/>
        <w:rPr>
          <w:color w:val="auto"/>
        </w:rPr>
      </w:pPr>
      <w:r w:rsidRPr="00E118C5">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57B0A" w:rsidRPr="00E118C5" w:rsidRDefault="00E57B0A" w:rsidP="00820F84">
      <w:pPr>
        <w:pStyle w:val="11"/>
        <w:numPr>
          <w:ilvl w:val="0"/>
          <w:numId w:val="48"/>
        </w:numPr>
        <w:tabs>
          <w:tab w:val="left" w:pos="663"/>
        </w:tabs>
        <w:spacing w:line="252" w:lineRule="auto"/>
        <w:jc w:val="both"/>
        <w:rPr>
          <w:color w:val="auto"/>
        </w:rPr>
      </w:pPr>
      <w:r w:rsidRPr="00E118C5">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57B0A" w:rsidRPr="00E118C5" w:rsidRDefault="00E57B0A" w:rsidP="00820F84">
      <w:pPr>
        <w:pStyle w:val="11"/>
        <w:numPr>
          <w:ilvl w:val="0"/>
          <w:numId w:val="48"/>
        </w:numPr>
        <w:tabs>
          <w:tab w:val="left" w:pos="668"/>
        </w:tabs>
        <w:spacing w:line="252" w:lineRule="auto"/>
        <w:jc w:val="both"/>
        <w:rPr>
          <w:color w:val="auto"/>
        </w:rPr>
      </w:pPr>
      <w:r w:rsidRPr="00E118C5">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57B0A" w:rsidRPr="00E118C5" w:rsidRDefault="00E57B0A" w:rsidP="00820F84">
      <w:pPr>
        <w:pStyle w:val="11"/>
        <w:numPr>
          <w:ilvl w:val="0"/>
          <w:numId w:val="48"/>
        </w:numPr>
        <w:tabs>
          <w:tab w:val="left" w:pos="663"/>
        </w:tabs>
        <w:spacing w:line="252" w:lineRule="auto"/>
        <w:jc w:val="both"/>
        <w:rPr>
          <w:color w:val="auto"/>
        </w:rPr>
      </w:pPr>
      <w:r w:rsidRPr="00E118C5">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57B0A" w:rsidRPr="00E118C5" w:rsidRDefault="00E57B0A" w:rsidP="00820F84">
      <w:pPr>
        <w:jc w:val="both"/>
        <w:rPr>
          <w:rFonts w:ascii="Times New Roman" w:hAnsi="Times New Roman" w:cs="Times New Roman"/>
          <w:sz w:val="20"/>
          <w:szCs w:val="20"/>
        </w:rPr>
      </w:pPr>
      <w:bookmarkStart w:id="319" w:name="bookmark99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6 КЛАСС</w:t>
      </w:r>
      <w:bookmarkEnd w:id="31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Человек и его социальное окружение</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осваивать и применять знания </w:t>
      </w:r>
      <w:r w:rsidRPr="00E118C5">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характеризовать </w:t>
      </w:r>
      <w:r w:rsidRPr="00E118C5">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приводить примеры </w:t>
      </w:r>
      <w:r w:rsidRPr="00E118C5">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классифицировать </w:t>
      </w:r>
      <w:r w:rsidRPr="00E118C5">
        <w:rPr>
          <w:color w:val="auto"/>
        </w:rPr>
        <w:t>по разным признакам виды деятельности человека, потребности людей;</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сравнивать </w:t>
      </w:r>
      <w:r w:rsidRPr="00E118C5">
        <w:rPr>
          <w:color w:val="auto"/>
        </w:rPr>
        <w:t>понятия «индивид», «индивидуальность», «личность»; свойства человека и животных; виды деятельности (игра, труд, учение);</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устанавливать и объяснять взаимосвязи </w:t>
      </w:r>
      <w:r w:rsidRPr="00E118C5">
        <w:rPr>
          <w:color w:val="auto"/>
        </w:rPr>
        <w:t>людей в малых группах; целей, способов и результатов деятельности, целей и средств общения;</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использовать полученные знания </w:t>
      </w:r>
      <w:r w:rsidRPr="00E118C5">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определять и аргументировать </w:t>
      </w:r>
      <w:r w:rsidRPr="00E118C5">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57B0A" w:rsidRPr="00E118C5" w:rsidRDefault="00E57B0A" w:rsidP="00820F84">
      <w:pPr>
        <w:pStyle w:val="11"/>
        <w:numPr>
          <w:ilvl w:val="0"/>
          <w:numId w:val="49"/>
        </w:numPr>
        <w:tabs>
          <w:tab w:val="left" w:pos="332"/>
        </w:tabs>
        <w:spacing w:line="240" w:lineRule="auto"/>
        <w:ind w:left="280" w:hanging="280"/>
        <w:jc w:val="both"/>
        <w:rPr>
          <w:color w:val="auto"/>
        </w:rPr>
      </w:pPr>
      <w:r w:rsidRPr="00E118C5">
        <w:rPr>
          <w:b/>
          <w:bCs/>
          <w:color w:val="auto"/>
        </w:rPr>
        <w:t xml:space="preserve">решать </w:t>
      </w:r>
      <w:r w:rsidRPr="00E118C5">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57B0A" w:rsidRPr="00E118C5" w:rsidRDefault="00E57B0A" w:rsidP="00820F84">
      <w:pPr>
        <w:pStyle w:val="11"/>
        <w:numPr>
          <w:ilvl w:val="0"/>
          <w:numId w:val="50"/>
        </w:numPr>
        <w:tabs>
          <w:tab w:val="left" w:pos="332"/>
        </w:tabs>
        <w:ind w:left="300" w:hanging="300"/>
        <w:jc w:val="both"/>
        <w:rPr>
          <w:color w:val="auto"/>
        </w:rPr>
      </w:pPr>
      <w:r w:rsidRPr="00E118C5">
        <w:rPr>
          <w:b/>
          <w:bCs/>
          <w:color w:val="auto"/>
        </w:rPr>
        <w:t xml:space="preserve">овладевать смысловым чтением </w:t>
      </w:r>
      <w:r w:rsidRPr="00E118C5">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57B0A" w:rsidRPr="00E118C5" w:rsidRDefault="00E57B0A" w:rsidP="00820F84">
      <w:pPr>
        <w:pStyle w:val="11"/>
        <w:numPr>
          <w:ilvl w:val="0"/>
          <w:numId w:val="50"/>
        </w:numPr>
        <w:tabs>
          <w:tab w:val="left" w:pos="332"/>
        </w:tabs>
        <w:ind w:left="300" w:hanging="300"/>
        <w:jc w:val="both"/>
        <w:rPr>
          <w:color w:val="auto"/>
        </w:rPr>
      </w:pPr>
      <w:r w:rsidRPr="00E118C5">
        <w:rPr>
          <w:b/>
          <w:bCs/>
          <w:color w:val="auto"/>
        </w:rPr>
        <w:t xml:space="preserve">искать и извлекать </w:t>
      </w:r>
      <w:r w:rsidRPr="00E118C5">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57B0A" w:rsidRPr="00E118C5" w:rsidRDefault="00E57B0A" w:rsidP="00820F84">
      <w:pPr>
        <w:pStyle w:val="11"/>
        <w:numPr>
          <w:ilvl w:val="0"/>
          <w:numId w:val="50"/>
        </w:numPr>
        <w:tabs>
          <w:tab w:val="left" w:pos="332"/>
        </w:tabs>
        <w:ind w:left="300" w:hanging="300"/>
        <w:jc w:val="both"/>
        <w:rPr>
          <w:color w:val="auto"/>
        </w:rPr>
      </w:pPr>
      <w:r w:rsidRPr="00E118C5">
        <w:rPr>
          <w:b/>
          <w:bCs/>
          <w:color w:val="auto"/>
        </w:rPr>
        <w:t xml:space="preserve">анализировать, обобщать, систематизировать, оценивать </w:t>
      </w:r>
      <w:r w:rsidRPr="00E118C5">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E57B0A" w:rsidRPr="00E118C5" w:rsidRDefault="00E57B0A" w:rsidP="00820F84">
      <w:pPr>
        <w:pStyle w:val="11"/>
        <w:numPr>
          <w:ilvl w:val="0"/>
          <w:numId w:val="50"/>
        </w:numPr>
        <w:tabs>
          <w:tab w:val="left" w:pos="332"/>
        </w:tabs>
        <w:ind w:left="300" w:hanging="300"/>
        <w:jc w:val="both"/>
        <w:rPr>
          <w:color w:val="auto"/>
        </w:rPr>
      </w:pPr>
      <w:r w:rsidRPr="00E118C5">
        <w:rPr>
          <w:b/>
          <w:bCs/>
          <w:color w:val="auto"/>
        </w:rPr>
        <w:t xml:space="preserve">оценивать собственные поступки и поведение других людей </w:t>
      </w:r>
      <w:r w:rsidRPr="00E118C5">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E57B0A" w:rsidRPr="00E118C5" w:rsidRDefault="00E57B0A" w:rsidP="00820F84">
      <w:pPr>
        <w:pStyle w:val="11"/>
        <w:numPr>
          <w:ilvl w:val="0"/>
          <w:numId w:val="50"/>
        </w:numPr>
        <w:tabs>
          <w:tab w:val="left" w:pos="332"/>
        </w:tabs>
        <w:ind w:left="300" w:hanging="300"/>
        <w:jc w:val="both"/>
        <w:rPr>
          <w:color w:val="auto"/>
        </w:rPr>
      </w:pPr>
      <w:r w:rsidRPr="00E118C5">
        <w:rPr>
          <w:b/>
          <w:bCs/>
          <w:color w:val="auto"/>
        </w:rPr>
        <w:t xml:space="preserve">приобретать опыт </w:t>
      </w:r>
      <w:r w:rsidRPr="00E118C5">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57B0A" w:rsidRPr="00E118C5" w:rsidRDefault="00E57B0A" w:rsidP="00820F84">
      <w:pPr>
        <w:pStyle w:val="11"/>
        <w:spacing w:after="180"/>
        <w:ind w:left="300" w:hanging="300"/>
        <w:jc w:val="both"/>
        <w:rPr>
          <w:color w:val="auto"/>
        </w:rPr>
      </w:pPr>
      <w:r w:rsidRPr="00E118C5">
        <w:rPr>
          <w:color w:val="auto"/>
        </w:rPr>
        <w:t xml:space="preserve">— </w:t>
      </w:r>
      <w:r w:rsidRPr="00E118C5">
        <w:rPr>
          <w:b/>
          <w:bCs/>
          <w:color w:val="auto"/>
        </w:rPr>
        <w:t>приобретать опыт совместной деятельности</w:t>
      </w:r>
      <w:r w:rsidRPr="00E118C5">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Общество, в котором мы живём</w:t>
      </w:r>
    </w:p>
    <w:p w:rsidR="00E57B0A" w:rsidRPr="00E118C5" w:rsidRDefault="00E57B0A" w:rsidP="00820F84">
      <w:pPr>
        <w:pStyle w:val="11"/>
        <w:numPr>
          <w:ilvl w:val="0"/>
          <w:numId w:val="50"/>
        </w:numPr>
        <w:tabs>
          <w:tab w:val="left" w:pos="332"/>
        </w:tabs>
        <w:spacing w:line="252" w:lineRule="auto"/>
        <w:ind w:left="300" w:hanging="300"/>
        <w:jc w:val="both"/>
        <w:rPr>
          <w:color w:val="auto"/>
        </w:rPr>
      </w:pPr>
      <w:r w:rsidRPr="00E118C5">
        <w:rPr>
          <w:b/>
          <w:bCs/>
          <w:color w:val="auto"/>
        </w:rPr>
        <w:t xml:space="preserve">осваивать и применять знания </w:t>
      </w:r>
      <w:r w:rsidRPr="00E118C5">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57B0A" w:rsidRPr="00E118C5" w:rsidRDefault="00E57B0A" w:rsidP="00820F84">
      <w:pPr>
        <w:pStyle w:val="11"/>
        <w:numPr>
          <w:ilvl w:val="0"/>
          <w:numId w:val="50"/>
        </w:numPr>
        <w:tabs>
          <w:tab w:val="left" w:pos="332"/>
        </w:tabs>
        <w:spacing w:line="252" w:lineRule="auto"/>
        <w:ind w:left="300" w:hanging="300"/>
        <w:jc w:val="both"/>
        <w:rPr>
          <w:color w:val="auto"/>
        </w:rPr>
      </w:pPr>
      <w:r w:rsidRPr="00E118C5">
        <w:rPr>
          <w:b/>
          <w:bCs/>
          <w:color w:val="auto"/>
        </w:rPr>
        <w:t xml:space="preserve">характеризовать </w:t>
      </w:r>
      <w:r w:rsidRPr="00E118C5">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57B0A" w:rsidRPr="00E118C5" w:rsidRDefault="00E57B0A" w:rsidP="00820F84">
      <w:pPr>
        <w:pStyle w:val="11"/>
        <w:numPr>
          <w:ilvl w:val="0"/>
          <w:numId w:val="50"/>
        </w:numPr>
        <w:tabs>
          <w:tab w:val="left" w:pos="332"/>
        </w:tabs>
        <w:spacing w:line="252" w:lineRule="auto"/>
        <w:ind w:left="300" w:hanging="300"/>
        <w:jc w:val="both"/>
        <w:rPr>
          <w:color w:val="auto"/>
        </w:rPr>
      </w:pPr>
      <w:r w:rsidRPr="00E118C5">
        <w:rPr>
          <w:b/>
          <w:bCs/>
          <w:color w:val="auto"/>
        </w:rPr>
        <w:t xml:space="preserve">приводить примеры </w:t>
      </w:r>
      <w:r w:rsidRPr="00E118C5">
        <w:rPr>
          <w:color w:val="auto"/>
        </w:rPr>
        <w:t>разного положения людей в обществе, видов экономической деятельности, глобальных проблем;</w:t>
      </w:r>
    </w:p>
    <w:p w:rsidR="00E57B0A" w:rsidRPr="00E118C5" w:rsidRDefault="00E57B0A" w:rsidP="00820F84">
      <w:pPr>
        <w:pStyle w:val="11"/>
        <w:numPr>
          <w:ilvl w:val="0"/>
          <w:numId w:val="50"/>
        </w:numPr>
        <w:tabs>
          <w:tab w:val="left" w:pos="332"/>
        </w:tabs>
        <w:spacing w:line="252" w:lineRule="auto"/>
        <w:ind w:firstLine="0"/>
        <w:jc w:val="both"/>
        <w:rPr>
          <w:color w:val="auto"/>
        </w:rPr>
      </w:pPr>
      <w:r w:rsidRPr="00E118C5">
        <w:rPr>
          <w:b/>
          <w:bCs/>
          <w:color w:val="auto"/>
        </w:rPr>
        <w:t xml:space="preserve">классифицировать </w:t>
      </w:r>
      <w:r w:rsidRPr="00E118C5">
        <w:rPr>
          <w:color w:val="auto"/>
        </w:rPr>
        <w:t>социальные общности и группы;</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сравнивать </w:t>
      </w:r>
      <w:r w:rsidRPr="00E118C5">
        <w:rPr>
          <w:color w:val="auto"/>
        </w:rPr>
        <w:t>социальные общности и группы, положение в обществе различных людей; различные формы хозяйствования;</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устанавливать взаимодействия </w:t>
      </w:r>
      <w:r w:rsidRPr="00E118C5">
        <w:rPr>
          <w:color w:val="auto"/>
        </w:rPr>
        <w:t>общества и природы, человека и общества, деятельности основных участников экономики;</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использовать полученные знания для объяснения </w:t>
      </w:r>
      <w:r w:rsidRPr="00E118C5">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решать познавательные и практические задачи </w:t>
      </w:r>
      <w:r w:rsidRPr="00E118C5">
        <w:rPr>
          <w:color w:val="auto"/>
        </w:rPr>
        <w:t>(в том числе задачи, отражающие возможности юного гражданина внести свой вклад в решение экологической проблемы);</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овладевать смысловым чтением </w:t>
      </w:r>
      <w:r w:rsidRPr="00E118C5">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извлекать информацию </w:t>
      </w:r>
      <w:r w:rsidRPr="00E118C5">
        <w:rPr>
          <w:color w:val="auto"/>
        </w:rPr>
        <w:t>из разных источников о человеке и обществе, включая информацию о народах России;</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анализировать, обобщать, систематизировать, оценивать </w:t>
      </w:r>
      <w:r w:rsidRPr="00E118C5">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оценивать собственные поступки и поведение других людей </w:t>
      </w:r>
      <w:r w:rsidRPr="00E118C5">
        <w:rPr>
          <w:color w:val="auto"/>
        </w:rPr>
        <w:t>с точки зрения их соответствия духовным традициям общества;</w:t>
      </w:r>
    </w:p>
    <w:p w:rsidR="00E57B0A" w:rsidRPr="00E118C5" w:rsidRDefault="00E57B0A" w:rsidP="00820F84">
      <w:pPr>
        <w:pStyle w:val="11"/>
        <w:numPr>
          <w:ilvl w:val="0"/>
          <w:numId w:val="50"/>
        </w:numPr>
        <w:tabs>
          <w:tab w:val="left" w:pos="332"/>
        </w:tabs>
        <w:spacing w:line="252" w:lineRule="auto"/>
        <w:ind w:left="280" w:hanging="280"/>
        <w:jc w:val="both"/>
        <w:rPr>
          <w:color w:val="auto"/>
        </w:rPr>
      </w:pPr>
      <w:r w:rsidRPr="00E118C5">
        <w:rPr>
          <w:b/>
          <w:bCs/>
          <w:color w:val="auto"/>
        </w:rPr>
        <w:t xml:space="preserve">использовать </w:t>
      </w:r>
      <w:r w:rsidRPr="00E118C5">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осуществлять </w:t>
      </w:r>
      <w:r w:rsidRPr="00E118C5">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57B0A" w:rsidRPr="00E118C5" w:rsidRDefault="00E57B0A" w:rsidP="00820F84">
      <w:pPr>
        <w:pStyle w:val="aa"/>
        <w:jc w:val="both"/>
        <w:rPr>
          <w:rFonts w:ascii="Times New Roman" w:hAnsi="Times New Roman" w:cs="Times New Roman"/>
        </w:rPr>
      </w:pPr>
      <w:bookmarkStart w:id="320" w:name="bookmark100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32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Социальные ценности и нормы</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осваивать и применять знания </w:t>
      </w:r>
      <w:r w:rsidRPr="00E118C5">
        <w:rPr>
          <w:color w:val="auto"/>
        </w:rPr>
        <w:t>о социальных ценностях; о содержании и значении социальных норм, регулирующих общественные отношения;</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характеризовать </w:t>
      </w:r>
      <w:r w:rsidRPr="00E118C5">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приводить примеры </w:t>
      </w:r>
      <w:r w:rsidRPr="00E118C5">
        <w:rPr>
          <w:color w:val="auto"/>
        </w:rPr>
        <w:t>гражданственности и патриотизма; ситуаций морального выбора; ситуаций, регулируемых различными видами социальных норм;</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классифицировать </w:t>
      </w:r>
      <w:r w:rsidRPr="00E118C5">
        <w:rPr>
          <w:color w:val="auto"/>
        </w:rPr>
        <w:t>социальные нормы, их существенные признаки и элементы;</w:t>
      </w:r>
    </w:p>
    <w:p w:rsidR="00E57B0A" w:rsidRPr="00E118C5" w:rsidRDefault="00E57B0A" w:rsidP="00820F84">
      <w:pPr>
        <w:pStyle w:val="11"/>
        <w:numPr>
          <w:ilvl w:val="0"/>
          <w:numId w:val="51"/>
        </w:numPr>
        <w:tabs>
          <w:tab w:val="left" w:pos="332"/>
        </w:tabs>
        <w:spacing w:after="60" w:line="240" w:lineRule="auto"/>
        <w:ind w:firstLine="0"/>
        <w:jc w:val="both"/>
        <w:rPr>
          <w:color w:val="auto"/>
        </w:rPr>
      </w:pPr>
      <w:r w:rsidRPr="00E118C5">
        <w:rPr>
          <w:b/>
          <w:bCs/>
          <w:color w:val="auto"/>
        </w:rPr>
        <w:t xml:space="preserve">сравнивать </w:t>
      </w:r>
      <w:r w:rsidRPr="00E118C5">
        <w:rPr>
          <w:color w:val="auto"/>
        </w:rPr>
        <w:t>отдельные виды социальных норм;</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устанавливать и объяснять </w:t>
      </w:r>
      <w:r w:rsidRPr="00E118C5">
        <w:rPr>
          <w:color w:val="auto"/>
        </w:rPr>
        <w:t>влияние социальных норм на общество и человека;</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использовать </w:t>
      </w:r>
      <w:r w:rsidRPr="00E118C5">
        <w:rPr>
          <w:color w:val="auto"/>
        </w:rPr>
        <w:t>полученные знания для объяснения (устного и письменного) сущности социальных норм;</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определять и аргументировать </w:t>
      </w:r>
      <w:r w:rsidRPr="00E118C5">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решать </w:t>
      </w:r>
      <w:r w:rsidRPr="00E118C5">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овладевать </w:t>
      </w:r>
      <w:r w:rsidRPr="00E118C5">
        <w:rPr>
          <w:color w:val="auto"/>
        </w:rPr>
        <w:t>смысловым чтением текстов обществоведческой тематики, касающихся гуманизма, гражданственности, патриотизма;</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извлекать </w:t>
      </w:r>
      <w:r w:rsidRPr="00E118C5">
        <w:rPr>
          <w:color w:val="auto"/>
        </w:rPr>
        <w:t>информацию из разных источников о принципах и нормах морали, проблеме морального выбора;</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анализировать, обобщать, систематизировать, оценивать </w:t>
      </w:r>
      <w:r w:rsidRPr="00E118C5">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оценивать </w:t>
      </w:r>
      <w:r w:rsidRPr="00E118C5">
        <w:rPr>
          <w:color w:val="auto"/>
        </w:rPr>
        <w:t>собственные поступки, поведение людей с точки зрения их соответствия нормам морали;</w:t>
      </w:r>
    </w:p>
    <w:p w:rsidR="00E57B0A" w:rsidRPr="00E118C5" w:rsidRDefault="00E57B0A" w:rsidP="00820F84">
      <w:pPr>
        <w:pStyle w:val="11"/>
        <w:numPr>
          <w:ilvl w:val="0"/>
          <w:numId w:val="51"/>
        </w:numPr>
        <w:tabs>
          <w:tab w:val="left" w:pos="332"/>
        </w:tabs>
        <w:spacing w:line="240" w:lineRule="auto"/>
        <w:ind w:left="300" w:hanging="300"/>
        <w:jc w:val="both"/>
        <w:rPr>
          <w:color w:val="auto"/>
        </w:rPr>
      </w:pPr>
      <w:r w:rsidRPr="00E118C5">
        <w:rPr>
          <w:b/>
          <w:bCs/>
          <w:color w:val="auto"/>
        </w:rPr>
        <w:t xml:space="preserve">использовать </w:t>
      </w:r>
      <w:r w:rsidRPr="00E118C5">
        <w:rPr>
          <w:color w:val="auto"/>
        </w:rPr>
        <w:t>полученные знания о социальных нормах в повседневной жизни;</w:t>
      </w:r>
    </w:p>
    <w:p w:rsidR="00E57B0A" w:rsidRPr="00E118C5" w:rsidRDefault="00E57B0A" w:rsidP="00820F84">
      <w:pPr>
        <w:pStyle w:val="11"/>
        <w:numPr>
          <w:ilvl w:val="0"/>
          <w:numId w:val="52"/>
        </w:numPr>
        <w:tabs>
          <w:tab w:val="left" w:pos="332"/>
        </w:tabs>
        <w:ind w:left="280" w:hanging="280"/>
        <w:jc w:val="both"/>
        <w:rPr>
          <w:color w:val="auto"/>
        </w:rPr>
      </w:pPr>
      <w:r w:rsidRPr="00E118C5">
        <w:rPr>
          <w:color w:val="auto"/>
        </w:rPr>
        <w:t xml:space="preserve">самостоятельно </w:t>
      </w:r>
      <w:r w:rsidRPr="00E118C5">
        <w:rPr>
          <w:b/>
          <w:bCs/>
          <w:color w:val="auto"/>
        </w:rPr>
        <w:t xml:space="preserve">заполнять </w:t>
      </w:r>
      <w:r w:rsidRPr="00E118C5">
        <w:rPr>
          <w:color w:val="auto"/>
        </w:rPr>
        <w:t>форму (в том числе электронную) и составлять простейший документ (заявление);</w:t>
      </w:r>
    </w:p>
    <w:p w:rsidR="00E57B0A" w:rsidRPr="00E118C5" w:rsidRDefault="00E57B0A" w:rsidP="00820F84">
      <w:pPr>
        <w:pStyle w:val="11"/>
        <w:spacing w:after="100"/>
        <w:ind w:left="280" w:hanging="280"/>
        <w:jc w:val="both"/>
        <w:rPr>
          <w:color w:val="auto"/>
        </w:rPr>
      </w:pPr>
      <w:r w:rsidRPr="00E118C5">
        <w:rPr>
          <w:color w:val="auto"/>
        </w:rPr>
        <w:t xml:space="preserve">— </w:t>
      </w:r>
      <w:r w:rsidRPr="00E118C5">
        <w:rPr>
          <w:b/>
          <w:bCs/>
          <w:color w:val="auto"/>
        </w:rPr>
        <w:t xml:space="preserve">осуществлять </w:t>
      </w:r>
      <w:r w:rsidRPr="00E118C5">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как участник правовых отношений</w:t>
      </w:r>
    </w:p>
    <w:p w:rsidR="00E57B0A" w:rsidRPr="00E118C5" w:rsidRDefault="00E57B0A" w:rsidP="00820F84">
      <w:pPr>
        <w:pStyle w:val="11"/>
        <w:numPr>
          <w:ilvl w:val="0"/>
          <w:numId w:val="52"/>
        </w:numPr>
        <w:tabs>
          <w:tab w:val="left" w:pos="332"/>
        </w:tabs>
        <w:ind w:left="280" w:hanging="280"/>
        <w:jc w:val="both"/>
        <w:rPr>
          <w:color w:val="auto"/>
        </w:rPr>
      </w:pPr>
      <w:r w:rsidRPr="00E118C5">
        <w:rPr>
          <w:b/>
          <w:bCs/>
          <w:color w:val="auto"/>
        </w:rPr>
        <w:t xml:space="preserve">осваивать и применять знания </w:t>
      </w:r>
      <w:r w:rsidRPr="00E118C5">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57B0A" w:rsidRPr="00E118C5" w:rsidRDefault="00E57B0A" w:rsidP="00820F84">
      <w:pPr>
        <w:pStyle w:val="11"/>
        <w:numPr>
          <w:ilvl w:val="0"/>
          <w:numId w:val="52"/>
        </w:numPr>
        <w:tabs>
          <w:tab w:val="left" w:pos="332"/>
        </w:tabs>
        <w:ind w:left="280" w:hanging="280"/>
        <w:jc w:val="both"/>
        <w:rPr>
          <w:color w:val="auto"/>
        </w:rPr>
      </w:pPr>
      <w:r w:rsidRPr="00E118C5">
        <w:rPr>
          <w:b/>
          <w:bCs/>
          <w:color w:val="auto"/>
        </w:rPr>
        <w:t xml:space="preserve">характеризовать </w:t>
      </w:r>
      <w:r w:rsidRPr="00E118C5">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57B0A" w:rsidRPr="00E118C5" w:rsidRDefault="00E57B0A" w:rsidP="00820F84">
      <w:pPr>
        <w:pStyle w:val="11"/>
        <w:numPr>
          <w:ilvl w:val="0"/>
          <w:numId w:val="52"/>
        </w:numPr>
        <w:tabs>
          <w:tab w:val="left" w:pos="332"/>
        </w:tabs>
        <w:ind w:left="280" w:hanging="280"/>
        <w:jc w:val="both"/>
        <w:rPr>
          <w:color w:val="auto"/>
        </w:rPr>
      </w:pPr>
      <w:r w:rsidRPr="00E118C5">
        <w:rPr>
          <w:b/>
          <w:bCs/>
          <w:color w:val="auto"/>
        </w:rPr>
        <w:t xml:space="preserve">приводить примеры </w:t>
      </w:r>
      <w:r w:rsidRPr="00E118C5">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57B0A" w:rsidRPr="00E118C5" w:rsidRDefault="00E57B0A" w:rsidP="00820F84">
      <w:pPr>
        <w:pStyle w:val="11"/>
        <w:numPr>
          <w:ilvl w:val="0"/>
          <w:numId w:val="52"/>
        </w:numPr>
        <w:tabs>
          <w:tab w:val="left" w:pos="332"/>
        </w:tabs>
        <w:ind w:left="280" w:hanging="280"/>
        <w:jc w:val="both"/>
        <w:rPr>
          <w:color w:val="auto"/>
        </w:rPr>
      </w:pPr>
      <w:r w:rsidRPr="00E118C5">
        <w:rPr>
          <w:b/>
          <w:bCs/>
          <w:color w:val="auto"/>
        </w:rPr>
        <w:t xml:space="preserve">классифицировать </w:t>
      </w:r>
      <w:r w:rsidRPr="00E118C5">
        <w:rPr>
          <w:color w:val="auto"/>
        </w:rPr>
        <w:t>по разным признакам (в том числе устанавливать существенный признак классификации) нормы права, выделяя существенные признаки;</w:t>
      </w:r>
    </w:p>
    <w:p w:rsidR="00E57B0A" w:rsidRPr="00E118C5" w:rsidRDefault="00E57B0A" w:rsidP="00820F84">
      <w:pPr>
        <w:pStyle w:val="11"/>
        <w:numPr>
          <w:ilvl w:val="0"/>
          <w:numId w:val="52"/>
        </w:numPr>
        <w:tabs>
          <w:tab w:val="left" w:pos="332"/>
        </w:tabs>
        <w:ind w:left="280" w:hanging="280"/>
        <w:jc w:val="both"/>
        <w:rPr>
          <w:color w:val="auto"/>
        </w:rPr>
      </w:pPr>
      <w:r w:rsidRPr="00E118C5">
        <w:rPr>
          <w:b/>
          <w:bCs/>
          <w:color w:val="auto"/>
        </w:rPr>
        <w:t xml:space="preserve">сравнивать </w:t>
      </w:r>
      <w:r w:rsidRPr="00E118C5">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57B0A" w:rsidRPr="00E118C5" w:rsidRDefault="00E57B0A" w:rsidP="00820F84">
      <w:pPr>
        <w:pStyle w:val="11"/>
        <w:numPr>
          <w:ilvl w:val="0"/>
          <w:numId w:val="52"/>
        </w:numPr>
        <w:tabs>
          <w:tab w:val="left" w:pos="332"/>
        </w:tabs>
        <w:ind w:left="280" w:hanging="280"/>
        <w:jc w:val="both"/>
        <w:rPr>
          <w:color w:val="auto"/>
        </w:rPr>
      </w:pPr>
      <w:r w:rsidRPr="00E118C5">
        <w:rPr>
          <w:b/>
          <w:bCs/>
          <w:color w:val="auto"/>
        </w:rPr>
        <w:t xml:space="preserve">устанавливать и объяснять </w:t>
      </w:r>
      <w:r w:rsidRPr="00E118C5">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57B0A" w:rsidRPr="00E118C5" w:rsidRDefault="00E57B0A" w:rsidP="00820F84">
      <w:pPr>
        <w:pStyle w:val="11"/>
        <w:numPr>
          <w:ilvl w:val="0"/>
          <w:numId w:val="52"/>
        </w:numPr>
        <w:tabs>
          <w:tab w:val="left" w:pos="332"/>
        </w:tabs>
        <w:ind w:left="280" w:hanging="280"/>
        <w:jc w:val="both"/>
        <w:rPr>
          <w:color w:val="auto"/>
        </w:rPr>
      </w:pPr>
      <w:r w:rsidRPr="00E118C5">
        <w:rPr>
          <w:b/>
          <w:bCs/>
          <w:color w:val="auto"/>
        </w:rPr>
        <w:t xml:space="preserve">использовать </w:t>
      </w:r>
      <w:r w:rsidRPr="00E118C5">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57B0A" w:rsidRPr="00E118C5" w:rsidRDefault="00E57B0A" w:rsidP="00820F84">
      <w:pPr>
        <w:pStyle w:val="11"/>
        <w:numPr>
          <w:ilvl w:val="0"/>
          <w:numId w:val="53"/>
        </w:numPr>
        <w:tabs>
          <w:tab w:val="left" w:pos="332"/>
        </w:tabs>
        <w:spacing w:line="252" w:lineRule="auto"/>
        <w:ind w:left="280" w:hanging="280"/>
        <w:jc w:val="both"/>
        <w:rPr>
          <w:color w:val="auto"/>
        </w:rPr>
      </w:pPr>
      <w:r w:rsidRPr="00E118C5">
        <w:rPr>
          <w:b/>
          <w:bCs/>
          <w:color w:val="auto"/>
        </w:rPr>
        <w:t xml:space="preserve">определять и аргументировать </w:t>
      </w:r>
      <w:r w:rsidRPr="00E118C5">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57B0A" w:rsidRPr="00E118C5" w:rsidRDefault="00E57B0A" w:rsidP="00820F84">
      <w:pPr>
        <w:pStyle w:val="11"/>
        <w:numPr>
          <w:ilvl w:val="0"/>
          <w:numId w:val="53"/>
        </w:numPr>
        <w:tabs>
          <w:tab w:val="left" w:pos="332"/>
        </w:tabs>
        <w:spacing w:line="252" w:lineRule="auto"/>
        <w:ind w:left="280" w:hanging="280"/>
        <w:jc w:val="both"/>
        <w:rPr>
          <w:color w:val="auto"/>
        </w:rPr>
      </w:pPr>
      <w:r w:rsidRPr="00E118C5">
        <w:rPr>
          <w:b/>
          <w:bCs/>
          <w:color w:val="auto"/>
        </w:rPr>
        <w:t xml:space="preserve">решать </w:t>
      </w:r>
      <w:r w:rsidRPr="00E118C5">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57B0A" w:rsidRPr="00E118C5" w:rsidRDefault="00E57B0A" w:rsidP="00820F84">
      <w:pPr>
        <w:pStyle w:val="11"/>
        <w:numPr>
          <w:ilvl w:val="0"/>
          <w:numId w:val="53"/>
        </w:numPr>
        <w:tabs>
          <w:tab w:val="left" w:pos="332"/>
        </w:tabs>
        <w:spacing w:line="252" w:lineRule="auto"/>
        <w:ind w:left="280" w:hanging="280"/>
        <w:jc w:val="both"/>
        <w:rPr>
          <w:color w:val="auto"/>
        </w:rPr>
      </w:pPr>
      <w:r w:rsidRPr="00E118C5">
        <w:rPr>
          <w:b/>
          <w:bCs/>
          <w:color w:val="auto"/>
        </w:rPr>
        <w:t xml:space="preserve">овладевать </w:t>
      </w:r>
      <w:r w:rsidRPr="00E118C5">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57B0A" w:rsidRPr="00E118C5" w:rsidRDefault="00E57B0A" w:rsidP="00820F84">
      <w:pPr>
        <w:pStyle w:val="11"/>
        <w:numPr>
          <w:ilvl w:val="0"/>
          <w:numId w:val="53"/>
        </w:numPr>
        <w:tabs>
          <w:tab w:val="left" w:pos="332"/>
        </w:tabs>
        <w:spacing w:line="252" w:lineRule="auto"/>
        <w:ind w:left="280" w:hanging="280"/>
        <w:jc w:val="both"/>
        <w:rPr>
          <w:color w:val="auto"/>
        </w:rPr>
      </w:pPr>
      <w:r w:rsidRPr="00E118C5">
        <w:rPr>
          <w:b/>
          <w:bCs/>
          <w:color w:val="auto"/>
        </w:rPr>
        <w:t xml:space="preserve">искать и извлекать </w:t>
      </w:r>
      <w:r w:rsidRPr="00E118C5">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57B0A" w:rsidRPr="00E118C5" w:rsidRDefault="00E57B0A" w:rsidP="00820F84">
      <w:pPr>
        <w:pStyle w:val="11"/>
        <w:numPr>
          <w:ilvl w:val="0"/>
          <w:numId w:val="53"/>
        </w:numPr>
        <w:tabs>
          <w:tab w:val="left" w:pos="332"/>
        </w:tabs>
        <w:spacing w:line="252" w:lineRule="auto"/>
        <w:ind w:left="280" w:hanging="280"/>
        <w:jc w:val="both"/>
        <w:rPr>
          <w:color w:val="auto"/>
        </w:rPr>
      </w:pPr>
      <w:r w:rsidRPr="00E118C5">
        <w:rPr>
          <w:b/>
          <w:bCs/>
          <w:color w:val="auto"/>
        </w:rPr>
        <w:t xml:space="preserve">анализировать, обобщать, систематизировать, оценивать </w:t>
      </w:r>
      <w:r w:rsidRPr="00E118C5">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57B0A" w:rsidRPr="00E118C5" w:rsidRDefault="00E57B0A" w:rsidP="00820F84">
      <w:pPr>
        <w:pStyle w:val="11"/>
        <w:numPr>
          <w:ilvl w:val="0"/>
          <w:numId w:val="53"/>
        </w:numPr>
        <w:tabs>
          <w:tab w:val="left" w:pos="332"/>
        </w:tabs>
        <w:spacing w:line="252" w:lineRule="auto"/>
        <w:ind w:left="280" w:hanging="280"/>
        <w:jc w:val="both"/>
        <w:rPr>
          <w:color w:val="auto"/>
        </w:rPr>
      </w:pPr>
      <w:r w:rsidRPr="00E118C5">
        <w:rPr>
          <w:b/>
          <w:bCs/>
          <w:color w:val="auto"/>
        </w:rPr>
        <w:t xml:space="preserve">оценивать </w:t>
      </w:r>
      <w:r w:rsidRPr="00E118C5">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57B0A" w:rsidRPr="00E118C5" w:rsidRDefault="00E57B0A" w:rsidP="00820F84">
      <w:pPr>
        <w:pStyle w:val="11"/>
        <w:spacing w:line="252" w:lineRule="auto"/>
        <w:ind w:left="300" w:hanging="300"/>
        <w:jc w:val="both"/>
        <w:rPr>
          <w:color w:val="auto"/>
        </w:rPr>
      </w:pPr>
      <w:r w:rsidRPr="00E118C5">
        <w:rPr>
          <w:color w:val="auto"/>
        </w:rPr>
        <w:t xml:space="preserve">— </w:t>
      </w:r>
      <w:r w:rsidRPr="00E118C5">
        <w:rPr>
          <w:b/>
          <w:bCs/>
          <w:color w:val="auto"/>
        </w:rPr>
        <w:t xml:space="preserve">использовать </w:t>
      </w:r>
      <w:r w:rsidRPr="00E118C5">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57B0A" w:rsidRPr="00E118C5" w:rsidRDefault="00E57B0A" w:rsidP="00820F84">
      <w:pPr>
        <w:pStyle w:val="11"/>
        <w:spacing w:line="252" w:lineRule="auto"/>
        <w:ind w:left="300" w:hanging="300"/>
        <w:jc w:val="both"/>
        <w:rPr>
          <w:color w:val="auto"/>
        </w:rPr>
      </w:pPr>
      <w:r w:rsidRPr="00E118C5">
        <w:rPr>
          <w:color w:val="auto"/>
        </w:rPr>
        <w:t xml:space="preserve">— </w:t>
      </w:r>
      <w:r w:rsidRPr="00E118C5">
        <w:rPr>
          <w:b/>
          <w:bCs/>
          <w:color w:val="auto"/>
        </w:rPr>
        <w:t xml:space="preserve">самостоятельно заполнять </w:t>
      </w:r>
      <w:r w:rsidRPr="00E118C5">
        <w:rPr>
          <w:color w:val="auto"/>
        </w:rPr>
        <w:t>форму (в том числе электронную) и составлять простейший документ при получении паспорта гражданина Российской Федерации;</w:t>
      </w:r>
    </w:p>
    <w:p w:rsidR="00E57B0A" w:rsidRPr="00E118C5" w:rsidRDefault="00E57B0A" w:rsidP="00820F84">
      <w:pPr>
        <w:pStyle w:val="11"/>
        <w:spacing w:after="160" w:line="252" w:lineRule="auto"/>
        <w:ind w:left="300" w:hanging="300"/>
        <w:jc w:val="both"/>
        <w:rPr>
          <w:color w:val="auto"/>
        </w:rPr>
      </w:pPr>
      <w:r w:rsidRPr="00E118C5">
        <w:rPr>
          <w:color w:val="auto"/>
        </w:rPr>
        <w:t xml:space="preserve">— </w:t>
      </w:r>
      <w:r w:rsidRPr="00E118C5">
        <w:rPr>
          <w:b/>
          <w:bCs/>
          <w:color w:val="auto"/>
        </w:rPr>
        <w:t xml:space="preserve">осуществлять </w:t>
      </w:r>
      <w:r w:rsidRPr="00E118C5">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Основы российского права</w:t>
      </w:r>
    </w:p>
    <w:p w:rsidR="00E57B0A" w:rsidRPr="00E118C5" w:rsidRDefault="00E57B0A" w:rsidP="00820F84">
      <w:pPr>
        <w:pStyle w:val="11"/>
        <w:spacing w:line="252" w:lineRule="auto"/>
        <w:ind w:left="300" w:hanging="300"/>
        <w:jc w:val="both"/>
        <w:rPr>
          <w:color w:val="auto"/>
        </w:rPr>
      </w:pPr>
      <w:r w:rsidRPr="00E118C5">
        <w:rPr>
          <w:color w:val="auto"/>
        </w:rPr>
        <w:t xml:space="preserve">— </w:t>
      </w:r>
      <w:r w:rsidRPr="00E118C5">
        <w:rPr>
          <w:b/>
          <w:bCs/>
          <w:color w:val="auto"/>
        </w:rPr>
        <w:t xml:space="preserve">осваивать и применять </w:t>
      </w:r>
      <w:r w:rsidRPr="00E118C5">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57B0A" w:rsidRPr="00E118C5" w:rsidRDefault="00E57B0A" w:rsidP="00820F84">
      <w:pPr>
        <w:pStyle w:val="11"/>
        <w:spacing w:line="252" w:lineRule="auto"/>
        <w:ind w:left="300" w:hanging="300"/>
        <w:jc w:val="both"/>
        <w:rPr>
          <w:color w:val="auto"/>
        </w:rPr>
      </w:pPr>
      <w:r w:rsidRPr="00E118C5">
        <w:rPr>
          <w:color w:val="auto"/>
        </w:rPr>
        <w:t xml:space="preserve">— </w:t>
      </w:r>
      <w:r w:rsidRPr="00E118C5">
        <w:rPr>
          <w:b/>
          <w:bCs/>
          <w:color w:val="auto"/>
        </w:rPr>
        <w:t xml:space="preserve">характеризовать </w:t>
      </w:r>
      <w:r w:rsidRPr="00E118C5">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57B0A" w:rsidRPr="00E118C5" w:rsidRDefault="00E57B0A" w:rsidP="00820F84">
      <w:pPr>
        <w:pStyle w:val="11"/>
        <w:spacing w:line="252" w:lineRule="auto"/>
        <w:ind w:left="280" w:firstLine="0"/>
        <w:jc w:val="both"/>
        <w:rPr>
          <w:color w:val="auto"/>
        </w:rPr>
      </w:pPr>
      <w:r w:rsidRPr="00E118C5">
        <w:rPr>
          <w:color w:val="auto"/>
        </w:rPr>
        <w:t>содержание трудового договора, виды правонарушений и виды наказаний;</w:t>
      </w:r>
    </w:p>
    <w:p w:rsidR="00E57B0A" w:rsidRPr="00E118C5" w:rsidRDefault="00E57B0A" w:rsidP="00820F84">
      <w:pPr>
        <w:pStyle w:val="11"/>
        <w:numPr>
          <w:ilvl w:val="0"/>
          <w:numId w:val="54"/>
        </w:numPr>
        <w:tabs>
          <w:tab w:val="left" w:pos="332"/>
        </w:tabs>
        <w:ind w:left="280" w:hanging="280"/>
        <w:jc w:val="both"/>
        <w:rPr>
          <w:color w:val="auto"/>
        </w:rPr>
      </w:pPr>
      <w:r w:rsidRPr="00E118C5">
        <w:rPr>
          <w:b/>
          <w:bCs/>
          <w:color w:val="auto"/>
        </w:rPr>
        <w:t>приводить примеры законов и подзаконных актов и моделировать ситуации</w:t>
      </w:r>
      <w:r w:rsidRPr="00E118C5">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57B0A" w:rsidRPr="00E118C5" w:rsidRDefault="00E57B0A" w:rsidP="00820F84">
      <w:pPr>
        <w:pStyle w:val="11"/>
        <w:numPr>
          <w:ilvl w:val="0"/>
          <w:numId w:val="54"/>
        </w:numPr>
        <w:tabs>
          <w:tab w:val="left" w:pos="332"/>
        </w:tabs>
        <w:spacing w:line="252" w:lineRule="auto"/>
        <w:ind w:left="280" w:hanging="280"/>
        <w:jc w:val="both"/>
        <w:rPr>
          <w:color w:val="auto"/>
        </w:rPr>
      </w:pPr>
      <w:r w:rsidRPr="00E118C5">
        <w:rPr>
          <w:b/>
          <w:bCs/>
          <w:color w:val="auto"/>
        </w:rPr>
        <w:t xml:space="preserve">классифицировать </w:t>
      </w:r>
      <w:r w:rsidRPr="00E118C5">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57B0A" w:rsidRPr="00E118C5" w:rsidRDefault="00E57B0A" w:rsidP="00820F84">
      <w:pPr>
        <w:pStyle w:val="11"/>
        <w:numPr>
          <w:ilvl w:val="0"/>
          <w:numId w:val="54"/>
        </w:numPr>
        <w:tabs>
          <w:tab w:val="left" w:pos="332"/>
        </w:tabs>
        <w:spacing w:line="252" w:lineRule="auto"/>
        <w:ind w:left="280" w:hanging="280"/>
        <w:jc w:val="both"/>
        <w:rPr>
          <w:color w:val="auto"/>
        </w:rPr>
      </w:pPr>
      <w:r w:rsidRPr="00E118C5">
        <w:rPr>
          <w:b/>
          <w:bCs/>
          <w:color w:val="auto"/>
        </w:rPr>
        <w:t xml:space="preserve">сравнивать </w:t>
      </w:r>
      <w:r w:rsidRPr="00E118C5">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57B0A" w:rsidRPr="00E118C5" w:rsidRDefault="00E57B0A" w:rsidP="00820F84">
      <w:pPr>
        <w:pStyle w:val="11"/>
        <w:numPr>
          <w:ilvl w:val="0"/>
          <w:numId w:val="54"/>
        </w:numPr>
        <w:tabs>
          <w:tab w:val="left" w:pos="332"/>
        </w:tabs>
        <w:spacing w:line="252" w:lineRule="auto"/>
        <w:ind w:left="280" w:hanging="280"/>
        <w:jc w:val="both"/>
        <w:rPr>
          <w:color w:val="auto"/>
        </w:rPr>
      </w:pPr>
      <w:r w:rsidRPr="00E118C5">
        <w:rPr>
          <w:b/>
          <w:bCs/>
          <w:color w:val="auto"/>
        </w:rPr>
        <w:t xml:space="preserve">устанавливать и объяснять </w:t>
      </w:r>
      <w:r w:rsidRPr="00E118C5">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57B0A" w:rsidRPr="00E118C5" w:rsidRDefault="00E57B0A" w:rsidP="00820F84">
      <w:pPr>
        <w:pStyle w:val="11"/>
        <w:numPr>
          <w:ilvl w:val="0"/>
          <w:numId w:val="54"/>
        </w:numPr>
        <w:tabs>
          <w:tab w:val="left" w:pos="332"/>
        </w:tabs>
        <w:spacing w:line="252" w:lineRule="auto"/>
        <w:ind w:left="280" w:hanging="280"/>
        <w:jc w:val="both"/>
        <w:rPr>
          <w:color w:val="auto"/>
        </w:rPr>
      </w:pPr>
      <w:r w:rsidRPr="00E118C5">
        <w:rPr>
          <w:b/>
          <w:bCs/>
          <w:color w:val="auto"/>
        </w:rPr>
        <w:t xml:space="preserve">использовать </w:t>
      </w:r>
      <w:r w:rsidRPr="00E118C5">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57B0A" w:rsidRPr="00E118C5" w:rsidRDefault="00E57B0A" w:rsidP="00820F84">
      <w:pPr>
        <w:pStyle w:val="11"/>
        <w:numPr>
          <w:ilvl w:val="0"/>
          <w:numId w:val="54"/>
        </w:numPr>
        <w:tabs>
          <w:tab w:val="left" w:pos="332"/>
        </w:tabs>
        <w:spacing w:line="252" w:lineRule="auto"/>
        <w:ind w:left="280" w:hanging="280"/>
        <w:jc w:val="both"/>
        <w:rPr>
          <w:color w:val="auto"/>
        </w:rPr>
      </w:pPr>
      <w:r w:rsidRPr="00E118C5">
        <w:rPr>
          <w:b/>
          <w:bCs/>
          <w:color w:val="auto"/>
        </w:rPr>
        <w:t xml:space="preserve">определять и аргументировать </w:t>
      </w:r>
      <w:r w:rsidRPr="00E118C5">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решать </w:t>
      </w:r>
      <w:r w:rsidRPr="00E118C5">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овладевать </w:t>
      </w:r>
      <w:r w:rsidRPr="00E118C5">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искать и извлекать </w:t>
      </w:r>
      <w:r w:rsidRPr="00E118C5">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анализировать, обобщать, систематизировать, оценивать </w:t>
      </w:r>
      <w:r w:rsidRPr="00E118C5">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оценивать </w:t>
      </w:r>
      <w:r w:rsidRPr="00E118C5">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использовать </w:t>
      </w:r>
      <w:r w:rsidRPr="00E118C5">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самостоятельно заполнять </w:t>
      </w:r>
      <w:r w:rsidRPr="00E118C5">
        <w:rPr>
          <w:color w:val="auto"/>
        </w:rPr>
        <w:t>форму (в том числе электронную) и составлять простейший документ (заявление о приёме на работу);</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осуществлять </w:t>
      </w:r>
      <w:r w:rsidRPr="00E118C5">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57B0A" w:rsidRPr="00E118C5" w:rsidRDefault="00E57B0A" w:rsidP="00820F84">
      <w:pPr>
        <w:pStyle w:val="aa"/>
        <w:jc w:val="both"/>
        <w:rPr>
          <w:rFonts w:ascii="Times New Roman" w:hAnsi="Times New Roman" w:cs="Times New Roman"/>
        </w:rPr>
      </w:pPr>
      <w:bookmarkStart w:id="321" w:name="bookmark100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32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Человек в экономических отношениях</w:t>
      </w:r>
    </w:p>
    <w:p w:rsidR="00E57B0A" w:rsidRPr="00E118C5" w:rsidRDefault="00E57B0A" w:rsidP="00820F84">
      <w:pPr>
        <w:pStyle w:val="11"/>
        <w:numPr>
          <w:ilvl w:val="0"/>
          <w:numId w:val="55"/>
        </w:numPr>
        <w:tabs>
          <w:tab w:val="left" w:pos="332"/>
        </w:tabs>
        <w:spacing w:line="240" w:lineRule="auto"/>
        <w:ind w:left="300" w:hanging="300"/>
        <w:jc w:val="both"/>
        <w:rPr>
          <w:color w:val="auto"/>
        </w:rPr>
      </w:pPr>
      <w:r w:rsidRPr="00E118C5">
        <w:rPr>
          <w:b/>
          <w:bCs/>
          <w:color w:val="auto"/>
        </w:rPr>
        <w:t xml:space="preserve">осваивать и применять </w:t>
      </w:r>
      <w:r w:rsidRPr="00E118C5">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57B0A" w:rsidRPr="00E118C5" w:rsidRDefault="00E57B0A" w:rsidP="00820F84">
      <w:pPr>
        <w:pStyle w:val="11"/>
        <w:numPr>
          <w:ilvl w:val="0"/>
          <w:numId w:val="55"/>
        </w:numPr>
        <w:tabs>
          <w:tab w:val="left" w:pos="332"/>
        </w:tabs>
        <w:spacing w:line="240" w:lineRule="auto"/>
        <w:ind w:left="300" w:hanging="300"/>
        <w:jc w:val="both"/>
        <w:rPr>
          <w:color w:val="auto"/>
        </w:rPr>
      </w:pPr>
      <w:r w:rsidRPr="00E118C5">
        <w:rPr>
          <w:b/>
          <w:bCs/>
          <w:color w:val="auto"/>
        </w:rPr>
        <w:t xml:space="preserve">характеризовать </w:t>
      </w:r>
      <w:r w:rsidRPr="00E118C5">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57B0A" w:rsidRPr="00E118C5" w:rsidRDefault="00E57B0A" w:rsidP="00820F84">
      <w:pPr>
        <w:pStyle w:val="11"/>
        <w:numPr>
          <w:ilvl w:val="0"/>
          <w:numId w:val="55"/>
        </w:numPr>
        <w:tabs>
          <w:tab w:val="left" w:pos="332"/>
        </w:tabs>
        <w:spacing w:line="240" w:lineRule="auto"/>
        <w:ind w:left="300" w:hanging="300"/>
        <w:jc w:val="both"/>
        <w:rPr>
          <w:color w:val="auto"/>
        </w:rPr>
      </w:pPr>
      <w:r w:rsidRPr="00E118C5">
        <w:rPr>
          <w:b/>
          <w:bCs/>
          <w:color w:val="auto"/>
        </w:rPr>
        <w:t xml:space="preserve">приводить примеры </w:t>
      </w:r>
      <w:r w:rsidRPr="00E118C5">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57B0A" w:rsidRPr="00E118C5" w:rsidRDefault="00E57B0A" w:rsidP="00820F84">
      <w:pPr>
        <w:pStyle w:val="11"/>
        <w:numPr>
          <w:ilvl w:val="0"/>
          <w:numId w:val="55"/>
        </w:numPr>
        <w:tabs>
          <w:tab w:val="left" w:pos="332"/>
        </w:tabs>
        <w:spacing w:line="240" w:lineRule="auto"/>
        <w:ind w:left="300" w:hanging="300"/>
        <w:jc w:val="both"/>
        <w:rPr>
          <w:color w:val="auto"/>
        </w:rPr>
      </w:pPr>
      <w:r w:rsidRPr="00E118C5">
        <w:rPr>
          <w:b/>
          <w:bCs/>
          <w:color w:val="auto"/>
        </w:rPr>
        <w:t xml:space="preserve">классифицировать </w:t>
      </w:r>
      <w:r w:rsidRPr="00E118C5">
        <w:rPr>
          <w:color w:val="auto"/>
        </w:rPr>
        <w:t>(в том числе устанавливать существенный признак классификации) механизмы государственного регулирования экономики;</w:t>
      </w:r>
    </w:p>
    <w:p w:rsidR="00E57B0A" w:rsidRPr="00E118C5" w:rsidRDefault="00E57B0A" w:rsidP="00820F84">
      <w:pPr>
        <w:pStyle w:val="11"/>
        <w:numPr>
          <w:ilvl w:val="0"/>
          <w:numId w:val="55"/>
        </w:numPr>
        <w:tabs>
          <w:tab w:val="left" w:pos="332"/>
        </w:tabs>
        <w:spacing w:line="240" w:lineRule="auto"/>
        <w:ind w:firstLine="0"/>
        <w:jc w:val="both"/>
        <w:rPr>
          <w:color w:val="auto"/>
        </w:rPr>
      </w:pPr>
      <w:r w:rsidRPr="00E118C5">
        <w:rPr>
          <w:b/>
          <w:bCs/>
          <w:color w:val="auto"/>
        </w:rPr>
        <w:t xml:space="preserve">сравнивать </w:t>
      </w:r>
      <w:r w:rsidRPr="00E118C5">
        <w:rPr>
          <w:color w:val="auto"/>
        </w:rPr>
        <w:t>различные способы хозяйствования;</w:t>
      </w:r>
    </w:p>
    <w:p w:rsidR="00E57B0A" w:rsidRPr="00E118C5" w:rsidRDefault="00E57B0A" w:rsidP="00820F84">
      <w:pPr>
        <w:pStyle w:val="11"/>
        <w:numPr>
          <w:ilvl w:val="0"/>
          <w:numId w:val="55"/>
        </w:numPr>
        <w:tabs>
          <w:tab w:val="left" w:pos="332"/>
        </w:tabs>
        <w:spacing w:line="240" w:lineRule="auto"/>
        <w:ind w:left="300" w:hanging="300"/>
        <w:jc w:val="both"/>
        <w:rPr>
          <w:color w:val="auto"/>
        </w:rPr>
      </w:pPr>
      <w:r w:rsidRPr="00E118C5">
        <w:rPr>
          <w:b/>
          <w:bCs/>
          <w:color w:val="auto"/>
        </w:rPr>
        <w:t xml:space="preserve">устанавливать и объяснять </w:t>
      </w:r>
      <w:r w:rsidRPr="00E118C5">
        <w:rPr>
          <w:color w:val="auto"/>
        </w:rPr>
        <w:t>связи политических потрясений и социально-экономических кризисов в государстве;</w:t>
      </w:r>
    </w:p>
    <w:p w:rsidR="00E57B0A" w:rsidRPr="00E118C5" w:rsidRDefault="00E57B0A" w:rsidP="00820F84">
      <w:pPr>
        <w:pStyle w:val="11"/>
        <w:numPr>
          <w:ilvl w:val="0"/>
          <w:numId w:val="55"/>
        </w:numPr>
        <w:tabs>
          <w:tab w:val="left" w:pos="332"/>
        </w:tabs>
        <w:spacing w:line="240" w:lineRule="auto"/>
        <w:ind w:left="300" w:hanging="300"/>
        <w:jc w:val="both"/>
        <w:rPr>
          <w:color w:val="auto"/>
        </w:rPr>
      </w:pPr>
      <w:r w:rsidRPr="00E118C5">
        <w:rPr>
          <w:b/>
          <w:bCs/>
          <w:color w:val="auto"/>
        </w:rPr>
        <w:t xml:space="preserve">использовать </w:t>
      </w:r>
      <w:r w:rsidRPr="00E118C5">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57B0A" w:rsidRPr="00E118C5" w:rsidRDefault="00E57B0A" w:rsidP="00820F84">
      <w:pPr>
        <w:pStyle w:val="11"/>
        <w:numPr>
          <w:ilvl w:val="0"/>
          <w:numId w:val="55"/>
        </w:numPr>
        <w:tabs>
          <w:tab w:val="left" w:pos="332"/>
        </w:tabs>
        <w:spacing w:line="240" w:lineRule="auto"/>
        <w:ind w:left="300" w:hanging="300"/>
        <w:jc w:val="both"/>
        <w:rPr>
          <w:color w:val="auto"/>
        </w:rPr>
      </w:pPr>
      <w:r w:rsidRPr="00E118C5">
        <w:rPr>
          <w:b/>
          <w:bCs/>
          <w:color w:val="auto"/>
        </w:rPr>
        <w:t xml:space="preserve">определять и аргументировать </w:t>
      </w:r>
      <w:r w:rsidRPr="00E118C5">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57B0A" w:rsidRPr="00E118C5" w:rsidRDefault="00E57B0A" w:rsidP="00820F84">
      <w:pPr>
        <w:pStyle w:val="11"/>
        <w:numPr>
          <w:ilvl w:val="0"/>
          <w:numId w:val="55"/>
        </w:numPr>
        <w:tabs>
          <w:tab w:val="left" w:pos="332"/>
        </w:tabs>
        <w:spacing w:line="240" w:lineRule="auto"/>
        <w:ind w:left="300" w:hanging="300"/>
        <w:jc w:val="both"/>
        <w:rPr>
          <w:color w:val="auto"/>
        </w:rPr>
      </w:pPr>
      <w:r w:rsidRPr="00E118C5">
        <w:rPr>
          <w:b/>
          <w:bCs/>
          <w:color w:val="auto"/>
        </w:rPr>
        <w:t xml:space="preserve">решать </w:t>
      </w:r>
      <w:r w:rsidRPr="00E118C5">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овладевать </w:t>
      </w:r>
      <w:r w:rsidRPr="00E118C5">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извлекать </w:t>
      </w:r>
      <w:r w:rsidRPr="00E118C5">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E57B0A" w:rsidRPr="00E118C5" w:rsidRDefault="00E57B0A" w:rsidP="00820F84">
      <w:pPr>
        <w:pStyle w:val="11"/>
        <w:ind w:left="280" w:hanging="280"/>
        <w:jc w:val="both"/>
        <w:rPr>
          <w:color w:val="auto"/>
        </w:rPr>
      </w:pPr>
      <w:r w:rsidRPr="00E118C5">
        <w:rPr>
          <w:color w:val="auto"/>
        </w:rPr>
        <w:t xml:space="preserve">— </w:t>
      </w:r>
      <w:r w:rsidRPr="00E118C5">
        <w:rPr>
          <w:b/>
          <w:bCs/>
          <w:color w:val="auto"/>
        </w:rPr>
        <w:t xml:space="preserve">анализировать, обобщать, систематизировать, конкретизировать и критически оценивать </w:t>
      </w:r>
      <w:r w:rsidRPr="00E118C5">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оценивать </w:t>
      </w:r>
      <w:r w:rsidRPr="00E118C5">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приобретать опыт </w:t>
      </w:r>
      <w:r w:rsidRPr="00E118C5">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приобретать опыт </w:t>
      </w:r>
      <w:r w:rsidRPr="00E118C5">
        <w:rPr>
          <w:color w:val="auto"/>
        </w:rPr>
        <w:t>составления простейших документов (личный финансовый план, заявление, резюме);</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осуществлять </w:t>
      </w:r>
      <w:r w:rsidRPr="00E118C5">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в мире культуры</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осваивать и применять </w:t>
      </w:r>
      <w:r w:rsidRPr="00E118C5">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характеризовать </w:t>
      </w:r>
      <w:r w:rsidRPr="00E118C5">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приводить примеры </w:t>
      </w:r>
      <w:r w:rsidRPr="00E118C5">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классифицировать </w:t>
      </w:r>
      <w:r w:rsidRPr="00E118C5">
        <w:rPr>
          <w:color w:val="auto"/>
        </w:rPr>
        <w:t>по разным признакам формы и виды культуры;</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сравнивать </w:t>
      </w:r>
      <w:r w:rsidRPr="00E118C5">
        <w:rPr>
          <w:color w:val="auto"/>
        </w:rPr>
        <w:t>формы культуры, естественные и социально-гуманитарные науки, виды искусств;</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устанавливать и объяснять </w:t>
      </w:r>
      <w:r w:rsidRPr="00E118C5">
        <w:rPr>
          <w:color w:val="auto"/>
        </w:rPr>
        <w:t>взаимосвязь развития духовной культуры и формирования личности, взаимовлияние науки и образования;</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использовать </w:t>
      </w:r>
      <w:r w:rsidRPr="00E118C5">
        <w:rPr>
          <w:color w:val="auto"/>
        </w:rPr>
        <w:t>полученные знания для объяснения роли непрерывного образования;</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определять и аргументировать </w:t>
      </w:r>
      <w:r w:rsidRPr="00E118C5">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решать </w:t>
      </w:r>
      <w:r w:rsidRPr="00E118C5">
        <w:rPr>
          <w:color w:val="auto"/>
        </w:rPr>
        <w:t>познавательные и практические задачи, касающиеся форм и многообразия духовной культуры;</w:t>
      </w:r>
    </w:p>
    <w:p w:rsidR="00E57B0A" w:rsidRPr="00E118C5" w:rsidRDefault="00E57B0A" w:rsidP="00820F84">
      <w:pPr>
        <w:pStyle w:val="11"/>
        <w:numPr>
          <w:ilvl w:val="0"/>
          <w:numId w:val="56"/>
        </w:numPr>
        <w:tabs>
          <w:tab w:val="left" w:pos="332"/>
        </w:tabs>
        <w:ind w:left="280" w:hanging="280"/>
        <w:jc w:val="both"/>
        <w:rPr>
          <w:color w:val="auto"/>
        </w:rPr>
      </w:pPr>
      <w:r w:rsidRPr="00E118C5">
        <w:rPr>
          <w:b/>
          <w:bCs/>
          <w:color w:val="auto"/>
        </w:rPr>
        <w:t xml:space="preserve">овладевать </w:t>
      </w:r>
      <w:r w:rsidRPr="00E118C5">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57B0A" w:rsidRPr="00E118C5" w:rsidRDefault="00E57B0A" w:rsidP="00820F84">
      <w:pPr>
        <w:pStyle w:val="11"/>
        <w:ind w:left="280" w:hanging="280"/>
        <w:jc w:val="both"/>
        <w:rPr>
          <w:color w:val="auto"/>
        </w:rPr>
      </w:pPr>
      <w:r w:rsidRPr="00E118C5">
        <w:rPr>
          <w:color w:val="auto"/>
        </w:rPr>
        <w:t xml:space="preserve">— </w:t>
      </w:r>
      <w:r w:rsidRPr="00E118C5">
        <w:rPr>
          <w:b/>
          <w:bCs/>
          <w:color w:val="auto"/>
        </w:rPr>
        <w:t xml:space="preserve">осуществлять </w:t>
      </w:r>
      <w:r w:rsidRPr="00E118C5">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57B0A" w:rsidRPr="00E118C5" w:rsidRDefault="00E57B0A" w:rsidP="00820F84">
      <w:pPr>
        <w:pStyle w:val="11"/>
        <w:ind w:left="280" w:hanging="280"/>
        <w:jc w:val="both"/>
        <w:rPr>
          <w:color w:val="auto"/>
        </w:rPr>
      </w:pPr>
      <w:r w:rsidRPr="00E118C5">
        <w:rPr>
          <w:color w:val="auto"/>
        </w:rPr>
        <w:t xml:space="preserve">— </w:t>
      </w:r>
      <w:r w:rsidRPr="00E118C5">
        <w:rPr>
          <w:b/>
          <w:bCs/>
          <w:color w:val="auto"/>
        </w:rPr>
        <w:t xml:space="preserve">анализировать, систематизировать, критически оценивать и обобщать </w:t>
      </w:r>
      <w:r w:rsidRPr="00E118C5">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E57B0A" w:rsidRPr="00E118C5" w:rsidRDefault="00E57B0A" w:rsidP="00820F84">
      <w:pPr>
        <w:pStyle w:val="11"/>
        <w:numPr>
          <w:ilvl w:val="0"/>
          <w:numId w:val="57"/>
        </w:numPr>
        <w:tabs>
          <w:tab w:val="left" w:pos="332"/>
        </w:tabs>
        <w:spacing w:line="252" w:lineRule="auto"/>
        <w:ind w:left="280" w:hanging="280"/>
        <w:jc w:val="both"/>
        <w:rPr>
          <w:color w:val="auto"/>
        </w:rPr>
      </w:pPr>
      <w:r w:rsidRPr="00E118C5">
        <w:rPr>
          <w:b/>
          <w:bCs/>
          <w:color w:val="auto"/>
        </w:rPr>
        <w:t xml:space="preserve">оценивать </w:t>
      </w:r>
      <w:r w:rsidRPr="00E118C5">
        <w:rPr>
          <w:color w:val="auto"/>
        </w:rPr>
        <w:t>собственные поступки, поведение людей в духовной сфере жизни общества;</w:t>
      </w:r>
    </w:p>
    <w:p w:rsidR="00E57B0A" w:rsidRPr="00E118C5" w:rsidRDefault="00E57B0A" w:rsidP="00820F84">
      <w:pPr>
        <w:pStyle w:val="11"/>
        <w:numPr>
          <w:ilvl w:val="0"/>
          <w:numId w:val="57"/>
        </w:numPr>
        <w:tabs>
          <w:tab w:val="left" w:pos="332"/>
        </w:tabs>
        <w:spacing w:line="252" w:lineRule="auto"/>
        <w:ind w:left="280" w:hanging="280"/>
        <w:jc w:val="both"/>
        <w:rPr>
          <w:color w:val="auto"/>
        </w:rPr>
      </w:pPr>
      <w:r w:rsidRPr="00E118C5">
        <w:rPr>
          <w:b/>
          <w:bCs/>
          <w:color w:val="auto"/>
        </w:rPr>
        <w:t xml:space="preserve">использовать </w:t>
      </w:r>
      <w:r w:rsidRPr="00E118C5">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57B0A" w:rsidRPr="00E118C5" w:rsidRDefault="00E57B0A" w:rsidP="00820F84">
      <w:pPr>
        <w:pStyle w:val="11"/>
        <w:numPr>
          <w:ilvl w:val="0"/>
          <w:numId w:val="57"/>
        </w:numPr>
        <w:tabs>
          <w:tab w:val="left" w:pos="332"/>
        </w:tabs>
        <w:spacing w:line="252" w:lineRule="auto"/>
        <w:ind w:left="278" w:hanging="278"/>
        <w:jc w:val="both"/>
        <w:rPr>
          <w:color w:val="auto"/>
        </w:rPr>
      </w:pPr>
      <w:r w:rsidRPr="00E118C5">
        <w:rPr>
          <w:b/>
          <w:bCs/>
          <w:color w:val="auto"/>
        </w:rPr>
        <w:t xml:space="preserve">приобретать </w:t>
      </w:r>
      <w:r w:rsidRPr="00E118C5">
        <w:rPr>
          <w:color w:val="auto"/>
        </w:rPr>
        <w:t>опыт осуществления совместной деятельности при изучении особенностей разных культур, национальных и религиозных ценностей.</w:t>
      </w:r>
    </w:p>
    <w:p w:rsidR="00E57B0A" w:rsidRPr="00E118C5" w:rsidRDefault="00E57B0A" w:rsidP="00820F84">
      <w:pPr>
        <w:pStyle w:val="aa"/>
        <w:jc w:val="both"/>
        <w:rPr>
          <w:rFonts w:ascii="Times New Roman" w:hAnsi="Times New Roman" w:cs="Times New Roman"/>
        </w:rPr>
      </w:pPr>
      <w:bookmarkStart w:id="322" w:name="bookmark100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32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Человек в политическом измерении</w:t>
      </w:r>
    </w:p>
    <w:p w:rsidR="00E57B0A" w:rsidRPr="00E118C5" w:rsidRDefault="00E57B0A" w:rsidP="00820F84">
      <w:pPr>
        <w:pStyle w:val="11"/>
        <w:numPr>
          <w:ilvl w:val="0"/>
          <w:numId w:val="58"/>
        </w:numPr>
        <w:tabs>
          <w:tab w:val="left" w:pos="332"/>
        </w:tabs>
        <w:ind w:left="280" w:hanging="280"/>
        <w:jc w:val="both"/>
        <w:rPr>
          <w:color w:val="auto"/>
        </w:rPr>
      </w:pPr>
      <w:r w:rsidRPr="00E118C5">
        <w:rPr>
          <w:b/>
          <w:bCs/>
          <w:color w:val="auto"/>
        </w:rPr>
        <w:t xml:space="preserve">осваивать и применять </w:t>
      </w:r>
      <w:r w:rsidRPr="00E118C5">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57B0A" w:rsidRPr="00E118C5" w:rsidRDefault="00E57B0A" w:rsidP="00820F84">
      <w:pPr>
        <w:pStyle w:val="11"/>
        <w:numPr>
          <w:ilvl w:val="0"/>
          <w:numId w:val="58"/>
        </w:numPr>
        <w:tabs>
          <w:tab w:val="left" w:pos="332"/>
        </w:tabs>
        <w:ind w:left="280" w:hanging="280"/>
        <w:jc w:val="both"/>
        <w:rPr>
          <w:color w:val="auto"/>
        </w:rPr>
      </w:pPr>
      <w:r w:rsidRPr="00E118C5">
        <w:rPr>
          <w:b/>
          <w:bCs/>
          <w:color w:val="auto"/>
        </w:rPr>
        <w:t xml:space="preserve">характеризовать </w:t>
      </w:r>
      <w:r w:rsidRPr="00E118C5">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57B0A" w:rsidRPr="00E118C5" w:rsidRDefault="00E57B0A" w:rsidP="00820F84">
      <w:pPr>
        <w:pStyle w:val="11"/>
        <w:numPr>
          <w:ilvl w:val="0"/>
          <w:numId w:val="58"/>
        </w:numPr>
        <w:tabs>
          <w:tab w:val="left" w:pos="332"/>
        </w:tabs>
        <w:ind w:left="280" w:hanging="280"/>
        <w:jc w:val="both"/>
        <w:rPr>
          <w:color w:val="auto"/>
        </w:rPr>
      </w:pPr>
      <w:r w:rsidRPr="00E118C5">
        <w:rPr>
          <w:b/>
          <w:bCs/>
          <w:color w:val="auto"/>
        </w:rPr>
        <w:t xml:space="preserve">приводить примеры </w:t>
      </w:r>
      <w:r w:rsidRPr="00E118C5">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57B0A" w:rsidRPr="00E118C5" w:rsidRDefault="00E57B0A" w:rsidP="00820F84">
      <w:pPr>
        <w:pStyle w:val="11"/>
        <w:numPr>
          <w:ilvl w:val="0"/>
          <w:numId w:val="58"/>
        </w:numPr>
        <w:tabs>
          <w:tab w:val="left" w:pos="332"/>
        </w:tabs>
        <w:ind w:left="280" w:hanging="280"/>
        <w:jc w:val="both"/>
        <w:rPr>
          <w:color w:val="auto"/>
        </w:rPr>
      </w:pPr>
      <w:r w:rsidRPr="00E118C5">
        <w:rPr>
          <w:b/>
          <w:bCs/>
          <w:color w:val="auto"/>
        </w:rPr>
        <w:t xml:space="preserve">классифицировать </w:t>
      </w:r>
      <w:r w:rsidRPr="00E118C5">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57B0A" w:rsidRPr="00E118C5" w:rsidRDefault="00E57B0A" w:rsidP="00820F84">
      <w:pPr>
        <w:pStyle w:val="11"/>
        <w:numPr>
          <w:ilvl w:val="0"/>
          <w:numId w:val="58"/>
        </w:numPr>
        <w:tabs>
          <w:tab w:val="left" w:pos="332"/>
        </w:tabs>
        <w:ind w:left="280" w:hanging="280"/>
        <w:jc w:val="both"/>
        <w:rPr>
          <w:color w:val="auto"/>
        </w:rPr>
      </w:pPr>
      <w:r w:rsidRPr="00E118C5">
        <w:rPr>
          <w:b/>
          <w:bCs/>
          <w:color w:val="auto"/>
        </w:rPr>
        <w:t xml:space="preserve">сравнивать </w:t>
      </w:r>
      <w:r w:rsidRPr="00E118C5">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E57B0A" w:rsidRPr="00E118C5" w:rsidRDefault="00E57B0A" w:rsidP="00820F84">
      <w:pPr>
        <w:pStyle w:val="11"/>
        <w:numPr>
          <w:ilvl w:val="0"/>
          <w:numId w:val="58"/>
        </w:numPr>
        <w:tabs>
          <w:tab w:val="left" w:pos="332"/>
        </w:tabs>
        <w:spacing w:line="252" w:lineRule="auto"/>
        <w:ind w:left="280" w:hanging="280"/>
        <w:jc w:val="both"/>
        <w:rPr>
          <w:color w:val="auto"/>
        </w:rPr>
      </w:pPr>
      <w:r w:rsidRPr="00E118C5">
        <w:rPr>
          <w:b/>
          <w:bCs/>
          <w:color w:val="auto"/>
        </w:rPr>
        <w:t xml:space="preserve">устанавливать и объяснять </w:t>
      </w:r>
      <w:r w:rsidRPr="00E118C5">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57B0A" w:rsidRPr="00E118C5" w:rsidRDefault="00E57B0A" w:rsidP="00820F84">
      <w:pPr>
        <w:pStyle w:val="11"/>
        <w:numPr>
          <w:ilvl w:val="0"/>
          <w:numId w:val="58"/>
        </w:numPr>
        <w:tabs>
          <w:tab w:val="left" w:pos="332"/>
        </w:tabs>
        <w:spacing w:line="252" w:lineRule="auto"/>
        <w:ind w:left="280" w:hanging="280"/>
        <w:jc w:val="both"/>
        <w:rPr>
          <w:color w:val="auto"/>
        </w:rPr>
      </w:pPr>
      <w:r w:rsidRPr="00E118C5">
        <w:rPr>
          <w:b/>
          <w:bCs/>
          <w:color w:val="auto"/>
        </w:rPr>
        <w:t xml:space="preserve">использовать </w:t>
      </w:r>
      <w:r w:rsidRPr="00E118C5">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57B0A" w:rsidRPr="00E118C5" w:rsidRDefault="00E57B0A" w:rsidP="00820F84">
      <w:pPr>
        <w:pStyle w:val="11"/>
        <w:numPr>
          <w:ilvl w:val="0"/>
          <w:numId w:val="58"/>
        </w:numPr>
        <w:tabs>
          <w:tab w:val="left" w:pos="332"/>
        </w:tabs>
        <w:spacing w:line="252" w:lineRule="auto"/>
        <w:ind w:left="280" w:hanging="280"/>
        <w:jc w:val="both"/>
        <w:rPr>
          <w:color w:val="auto"/>
        </w:rPr>
      </w:pPr>
      <w:r w:rsidRPr="00E118C5">
        <w:rPr>
          <w:b/>
          <w:bCs/>
          <w:color w:val="auto"/>
        </w:rPr>
        <w:t xml:space="preserve">определять и аргументировать </w:t>
      </w:r>
      <w:r w:rsidRPr="00E118C5">
        <w:rPr>
          <w:color w:val="auto"/>
        </w:rPr>
        <w:t>неприемлемость всех форм антиобщественного поведения в политике с точки зрения социальных ценностей и правовых норм;</w:t>
      </w:r>
    </w:p>
    <w:p w:rsidR="00E57B0A" w:rsidRPr="00E118C5" w:rsidRDefault="00E57B0A" w:rsidP="00820F84">
      <w:pPr>
        <w:pStyle w:val="11"/>
        <w:numPr>
          <w:ilvl w:val="0"/>
          <w:numId w:val="58"/>
        </w:numPr>
        <w:tabs>
          <w:tab w:val="left" w:pos="332"/>
        </w:tabs>
        <w:spacing w:line="252" w:lineRule="auto"/>
        <w:ind w:left="280" w:hanging="280"/>
        <w:jc w:val="both"/>
        <w:rPr>
          <w:color w:val="auto"/>
        </w:rPr>
      </w:pPr>
      <w:r w:rsidRPr="00E118C5">
        <w:rPr>
          <w:b/>
          <w:bCs/>
          <w:color w:val="auto"/>
        </w:rPr>
        <w:t xml:space="preserve">решать </w:t>
      </w:r>
      <w:r w:rsidRPr="00E118C5">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57B0A" w:rsidRPr="00E118C5" w:rsidRDefault="00E57B0A" w:rsidP="00820F84">
      <w:pPr>
        <w:pStyle w:val="11"/>
        <w:numPr>
          <w:ilvl w:val="0"/>
          <w:numId w:val="58"/>
        </w:numPr>
        <w:tabs>
          <w:tab w:val="left" w:pos="332"/>
        </w:tabs>
        <w:spacing w:line="252" w:lineRule="auto"/>
        <w:ind w:left="280" w:hanging="280"/>
        <w:jc w:val="both"/>
        <w:rPr>
          <w:color w:val="auto"/>
        </w:rPr>
      </w:pPr>
      <w:r w:rsidRPr="00E118C5">
        <w:rPr>
          <w:b/>
          <w:bCs/>
          <w:color w:val="auto"/>
        </w:rPr>
        <w:t xml:space="preserve">овладевать </w:t>
      </w:r>
      <w:r w:rsidRPr="00E118C5">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57B0A" w:rsidRPr="00E118C5" w:rsidRDefault="00E57B0A" w:rsidP="00820F84">
      <w:pPr>
        <w:pStyle w:val="11"/>
        <w:numPr>
          <w:ilvl w:val="0"/>
          <w:numId w:val="58"/>
        </w:numPr>
        <w:tabs>
          <w:tab w:val="left" w:pos="332"/>
        </w:tabs>
        <w:spacing w:line="252" w:lineRule="auto"/>
        <w:ind w:left="280" w:hanging="280"/>
        <w:jc w:val="both"/>
        <w:rPr>
          <w:color w:val="auto"/>
        </w:rPr>
      </w:pPr>
      <w:r w:rsidRPr="00E118C5">
        <w:rPr>
          <w:b/>
          <w:bCs/>
          <w:color w:val="auto"/>
        </w:rPr>
        <w:t xml:space="preserve">искать и извлекать </w:t>
      </w:r>
      <w:r w:rsidRPr="00E118C5">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57B0A" w:rsidRPr="00E118C5" w:rsidRDefault="00E57B0A" w:rsidP="00820F84">
      <w:pPr>
        <w:pStyle w:val="11"/>
        <w:numPr>
          <w:ilvl w:val="0"/>
          <w:numId w:val="58"/>
        </w:numPr>
        <w:tabs>
          <w:tab w:val="left" w:pos="332"/>
        </w:tabs>
        <w:spacing w:line="252" w:lineRule="auto"/>
        <w:ind w:left="280" w:hanging="280"/>
        <w:jc w:val="both"/>
        <w:rPr>
          <w:color w:val="auto"/>
        </w:rPr>
      </w:pPr>
      <w:r w:rsidRPr="00E118C5">
        <w:rPr>
          <w:b/>
          <w:bCs/>
          <w:color w:val="auto"/>
        </w:rPr>
        <w:t xml:space="preserve">анализировать и конкретизировать </w:t>
      </w:r>
      <w:r w:rsidRPr="00E118C5">
        <w:rPr>
          <w:color w:val="auto"/>
        </w:rPr>
        <w:t>социальную информацию о формах участия граждан нашей страны в политической жизни, о выборах и референдуме;</w:t>
      </w:r>
    </w:p>
    <w:p w:rsidR="00E57B0A" w:rsidRPr="00E118C5" w:rsidRDefault="00E57B0A" w:rsidP="00820F84">
      <w:pPr>
        <w:pStyle w:val="11"/>
        <w:numPr>
          <w:ilvl w:val="0"/>
          <w:numId w:val="58"/>
        </w:numPr>
        <w:tabs>
          <w:tab w:val="left" w:pos="332"/>
        </w:tabs>
        <w:spacing w:line="252" w:lineRule="auto"/>
        <w:ind w:left="280" w:hanging="280"/>
        <w:jc w:val="both"/>
        <w:rPr>
          <w:color w:val="auto"/>
        </w:rPr>
      </w:pPr>
      <w:r w:rsidRPr="00E118C5">
        <w:rPr>
          <w:b/>
          <w:bCs/>
          <w:color w:val="auto"/>
        </w:rPr>
        <w:t xml:space="preserve">оценивать </w:t>
      </w:r>
      <w:r w:rsidRPr="00E118C5">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b/>
          <w:bCs/>
          <w:color w:val="auto"/>
        </w:rPr>
        <w:t xml:space="preserve">использовать </w:t>
      </w:r>
      <w:r w:rsidRPr="00E118C5">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57B0A" w:rsidRPr="00E118C5" w:rsidRDefault="00E57B0A" w:rsidP="00820F84">
      <w:pPr>
        <w:pStyle w:val="11"/>
        <w:spacing w:after="160" w:line="252" w:lineRule="auto"/>
        <w:ind w:left="280" w:hanging="280"/>
        <w:jc w:val="both"/>
        <w:rPr>
          <w:color w:val="auto"/>
        </w:rPr>
      </w:pPr>
      <w:r w:rsidRPr="00E118C5">
        <w:rPr>
          <w:color w:val="auto"/>
        </w:rPr>
        <w:t xml:space="preserve">— </w:t>
      </w:r>
      <w:r w:rsidRPr="00E118C5">
        <w:rPr>
          <w:b/>
          <w:bCs/>
          <w:color w:val="auto"/>
        </w:rPr>
        <w:t xml:space="preserve">осуществлять </w:t>
      </w:r>
      <w:r w:rsidRPr="00E118C5">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Гражданин и государство</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b/>
          <w:bCs/>
          <w:color w:val="auto"/>
        </w:rPr>
        <w:t xml:space="preserve">осваивать и применять знания </w:t>
      </w:r>
      <w:r w:rsidRPr="00E118C5">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b/>
          <w:bCs/>
          <w:color w:val="auto"/>
        </w:rPr>
        <w:t xml:space="preserve">характеризовать </w:t>
      </w:r>
      <w:r w:rsidRPr="00E118C5">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b/>
          <w:bCs/>
          <w:color w:val="auto"/>
        </w:rPr>
        <w:t xml:space="preserve">приводить </w:t>
      </w:r>
      <w:r w:rsidRPr="00E118C5">
        <w:rPr>
          <w:color w:val="auto"/>
        </w:rPr>
        <w:t xml:space="preserve">примеры и </w:t>
      </w:r>
      <w:r w:rsidRPr="00E118C5">
        <w:rPr>
          <w:b/>
          <w:bCs/>
          <w:color w:val="auto"/>
        </w:rPr>
        <w:t xml:space="preserve">моделировать </w:t>
      </w:r>
      <w:r w:rsidRPr="00E118C5">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57B0A" w:rsidRPr="00E118C5" w:rsidRDefault="00E57B0A" w:rsidP="00820F84">
      <w:pPr>
        <w:pStyle w:val="11"/>
        <w:numPr>
          <w:ilvl w:val="0"/>
          <w:numId w:val="59"/>
        </w:numPr>
        <w:tabs>
          <w:tab w:val="left" w:pos="332"/>
        </w:tabs>
        <w:spacing w:after="60" w:line="252" w:lineRule="auto"/>
        <w:ind w:left="280" w:hanging="280"/>
        <w:jc w:val="both"/>
        <w:rPr>
          <w:color w:val="auto"/>
        </w:rPr>
      </w:pPr>
      <w:r w:rsidRPr="00E118C5">
        <w:rPr>
          <w:b/>
          <w:bCs/>
          <w:color w:val="auto"/>
        </w:rPr>
        <w:t xml:space="preserve">классифицировать </w:t>
      </w:r>
      <w:r w:rsidRPr="00E118C5">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b/>
          <w:bCs/>
          <w:color w:val="auto"/>
        </w:rPr>
        <w:t xml:space="preserve">сравнивать </w:t>
      </w:r>
      <w:r w:rsidRPr="00E118C5">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b/>
          <w:bCs/>
          <w:color w:val="auto"/>
        </w:rPr>
        <w:t xml:space="preserve">устанавливать и объяснять </w:t>
      </w:r>
      <w:r w:rsidRPr="00E118C5">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b/>
          <w:bCs/>
          <w:color w:val="auto"/>
        </w:rPr>
        <w:t xml:space="preserve">использовать </w:t>
      </w:r>
      <w:r w:rsidRPr="00E118C5">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color w:val="auto"/>
        </w:rPr>
        <w:t xml:space="preserve">с опорой на обществоведческие знания, факты общественной жизни и личный социальный опыт </w:t>
      </w:r>
      <w:r w:rsidRPr="00E118C5">
        <w:rPr>
          <w:b/>
          <w:bCs/>
          <w:color w:val="auto"/>
        </w:rPr>
        <w:t xml:space="preserve">определять и аргументировать </w:t>
      </w:r>
      <w:r w:rsidRPr="00E118C5">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57B0A" w:rsidRPr="00E118C5" w:rsidRDefault="00E57B0A" w:rsidP="00820F84">
      <w:pPr>
        <w:pStyle w:val="11"/>
        <w:numPr>
          <w:ilvl w:val="0"/>
          <w:numId w:val="59"/>
        </w:numPr>
        <w:tabs>
          <w:tab w:val="left" w:pos="332"/>
        </w:tabs>
        <w:spacing w:line="252" w:lineRule="auto"/>
        <w:ind w:left="280" w:hanging="280"/>
        <w:jc w:val="both"/>
        <w:rPr>
          <w:color w:val="auto"/>
        </w:rPr>
      </w:pPr>
      <w:r w:rsidRPr="00E118C5">
        <w:rPr>
          <w:b/>
          <w:bCs/>
          <w:color w:val="auto"/>
        </w:rPr>
        <w:t xml:space="preserve">решать </w:t>
      </w:r>
      <w:r w:rsidRPr="00E118C5">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систематизировать и конкретизировать </w:t>
      </w:r>
      <w:r w:rsidRPr="00E118C5">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овладевать </w:t>
      </w:r>
      <w:r w:rsidRPr="00E118C5">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искать и извлекать </w:t>
      </w:r>
      <w:r w:rsidRPr="00E118C5">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57B0A" w:rsidRPr="00E118C5" w:rsidRDefault="00E57B0A" w:rsidP="00820F84">
      <w:pPr>
        <w:pStyle w:val="11"/>
        <w:ind w:left="280" w:hanging="280"/>
        <w:jc w:val="both"/>
        <w:rPr>
          <w:color w:val="auto"/>
        </w:rPr>
      </w:pPr>
      <w:r w:rsidRPr="00E118C5">
        <w:rPr>
          <w:color w:val="auto"/>
        </w:rPr>
        <w:t xml:space="preserve">— </w:t>
      </w:r>
      <w:r w:rsidRPr="00E118C5">
        <w:rPr>
          <w:b/>
          <w:bCs/>
          <w:color w:val="auto"/>
        </w:rPr>
        <w:t xml:space="preserve">анализировать, обобщать, систематизировать и конкретизировать </w:t>
      </w:r>
      <w:r w:rsidRPr="00E118C5">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оценивать </w:t>
      </w:r>
      <w:r w:rsidRPr="00E118C5">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57B0A" w:rsidRPr="00E118C5" w:rsidRDefault="00E57B0A" w:rsidP="00820F84">
      <w:pPr>
        <w:pStyle w:val="11"/>
        <w:spacing w:line="252" w:lineRule="auto"/>
        <w:ind w:left="280" w:hanging="280"/>
        <w:jc w:val="both"/>
        <w:rPr>
          <w:color w:val="auto"/>
        </w:rPr>
      </w:pPr>
      <w:r w:rsidRPr="00E118C5">
        <w:rPr>
          <w:color w:val="auto"/>
        </w:rPr>
        <w:t xml:space="preserve">— </w:t>
      </w:r>
      <w:r w:rsidRPr="00E118C5">
        <w:rPr>
          <w:b/>
          <w:bCs/>
          <w:color w:val="auto"/>
        </w:rPr>
        <w:t xml:space="preserve">использовать </w:t>
      </w:r>
      <w:r w:rsidRPr="00E118C5">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самостоятельно заполнять </w:t>
      </w:r>
      <w:r w:rsidRPr="00E118C5">
        <w:rPr>
          <w:color w:val="auto"/>
        </w:rPr>
        <w:t>форму (в том числе электронную) и составлять простейший документ при использовании портала государственных услуг;</w:t>
      </w:r>
    </w:p>
    <w:p w:rsidR="00E57B0A" w:rsidRPr="00E118C5" w:rsidRDefault="00E57B0A" w:rsidP="00820F84">
      <w:pPr>
        <w:pStyle w:val="11"/>
        <w:spacing w:after="160" w:line="252" w:lineRule="auto"/>
        <w:ind w:left="280" w:hanging="280"/>
        <w:jc w:val="both"/>
        <w:rPr>
          <w:color w:val="auto"/>
        </w:rPr>
      </w:pPr>
      <w:r w:rsidRPr="00E118C5">
        <w:rPr>
          <w:color w:val="auto"/>
        </w:rPr>
        <w:t xml:space="preserve">— </w:t>
      </w:r>
      <w:r w:rsidRPr="00E118C5">
        <w:rPr>
          <w:b/>
          <w:bCs/>
          <w:color w:val="auto"/>
        </w:rPr>
        <w:t xml:space="preserve">осуществлять </w:t>
      </w:r>
      <w:r w:rsidRPr="00E118C5">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в системе социальных отношений</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осваивать и применять </w:t>
      </w:r>
      <w:r w:rsidRPr="00E118C5">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характеризовать </w:t>
      </w:r>
      <w:r w:rsidRPr="00E118C5">
        <w:rPr>
          <w:color w:val="auto"/>
        </w:rPr>
        <w:t>функции семьи в обществе; основы социальной политики Российского государства;</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приводить примеры </w:t>
      </w:r>
      <w:r w:rsidRPr="00E118C5">
        <w:rPr>
          <w:color w:val="auto"/>
        </w:rPr>
        <w:t>различных социальных статусов, социальных ролей, социальной политики Российского государства;</w:t>
      </w:r>
    </w:p>
    <w:p w:rsidR="00E57B0A" w:rsidRPr="00E118C5" w:rsidRDefault="00E57B0A" w:rsidP="00820F84">
      <w:pPr>
        <w:pStyle w:val="11"/>
        <w:numPr>
          <w:ilvl w:val="0"/>
          <w:numId w:val="60"/>
        </w:numPr>
        <w:tabs>
          <w:tab w:val="left" w:pos="332"/>
        </w:tabs>
        <w:spacing w:line="252" w:lineRule="auto"/>
        <w:ind w:firstLine="0"/>
        <w:jc w:val="both"/>
        <w:rPr>
          <w:color w:val="auto"/>
        </w:rPr>
      </w:pPr>
      <w:r w:rsidRPr="00E118C5">
        <w:rPr>
          <w:b/>
          <w:bCs/>
          <w:color w:val="auto"/>
        </w:rPr>
        <w:t xml:space="preserve">классифицировать </w:t>
      </w:r>
      <w:r w:rsidRPr="00E118C5">
        <w:rPr>
          <w:color w:val="auto"/>
        </w:rPr>
        <w:t>социальные общности и группы;</w:t>
      </w:r>
    </w:p>
    <w:p w:rsidR="00E57B0A" w:rsidRPr="00E118C5" w:rsidRDefault="00E57B0A" w:rsidP="00820F84">
      <w:pPr>
        <w:pStyle w:val="11"/>
        <w:numPr>
          <w:ilvl w:val="0"/>
          <w:numId w:val="60"/>
        </w:numPr>
        <w:tabs>
          <w:tab w:val="left" w:pos="332"/>
        </w:tabs>
        <w:spacing w:line="252" w:lineRule="auto"/>
        <w:ind w:firstLine="0"/>
        <w:jc w:val="both"/>
        <w:rPr>
          <w:color w:val="auto"/>
        </w:rPr>
      </w:pPr>
      <w:r w:rsidRPr="00E118C5">
        <w:rPr>
          <w:b/>
          <w:bCs/>
          <w:color w:val="auto"/>
        </w:rPr>
        <w:t xml:space="preserve">сравнивать </w:t>
      </w:r>
      <w:r w:rsidRPr="00E118C5">
        <w:rPr>
          <w:color w:val="auto"/>
        </w:rPr>
        <w:t>виды социальной мобильности;</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устанавливать и объяснять </w:t>
      </w:r>
      <w:r w:rsidRPr="00E118C5">
        <w:rPr>
          <w:color w:val="auto"/>
        </w:rPr>
        <w:t>причины существования разных социальных групп; социальных различий и конфликтов;</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использовать </w:t>
      </w:r>
      <w:r w:rsidRPr="00E118C5">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определять и аргументировать </w:t>
      </w:r>
      <w:r w:rsidRPr="00E118C5">
        <w:rPr>
          <w:color w:val="auto"/>
        </w:rPr>
        <w:t>с опорой на обществоведческие знания, факты общественной жизни и личный социальный опыт своё отношение к разным этносам;</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решать </w:t>
      </w:r>
      <w:r w:rsidRPr="00E118C5">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осуществлять </w:t>
      </w:r>
      <w:r w:rsidRPr="00E118C5">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извлекать </w:t>
      </w:r>
      <w:r w:rsidRPr="00E118C5">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анализировать, обобщать, систематизировать </w:t>
      </w:r>
      <w:r w:rsidRPr="00E118C5">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оценивать </w:t>
      </w:r>
      <w:r w:rsidRPr="00E118C5">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57B0A" w:rsidRPr="00E118C5" w:rsidRDefault="00E57B0A" w:rsidP="00820F84">
      <w:pPr>
        <w:pStyle w:val="11"/>
        <w:numPr>
          <w:ilvl w:val="0"/>
          <w:numId w:val="60"/>
        </w:numPr>
        <w:tabs>
          <w:tab w:val="left" w:pos="332"/>
        </w:tabs>
        <w:spacing w:line="252" w:lineRule="auto"/>
        <w:ind w:left="280" w:hanging="280"/>
        <w:jc w:val="both"/>
        <w:rPr>
          <w:color w:val="auto"/>
        </w:rPr>
      </w:pPr>
      <w:r w:rsidRPr="00E118C5">
        <w:rPr>
          <w:b/>
          <w:bCs/>
          <w:color w:val="auto"/>
        </w:rPr>
        <w:t xml:space="preserve">использовать </w:t>
      </w:r>
      <w:r w:rsidRPr="00E118C5">
        <w:rPr>
          <w:color w:val="auto"/>
        </w:rPr>
        <w:t>полученные знания в практической деятельности для выстраивания собственного поведения с позиции здорового образа жизни;</w:t>
      </w:r>
    </w:p>
    <w:p w:rsidR="00E57B0A" w:rsidRPr="00E118C5" w:rsidRDefault="00E57B0A" w:rsidP="00820F84">
      <w:pPr>
        <w:pStyle w:val="11"/>
        <w:numPr>
          <w:ilvl w:val="0"/>
          <w:numId w:val="60"/>
        </w:numPr>
        <w:tabs>
          <w:tab w:val="left" w:pos="332"/>
        </w:tabs>
        <w:spacing w:after="180" w:line="252" w:lineRule="auto"/>
        <w:ind w:left="280" w:hanging="280"/>
        <w:jc w:val="both"/>
        <w:rPr>
          <w:color w:val="auto"/>
        </w:rPr>
      </w:pPr>
      <w:r w:rsidRPr="00E118C5">
        <w:rPr>
          <w:b/>
          <w:bCs/>
          <w:color w:val="auto"/>
        </w:rPr>
        <w:t xml:space="preserve">осуществлять </w:t>
      </w:r>
      <w:r w:rsidRPr="00E118C5">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Человек в современном изменяющемся мире</w:t>
      </w:r>
    </w:p>
    <w:p w:rsidR="00E57B0A" w:rsidRPr="00E118C5" w:rsidRDefault="00E57B0A" w:rsidP="00820F84">
      <w:pPr>
        <w:pStyle w:val="11"/>
        <w:numPr>
          <w:ilvl w:val="0"/>
          <w:numId w:val="60"/>
        </w:numPr>
        <w:tabs>
          <w:tab w:val="left" w:pos="332"/>
        </w:tabs>
        <w:ind w:left="280" w:hanging="280"/>
        <w:jc w:val="both"/>
        <w:rPr>
          <w:color w:val="auto"/>
        </w:rPr>
      </w:pPr>
      <w:r w:rsidRPr="00E118C5">
        <w:rPr>
          <w:b/>
          <w:bCs/>
          <w:color w:val="auto"/>
        </w:rPr>
        <w:t xml:space="preserve">осваивать и применять </w:t>
      </w:r>
      <w:r w:rsidRPr="00E118C5">
        <w:rPr>
          <w:color w:val="auto"/>
        </w:rPr>
        <w:t>знания об информационном обществе, глобализации, глобальных проблемах;</w:t>
      </w:r>
    </w:p>
    <w:p w:rsidR="00E57B0A" w:rsidRPr="00E118C5" w:rsidRDefault="00E57B0A" w:rsidP="00820F84">
      <w:pPr>
        <w:pStyle w:val="11"/>
        <w:numPr>
          <w:ilvl w:val="0"/>
          <w:numId w:val="60"/>
        </w:numPr>
        <w:tabs>
          <w:tab w:val="left" w:pos="332"/>
        </w:tabs>
        <w:ind w:left="280" w:hanging="280"/>
        <w:jc w:val="both"/>
        <w:rPr>
          <w:color w:val="auto"/>
        </w:rPr>
      </w:pPr>
      <w:r w:rsidRPr="00E118C5">
        <w:rPr>
          <w:b/>
          <w:bCs/>
          <w:color w:val="auto"/>
        </w:rPr>
        <w:t xml:space="preserve">характеризовать </w:t>
      </w:r>
      <w:r w:rsidRPr="00E118C5">
        <w:rPr>
          <w:color w:val="auto"/>
        </w:rPr>
        <w:t>сущность информационного общества; здоровый образ жизни; глобализацию как важный общемировой интеграционный процесс;</w:t>
      </w:r>
    </w:p>
    <w:p w:rsidR="00E57B0A" w:rsidRPr="00E118C5" w:rsidRDefault="00E57B0A" w:rsidP="00820F84">
      <w:pPr>
        <w:pStyle w:val="11"/>
        <w:numPr>
          <w:ilvl w:val="0"/>
          <w:numId w:val="60"/>
        </w:numPr>
        <w:tabs>
          <w:tab w:val="left" w:pos="332"/>
        </w:tabs>
        <w:ind w:left="280" w:hanging="280"/>
        <w:jc w:val="both"/>
        <w:rPr>
          <w:color w:val="auto"/>
        </w:rPr>
      </w:pPr>
      <w:r w:rsidRPr="00E118C5">
        <w:rPr>
          <w:b/>
          <w:bCs/>
          <w:color w:val="auto"/>
        </w:rPr>
        <w:t xml:space="preserve">приводить примеры </w:t>
      </w:r>
      <w:r w:rsidRPr="00E118C5">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57B0A" w:rsidRPr="00E118C5" w:rsidRDefault="00E57B0A" w:rsidP="00820F84">
      <w:pPr>
        <w:pStyle w:val="11"/>
        <w:numPr>
          <w:ilvl w:val="0"/>
          <w:numId w:val="60"/>
        </w:numPr>
        <w:tabs>
          <w:tab w:val="left" w:pos="332"/>
        </w:tabs>
        <w:ind w:firstLine="0"/>
        <w:jc w:val="both"/>
        <w:rPr>
          <w:color w:val="auto"/>
        </w:rPr>
      </w:pPr>
      <w:r w:rsidRPr="00E118C5">
        <w:rPr>
          <w:b/>
          <w:bCs/>
          <w:color w:val="auto"/>
        </w:rPr>
        <w:t xml:space="preserve">сравнивать </w:t>
      </w:r>
      <w:r w:rsidRPr="00E118C5">
        <w:rPr>
          <w:color w:val="auto"/>
        </w:rPr>
        <w:t>требования к современным профессиям;</w:t>
      </w:r>
    </w:p>
    <w:p w:rsidR="00E57B0A" w:rsidRPr="00E118C5" w:rsidRDefault="00E57B0A" w:rsidP="00820F84">
      <w:pPr>
        <w:pStyle w:val="11"/>
        <w:numPr>
          <w:ilvl w:val="0"/>
          <w:numId w:val="60"/>
        </w:numPr>
        <w:tabs>
          <w:tab w:val="left" w:pos="332"/>
        </w:tabs>
        <w:ind w:left="280" w:hanging="280"/>
        <w:jc w:val="both"/>
        <w:rPr>
          <w:color w:val="auto"/>
        </w:rPr>
      </w:pPr>
      <w:r w:rsidRPr="00E118C5">
        <w:rPr>
          <w:b/>
          <w:bCs/>
          <w:color w:val="auto"/>
        </w:rPr>
        <w:t xml:space="preserve">устанавливать и объяснять </w:t>
      </w:r>
      <w:r w:rsidRPr="00E118C5">
        <w:rPr>
          <w:color w:val="auto"/>
        </w:rPr>
        <w:t>причины и последствия глобализации;</w:t>
      </w:r>
    </w:p>
    <w:p w:rsidR="00E57B0A" w:rsidRPr="00E118C5" w:rsidRDefault="00E57B0A" w:rsidP="00820F84">
      <w:pPr>
        <w:pStyle w:val="11"/>
        <w:numPr>
          <w:ilvl w:val="0"/>
          <w:numId w:val="60"/>
        </w:numPr>
        <w:tabs>
          <w:tab w:val="left" w:pos="332"/>
        </w:tabs>
        <w:ind w:left="280" w:hanging="280"/>
        <w:jc w:val="both"/>
        <w:rPr>
          <w:color w:val="auto"/>
        </w:rPr>
      </w:pPr>
      <w:r w:rsidRPr="00E118C5">
        <w:rPr>
          <w:b/>
          <w:bCs/>
          <w:color w:val="auto"/>
        </w:rPr>
        <w:t xml:space="preserve">использовать </w:t>
      </w:r>
      <w:r w:rsidRPr="00E118C5">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57B0A" w:rsidRPr="00E118C5" w:rsidRDefault="00E57B0A" w:rsidP="00820F84">
      <w:pPr>
        <w:pStyle w:val="11"/>
        <w:numPr>
          <w:ilvl w:val="0"/>
          <w:numId w:val="60"/>
        </w:numPr>
        <w:tabs>
          <w:tab w:val="left" w:pos="332"/>
        </w:tabs>
        <w:ind w:left="280" w:hanging="280"/>
        <w:jc w:val="both"/>
        <w:rPr>
          <w:color w:val="auto"/>
        </w:rPr>
      </w:pPr>
      <w:r w:rsidRPr="00E118C5">
        <w:rPr>
          <w:b/>
          <w:bCs/>
          <w:color w:val="auto"/>
        </w:rPr>
        <w:t xml:space="preserve">определять и аргументировать </w:t>
      </w:r>
      <w:r w:rsidRPr="00E118C5">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57B0A" w:rsidRPr="00E118C5" w:rsidRDefault="00E57B0A" w:rsidP="00820F84">
      <w:pPr>
        <w:pStyle w:val="11"/>
        <w:numPr>
          <w:ilvl w:val="0"/>
          <w:numId w:val="60"/>
        </w:numPr>
        <w:tabs>
          <w:tab w:val="left" w:pos="332"/>
        </w:tabs>
        <w:ind w:left="280" w:hanging="280"/>
        <w:jc w:val="both"/>
        <w:rPr>
          <w:color w:val="auto"/>
        </w:rPr>
      </w:pPr>
      <w:r w:rsidRPr="00E118C5">
        <w:rPr>
          <w:b/>
          <w:bCs/>
          <w:color w:val="auto"/>
        </w:rPr>
        <w:t xml:space="preserve">решать </w:t>
      </w:r>
      <w:r w:rsidRPr="00E118C5">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57B0A" w:rsidRPr="00E118C5" w:rsidRDefault="00E57B0A" w:rsidP="00820F84">
      <w:pPr>
        <w:pStyle w:val="11"/>
        <w:numPr>
          <w:ilvl w:val="0"/>
          <w:numId w:val="60"/>
        </w:numPr>
        <w:tabs>
          <w:tab w:val="left" w:pos="332"/>
        </w:tabs>
        <w:ind w:left="280" w:hanging="280"/>
        <w:jc w:val="both"/>
        <w:rPr>
          <w:color w:val="auto"/>
        </w:rPr>
      </w:pPr>
      <w:r w:rsidRPr="00E118C5">
        <w:rPr>
          <w:b/>
          <w:bCs/>
          <w:color w:val="auto"/>
        </w:rPr>
        <w:t xml:space="preserve">осуществлять </w:t>
      </w:r>
      <w:r w:rsidRPr="00E118C5">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57B0A" w:rsidRPr="00E118C5" w:rsidRDefault="00E57B0A" w:rsidP="00820F84">
      <w:pPr>
        <w:pStyle w:val="11"/>
        <w:numPr>
          <w:ilvl w:val="0"/>
          <w:numId w:val="60"/>
        </w:numPr>
        <w:tabs>
          <w:tab w:val="left" w:pos="332"/>
        </w:tabs>
        <w:spacing w:after="120"/>
        <w:ind w:left="280" w:hanging="280"/>
        <w:jc w:val="both"/>
        <w:rPr>
          <w:color w:val="auto"/>
        </w:rPr>
        <w:sectPr w:rsidR="00E57B0A" w:rsidRPr="00E118C5">
          <w:footnotePr>
            <w:numRestart w:val="eachPage"/>
          </w:footnotePr>
          <w:pgSz w:w="7824" w:h="12019"/>
          <w:pgMar w:top="679" w:right="708" w:bottom="873" w:left="714" w:header="0" w:footer="3" w:gutter="0"/>
          <w:cols w:space="720"/>
          <w:noEndnote/>
          <w:docGrid w:linePitch="360"/>
        </w:sectPr>
      </w:pPr>
      <w:r w:rsidRPr="00E118C5">
        <w:rPr>
          <w:b/>
          <w:bCs/>
          <w:color w:val="auto"/>
        </w:rPr>
        <w:t xml:space="preserve">осуществлять поиск и извлечение </w:t>
      </w:r>
      <w:r w:rsidRPr="00E118C5">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57B0A" w:rsidRPr="00E118C5" w:rsidRDefault="00E57B0A" w:rsidP="00820F84">
      <w:pPr>
        <w:jc w:val="both"/>
        <w:rPr>
          <w:rFonts w:ascii="Times New Roman" w:hAnsi="Times New Roman" w:cs="Times New Roman"/>
          <w:b/>
          <w:bCs/>
          <w:color w:val="231E20"/>
          <w:sz w:val="20"/>
          <w:szCs w:val="20"/>
        </w:rPr>
      </w:pPr>
      <w:bookmarkStart w:id="323" w:name="bookmark1006"/>
      <w:r w:rsidRPr="00E118C5">
        <w:rPr>
          <w:rFonts w:ascii="Times New Roman" w:hAnsi="Times New Roman" w:cs="Times New Roman"/>
          <w:sz w:val="20"/>
          <w:szCs w:val="20"/>
        </w:rPr>
        <w:br w:type="page"/>
      </w:r>
    </w:p>
    <w:p w:rsidR="00E57B0A" w:rsidRPr="00E118C5" w:rsidRDefault="00E57B0A" w:rsidP="00820F84">
      <w:pPr>
        <w:pStyle w:val="3"/>
        <w:pBdr>
          <w:bottom w:val="single" w:sz="12" w:space="1" w:color="auto"/>
        </w:pBdr>
        <w:jc w:val="both"/>
        <w:rPr>
          <w:rFonts w:ascii="Times New Roman" w:hAnsi="Times New Roman" w:cs="Times New Roman"/>
        </w:rPr>
      </w:pPr>
      <w:bookmarkStart w:id="324" w:name="_Toc105502788"/>
      <w:r w:rsidRPr="00E118C5">
        <w:rPr>
          <w:rFonts w:ascii="Times New Roman" w:hAnsi="Times New Roman" w:cs="Times New Roman"/>
        </w:rPr>
        <w:t>2.1.7. ГЕОГРАФИЯ</w:t>
      </w:r>
      <w:bookmarkEnd w:id="323"/>
      <w:bookmarkEnd w:id="324"/>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aa"/>
        <w:jc w:val="both"/>
        <w:rPr>
          <w:rFonts w:ascii="Times New Roman" w:hAnsi="Times New Roman" w:cs="Times New Roman"/>
        </w:rPr>
      </w:pPr>
      <w:bookmarkStart w:id="325" w:name="bookmark1010"/>
      <w:r w:rsidRPr="00E118C5">
        <w:rPr>
          <w:rFonts w:ascii="Times New Roman" w:hAnsi="Times New Roman" w:cs="Times New Roman"/>
        </w:rPr>
        <w:t>ОБЩАЯ ХАРАКТЕРИСТИКА УЧЕБНОГО ПРЕДМЕТА «ГЕОГРАФИЯ»</w:t>
      </w:r>
      <w:bookmarkEnd w:id="325"/>
    </w:p>
    <w:p w:rsidR="00E57B0A" w:rsidRPr="00E118C5" w:rsidRDefault="00E57B0A" w:rsidP="00820F84">
      <w:pPr>
        <w:pStyle w:val="11"/>
        <w:spacing w:line="252" w:lineRule="auto"/>
        <w:jc w:val="both"/>
        <w:rPr>
          <w:color w:val="auto"/>
        </w:rPr>
      </w:pPr>
      <w:r w:rsidRPr="00E118C5">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57B0A" w:rsidRPr="00E118C5" w:rsidRDefault="00E57B0A" w:rsidP="00820F84">
      <w:pPr>
        <w:pStyle w:val="11"/>
        <w:spacing w:after="200" w:line="252" w:lineRule="auto"/>
        <w:jc w:val="both"/>
        <w:rPr>
          <w:color w:val="auto"/>
        </w:rPr>
      </w:pPr>
      <w:r w:rsidRPr="00E118C5">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57B0A" w:rsidRPr="00E118C5" w:rsidRDefault="00E57B0A" w:rsidP="00820F84">
      <w:pPr>
        <w:pStyle w:val="aa"/>
        <w:jc w:val="both"/>
        <w:rPr>
          <w:rFonts w:ascii="Times New Roman" w:hAnsi="Times New Roman" w:cs="Times New Roman"/>
        </w:rPr>
      </w:pPr>
      <w:bookmarkStart w:id="326" w:name="bookmark1012"/>
      <w:r w:rsidRPr="00E118C5">
        <w:rPr>
          <w:rFonts w:ascii="Times New Roman" w:hAnsi="Times New Roman" w:cs="Times New Roman"/>
        </w:rPr>
        <w:t>ЦЕЛИ ИЗУЧЕНИЯ УЧЕБНОГО ПРЕДМЕТА «ГЕОГРАФИЯ»</w:t>
      </w:r>
      <w:bookmarkEnd w:id="326"/>
    </w:p>
    <w:p w:rsidR="00E57B0A" w:rsidRPr="00E118C5" w:rsidRDefault="00E57B0A" w:rsidP="00820F84">
      <w:pPr>
        <w:pStyle w:val="11"/>
        <w:spacing w:line="252" w:lineRule="auto"/>
        <w:jc w:val="both"/>
        <w:rPr>
          <w:color w:val="auto"/>
        </w:rPr>
      </w:pPr>
      <w:r w:rsidRPr="00E118C5">
        <w:rPr>
          <w:color w:val="auto"/>
        </w:rPr>
        <w:t>Изучение географии в общем образовании направлено на достижение следующих целей:</w:t>
      </w:r>
    </w:p>
    <w:p w:rsidR="00E57B0A" w:rsidRPr="00E118C5" w:rsidRDefault="00E57B0A" w:rsidP="00820F84">
      <w:pPr>
        <w:pStyle w:val="11"/>
        <w:numPr>
          <w:ilvl w:val="0"/>
          <w:numId w:val="61"/>
        </w:numPr>
        <w:tabs>
          <w:tab w:val="left" w:pos="543"/>
        </w:tabs>
        <w:spacing w:line="252" w:lineRule="auto"/>
        <w:jc w:val="both"/>
        <w:rPr>
          <w:color w:val="auto"/>
        </w:rPr>
      </w:pPr>
      <w:r w:rsidRPr="00E118C5">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57B0A" w:rsidRPr="00E118C5" w:rsidRDefault="00E57B0A" w:rsidP="00820F84">
      <w:pPr>
        <w:pStyle w:val="11"/>
        <w:numPr>
          <w:ilvl w:val="0"/>
          <w:numId w:val="61"/>
        </w:numPr>
        <w:tabs>
          <w:tab w:val="left" w:pos="543"/>
        </w:tabs>
        <w:spacing w:line="252" w:lineRule="auto"/>
        <w:jc w:val="both"/>
        <w:rPr>
          <w:color w:val="auto"/>
        </w:rPr>
      </w:pPr>
      <w:r w:rsidRPr="00E118C5">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57B0A" w:rsidRPr="00E118C5" w:rsidRDefault="00E57B0A" w:rsidP="00820F84">
      <w:pPr>
        <w:pStyle w:val="11"/>
        <w:numPr>
          <w:ilvl w:val="0"/>
          <w:numId w:val="61"/>
        </w:numPr>
        <w:tabs>
          <w:tab w:val="left" w:pos="548"/>
        </w:tabs>
        <w:spacing w:line="252" w:lineRule="auto"/>
        <w:jc w:val="both"/>
        <w:rPr>
          <w:color w:val="auto"/>
        </w:rPr>
      </w:pPr>
      <w:r w:rsidRPr="00E118C5">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E57B0A" w:rsidRPr="00E118C5" w:rsidRDefault="00E57B0A" w:rsidP="00820F84">
      <w:pPr>
        <w:pStyle w:val="11"/>
        <w:numPr>
          <w:ilvl w:val="0"/>
          <w:numId w:val="61"/>
        </w:numPr>
        <w:tabs>
          <w:tab w:val="left" w:pos="548"/>
        </w:tabs>
        <w:spacing w:line="252" w:lineRule="auto"/>
        <w:jc w:val="both"/>
        <w:rPr>
          <w:color w:val="auto"/>
        </w:rPr>
      </w:pPr>
      <w:r w:rsidRPr="00E118C5">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E57B0A" w:rsidRPr="00E118C5" w:rsidRDefault="00E57B0A" w:rsidP="00820F84">
      <w:pPr>
        <w:pStyle w:val="11"/>
        <w:numPr>
          <w:ilvl w:val="0"/>
          <w:numId w:val="61"/>
        </w:numPr>
        <w:tabs>
          <w:tab w:val="left" w:pos="543"/>
        </w:tabs>
        <w:spacing w:line="252" w:lineRule="auto"/>
        <w:jc w:val="both"/>
        <w:rPr>
          <w:color w:val="auto"/>
        </w:rPr>
      </w:pPr>
      <w:r w:rsidRPr="00E118C5">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57B0A" w:rsidRPr="00E118C5" w:rsidRDefault="00E57B0A" w:rsidP="00820F84">
      <w:pPr>
        <w:pStyle w:val="11"/>
        <w:numPr>
          <w:ilvl w:val="0"/>
          <w:numId w:val="61"/>
        </w:numPr>
        <w:tabs>
          <w:tab w:val="left" w:pos="543"/>
        </w:tabs>
        <w:spacing w:after="140"/>
        <w:jc w:val="both"/>
        <w:rPr>
          <w:color w:val="auto"/>
        </w:rPr>
      </w:pPr>
      <w:r w:rsidRPr="00E118C5">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57B0A" w:rsidRPr="00E118C5" w:rsidRDefault="00E57B0A" w:rsidP="00240D6B">
      <w:pPr>
        <w:pStyle w:val="aa"/>
        <w:rPr>
          <w:rFonts w:ascii="Times New Roman" w:hAnsi="Times New Roman" w:cs="Times New Roman"/>
        </w:rPr>
      </w:pPr>
      <w:bookmarkStart w:id="327" w:name="bookmark1014"/>
      <w:r w:rsidRPr="00E118C5">
        <w:rPr>
          <w:rFonts w:ascii="Times New Roman" w:hAnsi="Times New Roman" w:cs="Times New Roman"/>
        </w:rPr>
        <w:t>МЕСТО УЧЕБНОГО ПРЕДМЕТА «ГЕОГРАФИЯ» В УЧЕБНОМ ПЛАНЕ</w:t>
      </w:r>
      <w:bookmarkEnd w:id="327"/>
    </w:p>
    <w:p w:rsidR="00E57B0A" w:rsidRPr="00E118C5" w:rsidRDefault="00E57B0A" w:rsidP="00820F84">
      <w:pPr>
        <w:pStyle w:val="11"/>
        <w:spacing w:line="240" w:lineRule="auto"/>
        <w:jc w:val="both"/>
        <w:rPr>
          <w:color w:val="auto"/>
        </w:rPr>
      </w:pPr>
      <w:r w:rsidRPr="00E118C5">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E57B0A" w:rsidRPr="00E118C5" w:rsidRDefault="00E57B0A" w:rsidP="00820F84">
      <w:pPr>
        <w:pStyle w:val="11"/>
        <w:spacing w:line="240" w:lineRule="auto"/>
        <w:jc w:val="both"/>
        <w:rPr>
          <w:color w:val="auto"/>
        </w:rPr>
      </w:pPr>
      <w:r w:rsidRPr="00E118C5">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E57B0A" w:rsidRPr="00E118C5" w:rsidRDefault="00E57B0A" w:rsidP="00820F84">
      <w:pPr>
        <w:pStyle w:val="11"/>
        <w:spacing w:line="240" w:lineRule="auto"/>
        <w:jc w:val="both"/>
        <w:rPr>
          <w:color w:val="auto"/>
        </w:rPr>
      </w:pPr>
      <w:r w:rsidRPr="00E118C5">
        <w:rPr>
          <w:color w:val="auto"/>
        </w:rPr>
        <w:t>Учебным планом на изучение географии отводится 272 часа: по одному часу в неделю в 5 и 6 классах и по 2 часа в 7, 8 и 9 классах.</w:t>
      </w:r>
    </w:p>
    <w:p w:rsidR="00E57B0A" w:rsidRPr="00E118C5" w:rsidRDefault="00E57B0A" w:rsidP="00820F84">
      <w:pPr>
        <w:pStyle w:val="11"/>
        <w:spacing w:after="40" w:line="240" w:lineRule="auto"/>
        <w:jc w:val="both"/>
        <w:rPr>
          <w:color w:val="auto"/>
        </w:rPr>
        <w:sectPr w:rsidR="00E57B0A" w:rsidRPr="00E118C5">
          <w:footerReference w:type="even" r:id="rId29"/>
          <w:footerReference w:type="default" r:id="rId30"/>
          <w:footnotePr>
            <w:numRestart w:val="eachPage"/>
          </w:footnotePr>
          <w:type w:val="continuous"/>
          <w:pgSz w:w="7824" w:h="12019"/>
          <w:pgMar w:top="679" w:right="708" w:bottom="873" w:left="714" w:header="0" w:footer="3" w:gutter="0"/>
          <w:cols w:space="720"/>
          <w:noEndnote/>
          <w:docGrid w:linePitch="360"/>
        </w:sectPr>
      </w:pPr>
      <w:r w:rsidRPr="00E118C5">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E57B0A" w:rsidRPr="00E118C5" w:rsidRDefault="00E57B0A" w:rsidP="00820F84">
      <w:pPr>
        <w:pStyle w:val="aa"/>
        <w:pBdr>
          <w:bottom w:val="single" w:sz="12" w:space="1" w:color="auto"/>
        </w:pBdr>
        <w:jc w:val="both"/>
        <w:rPr>
          <w:rFonts w:ascii="Times New Roman" w:hAnsi="Times New Roman" w:cs="Times New Roman"/>
        </w:rPr>
      </w:pPr>
      <w:bookmarkStart w:id="328" w:name="bookmark1016"/>
      <w:r w:rsidRPr="00E118C5">
        <w:rPr>
          <w:rFonts w:ascii="Times New Roman" w:hAnsi="Times New Roman" w:cs="Times New Roman"/>
        </w:rPr>
        <w:t>СОДЕРЖАНИЕ УЧЕБНОГО ПРЕДМЕТА «ГЕОГРАФИЯ»</w:t>
      </w:r>
      <w:bookmarkEnd w:id="328"/>
    </w:p>
    <w:p w:rsidR="00E57B0A" w:rsidRPr="00E118C5" w:rsidRDefault="00E57B0A" w:rsidP="00820F84">
      <w:pPr>
        <w:pStyle w:val="aa"/>
        <w:jc w:val="both"/>
        <w:rPr>
          <w:rFonts w:ascii="Times New Roman" w:hAnsi="Times New Roman" w:cs="Times New Roman"/>
        </w:rPr>
      </w:pPr>
      <w:bookmarkStart w:id="329" w:name="bookmark101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 КЛАСС</w:t>
      </w:r>
      <w:bookmarkEnd w:id="329"/>
    </w:p>
    <w:p w:rsidR="00E57B0A" w:rsidRPr="00E118C5" w:rsidRDefault="00E57B0A" w:rsidP="00820F84">
      <w:pPr>
        <w:pStyle w:val="aa"/>
        <w:jc w:val="both"/>
        <w:rPr>
          <w:rFonts w:ascii="Times New Roman" w:hAnsi="Times New Roman" w:cs="Times New Roman"/>
        </w:rPr>
      </w:pPr>
      <w:bookmarkStart w:id="330" w:name="bookmark102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РАЗДЕЛ 1. ГЕОГРАФИЧЕСКОЕ ИЗУЧЕНИЕ ЗЕМЛИ</w:t>
      </w:r>
      <w:bookmarkEnd w:id="330"/>
    </w:p>
    <w:p w:rsidR="00E57B0A" w:rsidRPr="00E118C5" w:rsidRDefault="00E57B0A" w:rsidP="00820F84">
      <w:pPr>
        <w:pStyle w:val="aa"/>
        <w:jc w:val="both"/>
        <w:rPr>
          <w:rFonts w:ascii="Times New Roman" w:hAnsi="Times New Roman" w:cs="Times New Roman"/>
        </w:rPr>
      </w:pPr>
      <w:bookmarkStart w:id="331" w:name="bookmark102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Введение. География — наука о планете Земля</w:t>
      </w:r>
      <w:bookmarkEnd w:id="331"/>
    </w:p>
    <w:p w:rsidR="00E57B0A" w:rsidRPr="00E118C5" w:rsidRDefault="00E57B0A" w:rsidP="00820F84">
      <w:pPr>
        <w:pStyle w:val="11"/>
        <w:spacing w:after="160" w:line="240" w:lineRule="auto"/>
        <w:jc w:val="both"/>
        <w:rPr>
          <w:color w:val="auto"/>
        </w:rPr>
      </w:pPr>
      <w:r w:rsidRPr="00E118C5">
        <w:rPr>
          <w:color w:val="auto"/>
        </w:rPr>
        <w:t xml:space="preserve">Что изучает география? Географические объекты, процессы и явления. Как география изучает объекты, процессы и явления. </w:t>
      </w:r>
      <w:r w:rsidRPr="00E118C5">
        <w:rPr>
          <w:i/>
          <w:iCs/>
          <w:color w:val="auto"/>
        </w:rPr>
        <w:t>Географические методы изучения объектов и явлений</w:t>
      </w:r>
      <w:r w:rsidRPr="00E118C5">
        <w:rPr>
          <w:color w:val="auto"/>
        </w:rPr>
        <w:t>. Древо географических наук.</w:t>
      </w:r>
    </w:p>
    <w:p w:rsidR="00E57B0A" w:rsidRPr="00E118C5" w:rsidRDefault="00E57B0A" w:rsidP="00820F84">
      <w:pPr>
        <w:pStyle w:val="aa"/>
        <w:jc w:val="both"/>
        <w:rPr>
          <w:rFonts w:ascii="Times New Roman" w:hAnsi="Times New Roman" w:cs="Times New Roman"/>
        </w:rPr>
      </w:pPr>
      <w:bookmarkStart w:id="332" w:name="bookmark1024"/>
      <w:r w:rsidRPr="00E118C5">
        <w:rPr>
          <w:rFonts w:ascii="Times New Roman" w:hAnsi="Times New Roman" w:cs="Times New Roman"/>
        </w:rPr>
        <w:t>Практическая работа</w:t>
      </w:r>
      <w:bookmarkEnd w:id="332"/>
    </w:p>
    <w:p w:rsidR="00E57B0A" w:rsidRPr="00E118C5" w:rsidRDefault="00E57B0A" w:rsidP="00820F84">
      <w:pPr>
        <w:pStyle w:val="11"/>
        <w:numPr>
          <w:ilvl w:val="0"/>
          <w:numId w:val="62"/>
        </w:numPr>
        <w:tabs>
          <w:tab w:val="left" w:pos="549"/>
        </w:tabs>
        <w:spacing w:after="160" w:line="240" w:lineRule="auto"/>
        <w:jc w:val="both"/>
        <w:rPr>
          <w:color w:val="auto"/>
        </w:rPr>
      </w:pPr>
      <w:r w:rsidRPr="00E118C5">
        <w:rPr>
          <w:color w:val="auto"/>
        </w:rPr>
        <w:t>Организация фенологических наблюдений в природе: планирование, участие в групповой работе, форма систематизации данных.</w:t>
      </w:r>
    </w:p>
    <w:p w:rsidR="00E57B0A" w:rsidRPr="00E118C5" w:rsidRDefault="00E57B0A" w:rsidP="00820F84">
      <w:pPr>
        <w:pStyle w:val="aa"/>
        <w:jc w:val="both"/>
        <w:rPr>
          <w:rFonts w:ascii="Times New Roman" w:hAnsi="Times New Roman" w:cs="Times New Roman"/>
        </w:rPr>
      </w:pPr>
      <w:bookmarkStart w:id="333" w:name="bookmark1026"/>
      <w:r w:rsidRPr="00E118C5">
        <w:rPr>
          <w:rFonts w:ascii="Times New Roman" w:hAnsi="Times New Roman" w:cs="Times New Roman"/>
        </w:rPr>
        <w:t>Тема 1. История географических открытий</w:t>
      </w:r>
      <w:bookmarkEnd w:id="333"/>
    </w:p>
    <w:p w:rsidR="00E57B0A" w:rsidRPr="00E118C5" w:rsidRDefault="00E57B0A" w:rsidP="00820F84">
      <w:pPr>
        <w:pStyle w:val="11"/>
        <w:spacing w:line="240" w:lineRule="auto"/>
        <w:jc w:val="both"/>
        <w:rPr>
          <w:color w:val="auto"/>
        </w:rPr>
      </w:pPr>
      <w:r w:rsidRPr="00E118C5">
        <w:rPr>
          <w:color w:val="auto"/>
        </w:rPr>
        <w:t xml:space="preserve">Представления о мире в древности (Древний Китай, Древний Египет, Древняя Греция, Древний Рим). </w:t>
      </w:r>
      <w:r w:rsidRPr="00E118C5">
        <w:rPr>
          <w:i/>
          <w:iCs/>
          <w:color w:val="auto"/>
        </w:rPr>
        <w:t>Путешествие Пифея. Плавания финикийцев вокруг Африки. Экспедиции Т. Хейердала как модель путешествий в древности.</w:t>
      </w:r>
      <w:r w:rsidRPr="00E118C5">
        <w:rPr>
          <w:color w:val="auto"/>
        </w:rPr>
        <w:t xml:space="preserve"> Появление географических карт.</w:t>
      </w:r>
    </w:p>
    <w:p w:rsidR="00E57B0A" w:rsidRPr="00E118C5" w:rsidRDefault="00E57B0A" w:rsidP="00820F84">
      <w:pPr>
        <w:pStyle w:val="11"/>
        <w:spacing w:line="240" w:lineRule="auto"/>
        <w:jc w:val="both"/>
        <w:rPr>
          <w:color w:val="auto"/>
        </w:rPr>
      </w:pPr>
      <w:r w:rsidRPr="00E118C5">
        <w:rPr>
          <w:color w:val="auto"/>
        </w:rPr>
        <w:t xml:space="preserve">География в эпоху Средневековья: путешествия и открытия </w:t>
      </w:r>
      <w:r w:rsidRPr="00E118C5">
        <w:rPr>
          <w:i/>
          <w:iCs/>
          <w:color w:val="auto"/>
        </w:rPr>
        <w:t>викингов, древних арабов,</w:t>
      </w:r>
      <w:r w:rsidRPr="00E118C5">
        <w:rPr>
          <w:color w:val="auto"/>
        </w:rPr>
        <w:t xml:space="preserve"> русских землепроходцев. </w:t>
      </w:r>
      <w:r w:rsidRPr="00E118C5">
        <w:rPr>
          <w:i/>
          <w:iCs/>
          <w:color w:val="auto"/>
        </w:rPr>
        <w:t>Путешествия М. Поло и А. Никитина.</w:t>
      </w:r>
    </w:p>
    <w:p w:rsidR="00E57B0A" w:rsidRPr="00E118C5" w:rsidRDefault="00E57B0A" w:rsidP="00820F84">
      <w:pPr>
        <w:pStyle w:val="11"/>
        <w:spacing w:line="240" w:lineRule="auto"/>
        <w:jc w:val="both"/>
        <w:rPr>
          <w:color w:val="auto"/>
        </w:rPr>
      </w:pPr>
      <w:r w:rsidRPr="00E118C5">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118C5">
        <w:rPr>
          <w:i/>
          <w:iCs/>
          <w:color w:val="auto"/>
        </w:rPr>
        <w:t>Карта мира после эпохи Великих географических открытий.</w:t>
      </w:r>
    </w:p>
    <w:p w:rsidR="00E57B0A" w:rsidRPr="00E118C5" w:rsidRDefault="00E57B0A" w:rsidP="00820F84">
      <w:pPr>
        <w:pStyle w:val="11"/>
        <w:spacing w:line="240" w:lineRule="auto"/>
        <w:jc w:val="both"/>
        <w:rPr>
          <w:color w:val="auto"/>
        </w:rPr>
      </w:pPr>
      <w:r w:rsidRPr="00E118C5">
        <w:rPr>
          <w:color w:val="auto"/>
        </w:rPr>
        <w:t xml:space="preserve">Географические открытия </w:t>
      </w:r>
      <w:r w:rsidRPr="00E118C5">
        <w:rPr>
          <w:color w:val="auto"/>
          <w:lang w:val="en-US"/>
        </w:rPr>
        <w:t>XVII</w:t>
      </w:r>
      <w:r w:rsidRPr="00E118C5">
        <w:rPr>
          <w:color w:val="auto"/>
        </w:rPr>
        <w:t>—</w:t>
      </w:r>
      <w:r w:rsidRPr="00E118C5">
        <w:rPr>
          <w:color w:val="auto"/>
          <w:lang w:val="en-US"/>
        </w:rPr>
        <w:t>XIX</w:t>
      </w:r>
      <w:r w:rsidRPr="00E118C5">
        <w:rPr>
          <w:color w:val="auto"/>
        </w:rPr>
        <w:t xml:space="preserve"> вв. </w:t>
      </w:r>
      <w:r w:rsidRPr="00E118C5">
        <w:rPr>
          <w:i/>
          <w:iCs/>
          <w:color w:val="auto"/>
        </w:rPr>
        <w:t>Поиски Южной Земли — открытие Австралии. Русские путешественники и мореплаватели на северо-востоке Азии.</w:t>
      </w:r>
      <w:r w:rsidRPr="00E118C5">
        <w:rPr>
          <w:color w:val="auto"/>
        </w:rPr>
        <w:t xml:space="preserve"> Первая русская кругосветная экспедиция (Русская экспедиция Ф. Ф. Беллинсгаузена, М. П. Лазарева — открытие Антарктиды).</w:t>
      </w:r>
    </w:p>
    <w:p w:rsidR="00E57B0A" w:rsidRPr="00E118C5" w:rsidRDefault="00E57B0A" w:rsidP="00820F84">
      <w:pPr>
        <w:pStyle w:val="11"/>
        <w:spacing w:line="240" w:lineRule="auto"/>
        <w:jc w:val="both"/>
        <w:rPr>
          <w:color w:val="auto"/>
        </w:rPr>
      </w:pPr>
      <w:r w:rsidRPr="00E118C5">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57B0A" w:rsidRPr="00E118C5" w:rsidRDefault="00E57B0A" w:rsidP="00820F84">
      <w:pPr>
        <w:pStyle w:val="aa"/>
        <w:jc w:val="both"/>
        <w:rPr>
          <w:rFonts w:ascii="Times New Roman" w:hAnsi="Times New Roman" w:cs="Times New Roman"/>
        </w:rPr>
      </w:pPr>
      <w:bookmarkStart w:id="334" w:name="bookmark102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Практические работы</w:t>
      </w:r>
      <w:bookmarkEnd w:id="334"/>
    </w:p>
    <w:p w:rsidR="00E57B0A" w:rsidRPr="00E118C5" w:rsidRDefault="00E57B0A" w:rsidP="00820F84">
      <w:pPr>
        <w:pStyle w:val="11"/>
        <w:numPr>
          <w:ilvl w:val="0"/>
          <w:numId w:val="63"/>
        </w:numPr>
        <w:tabs>
          <w:tab w:val="left" w:pos="529"/>
        </w:tabs>
        <w:spacing w:line="252" w:lineRule="auto"/>
        <w:jc w:val="both"/>
        <w:rPr>
          <w:color w:val="auto"/>
        </w:rPr>
      </w:pPr>
      <w:r w:rsidRPr="00E118C5">
        <w:rPr>
          <w:color w:val="auto"/>
        </w:rPr>
        <w:t>Обозначение на контурной карте географических объектов, открытых в разные периоды.</w:t>
      </w:r>
    </w:p>
    <w:p w:rsidR="00E57B0A" w:rsidRPr="00E118C5" w:rsidRDefault="00E57B0A" w:rsidP="00820F84">
      <w:pPr>
        <w:pStyle w:val="11"/>
        <w:numPr>
          <w:ilvl w:val="0"/>
          <w:numId w:val="63"/>
        </w:numPr>
        <w:tabs>
          <w:tab w:val="left" w:pos="529"/>
        </w:tabs>
        <w:spacing w:after="160" w:line="252" w:lineRule="auto"/>
        <w:jc w:val="both"/>
        <w:rPr>
          <w:color w:val="auto"/>
        </w:rPr>
      </w:pPr>
      <w:r w:rsidRPr="00E118C5">
        <w:rPr>
          <w:color w:val="auto"/>
        </w:rPr>
        <w:t>Сравнение карт Эратосфена, Птолемея и современных карт по предложенным учителем вопросам.</w:t>
      </w:r>
    </w:p>
    <w:p w:rsidR="00E57B0A" w:rsidRPr="00E118C5" w:rsidRDefault="00E57B0A" w:rsidP="00820F84">
      <w:pPr>
        <w:pStyle w:val="aa"/>
        <w:jc w:val="both"/>
        <w:rPr>
          <w:rFonts w:ascii="Times New Roman" w:hAnsi="Times New Roman" w:cs="Times New Roman"/>
        </w:rPr>
      </w:pPr>
      <w:bookmarkStart w:id="335" w:name="bookmark1030"/>
      <w:r w:rsidRPr="00E118C5">
        <w:rPr>
          <w:rFonts w:ascii="Times New Roman" w:hAnsi="Times New Roman" w:cs="Times New Roman"/>
        </w:rPr>
        <w:t>РАЗДЕЛ 2. ИЗОБРАЖЕНИЯ ЗЕМНОЙ ПОВЕРХНОСТИ</w:t>
      </w:r>
      <w:bookmarkEnd w:id="335"/>
    </w:p>
    <w:p w:rsidR="00E57B0A" w:rsidRPr="00E118C5" w:rsidRDefault="00E57B0A" w:rsidP="00820F84">
      <w:pPr>
        <w:pStyle w:val="aa"/>
        <w:jc w:val="both"/>
        <w:rPr>
          <w:rFonts w:ascii="Times New Roman" w:hAnsi="Times New Roman" w:cs="Times New Roman"/>
        </w:rPr>
      </w:pPr>
      <w:bookmarkStart w:id="336" w:name="bookmark103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Планы местности</w:t>
      </w:r>
      <w:bookmarkEnd w:id="336"/>
    </w:p>
    <w:p w:rsidR="00E57B0A" w:rsidRPr="00E118C5" w:rsidRDefault="00E57B0A" w:rsidP="00820F84">
      <w:pPr>
        <w:pStyle w:val="11"/>
        <w:spacing w:after="160" w:line="252" w:lineRule="auto"/>
        <w:jc w:val="both"/>
        <w:rPr>
          <w:color w:val="auto"/>
        </w:rPr>
      </w:pPr>
      <w:r w:rsidRPr="00E118C5">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118C5">
        <w:rPr>
          <w:i/>
          <w:iCs/>
          <w:color w:val="auto"/>
        </w:rPr>
        <w:t>Профессия топограф.</w:t>
      </w:r>
      <w:r w:rsidRPr="00E118C5">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57B0A" w:rsidRPr="00E118C5" w:rsidRDefault="00E57B0A" w:rsidP="00820F84">
      <w:pPr>
        <w:pStyle w:val="aa"/>
        <w:jc w:val="both"/>
        <w:rPr>
          <w:rFonts w:ascii="Times New Roman" w:hAnsi="Times New Roman" w:cs="Times New Roman"/>
        </w:rPr>
      </w:pPr>
      <w:bookmarkStart w:id="337" w:name="bookmark1034"/>
      <w:r w:rsidRPr="00E118C5">
        <w:rPr>
          <w:rFonts w:ascii="Times New Roman" w:hAnsi="Times New Roman" w:cs="Times New Roman"/>
        </w:rPr>
        <w:t>Практические работы</w:t>
      </w:r>
      <w:bookmarkEnd w:id="337"/>
    </w:p>
    <w:p w:rsidR="00E57B0A" w:rsidRPr="00E118C5" w:rsidRDefault="00E57B0A" w:rsidP="00820F84">
      <w:pPr>
        <w:pStyle w:val="11"/>
        <w:numPr>
          <w:ilvl w:val="0"/>
          <w:numId w:val="64"/>
        </w:numPr>
        <w:tabs>
          <w:tab w:val="left" w:pos="529"/>
        </w:tabs>
        <w:spacing w:line="240" w:lineRule="auto"/>
        <w:jc w:val="both"/>
        <w:rPr>
          <w:color w:val="auto"/>
        </w:rPr>
      </w:pPr>
      <w:r w:rsidRPr="00E118C5">
        <w:rPr>
          <w:color w:val="auto"/>
        </w:rPr>
        <w:t>Определение направлений и расстояний по плану местности.</w:t>
      </w:r>
    </w:p>
    <w:p w:rsidR="00E57B0A" w:rsidRPr="00E118C5" w:rsidRDefault="00E57B0A" w:rsidP="00820F84">
      <w:pPr>
        <w:pStyle w:val="11"/>
        <w:numPr>
          <w:ilvl w:val="0"/>
          <w:numId w:val="64"/>
        </w:numPr>
        <w:tabs>
          <w:tab w:val="left" w:pos="529"/>
          <w:tab w:val="left" w:pos="730"/>
        </w:tabs>
        <w:spacing w:after="160" w:line="240" w:lineRule="auto"/>
        <w:jc w:val="both"/>
        <w:rPr>
          <w:color w:val="auto"/>
        </w:rPr>
      </w:pPr>
      <w:r w:rsidRPr="00E118C5">
        <w:rPr>
          <w:color w:val="auto"/>
        </w:rPr>
        <w:t>Составление описания маршрута по плану местности.</w:t>
      </w:r>
    </w:p>
    <w:p w:rsidR="00E57B0A" w:rsidRPr="00E118C5" w:rsidRDefault="00E57B0A" w:rsidP="00820F84">
      <w:pPr>
        <w:pStyle w:val="aa"/>
        <w:jc w:val="both"/>
        <w:rPr>
          <w:rFonts w:ascii="Times New Roman" w:hAnsi="Times New Roman" w:cs="Times New Roman"/>
        </w:rPr>
      </w:pPr>
      <w:bookmarkStart w:id="338" w:name="bookmark1036"/>
      <w:r w:rsidRPr="00E118C5">
        <w:rPr>
          <w:rFonts w:ascii="Times New Roman" w:hAnsi="Times New Roman" w:cs="Times New Roman"/>
        </w:rPr>
        <w:t>Тема 2. Географические карты</w:t>
      </w:r>
      <w:bookmarkEnd w:id="338"/>
    </w:p>
    <w:p w:rsidR="00E57B0A" w:rsidRPr="00E118C5" w:rsidRDefault="00E57B0A" w:rsidP="00820F84">
      <w:pPr>
        <w:pStyle w:val="11"/>
        <w:spacing w:line="252" w:lineRule="auto"/>
        <w:jc w:val="both"/>
        <w:rPr>
          <w:color w:val="auto"/>
        </w:rPr>
      </w:pPr>
      <w:r w:rsidRPr="00E118C5">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57B0A" w:rsidRPr="00E118C5" w:rsidRDefault="00E57B0A" w:rsidP="00820F84">
      <w:pPr>
        <w:pStyle w:val="11"/>
        <w:spacing w:after="180" w:line="252" w:lineRule="auto"/>
        <w:jc w:val="both"/>
        <w:rPr>
          <w:color w:val="auto"/>
        </w:rPr>
      </w:pPr>
      <w:r w:rsidRPr="00E118C5">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118C5">
        <w:rPr>
          <w:i/>
          <w:iCs/>
          <w:color w:val="auto"/>
        </w:rPr>
        <w:t>Профессия картограф. Система космической навигации. Геоинформационные системы.</w:t>
      </w:r>
    </w:p>
    <w:p w:rsidR="00E57B0A" w:rsidRPr="00E118C5" w:rsidRDefault="00E57B0A" w:rsidP="00820F84">
      <w:pPr>
        <w:pStyle w:val="aa"/>
        <w:jc w:val="both"/>
        <w:rPr>
          <w:rFonts w:ascii="Times New Roman" w:hAnsi="Times New Roman" w:cs="Times New Roman"/>
        </w:rPr>
      </w:pPr>
      <w:bookmarkStart w:id="339" w:name="bookmark1038"/>
      <w:r w:rsidRPr="00E118C5">
        <w:rPr>
          <w:rFonts w:ascii="Times New Roman" w:hAnsi="Times New Roman" w:cs="Times New Roman"/>
        </w:rPr>
        <w:t>Практические работы</w:t>
      </w:r>
      <w:bookmarkEnd w:id="339"/>
    </w:p>
    <w:p w:rsidR="00E57B0A" w:rsidRPr="00E118C5" w:rsidRDefault="00E57B0A" w:rsidP="00820F84">
      <w:pPr>
        <w:pStyle w:val="11"/>
        <w:numPr>
          <w:ilvl w:val="0"/>
          <w:numId w:val="65"/>
        </w:numPr>
        <w:tabs>
          <w:tab w:val="left" w:pos="529"/>
        </w:tabs>
        <w:spacing w:line="240" w:lineRule="auto"/>
        <w:jc w:val="both"/>
        <w:rPr>
          <w:color w:val="auto"/>
        </w:rPr>
      </w:pPr>
      <w:r w:rsidRPr="00E118C5">
        <w:rPr>
          <w:color w:val="auto"/>
        </w:rPr>
        <w:t>Определение направлений и расстояний по карте полушарий.</w:t>
      </w:r>
    </w:p>
    <w:p w:rsidR="00E57B0A" w:rsidRPr="00E118C5" w:rsidRDefault="00E57B0A" w:rsidP="00820F84">
      <w:pPr>
        <w:pStyle w:val="11"/>
        <w:numPr>
          <w:ilvl w:val="0"/>
          <w:numId w:val="65"/>
        </w:numPr>
        <w:tabs>
          <w:tab w:val="left" w:pos="534"/>
        </w:tabs>
        <w:spacing w:after="180" w:line="240" w:lineRule="auto"/>
        <w:jc w:val="both"/>
        <w:rPr>
          <w:color w:val="auto"/>
        </w:rPr>
      </w:pPr>
      <w:r w:rsidRPr="00E118C5">
        <w:rPr>
          <w:color w:val="auto"/>
        </w:rPr>
        <w:t>Определение географических координат объектов и определение объектов по их географическим координатам.</w:t>
      </w:r>
    </w:p>
    <w:p w:rsidR="00E57B0A" w:rsidRPr="00E118C5" w:rsidRDefault="00E57B0A" w:rsidP="00820F84">
      <w:pPr>
        <w:pStyle w:val="aa"/>
        <w:jc w:val="both"/>
        <w:rPr>
          <w:rFonts w:ascii="Times New Roman" w:hAnsi="Times New Roman" w:cs="Times New Roman"/>
        </w:rPr>
      </w:pPr>
      <w:bookmarkStart w:id="340" w:name="bookmark1040"/>
      <w:r w:rsidRPr="00E118C5">
        <w:rPr>
          <w:rFonts w:ascii="Times New Roman" w:hAnsi="Times New Roman" w:cs="Times New Roman"/>
        </w:rPr>
        <w:t>РАЗДЕЛ 3. ЗЕМЛЯ - ПЛАНЕТА СОЛНЕЧНОЙ СИСТЕМЫ</w:t>
      </w:r>
      <w:bookmarkEnd w:id="340"/>
    </w:p>
    <w:p w:rsidR="00E57B0A" w:rsidRPr="00E118C5" w:rsidRDefault="00E57B0A" w:rsidP="00820F84">
      <w:pPr>
        <w:pStyle w:val="11"/>
        <w:spacing w:line="240" w:lineRule="auto"/>
        <w:jc w:val="both"/>
        <w:rPr>
          <w:color w:val="auto"/>
        </w:rPr>
      </w:pPr>
      <w:r w:rsidRPr="00E118C5">
        <w:rPr>
          <w:color w:val="auto"/>
        </w:rPr>
        <w:t xml:space="preserve">Земля в Солнечной системе. </w:t>
      </w:r>
      <w:r w:rsidRPr="00E118C5">
        <w:rPr>
          <w:i/>
          <w:iCs/>
          <w:color w:val="auto"/>
        </w:rPr>
        <w:t>Гипотезы возникновения Земли</w:t>
      </w:r>
      <w:r w:rsidRPr="00E118C5">
        <w:rPr>
          <w:color w:val="auto"/>
        </w:rPr>
        <w:t>. Форма, размеры Земли, их географические следствия.</w:t>
      </w:r>
    </w:p>
    <w:p w:rsidR="00E57B0A" w:rsidRPr="00E118C5" w:rsidRDefault="00E57B0A" w:rsidP="00820F84">
      <w:pPr>
        <w:pStyle w:val="11"/>
        <w:spacing w:line="240" w:lineRule="auto"/>
        <w:jc w:val="both"/>
        <w:rPr>
          <w:color w:val="auto"/>
        </w:rPr>
      </w:pPr>
      <w:r w:rsidRPr="00E118C5">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57B0A" w:rsidRPr="00E118C5" w:rsidRDefault="00E57B0A" w:rsidP="00820F84">
      <w:pPr>
        <w:pStyle w:val="11"/>
        <w:spacing w:after="180" w:line="240" w:lineRule="auto"/>
        <w:jc w:val="both"/>
        <w:rPr>
          <w:color w:val="auto"/>
        </w:rPr>
      </w:pPr>
      <w:r w:rsidRPr="00E118C5">
        <w:rPr>
          <w:i/>
          <w:iCs/>
          <w:color w:val="auto"/>
        </w:rPr>
        <w:t>Влияние Космоса на Землю и жизнь людей.</w:t>
      </w:r>
    </w:p>
    <w:p w:rsidR="00E57B0A" w:rsidRPr="00E118C5" w:rsidRDefault="00E57B0A" w:rsidP="00820F84">
      <w:pPr>
        <w:pStyle w:val="aa"/>
        <w:jc w:val="both"/>
        <w:rPr>
          <w:rFonts w:ascii="Times New Roman" w:hAnsi="Times New Roman" w:cs="Times New Roman"/>
        </w:rPr>
      </w:pPr>
      <w:bookmarkStart w:id="341" w:name="bookmark1042"/>
      <w:r w:rsidRPr="00E118C5">
        <w:rPr>
          <w:rFonts w:ascii="Times New Roman" w:hAnsi="Times New Roman" w:cs="Times New Roman"/>
        </w:rPr>
        <w:t>Практическая работа</w:t>
      </w:r>
      <w:bookmarkEnd w:id="341"/>
    </w:p>
    <w:p w:rsidR="00E57B0A" w:rsidRPr="00E118C5" w:rsidRDefault="00E57B0A" w:rsidP="00820F84">
      <w:pPr>
        <w:pStyle w:val="11"/>
        <w:spacing w:after="180" w:line="240" w:lineRule="auto"/>
        <w:jc w:val="both"/>
        <w:rPr>
          <w:color w:val="auto"/>
        </w:rPr>
      </w:pPr>
      <w:r w:rsidRPr="00E118C5">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57B0A" w:rsidRPr="00E118C5" w:rsidRDefault="00E57B0A" w:rsidP="00820F84">
      <w:pPr>
        <w:pStyle w:val="aa"/>
        <w:jc w:val="both"/>
        <w:rPr>
          <w:rFonts w:ascii="Times New Roman" w:hAnsi="Times New Roman" w:cs="Times New Roman"/>
        </w:rPr>
      </w:pPr>
      <w:bookmarkStart w:id="342" w:name="bookmark1044"/>
      <w:r w:rsidRPr="00E118C5">
        <w:rPr>
          <w:rFonts w:ascii="Times New Roman" w:hAnsi="Times New Roman" w:cs="Times New Roman"/>
        </w:rPr>
        <w:t>РАЗДЕЛ 4. ОБОЛОЧКИ ЗЕМЛИ</w:t>
      </w:r>
      <w:bookmarkEnd w:id="342"/>
    </w:p>
    <w:p w:rsidR="00E57B0A" w:rsidRPr="00E118C5" w:rsidRDefault="00E57B0A" w:rsidP="00820F84">
      <w:pPr>
        <w:pStyle w:val="aa"/>
        <w:jc w:val="both"/>
        <w:rPr>
          <w:rFonts w:ascii="Times New Roman" w:hAnsi="Times New Roman" w:cs="Times New Roman"/>
        </w:rPr>
      </w:pPr>
      <w:bookmarkStart w:id="343" w:name="bookmark104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Литосфера — каменная оболочка Земли</w:t>
      </w:r>
      <w:bookmarkEnd w:id="343"/>
    </w:p>
    <w:p w:rsidR="00E57B0A" w:rsidRPr="00E118C5" w:rsidRDefault="00E57B0A" w:rsidP="00820F84">
      <w:pPr>
        <w:pStyle w:val="11"/>
        <w:spacing w:line="240" w:lineRule="auto"/>
        <w:jc w:val="both"/>
        <w:rPr>
          <w:color w:val="auto"/>
        </w:rPr>
      </w:pPr>
      <w:r w:rsidRPr="00E118C5">
        <w:rPr>
          <w:color w:val="auto"/>
        </w:rPr>
        <w:t xml:space="preserve">Литосфера — твёрдая оболочка Земли. </w:t>
      </w:r>
      <w:r w:rsidRPr="00E118C5">
        <w:rPr>
          <w:i/>
          <w:iCs/>
          <w:color w:val="auto"/>
        </w:rPr>
        <w:t>Методы изучения земных глубин</w:t>
      </w:r>
      <w:r w:rsidRPr="00E118C5">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57B0A" w:rsidRPr="00E118C5" w:rsidRDefault="00E57B0A" w:rsidP="00820F84">
      <w:pPr>
        <w:pStyle w:val="11"/>
        <w:spacing w:line="240" w:lineRule="auto"/>
        <w:jc w:val="both"/>
        <w:rPr>
          <w:color w:val="auto"/>
        </w:rPr>
      </w:pPr>
      <w:r w:rsidRPr="00E118C5">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118C5">
        <w:rPr>
          <w:i/>
          <w:iCs/>
          <w:color w:val="auto"/>
        </w:rPr>
        <w:t>Изучение вулканов и землетрясений</w:t>
      </w:r>
      <w:r w:rsidRPr="00E118C5">
        <w:rPr>
          <w:color w:val="auto"/>
        </w:rPr>
        <w:t xml:space="preserve">. </w:t>
      </w:r>
      <w:r w:rsidRPr="00E118C5">
        <w:rPr>
          <w:i/>
          <w:iCs/>
          <w:color w:val="auto"/>
        </w:rPr>
        <w:t>Профессии сейсмолог и вулканолог</w:t>
      </w:r>
      <w:r w:rsidRPr="00E118C5">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57B0A" w:rsidRPr="00E118C5" w:rsidRDefault="00E57B0A" w:rsidP="00820F84">
      <w:pPr>
        <w:pStyle w:val="11"/>
        <w:spacing w:line="252" w:lineRule="auto"/>
        <w:jc w:val="both"/>
        <w:rPr>
          <w:color w:val="auto"/>
        </w:rPr>
      </w:pPr>
      <w:r w:rsidRPr="00E118C5">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57B0A" w:rsidRPr="00E118C5" w:rsidRDefault="00E57B0A" w:rsidP="00820F84">
      <w:pPr>
        <w:pStyle w:val="11"/>
        <w:spacing w:line="252" w:lineRule="auto"/>
        <w:jc w:val="both"/>
        <w:rPr>
          <w:color w:val="auto"/>
        </w:rPr>
      </w:pPr>
      <w:r w:rsidRPr="00E118C5">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57B0A" w:rsidRPr="00E118C5" w:rsidRDefault="00E57B0A" w:rsidP="00820F84">
      <w:pPr>
        <w:pStyle w:val="11"/>
        <w:spacing w:after="160" w:line="252" w:lineRule="auto"/>
        <w:jc w:val="both"/>
        <w:rPr>
          <w:color w:val="auto"/>
        </w:rPr>
      </w:pPr>
      <w:r w:rsidRPr="00E118C5">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57B0A" w:rsidRPr="00E118C5" w:rsidRDefault="00E57B0A" w:rsidP="00820F84">
      <w:pPr>
        <w:pStyle w:val="aa"/>
        <w:jc w:val="both"/>
        <w:rPr>
          <w:rFonts w:ascii="Times New Roman" w:hAnsi="Times New Roman" w:cs="Times New Roman"/>
        </w:rPr>
      </w:pPr>
      <w:bookmarkStart w:id="344" w:name="bookmark1048"/>
      <w:r w:rsidRPr="00E118C5">
        <w:rPr>
          <w:rFonts w:ascii="Times New Roman" w:hAnsi="Times New Roman" w:cs="Times New Roman"/>
        </w:rPr>
        <w:t>Практическая работа</w:t>
      </w:r>
      <w:bookmarkEnd w:id="344"/>
    </w:p>
    <w:p w:rsidR="00E57B0A" w:rsidRPr="00E118C5" w:rsidRDefault="00E57B0A" w:rsidP="00820F84">
      <w:pPr>
        <w:pStyle w:val="11"/>
        <w:numPr>
          <w:ilvl w:val="0"/>
          <w:numId w:val="66"/>
        </w:numPr>
        <w:tabs>
          <w:tab w:val="left" w:pos="566"/>
        </w:tabs>
        <w:spacing w:after="160" w:line="240" w:lineRule="auto"/>
        <w:jc w:val="both"/>
        <w:rPr>
          <w:color w:val="auto"/>
        </w:rPr>
      </w:pPr>
      <w:r w:rsidRPr="00E118C5">
        <w:rPr>
          <w:color w:val="auto"/>
        </w:rPr>
        <w:t>Описание горной системы или равнины по физической карте.</w:t>
      </w:r>
    </w:p>
    <w:p w:rsidR="00E57B0A" w:rsidRPr="00E118C5" w:rsidRDefault="00E57B0A" w:rsidP="00820F84">
      <w:pPr>
        <w:pStyle w:val="aa"/>
        <w:jc w:val="both"/>
        <w:rPr>
          <w:rFonts w:ascii="Times New Roman" w:hAnsi="Times New Roman" w:cs="Times New Roman"/>
        </w:rPr>
      </w:pPr>
      <w:bookmarkStart w:id="345" w:name="bookmark1050"/>
      <w:r w:rsidRPr="00E118C5">
        <w:rPr>
          <w:rFonts w:ascii="Times New Roman" w:hAnsi="Times New Roman" w:cs="Times New Roman"/>
        </w:rPr>
        <w:t>ЗАКЛЮЧЕНИЕ</w:t>
      </w:r>
      <w:bookmarkEnd w:id="345"/>
    </w:p>
    <w:p w:rsidR="00E57B0A" w:rsidRPr="00E118C5" w:rsidRDefault="00E57B0A" w:rsidP="00820F84">
      <w:pPr>
        <w:pStyle w:val="aa"/>
        <w:jc w:val="both"/>
        <w:rPr>
          <w:rFonts w:ascii="Times New Roman" w:hAnsi="Times New Roman" w:cs="Times New Roman"/>
        </w:rPr>
      </w:pPr>
      <w:bookmarkStart w:id="346" w:name="bookmark105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Практикум «Сезонные изменения в природе своей местности»</w:t>
      </w:r>
      <w:bookmarkEnd w:id="346"/>
    </w:p>
    <w:p w:rsidR="00E57B0A" w:rsidRPr="00E118C5" w:rsidRDefault="00E57B0A" w:rsidP="00820F84">
      <w:pPr>
        <w:pStyle w:val="11"/>
        <w:spacing w:after="160" w:line="240" w:lineRule="auto"/>
        <w:jc w:val="both"/>
        <w:rPr>
          <w:color w:val="auto"/>
        </w:rPr>
      </w:pPr>
      <w:r w:rsidRPr="00E118C5">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57B0A" w:rsidRPr="00E118C5" w:rsidRDefault="00E57B0A" w:rsidP="00820F84">
      <w:pPr>
        <w:pStyle w:val="aa"/>
        <w:jc w:val="both"/>
        <w:rPr>
          <w:rFonts w:ascii="Times New Roman" w:hAnsi="Times New Roman" w:cs="Times New Roman"/>
        </w:rPr>
      </w:pPr>
      <w:bookmarkStart w:id="347" w:name="bookmark1054"/>
      <w:r w:rsidRPr="00E118C5">
        <w:rPr>
          <w:rFonts w:ascii="Times New Roman" w:hAnsi="Times New Roman" w:cs="Times New Roman"/>
        </w:rPr>
        <w:t>Практическая работа</w:t>
      </w:r>
      <w:bookmarkEnd w:id="347"/>
    </w:p>
    <w:p w:rsidR="00E57B0A" w:rsidRPr="00E118C5" w:rsidRDefault="00E57B0A" w:rsidP="00820F84">
      <w:pPr>
        <w:pStyle w:val="11"/>
        <w:numPr>
          <w:ilvl w:val="0"/>
          <w:numId w:val="361"/>
        </w:numPr>
        <w:tabs>
          <w:tab w:val="left" w:pos="571"/>
        </w:tabs>
        <w:spacing w:after="440" w:line="240" w:lineRule="auto"/>
        <w:ind w:left="567" w:hanging="283"/>
        <w:jc w:val="both"/>
        <w:rPr>
          <w:color w:val="auto"/>
        </w:rPr>
      </w:pPr>
      <w:r w:rsidRPr="00E118C5">
        <w:rPr>
          <w:color w:val="auto"/>
        </w:rPr>
        <w:t>Анализ результатов фенологических наблюдений и наблюдений за погодой.</w:t>
      </w:r>
    </w:p>
    <w:p w:rsidR="00E57B0A" w:rsidRPr="00E118C5" w:rsidRDefault="00E57B0A" w:rsidP="00820F84">
      <w:pPr>
        <w:pStyle w:val="aa"/>
        <w:jc w:val="both"/>
        <w:rPr>
          <w:rFonts w:ascii="Times New Roman" w:hAnsi="Times New Roman" w:cs="Times New Roman"/>
        </w:rPr>
      </w:pPr>
      <w:bookmarkStart w:id="348" w:name="bookmark1056"/>
      <w:r w:rsidRPr="00E118C5">
        <w:rPr>
          <w:rFonts w:ascii="Times New Roman" w:hAnsi="Times New Roman" w:cs="Times New Roman"/>
        </w:rPr>
        <w:t>6 КЛАСС</w:t>
      </w:r>
      <w:bookmarkEnd w:id="348"/>
    </w:p>
    <w:p w:rsidR="00E57B0A" w:rsidRPr="00E118C5" w:rsidRDefault="00E57B0A" w:rsidP="00820F84">
      <w:pPr>
        <w:pStyle w:val="aa"/>
        <w:jc w:val="both"/>
        <w:rPr>
          <w:rFonts w:ascii="Times New Roman" w:hAnsi="Times New Roman" w:cs="Times New Roman"/>
        </w:rPr>
      </w:pPr>
      <w:bookmarkStart w:id="349" w:name="bookmark105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РАЗДЕЛ 4. ОБОЛОЧКИ ЗЕМЛИ</w:t>
      </w:r>
      <w:bookmarkEnd w:id="349"/>
    </w:p>
    <w:p w:rsidR="00E57B0A" w:rsidRPr="00E118C5" w:rsidRDefault="00E57B0A" w:rsidP="00820F84">
      <w:pPr>
        <w:pStyle w:val="aa"/>
        <w:jc w:val="both"/>
        <w:rPr>
          <w:rFonts w:ascii="Times New Roman" w:hAnsi="Times New Roman" w:cs="Times New Roman"/>
        </w:rPr>
      </w:pPr>
      <w:bookmarkStart w:id="350" w:name="bookmark106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2. Гидросфера — водная оболочка Земли</w:t>
      </w:r>
      <w:bookmarkEnd w:id="350"/>
    </w:p>
    <w:p w:rsidR="00E57B0A" w:rsidRPr="00E118C5" w:rsidRDefault="00E57B0A" w:rsidP="00820F84">
      <w:pPr>
        <w:pStyle w:val="11"/>
        <w:spacing w:line="252" w:lineRule="auto"/>
        <w:jc w:val="both"/>
        <w:rPr>
          <w:color w:val="auto"/>
        </w:rPr>
      </w:pPr>
      <w:r w:rsidRPr="00E118C5">
        <w:rPr>
          <w:color w:val="auto"/>
        </w:rPr>
        <w:t>Гидросфера и методы её изучения. Части гидросферы. Мировой круговорот воды. Значение гидросферы.</w:t>
      </w:r>
    </w:p>
    <w:p w:rsidR="00E57B0A" w:rsidRPr="00E118C5" w:rsidRDefault="00E57B0A" w:rsidP="00820F84">
      <w:pPr>
        <w:pStyle w:val="11"/>
        <w:spacing w:line="252" w:lineRule="auto"/>
        <w:jc w:val="both"/>
        <w:rPr>
          <w:color w:val="auto"/>
        </w:rPr>
      </w:pPr>
      <w:r w:rsidRPr="00E118C5">
        <w:rPr>
          <w:color w:val="auto"/>
        </w:rPr>
        <w:t xml:space="preserve">Исследования вод Мирового океана. </w:t>
      </w:r>
      <w:r w:rsidRPr="00E118C5">
        <w:rPr>
          <w:i/>
          <w:iCs/>
          <w:color w:val="auto"/>
        </w:rPr>
        <w:t>Профессия океанолог</w:t>
      </w:r>
      <w:r w:rsidRPr="00E118C5">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118C5">
        <w:rPr>
          <w:i/>
          <w:iCs/>
          <w:color w:val="auto"/>
        </w:rPr>
        <w:t>Способы изучения и наблюдения за загрязнением вод Мирового океана.</w:t>
      </w:r>
    </w:p>
    <w:p w:rsidR="00E57B0A" w:rsidRPr="00E118C5" w:rsidRDefault="00E57B0A" w:rsidP="00820F84">
      <w:pPr>
        <w:pStyle w:val="11"/>
        <w:jc w:val="both"/>
        <w:rPr>
          <w:color w:val="auto"/>
        </w:rPr>
      </w:pPr>
      <w:r w:rsidRPr="00E118C5">
        <w:rPr>
          <w:color w:val="auto"/>
        </w:rPr>
        <w:t>Воды суши. Способы изображения внутренних вод на картах.</w:t>
      </w:r>
    </w:p>
    <w:p w:rsidR="00E57B0A" w:rsidRPr="00E118C5" w:rsidRDefault="00E57B0A" w:rsidP="00820F84">
      <w:pPr>
        <w:pStyle w:val="11"/>
        <w:jc w:val="both"/>
        <w:rPr>
          <w:color w:val="auto"/>
        </w:rPr>
      </w:pPr>
      <w:r w:rsidRPr="00E118C5">
        <w:rPr>
          <w:color w:val="auto"/>
        </w:rPr>
        <w:t>Реки: горные и равнинные. Речная система, бассейн, водораздел. Пороги и водопады. Питание и режим реки.</w:t>
      </w:r>
    </w:p>
    <w:p w:rsidR="00E57B0A" w:rsidRPr="00E118C5" w:rsidRDefault="00E57B0A" w:rsidP="00820F84">
      <w:pPr>
        <w:pStyle w:val="11"/>
        <w:jc w:val="both"/>
        <w:rPr>
          <w:color w:val="auto"/>
        </w:rPr>
      </w:pPr>
      <w:r w:rsidRPr="00E118C5">
        <w:rPr>
          <w:color w:val="auto"/>
        </w:rPr>
        <w:t xml:space="preserve">Озёра. Происхождение озёрных котловин. Питание озёр. Озёра сточные и бессточные. </w:t>
      </w:r>
      <w:r w:rsidRPr="00E118C5">
        <w:rPr>
          <w:i/>
          <w:iCs/>
          <w:color w:val="auto"/>
        </w:rPr>
        <w:t>Профессия гидролог.</w:t>
      </w:r>
      <w:r w:rsidRPr="00E118C5">
        <w:rPr>
          <w:color w:val="auto"/>
        </w:rPr>
        <w:t xml:space="preserve"> Природные ледники: горные и покровные. </w:t>
      </w:r>
      <w:r w:rsidRPr="00E118C5">
        <w:rPr>
          <w:i/>
          <w:iCs/>
          <w:color w:val="auto"/>
        </w:rPr>
        <w:t>Профессия гляциолог.</w:t>
      </w:r>
    </w:p>
    <w:p w:rsidR="00E57B0A" w:rsidRPr="00E118C5" w:rsidRDefault="00E57B0A" w:rsidP="00820F84">
      <w:pPr>
        <w:pStyle w:val="11"/>
        <w:jc w:val="both"/>
        <w:rPr>
          <w:color w:val="auto"/>
        </w:rPr>
      </w:pPr>
      <w:r w:rsidRPr="00E118C5">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57B0A" w:rsidRPr="00E118C5" w:rsidRDefault="00E57B0A" w:rsidP="00820F84">
      <w:pPr>
        <w:pStyle w:val="11"/>
        <w:jc w:val="both"/>
        <w:rPr>
          <w:color w:val="auto"/>
        </w:rPr>
      </w:pPr>
      <w:r w:rsidRPr="00E118C5">
        <w:rPr>
          <w:color w:val="auto"/>
        </w:rPr>
        <w:t>Многолетняя мерзлота. Болота, их образование.</w:t>
      </w:r>
    </w:p>
    <w:p w:rsidR="00E57B0A" w:rsidRPr="00E118C5" w:rsidRDefault="00E57B0A" w:rsidP="00820F84">
      <w:pPr>
        <w:pStyle w:val="11"/>
        <w:jc w:val="both"/>
        <w:rPr>
          <w:color w:val="auto"/>
        </w:rPr>
      </w:pPr>
      <w:r w:rsidRPr="00E118C5">
        <w:rPr>
          <w:color w:val="auto"/>
        </w:rPr>
        <w:t>Стихийные явления в гидросфере, методы наблюдения и защиты.</w:t>
      </w:r>
    </w:p>
    <w:p w:rsidR="00E57B0A" w:rsidRPr="00E118C5" w:rsidRDefault="00E57B0A" w:rsidP="00820F84">
      <w:pPr>
        <w:pStyle w:val="11"/>
        <w:jc w:val="both"/>
        <w:rPr>
          <w:color w:val="auto"/>
        </w:rPr>
      </w:pPr>
      <w:r w:rsidRPr="00E118C5">
        <w:rPr>
          <w:color w:val="auto"/>
        </w:rPr>
        <w:t>Человек и гидросфера. Использование человеком энергии воды.</w:t>
      </w:r>
    </w:p>
    <w:p w:rsidR="00E57B0A" w:rsidRPr="00E118C5" w:rsidRDefault="00E57B0A" w:rsidP="00820F84">
      <w:pPr>
        <w:pStyle w:val="11"/>
        <w:spacing w:after="140"/>
        <w:jc w:val="both"/>
        <w:rPr>
          <w:color w:val="auto"/>
        </w:rPr>
      </w:pPr>
      <w:r w:rsidRPr="00E118C5">
        <w:rPr>
          <w:i/>
          <w:iCs/>
          <w:color w:val="auto"/>
        </w:rPr>
        <w:t>Использование космических методов в исследовании влияния человека на гидросферу.</w:t>
      </w:r>
    </w:p>
    <w:p w:rsidR="00E57B0A" w:rsidRPr="00E118C5" w:rsidRDefault="00E57B0A" w:rsidP="00820F84">
      <w:pPr>
        <w:pStyle w:val="aa"/>
        <w:jc w:val="both"/>
        <w:rPr>
          <w:rFonts w:ascii="Times New Roman" w:hAnsi="Times New Roman" w:cs="Times New Roman"/>
        </w:rPr>
      </w:pPr>
      <w:bookmarkStart w:id="351" w:name="bookmark1062"/>
      <w:r w:rsidRPr="00E118C5">
        <w:rPr>
          <w:rFonts w:ascii="Times New Roman" w:hAnsi="Times New Roman" w:cs="Times New Roman"/>
        </w:rPr>
        <w:t>Практические работы</w:t>
      </w:r>
      <w:bookmarkEnd w:id="351"/>
    </w:p>
    <w:p w:rsidR="00E57B0A" w:rsidRPr="00E118C5" w:rsidRDefault="00E57B0A" w:rsidP="00820F84">
      <w:pPr>
        <w:pStyle w:val="11"/>
        <w:numPr>
          <w:ilvl w:val="0"/>
          <w:numId w:val="67"/>
        </w:numPr>
        <w:tabs>
          <w:tab w:val="left" w:pos="545"/>
        </w:tabs>
        <w:jc w:val="both"/>
        <w:rPr>
          <w:color w:val="auto"/>
        </w:rPr>
      </w:pPr>
      <w:r w:rsidRPr="00E118C5">
        <w:rPr>
          <w:color w:val="auto"/>
        </w:rPr>
        <w:t>Сравнение двух рек (России и мира) по заданным признакам.</w:t>
      </w:r>
    </w:p>
    <w:p w:rsidR="00E57B0A" w:rsidRPr="00E118C5" w:rsidRDefault="00E57B0A" w:rsidP="00820F84">
      <w:pPr>
        <w:pStyle w:val="11"/>
        <w:numPr>
          <w:ilvl w:val="0"/>
          <w:numId w:val="67"/>
        </w:numPr>
        <w:tabs>
          <w:tab w:val="left" w:pos="545"/>
        </w:tabs>
        <w:jc w:val="both"/>
        <w:rPr>
          <w:color w:val="auto"/>
        </w:rPr>
      </w:pPr>
      <w:r w:rsidRPr="00E118C5">
        <w:rPr>
          <w:color w:val="auto"/>
        </w:rPr>
        <w:t>Характеристика одного из крупнейших озёр России по плану в форме презентации.</w:t>
      </w:r>
    </w:p>
    <w:p w:rsidR="00E57B0A" w:rsidRPr="00E118C5" w:rsidRDefault="00E57B0A" w:rsidP="00820F84">
      <w:pPr>
        <w:pStyle w:val="11"/>
        <w:numPr>
          <w:ilvl w:val="0"/>
          <w:numId w:val="67"/>
        </w:numPr>
        <w:tabs>
          <w:tab w:val="left" w:pos="545"/>
        </w:tabs>
        <w:spacing w:after="140"/>
        <w:jc w:val="both"/>
        <w:rPr>
          <w:color w:val="auto"/>
        </w:rPr>
      </w:pPr>
      <w:r w:rsidRPr="00E118C5">
        <w:rPr>
          <w:color w:val="auto"/>
        </w:rPr>
        <w:t>Составление перечня поверхностных водных объектов своего края и их систематизация в форме таблицы.</w:t>
      </w:r>
    </w:p>
    <w:p w:rsidR="00E57B0A" w:rsidRPr="00E118C5" w:rsidRDefault="00E57B0A" w:rsidP="00820F84">
      <w:pPr>
        <w:pStyle w:val="aa"/>
        <w:jc w:val="both"/>
        <w:rPr>
          <w:rFonts w:ascii="Times New Roman" w:hAnsi="Times New Roman" w:cs="Times New Roman"/>
        </w:rPr>
      </w:pPr>
      <w:bookmarkStart w:id="352" w:name="bookmark1064"/>
      <w:r w:rsidRPr="00E118C5">
        <w:rPr>
          <w:rFonts w:ascii="Times New Roman" w:hAnsi="Times New Roman" w:cs="Times New Roman"/>
        </w:rPr>
        <w:t>Тема 3. Атмосфера — воздушная оболочка Земли</w:t>
      </w:r>
      <w:bookmarkEnd w:id="352"/>
    </w:p>
    <w:p w:rsidR="00E57B0A" w:rsidRPr="00E118C5" w:rsidRDefault="00E57B0A" w:rsidP="00820F84">
      <w:pPr>
        <w:pStyle w:val="11"/>
        <w:jc w:val="both"/>
        <w:rPr>
          <w:color w:val="auto"/>
        </w:rPr>
      </w:pPr>
      <w:r w:rsidRPr="00E118C5">
        <w:rPr>
          <w:color w:val="auto"/>
        </w:rPr>
        <w:t>Воздушная оболочка Земли: газовый состав, строение и значение атмосферы.</w:t>
      </w:r>
    </w:p>
    <w:p w:rsidR="00E57B0A" w:rsidRPr="00E118C5" w:rsidRDefault="00E57B0A" w:rsidP="00820F84">
      <w:pPr>
        <w:pStyle w:val="11"/>
        <w:jc w:val="both"/>
        <w:rPr>
          <w:color w:val="auto"/>
        </w:rPr>
      </w:pPr>
      <w:r w:rsidRPr="00E118C5">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57B0A" w:rsidRPr="00E118C5" w:rsidRDefault="00E57B0A" w:rsidP="00820F84">
      <w:pPr>
        <w:pStyle w:val="11"/>
        <w:spacing w:after="100"/>
        <w:jc w:val="both"/>
        <w:rPr>
          <w:color w:val="auto"/>
        </w:rPr>
      </w:pPr>
      <w:r w:rsidRPr="00E118C5">
        <w:rPr>
          <w:color w:val="auto"/>
        </w:rPr>
        <w:t>Атмосферное давление. Ветер и причины его возникновения. Роза ветров. Бризы. Муссоны.</w:t>
      </w:r>
    </w:p>
    <w:p w:rsidR="00E57B0A" w:rsidRPr="00E118C5" w:rsidRDefault="00E57B0A" w:rsidP="00820F84">
      <w:pPr>
        <w:pStyle w:val="11"/>
        <w:spacing w:line="240" w:lineRule="auto"/>
        <w:jc w:val="both"/>
        <w:rPr>
          <w:color w:val="auto"/>
        </w:rPr>
      </w:pPr>
      <w:r w:rsidRPr="00E118C5">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57B0A" w:rsidRPr="00E118C5" w:rsidRDefault="00E57B0A" w:rsidP="00820F84">
      <w:pPr>
        <w:pStyle w:val="11"/>
        <w:spacing w:line="240" w:lineRule="auto"/>
        <w:jc w:val="both"/>
        <w:rPr>
          <w:color w:val="auto"/>
        </w:rPr>
      </w:pPr>
      <w:r w:rsidRPr="00E118C5">
        <w:rPr>
          <w:color w:val="auto"/>
        </w:rPr>
        <w:t>Погода и её показатели. Причины изменения погоды.</w:t>
      </w:r>
    </w:p>
    <w:p w:rsidR="00E57B0A" w:rsidRPr="00E118C5" w:rsidRDefault="00E57B0A" w:rsidP="00820F84">
      <w:pPr>
        <w:pStyle w:val="11"/>
        <w:spacing w:line="240" w:lineRule="auto"/>
        <w:jc w:val="both"/>
        <w:rPr>
          <w:color w:val="auto"/>
        </w:rPr>
      </w:pPr>
      <w:r w:rsidRPr="00E118C5">
        <w:rPr>
          <w:color w:val="auto"/>
        </w:rPr>
        <w:t>Климат и климатообразующие факторы. Зависимость климата от географической широты и высоты местности над уровнем моря.</w:t>
      </w:r>
    </w:p>
    <w:p w:rsidR="00E57B0A" w:rsidRPr="00E118C5" w:rsidRDefault="00E57B0A" w:rsidP="00820F84">
      <w:pPr>
        <w:pStyle w:val="11"/>
        <w:spacing w:after="160" w:line="240" w:lineRule="auto"/>
        <w:jc w:val="both"/>
        <w:rPr>
          <w:color w:val="auto"/>
        </w:rPr>
      </w:pPr>
      <w:r w:rsidRPr="00E118C5">
        <w:rPr>
          <w:color w:val="auto"/>
        </w:rPr>
        <w:t xml:space="preserve">Человек и атмосфера. Взаимовлияние человека и атмосферы. Адаптация человека к климатическим условиям. </w:t>
      </w:r>
      <w:r w:rsidRPr="00E118C5">
        <w:rPr>
          <w:i/>
          <w:iCs/>
          <w:color w:val="auto"/>
        </w:rPr>
        <w:t>Профессия метеоролог</w:t>
      </w:r>
      <w:r w:rsidRPr="00E118C5">
        <w:rPr>
          <w:color w:val="auto"/>
        </w:rPr>
        <w:t xml:space="preserve">. </w:t>
      </w:r>
      <w:r w:rsidRPr="00E118C5">
        <w:rPr>
          <w:i/>
          <w:iCs/>
          <w:color w:val="auto"/>
        </w:rPr>
        <w:t xml:space="preserve">Основные метеорологические данные и способы отображения состояния погоды на метеорологической карте. </w:t>
      </w:r>
      <w:r w:rsidRPr="00E118C5">
        <w:rPr>
          <w:color w:val="auto"/>
        </w:rPr>
        <w:t xml:space="preserve">Стихийные явления в атмосфере. Современные изменения климата. Способы изучения и наблюдения за глобальным климатом. </w:t>
      </w:r>
      <w:r w:rsidRPr="00E118C5">
        <w:rPr>
          <w:i/>
          <w:iCs/>
          <w:color w:val="auto"/>
        </w:rPr>
        <w:t>Профессия климатолог. Дистанционные методы в исследовании влияния человека на воздушную оболочку Земли.</w:t>
      </w:r>
    </w:p>
    <w:p w:rsidR="00E57B0A" w:rsidRPr="00E118C5" w:rsidRDefault="00E57B0A" w:rsidP="00820F84">
      <w:pPr>
        <w:pStyle w:val="aa"/>
        <w:jc w:val="both"/>
        <w:rPr>
          <w:rFonts w:ascii="Times New Roman" w:hAnsi="Times New Roman" w:cs="Times New Roman"/>
        </w:rPr>
      </w:pPr>
      <w:bookmarkStart w:id="353" w:name="bookmark1066"/>
      <w:r w:rsidRPr="00E118C5">
        <w:rPr>
          <w:rFonts w:ascii="Times New Roman" w:hAnsi="Times New Roman" w:cs="Times New Roman"/>
        </w:rPr>
        <w:t>Практические работы</w:t>
      </w:r>
      <w:bookmarkEnd w:id="353"/>
    </w:p>
    <w:p w:rsidR="00E57B0A" w:rsidRPr="00E118C5" w:rsidRDefault="00E57B0A" w:rsidP="00820F84">
      <w:pPr>
        <w:pStyle w:val="11"/>
        <w:numPr>
          <w:ilvl w:val="0"/>
          <w:numId w:val="68"/>
        </w:numPr>
        <w:tabs>
          <w:tab w:val="left" w:pos="547"/>
        </w:tabs>
        <w:spacing w:line="240" w:lineRule="auto"/>
        <w:jc w:val="both"/>
        <w:rPr>
          <w:color w:val="auto"/>
        </w:rPr>
      </w:pPr>
      <w:r w:rsidRPr="00E118C5">
        <w:rPr>
          <w:color w:val="auto"/>
        </w:rPr>
        <w:t>Представление результатов наблюдения за погодой своей местности.</w:t>
      </w:r>
    </w:p>
    <w:p w:rsidR="00E57B0A" w:rsidRPr="00E118C5" w:rsidRDefault="00E57B0A" w:rsidP="00820F84">
      <w:pPr>
        <w:pStyle w:val="11"/>
        <w:numPr>
          <w:ilvl w:val="0"/>
          <w:numId w:val="68"/>
        </w:numPr>
        <w:tabs>
          <w:tab w:val="left" w:pos="547"/>
        </w:tabs>
        <w:spacing w:after="160" w:line="240" w:lineRule="auto"/>
        <w:jc w:val="both"/>
        <w:rPr>
          <w:color w:val="auto"/>
        </w:rPr>
      </w:pPr>
      <w:r w:rsidRPr="00E118C5">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57B0A" w:rsidRPr="00E118C5" w:rsidRDefault="00E57B0A" w:rsidP="00820F84">
      <w:pPr>
        <w:pStyle w:val="aa"/>
        <w:jc w:val="both"/>
        <w:rPr>
          <w:rFonts w:ascii="Times New Roman" w:hAnsi="Times New Roman" w:cs="Times New Roman"/>
        </w:rPr>
      </w:pPr>
      <w:bookmarkStart w:id="354" w:name="bookmark1068"/>
      <w:r w:rsidRPr="00E118C5">
        <w:rPr>
          <w:rFonts w:ascii="Times New Roman" w:hAnsi="Times New Roman" w:cs="Times New Roman"/>
        </w:rPr>
        <w:t>Тема 4. Биосфера — оболочка жизни</w:t>
      </w:r>
      <w:bookmarkEnd w:id="354"/>
    </w:p>
    <w:p w:rsidR="00E57B0A" w:rsidRPr="00E118C5" w:rsidRDefault="00E57B0A" w:rsidP="00820F84">
      <w:pPr>
        <w:pStyle w:val="11"/>
        <w:spacing w:line="252" w:lineRule="auto"/>
        <w:jc w:val="both"/>
        <w:rPr>
          <w:color w:val="auto"/>
        </w:rPr>
      </w:pPr>
      <w:r w:rsidRPr="00E118C5">
        <w:rPr>
          <w:color w:val="auto"/>
        </w:rPr>
        <w:t xml:space="preserve">Биосфера — оболочка жизни. Границы биосферы. </w:t>
      </w:r>
      <w:r w:rsidRPr="00E118C5">
        <w:rPr>
          <w:i/>
          <w:iCs/>
          <w:color w:val="auto"/>
        </w:rPr>
        <w:t>Профессии биогеограф и геоэколог.</w:t>
      </w:r>
      <w:r w:rsidRPr="00E118C5">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57B0A" w:rsidRPr="00E118C5" w:rsidRDefault="00E57B0A" w:rsidP="00820F84">
      <w:pPr>
        <w:pStyle w:val="11"/>
        <w:spacing w:line="252" w:lineRule="auto"/>
        <w:jc w:val="both"/>
        <w:rPr>
          <w:color w:val="auto"/>
        </w:rPr>
      </w:pPr>
      <w:r w:rsidRPr="00E118C5">
        <w:rPr>
          <w:color w:val="auto"/>
        </w:rPr>
        <w:t>Человек как часть биосферы. Распространение людей на Земле.</w:t>
      </w:r>
    </w:p>
    <w:p w:rsidR="00E57B0A" w:rsidRPr="00E118C5" w:rsidRDefault="00E57B0A" w:rsidP="00820F84">
      <w:pPr>
        <w:pStyle w:val="11"/>
        <w:spacing w:after="160" w:line="252" w:lineRule="auto"/>
        <w:jc w:val="both"/>
        <w:rPr>
          <w:color w:val="auto"/>
        </w:rPr>
      </w:pPr>
      <w:r w:rsidRPr="00E118C5">
        <w:rPr>
          <w:color w:val="auto"/>
        </w:rPr>
        <w:t>Исследования и экологические проблемы.</w:t>
      </w:r>
    </w:p>
    <w:p w:rsidR="00E57B0A" w:rsidRPr="00E118C5" w:rsidRDefault="00E57B0A" w:rsidP="00820F84">
      <w:pPr>
        <w:pStyle w:val="aa"/>
        <w:jc w:val="both"/>
        <w:rPr>
          <w:rFonts w:ascii="Times New Roman" w:hAnsi="Times New Roman" w:cs="Times New Roman"/>
        </w:rPr>
      </w:pPr>
      <w:bookmarkStart w:id="355" w:name="bookmark1070"/>
      <w:r w:rsidRPr="00E118C5">
        <w:rPr>
          <w:rFonts w:ascii="Times New Roman" w:hAnsi="Times New Roman" w:cs="Times New Roman"/>
        </w:rPr>
        <w:t>Практические работы</w:t>
      </w:r>
      <w:bookmarkEnd w:id="355"/>
    </w:p>
    <w:p w:rsidR="00E57B0A" w:rsidRPr="00E118C5" w:rsidRDefault="00E57B0A" w:rsidP="00820F84">
      <w:pPr>
        <w:pStyle w:val="11"/>
        <w:spacing w:after="160" w:line="240" w:lineRule="auto"/>
        <w:jc w:val="both"/>
        <w:rPr>
          <w:color w:val="auto"/>
        </w:rPr>
      </w:pPr>
      <w:r w:rsidRPr="00E118C5">
        <w:rPr>
          <w:color w:val="auto"/>
        </w:rPr>
        <w:t>1. Характеристика растительности участка местности своего края.</w:t>
      </w:r>
    </w:p>
    <w:p w:rsidR="00E57B0A" w:rsidRPr="00E118C5" w:rsidRDefault="00E57B0A" w:rsidP="00820F84">
      <w:pPr>
        <w:pStyle w:val="aa"/>
        <w:jc w:val="both"/>
        <w:rPr>
          <w:rFonts w:ascii="Times New Roman" w:hAnsi="Times New Roman" w:cs="Times New Roman"/>
        </w:rPr>
      </w:pPr>
      <w:bookmarkStart w:id="356" w:name="bookmark1072"/>
      <w:r w:rsidRPr="00E118C5">
        <w:rPr>
          <w:rFonts w:ascii="Times New Roman" w:hAnsi="Times New Roman" w:cs="Times New Roman"/>
        </w:rPr>
        <w:t>ЗАКЛЮЧЕНИЕ</w:t>
      </w:r>
      <w:bookmarkEnd w:id="356"/>
    </w:p>
    <w:p w:rsidR="00E57B0A" w:rsidRPr="00E118C5" w:rsidRDefault="00E57B0A" w:rsidP="00820F84">
      <w:pPr>
        <w:pStyle w:val="aa"/>
        <w:jc w:val="both"/>
        <w:rPr>
          <w:rFonts w:ascii="Times New Roman" w:hAnsi="Times New Roman" w:cs="Times New Roman"/>
        </w:rPr>
      </w:pPr>
      <w:bookmarkStart w:id="357" w:name="bookmark107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Природно-территориальные комплексы</w:t>
      </w:r>
      <w:bookmarkEnd w:id="357"/>
    </w:p>
    <w:p w:rsidR="00E57B0A" w:rsidRPr="00E118C5" w:rsidRDefault="00E57B0A" w:rsidP="00820F84">
      <w:pPr>
        <w:pStyle w:val="11"/>
        <w:spacing w:line="240" w:lineRule="auto"/>
        <w:jc w:val="both"/>
        <w:rPr>
          <w:color w:val="auto"/>
        </w:rPr>
      </w:pPr>
      <w:r w:rsidRPr="00E118C5">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57B0A" w:rsidRPr="00E118C5" w:rsidRDefault="00E57B0A" w:rsidP="00820F84">
      <w:pPr>
        <w:pStyle w:val="11"/>
        <w:spacing w:after="160" w:line="240" w:lineRule="auto"/>
        <w:jc w:val="both"/>
        <w:rPr>
          <w:color w:val="auto"/>
        </w:rPr>
      </w:pPr>
      <w:r w:rsidRPr="00E118C5">
        <w:rPr>
          <w:color w:val="auto"/>
        </w:rPr>
        <w:t>Природная среда. Охрана природы. Природные особо охраняемые территории. Всемирное наследие ЮНЕСКО.</w:t>
      </w:r>
    </w:p>
    <w:p w:rsidR="00E57B0A" w:rsidRPr="00E118C5" w:rsidRDefault="00E57B0A" w:rsidP="00820F84">
      <w:pPr>
        <w:pStyle w:val="aa"/>
        <w:jc w:val="both"/>
        <w:rPr>
          <w:rFonts w:ascii="Times New Roman" w:hAnsi="Times New Roman" w:cs="Times New Roman"/>
        </w:rPr>
      </w:pPr>
      <w:bookmarkStart w:id="358" w:name="bookmark1076"/>
      <w:r w:rsidRPr="00E118C5">
        <w:rPr>
          <w:rFonts w:ascii="Times New Roman" w:hAnsi="Times New Roman" w:cs="Times New Roman"/>
        </w:rPr>
        <w:t>Практическая работа (выполняется на местности)</w:t>
      </w:r>
      <w:bookmarkEnd w:id="358"/>
    </w:p>
    <w:p w:rsidR="00E57B0A" w:rsidRPr="00E118C5" w:rsidRDefault="00E57B0A" w:rsidP="00820F84">
      <w:pPr>
        <w:pStyle w:val="11"/>
        <w:numPr>
          <w:ilvl w:val="0"/>
          <w:numId w:val="69"/>
        </w:numPr>
        <w:tabs>
          <w:tab w:val="left" w:pos="585"/>
        </w:tabs>
        <w:spacing w:after="300" w:line="240" w:lineRule="auto"/>
        <w:jc w:val="both"/>
        <w:rPr>
          <w:color w:val="auto"/>
        </w:rPr>
      </w:pPr>
      <w:r w:rsidRPr="00E118C5">
        <w:rPr>
          <w:color w:val="auto"/>
        </w:rPr>
        <w:t>Характеристика локального природного комплекса по плану.</w:t>
      </w:r>
    </w:p>
    <w:p w:rsidR="00E57B0A" w:rsidRPr="00E118C5" w:rsidRDefault="00E57B0A" w:rsidP="00820F84">
      <w:pPr>
        <w:pStyle w:val="aa"/>
        <w:jc w:val="both"/>
        <w:rPr>
          <w:rFonts w:ascii="Times New Roman" w:hAnsi="Times New Roman" w:cs="Times New Roman"/>
        </w:rPr>
      </w:pPr>
      <w:bookmarkStart w:id="359" w:name="bookmark1078"/>
      <w:r w:rsidRPr="00E118C5">
        <w:rPr>
          <w:rFonts w:ascii="Times New Roman" w:hAnsi="Times New Roman" w:cs="Times New Roman"/>
        </w:rPr>
        <w:t>7 КЛАСС</w:t>
      </w:r>
      <w:bookmarkEnd w:id="359"/>
    </w:p>
    <w:p w:rsidR="00E57B0A" w:rsidRPr="00E118C5" w:rsidRDefault="00E57B0A" w:rsidP="00820F84">
      <w:pPr>
        <w:pStyle w:val="aa"/>
        <w:jc w:val="both"/>
        <w:rPr>
          <w:rFonts w:ascii="Times New Roman" w:hAnsi="Times New Roman" w:cs="Times New Roman"/>
        </w:rPr>
      </w:pPr>
      <w:bookmarkStart w:id="360" w:name="bookmark108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РАЗДЕЛ 1. ГЛАВНЫЕ ЗАКОНОМЕРНОСТИ ПРИРОДЫ ЗЕМЛИ</w:t>
      </w:r>
      <w:bookmarkEnd w:id="360"/>
    </w:p>
    <w:p w:rsidR="00E57B0A" w:rsidRPr="00E118C5" w:rsidRDefault="00E57B0A" w:rsidP="00820F84">
      <w:pPr>
        <w:pStyle w:val="aa"/>
        <w:jc w:val="both"/>
        <w:rPr>
          <w:rFonts w:ascii="Times New Roman" w:hAnsi="Times New Roman" w:cs="Times New Roman"/>
        </w:rPr>
      </w:pPr>
      <w:bookmarkStart w:id="361" w:name="bookmark108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Географическая оболочка</w:t>
      </w:r>
      <w:bookmarkEnd w:id="361"/>
    </w:p>
    <w:p w:rsidR="00E57B0A" w:rsidRPr="00E118C5" w:rsidRDefault="00E57B0A" w:rsidP="00820F84">
      <w:pPr>
        <w:pStyle w:val="11"/>
        <w:spacing w:after="160" w:line="240" w:lineRule="auto"/>
        <w:jc w:val="both"/>
        <w:rPr>
          <w:color w:val="auto"/>
        </w:rPr>
      </w:pPr>
      <w:r w:rsidRPr="00E118C5">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118C5">
        <w:rPr>
          <w:i/>
          <w:iCs/>
          <w:color w:val="auto"/>
        </w:rPr>
        <w:t>Современные исследования по сохранению важнейших биотопов Земли.</w:t>
      </w:r>
    </w:p>
    <w:p w:rsidR="00E57B0A" w:rsidRPr="00E118C5" w:rsidRDefault="00E57B0A" w:rsidP="00820F84">
      <w:pPr>
        <w:pStyle w:val="aa"/>
        <w:jc w:val="both"/>
        <w:rPr>
          <w:rFonts w:ascii="Times New Roman" w:hAnsi="Times New Roman" w:cs="Times New Roman"/>
        </w:rPr>
      </w:pPr>
      <w:bookmarkStart w:id="362" w:name="bookmark1084"/>
      <w:r w:rsidRPr="00E118C5">
        <w:rPr>
          <w:rFonts w:ascii="Times New Roman" w:hAnsi="Times New Roman" w:cs="Times New Roman"/>
        </w:rPr>
        <w:t>Практическая работа</w:t>
      </w:r>
      <w:bookmarkEnd w:id="362"/>
    </w:p>
    <w:p w:rsidR="00E57B0A" w:rsidRPr="00E118C5" w:rsidRDefault="00E57B0A" w:rsidP="00820F84">
      <w:pPr>
        <w:pStyle w:val="11"/>
        <w:numPr>
          <w:ilvl w:val="0"/>
          <w:numId w:val="70"/>
        </w:numPr>
        <w:tabs>
          <w:tab w:val="left" w:pos="585"/>
        </w:tabs>
        <w:spacing w:after="160" w:line="240" w:lineRule="auto"/>
        <w:jc w:val="both"/>
        <w:rPr>
          <w:color w:val="auto"/>
        </w:rPr>
      </w:pPr>
      <w:r w:rsidRPr="00E118C5">
        <w:rPr>
          <w:color w:val="auto"/>
        </w:rPr>
        <w:t>Выявление проявления широтной зональности по картам природных зон.</w:t>
      </w:r>
    </w:p>
    <w:p w:rsidR="00E57B0A" w:rsidRPr="00E118C5" w:rsidRDefault="00E57B0A" w:rsidP="00820F84">
      <w:pPr>
        <w:pStyle w:val="aa"/>
        <w:jc w:val="both"/>
        <w:rPr>
          <w:rFonts w:ascii="Times New Roman" w:hAnsi="Times New Roman" w:cs="Times New Roman"/>
        </w:rPr>
      </w:pPr>
      <w:bookmarkStart w:id="363" w:name="bookmark1086"/>
      <w:r w:rsidRPr="00E118C5">
        <w:rPr>
          <w:rFonts w:ascii="Times New Roman" w:hAnsi="Times New Roman" w:cs="Times New Roman"/>
        </w:rPr>
        <w:t>Тема 2. Литосфера и рельеф Земли</w:t>
      </w:r>
      <w:bookmarkEnd w:id="363"/>
    </w:p>
    <w:p w:rsidR="00E57B0A" w:rsidRPr="00E118C5" w:rsidRDefault="00E57B0A" w:rsidP="00820F84">
      <w:pPr>
        <w:pStyle w:val="11"/>
        <w:spacing w:after="160" w:line="240" w:lineRule="auto"/>
        <w:jc w:val="both"/>
        <w:rPr>
          <w:color w:val="auto"/>
        </w:rPr>
      </w:pPr>
      <w:r w:rsidRPr="00E118C5">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57B0A" w:rsidRPr="00E118C5" w:rsidRDefault="00E57B0A" w:rsidP="00820F84">
      <w:pPr>
        <w:pStyle w:val="aa"/>
        <w:jc w:val="both"/>
        <w:rPr>
          <w:rFonts w:ascii="Times New Roman" w:hAnsi="Times New Roman" w:cs="Times New Roman"/>
        </w:rPr>
      </w:pPr>
      <w:bookmarkStart w:id="364" w:name="bookmark1088"/>
      <w:r w:rsidRPr="00E118C5">
        <w:rPr>
          <w:rFonts w:ascii="Times New Roman" w:hAnsi="Times New Roman" w:cs="Times New Roman"/>
        </w:rPr>
        <w:t>Практические работы</w:t>
      </w:r>
      <w:bookmarkEnd w:id="364"/>
    </w:p>
    <w:p w:rsidR="00E57B0A" w:rsidRPr="00E118C5" w:rsidRDefault="00E57B0A" w:rsidP="00820F84">
      <w:pPr>
        <w:pStyle w:val="11"/>
        <w:numPr>
          <w:ilvl w:val="0"/>
          <w:numId w:val="362"/>
        </w:numPr>
        <w:tabs>
          <w:tab w:val="left" w:pos="585"/>
        </w:tabs>
        <w:jc w:val="both"/>
        <w:rPr>
          <w:color w:val="auto"/>
        </w:rPr>
      </w:pPr>
      <w:r w:rsidRPr="00E118C5">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E57B0A" w:rsidRPr="00E118C5" w:rsidRDefault="00E57B0A" w:rsidP="00820F84">
      <w:pPr>
        <w:pStyle w:val="11"/>
        <w:numPr>
          <w:ilvl w:val="0"/>
          <w:numId w:val="362"/>
        </w:numPr>
        <w:tabs>
          <w:tab w:val="left" w:pos="585"/>
        </w:tabs>
        <w:spacing w:after="160"/>
        <w:jc w:val="both"/>
        <w:rPr>
          <w:color w:val="auto"/>
        </w:rPr>
      </w:pPr>
      <w:r w:rsidRPr="00E118C5">
        <w:rPr>
          <w:color w:val="auto"/>
        </w:rPr>
        <w:t>Объяснение вулканических или сейсмических событий, о которых говорится в тексте.</w:t>
      </w:r>
    </w:p>
    <w:p w:rsidR="00E57B0A" w:rsidRPr="00E118C5" w:rsidRDefault="00E57B0A" w:rsidP="00820F84">
      <w:pPr>
        <w:pStyle w:val="aa"/>
        <w:jc w:val="both"/>
        <w:rPr>
          <w:rFonts w:ascii="Times New Roman" w:hAnsi="Times New Roman" w:cs="Times New Roman"/>
        </w:rPr>
      </w:pPr>
      <w:bookmarkStart w:id="365" w:name="bookmark1090"/>
      <w:r w:rsidRPr="00E118C5">
        <w:rPr>
          <w:rFonts w:ascii="Times New Roman" w:hAnsi="Times New Roman" w:cs="Times New Roman"/>
        </w:rPr>
        <w:t>Тема 3. Атмосфера и климаты Земли</w:t>
      </w:r>
      <w:bookmarkEnd w:id="365"/>
    </w:p>
    <w:p w:rsidR="00E57B0A" w:rsidRPr="00E118C5" w:rsidRDefault="00E57B0A" w:rsidP="00820F84">
      <w:pPr>
        <w:pStyle w:val="11"/>
        <w:spacing w:after="160" w:line="257" w:lineRule="auto"/>
        <w:jc w:val="both"/>
        <w:rPr>
          <w:color w:val="auto"/>
        </w:rPr>
      </w:pPr>
      <w:r w:rsidRPr="00E118C5">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57B0A" w:rsidRPr="00E118C5" w:rsidRDefault="00E57B0A" w:rsidP="00820F84">
      <w:pPr>
        <w:pStyle w:val="aa"/>
        <w:jc w:val="both"/>
        <w:rPr>
          <w:rFonts w:ascii="Times New Roman" w:hAnsi="Times New Roman" w:cs="Times New Roman"/>
        </w:rPr>
      </w:pPr>
      <w:bookmarkStart w:id="366" w:name="bookmark1092"/>
      <w:r w:rsidRPr="00E118C5">
        <w:rPr>
          <w:rFonts w:ascii="Times New Roman" w:hAnsi="Times New Roman" w:cs="Times New Roman"/>
        </w:rPr>
        <w:t>Практические работы</w:t>
      </w:r>
      <w:bookmarkEnd w:id="366"/>
    </w:p>
    <w:p w:rsidR="00E57B0A" w:rsidRPr="00E118C5" w:rsidRDefault="00E57B0A" w:rsidP="00820F84">
      <w:pPr>
        <w:pStyle w:val="11"/>
        <w:spacing w:after="160" w:line="240" w:lineRule="auto"/>
        <w:jc w:val="both"/>
        <w:rPr>
          <w:color w:val="auto"/>
        </w:rPr>
      </w:pPr>
      <w:r w:rsidRPr="00E118C5">
        <w:rPr>
          <w:color w:val="auto"/>
        </w:rPr>
        <w:t>1. Описание климата территории по климатической карте и климатограмме.</w:t>
      </w:r>
    </w:p>
    <w:p w:rsidR="00E57B0A" w:rsidRPr="00E118C5" w:rsidRDefault="00E57B0A" w:rsidP="00820F84">
      <w:pPr>
        <w:pStyle w:val="aa"/>
        <w:jc w:val="both"/>
        <w:rPr>
          <w:rFonts w:ascii="Times New Roman" w:hAnsi="Times New Roman" w:cs="Times New Roman"/>
        </w:rPr>
      </w:pPr>
      <w:bookmarkStart w:id="367" w:name="bookmark1094"/>
      <w:r w:rsidRPr="00E118C5">
        <w:rPr>
          <w:rFonts w:ascii="Times New Roman" w:hAnsi="Times New Roman" w:cs="Times New Roman"/>
        </w:rPr>
        <w:t>Тема 4. Мировой океан — основная часть гидросферы</w:t>
      </w:r>
      <w:bookmarkEnd w:id="367"/>
    </w:p>
    <w:p w:rsidR="00E57B0A" w:rsidRPr="00E118C5" w:rsidRDefault="00E57B0A" w:rsidP="00820F84">
      <w:pPr>
        <w:pStyle w:val="11"/>
        <w:spacing w:after="160"/>
        <w:jc w:val="both"/>
        <w:rPr>
          <w:color w:val="auto"/>
        </w:rPr>
      </w:pPr>
      <w:r w:rsidRPr="00E118C5">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57B0A" w:rsidRPr="00E118C5" w:rsidRDefault="00E57B0A" w:rsidP="00820F84">
      <w:pPr>
        <w:pStyle w:val="aa"/>
        <w:jc w:val="both"/>
        <w:rPr>
          <w:rFonts w:ascii="Times New Roman" w:hAnsi="Times New Roman" w:cs="Times New Roman"/>
        </w:rPr>
      </w:pPr>
      <w:bookmarkStart w:id="368" w:name="bookmark1096"/>
      <w:r w:rsidRPr="00E118C5">
        <w:rPr>
          <w:rFonts w:ascii="Times New Roman" w:hAnsi="Times New Roman" w:cs="Times New Roman"/>
        </w:rPr>
        <w:t>Практические работы</w:t>
      </w:r>
      <w:bookmarkEnd w:id="368"/>
    </w:p>
    <w:p w:rsidR="00E57B0A" w:rsidRPr="00E118C5" w:rsidRDefault="00E57B0A" w:rsidP="00820F84">
      <w:pPr>
        <w:pStyle w:val="11"/>
        <w:numPr>
          <w:ilvl w:val="0"/>
          <w:numId w:val="71"/>
        </w:numPr>
        <w:tabs>
          <w:tab w:val="left" w:pos="534"/>
        </w:tabs>
        <w:ind w:firstLine="238"/>
        <w:jc w:val="both"/>
        <w:rPr>
          <w:color w:val="auto"/>
        </w:rPr>
      </w:pPr>
      <w:r w:rsidRPr="00E118C5">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E57B0A" w:rsidRPr="00E118C5" w:rsidRDefault="00E57B0A" w:rsidP="00820F84">
      <w:pPr>
        <w:pStyle w:val="11"/>
        <w:numPr>
          <w:ilvl w:val="0"/>
          <w:numId w:val="71"/>
        </w:numPr>
        <w:tabs>
          <w:tab w:val="left" w:pos="539"/>
        </w:tabs>
        <w:spacing w:line="240" w:lineRule="auto"/>
        <w:ind w:firstLine="238"/>
        <w:jc w:val="both"/>
        <w:rPr>
          <w:color w:val="auto"/>
        </w:rPr>
      </w:pPr>
      <w:r w:rsidRPr="00E118C5">
        <w:rPr>
          <w:color w:val="auto"/>
        </w:rPr>
        <w:t>Сравнение двух океанов по плану с использованием нескольких источников географической информации.</w:t>
      </w:r>
    </w:p>
    <w:p w:rsidR="00E57B0A" w:rsidRPr="00E118C5" w:rsidRDefault="00E57B0A" w:rsidP="00820F84">
      <w:pPr>
        <w:pStyle w:val="aa"/>
        <w:jc w:val="both"/>
        <w:rPr>
          <w:rFonts w:ascii="Times New Roman" w:hAnsi="Times New Roman" w:cs="Times New Roman"/>
        </w:rPr>
      </w:pPr>
      <w:bookmarkStart w:id="369" w:name="bookmark109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РАЗДЕЛ 2. ЧЕЛОВЕЧЕСТВО НА ЗЕМЛЕ</w:t>
      </w:r>
      <w:bookmarkEnd w:id="369"/>
    </w:p>
    <w:p w:rsidR="00E57B0A" w:rsidRPr="00E118C5" w:rsidRDefault="00E57B0A" w:rsidP="00820F84">
      <w:pPr>
        <w:pStyle w:val="aa"/>
        <w:jc w:val="both"/>
        <w:rPr>
          <w:rFonts w:ascii="Times New Roman" w:hAnsi="Times New Roman" w:cs="Times New Roman"/>
        </w:rPr>
      </w:pPr>
      <w:bookmarkStart w:id="370" w:name="bookmark110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Численность населения</w:t>
      </w:r>
      <w:bookmarkEnd w:id="370"/>
    </w:p>
    <w:p w:rsidR="00E57B0A" w:rsidRPr="00E118C5" w:rsidRDefault="00E57B0A" w:rsidP="00820F84">
      <w:pPr>
        <w:pStyle w:val="11"/>
        <w:spacing w:after="160"/>
        <w:jc w:val="both"/>
        <w:rPr>
          <w:color w:val="auto"/>
        </w:rPr>
      </w:pPr>
      <w:r w:rsidRPr="00E118C5">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57B0A" w:rsidRPr="00E118C5" w:rsidRDefault="00E57B0A" w:rsidP="00820F84">
      <w:pPr>
        <w:pStyle w:val="aa"/>
        <w:jc w:val="both"/>
        <w:rPr>
          <w:rFonts w:ascii="Times New Roman" w:hAnsi="Times New Roman" w:cs="Times New Roman"/>
        </w:rPr>
      </w:pPr>
      <w:bookmarkStart w:id="371" w:name="bookmark1102"/>
      <w:r w:rsidRPr="00E118C5">
        <w:rPr>
          <w:rFonts w:ascii="Times New Roman" w:hAnsi="Times New Roman" w:cs="Times New Roman"/>
        </w:rPr>
        <w:t>Практические работы</w:t>
      </w:r>
      <w:bookmarkEnd w:id="371"/>
    </w:p>
    <w:p w:rsidR="00E57B0A" w:rsidRPr="00E118C5" w:rsidRDefault="00E57B0A" w:rsidP="00820F84">
      <w:pPr>
        <w:pStyle w:val="11"/>
        <w:numPr>
          <w:ilvl w:val="0"/>
          <w:numId w:val="72"/>
        </w:numPr>
        <w:tabs>
          <w:tab w:val="left" w:pos="539"/>
        </w:tabs>
        <w:spacing w:line="257" w:lineRule="auto"/>
        <w:jc w:val="both"/>
        <w:rPr>
          <w:color w:val="auto"/>
        </w:rPr>
      </w:pPr>
      <w:r w:rsidRPr="00E118C5">
        <w:rPr>
          <w:color w:val="auto"/>
        </w:rPr>
        <w:t>Определение, сравнение темпов изменения численности населения отдельных регионов мира по статистическим материалам.</w:t>
      </w:r>
    </w:p>
    <w:p w:rsidR="00E57B0A" w:rsidRPr="00E118C5" w:rsidRDefault="00E57B0A" w:rsidP="00820F84">
      <w:pPr>
        <w:pStyle w:val="11"/>
        <w:numPr>
          <w:ilvl w:val="0"/>
          <w:numId w:val="72"/>
        </w:numPr>
        <w:tabs>
          <w:tab w:val="left" w:pos="539"/>
        </w:tabs>
        <w:spacing w:after="160" w:line="257" w:lineRule="auto"/>
        <w:jc w:val="both"/>
        <w:rPr>
          <w:color w:val="auto"/>
        </w:rPr>
      </w:pPr>
      <w:r w:rsidRPr="00E118C5">
        <w:rPr>
          <w:color w:val="auto"/>
        </w:rPr>
        <w:t>Определение и сравнение различий в численности, плотности населения отдельных стран по разным источникам.</w:t>
      </w:r>
    </w:p>
    <w:p w:rsidR="00E57B0A" w:rsidRPr="00E118C5" w:rsidRDefault="00E57B0A" w:rsidP="00820F84">
      <w:pPr>
        <w:pStyle w:val="aa"/>
        <w:jc w:val="both"/>
        <w:rPr>
          <w:rFonts w:ascii="Times New Roman" w:hAnsi="Times New Roman" w:cs="Times New Roman"/>
        </w:rPr>
      </w:pPr>
      <w:bookmarkStart w:id="372" w:name="bookmark1104"/>
      <w:r w:rsidRPr="00E118C5">
        <w:rPr>
          <w:rFonts w:ascii="Times New Roman" w:hAnsi="Times New Roman" w:cs="Times New Roman"/>
        </w:rPr>
        <w:t>Тема 2. Страны и народы мира</w:t>
      </w:r>
      <w:bookmarkEnd w:id="372"/>
    </w:p>
    <w:p w:rsidR="00E57B0A" w:rsidRPr="00E118C5" w:rsidRDefault="00E57B0A" w:rsidP="00820F84">
      <w:pPr>
        <w:pStyle w:val="11"/>
        <w:spacing w:after="160"/>
        <w:jc w:val="both"/>
        <w:rPr>
          <w:color w:val="auto"/>
        </w:rPr>
      </w:pPr>
      <w:r w:rsidRPr="00E118C5">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118C5">
        <w:rPr>
          <w:i/>
          <w:iCs/>
          <w:color w:val="auto"/>
        </w:rPr>
        <w:t>Профессия менеджер в сфере туризма, экскурсовод</w:t>
      </w:r>
      <w:r w:rsidRPr="00E118C5">
        <w:rPr>
          <w:color w:val="auto"/>
        </w:rPr>
        <w:t>.</w:t>
      </w:r>
    </w:p>
    <w:p w:rsidR="00E57B0A" w:rsidRPr="00E118C5" w:rsidRDefault="00E57B0A" w:rsidP="00820F84">
      <w:pPr>
        <w:pStyle w:val="aa"/>
        <w:jc w:val="both"/>
        <w:rPr>
          <w:rFonts w:ascii="Times New Roman" w:hAnsi="Times New Roman" w:cs="Times New Roman"/>
        </w:rPr>
      </w:pPr>
      <w:bookmarkStart w:id="373" w:name="bookmark1106"/>
      <w:r w:rsidRPr="00E118C5">
        <w:rPr>
          <w:rFonts w:ascii="Times New Roman" w:hAnsi="Times New Roman" w:cs="Times New Roman"/>
        </w:rPr>
        <w:t>Практическая работа</w:t>
      </w:r>
      <w:bookmarkEnd w:id="373"/>
    </w:p>
    <w:p w:rsidR="00E57B0A" w:rsidRPr="00E118C5" w:rsidRDefault="00E57B0A" w:rsidP="00820F84">
      <w:pPr>
        <w:pStyle w:val="11"/>
        <w:spacing w:after="160" w:line="257" w:lineRule="auto"/>
        <w:jc w:val="both"/>
        <w:rPr>
          <w:color w:val="auto"/>
        </w:rPr>
      </w:pPr>
      <w:r w:rsidRPr="00E118C5">
        <w:rPr>
          <w:color w:val="auto"/>
        </w:rPr>
        <w:t>1. Сравнение занятий населения двух стран по комплексным картам.</w:t>
      </w:r>
    </w:p>
    <w:p w:rsidR="00E57B0A" w:rsidRPr="00E118C5" w:rsidRDefault="00E57B0A" w:rsidP="00820F84">
      <w:pPr>
        <w:pStyle w:val="aa"/>
        <w:jc w:val="both"/>
        <w:rPr>
          <w:rFonts w:ascii="Times New Roman" w:hAnsi="Times New Roman" w:cs="Times New Roman"/>
        </w:rPr>
      </w:pPr>
      <w:bookmarkStart w:id="374" w:name="bookmark1108"/>
      <w:r w:rsidRPr="00E118C5">
        <w:rPr>
          <w:rFonts w:ascii="Times New Roman" w:hAnsi="Times New Roman" w:cs="Times New Roman"/>
        </w:rPr>
        <w:t>РАЗДЕЛ 3. МАТЕРИКИ И СТРАНЫ</w:t>
      </w:r>
      <w:bookmarkEnd w:id="374"/>
    </w:p>
    <w:p w:rsidR="00E57B0A" w:rsidRPr="00E118C5" w:rsidRDefault="00E57B0A" w:rsidP="00820F84">
      <w:pPr>
        <w:pStyle w:val="aa"/>
        <w:jc w:val="both"/>
        <w:rPr>
          <w:rFonts w:ascii="Times New Roman" w:hAnsi="Times New Roman" w:cs="Times New Roman"/>
        </w:rPr>
      </w:pPr>
      <w:bookmarkStart w:id="375" w:name="bookmark111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Южные материки</w:t>
      </w:r>
      <w:bookmarkEnd w:id="375"/>
    </w:p>
    <w:p w:rsidR="00E57B0A" w:rsidRPr="00E118C5" w:rsidRDefault="00E57B0A" w:rsidP="00820F84">
      <w:pPr>
        <w:pStyle w:val="11"/>
        <w:spacing w:after="140"/>
        <w:jc w:val="both"/>
        <w:rPr>
          <w:color w:val="auto"/>
        </w:rPr>
      </w:pPr>
      <w:r w:rsidRPr="00E118C5">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118C5">
        <w:rPr>
          <w:color w:val="auto"/>
          <w:lang w:val="en-US"/>
        </w:rPr>
        <w:t>XX</w:t>
      </w:r>
      <w:r w:rsidRPr="00E118C5">
        <w:rPr>
          <w:color w:val="auto"/>
        </w:rPr>
        <w:t>—</w:t>
      </w:r>
      <w:r w:rsidRPr="00E118C5">
        <w:rPr>
          <w:color w:val="auto"/>
          <w:lang w:val="en-US"/>
        </w:rPr>
        <w:t>XXI</w:t>
      </w:r>
      <w:r w:rsidRPr="00E118C5">
        <w:rPr>
          <w:color w:val="auto"/>
        </w:rPr>
        <w:t xml:space="preserve"> вв. Современные исследования в Антарктиде. Роль России в открытиях и исследованиях ледового континента.</w:t>
      </w:r>
    </w:p>
    <w:p w:rsidR="00E57B0A" w:rsidRPr="00E118C5" w:rsidRDefault="00E57B0A" w:rsidP="00820F84">
      <w:pPr>
        <w:pStyle w:val="aa"/>
        <w:jc w:val="both"/>
        <w:rPr>
          <w:rFonts w:ascii="Times New Roman" w:hAnsi="Times New Roman" w:cs="Times New Roman"/>
        </w:rPr>
      </w:pPr>
      <w:bookmarkStart w:id="376" w:name="bookmark1112"/>
      <w:r w:rsidRPr="00E118C5">
        <w:rPr>
          <w:rFonts w:ascii="Times New Roman" w:hAnsi="Times New Roman" w:cs="Times New Roman"/>
        </w:rPr>
        <w:t>Практические работы</w:t>
      </w:r>
      <w:bookmarkEnd w:id="376"/>
    </w:p>
    <w:p w:rsidR="00E57B0A" w:rsidRPr="00E118C5" w:rsidRDefault="00E57B0A" w:rsidP="00820F84">
      <w:pPr>
        <w:pStyle w:val="11"/>
        <w:numPr>
          <w:ilvl w:val="0"/>
          <w:numId w:val="73"/>
        </w:numPr>
        <w:tabs>
          <w:tab w:val="left" w:pos="542"/>
        </w:tabs>
        <w:spacing w:line="240" w:lineRule="auto"/>
        <w:jc w:val="both"/>
        <w:rPr>
          <w:color w:val="auto"/>
        </w:rPr>
      </w:pPr>
      <w:r w:rsidRPr="00E118C5">
        <w:rPr>
          <w:color w:val="auto"/>
        </w:rPr>
        <w:t>Сравнение географического положения двух (любых) южных материков.</w:t>
      </w:r>
    </w:p>
    <w:p w:rsidR="00E57B0A" w:rsidRPr="00E118C5" w:rsidRDefault="00E57B0A" w:rsidP="00820F84">
      <w:pPr>
        <w:pStyle w:val="11"/>
        <w:numPr>
          <w:ilvl w:val="0"/>
          <w:numId w:val="73"/>
        </w:numPr>
        <w:tabs>
          <w:tab w:val="left" w:pos="542"/>
        </w:tabs>
        <w:spacing w:line="240" w:lineRule="auto"/>
        <w:jc w:val="both"/>
        <w:rPr>
          <w:color w:val="auto"/>
        </w:rPr>
      </w:pPr>
      <w:r w:rsidRPr="00E118C5">
        <w:rPr>
          <w:color w:val="auto"/>
        </w:rPr>
        <w:t>Объяснение годового хода температур и режима выпадения атмосферных осадков в экваториальном климатическом поясе</w:t>
      </w:r>
    </w:p>
    <w:p w:rsidR="00E57B0A" w:rsidRPr="00E118C5" w:rsidRDefault="00E57B0A" w:rsidP="00820F84">
      <w:pPr>
        <w:pStyle w:val="11"/>
        <w:numPr>
          <w:ilvl w:val="0"/>
          <w:numId w:val="73"/>
        </w:numPr>
        <w:tabs>
          <w:tab w:val="left" w:pos="542"/>
        </w:tabs>
        <w:spacing w:line="240" w:lineRule="auto"/>
        <w:jc w:val="both"/>
        <w:rPr>
          <w:color w:val="auto"/>
        </w:rPr>
      </w:pPr>
      <w:r w:rsidRPr="00E118C5">
        <w:rPr>
          <w:color w:val="auto"/>
        </w:rPr>
        <w:t>Сравнение особенностей климата Африки, Южной Америки и Австралии по плану.</w:t>
      </w:r>
    </w:p>
    <w:p w:rsidR="00E57B0A" w:rsidRPr="00E118C5" w:rsidRDefault="00E57B0A" w:rsidP="00820F84">
      <w:pPr>
        <w:pStyle w:val="11"/>
        <w:numPr>
          <w:ilvl w:val="0"/>
          <w:numId w:val="73"/>
        </w:numPr>
        <w:tabs>
          <w:tab w:val="left" w:pos="542"/>
        </w:tabs>
        <w:spacing w:line="240" w:lineRule="auto"/>
        <w:jc w:val="both"/>
        <w:rPr>
          <w:color w:val="auto"/>
        </w:rPr>
      </w:pPr>
      <w:r w:rsidRPr="00E118C5">
        <w:rPr>
          <w:color w:val="auto"/>
        </w:rPr>
        <w:t>Описание Австралии или одной из стран Африки или Южной Америки по географическим картам.</w:t>
      </w:r>
    </w:p>
    <w:p w:rsidR="00E57B0A" w:rsidRPr="00E118C5" w:rsidRDefault="00E57B0A" w:rsidP="00820F84">
      <w:pPr>
        <w:pStyle w:val="11"/>
        <w:numPr>
          <w:ilvl w:val="0"/>
          <w:numId w:val="73"/>
        </w:numPr>
        <w:tabs>
          <w:tab w:val="left" w:pos="547"/>
        </w:tabs>
        <w:spacing w:after="140" w:line="240" w:lineRule="auto"/>
        <w:jc w:val="both"/>
        <w:rPr>
          <w:color w:val="auto"/>
        </w:rPr>
      </w:pPr>
      <w:r w:rsidRPr="00E118C5">
        <w:rPr>
          <w:color w:val="auto"/>
        </w:rPr>
        <w:t>Объяснение особенностей размещения населения Австралии или одной из стран Африки или Южной Америки.</w:t>
      </w:r>
    </w:p>
    <w:p w:rsidR="00E57B0A" w:rsidRPr="00E118C5" w:rsidRDefault="00E57B0A" w:rsidP="00820F84">
      <w:pPr>
        <w:pStyle w:val="aa"/>
        <w:jc w:val="both"/>
        <w:rPr>
          <w:rFonts w:ascii="Times New Roman" w:hAnsi="Times New Roman" w:cs="Times New Roman"/>
        </w:rPr>
      </w:pPr>
      <w:bookmarkStart w:id="377" w:name="bookmark1114"/>
      <w:r w:rsidRPr="00E118C5">
        <w:rPr>
          <w:rFonts w:ascii="Times New Roman" w:hAnsi="Times New Roman" w:cs="Times New Roman"/>
        </w:rPr>
        <w:t>Тема 2. Северные материки</w:t>
      </w:r>
      <w:bookmarkEnd w:id="377"/>
    </w:p>
    <w:p w:rsidR="00E57B0A" w:rsidRPr="00E118C5" w:rsidRDefault="00E57B0A" w:rsidP="00820F84">
      <w:pPr>
        <w:pStyle w:val="11"/>
        <w:spacing w:after="140" w:line="240" w:lineRule="auto"/>
        <w:jc w:val="both"/>
        <w:rPr>
          <w:color w:val="auto"/>
        </w:rPr>
      </w:pPr>
      <w:r w:rsidRPr="00E118C5">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57B0A" w:rsidRPr="00E118C5" w:rsidRDefault="00E57B0A" w:rsidP="00820F84">
      <w:pPr>
        <w:pStyle w:val="aa"/>
        <w:jc w:val="both"/>
        <w:rPr>
          <w:rFonts w:ascii="Times New Roman" w:hAnsi="Times New Roman" w:cs="Times New Roman"/>
        </w:rPr>
      </w:pPr>
      <w:bookmarkStart w:id="378" w:name="bookmark1116"/>
      <w:r w:rsidRPr="00E118C5">
        <w:rPr>
          <w:rFonts w:ascii="Times New Roman" w:hAnsi="Times New Roman" w:cs="Times New Roman"/>
        </w:rPr>
        <w:t>Практические работы</w:t>
      </w:r>
      <w:bookmarkEnd w:id="378"/>
    </w:p>
    <w:p w:rsidR="00E57B0A" w:rsidRPr="00E118C5" w:rsidRDefault="00E57B0A" w:rsidP="00820F84">
      <w:pPr>
        <w:pStyle w:val="11"/>
        <w:numPr>
          <w:ilvl w:val="0"/>
          <w:numId w:val="74"/>
        </w:numPr>
        <w:tabs>
          <w:tab w:val="left" w:pos="542"/>
        </w:tabs>
        <w:spacing w:line="240" w:lineRule="auto"/>
        <w:jc w:val="both"/>
        <w:rPr>
          <w:color w:val="auto"/>
        </w:rPr>
      </w:pPr>
      <w:r w:rsidRPr="00E118C5">
        <w:rPr>
          <w:color w:val="auto"/>
        </w:rPr>
        <w:t>Объяснение распространения зон современного вулканизма и землетрясений на территории Северной Америки и Евразии.</w:t>
      </w:r>
    </w:p>
    <w:p w:rsidR="00E57B0A" w:rsidRPr="00E118C5" w:rsidRDefault="00E57B0A" w:rsidP="00820F84">
      <w:pPr>
        <w:pStyle w:val="11"/>
        <w:numPr>
          <w:ilvl w:val="0"/>
          <w:numId w:val="74"/>
        </w:numPr>
        <w:tabs>
          <w:tab w:val="left" w:pos="547"/>
        </w:tabs>
        <w:spacing w:line="240" w:lineRule="auto"/>
        <w:jc w:val="both"/>
        <w:rPr>
          <w:color w:val="auto"/>
        </w:rPr>
      </w:pPr>
      <w:r w:rsidRPr="00E118C5">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E57B0A" w:rsidRPr="00E118C5" w:rsidRDefault="00E57B0A" w:rsidP="00820F84">
      <w:pPr>
        <w:pStyle w:val="11"/>
        <w:numPr>
          <w:ilvl w:val="0"/>
          <w:numId w:val="74"/>
        </w:numPr>
        <w:tabs>
          <w:tab w:val="left" w:pos="542"/>
        </w:tabs>
        <w:spacing w:line="240" w:lineRule="auto"/>
        <w:jc w:val="both"/>
        <w:rPr>
          <w:color w:val="auto"/>
        </w:rPr>
      </w:pPr>
      <w:r w:rsidRPr="00E118C5">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E57B0A" w:rsidRPr="00E118C5" w:rsidRDefault="00E57B0A" w:rsidP="00820F84">
      <w:pPr>
        <w:pStyle w:val="11"/>
        <w:numPr>
          <w:ilvl w:val="0"/>
          <w:numId w:val="74"/>
        </w:numPr>
        <w:tabs>
          <w:tab w:val="left" w:pos="542"/>
        </w:tabs>
        <w:spacing w:after="140" w:line="240" w:lineRule="auto"/>
        <w:jc w:val="both"/>
        <w:rPr>
          <w:color w:val="auto"/>
        </w:rPr>
      </w:pPr>
      <w:r w:rsidRPr="00E118C5">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E57B0A" w:rsidRPr="00E118C5" w:rsidRDefault="00E57B0A" w:rsidP="00820F84">
      <w:pPr>
        <w:pStyle w:val="aa"/>
        <w:jc w:val="both"/>
        <w:rPr>
          <w:rFonts w:ascii="Times New Roman" w:hAnsi="Times New Roman" w:cs="Times New Roman"/>
        </w:rPr>
      </w:pPr>
      <w:bookmarkStart w:id="379" w:name="bookmark1118"/>
      <w:r w:rsidRPr="00E118C5">
        <w:rPr>
          <w:rFonts w:ascii="Times New Roman" w:hAnsi="Times New Roman" w:cs="Times New Roman"/>
        </w:rPr>
        <w:t>Тема 3. Взаимодействие природы и общества</w:t>
      </w:r>
      <w:bookmarkEnd w:id="379"/>
    </w:p>
    <w:p w:rsidR="00E57B0A" w:rsidRPr="00E118C5" w:rsidRDefault="00E57B0A" w:rsidP="00820F84">
      <w:pPr>
        <w:pStyle w:val="11"/>
        <w:spacing w:line="240" w:lineRule="auto"/>
        <w:jc w:val="both"/>
        <w:rPr>
          <w:color w:val="auto"/>
        </w:rPr>
      </w:pPr>
      <w:r w:rsidRPr="00E118C5">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57B0A" w:rsidRPr="00E118C5" w:rsidRDefault="00E57B0A" w:rsidP="00820F84">
      <w:pPr>
        <w:pStyle w:val="11"/>
        <w:spacing w:after="160" w:line="240" w:lineRule="auto"/>
        <w:jc w:val="both"/>
        <w:rPr>
          <w:color w:val="auto"/>
        </w:rPr>
      </w:pPr>
      <w:r w:rsidRPr="00E118C5">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57B0A" w:rsidRPr="00E118C5" w:rsidRDefault="00E57B0A" w:rsidP="00820F84">
      <w:pPr>
        <w:pStyle w:val="aa"/>
        <w:jc w:val="both"/>
        <w:rPr>
          <w:rFonts w:ascii="Times New Roman" w:hAnsi="Times New Roman" w:cs="Times New Roman"/>
        </w:rPr>
      </w:pPr>
      <w:bookmarkStart w:id="380" w:name="bookmark1120"/>
      <w:r w:rsidRPr="00E118C5">
        <w:rPr>
          <w:rFonts w:ascii="Times New Roman" w:hAnsi="Times New Roman" w:cs="Times New Roman"/>
        </w:rPr>
        <w:t>Практическая работа</w:t>
      </w:r>
      <w:bookmarkEnd w:id="380"/>
    </w:p>
    <w:p w:rsidR="00E57B0A" w:rsidRPr="00E118C5" w:rsidRDefault="00E57B0A" w:rsidP="00820F84">
      <w:pPr>
        <w:pStyle w:val="11"/>
        <w:spacing w:after="400" w:line="240" w:lineRule="auto"/>
        <w:jc w:val="both"/>
        <w:rPr>
          <w:color w:val="auto"/>
        </w:rPr>
      </w:pPr>
      <w:r w:rsidRPr="00E118C5">
        <w:rPr>
          <w:color w:val="auto"/>
        </w:rPr>
        <w:t>1. Характеристика изменений компонентов природы на территории одной из стран мира в результате деятельности человека.</w:t>
      </w:r>
    </w:p>
    <w:p w:rsidR="00E57B0A" w:rsidRPr="00E118C5" w:rsidRDefault="00E57B0A" w:rsidP="00820F84">
      <w:pPr>
        <w:pStyle w:val="aa"/>
        <w:jc w:val="both"/>
        <w:rPr>
          <w:rFonts w:ascii="Times New Roman" w:hAnsi="Times New Roman" w:cs="Times New Roman"/>
        </w:rPr>
      </w:pPr>
      <w:bookmarkStart w:id="381" w:name="bookmark1122"/>
      <w:r w:rsidRPr="00E118C5">
        <w:rPr>
          <w:rFonts w:ascii="Times New Roman" w:hAnsi="Times New Roman" w:cs="Times New Roman"/>
        </w:rPr>
        <w:t>8 КЛАСС</w:t>
      </w:r>
      <w:bookmarkEnd w:id="381"/>
    </w:p>
    <w:p w:rsidR="00E57B0A" w:rsidRPr="00E118C5" w:rsidRDefault="00E57B0A" w:rsidP="00820F84">
      <w:pPr>
        <w:pStyle w:val="aa"/>
        <w:jc w:val="both"/>
        <w:rPr>
          <w:rFonts w:ascii="Times New Roman" w:hAnsi="Times New Roman" w:cs="Times New Roman"/>
        </w:rPr>
      </w:pPr>
      <w:bookmarkStart w:id="382" w:name="bookmark112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РАЗДЕЛ 1. ГЕОГРАФИЧЕСКОЕ ПРОСТРАНСТВО РОССИИ</w:t>
      </w:r>
      <w:bookmarkStart w:id="383" w:name="bookmark1126"/>
      <w:bookmarkEnd w:id="38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История формирования и освоения территории России</w:t>
      </w:r>
      <w:bookmarkEnd w:id="383"/>
    </w:p>
    <w:p w:rsidR="00E57B0A" w:rsidRPr="00E118C5" w:rsidRDefault="00E57B0A" w:rsidP="00820F84">
      <w:pPr>
        <w:pStyle w:val="11"/>
        <w:spacing w:after="160" w:line="240" w:lineRule="auto"/>
        <w:jc w:val="both"/>
        <w:rPr>
          <w:color w:val="auto"/>
        </w:rPr>
      </w:pPr>
      <w:r w:rsidRPr="00E118C5">
        <w:rPr>
          <w:color w:val="auto"/>
        </w:rPr>
        <w:t xml:space="preserve">История освоения и заселения территории современной России в </w:t>
      </w:r>
      <w:r w:rsidRPr="00E118C5">
        <w:rPr>
          <w:color w:val="auto"/>
          <w:lang w:val="en-US"/>
        </w:rPr>
        <w:t>XI</w:t>
      </w:r>
      <w:r w:rsidRPr="00E118C5">
        <w:rPr>
          <w:color w:val="auto"/>
        </w:rPr>
        <w:t>—</w:t>
      </w:r>
      <w:r w:rsidRPr="00E118C5">
        <w:rPr>
          <w:color w:val="auto"/>
          <w:lang w:val="en-US"/>
        </w:rPr>
        <w:t>XVI</w:t>
      </w:r>
      <w:r w:rsidRPr="00E118C5">
        <w:rPr>
          <w:color w:val="auto"/>
        </w:rPr>
        <w:t xml:space="preserve"> вв. Расширение территории России в </w:t>
      </w:r>
      <w:r w:rsidRPr="00E118C5">
        <w:rPr>
          <w:color w:val="auto"/>
          <w:lang w:val="en-US"/>
        </w:rPr>
        <w:t>XVI</w:t>
      </w:r>
      <w:r w:rsidRPr="00E118C5">
        <w:rPr>
          <w:color w:val="auto"/>
        </w:rPr>
        <w:t xml:space="preserve">— </w:t>
      </w:r>
      <w:r w:rsidRPr="00E118C5">
        <w:rPr>
          <w:color w:val="auto"/>
          <w:lang w:val="en-US"/>
        </w:rPr>
        <w:t>XIX</w:t>
      </w:r>
      <w:r w:rsidRPr="00E118C5">
        <w:rPr>
          <w:color w:val="auto"/>
        </w:rPr>
        <w:t xml:space="preserve"> вв. Русские первопроходцы. Изменения внешних границ России в ХХ в. Воссоединение Крыма с Россией.</w:t>
      </w:r>
    </w:p>
    <w:p w:rsidR="00E57B0A" w:rsidRPr="00E118C5" w:rsidRDefault="00E57B0A" w:rsidP="00820F84">
      <w:pPr>
        <w:pStyle w:val="aa"/>
        <w:jc w:val="both"/>
        <w:rPr>
          <w:rFonts w:ascii="Times New Roman" w:hAnsi="Times New Roman" w:cs="Times New Roman"/>
        </w:rPr>
      </w:pPr>
      <w:bookmarkStart w:id="384" w:name="bookmark1128"/>
      <w:r w:rsidRPr="00E118C5">
        <w:rPr>
          <w:rFonts w:ascii="Times New Roman" w:hAnsi="Times New Roman" w:cs="Times New Roman"/>
        </w:rPr>
        <w:t>Практическая работа</w:t>
      </w:r>
      <w:bookmarkEnd w:id="384"/>
    </w:p>
    <w:p w:rsidR="00E57B0A" w:rsidRPr="00E118C5" w:rsidRDefault="00E57B0A" w:rsidP="00820F84">
      <w:pPr>
        <w:pStyle w:val="11"/>
        <w:spacing w:after="160" w:line="240" w:lineRule="auto"/>
        <w:jc w:val="both"/>
        <w:rPr>
          <w:color w:val="auto"/>
        </w:rPr>
      </w:pPr>
      <w:r w:rsidRPr="00E118C5">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E57B0A" w:rsidRPr="00E118C5" w:rsidRDefault="00E57B0A" w:rsidP="00820F84">
      <w:pPr>
        <w:pStyle w:val="aa"/>
        <w:jc w:val="both"/>
        <w:rPr>
          <w:rFonts w:ascii="Times New Roman" w:hAnsi="Times New Roman" w:cs="Times New Roman"/>
        </w:rPr>
      </w:pPr>
      <w:bookmarkStart w:id="385" w:name="bookmark1130"/>
      <w:r w:rsidRPr="00E118C5">
        <w:rPr>
          <w:rFonts w:ascii="Times New Roman" w:hAnsi="Times New Roman" w:cs="Times New Roman"/>
        </w:rPr>
        <w:t>Тема 2. Географическое положение и границы России</w:t>
      </w:r>
      <w:bookmarkEnd w:id="385"/>
    </w:p>
    <w:p w:rsidR="00E57B0A" w:rsidRPr="00E118C5" w:rsidRDefault="00E57B0A" w:rsidP="00820F84">
      <w:pPr>
        <w:pStyle w:val="11"/>
        <w:spacing w:after="160" w:line="240" w:lineRule="auto"/>
        <w:jc w:val="both"/>
        <w:rPr>
          <w:color w:val="auto"/>
        </w:rPr>
      </w:pPr>
      <w:r w:rsidRPr="00E118C5">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118C5">
        <w:rPr>
          <w:i/>
          <w:iCs/>
          <w:color w:val="auto"/>
        </w:rPr>
        <w:t>Виды географического положения.</w:t>
      </w:r>
      <w:r w:rsidRPr="00E118C5">
        <w:rPr>
          <w:color w:val="auto"/>
        </w:rPr>
        <w:t xml:space="preserve"> Страны — соседи России. </w:t>
      </w:r>
      <w:r w:rsidRPr="00E118C5">
        <w:rPr>
          <w:i/>
          <w:iCs/>
          <w:color w:val="auto"/>
        </w:rPr>
        <w:t>Ближнее и дальнее зарубежье.</w:t>
      </w:r>
      <w:r w:rsidRPr="00E118C5">
        <w:rPr>
          <w:color w:val="auto"/>
        </w:rPr>
        <w:t xml:space="preserve"> Моря, омывающие территорию России.</w:t>
      </w:r>
    </w:p>
    <w:p w:rsidR="00E57B0A" w:rsidRPr="00E118C5" w:rsidRDefault="00E57B0A" w:rsidP="00820F84">
      <w:pPr>
        <w:pStyle w:val="aa"/>
        <w:jc w:val="both"/>
        <w:rPr>
          <w:rFonts w:ascii="Times New Roman" w:hAnsi="Times New Roman" w:cs="Times New Roman"/>
        </w:rPr>
      </w:pPr>
      <w:bookmarkStart w:id="386" w:name="bookmark1132"/>
      <w:r w:rsidRPr="00E118C5">
        <w:rPr>
          <w:rFonts w:ascii="Times New Roman" w:hAnsi="Times New Roman" w:cs="Times New Roman"/>
        </w:rPr>
        <w:t>Тема 3. Время на территории России</w:t>
      </w:r>
      <w:bookmarkEnd w:id="386"/>
    </w:p>
    <w:p w:rsidR="00E57B0A" w:rsidRPr="00E118C5" w:rsidRDefault="00E57B0A" w:rsidP="00820F84">
      <w:pPr>
        <w:pStyle w:val="11"/>
        <w:spacing w:after="160" w:line="240" w:lineRule="auto"/>
        <w:jc w:val="both"/>
        <w:rPr>
          <w:color w:val="auto"/>
        </w:rPr>
      </w:pPr>
      <w:r w:rsidRPr="00E118C5">
        <w:rPr>
          <w:color w:val="auto"/>
        </w:rPr>
        <w:t>Россия на карте часовых поясов мира. Карта часовых зон России. Местное, поясное и зональное время: роль в хозяйстве и жизни людей.</w:t>
      </w:r>
    </w:p>
    <w:p w:rsidR="00E57B0A" w:rsidRPr="00E118C5" w:rsidRDefault="00E57B0A" w:rsidP="00820F84">
      <w:pPr>
        <w:pStyle w:val="aa"/>
        <w:jc w:val="both"/>
        <w:rPr>
          <w:rFonts w:ascii="Times New Roman" w:hAnsi="Times New Roman" w:cs="Times New Roman"/>
        </w:rPr>
      </w:pPr>
      <w:bookmarkStart w:id="387" w:name="bookmark1134"/>
      <w:r w:rsidRPr="00E118C5">
        <w:rPr>
          <w:rFonts w:ascii="Times New Roman" w:hAnsi="Times New Roman" w:cs="Times New Roman"/>
        </w:rPr>
        <w:t>Практическая работа</w:t>
      </w:r>
      <w:bookmarkEnd w:id="387"/>
    </w:p>
    <w:p w:rsidR="00E57B0A" w:rsidRPr="00E118C5" w:rsidRDefault="00E57B0A" w:rsidP="00820F84">
      <w:pPr>
        <w:pStyle w:val="11"/>
        <w:spacing w:after="140" w:line="240" w:lineRule="auto"/>
        <w:jc w:val="both"/>
        <w:rPr>
          <w:color w:val="auto"/>
        </w:rPr>
      </w:pPr>
      <w:r w:rsidRPr="00E118C5">
        <w:rPr>
          <w:color w:val="auto"/>
        </w:rPr>
        <w:t>1. Определение различия во времени для разных городов России по карте часовых зон.</w:t>
      </w:r>
    </w:p>
    <w:p w:rsidR="00E57B0A" w:rsidRPr="00E118C5" w:rsidRDefault="00E57B0A" w:rsidP="00820F84">
      <w:pPr>
        <w:pStyle w:val="aa"/>
        <w:jc w:val="both"/>
        <w:rPr>
          <w:rFonts w:ascii="Times New Roman" w:hAnsi="Times New Roman" w:cs="Times New Roman"/>
        </w:rPr>
      </w:pPr>
      <w:bookmarkStart w:id="388" w:name="bookmark1136"/>
      <w:r w:rsidRPr="00E118C5">
        <w:rPr>
          <w:rFonts w:ascii="Times New Roman" w:hAnsi="Times New Roman" w:cs="Times New Roman"/>
        </w:rPr>
        <w:t>Тема 4. Административно-территориальное устройство России. Районирование территории</w:t>
      </w:r>
      <w:bookmarkEnd w:id="388"/>
    </w:p>
    <w:p w:rsidR="00E57B0A" w:rsidRPr="00E118C5" w:rsidRDefault="00E57B0A" w:rsidP="00820F84">
      <w:pPr>
        <w:pStyle w:val="11"/>
        <w:spacing w:after="140" w:line="240" w:lineRule="auto"/>
        <w:jc w:val="both"/>
        <w:rPr>
          <w:color w:val="auto"/>
        </w:rPr>
      </w:pPr>
      <w:r w:rsidRPr="00E118C5">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57B0A" w:rsidRPr="00E118C5" w:rsidRDefault="00E57B0A" w:rsidP="00820F84">
      <w:pPr>
        <w:pStyle w:val="aa"/>
        <w:jc w:val="both"/>
        <w:rPr>
          <w:rFonts w:ascii="Times New Roman" w:hAnsi="Times New Roman" w:cs="Times New Roman"/>
        </w:rPr>
      </w:pPr>
      <w:bookmarkStart w:id="389" w:name="bookmark1138"/>
      <w:r w:rsidRPr="00E118C5">
        <w:rPr>
          <w:rFonts w:ascii="Times New Roman" w:hAnsi="Times New Roman" w:cs="Times New Roman"/>
        </w:rPr>
        <w:t>Практическая работа</w:t>
      </w:r>
      <w:bookmarkEnd w:id="389"/>
    </w:p>
    <w:p w:rsidR="00E57B0A" w:rsidRPr="00861090" w:rsidRDefault="00E57B0A" w:rsidP="00861090">
      <w:pPr>
        <w:pStyle w:val="11"/>
        <w:spacing w:after="180" w:line="240" w:lineRule="auto"/>
        <w:jc w:val="both"/>
        <w:rPr>
          <w:color w:val="auto"/>
        </w:rPr>
      </w:pPr>
      <w:r w:rsidRPr="00E118C5">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bookmarkStart w:id="390" w:name="bookmark1140"/>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РАЗДЕЛ 2. ПРИРОДА РОССИИ</w:t>
      </w:r>
      <w:bookmarkStart w:id="391" w:name="bookmark1142"/>
      <w:bookmarkEnd w:id="39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Природные условия и ресурсы России</w:t>
      </w:r>
      <w:bookmarkEnd w:id="391"/>
    </w:p>
    <w:p w:rsidR="00E57B0A" w:rsidRPr="00E118C5" w:rsidRDefault="00E57B0A" w:rsidP="00820F84">
      <w:pPr>
        <w:pStyle w:val="11"/>
        <w:spacing w:after="140" w:line="240" w:lineRule="auto"/>
        <w:jc w:val="both"/>
        <w:rPr>
          <w:color w:val="auto"/>
        </w:rPr>
      </w:pPr>
      <w:r w:rsidRPr="00E118C5">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57B0A" w:rsidRPr="00E118C5" w:rsidRDefault="00E57B0A" w:rsidP="00820F84">
      <w:pPr>
        <w:pStyle w:val="aa"/>
        <w:jc w:val="both"/>
        <w:rPr>
          <w:rFonts w:ascii="Times New Roman" w:hAnsi="Times New Roman" w:cs="Times New Roman"/>
        </w:rPr>
      </w:pPr>
      <w:bookmarkStart w:id="392" w:name="bookmark1144"/>
      <w:r w:rsidRPr="00E118C5">
        <w:rPr>
          <w:rFonts w:ascii="Times New Roman" w:hAnsi="Times New Roman" w:cs="Times New Roman"/>
        </w:rPr>
        <w:t>Практическая работа</w:t>
      </w:r>
      <w:bookmarkEnd w:id="392"/>
    </w:p>
    <w:p w:rsidR="00E57B0A" w:rsidRPr="00E118C5" w:rsidRDefault="00E57B0A" w:rsidP="00820F84">
      <w:pPr>
        <w:pStyle w:val="11"/>
        <w:spacing w:after="140" w:line="240" w:lineRule="auto"/>
        <w:jc w:val="both"/>
        <w:rPr>
          <w:color w:val="auto"/>
        </w:rPr>
      </w:pPr>
      <w:r w:rsidRPr="00E118C5">
        <w:rPr>
          <w:color w:val="auto"/>
        </w:rPr>
        <w:t>1. Характеристика природно-ресурсного капитала своего края по картам и статистическим материалам.</w:t>
      </w:r>
    </w:p>
    <w:p w:rsidR="00E57B0A" w:rsidRPr="00E118C5" w:rsidRDefault="00E57B0A" w:rsidP="00820F84">
      <w:pPr>
        <w:pStyle w:val="aa"/>
        <w:jc w:val="both"/>
        <w:rPr>
          <w:rFonts w:ascii="Times New Roman" w:hAnsi="Times New Roman" w:cs="Times New Roman"/>
        </w:rPr>
      </w:pPr>
      <w:bookmarkStart w:id="393" w:name="bookmark1146"/>
      <w:r w:rsidRPr="00E118C5">
        <w:rPr>
          <w:rFonts w:ascii="Times New Roman" w:hAnsi="Times New Roman" w:cs="Times New Roman"/>
        </w:rPr>
        <w:t>Тема 2. Геологическое строение, рельеф и полезные ископаемые</w:t>
      </w:r>
      <w:bookmarkEnd w:id="393"/>
    </w:p>
    <w:p w:rsidR="00E57B0A" w:rsidRPr="00E118C5" w:rsidRDefault="00E57B0A" w:rsidP="00820F84">
      <w:pPr>
        <w:pStyle w:val="11"/>
        <w:spacing w:line="240" w:lineRule="auto"/>
        <w:jc w:val="both"/>
        <w:rPr>
          <w:color w:val="auto"/>
        </w:rPr>
      </w:pPr>
      <w:r w:rsidRPr="00E118C5">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57B0A" w:rsidRPr="00E118C5" w:rsidRDefault="00E57B0A" w:rsidP="00820F84">
      <w:pPr>
        <w:pStyle w:val="11"/>
        <w:spacing w:after="160" w:line="240" w:lineRule="auto"/>
        <w:jc w:val="both"/>
        <w:rPr>
          <w:color w:val="auto"/>
        </w:rPr>
      </w:pPr>
      <w:r w:rsidRPr="00E118C5">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57B0A" w:rsidRPr="00E118C5" w:rsidRDefault="00E57B0A" w:rsidP="00820F84">
      <w:pPr>
        <w:pStyle w:val="aa"/>
        <w:jc w:val="both"/>
        <w:rPr>
          <w:rFonts w:ascii="Times New Roman" w:hAnsi="Times New Roman" w:cs="Times New Roman"/>
        </w:rPr>
      </w:pPr>
      <w:bookmarkStart w:id="394" w:name="bookmark1148"/>
      <w:r w:rsidRPr="00E118C5">
        <w:rPr>
          <w:rFonts w:ascii="Times New Roman" w:hAnsi="Times New Roman" w:cs="Times New Roman"/>
        </w:rPr>
        <w:t>Практические работы</w:t>
      </w:r>
      <w:bookmarkEnd w:id="394"/>
    </w:p>
    <w:p w:rsidR="00E57B0A" w:rsidRPr="00E118C5" w:rsidRDefault="00E57B0A" w:rsidP="00820F84">
      <w:pPr>
        <w:pStyle w:val="11"/>
        <w:numPr>
          <w:ilvl w:val="0"/>
          <w:numId w:val="75"/>
        </w:numPr>
        <w:tabs>
          <w:tab w:val="left" w:pos="529"/>
        </w:tabs>
        <w:spacing w:line="240" w:lineRule="auto"/>
        <w:jc w:val="both"/>
        <w:rPr>
          <w:color w:val="auto"/>
        </w:rPr>
      </w:pPr>
      <w:r w:rsidRPr="00E118C5">
        <w:rPr>
          <w:color w:val="auto"/>
        </w:rPr>
        <w:t>Объяснение распространения по территории России опасных геологических явлений.</w:t>
      </w:r>
    </w:p>
    <w:p w:rsidR="00E57B0A" w:rsidRPr="00E118C5" w:rsidRDefault="00E57B0A" w:rsidP="00820F84">
      <w:pPr>
        <w:pStyle w:val="11"/>
        <w:numPr>
          <w:ilvl w:val="0"/>
          <w:numId w:val="75"/>
        </w:numPr>
        <w:tabs>
          <w:tab w:val="left" w:pos="730"/>
        </w:tabs>
        <w:spacing w:after="160" w:line="240" w:lineRule="auto"/>
        <w:jc w:val="both"/>
        <w:rPr>
          <w:color w:val="auto"/>
        </w:rPr>
      </w:pPr>
      <w:r w:rsidRPr="00E118C5">
        <w:rPr>
          <w:color w:val="auto"/>
        </w:rPr>
        <w:t>Объяснение особенностей рельефа своего края.</w:t>
      </w:r>
    </w:p>
    <w:p w:rsidR="00E57B0A" w:rsidRPr="00E118C5" w:rsidRDefault="00E57B0A" w:rsidP="00820F84">
      <w:pPr>
        <w:pStyle w:val="aa"/>
        <w:jc w:val="both"/>
        <w:rPr>
          <w:rFonts w:ascii="Times New Roman" w:hAnsi="Times New Roman" w:cs="Times New Roman"/>
        </w:rPr>
      </w:pPr>
      <w:bookmarkStart w:id="395" w:name="bookmark1150"/>
      <w:r w:rsidRPr="00E118C5">
        <w:rPr>
          <w:rFonts w:ascii="Times New Roman" w:hAnsi="Times New Roman" w:cs="Times New Roman"/>
        </w:rPr>
        <w:t>Тема 3. Климат и климатические ресурсы</w:t>
      </w:r>
      <w:bookmarkEnd w:id="395"/>
    </w:p>
    <w:p w:rsidR="00E57B0A" w:rsidRPr="00E118C5" w:rsidRDefault="00E57B0A" w:rsidP="00820F84">
      <w:pPr>
        <w:pStyle w:val="11"/>
        <w:spacing w:line="240" w:lineRule="auto"/>
        <w:jc w:val="both"/>
        <w:rPr>
          <w:color w:val="auto"/>
        </w:rPr>
      </w:pPr>
      <w:r w:rsidRPr="00E118C5">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57B0A" w:rsidRPr="00E118C5" w:rsidRDefault="00E57B0A" w:rsidP="00820F84">
      <w:pPr>
        <w:pStyle w:val="11"/>
        <w:spacing w:after="160" w:line="240" w:lineRule="auto"/>
        <w:jc w:val="both"/>
        <w:rPr>
          <w:color w:val="auto"/>
        </w:rPr>
      </w:pPr>
      <w:r w:rsidRPr="00E118C5">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57B0A" w:rsidRPr="00E118C5" w:rsidRDefault="00E57B0A" w:rsidP="00820F84">
      <w:pPr>
        <w:pStyle w:val="aa"/>
        <w:jc w:val="both"/>
        <w:rPr>
          <w:rFonts w:ascii="Times New Roman" w:hAnsi="Times New Roman" w:cs="Times New Roman"/>
        </w:rPr>
      </w:pPr>
      <w:bookmarkStart w:id="396" w:name="bookmark1152"/>
      <w:r w:rsidRPr="00E118C5">
        <w:rPr>
          <w:rFonts w:ascii="Times New Roman" w:hAnsi="Times New Roman" w:cs="Times New Roman"/>
        </w:rPr>
        <w:t>Практические работы</w:t>
      </w:r>
      <w:bookmarkEnd w:id="396"/>
    </w:p>
    <w:p w:rsidR="00E57B0A" w:rsidRPr="00E118C5" w:rsidRDefault="00E57B0A" w:rsidP="00820F84">
      <w:pPr>
        <w:pStyle w:val="11"/>
        <w:numPr>
          <w:ilvl w:val="0"/>
          <w:numId w:val="76"/>
        </w:numPr>
        <w:tabs>
          <w:tab w:val="left" w:pos="529"/>
        </w:tabs>
        <w:spacing w:line="240" w:lineRule="auto"/>
        <w:jc w:val="both"/>
        <w:rPr>
          <w:color w:val="auto"/>
        </w:rPr>
      </w:pPr>
      <w:r w:rsidRPr="00E118C5">
        <w:rPr>
          <w:color w:val="auto"/>
        </w:rPr>
        <w:t>Описание и прогнозирование погоды территории по карте погоды.</w:t>
      </w:r>
    </w:p>
    <w:p w:rsidR="00E57B0A" w:rsidRPr="00E118C5" w:rsidRDefault="00E57B0A" w:rsidP="00820F84">
      <w:pPr>
        <w:pStyle w:val="11"/>
        <w:numPr>
          <w:ilvl w:val="0"/>
          <w:numId w:val="76"/>
        </w:numPr>
        <w:tabs>
          <w:tab w:val="left" w:pos="529"/>
        </w:tabs>
        <w:spacing w:line="240" w:lineRule="auto"/>
        <w:jc w:val="both"/>
        <w:rPr>
          <w:color w:val="auto"/>
        </w:rPr>
      </w:pPr>
      <w:r w:rsidRPr="00E118C5">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57B0A" w:rsidRPr="00E118C5" w:rsidRDefault="00E57B0A" w:rsidP="00820F84">
      <w:pPr>
        <w:pStyle w:val="11"/>
        <w:numPr>
          <w:ilvl w:val="0"/>
          <w:numId w:val="76"/>
        </w:numPr>
        <w:tabs>
          <w:tab w:val="left" w:pos="529"/>
        </w:tabs>
        <w:spacing w:after="140" w:line="252" w:lineRule="auto"/>
        <w:jc w:val="both"/>
        <w:rPr>
          <w:color w:val="auto"/>
        </w:rPr>
      </w:pPr>
      <w:r w:rsidRPr="00E118C5">
        <w:rPr>
          <w:color w:val="auto"/>
        </w:rPr>
        <w:t>Оценка влияния основных климатических показателей своего края на жизнь и хозяйственную деятельность населения.</w:t>
      </w:r>
    </w:p>
    <w:p w:rsidR="00E57B0A" w:rsidRPr="00E118C5" w:rsidRDefault="00E57B0A" w:rsidP="00820F84">
      <w:pPr>
        <w:pStyle w:val="aa"/>
        <w:jc w:val="both"/>
        <w:rPr>
          <w:rFonts w:ascii="Times New Roman" w:hAnsi="Times New Roman" w:cs="Times New Roman"/>
        </w:rPr>
      </w:pPr>
      <w:bookmarkStart w:id="397" w:name="bookmark1154"/>
      <w:r w:rsidRPr="00E118C5">
        <w:rPr>
          <w:rFonts w:ascii="Times New Roman" w:hAnsi="Times New Roman" w:cs="Times New Roman"/>
        </w:rPr>
        <w:t>Тема 4. Моря России. Внутренние воды и водные ресурсы</w:t>
      </w:r>
      <w:bookmarkEnd w:id="397"/>
    </w:p>
    <w:p w:rsidR="00E57B0A" w:rsidRPr="00E118C5" w:rsidRDefault="00E57B0A" w:rsidP="00820F84">
      <w:pPr>
        <w:pStyle w:val="11"/>
        <w:spacing w:line="252" w:lineRule="auto"/>
        <w:jc w:val="both"/>
        <w:rPr>
          <w:color w:val="auto"/>
        </w:rPr>
      </w:pPr>
      <w:r w:rsidRPr="00E118C5">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57B0A" w:rsidRPr="00E118C5" w:rsidRDefault="00E57B0A" w:rsidP="00820F84">
      <w:pPr>
        <w:pStyle w:val="11"/>
        <w:spacing w:after="140" w:line="252" w:lineRule="auto"/>
        <w:jc w:val="both"/>
        <w:rPr>
          <w:color w:val="auto"/>
        </w:rPr>
      </w:pPr>
      <w:r w:rsidRPr="00E118C5">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57B0A" w:rsidRPr="00E118C5" w:rsidRDefault="00E57B0A" w:rsidP="00820F84">
      <w:pPr>
        <w:pStyle w:val="aa"/>
        <w:jc w:val="both"/>
        <w:rPr>
          <w:rFonts w:ascii="Times New Roman" w:hAnsi="Times New Roman" w:cs="Times New Roman"/>
        </w:rPr>
      </w:pPr>
      <w:bookmarkStart w:id="398" w:name="bookmark1156"/>
      <w:r w:rsidRPr="00E118C5">
        <w:rPr>
          <w:rFonts w:ascii="Times New Roman" w:hAnsi="Times New Roman" w:cs="Times New Roman"/>
        </w:rPr>
        <w:t>Практические работы</w:t>
      </w:r>
      <w:bookmarkEnd w:id="398"/>
    </w:p>
    <w:p w:rsidR="00E57B0A" w:rsidRPr="00E118C5" w:rsidRDefault="00E57B0A" w:rsidP="00820F84">
      <w:pPr>
        <w:pStyle w:val="11"/>
        <w:numPr>
          <w:ilvl w:val="0"/>
          <w:numId w:val="77"/>
        </w:numPr>
        <w:tabs>
          <w:tab w:val="left" w:pos="529"/>
        </w:tabs>
        <w:spacing w:line="257" w:lineRule="auto"/>
        <w:jc w:val="both"/>
        <w:rPr>
          <w:color w:val="auto"/>
        </w:rPr>
      </w:pPr>
      <w:r w:rsidRPr="00E118C5">
        <w:rPr>
          <w:color w:val="auto"/>
        </w:rPr>
        <w:t>Сравнение особенностей режима и характера течения двух рек России.</w:t>
      </w:r>
    </w:p>
    <w:p w:rsidR="00E57B0A" w:rsidRPr="00E118C5" w:rsidRDefault="00E57B0A" w:rsidP="00820F84">
      <w:pPr>
        <w:pStyle w:val="11"/>
        <w:numPr>
          <w:ilvl w:val="0"/>
          <w:numId w:val="77"/>
        </w:numPr>
        <w:tabs>
          <w:tab w:val="left" w:pos="529"/>
        </w:tabs>
        <w:spacing w:after="140" w:line="257" w:lineRule="auto"/>
        <w:jc w:val="both"/>
        <w:rPr>
          <w:color w:val="auto"/>
        </w:rPr>
      </w:pPr>
      <w:r w:rsidRPr="00E118C5">
        <w:rPr>
          <w:color w:val="auto"/>
        </w:rPr>
        <w:t>Объяснение распространения опасных гидрологических природных явлений на территории страны.</w:t>
      </w:r>
    </w:p>
    <w:p w:rsidR="00E57B0A" w:rsidRPr="00E118C5" w:rsidRDefault="00E57B0A" w:rsidP="00820F84">
      <w:pPr>
        <w:pStyle w:val="aa"/>
        <w:jc w:val="both"/>
        <w:rPr>
          <w:rFonts w:ascii="Times New Roman" w:hAnsi="Times New Roman" w:cs="Times New Roman"/>
        </w:rPr>
      </w:pPr>
      <w:bookmarkStart w:id="399" w:name="bookmark1158"/>
      <w:r w:rsidRPr="00E118C5">
        <w:rPr>
          <w:rFonts w:ascii="Times New Roman" w:hAnsi="Times New Roman" w:cs="Times New Roman"/>
        </w:rPr>
        <w:t>Тема 5. Природно-хозяйственные зоны</w:t>
      </w:r>
      <w:bookmarkEnd w:id="399"/>
    </w:p>
    <w:p w:rsidR="00E57B0A" w:rsidRPr="00E118C5" w:rsidRDefault="00E57B0A" w:rsidP="00820F84">
      <w:pPr>
        <w:pStyle w:val="11"/>
        <w:spacing w:line="252" w:lineRule="auto"/>
        <w:jc w:val="both"/>
        <w:rPr>
          <w:color w:val="auto"/>
        </w:rPr>
      </w:pPr>
      <w:r w:rsidRPr="00E118C5">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57B0A" w:rsidRPr="00E118C5" w:rsidRDefault="00E57B0A" w:rsidP="00820F84">
      <w:pPr>
        <w:pStyle w:val="11"/>
        <w:spacing w:line="252" w:lineRule="auto"/>
        <w:jc w:val="both"/>
        <w:rPr>
          <w:color w:val="auto"/>
        </w:rPr>
      </w:pPr>
      <w:r w:rsidRPr="00E118C5">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57B0A" w:rsidRPr="00E118C5" w:rsidRDefault="00E57B0A" w:rsidP="00820F84">
      <w:pPr>
        <w:pStyle w:val="11"/>
        <w:spacing w:line="252" w:lineRule="auto"/>
        <w:jc w:val="both"/>
        <w:rPr>
          <w:color w:val="auto"/>
        </w:rPr>
      </w:pPr>
      <w:r w:rsidRPr="00E118C5">
        <w:rPr>
          <w:color w:val="auto"/>
        </w:rPr>
        <w:t>Природно-хозяйственные зоны России: взаимосвязь и взаимообусловленность их компонентов.</w:t>
      </w:r>
    </w:p>
    <w:p w:rsidR="00E57B0A" w:rsidRPr="00E118C5" w:rsidRDefault="00E57B0A" w:rsidP="00820F84">
      <w:pPr>
        <w:pStyle w:val="11"/>
        <w:spacing w:line="252" w:lineRule="auto"/>
        <w:jc w:val="both"/>
        <w:rPr>
          <w:color w:val="auto"/>
        </w:rPr>
      </w:pPr>
      <w:r w:rsidRPr="00E118C5">
        <w:rPr>
          <w:color w:val="auto"/>
        </w:rPr>
        <w:t>Высотная поясность в горах на территории России.</w:t>
      </w:r>
    </w:p>
    <w:p w:rsidR="00E57B0A" w:rsidRPr="00E118C5" w:rsidRDefault="00E57B0A" w:rsidP="00820F84">
      <w:pPr>
        <w:pStyle w:val="11"/>
        <w:spacing w:line="252" w:lineRule="auto"/>
        <w:jc w:val="both"/>
        <w:rPr>
          <w:color w:val="auto"/>
        </w:rPr>
      </w:pPr>
      <w:r w:rsidRPr="00E118C5">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57B0A" w:rsidRPr="00E118C5" w:rsidRDefault="00E57B0A" w:rsidP="00820F84">
      <w:pPr>
        <w:pStyle w:val="11"/>
        <w:spacing w:after="140" w:line="240" w:lineRule="auto"/>
        <w:jc w:val="both"/>
        <w:rPr>
          <w:color w:val="auto"/>
        </w:rPr>
      </w:pPr>
      <w:r w:rsidRPr="00E118C5">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57B0A" w:rsidRPr="00E118C5" w:rsidRDefault="00E57B0A" w:rsidP="00820F84">
      <w:pPr>
        <w:pStyle w:val="aa"/>
        <w:jc w:val="both"/>
        <w:rPr>
          <w:rFonts w:ascii="Times New Roman" w:hAnsi="Times New Roman" w:cs="Times New Roman"/>
        </w:rPr>
      </w:pPr>
      <w:bookmarkStart w:id="400" w:name="bookmark1160"/>
      <w:r w:rsidRPr="00E118C5">
        <w:rPr>
          <w:rFonts w:ascii="Times New Roman" w:hAnsi="Times New Roman" w:cs="Times New Roman"/>
        </w:rPr>
        <w:t>Практические работы</w:t>
      </w:r>
      <w:bookmarkEnd w:id="400"/>
    </w:p>
    <w:p w:rsidR="00E57B0A" w:rsidRPr="00E118C5" w:rsidRDefault="00E57B0A" w:rsidP="00820F84">
      <w:pPr>
        <w:pStyle w:val="11"/>
        <w:numPr>
          <w:ilvl w:val="0"/>
          <w:numId w:val="78"/>
        </w:numPr>
        <w:tabs>
          <w:tab w:val="left" w:pos="529"/>
        </w:tabs>
        <w:spacing w:line="240" w:lineRule="auto"/>
        <w:jc w:val="both"/>
        <w:rPr>
          <w:color w:val="auto"/>
        </w:rPr>
      </w:pPr>
      <w:r w:rsidRPr="00E118C5">
        <w:rPr>
          <w:color w:val="auto"/>
        </w:rPr>
        <w:t>Объяснение различий структуры высотной поясности в горных системах.</w:t>
      </w:r>
    </w:p>
    <w:p w:rsidR="00E57B0A" w:rsidRPr="00E118C5" w:rsidRDefault="00E57B0A" w:rsidP="00820F84">
      <w:pPr>
        <w:pStyle w:val="11"/>
        <w:numPr>
          <w:ilvl w:val="0"/>
          <w:numId w:val="78"/>
        </w:numPr>
        <w:tabs>
          <w:tab w:val="left" w:pos="529"/>
        </w:tabs>
        <w:spacing w:after="220" w:line="240" w:lineRule="auto"/>
        <w:jc w:val="both"/>
        <w:rPr>
          <w:color w:val="auto"/>
        </w:rPr>
      </w:pPr>
      <w:r w:rsidRPr="00E118C5">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57B0A" w:rsidRPr="00E118C5" w:rsidRDefault="00E57B0A" w:rsidP="00820F84">
      <w:pPr>
        <w:pStyle w:val="aa"/>
        <w:jc w:val="both"/>
        <w:rPr>
          <w:rFonts w:ascii="Times New Roman" w:hAnsi="Times New Roman" w:cs="Times New Roman"/>
        </w:rPr>
      </w:pPr>
      <w:bookmarkStart w:id="401" w:name="bookmark1162"/>
      <w:r w:rsidRPr="00E118C5">
        <w:rPr>
          <w:rFonts w:ascii="Times New Roman" w:hAnsi="Times New Roman" w:cs="Times New Roman"/>
        </w:rPr>
        <w:t>РАЗДЕЛ 3. НАСЕЛЕНИЕ РОССИИ</w:t>
      </w:r>
      <w:bookmarkStart w:id="402" w:name="bookmark1164"/>
      <w:bookmarkEnd w:id="40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Численность населения России</w:t>
      </w:r>
      <w:bookmarkEnd w:id="402"/>
    </w:p>
    <w:p w:rsidR="00E57B0A" w:rsidRPr="00E118C5" w:rsidRDefault="00E57B0A" w:rsidP="00820F84">
      <w:pPr>
        <w:pStyle w:val="11"/>
        <w:spacing w:after="140" w:line="240" w:lineRule="auto"/>
        <w:jc w:val="both"/>
        <w:rPr>
          <w:color w:val="auto"/>
        </w:rPr>
      </w:pPr>
      <w:r w:rsidRPr="00E118C5">
        <w:rPr>
          <w:color w:val="auto"/>
        </w:rPr>
        <w:t xml:space="preserve">Динамика численности населения России в </w:t>
      </w:r>
      <w:r w:rsidRPr="00E118C5">
        <w:rPr>
          <w:color w:val="auto"/>
          <w:lang w:val="en-US"/>
        </w:rPr>
        <w:t>XX</w:t>
      </w:r>
      <w:r w:rsidRPr="00E118C5">
        <w:rPr>
          <w:color w:val="auto"/>
        </w:rPr>
        <w:t>—</w:t>
      </w:r>
      <w:r w:rsidRPr="00E118C5">
        <w:rPr>
          <w:color w:val="auto"/>
          <w:lang w:val="en-US"/>
        </w:rPr>
        <w:t>XXI</w:t>
      </w:r>
      <w:r w:rsidRPr="00E118C5">
        <w:rPr>
          <w:color w:val="auto"/>
        </w:rPr>
        <w:t xml:space="preserve"> вв. и факторы, определяющие её. </w:t>
      </w:r>
      <w:r w:rsidRPr="00E118C5">
        <w:rPr>
          <w:i/>
          <w:iCs/>
          <w:color w:val="auto"/>
        </w:rPr>
        <w:t>Переписи населения России.</w:t>
      </w:r>
      <w:r w:rsidRPr="00E118C5">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118C5">
        <w:rPr>
          <w:i/>
          <w:iCs/>
          <w:color w:val="auto"/>
        </w:rPr>
        <w:t>Причины миграций и основные направления миграционных потоков России в разные исторические периоды.</w:t>
      </w:r>
      <w:r w:rsidRPr="00E118C5">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E57B0A" w:rsidRPr="00E118C5" w:rsidRDefault="00E57B0A" w:rsidP="00820F84">
      <w:pPr>
        <w:pStyle w:val="aa"/>
        <w:jc w:val="both"/>
        <w:rPr>
          <w:rFonts w:ascii="Times New Roman" w:hAnsi="Times New Roman" w:cs="Times New Roman"/>
        </w:rPr>
      </w:pPr>
      <w:bookmarkStart w:id="403" w:name="bookmark1166"/>
      <w:r w:rsidRPr="00E118C5">
        <w:rPr>
          <w:rFonts w:ascii="Times New Roman" w:hAnsi="Times New Roman" w:cs="Times New Roman"/>
        </w:rPr>
        <w:t>Практическая работа</w:t>
      </w:r>
      <w:bookmarkEnd w:id="403"/>
    </w:p>
    <w:p w:rsidR="00E57B0A" w:rsidRPr="00E118C5" w:rsidRDefault="00E57B0A" w:rsidP="00820F84">
      <w:pPr>
        <w:pStyle w:val="11"/>
        <w:spacing w:after="140" w:line="240" w:lineRule="auto"/>
        <w:jc w:val="both"/>
        <w:rPr>
          <w:color w:val="auto"/>
        </w:rPr>
      </w:pPr>
      <w:r w:rsidRPr="00E118C5">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57B0A" w:rsidRPr="00E118C5" w:rsidRDefault="00E57B0A" w:rsidP="00820F84">
      <w:pPr>
        <w:pStyle w:val="aa"/>
        <w:jc w:val="both"/>
        <w:rPr>
          <w:rFonts w:ascii="Times New Roman" w:hAnsi="Times New Roman" w:cs="Times New Roman"/>
        </w:rPr>
      </w:pPr>
      <w:bookmarkStart w:id="404" w:name="bookmark1168"/>
      <w:r w:rsidRPr="00E118C5">
        <w:rPr>
          <w:rFonts w:ascii="Times New Roman" w:hAnsi="Times New Roman" w:cs="Times New Roman"/>
        </w:rPr>
        <w:t>Тема 2. Территориальные особенности размещения населения России</w:t>
      </w:r>
      <w:bookmarkEnd w:id="404"/>
    </w:p>
    <w:p w:rsidR="00E57B0A" w:rsidRPr="00E118C5" w:rsidRDefault="00E57B0A" w:rsidP="00820F84">
      <w:pPr>
        <w:pStyle w:val="11"/>
        <w:spacing w:after="140" w:line="257" w:lineRule="auto"/>
        <w:jc w:val="both"/>
        <w:rPr>
          <w:color w:val="auto"/>
        </w:rPr>
      </w:pPr>
      <w:r w:rsidRPr="00E118C5">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57B0A" w:rsidRPr="00E118C5" w:rsidRDefault="00E57B0A" w:rsidP="00820F84">
      <w:pPr>
        <w:pStyle w:val="aa"/>
        <w:jc w:val="both"/>
        <w:rPr>
          <w:rFonts w:ascii="Times New Roman" w:hAnsi="Times New Roman" w:cs="Times New Roman"/>
        </w:rPr>
      </w:pPr>
      <w:bookmarkStart w:id="405" w:name="bookmark1170"/>
      <w:r w:rsidRPr="00E118C5">
        <w:rPr>
          <w:rFonts w:ascii="Times New Roman" w:hAnsi="Times New Roman" w:cs="Times New Roman"/>
        </w:rPr>
        <w:t>Тема 3. Народы и религии России</w:t>
      </w:r>
      <w:bookmarkEnd w:id="405"/>
    </w:p>
    <w:p w:rsidR="00E57B0A" w:rsidRPr="00E118C5" w:rsidRDefault="00E57B0A" w:rsidP="00820F84">
      <w:pPr>
        <w:pStyle w:val="11"/>
        <w:spacing w:after="140" w:line="257" w:lineRule="auto"/>
        <w:jc w:val="both"/>
        <w:rPr>
          <w:color w:val="auto"/>
        </w:rPr>
      </w:pPr>
      <w:r w:rsidRPr="00E118C5">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118C5">
        <w:rPr>
          <w:i/>
          <w:iCs/>
          <w:color w:val="auto"/>
        </w:rPr>
        <w:t>Языковая классификация народов России.</w:t>
      </w:r>
      <w:r w:rsidRPr="00E118C5">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57B0A" w:rsidRPr="00E118C5" w:rsidRDefault="00E57B0A" w:rsidP="00820F84">
      <w:pPr>
        <w:pStyle w:val="aa"/>
        <w:jc w:val="both"/>
        <w:rPr>
          <w:rFonts w:ascii="Times New Roman" w:hAnsi="Times New Roman" w:cs="Times New Roman"/>
        </w:rPr>
      </w:pPr>
      <w:bookmarkStart w:id="406" w:name="bookmark1172"/>
      <w:r w:rsidRPr="00E118C5">
        <w:rPr>
          <w:rFonts w:ascii="Times New Roman" w:hAnsi="Times New Roman" w:cs="Times New Roman"/>
        </w:rPr>
        <w:t>Практическая работа</w:t>
      </w:r>
      <w:bookmarkEnd w:id="406"/>
    </w:p>
    <w:p w:rsidR="00E57B0A" w:rsidRPr="00E118C5" w:rsidRDefault="00E57B0A" w:rsidP="00820F84">
      <w:pPr>
        <w:pStyle w:val="11"/>
        <w:spacing w:after="140" w:line="257" w:lineRule="auto"/>
        <w:jc w:val="both"/>
        <w:rPr>
          <w:color w:val="auto"/>
        </w:rPr>
      </w:pPr>
      <w:r w:rsidRPr="00E118C5">
        <w:rPr>
          <w:color w:val="auto"/>
        </w:rPr>
        <w:t>1. Построение картограммы «Доля титульных этносов в численности населения республик и автономных округов РФ».</w:t>
      </w:r>
    </w:p>
    <w:p w:rsidR="00E57B0A" w:rsidRPr="00E118C5" w:rsidRDefault="00E57B0A" w:rsidP="00820F84">
      <w:pPr>
        <w:pStyle w:val="aa"/>
        <w:jc w:val="both"/>
        <w:rPr>
          <w:rFonts w:ascii="Times New Roman" w:hAnsi="Times New Roman" w:cs="Times New Roman"/>
        </w:rPr>
      </w:pPr>
      <w:bookmarkStart w:id="407" w:name="bookmark1174"/>
      <w:r w:rsidRPr="00E118C5">
        <w:rPr>
          <w:rFonts w:ascii="Times New Roman" w:hAnsi="Times New Roman" w:cs="Times New Roman"/>
        </w:rPr>
        <w:t>Тема 4. Половой и возрастной состав населения России</w:t>
      </w:r>
      <w:bookmarkEnd w:id="407"/>
    </w:p>
    <w:p w:rsidR="00E57B0A" w:rsidRPr="00E118C5" w:rsidRDefault="00E57B0A" w:rsidP="00820F84">
      <w:pPr>
        <w:pStyle w:val="11"/>
        <w:spacing w:after="140"/>
        <w:jc w:val="both"/>
        <w:rPr>
          <w:color w:val="auto"/>
        </w:rPr>
      </w:pPr>
      <w:r w:rsidRPr="00E118C5">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57B0A" w:rsidRPr="00E118C5" w:rsidRDefault="00E57B0A" w:rsidP="00820F84">
      <w:pPr>
        <w:pStyle w:val="aa"/>
        <w:jc w:val="both"/>
        <w:rPr>
          <w:rFonts w:ascii="Times New Roman" w:hAnsi="Times New Roman" w:cs="Times New Roman"/>
        </w:rPr>
      </w:pPr>
      <w:bookmarkStart w:id="408" w:name="bookmark1176"/>
      <w:r w:rsidRPr="00E118C5">
        <w:rPr>
          <w:rFonts w:ascii="Times New Roman" w:hAnsi="Times New Roman" w:cs="Times New Roman"/>
        </w:rPr>
        <w:t>Практическая работа</w:t>
      </w:r>
      <w:bookmarkEnd w:id="408"/>
    </w:p>
    <w:p w:rsidR="00E57B0A" w:rsidRPr="00E118C5" w:rsidRDefault="00E57B0A" w:rsidP="00820F84">
      <w:pPr>
        <w:pStyle w:val="11"/>
        <w:spacing w:after="140" w:line="257" w:lineRule="auto"/>
        <w:jc w:val="both"/>
        <w:rPr>
          <w:color w:val="auto"/>
        </w:rPr>
      </w:pPr>
      <w:r w:rsidRPr="00E118C5">
        <w:rPr>
          <w:color w:val="auto"/>
        </w:rPr>
        <w:t>1. Объяснение динамики половозрастного состава населения России на основе анализа половозрастных пирамид.</w:t>
      </w:r>
    </w:p>
    <w:p w:rsidR="00E57B0A" w:rsidRPr="00E118C5" w:rsidRDefault="00E57B0A" w:rsidP="00820F84">
      <w:pPr>
        <w:pStyle w:val="aa"/>
        <w:jc w:val="both"/>
        <w:rPr>
          <w:rFonts w:ascii="Times New Roman" w:hAnsi="Times New Roman" w:cs="Times New Roman"/>
        </w:rPr>
      </w:pPr>
      <w:bookmarkStart w:id="409" w:name="bookmark1178"/>
      <w:r w:rsidRPr="00E118C5">
        <w:rPr>
          <w:rFonts w:ascii="Times New Roman" w:hAnsi="Times New Roman" w:cs="Times New Roman"/>
        </w:rPr>
        <w:t>Тема 5. Человеческий капитал России</w:t>
      </w:r>
      <w:bookmarkEnd w:id="409"/>
    </w:p>
    <w:p w:rsidR="00E57B0A" w:rsidRPr="00E118C5" w:rsidRDefault="00E57B0A" w:rsidP="00820F84">
      <w:pPr>
        <w:pStyle w:val="11"/>
        <w:spacing w:after="100"/>
        <w:jc w:val="both"/>
        <w:rPr>
          <w:color w:val="auto"/>
        </w:rPr>
      </w:pPr>
      <w:r w:rsidRPr="00E118C5">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57B0A" w:rsidRPr="00E118C5" w:rsidRDefault="00E57B0A" w:rsidP="00820F84">
      <w:pPr>
        <w:pStyle w:val="aa"/>
        <w:jc w:val="both"/>
        <w:rPr>
          <w:rFonts w:ascii="Times New Roman" w:hAnsi="Times New Roman" w:cs="Times New Roman"/>
        </w:rPr>
      </w:pPr>
      <w:bookmarkStart w:id="410" w:name="bookmark1180"/>
      <w:r w:rsidRPr="00E118C5">
        <w:rPr>
          <w:rFonts w:ascii="Times New Roman" w:hAnsi="Times New Roman" w:cs="Times New Roman"/>
        </w:rPr>
        <w:t>Практическая работа</w:t>
      </w:r>
      <w:bookmarkEnd w:id="410"/>
    </w:p>
    <w:p w:rsidR="00E57B0A" w:rsidRPr="00E118C5" w:rsidRDefault="00E57B0A" w:rsidP="00820F84">
      <w:pPr>
        <w:pStyle w:val="11"/>
        <w:numPr>
          <w:ilvl w:val="0"/>
          <w:numId w:val="79"/>
        </w:numPr>
        <w:tabs>
          <w:tab w:val="left" w:pos="538"/>
        </w:tabs>
        <w:spacing w:after="340" w:line="257" w:lineRule="auto"/>
        <w:jc w:val="both"/>
        <w:rPr>
          <w:color w:val="auto"/>
        </w:rPr>
      </w:pPr>
      <w:r w:rsidRPr="00E118C5">
        <w:rPr>
          <w:color w:val="auto"/>
        </w:rPr>
        <w:t>Классификация Федеральных округов по особенностям естественного и механического движения населения.</w:t>
      </w:r>
    </w:p>
    <w:p w:rsidR="00E57B0A" w:rsidRPr="00E118C5" w:rsidRDefault="00E57B0A" w:rsidP="00820F84">
      <w:pPr>
        <w:pStyle w:val="aa"/>
        <w:jc w:val="both"/>
        <w:rPr>
          <w:rFonts w:ascii="Times New Roman" w:hAnsi="Times New Roman" w:cs="Times New Roman"/>
        </w:rPr>
      </w:pPr>
      <w:bookmarkStart w:id="411" w:name="bookmark1182"/>
      <w:r w:rsidRPr="00E118C5">
        <w:rPr>
          <w:rFonts w:ascii="Times New Roman" w:hAnsi="Times New Roman" w:cs="Times New Roman"/>
        </w:rPr>
        <w:t>9 КЛАСС</w:t>
      </w:r>
      <w:bookmarkEnd w:id="411"/>
    </w:p>
    <w:p w:rsidR="00E57B0A" w:rsidRPr="00E118C5" w:rsidRDefault="00E57B0A" w:rsidP="00820F84">
      <w:pPr>
        <w:pStyle w:val="aa"/>
        <w:jc w:val="both"/>
        <w:rPr>
          <w:rFonts w:ascii="Times New Roman" w:hAnsi="Times New Roman" w:cs="Times New Roman"/>
        </w:rPr>
      </w:pPr>
      <w:bookmarkStart w:id="412" w:name="bookmark118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РАЗДЕЛ 4. ХОЗЯЙСТВО РОССИИ</w:t>
      </w:r>
      <w:bookmarkStart w:id="413" w:name="bookmark1186"/>
      <w:bookmarkEnd w:id="41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Общая характеристика хозяйства России</w:t>
      </w:r>
      <w:bookmarkEnd w:id="413"/>
    </w:p>
    <w:p w:rsidR="00E57B0A" w:rsidRPr="00E118C5" w:rsidRDefault="00E57B0A" w:rsidP="00820F84">
      <w:pPr>
        <w:pStyle w:val="11"/>
        <w:jc w:val="both"/>
        <w:rPr>
          <w:color w:val="auto"/>
        </w:rPr>
      </w:pPr>
      <w:r w:rsidRPr="00E118C5">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57B0A" w:rsidRPr="00E118C5" w:rsidRDefault="00E57B0A" w:rsidP="00820F84">
      <w:pPr>
        <w:pStyle w:val="11"/>
        <w:spacing w:after="160"/>
        <w:jc w:val="both"/>
        <w:rPr>
          <w:color w:val="auto"/>
        </w:rPr>
      </w:pPr>
      <w:r w:rsidRPr="00E118C5">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E57B0A" w:rsidRPr="00E118C5" w:rsidRDefault="00E57B0A" w:rsidP="00820F84">
      <w:pPr>
        <w:pStyle w:val="aa"/>
        <w:jc w:val="both"/>
        <w:rPr>
          <w:rFonts w:ascii="Times New Roman" w:hAnsi="Times New Roman" w:cs="Times New Roman"/>
        </w:rPr>
      </w:pPr>
      <w:bookmarkStart w:id="414" w:name="bookmark1188"/>
      <w:r w:rsidRPr="00E118C5">
        <w:rPr>
          <w:rFonts w:ascii="Times New Roman" w:hAnsi="Times New Roman" w:cs="Times New Roman"/>
        </w:rPr>
        <w:t>Тема 2. Топливно-энергетический комплекс (ТЭК)</w:t>
      </w:r>
      <w:bookmarkEnd w:id="414"/>
    </w:p>
    <w:p w:rsidR="00E57B0A" w:rsidRPr="00E118C5" w:rsidRDefault="00E57B0A" w:rsidP="00820F84">
      <w:pPr>
        <w:pStyle w:val="11"/>
        <w:spacing w:after="160"/>
        <w:jc w:val="both"/>
        <w:rPr>
          <w:color w:val="auto"/>
        </w:rPr>
      </w:pPr>
      <w:r w:rsidRPr="00E118C5">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118C5">
        <w:rPr>
          <w:i/>
          <w:iCs/>
          <w:color w:val="auto"/>
        </w:rPr>
        <w:t>Основные положения «Энергетической стратегии России на период до 2035 года».</w:t>
      </w:r>
    </w:p>
    <w:p w:rsidR="00E57B0A" w:rsidRPr="00E118C5" w:rsidRDefault="00E57B0A" w:rsidP="00820F84">
      <w:pPr>
        <w:pStyle w:val="aa"/>
        <w:jc w:val="both"/>
        <w:rPr>
          <w:rFonts w:ascii="Times New Roman" w:hAnsi="Times New Roman" w:cs="Times New Roman"/>
        </w:rPr>
      </w:pPr>
      <w:bookmarkStart w:id="415" w:name="bookmark1190"/>
      <w:r w:rsidRPr="00E118C5">
        <w:rPr>
          <w:rFonts w:ascii="Times New Roman" w:hAnsi="Times New Roman" w:cs="Times New Roman"/>
        </w:rPr>
        <w:t>Практические работы</w:t>
      </w:r>
      <w:bookmarkEnd w:id="415"/>
    </w:p>
    <w:p w:rsidR="00E57B0A" w:rsidRPr="00E118C5" w:rsidRDefault="00E57B0A" w:rsidP="00820F84">
      <w:pPr>
        <w:pStyle w:val="11"/>
        <w:numPr>
          <w:ilvl w:val="0"/>
          <w:numId w:val="80"/>
        </w:numPr>
        <w:tabs>
          <w:tab w:val="left" w:pos="529"/>
        </w:tabs>
        <w:spacing w:line="240" w:lineRule="auto"/>
        <w:jc w:val="both"/>
        <w:rPr>
          <w:color w:val="auto"/>
        </w:rPr>
      </w:pPr>
      <w:r w:rsidRPr="00E118C5">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E57B0A" w:rsidRPr="00E118C5" w:rsidRDefault="00E57B0A" w:rsidP="00820F84">
      <w:pPr>
        <w:pStyle w:val="11"/>
        <w:numPr>
          <w:ilvl w:val="0"/>
          <w:numId w:val="80"/>
        </w:numPr>
        <w:tabs>
          <w:tab w:val="left" w:pos="529"/>
        </w:tabs>
        <w:spacing w:after="160" w:line="240" w:lineRule="auto"/>
        <w:jc w:val="both"/>
        <w:rPr>
          <w:color w:val="auto"/>
        </w:rPr>
      </w:pPr>
      <w:r w:rsidRPr="00E118C5">
        <w:rPr>
          <w:color w:val="auto"/>
        </w:rPr>
        <w:t>Сравнительная оценка возможностей для развития энергетики ВИЭ в отдельных регионах страны.</w:t>
      </w:r>
    </w:p>
    <w:p w:rsidR="00E57B0A" w:rsidRPr="00E118C5" w:rsidRDefault="00E57B0A" w:rsidP="00820F84">
      <w:pPr>
        <w:pStyle w:val="aa"/>
        <w:jc w:val="both"/>
        <w:rPr>
          <w:rFonts w:ascii="Times New Roman" w:hAnsi="Times New Roman" w:cs="Times New Roman"/>
        </w:rPr>
      </w:pPr>
      <w:bookmarkStart w:id="416" w:name="bookmark1192"/>
      <w:r w:rsidRPr="00E118C5">
        <w:rPr>
          <w:rFonts w:ascii="Times New Roman" w:hAnsi="Times New Roman" w:cs="Times New Roman"/>
        </w:rPr>
        <w:t>Тема 3. Металлургический комплекс</w:t>
      </w:r>
      <w:bookmarkEnd w:id="416"/>
    </w:p>
    <w:p w:rsidR="00E57B0A" w:rsidRPr="00E118C5" w:rsidRDefault="00E57B0A" w:rsidP="00820F84">
      <w:pPr>
        <w:pStyle w:val="11"/>
        <w:spacing w:after="160" w:line="240" w:lineRule="auto"/>
        <w:jc w:val="both"/>
        <w:rPr>
          <w:color w:val="auto"/>
        </w:rPr>
      </w:pPr>
      <w:r w:rsidRPr="00E118C5">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118C5">
        <w:rPr>
          <w:i/>
          <w:iCs/>
          <w:color w:val="auto"/>
        </w:rPr>
        <w:t>Основные положения «Стратегии развития чёрной и цветной металлургии России до 2030 года».</w:t>
      </w:r>
    </w:p>
    <w:p w:rsidR="00E57B0A" w:rsidRPr="00E118C5" w:rsidRDefault="00E57B0A" w:rsidP="00820F84">
      <w:pPr>
        <w:pStyle w:val="aa"/>
        <w:jc w:val="both"/>
        <w:rPr>
          <w:rFonts w:ascii="Times New Roman" w:hAnsi="Times New Roman" w:cs="Times New Roman"/>
        </w:rPr>
      </w:pPr>
      <w:bookmarkStart w:id="417" w:name="bookmark1194"/>
      <w:r w:rsidRPr="00E118C5">
        <w:rPr>
          <w:rFonts w:ascii="Times New Roman" w:hAnsi="Times New Roman" w:cs="Times New Roman"/>
        </w:rPr>
        <w:t>Тема 4. Машиностроительный комплекс</w:t>
      </w:r>
      <w:bookmarkEnd w:id="417"/>
    </w:p>
    <w:p w:rsidR="00E57B0A" w:rsidRPr="00E118C5" w:rsidRDefault="00E57B0A" w:rsidP="00820F84">
      <w:pPr>
        <w:pStyle w:val="11"/>
        <w:spacing w:after="160" w:line="240" w:lineRule="auto"/>
        <w:jc w:val="both"/>
        <w:rPr>
          <w:color w:val="auto"/>
        </w:rPr>
      </w:pPr>
      <w:r w:rsidRPr="00E118C5">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118C5">
        <w:rPr>
          <w:i/>
          <w:iCs/>
          <w:color w:val="auto"/>
        </w:rPr>
        <w:t>Основные положения документов, определяющих стратегию развития отраслей машиностроительного комплекса.</w:t>
      </w:r>
    </w:p>
    <w:p w:rsidR="00E57B0A" w:rsidRPr="00E118C5" w:rsidRDefault="00E57B0A" w:rsidP="00820F84">
      <w:pPr>
        <w:pStyle w:val="aa"/>
        <w:jc w:val="both"/>
        <w:rPr>
          <w:rFonts w:ascii="Times New Roman" w:hAnsi="Times New Roman" w:cs="Times New Roman"/>
        </w:rPr>
      </w:pPr>
      <w:bookmarkStart w:id="418" w:name="bookmark1196"/>
      <w:r w:rsidRPr="00E118C5">
        <w:rPr>
          <w:rFonts w:ascii="Times New Roman" w:hAnsi="Times New Roman" w:cs="Times New Roman"/>
        </w:rPr>
        <w:t>Практическая работа</w:t>
      </w:r>
      <w:bookmarkEnd w:id="418"/>
    </w:p>
    <w:p w:rsidR="00E57B0A" w:rsidRPr="00E118C5" w:rsidRDefault="00E57B0A" w:rsidP="00820F84">
      <w:pPr>
        <w:pStyle w:val="11"/>
        <w:spacing w:after="160" w:line="240" w:lineRule="auto"/>
        <w:jc w:val="both"/>
        <w:rPr>
          <w:color w:val="auto"/>
        </w:rPr>
      </w:pPr>
      <w:r w:rsidRPr="00E118C5">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E57B0A" w:rsidRPr="00E118C5" w:rsidRDefault="00E57B0A" w:rsidP="00820F84">
      <w:pPr>
        <w:pStyle w:val="aa"/>
        <w:jc w:val="both"/>
        <w:rPr>
          <w:rFonts w:ascii="Times New Roman" w:hAnsi="Times New Roman" w:cs="Times New Roman"/>
        </w:rPr>
      </w:pPr>
      <w:bookmarkStart w:id="419" w:name="bookmark1198"/>
      <w:r w:rsidRPr="00E118C5">
        <w:rPr>
          <w:rFonts w:ascii="Times New Roman" w:hAnsi="Times New Roman" w:cs="Times New Roman"/>
        </w:rPr>
        <w:t>Тема 5. Химико-лесной комплекс</w:t>
      </w:r>
      <w:bookmarkEnd w:id="41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Химическая промышленность</w:t>
      </w:r>
    </w:p>
    <w:p w:rsidR="00E57B0A" w:rsidRPr="00E118C5" w:rsidRDefault="00E57B0A" w:rsidP="00820F84">
      <w:pPr>
        <w:pStyle w:val="11"/>
        <w:spacing w:after="160" w:line="240" w:lineRule="auto"/>
        <w:jc w:val="both"/>
        <w:rPr>
          <w:color w:val="auto"/>
        </w:rPr>
      </w:pPr>
      <w:r w:rsidRPr="00E118C5">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118C5">
        <w:rPr>
          <w:i/>
          <w:iCs/>
          <w:color w:val="auto"/>
        </w:rPr>
        <w:t>Основные положения «Стратегии развития химического и нефтехимического комплекса на период до 2030 года».</w:t>
      </w:r>
    </w:p>
    <w:p w:rsidR="00E57B0A" w:rsidRPr="00E118C5" w:rsidRDefault="00E57B0A" w:rsidP="00820F84">
      <w:pPr>
        <w:pStyle w:val="aa"/>
        <w:jc w:val="both"/>
        <w:rPr>
          <w:rFonts w:ascii="Times New Roman" w:hAnsi="Times New Roman" w:cs="Times New Roman"/>
        </w:rPr>
      </w:pPr>
      <w:bookmarkStart w:id="420" w:name="bookmark1201"/>
      <w:r w:rsidRPr="00E118C5">
        <w:rPr>
          <w:rFonts w:ascii="Times New Roman" w:hAnsi="Times New Roman" w:cs="Times New Roman"/>
        </w:rPr>
        <w:t>Лесопромышленный комплекс</w:t>
      </w:r>
      <w:bookmarkEnd w:id="420"/>
    </w:p>
    <w:p w:rsidR="00E57B0A" w:rsidRPr="00E118C5" w:rsidRDefault="00E57B0A" w:rsidP="00820F84">
      <w:pPr>
        <w:pStyle w:val="11"/>
        <w:jc w:val="both"/>
        <w:rPr>
          <w:color w:val="auto"/>
        </w:rPr>
      </w:pPr>
      <w:r w:rsidRPr="00E118C5">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57B0A" w:rsidRPr="00E118C5" w:rsidRDefault="00E57B0A" w:rsidP="00820F84">
      <w:pPr>
        <w:pStyle w:val="11"/>
        <w:spacing w:after="160"/>
        <w:jc w:val="both"/>
        <w:rPr>
          <w:color w:val="auto"/>
        </w:rPr>
      </w:pPr>
      <w:r w:rsidRPr="00E118C5">
        <w:rPr>
          <w:color w:val="auto"/>
        </w:rPr>
        <w:t xml:space="preserve">Лесное хозяйство и окружающая среда. Проблемы и перспективы развития. </w:t>
      </w:r>
      <w:r w:rsidRPr="00E118C5">
        <w:rPr>
          <w:i/>
          <w:iCs/>
          <w:color w:val="auto"/>
        </w:rPr>
        <w:t>Основные положения «Стратегии развития лесного комплекса Российской Федерации до 2030 года».</w:t>
      </w:r>
    </w:p>
    <w:p w:rsidR="00E57B0A" w:rsidRPr="00E118C5" w:rsidRDefault="00E57B0A" w:rsidP="00820F84">
      <w:pPr>
        <w:pStyle w:val="aa"/>
        <w:jc w:val="both"/>
        <w:rPr>
          <w:rFonts w:ascii="Times New Roman" w:hAnsi="Times New Roman" w:cs="Times New Roman"/>
        </w:rPr>
      </w:pPr>
      <w:bookmarkStart w:id="421" w:name="bookmark1203"/>
      <w:r w:rsidRPr="00E118C5">
        <w:rPr>
          <w:rFonts w:ascii="Times New Roman" w:hAnsi="Times New Roman" w:cs="Times New Roman"/>
        </w:rPr>
        <w:t>Практическая работа</w:t>
      </w:r>
      <w:bookmarkEnd w:id="421"/>
    </w:p>
    <w:p w:rsidR="00E57B0A" w:rsidRPr="00E118C5" w:rsidRDefault="00E57B0A" w:rsidP="00820F84">
      <w:pPr>
        <w:pStyle w:val="11"/>
        <w:spacing w:after="160" w:line="252" w:lineRule="auto"/>
        <w:jc w:val="both"/>
        <w:rPr>
          <w:color w:val="auto"/>
        </w:rPr>
      </w:pPr>
      <w:r w:rsidRPr="00E118C5">
        <w:rPr>
          <w:color w:val="auto"/>
        </w:rPr>
        <w:t xml:space="preserve">1. Анализ документов </w:t>
      </w:r>
      <w:r w:rsidRPr="00E118C5">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118C5">
        <w:rPr>
          <w:i/>
          <w:iCs/>
          <w:color w:val="auto"/>
          <w:lang w:val="en-US"/>
        </w:rPr>
        <w:t>II</w:t>
      </w:r>
      <w:r w:rsidRPr="00E118C5">
        <w:rPr>
          <w:i/>
          <w:iCs/>
          <w:color w:val="auto"/>
        </w:rPr>
        <w:t xml:space="preserve"> и </w:t>
      </w:r>
      <w:r w:rsidRPr="00E118C5">
        <w:rPr>
          <w:i/>
          <w:iCs/>
          <w:color w:val="auto"/>
          <w:lang w:val="en-US"/>
        </w:rPr>
        <w:t>III</w:t>
      </w:r>
      <w:r w:rsidRPr="00E118C5">
        <w:rPr>
          <w:i/>
          <w:iCs/>
          <w:color w:val="auto"/>
        </w:rPr>
        <w:t>, Приложения № 1 и № 18)</w:t>
      </w:r>
      <w:r w:rsidRPr="00E118C5">
        <w:rPr>
          <w:color w:val="auto"/>
        </w:rPr>
        <w:t xml:space="preserve"> с целью определения перспектив и проблем развития комплекса.</w:t>
      </w:r>
    </w:p>
    <w:p w:rsidR="00E57B0A" w:rsidRPr="00E118C5" w:rsidRDefault="00E57B0A" w:rsidP="00820F84">
      <w:pPr>
        <w:pStyle w:val="aa"/>
        <w:jc w:val="both"/>
        <w:rPr>
          <w:rFonts w:ascii="Times New Roman" w:hAnsi="Times New Roman" w:cs="Times New Roman"/>
        </w:rPr>
      </w:pPr>
      <w:bookmarkStart w:id="422" w:name="bookmark1205"/>
      <w:r w:rsidRPr="00E118C5">
        <w:rPr>
          <w:rFonts w:ascii="Times New Roman" w:hAnsi="Times New Roman" w:cs="Times New Roman"/>
        </w:rPr>
        <w:t>Тема 6. Агропромышленный комплекс (АПК)</w:t>
      </w:r>
      <w:bookmarkEnd w:id="422"/>
    </w:p>
    <w:p w:rsidR="00E57B0A" w:rsidRPr="00E118C5" w:rsidRDefault="00E57B0A" w:rsidP="00820F84">
      <w:pPr>
        <w:pStyle w:val="11"/>
        <w:spacing w:line="252" w:lineRule="auto"/>
        <w:jc w:val="both"/>
        <w:rPr>
          <w:color w:val="auto"/>
        </w:rPr>
      </w:pPr>
      <w:r w:rsidRPr="00E118C5">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57B0A" w:rsidRPr="00E118C5" w:rsidRDefault="00E57B0A" w:rsidP="00820F84">
      <w:pPr>
        <w:pStyle w:val="11"/>
        <w:spacing w:after="100" w:line="252" w:lineRule="auto"/>
        <w:jc w:val="both"/>
        <w:rPr>
          <w:color w:val="auto"/>
        </w:rPr>
      </w:pPr>
      <w:r w:rsidRPr="00E118C5">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118C5">
        <w:rPr>
          <w:i/>
          <w:iCs/>
          <w:color w:val="auto"/>
        </w:rPr>
        <w:t>«Стратегия развития агропромышленного и рыбохозяйственного комплексов Российской Федерации на период до 2030 года».</w:t>
      </w:r>
      <w:r w:rsidRPr="00E118C5">
        <w:rPr>
          <w:color w:val="auto"/>
        </w:rPr>
        <w:t xml:space="preserve"> Особенности АПК своего края.</w:t>
      </w:r>
    </w:p>
    <w:p w:rsidR="00E57B0A" w:rsidRPr="00E118C5" w:rsidRDefault="00E57B0A" w:rsidP="00820F84">
      <w:pPr>
        <w:pStyle w:val="aa"/>
        <w:jc w:val="both"/>
        <w:rPr>
          <w:rFonts w:ascii="Times New Roman" w:hAnsi="Times New Roman" w:cs="Times New Roman"/>
        </w:rPr>
      </w:pPr>
      <w:bookmarkStart w:id="423" w:name="bookmark1207"/>
      <w:r w:rsidRPr="00E118C5">
        <w:rPr>
          <w:rFonts w:ascii="Times New Roman" w:hAnsi="Times New Roman" w:cs="Times New Roman"/>
        </w:rPr>
        <w:t>Практическая работа</w:t>
      </w:r>
      <w:bookmarkEnd w:id="423"/>
    </w:p>
    <w:p w:rsidR="00E57B0A" w:rsidRPr="00E118C5" w:rsidRDefault="00E57B0A" w:rsidP="00820F84">
      <w:pPr>
        <w:pStyle w:val="11"/>
        <w:numPr>
          <w:ilvl w:val="0"/>
          <w:numId w:val="81"/>
        </w:numPr>
        <w:tabs>
          <w:tab w:val="left" w:pos="531"/>
        </w:tabs>
        <w:spacing w:after="260" w:line="262" w:lineRule="auto"/>
        <w:jc w:val="both"/>
        <w:rPr>
          <w:color w:val="auto"/>
        </w:rPr>
      </w:pPr>
      <w:r w:rsidRPr="00E118C5">
        <w:rPr>
          <w:color w:val="auto"/>
        </w:rPr>
        <w:t>Определение влияния природных и социальных факторов на размещение отраслей АПК.</w:t>
      </w:r>
    </w:p>
    <w:p w:rsidR="00E57B0A" w:rsidRPr="00E118C5" w:rsidRDefault="00E57B0A" w:rsidP="00820F84">
      <w:pPr>
        <w:pStyle w:val="aa"/>
        <w:jc w:val="both"/>
        <w:rPr>
          <w:rFonts w:ascii="Times New Roman" w:hAnsi="Times New Roman" w:cs="Times New Roman"/>
        </w:rPr>
      </w:pPr>
      <w:bookmarkStart w:id="424" w:name="bookmark1209"/>
      <w:r w:rsidRPr="00E118C5">
        <w:rPr>
          <w:rFonts w:ascii="Times New Roman" w:hAnsi="Times New Roman" w:cs="Times New Roman"/>
        </w:rPr>
        <w:t>Тема 7. Инфраструктурный комплекс</w:t>
      </w:r>
      <w:bookmarkEnd w:id="424"/>
    </w:p>
    <w:p w:rsidR="00E57B0A" w:rsidRPr="00E118C5" w:rsidRDefault="00E57B0A" w:rsidP="00820F84">
      <w:pPr>
        <w:pStyle w:val="11"/>
        <w:spacing w:line="259" w:lineRule="auto"/>
        <w:jc w:val="both"/>
        <w:rPr>
          <w:color w:val="auto"/>
        </w:rPr>
      </w:pPr>
      <w:r w:rsidRPr="00E118C5">
        <w:rPr>
          <w:color w:val="auto"/>
        </w:rPr>
        <w:t>Состав: транспорт, информационная инфраструктура; сфера обслуживания, рекреационное хозяйство — место и значение в хозяйстве.</w:t>
      </w:r>
    </w:p>
    <w:p w:rsidR="00E57B0A" w:rsidRPr="00E118C5" w:rsidRDefault="00E57B0A" w:rsidP="00820F84">
      <w:pPr>
        <w:pStyle w:val="11"/>
        <w:spacing w:line="259" w:lineRule="auto"/>
        <w:jc w:val="both"/>
        <w:rPr>
          <w:color w:val="auto"/>
        </w:rPr>
      </w:pPr>
      <w:r w:rsidRPr="00E118C5">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57B0A" w:rsidRPr="00E118C5" w:rsidRDefault="00E57B0A" w:rsidP="00820F84">
      <w:pPr>
        <w:pStyle w:val="11"/>
        <w:spacing w:line="259" w:lineRule="auto"/>
        <w:jc w:val="both"/>
        <w:rPr>
          <w:color w:val="auto"/>
        </w:rPr>
      </w:pPr>
      <w:r w:rsidRPr="00E118C5">
        <w:rPr>
          <w:color w:val="auto"/>
        </w:rPr>
        <w:t>Транспорт и охрана окружающей среды.</w:t>
      </w:r>
    </w:p>
    <w:p w:rsidR="00E57B0A" w:rsidRPr="00E118C5" w:rsidRDefault="00E57B0A" w:rsidP="00820F84">
      <w:pPr>
        <w:pStyle w:val="11"/>
        <w:spacing w:line="259" w:lineRule="auto"/>
        <w:jc w:val="both"/>
        <w:rPr>
          <w:color w:val="auto"/>
        </w:rPr>
      </w:pPr>
      <w:r w:rsidRPr="00E118C5">
        <w:rPr>
          <w:color w:val="auto"/>
        </w:rPr>
        <w:t>Информационная инфраструктура. Рекреационное хозяйство. Особенности сферы обслуживания своего края.</w:t>
      </w:r>
    </w:p>
    <w:p w:rsidR="00E57B0A" w:rsidRPr="00E118C5" w:rsidRDefault="00E57B0A" w:rsidP="00820F84">
      <w:pPr>
        <w:pStyle w:val="11"/>
        <w:spacing w:after="160" w:line="259" w:lineRule="auto"/>
        <w:jc w:val="both"/>
        <w:rPr>
          <w:color w:val="auto"/>
        </w:rPr>
      </w:pPr>
      <w:r w:rsidRPr="00E118C5">
        <w:rPr>
          <w:color w:val="auto"/>
        </w:rPr>
        <w:t xml:space="preserve">Проблемы и перспективы развития комплекса. </w:t>
      </w:r>
      <w:r w:rsidRPr="00E118C5">
        <w:rPr>
          <w:i/>
          <w:iCs/>
          <w:color w:val="auto"/>
        </w:rPr>
        <w:t>«Стратегия развития транспорта России на период до 2030 года, Федеральный проект «Информационная инфраструктура»</w:t>
      </w:r>
      <w:r w:rsidRPr="00E118C5">
        <w:rPr>
          <w:color w:val="auto"/>
        </w:rPr>
        <w:t>.</w:t>
      </w:r>
    </w:p>
    <w:p w:rsidR="00E57B0A" w:rsidRPr="00E118C5" w:rsidRDefault="00E57B0A" w:rsidP="00820F84">
      <w:pPr>
        <w:pStyle w:val="aa"/>
        <w:jc w:val="both"/>
        <w:rPr>
          <w:rFonts w:ascii="Times New Roman" w:hAnsi="Times New Roman" w:cs="Times New Roman"/>
        </w:rPr>
      </w:pPr>
      <w:bookmarkStart w:id="425" w:name="bookmark1211"/>
      <w:r w:rsidRPr="00E118C5">
        <w:rPr>
          <w:rFonts w:ascii="Times New Roman" w:hAnsi="Times New Roman" w:cs="Times New Roman"/>
        </w:rPr>
        <w:t>Практические работы</w:t>
      </w:r>
      <w:bookmarkEnd w:id="425"/>
    </w:p>
    <w:p w:rsidR="00E57B0A" w:rsidRPr="00E118C5" w:rsidRDefault="00E57B0A" w:rsidP="00820F84">
      <w:pPr>
        <w:pStyle w:val="11"/>
        <w:numPr>
          <w:ilvl w:val="0"/>
          <w:numId w:val="363"/>
        </w:numPr>
        <w:tabs>
          <w:tab w:val="left" w:pos="531"/>
        </w:tabs>
        <w:spacing w:line="259" w:lineRule="auto"/>
        <w:jc w:val="both"/>
        <w:rPr>
          <w:color w:val="auto"/>
        </w:rPr>
      </w:pPr>
      <w:r w:rsidRPr="00E118C5">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E57B0A" w:rsidRPr="00E118C5" w:rsidRDefault="00E57B0A" w:rsidP="00820F84">
      <w:pPr>
        <w:pStyle w:val="11"/>
        <w:numPr>
          <w:ilvl w:val="0"/>
          <w:numId w:val="363"/>
        </w:numPr>
        <w:tabs>
          <w:tab w:val="left" w:pos="531"/>
        </w:tabs>
        <w:spacing w:after="260" w:line="259" w:lineRule="auto"/>
        <w:jc w:val="both"/>
        <w:rPr>
          <w:color w:val="auto"/>
        </w:rPr>
      </w:pPr>
      <w:r w:rsidRPr="00E118C5">
        <w:rPr>
          <w:color w:val="auto"/>
        </w:rPr>
        <w:t>Характеристика туристско-рекреационного потенциала своего края.</w:t>
      </w:r>
    </w:p>
    <w:p w:rsidR="00E57B0A" w:rsidRPr="00E118C5" w:rsidRDefault="00E57B0A" w:rsidP="00820F84">
      <w:pPr>
        <w:pStyle w:val="aa"/>
        <w:jc w:val="both"/>
        <w:rPr>
          <w:rFonts w:ascii="Times New Roman" w:hAnsi="Times New Roman" w:cs="Times New Roman"/>
        </w:rPr>
      </w:pPr>
      <w:bookmarkStart w:id="426" w:name="bookmark1213"/>
      <w:r w:rsidRPr="00E118C5">
        <w:rPr>
          <w:rFonts w:ascii="Times New Roman" w:hAnsi="Times New Roman" w:cs="Times New Roman"/>
        </w:rPr>
        <w:t>Тема 8. Обобщение знаний</w:t>
      </w:r>
      <w:bookmarkEnd w:id="426"/>
    </w:p>
    <w:p w:rsidR="00E57B0A" w:rsidRPr="00E118C5" w:rsidRDefault="00E57B0A" w:rsidP="00820F84">
      <w:pPr>
        <w:pStyle w:val="11"/>
        <w:spacing w:line="259" w:lineRule="auto"/>
        <w:jc w:val="both"/>
        <w:rPr>
          <w:color w:val="auto"/>
        </w:rPr>
      </w:pPr>
      <w:r w:rsidRPr="00E118C5">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57B0A" w:rsidRPr="00E118C5" w:rsidRDefault="00E57B0A" w:rsidP="00820F84">
      <w:pPr>
        <w:pStyle w:val="11"/>
        <w:spacing w:after="100" w:line="259" w:lineRule="auto"/>
        <w:jc w:val="both"/>
        <w:rPr>
          <w:color w:val="auto"/>
        </w:rPr>
      </w:pPr>
      <w:r w:rsidRPr="00E118C5">
        <w:rPr>
          <w:color w:val="auto"/>
        </w:rPr>
        <w:t xml:space="preserve">Развитие хозяйства и состояние окружающей среды. </w:t>
      </w:r>
      <w:r w:rsidRPr="00E118C5">
        <w:rPr>
          <w:i/>
          <w:iCs/>
          <w:color w:val="auto"/>
        </w:rPr>
        <w:t>«Стратегия экологической безопасности Российской Федерации до 2025 года»</w:t>
      </w:r>
      <w:r w:rsidRPr="00E118C5">
        <w:rPr>
          <w:color w:val="auto"/>
        </w:rPr>
        <w:t xml:space="preserve"> и государственные меры по переходу России к модели устойчивого развития.</w:t>
      </w:r>
    </w:p>
    <w:p w:rsidR="00E57B0A" w:rsidRPr="00E118C5" w:rsidRDefault="00E57B0A" w:rsidP="00820F84">
      <w:pPr>
        <w:pStyle w:val="aa"/>
        <w:jc w:val="both"/>
        <w:rPr>
          <w:rFonts w:ascii="Times New Roman" w:hAnsi="Times New Roman" w:cs="Times New Roman"/>
        </w:rPr>
      </w:pPr>
      <w:bookmarkStart w:id="427" w:name="bookmark1215"/>
      <w:r w:rsidRPr="00E118C5">
        <w:rPr>
          <w:rFonts w:ascii="Times New Roman" w:hAnsi="Times New Roman" w:cs="Times New Roman"/>
        </w:rPr>
        <w:t>Практическая работа</w:t>
      </w:r>
      <w:bookmarkEnd w:id="427"/>
    </w:p>
    <w:p w:rsidR="00E57B0A" w:rsidRPr="00E118C5" w:rsidRDefault="00E57B0A" w:rsidP="00820F84">
      <w:pPr>
        <w:pStyle w:val="11"/>
        <w:numPr>
          <w:ilvl w:val="0"/>
          <w:numId w:val="82"/>
        </w:numPr>
        <w:tabs>
          <w:tab w:val="left" w:pos="540"/>
        </w:tabs>
        <w:spacing w:after="200" w:line="257" w:lineRule="auto"/>
        <w:jc w:val="both"/>
        <w:rPr>
          <w:color w:val="auto"/>
        </w:rPr>
      </w:pPr>
      <w:r w:rsidRPr="00E118C5">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E57B0A" w:rsidRPr="00E118C5" w:rsidRDefault="00E57B0A" w:rsidP="00820F84">
      <w:pPr>
        <w:pStyle w:val="aa"/>
        <w:jc w:val="both"/>
        <w:rPr>
          <w:rFonts w:ascii="Times New Roman" w:hAnsi="Times New Roman" w:cs="Times New Roman"/>
        </w:rPr>
      </w:pPr>
      <w:bookmarkStart w:id="428" w:name="bookmark1217"/>
      <w:r w:rsidRPr="00E118C5">
        <w:rPr>
          <w:rFonts w:ascii="Times New Roman" w:hAnsi="Times New Roman" w:cs="Times New Roman"/>
        </w:rPr>
        <w:t>РАЗДЕЛ 5. РЕГИОНЫ РОССИИ</w:t>
      </w:r>
      <w:bookmarkStart w:id="429" w:name="bookmark1219"/>
      <w:bookmarkEnd w:id="42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Тема 1. Западный макрорегион (Европейская часть) России</w:t>
      </w:r>
      <w:bookmarkEnd w:id="429"/>
    </w:p>
    <w:p w:rsidR="00E57B0A" w:rsidRPr="00E118C5" w:rsidRDefault="00E57B0A" w:rsidP="00820F84">
      <w:pPr>
        <w:pStyle w:val="11"/>
        <w:spacing w:after="140"/>
        <w:jc w:val="both"/>
        <w:rPr>
          <w:color w:val="auto"/>
        </w:rPr>
      </w:pPr>
      <w:r w:rsidRPr="00E118C5">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57B0A" w:rsidRPr="00E118C5" w:rsidRDefault="00E57B0A" w:rsidP="00820F84">
      <w:pPr>
        <w:pStyle w:val="aa"/>
        <w:jc w:val="both"/>
        <w:rPr>
          <w:rFonts w:ascii="Times New Roman" w:hAnsi="Times New Roman" w:cs="Times New Roman"/>
        </w:rPr>
      </w:pPr>
      <w:bookmarkStart w:id="430" w:name="bookmark1221"/>
      <w:r w:rsidRPr="00E118C5">
        <w:rPr>
          <w:rFonts w:ascii="Times New Roman" w:hAnsi="Times New Roman" w:cs="Times New Roman"/>
        </w:rPr>
        <w:t>Практические работы</w:t>
      </w:r>
      <w:bookmarkEnd w:id="430"/>
    </w:p>
    <w:p w:rsidR="00E57B0A" w:rsidRPr="00E118C5" w:rsidRDefault="00E57B0A" w:rsidP="00820F84">
      <w:pPr>
        <w:pStyle w:val="11"/>
        <w:numPr>
          <w:ilvl w:val="0"/>
          <w:numId w:val="82"/>
        </w:numPr>
        <w:tabs>
          <w:tab w:val="left" w:pos="540"/>
        </w:tabs>
        <w:jc w:val="both"/>
        <w:rPr>
          <w:color w:val="auto"/>
        </w:rPr>
      </w:pPr>
      <w:r w:rsidRPr="00E118C5">
        <w:rPr>
          <w:color w:val="auto"/>
        </w:rPr>
        <w:t>Сравнение ЭГП двух географических районов страны по разным источникам информации.</w:t>
      </w:r>
    </w:p>
    <w:p w:rsidR="00E57B0A" w:rsidRPr="00E118C5" w:rsidRDefault="00E57B0A" w:rsidP="00820F84">
      <w:pPr>
        <w:pStyle w:val="11"/>
        <w:numPr>
          <w:ilvl w:val="0"/>
          <w:numId w:val="82"/>
        </w:numPr>
        <w:tabs>
          <w:tab w:val="left" w:pos="540"/>
        </w:tabs>
        <w:spacing w:after="140"/>
        <w:jc w:val="both"/>
        <w:rPr>
          <w:color w:val="auto"/>
        </w:rPr>
      </w:pPr>
      <w:r w:rsidRPr="00E118C5">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57B0A" w:rsidRPr="00E118C5" w:rsidRDefault="00E57B0A" w:rsidP="00820F84">
      <w:pPr>
        <w:pStyle w:val="aa"/>
        <w:jc w:val="both"/>
        <w:rPr>
          <w:rFonts w:ascii="Times New Roman" w:hAnsi="Times New Roman" w:cs="Times New Roman"/>
        </w:rPr>
      </w:pPr>
      <w:bookmarkStart w:id="431" w:name="bookmark1223"/>
      <w:r w:rsidRPr="00E118C5">
        <w:rPr>
          <w:rFonts w:ascii="Times New Roman" w:hAnsi="Times New Roman" w:cs="Times New Roman"/>
        </w:rPr>
        <w:t>Тема 2. Восточный макрорегион (Азиатская часть) России</w:t>
      </w:r>
      <w:bookmarkEnd w:id="431"/>
    </w:p>
    <w:p w:rsidR="00E57B0A" w:rsidRPr="00E118C5" w:rsidRDefault="00E57B0A" w:rsidP="00820F84">
      <w:pPr>
        <w:pStyle w:val="11"/>
        <w:spacing w:after="140"/>
        <w:jc w:val="both"/>
        <w:rPr>
          <w:color w:val="auto"/>
        </w:rPr>
      </w:pPr>
      <w:r w:rsidRPr="00E118C5">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57B0A" w:rsidRPr="00E118C5" w:rsidRDefault="00E57B0A" w:rsidP="00820F84">
      <w:pPr>
        <w:pStyle w:val="aa"/>
        <w:jc w:val="both"/>
        <w:rPr>
          <w:rFonts w:ascii="Times New Roman" w:hAnsi="Times New Roman" w:cs="Times New Roman"/>
        </w:rPr>
      </w:pPr>
      <w:bookmarkStart w:id="432" w:name="bookmark1225"/>
      <w:r w:rsidRPr="00E118C5">
        <w:rPr>
          <w:rFonts w:ascii="Times New Roman" w:hAnsi="Times New Roman" w:cs="Times New Roman"/>
        </w:rPr>
        <w:t>Практическая работа</w:t>
      </w:r>
      <w:bookmarkEnd w:id="432"/>
    </w:p>
    <w:p w:rsidR="00E57B0A" w:rsidRPr="00E118C5" w:rsidRDefault="00E57B0A" w:rsidP="00820F84">
      <w:pPr>
        <w:pStyle w:val="11"/>
        <w:spacing w:after="140" w:line="257" w:lineRule="auto"/>
        <w:jc w:val="both"/>
        <w:rPr>
          <w:color w:val="auto"/>
        </w:rPr>
      </w:pPr>
      <w:r w:rsidRPr="00E118C5">
        <w:rPr>
          <w:color w:val="auto"/>
        </w:rPr>
        <w:t>1. Сравнение человеческого капитала двух географических районов (субъектов Российской Федерации) по заданным критериям.</w:t>
      </w:r>
    </w:p>
    <w:p w:rsidR="00E57B0A" w:rsidRPr="00E118C5" w:rsidRDefault="00E57B0A" w:rsidP="00820F84">
      <w:pPr>
        <w:pStyle w:val="aa"/>
        <w:jc w:val="both"/>
        <w:rPr>
          <w:rFonts w:ascii="Times New Roman" w:hAnsi="Times New Roman" w:cs="Times New Roman"/>
        </w:rPr>
      </w:pPr>
      <w:bookmarkStart w:id="433" w:name="bookmark1227"/>
      <w:r w:rsidRPr="00E118C5">
        <w:rPr>
          <w:rFonts w:ascii="Times New Roman" w:hAnsi="Times New Roman" w:cs="Times New Roman"/>
        </w:rPr>
        <w:t>Тема 3. Обобщение знаний</w:t>
      </w:r>
      <w:bookmarkEnd w:id="433"/>
    </w:p>
    <w:p w:rsidR="00E57B0A" w:rsidRPr="00E118C5" w:rsidRDefault="00E57B0A" w:rsidP="00820F84">
      <w:pPr>
        <w:pStyle w:val="11"/>
        <w:spacing w:after="160" w:line="257" w:lineRule="auto"/>
        <w:jc w:val="both"/>
        <w:rPr>
          <w:color w:val="auto"/>
        </w:rPr>
      </w:pPr>
      <w:r w:rsidRPr="00E118C5">
        <w:rPr>
          <w:color w:val="auto"/>
        </w:rPr>
        <w:t xml:space="preserve">Федеральные и региональные целевые программы. </w:t>
      </w:r>
      <w:r w:rsidRPr="00E118C5">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118C5">
        <w:rPr>
          <w:color w:val="auto"/>
        </w:rPr>
        <w:t>.</w:t>
      </w:r>
    </w:p>
    <w:p w:rsidR="00E57B0A" w:rsidRPr="00E118C5" w:rsidRDefault="00E57B0A" w:rsidP="00820F84">
      <w:pPr>
        <w:pStyle w:val="aa"/>
        <w:jc w:val="both"/>
        <w:rPr>
          <w:rFonts w:ascii="Times New Roman" w:hAnsi="Times New Roman" w:cs="Times New Roman"/>
        </w:rPr>
      </w:pPr>
      <w:bookmarkStart w:id="434" w:name="bookmark1229"/>
      <w:r w:rsidRPr="00E118C5">
        <w:rPr>
          <w:rFonts w:ascii="Times New Roman" w:hAnsi="Times New Roman" w:cs="Times New Roman"/>
        </w:rPr>
        <w:t>РАЗДЕЛ 6. РОССИЯ В СОВРЕМЕННОМ МИРЕ</w:t>
      </w:r>
      <w:bookmarkEnd w:id="434"/>
    </w:p>
    <w:p w:rsidR="00E57B0A" w:rsidRPr="00E118C5" w:rsidRDefault="00E57B0A" w:rsidP="00820F84">
      <w:pPr>
        <w:pStyle w:val="11"/>
        <w:spacing w:line="240" w:lineRule="auto"/>
        <w:jc w:val="both"/>
        <w:rPr>
          <w:color w:val="auto"/>
        </w:rPr>
      </w:pPr>
      <w:r w:rsidRPr="00E118C5">
        <w:rPr>
          <w:color w:val="auto"/>
        </w:rPr>
        <w:t xml:space="preserve">Россия в системе международного географического разделения труда. </w:t>
      </w:r>
      <w:r w:rsidRPr="00E118C5">
        <w:rPr>
          <w:i/>
          <w:iCs/>
          <w:color w:val="auto"/>
        </w:rPr>
        <w:t>Россия в составе международных экономических и политических организаций. Взаимосвязи России с другими странами мира.</w:t>
      </w:r>
      <w:r w:rsidRPr="00E118C5">
        <w:rPr>
          <w:color w:val="auto"/>
        </w:rPr>
        <w:t xml:space="preserve"> Россия и страны СНГ. ЕАЭС.</w:t>
      </w:r>
    </w:p>
    <w:p w:rsidR="00E57B0A" w:rsidRPr="00E118C5" w:rsidRDefault="00E57B0A" w:rsidP="00820F84">
      <w:pPr>
        <w:pStyle w:val="11"/>
        <w:spacing w:after="60" w:line="240" w:lineRule="auto"/>
        <w:jc w:val="both"/>
        <w:rPr>
          <w:color w:val="auto"/>
        </w:rPr>
        <w:sectPr w:rsidR="00E57B0A" w:rsidRPr="00E118C5">
          <w:footnotePr>
            <w:numRestart w:val="eachPage"/>
          </w:footnotePr>
          <w:pgSz w:w="7824" w:h="12019"/>
          <w:pgMar w:top="572" w:right="711" w:bottom="971" w:left="710" w:header="0" w:footer="3" w:gutter="0"/>
          <w:cols w:space="720"/>
          <w:noEndnote/>
          <w:docGrid w:linePitch="360"/>
        </w:sectPr>
      </w:pPr>
      <w:r w:rsidRPr="00E118C5">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57B0A" w:rsidRPr="00E118C5" w:rsidRDefault="00E57B0A" w:rsidP="00820F84">
      <w:pPr>
        <w:pStyle w:val="aa"/>
        <w:jc w:val="both"/>
        <w:rPr>
          <w:rFonts w:ascii="Times New Roman" w:hAnsi="Times New Roman" w:cs="Times New Roman"/>
        </w:rPr>
      </w:pPr>
      <w:bookmarkStart w:id="435" w:name="bookmark1231"/>
      <w:r w:rsidRPr="00E118C5">
        <w:rPr>
          <w:rFonts w:ascii="Times New Roman" w:hAnsi="Times New Roman" w:cs="Times New Roman"/>
        </w:rPr>
        <w:t>ПЛАНИРУЕМЫЕ РЕЗУЛЬТАТЫ ОСВОЕНИЯ</w:t>
      </w:r>
      <w:bookmarkEnd w:id="43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УЧЕБНОГО ПРЕДМЕТА «ГЕОГРАФИЯ»</w:t>
      </w:r>
    </w:p>
    <w:p w:rsidR="00E57B0A" w:rsidRPr="00E118C5" w:rsidRDefault="00E57B0A" w:rsidP="00240D6B">
      <w:pPr>
        <w:pStyle w:val="aa"/>
        <w:pBdr>
          <w:bottom w:val="single" w:sz="12" w:space="1" w:color="auto"/>
        </w:pBdr>
        <w:rPr>
          <w:rFonts w:ascii="Times New Roman" w:hAnsi="Times New Roman" w:cs="Times New Roman"/>
        </w:rPr>
      </w:pPr>
      <w:r w:rsidRPr="00E118C5">
        <w:rPr>
          <w:rFonts w:ascii="Times New Roman" w:hAnsi="Times New Roman" w:cs="Times New Roman"/>
        </w:rPr>
        <w:t>НА УРОВНЕ ОСНОВНОГО ОБЩЕГО ОБРАЗОВАНИЯ</w:t>
      </w:r>
    </w:p>
    <w:p w:rsidR="00E57B0A" w:rsidRPr="00E118C5" w:rsidRDefault="00E57B0A" w:rsidP="00820F84">
      <w:pPr>
        <w:pStyle w:val="aa"/>
        <w:jc w:val="both"/>
        <w:rPr>
          <w:rFonts w:ascii="Times New Roman" w:hAnsi="Times New Roman" w:cs="Times New Roman"/>
        </w:rPr>
      </w:pPr>
      <w:bookmarkStart w:id="436" w:name="bookmark123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bookmarkEnd w:id="436"/>
    </w:p>
    <w:p w:rsidR="00E57B0A" w:rsidRPr="00E118C5" w:rsidRDefault="00E57B0A" w:rsidP="00820F84">
      <w:pPr>
        <w:pStyle w:val="11"/>
        <w:spacing w:line="240" w:lineRule="auto"/>
        <w:jc w:val="both"/>
        <w:rPr>
          <w:color w:val="auto"/>
        </w:rPr>
      </w:pPr>
      <w:r w:rsidRPr="00E118C5">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57B0A" w:rsidRPr="00E118C5" w:rsidRDefault="00E57B0A" w:rsidP="00820F84">
      <w:pPr>
        <w:pStyle w:val="11"/>
        <w:spacing w:line="240" w:lineRule="auto"/>
        <w:jc w:val="both"/>
        <w:rPr>
          <w:color w:val="auto"/>
        </w:rPr>
      </w:pPr>
      <w:r w:rsidRPr="00E118C5">
        <w:rPr>
          <w:i/>
          <w:iCs/>
          <w:color w:val="auto"/>
        </w:rPr>
        <w:t>Патриотического воспитания</w:t>
      </w:r>
      <w:r w:rsidRPr="00E118C5">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57B0A" w:rsidRPr="00E118C5" w:rsidRDefault="00E57B0A" w:rsidP="00820F84">
      <w:pPr>
        <w:pStyle w:val="11"/>
        <w:spacing w:line="240" w:lineRule="auto"/>
        <w:jc w:val="both"/>
        <w:rPr>
          <w:color w:val="auto"/>
        </w:rPr>
      </w:pPr>
      <w:r w:rsidRPr="00E118C5">
        <w:rPr>
          <w:i/>
          <w:iCs/>
          <w:color w:val="auto"/>
        </w:rPr>
        <w:t>Гражданского воспитания</w:t>
      </w:r>
      <w:r w:rsidRPr="00E118C5">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E57B0A" w:rsidRPr="00E118C5" w:rsidRDefault="00E57B0A" w:rsidP="00820F84">
      <w:pPr>
        <w:pStyle w:val="11"/>
        <w:spacing w:line="240" w:lineRule="auto"/>
        <w:jc w:val="both"/>
        <w:rPr>
          <w:color w:val="auto"/>
        </w:rPr>
      </w:pPr>
      <w:r w:rsidRPr="00E118C5">
        <w:rPr>
          <w:i/>
          <w:iCs/>
          <w:color w:val="auto"/>
        </w:rPr>
        <w:t>Духовно-нравственного воспитания</w:t>
      </w:r>
      <w:r w:rsidRPr="00E118C5">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57B0A" w:rsidRPr="00E118C5" w:rsidRDefault="00E57B0A" w:rsidP="00820F84">
      <w:pPr>
        <w:pStyle w:val="11"/>
        <w:jc w:val="both"/>
        <w:rPr>
          <w:color w:val="auto"/>
        </w:rPr>
      </w:pPr>
      <w:r w:rsidRPr="00E118C5">
        <w:rPr>
          <w:i/>
          <w:iCs/>
          <w:color w:val="auto"/>
        </w:rPr>
        <w:t>Эстетического воспитания</w:t>
      </w:r>
      <w:r w:rsidRPr="00E118C5">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57B0A" w:rsidRPr="00E118C5" w:rsidRDefault="00E57B0A" w:rsidP="00820F84">
      <w:pPr>
        <w:pStyle w:val="11"/>
        <w:jc w:val="both"/>
        <w:rPr>
          <w:color w:val="auto"/>
        </w:rPr>
      </w:pPr>
      <w:r w:rsidRPr="00E118C5">
        <w:rPr>
          <w:i/>
          <w:iCs/>
          <w:color w:val="auto"/>
        </w:rPr>
        <w:t>Ценности научного познания</w:t>
      </w:r>
      <w:r w:rsidRPr="00E118C5">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57B0A" w:rsidRPr="00E118C5" w:rsidRDefault="00E57B0A" w:rsidP="00820F84">
      <w:pPr>
        <w:pStyle w:val="11"/>
        <w:jc w:val="both"/>
        <w:rPr>
          <w:color w:val="auto"/>
        </w:rPr>
      </w:pPr>
      <w:r w:rsidRPr="00E118C5">
        <w:rPr>
          <w:i/>
          <w:iCs/>
          <w:color w:val="auto"/>
        </w:rPr>
        <w:t>Физического воспитания, формирования культуры здоровья и эмоционального благополучия</w:t>
      </w:r>
      <w:r w:rsidRPr="00E118C5">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57B0A" w:rsidRPr="00E118C5" w:rsidRDefault="00E57B0A" w:rsidP="00820F84">
      <w:pPr>
        <w:pStyle w:val="11"/>
        <w:jc w:val="both"/>
        <w:rPr>
          <w:color w:val="auto"/>
        </w:rPr>
      </w:pPr>
      <w:r w:rsidRPr="00E118C5">
        <w:rPr>
          <w:i/>
          <w:iCs/>
          <w:color w:val="auto"/>
        </w:rPr>
        <w:t>Трудового воспитания</w:t>
      </w:r>
      <w:r w:rsidRPr="00E118C5">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7B0A" w:rsidRPr="00E118C5" w:rsidRDefault="00E57B0A" w:rsidP="00820F84">
      <w:pPr>
        <w:pStyle w:val="11"/>
        <w:spacing w:after="160"/>
        <w:jc w:val="both"/>
        <w:rPr>
          <w:color w:val="auto"/>
        </w:rPr>
      </w:pPr>
      <w:r w:rsidRPr="00E118C5">
        <w:rPr>
          <w:i/>
          <w:iCs/>
          <w:color w:val="auto"/>
        </w:rPr>
        <w:t>Экологического воспитания</w:t>
      </w:r>
      <w:r w:rsidRPr="00E118C5">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7B0A" w:rsidRPr="00E118C5" w:rsidRDefault="00E57B0A" w:rsidP="00820F84">
      <w:pPr>
        <w:pStyle w:val="aa"/>
        <w:jc w:val="both"/>
        <w:rPr>
          <w:rFonts w:ascii="Times New Roman" w:hAnsi="Times New Roman" w:cs="Times New Roman"/>
        </w:rPr>
      </w:pPr>
      <w:bookmarkStart w:id="437" w:name="bookmark1237"/>
      <w:r w:rsidRPr="00E118C5">
        <w:rPr>
          <w:rFonts w:ascii="Times New Roman" w:hAnsi="Times New Roman" w:cs="Times New Roman"/>
        </w:rPr>
        <w:t>МЕТАПРЕДМЕТНЫЕ РЕЗУЛЬТАТЫ</w:t>
      </w:r>
      <w:bookmarkEnd w:id="437"/>
    </w:p>
    <w:p w:rsidR="00E57B0A" w:rsidRPr="00E118C5" w:rsidRDefault="00E57B0A" w:rsidP="00820F84">
      <w:pPr>
        <w:pStyle w:val="11"/>
        <w:spacing w:after="160" w:line="257" w:lineRule="auto"/>
        <w:jc w:val="both"/>
        <w:rPr>
          <w:color w:val="auto"/>
        </w:rPr>
      </w:pPr>
      <w:r w:rsidRPr="00E118C5">
        <w:rPr>
          <w:color w:val="auto"/>
        </w:rPr>
        <w:t xml:space="preserve">Изучение географии в основной школе способствует достижению </w:t>
      </w:r>
      <w:r w:rsidRPr="00E118C5">
        <w:rPr>
          <w:b/>
          <w:bCs/>
          <w:color w:val="auto"/>
        </w:rPr>
        <w:t xml:space="preserve">метапредметных </w:t>
      </w:r>
      <w:r w:rsidRPr="00E118C5">
        <w:rPr>
          <w:color w:val="auto"/>
        </w:rPr>
        <w:t>результатов, в том числе:</w:t>
      </w:r>
    </w:p>
    <w:p w:rsidR="00E57B0A" w:rsidRPr="00E118C5" w:rsidRDefault="00E57B0A" w:rsidP="00820F84">
      <w:pPr>
        <w:pStyle w:val="aa"/>
        <w:jc w:val="both"/>
        <w:rPr>
          <w:rFonts w:ascii="Times New Roman" w:hAnsi="Times New Roman" w:cs="Times New Roman"/>
        </w:rPr>
      </w:pPr>
      <w:bookmarkStart w:id="438" w:name="bookmark1239"/>
      <w:r w:rsidRPr="00E118C5">
        <w:rPr>
          <w:rFonts w:ascii="Times New Roman" w:hAnsi="Times New Roman" w:cs="Times New Roman"/>
        </w:rPr>
        <w:t>Овладению универсальными познавательными действиями:</w:t>
      </w:r>
      <w:bookmarkEnd w:id="438"/>
    </w:p>
    <w:p w:rsidR="00E57B0A" w:rsidRPr="00E118C5" w:rsidRDefault="00E57B0A" w:rsidP="00820F84">
      <w:pPr>
        <w:pStyle w:val="11"/>
        <w:spacing w:line="269" w:lineRule="auto"/>
        <w:jc w:val="both"/>
        <w:rPr>
          <w:color w:val="auto"/>
        </w:rPr>
      </w:pPr>
      <w:r w:rsidRPr="00E118C5">
        <w:rPr>
          <w:b/>
          <w:bCs/>
          <w:i/>
          <w:iCs/>
          <w:color w:val="auto"/>
        </w:rPr>
        <w:t>Базовые логические действия</w:t>
      </w:r>
    </w:p>
    <w:p w:rsidR="00E57B0A" w:rsidRPr="00E118C5" w:rsidRDefault="00E57B0A" w:rsidP="00820F84">
      <w:pPr>
        <w:pStyle w:val="11"/>
        <w:ind w:left="240" w:hanging="240"/>
        <w:jc w:val="both"/>
        <w:rPr>
          <w:color w:val="auto"/>
        </w:rPr>
      </w:pPr>
      <w:r w:rsidRPr="00E118C5">
        <w:rPr>
          <w:color w:val="auto"/>
        </w:rPr>
        <w:t>—Выявлять и характеризовать существенные признаки географических объектов, процессов и явлений;</w:t>
      </w:r>
    </w:p>
    <w:p w:rsidR="00E57B0A" w:rsidRPr="00E118C5" w:rsidRDefault="00E57B0A" w:rsidP="00820F84">
      <w:pPr>
        <w:pStyle w:val="11"/>
        <w:ind w:left="240" w:hanging="240"/>
        <w:jc w:val="both"/>
        <w:rPr>
          <w:color w:val="auto"/>
        </w:rPr>
      </w:pPr>
      <w:r w:rsidRPr="00E118C5">
        <w:rPr>
          <w:color w:val="auto"/>
        </w:rPr>
        <w:t>—устанавливать существенный признак классификации географических объектов, процессов и явлений, основания для их сравнения;</w:t>
      </w:r>
    </w:p>
    <w:p w:rsidR="00E57B0A" w:rsidRPr="00E118C5" w:rsidRDefault="00E57B0A" w:rsidP="00820F84">
      <w:pPr>
        <w:pStyle w:val="11"/>
        <w:ind w:left="240" w:hanging="240"/>
        <w:jc w:val="both"/>
        <w:rPr>
          <w:color w:val="auto"/>
        </w:rPr>
      </w:pPr>
      <w:r w:rsidRPr="00E118C5">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E57B0A" w:rsidRPr="00E118C5" w:rsidRDefault="00E57B0A" w:rsidP="00820F84">
      <w:pPr>
        <w:pStyle w:val="11"/>
        <w:ind w:left="240" w:hanging="240"/>
        <w:jc w:val="both"/>
        <w:rPr>
          <w:color w:val="auto"/>
        </w:rPr>
      </w:pPr>
      <w:r w:rsidRPr="00E118C5">
        <w:rPr>
          <w:color w:val="auto"/>
        </w:rPr>
        <w:t>—выявлять дефициты географической информации, данных, необходимых для решения поставленной задачи;</w:t>
      </w:r>
    </w:p>
    <w:p w:rsidR="00E57B0A" w:rsidRPr="00E118C5" w:rsidRDefault="00E57B0A" w:rsidP="00820F84">
      <w:pPr>
        <w:pStyle w:val="11"/>
        <w:ind w:left="240" w:hanging="240"/>
        <w:jc w:val="both"/>
        <w:rPr>
          <w:color w:val="auto"/>
        </w:rPr>
      </w:pPr>
      <w:r w:rsidRPr="00E118C5">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57B0A" w:rsidRPr="00E118C5" w:rsidRDefault="00E57B0A" w:rsidP="00820F84">
      <w:pPr>
        <w:pStyle w:val="11"/>
        <w:spacing w:after="100"/>
        <w:ind w:left="240" w:hanging="240"/>
        <w:jc w:val="both"/>
        <w:rPr>
          <w:color w:val="auto"/>
        </w:rPr>
      </w:pPr>
      <w:r w:rsidRPr="00E118C5">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11"/>
        <w:spacing w:line="269" w:lineRule="auto"/>
        <w:ind w:firstLine="220"/>
        <w:jc w:val="both"/>
        <w:rPr>
          <w:color w:val="auto"/>
        </w:rPr>
      </w:pPr>
      <w:r w:rsidRPr="00E118C5">
        <w:rPr>
          <w:b/>
          <w:bCs/>
          <w:i/>
          <w:iCs/>
          <w:color w:val="auto"/>
        </w:rPr>
        <w:t>Базовые исследовательские действия</w:t>
      </w:r>
    </w:p>
    <w:p w:rsidR="00E57B0A" w:rsidRPr="00E118C5" w:rsidRDefault="00E57B0A" w:rsidP="00820F84">
      <w:pPr>
        <w:pStyle w:val="11"/>
        <w:ind w:left="220" w:hanging="220"/>
        <w:jc w:val="both"/>
        <w:rPr>
          <w:color w:val="auto"/>
        </w:rPr>
      </w:pPr>
      <w:r w:rsidRPr="00E118C5">
        <w:rPr>
          <w:color w:val="auto"/>
        </w:rPr>
        <w:t>—Использовать географические вопросы как исследовательский инструмент познания;</w:t>
      </w:r>
    </w:p>
    <w:p w:rsidR="00E57B0A" w:rsidRPr="00E118C5" w:rsidRDefault="00E57B0A" w:rsidP="00820F84">
      <w:pPr>
        <w:pStyle w:val="11"/>
        <w:ind w:left="220" w:hanging="220"/>
        <w:jc w:val="both"/>
        <w:rPr>
          <w:color w:val="auto"/>
        </w:rPr>
      </w:pPr>
      <w:r w:rsidRPr="00E118C5">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57B0A" w:rsidRPr="00E118C5" w:rsidRDefault="00E57B0A" w:rsidP="00820F84">
      <w:pPr>
        <w:pStyle w:val="11"/>
        <w:ind w:left="220" w:hanging="220"/>
        <w:jc w:val="both"/>
        <w:rPr>
          <w:color w:val="auto"/>
        </w:rPr>
      </w:pPr>
      <w:r w:rsidRPr="00E118C5">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57B0A" w:rsidRPr="00E118C5" w:rsidRDefault="00E57B0A" w:rsidP="00820F84">
      <w:pPr>
        <w:pStyle w:val="11"/>
        <w:ind w:left="220" w:hanging="220"/>
        <w:jc w:val="both"/>
        <w:rPr>
          <w:color w:val="auto"/>
        </w:rPr>
      </w:pPr>
      <w:r w:rsidRPr="00E118C5">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57B0A" w:rsidRPr="00E118C5" w:rsidRDefault="00E57B0A" w:rsidP="00820F84">
      <w:pPr>
        <w:pStyle w:val="11"/>
        <w:ind w:left="220" w:hanging="220"/>
        <w:jc w:val="both"/>
        <w:rPr>
          <w:color w:val="auto"/>
        </w:rPr>
      </w:pPr>
      <w:r w:rsidRPr="00E118C5">
        <w:rPr>
          <w:color w:val="auto"/>
        </w:rPr>
        <w:t>—оценивать достоверность информации, полученной в ходе географического исследования;</w:t>
      </w:r>
    </w:p>
    <w:p w:rsidR="00E57B0A" w:rsidRPr="00E118C5" w:rsidRDefault="00E57B0A" w:rsidP="00820F84">
      <w:pPr>
        <w:pStyle w:val="11"/>
        <w:ind w:left="220" w:hanging="220"/>
        <w:jc w:val="both"/>
        <w:rPr>
          <w:color w:val="auto"/>
        </w:rPr>
      </w:pPr>
      <w:r w:rsidRPr="00E118C5">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57B0A" w:rsidRPr="00E118C5" w:rsidRDefault="00E57B0A" w:rsidP="00820F84">
      <w:pPr>
        <w:pStyle w:val="11"/>
        <w:ind w:left="220" w:hanging="220"/>
        <w:jc w:val="both"/>
        <w:rPr>
          <w:color w:val="auto"/>
        </w:rPr>
      </w:pPr>
      <w:r w:rsidRPr="00E118C5">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57B0A" w:rsidRPr="00E118C5" w:rsidRDefault="00E57B0A" w:rsidP="00820F84">
      <w:pPr>
        <w:pStyle w:val="11"/>
        <w:spacing w:line="269" w:lineRule="auto"/>
        <w:ind w:firstLine="220"/>
        <w:jc w:val="both"/>
        <w:rPr>
          <w:color w:val="auto"/>
        </w:rPr>
      </w:pPr>
      <w:r w:rsidRPr="00E118C5">
        <w:rPr>
          <w:b/>
          <w:bCs/>
          <w:i/>
          <w:iCs/>
          <w:color w:val="auto"/>
        </w:rPr>
        <w:t>Работа с информацией</w:t>
      </w:r>
    </w:p>
    <w:p w:rsidR="00E57B0A" w:rsidRPr="00E118C5" w:rsidRDefault="00E57B0A" w:rsidP="00820F84">
      <w:pPr>
        <w:pStyle w:val="11"/>
        <w:ind w:left="220" w:hanging="220"/>
        <w:jc w:val="both"/>
        <w:rPr>
          <w:color w:val="auto"/>
        </w:rPr>
      </w:pPr>
      <w:r w:rsidRPr="00E118C5">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57B0A" w:rsidRPr="00E118C5" w:rsidRDefault="00E57B0A" w:rsidP="00820F84">
      <w:pPr>
        <w:pStyle w:val="11"/>
        <w:ind w:left="220" w:hanging="220"/>
        <w:jc w:val="both"/>
        <w:rPr>
          <w:color w:val="auto"/>
        </w:rPr>
      </w:pPr>
      <w:r w:rsidRPr="00E118C5">
        <w:rPr>
          <w:color w:val="auto"/>
        </w:rPr>
        <w:t>—выбирать, анализировать и интерпретировать географическую информацию различных видов и форм представления;</w:t>
      </w:r>
    </w:p>
    <w:p w:rsidR="00E57B0A" w:rsidRPr="00E118C5" w:rsidRDefault="00E57B0A" w:rsidP="00820F84">
      <w:pPr>
        <w:pStyle w:val="11"/>
        <w:ind w:left="220" w:hanging="220"/>
        <w:jc w:val="both"/>
        <w:rPr>
          <w:color w:val="auto"/>
        </w:rPr>
      </w:pPr>
      <w:r w:rsidRPr="00E118C5">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E57B0A" w:rsidRPr="00E118C5" w:rsidRDefault="00E57B0A" w:rsidP="00820F84">
      <w:pPr>
        <w:pStyle w:val="11"/>
        <w:ind w:left="220" w:hanging="220"/>
        <w:jc w:val="both"/>
        <w:rPr>
          <w:color w:val="auto"/>
        </w:rPr>
      </w:pPr>
      <w:r w:rsidRPr="00E118C5">
        <w:rPr>
          <w:color w:val="auto"/>
        </w:rPr>
        <w:t>—самостоятельно выбирать оптимальную форму представления географической информации;</w:t>
      </w:r>
    </w:p>
    <w:p w:rsidR="00E57B0A" w:rsidRPr="00E118C5" w:rsidRDefault="00E57B0A" w:rsidP="00820F84">
      <w:pPr>
        <w:pStyle w:val="11"/>
        <w:ind w:left="220" w:hanging="220"/>
        <w:jc w:val="both"/>
        <w:rPr>
          <w:color w:val="auto"/>
        </w:rPr>
      </w:pPr>
      <w:r w:rsidRPr="00E118C5">
        <w:rPr>
          <w:color w:val="auto"/>
        </w:rPr>
        <w:t>—оценивать надёжность географической информации по критериям, предложенным учителем или сформулированным самостоятельно;</w:t>
      </w:r>
    </w:p>
    <w:p w:rsidR="00E57B0A" w:rsidRPr="00E118C5" w:rsidRDefault="00E57B0A" w:rsidP="00820F84">
      <w:pPr>
        <w:pStyle w:val="11"/>
        <w:ind w:left="220" w:hanging="220"/>
        <w:jc w:val="both"/>
        <w:rPr>
          <w:color w:val="auto"/>
        </w:rPr>
      </w:pPr>
      <w:r w:rsidRPr="00E118C5">
        <w:rPr>
          <w:color w:val="auto"/>
        </w:rPr>
        <w:t>—систематизировать географическую информацию в разных формах.</w:t>
      </w:r>
    </w:p>
    <w:p w:rsidR="00E57B0A" w:rsidRPr="00E118C5" w:rsidRDefault="00E57B0A" w:rsidP="00820F84">
      <w:pPr>
        <w:pStyle w:val="aa"/>
        <w:jc w:val="both"/>
        <w:rPr>
          <w:rFonts w:ascii="Times New Roman" w:hAnsi="Times New Roman" w:cs="Times New Roman"/>
        </w:rPr>
      </w:pPr>
      <w:bookmarkStart w:id="439" w:name="bookmark124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Овладению универсальными коммуникативными действиями:</w:t>
      </w:r>
      <w:bookmarkEnd w:id="439"/>
    </w:p>
    <w:p w:rsidR="00E57B0A" w:rsidRPr="00E118C5" w:rsidRDefault="00E57B0A" w:rsidP="00820F84">
      <w:pPr>
        <w:pStyle w:val="11"/>
        <w:spacing w:line="266" w:lineRule="auto"/>
        <w:jc w:val="both"/>
        <w:rPr>
          <w:color w:val="auto"/>
        </w:rPr>
      </w:pPr>
      <w:r w:rsidRPr="00E118C5">
        <w:rPr>
          <w:b/>
          <w:bCs/>
          <w:i/>
          <w:iCs/>
          <w:color w:val="auto"/>
        </w:rPr>
        <w:t>Общение</w:t>
      </w:r>
    </w:p>
    <w:p w:rsidR="00E57B0A" w:rsidRPr="00E118C5" w:rsidRDefault="00E57B0A" w:rsidP="00820F84">
      <w:pPr>
        <w:pStyle w:val="11"/>
        <w:spacing w:line="252" w:lineRule="auto"/>
        <w:ind w:left="240" w:hanging="240"/>
        <w:jc w:val="both"/>
        <w:rPr>
          <w:color w:val="auto"/>
        </w:rPr>
      </w:pPr>
      <w:r w:rsidRPr="00E118C5">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E57B0A" w:rsidRPr="00E118C5" w:rsidRDefault="00E57B0A" w:rsidP="00820F84">
      <w:pPr>
        <w:pStyle w:val="11"/>
        <w:spacing w:line="252" w:lineRule="auto"/>
        <w:ind w:left="240" w:hanging="240"/>
        <w:jc w:val="both"/>
        <w:rPr>
          <w:color w:val="auto"/>
        </w:rPr>
      </w:pPr>
      <w:r w:rsidRPr="00E118C5">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7B0A" w:rsidRPr="00E118C5" w:rsidRDefault="00E57B0A" w:rsidP="00820F84">
      <w:pPr>
        <w:pStyle w:val="11"/>
        <w:spacing w:line="252" w:lineRule="auto"/>
        <w:ind w:left="240" w:hanging="240"/>
        <w:jc w:val="both"/>
        <w:rPr>
          <w:color w:val="auto"/>
        </w:rPr>
      </w:pPr>
      <w:r w:rsidRPr="00E118C5">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57B0A" w:rsidRPr="00E118C5" w:rsidRDefault="00E57B0A" w:rsidP="00820F84">
      <w:pPr>
        <w:pStyle w:val="11"/>
        <w:spacing w:line="252" w:lineRule="auto"/>
        <w:ind w:left="240" w:hanging="240"/>
        <w:jc w:val="both"/>
        <w:rPr>
          <w:color w:val="auto"/>
        </w:rPr>
      </w:pPr>
      <w:r w:rsidRPr="00E118C5">
        <w:rPr>
          <w:color w:val="auto"/>
        </w:rPr>
        <w:t>—публично представлять результаты выполненного исследования или проекта.</w:t>
      </w:r>
    </w:p>
    <w:p w:rsidR="00E57B0A" w:rsidRPr="00E118C5" w:rsidRDefault="00E57B0A" w:rsidP="00820F84">
      <w:pPr>
        <w:pStyle w:val="11"/>
        <w:spacing w:line="266" w:lineRule="auto"/>
        <w:jc w:val="both"/>
        <w:rPr>
          <w:color w:val="auto"/>
        </w:rPr>
      </w:pPr>
      <w:r w:rsidRPr="00E118C5">
        <w:rPr>
          <w:b/>
          <w:bCs/>
          <w:i/>
          <w:iCs/>
          <w:color w:val="auto"/>
        </w:rPr>
        <w:t>Совместная деятельность (сотрудничество)</w:t>
      </w:r>
    </w:p>
    <w:p w:rsidR="00E57B0A" w:rsidRPr="00E118C5" w:rsidRDefault="00E57B0A" w:rsidP="00820F84">
      <w:pPr>
        <w:pStyle w:val="11"/>
        <w:spacing w:line="252" w:lineRule="auto"/>
        <w:ind w:left="240" w:hanging="240"/>
        <w:jc w:val="both"/>
        <w:rPr>
          <w:color w:val="auto"/>
        </w:rPr>
      </w:pPr>
      <w:r w:rsidRPr="00E118C5">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57B0A" w:rsidRPr="00E118C5" w:rsidRDefault="00E57B0A" w:rsidP="00820F84">
      <w:pPr>
        <w:pStyle w:val="11"/>
        <w:spacing w:line="252" w:lineRule="auto"/>
        <w:ind w:left="240" w:hanging="240"/>
        <w:jc w:val="both"/>
        <w:rPr>
          <w:color w:val="auto"/>
        </w:rPr>
      </w:pPr>
      <w:r w:rsidRPr="00E118C5">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B0A" w:rsidRPr="00E118C5" w:rsidRDefault="00E57B0A" w:rsidP="00820F84">
      <w:pPr>
        <w:pStyle w:val="11"/>
        <w:spacing w:after="160" w:line="252" w:lineRule="auto"/>
        <w:ind w:left="240" w:hanging="240"/>
        <w:jc w:val="both"/>
        <w:rPr>
          <w:color w:val="auto"/>
        </w:rPr>
      </w:pPr>
      <w:r w:rsidRPr="00E118C5">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57B0A" w:rsidRPr="00E118C5" w:rsidRDefault="00E57B0A" w:rsidP="00820F84">
      <w:pPr>
        <w:pStyle w:val="aa"/>
        <w:jc w:val="both"/>
        <w:rPr>
          <w:rFonts w:ascii="Times New Roman" w:hAnsi="Times New Roman" w:cs="Times New Roman"/>
        </w:rPr>
      </w:pPr>
      <w:bookmarkStart w:id="440" w:name="bookmark1243"/>
      <w:r w:rsidRPr="00E118C5">
        <w:rPr>
          <w:rFonts w:ascii="Times New Roman" w:hAnsi="Times New Roman" w:cs="Times New Roman"/>
        </w:rPr>
        <w:t>Овладению универсальными учебными регулятивными</w:t>
      </w:r>
      <w:bookmarkEnd w:id="44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действиями:</w:t>
      </w:r>
    </w:p>
    <w:p w:rsidR="00E57B0A" w:rsidRPr="00E118C5" w:rsidRDefault="00E57B0A" w:rsidP="00820F84">
      <w:pPr>
        <w:pStyle w:val="11"/>
        <w:spacing w:line="266" w:lineRule="auto"/>
        <w:jc w:val="both"/>
        <w:rPr>
          <w:color w:val="auto"/>
        </w:rPr>
      </w:pPr>
      <w:r w:rsidRPr="00E118C5">
        <w:rPr>
          <w:b/>
          <w:bCs/>
          <w:i/>
          <w:iCs/>
          <w:color w:val="auto"/>
        </w:rPr>
        <w:t>Самоорганизация</w:t>
      </w:r>
    </w:p>
    <w:p w:rsidR="00E57B0A" w:rsidRPr="00E118C5" w:rsidRDefault="00E57B0A" w:rsidP="00820F84">
      <w:pPr>
        <w:pStyle w:val="11"/>
        <w:spacing w:line="252" w:lineRule="auto"/>
        <w:ind w:left="240" w:hanging="240"/>
        <w:jc w:val="both"/>
        <w:rPr>
          <w:color w:val="auto"/>
        </w:rPr>
      </w:pPr>
      <w:r w:rsidRPr="00E118C5">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spacing w:after="40" w:line="252" w:lineRule="auto"/>
        <w:ind w:left="240" w:hanging="240"/>
        <w:jc w:val="both"/>
        <w:rPr>
          <w:color w:val="auto"/>
        </w:rPr>
      </w:pPr>
      <w:r w:rsidRPr="00E118C5">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7B0A" w:rsidRPr="00E118C5" w:rsidRDefault="00E57B0A" w:rsidP="00820F84">
      <w:pPr>
        <w:pStyle w:val="11"/>
        <w:spacing w:line="264" w:lineRule="auto"/>
        <w:jc w:val="both"/>
        <w:rPr>
          <w:color w:val="auto"/>
        </w:rPr>
      </w:pPr>
      <w:r w:rsidRPr="00E118C5">
        <w:rPr>
          <w:b/>
          <w:bCs/>
          <w:i/>
          <w:iCs/>
          <w:color w:val="auto"/>
        </w:rPr>
        <w:t>Самоконтроль (рефлексия)</w:t>
      </w:r>
    </w:p>
    <w:p w:rsidR="00E57B0A" w:rsidRPr="00E118C5" w:rsidRDefault="00E57B0A" w:rsidP="00820F84">
      <w:pPr>
        <w:pStyle w:val="11"/>
        <w:spacing w:line="240" w:lineRule="auto"/>
        <w:ind w:firstLine="0"/>
        <w:jc w:val="both"/>
        <w:rPr>
          <w:color w:val="auto"/>
        </w:rPr>
      </w:pPr>
      <w:r w:rsidRPr="00E118C5">
        <w:rPr>
          <w:color w:val="auto"/>
        </w:rPr>
        <w:t>—Владеть способами самоконтроля и рефлексии;</w:t>
      </w:r>
    </w:p>
    <w:p w:rsidR="00E57B0A" w:rsidRPr="00E118C5" w:rsidRDefault="00E57B0A" w:rsidP="00820F84">
      <w:pPr>
        <w:pStyle w:val="11"/>
        <w:spacing w:line="240" w:lineRule="auto"/>
        <w:ind w:left="240" w:hanging="240"/>
        <w:jc w:val="both"/>
        <w:rPr>
          <w:color w:val="auto"/>
        </w:rPr>
      </w:pPr>
      <w:r w:rsidRPr="00E118C5">
        <w:rPr>
          <w:color w:val="auto"/>
        </w:rPr>
        <w:t>—объяснять причины достижения (недостижения) результатов деятельности, давать оценку приобретённому опыту;</w:t>
      </w:r>
    </w:p>
    <w:p w:rsidR="00E57B0A" w:rsidRPr="00E118C5" w:rsidRDefault="00E57B0A" w:rsidP="00820F84">
      <w:pPr>
        <w:pStyle w:val="11"/>
        <w:spacing w:line="240" w:lineRule="auto"/>
        <w:ind w:left="240" w:hanging="240"/>
        <w:jc w:val="both"/>
        <w:rPr>
          <w:color w:val="auto"/>
        </w:rPr>
      </w:pPr>
      <w:r w:rsidRPr="00E118C5">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E57B0A" w:rsidRPr="00E118C5" w:rsidRDefault="00E57B0A" w:rsidP="00820F84">
      <w:pPr>
        <w:pStyle w:val="11"/>
        <w:spacing w:after="60" w:line="240" w:lineRule="auto"/>
        <w:ind w:firstLine="0"/>
        <w:jc w:val="both"/>
        <w:rPr>
          <w:color w:val="auto"/>
        </w:rPr>
      </w:pPr>
      <w:r w:rsidRPr="00E118C5">
        <w:rPr>
          <w:color w:val="auto"/>
        </w:rPr>
        <w:t>—оценивать соответствие результата цели и условиям.</w:t>
      </w:r>
    </w:p>
    <w:p w:rsidR="00E57B0A" w:rsidRPr="00E118C5" w:rsidRDefault="00E57B0A" w:rsidP="00820F84">
      <w:pPr>
        <w:pStyle w:val="11"/>
        <w:spacing w:line="264" w:lineRule="auto"/>
        <w:jc w:val="both"/>
        <w:rPr>
          <w:color w:val="auto"/>
        </w:rPr>
      </w:pPr>
      <w:r w:rsidRPr="00E118C5">
        <w:rPr>
          <w:b/>
          <w:bCs/>
          <w:i/>
          <w:iCs/>
          <w:color w:val="auto"/>
        </w:rPr>
        <w:t>Принятие себя и других:</w:t>
      </w:r>
    </w:p>
    <w:p w:rsidR="00E57B0A" w:rsidRPr="00E118C5" w:rsidRDefault="00E57B0A" w:rsidP="00820F84">
      <w:pPr>
        <w:pStyle w:val="11"/>
        <w:spacing w:line="240" w:lineRule="auto"/>
        <w:ind w:firstLine="0"/>
        <w:jc w:val="both"/>
        <w:rPr>
          <w:color w:val="auto"/>
        </w:rPr>
      </w:pPr>
      <w:r w:rsidRPr="00E118C5">
        <w:rPr>
          <w:color w:val="auto"/>
        </w:rPr>
        <w:t>—Осознанно относиться к другому человеку, его мнению;</w:t>
      </w:r>
    </w:p>
    <w:p w:rsidR="00E57B0A" w:rsidRPr="00E118C5" w:rsidRDefault="00E57B0A" w:rsidP="00820F84">
      <w:pPr>
        <w:pStyle w:val="11"/>
        <w:spacing w:line="240" w:lineRule="auto"/>
        <w:ind w:firstLine="0"/>
        <w:jc w:val="both"/>
        <w:rPr>
          <w:color w:val="auto"/>
        </w:rPr>
      </w:pPr>
      <w:r w:rsidRPr="00E118C5">
        <w:rPr>
          <w:color w:val="auto"/>
        </w:rPr>
        <w:t>—признавать своё право на ошибку и такое же право другого.</w:t>
      </w:r>
    </w:p>
    <w:p w:rsidR="00E57B0A" w:rsidRPr="00E118C5" w:rsidRDefault="00E57B0A" w:rsidP="00820F84">
      <w:pPr>
        <w:pStyle w:val="11"/>
        <w:spacing w:line="240" w:lineRule="auto"/>
        <w:ind w:firstLine="0"/>
        <w:jc w:val="both"/>
        <w:rPr>
          <w:color w:val="auto"/>
        </w:rPr>
      </w:pPr>
    </w:p>
    <w:p w:rsidR="00E57B0A" w:rsidRPr="00E118C5" w:rsidRDefault="00E57B0A" w:rsidP="00820F84">
      <w:pPr>
        <w:pStyle w:val="11"/>
        <w:spacing w:line="240" w:lineRule="auto"/>
        <w:ind w:firstLine="0"/>
        <w:jc w:val="both"/>
        <w:rPr>
          <w:color w:val="auto"/>
        </w:rPr>
      </w:pPr>
    </w:p>
    <w:p w:rsidR="00E57B0A" w:rsidRPr="00E118C5" w:rsidRDefault="00E57B0A" w:rsidP="00820F84">
      <w:pPr>
        <w:pStyle w:val="aa"/>
        <w:jc w:val="both"/>
        <w:rPr>
          <w:rFonts w:ascii="Times New Roman" w:hAnsi="Times New Roman" w:cs="Times New Roman"/>
        </w:rPr>
      </w:pPr>
      <w:bookmarkStart w:id="441" w:name="bookmark1246"/>
      <w:r w:rsidRPr="00E118C5">
        <w:rPr>
          <w:rFonts w:ascii="Times New Roman" w:hAnsi="Times New Roman" w:cs="Times New Roman"/>
        </w:rPr>
        <w:t>ПРЕДМЕТНЫЕ РЕЗУЛЬТАТЫ</w:t>
      </w:r>
      <w:bookmarkEnd w:id="441"/>
    </w:p>
    <w:p w:rsidR="00E57B0A" w:rsidRPr="00E118C5" w:rsidRDefault="00E57B0A" w:rsidP="00820F84">
      <w:pPr>
        <w:pStyle w:val="aa"/>
        <w:jc w:val="both"/>
        <w:rPr>
          <w:rFonts w:ascii="Times New Roman" w:hAnsi="Times New Roman" w:cs="Times New Roman"/>
        </w:rPr>
      </w:pPr>
      <w:bookmarkStart w:id="442" w:name="bookmark124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 КЛАСС</w:t>
      </w:r>
      <w:bookmarkEnd w:id="442"/>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7" w:lineRule="auto"/>
        <w:ind w:left="240" w:hanging="240"/>
        <w:jc w:val="both"/>
        <w:rPr>
          <w:color w:val="auto"/>
        </w:rPr>
      </w:pPr>
      <w:r w:rsidRPr="00E118C5">
        <w:rPr>
          <w:color w:val="auto"/>
        </w:rPr>
        <w:t>—Приводить примеры географических объектов, процессов и явлений, изучаемых различными ветвями географической науки;</w:t>
      </w:r>
    </w:p>
    <w:p w:rsidR="00E57B0A" w:rsidRPr="00E118C5" w:rsidRDefault="00E57B0A" w:rsidP="00820F84">
      <w:pPr>
        <w:pStyle w:val="11"/>
        <w:spacing w:line="257" w:lineRule="auto"/>
        <w:ind w:left="240" w:hanging="240"/>
        <w:jc w:val="both"/>
        <w:rPr>
          <w:color w:val="auto"/>
        </w:rPr>
      </w:pPr>
      <w:r w:rsidRPr="00E118C5">
        <w:rPr>
          <w:color w:val="auto"/>
        </w:rPr>
        <w:t>—приводить примеры методов исследования, применяемых в географии;</w:t>
      </w:r>
    </w:p>
    <w:p w:rsidR="00E57B0A" w:rsidRPr="00E118C5" w:rsidRDefault="00E57B0A" w:rsidP="00820F84">
      <w:pPr>
        <w:pStyle w:val="11"/>
        <w:spacing w:line="257" w:lineRule="auto"/>
        <w:ind w:left="240" w:hanging="240"/>
        <w:jc w:val="both"/>
        <w:rPr>
          <w:color w:val="auto"/>
        </w:rPr>
      </w:pPr>
      <w:r w:rsidRPr="00E118C5">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57B0A" w:rsidRPr="00E118C5" w:rsidRDefault="00E57B0A" w:rsidP="00820F84">
      <w:pPr>
        <w:pStyle w:val="11"/>
        <w:spacing w:line="257" w:lineRule="auto"/>
        <w:ind w:left="240" w:hanging="240"/>
        <w:jc w:val="both"/>
        <w:rPr>
          <w:color w:val="auto"/>
        </w:rPr>
      </w:pPr>
      <w:r w:rsidRPr="00E118C5">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57B0A" w:rsidRPr="00E118C5" w:rsidRDefault="00E57B0A" w:rsidP="00820F84">
      <w:pPr>
        <w:pStyle w:val="11"/>
        <w:spacing w:line="257" w:lineRule="auto"/>
        <w:ind w:left="240" w:hanging="240"/>
        <w:jc w:val="both"/>
        <w:rPr>
          <w:color w:val="auto"/>
        </w:rPr>
      </w:pPr>
      <w:r w:rsidRPr="00E118C5">
        <w:rPr>
          <w:color w:val="auto"/>
        </w:rPr>
        <w:t>—различать вклад великих путешественников в географическое изучение Земли;</w:t>
      </w:r>
    </w:p>
    <w:p w:rsidR="00E57B0A" w:rsidRPr="00E118C5" w:rsidRDefault="00E57B0A" w:rsidP="00820F84">
      <w:pPr>
        <w:pStyle w:val="11"/>
        <w:spacing w:line="257" w:lineRule="auto"/>
        <w:ind w:firstLine="0"/>
        <w:jc w:val="both"/>
        <w:rPr>
          <w:color w:val="auto"/>
        </w:rPr>
      </w:pPr>
      <w:r w:rsidRPr="00E118C5">
        <w:rPr>
          <w:color w:val="auto"/>
        </w:rPr>
        <w:t>—описывать и сравнивать маршруты их путешествий;</w:t>
      </w:r>
    </w:p>
    <w:p w:rsidR="00E57B0A" w:rsidRPr="00E118C5" w:rsidRDefault="00E57B0A" w:rsidP="00820F84">
      <w:pPr>
        <w:pStyle w:val="11"/>
        <w:spacing w:line="257" w:lineRule="auto"/>
        <w:ind w:left="240" w:hanging="240"/>
        <w:jc w:val="both"/>
        <w:rPr>
          <w:color w:val="auto"/>
        </w:rPr>
      </w:pPr>
      <w:r w:rsidRPr="00E118C5">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57B0A" w:rsidRPr="00E118C5" w:rsidRDefault="00E57B0A" w:rsidP="00820F84">
      <w:pPr>
        <w:pStyle w:val="11"/>
        <w:spacing w:line="257" w:lineRule="auto"/>
        <w:ind w:left="240" w:hanging="240"/>
        <w:jc w:val="both"/>
        <w:rPr>
          <w:color w:val="auto"/>
        </w:rPr>
      </w:pPr>
      <w:r w:rsidRPr="00E118C5">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E57B0A" w:rsidRPr="00E118C5" w:rsidRDefault="00E57B0A" w:rsidP="00820F84">
      <w:pPr>
        <w:pStyle w:val="11"/>
        <w:spacing w:line="257" w:lineRule="auto"/>
        <w:ind w:left="240" w:hanging="240"/>
        <w:jc w:val="both"/>
        <w:rPr>
          <w:color w:val="auto"/>
        </w:rPr>
      </w:pPr>
      <w:r w:rsidRPr="00E118C5">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57B0A" w:rsidRPr="00E118C5" w:rsidRDefault="00E57B0A" w:rsidP="00820F84">
      <w:pPr>
        <w:pStyle w:val="11"/>
        <w:spacing w:line="257" w:lineRule="auto"/>
        <w:ind w:left="240" w:hanging="240"/>
        <w:jc w:val="both"/>
        <w:rPr>
          <w:color w:val="auto"/>
        </w:rPr>
      </w:pPr>
      <w:r w:rsidRPr="00E118C5">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57B0A" w:rsidRPr="00E118C5" w:rsidRDefault="00E57B0A" w:rsidP="00820F84">
      <w:pPr>
        <w:pStyle w:val="11"/>
        <w:spacing w:line="257" w:lineRule="auto"/>
        <w:ind w:left="240" w:hanging="240"/>
        <w:jc w:val="both"/>
        <w:rPr>
          <w:color w:val="auto"/>
        </w:rPr>
      </w:pPr>
      <w:r w:rsidRPr="00E118C5">
        <w:rPr>
          <w:color w:val="auto"/>
        </w:rPr>
        <w:t>—различать понятия «план местности» и «географическая карта», параллель» и «меридиан»;</w:t>
      </w:r>
    </w:p>
    <w:p w:rsidR="00E57B0A" w:rsidRPr="00E118C5" w:rsidRDefault="00E57B0A" w:rsidP="00820F84">
      <w:pPr>
        <w:pStyle w:val="11"/>
        <w:spacing w:line="257" w:lineRule="auto"/>
        <w:ind w:left="240" w:hanging="240"/>
        <w:jc w:val="both"/>
        <w:rPr>
          <w:color w:val="auto"/>
        </w:rPr>
      </w:pPr>
      <w:r w:rsidRPr="00E118C5">
        <w:rPr>
          <w:color w:val="auto"/>
        </w:rPr>
        <w:t>—приводить примеры влияния Солнца на мир живой и неживой природы;</w:t>
      </w:r>
    </w:p>
    <w:p w:rsidR="00E57B0A" w:rsidRPr="00E118C5" w:rsidRDefault="00E57B0A" w:rsidP="00820F84">
      <w:pPr>
        <w:pStyle w:val="11"/>
        <w:spacing w:line="257" w:lineRule="auto"/>
        <w:ind w:firstLine="0"/>
        <w:jc w:val="both"/>
        <w:rPr>
          <w:color w:val="auto"/>
        </w:rPr>
      </w:pPr>
      <w:r w:rsidRPr="00E118C5">
        <w:rPr>
          <w:color w:val="auto"/>
        </w:rPr>
        <w:t>—объяснять причины смены дня и ночи и времён года;</w:t>
      </w:r>
    </w:p>
    <w:p w:rsidR="00E57B0A" w:rsidRPr="00E118C5" w:rsidRDefault="00E57B0A" w:rsidP="00820F84">
      <w:pPr>
        <w:pStyle w:val="11"/>
        <w:spacing w:line="240" w:lineRule="auto"/>
        <w:ind w:left="240" w:hanging="240"/>
        <w:jc w:val="both"/>
        <w:rPr>
          <w:color w:val="auto"/>
        </w:rPr>
      </w:pPr>
      <w:r w:rsidRPr="00E118C5">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57B0A" w:rsidRPr="00E118C5" w:rsidRDefault="00E57B0A" w:rsidP="00820F84">
      <w:pPr>
        <w:pStyle w:val="11"/>
        <w:spacing w:line="240" w:lineRule="auto"/>
        <w:ind w:firstLine="0"/>
        <w:jc w:val="both"/>
        <w:rPr>
          <w:color w:val="auto"/>
        </w:rPr>
      </w:pPr>
      <w:r w:rsidRPr="00E118C5">
        <w:rPr>
          <w:color w:val="auto"/>
        </w:rPr>
        <w:t>—описывать внутреннее строение Земли;</w:t>
      </w:r>
    </w:p>
    <w:p w:rsidR="00E57B0A" w:rsidRPr="00E118C5" w:rsidRDefault="00E57B0A" w:rsidP="00820F84">
      <w:pPr>
        <w:pStyle w:val="11"/>
        <w:spacing w:line="240" w:lineRule="auto"/>
        <w:ind w:left="240" w:hanging="240"/>
        <w:jc w:val="both"/>
        <w:rPr>
          <w:color w:val="auto"/>
        </w:rPr>
      </w:pPr>
      <w:r w:rsidRPr="00E118C5">
        <w:rPr>
          <w:color w:val="auto"/>
        </w:rPr>
        <w:t>—различать понятия «земная кора»; «ядро», «мантия»; «минерал» и «горная порода»;</w:t>
      </w:r>
    </w:p>
    <w:p w:rsidR="00E57B0A" w:rsidRPr="00E118C5" w:rsidRDefault="00E57B0A" w:rsidP="00820F84">
      <w:pPr>
        <w:pStyle w:val="11"/>
        <w:spacing w:line="240" w:lineRule="auto"/>
        <w:ind w:left="240" w:hanging="240"/>
        <w:jc w:val="both"/>
        <w:rPr>
          <w:color w:val="auto"/>
        </w:rPr>
      </w:pPr>
      <w:r w:rsidRPr="00E118C5">
        <w:rPr>
          <w:color w:val="auto"/>
        </w:rPr>
        <w:t>—различать понятия «материковая» и «океаническая» земная кора;</w:t>
      </w:r>
    </w:p>
    <w:p w:rsidR="00E57B0A" w:rsidRPr="00E118C5" w:rsidRDefault="00E57B0A" w:rsidP="00820F84">
      <w:pPr>
        <w:pStyle w:val="11"/>
        <w:spacing w:line="240" w:lineRule="auto"/>
        <w:ind w:left="240" w:hanging="240"/>
        <w:jc w:val="both"/>
        <w:rPr>
          <w:color w:val="auto"/>
        </w:rPr>
      </w:pPr>
      <w:r w:rsidRPr="00E118C5">
        <w:rPr>
          <w:color w:val="auto"/>
        </w:rPr>
        <w:t>—различать изученные минералы и горные породы, материковую и океаническую земную кору;</w:t>
      </w:r>
    </w:p>
    <w:p w:rsidR="00E57B0A" w:rsidRPr="00E118C5" w:rsidRDefault="00E57B0A" w:rsidP="00820F84">
      <w:pPr>
        <w:pStyle w:val="11"/>
        <w:spacing w:line="240" w:lineRule="auto"/>
        <w:ind w:left="240" w:hanging="240"/>
        <w:jc w:val="both"/>
        <w:rPr>
          <w:color w:val="auto"/>
        </w:rPr>
      </w:pPr>
      <w:r w:rsidRPr="00E118C5">
        <w:rPr>
          <w:color w:val="auto"/>
        </w:rPr>
        <w:t>—показывать на карте и обозначать на контурной карте материки и океаны, крупные формы рельефа Земли;</w:t>
      </w:r>
    </w:p>
    <w:p w:rsidR="00E57B0A" w:rsidRPr="00E118C5" w:rsidRDefault="00E57B0A" w:rsidP="00820F84">
      <w:pPr>
        <w:pStyle w:val="11"/>
        <w:spacing w:after="40" w:line="240" w:lineRule="auto"/>
        <w:ind w:firstLine="0"/>
        <w:jc w:val="both"/>
        <w:rPr>
          <w:color w:val="auto"/>
        </w:rPr>
      </w:pPr>
      <w:r w:rsidRPr="00E118C5">
        <w:rPr>
          <w:color w:val="auto"/>
        </w:rPr>
        <w:t>—различать горы и равнины;</w:t>
      </w:r>
    </w:p>
    <w:p w:rsidR="00E57B0A" w:rsidRPr="00E118C5" w:rsidRDefault="00E57B0A" w:rsidP="00820F84">
      <w:pPr>
        <w:pStyle w:val="11"/>
        <w:spacing w:line="240" w:lineRule="auto"/>
        <w:ind w:left="240" w:hanging="240"/>
        <w:jc w:val="both"/>
        <w:rPr>
          <w:color w:val="auto"/>
        </w:rPr>
      </w:pPr>
      <w:r w:rsidRPr="00E118C5">
        <w:rPr>
          <w:color w:val="auto"/>
        </w:rPr>
        <w:t>—классифицировать формы рельефа суши по высоте и по внешнему облику;</w:t>
      </w:r>
    </w:p>
    <w:p w:rsidR="00E57B0A" w:rsidRPr="00E118C5" w:rsidRDefault="00E57B0A" w:rsidP="00820F84">
      <w:pPr>
        <w:pStyle w:val="11"/>
        <w:spacing w:line="240" w:lineRule="auto"/>
        <w:ind w:left="240" w:hanging="240"/>
        <w:jc w:val="both"/>
        <w:rPr>
          <w:color w:val="auto"/>
        </w:rPr>
      </w:pPr>
      <w:r w:rsidRPr="00E118C5">
        <w:rPr>
          <w:color w:val="auto"/>
        </w:rPr>
        <w:t>—называть причины землетрясений и вулканических извержений;</w:t>
      </w:r>
    </w:p>
    <w:p w:rsidR="00E57B0A" w:rsidRPr="00E118C5" w:rsidRDefault="00E57B0A" w:rsidP="00820F84">
      <w:pPr>
        <w:pStyle w:val="11"/>
        <w:spacing w:line="240" w:lineRule="auto"/>
        <w:ind w:left="240" w:hanging="240"/>
        <w:jc w:val="both"/>
        <w:rPr>
          <w:color w:val="auto"/>
        </w:rPr>
      </w:pPr>
      <w:r w:rsidRPr="00E118C5">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57B0A" w:rsidRPr="00E118C5" w:rsidRDefault="00E57B0A" w:rsidP="00820F84">
      <w:pPr>
        <w:pStyle w:val="11"/>
        <w:spacing w:line="240" w:lineRule="auto"/>
        <w:ind w:left="240" w:hanging="240"/>
        <w:jc w:val="both"/>
        <w:rPr>
          <w:color w:val="auto"/>
        </w:rPr>
      </w:pPr>
      <w:r w:rsidRPr="00E118C5">
        <w:rPr>
          <w:color w:val="auto"/>
        </w:rPr>
        <w:t>—применять понятия «эпицентр землетрясения» и «очаг землетрясения» для решения познавательных задач;</w:t>
      </w:r>
    </w:p>
    <w:p w:rsidR="00E57B0A" w:rsidRPr="00E118C5" w:rsidRDefault="00E57B0A" w:rsidP="00820F84">
      <w:pPr>
        <w:pStyle w:val="11"/>
        <w:spacing w:line="240" w:lineRule="auto"/>
        <w:ind w:left="240" w:hanging="240"/>
        <w:jc w:val="both"/>
        <w:rPr>
          <w:color w:val="auto"/>
        </w:rPr>
      </w:pPr>
      <w:r w:rsidRPr="00E118C5">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57B0A" w:rsidRPr="00E118C5" w:rsidRDefault="00E57B0A" w:rsidP="00820F84">
      <w:pPr>
        <w:pStyle w:val="11"/>
        <w:spacing w:line="240" w:lineRule="auto"/>
        <w:ind w:firstLine="0"/>
        <w:jc w:val="both"/>
        <w:rPr>
          <w:color w:val="auto"/>
        </w:rPr>
      </w:pPr>
      <w:r w:rsidRPr="00E118C5">
        <w:rPr>
          <w:color w:val="auto"/>
        </w:rPr>
        <w:t>—классифицировать острова по происхождению;</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опасных природных явлений в литосфере и средств их предупреждения;</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изменений в литосфере в результате деятельности человека на примере своей местности, России и мира;</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действия внешних процессов рельефообразования и наличия полезных ископаемых в своей местности;</w:t>
      </w:r>
    </w:p>
    <w:p w:rsidR="00E57B0A" w:rsidRPr="00E118C5" w:rsidRDefault="00E57B0A" w:rsidP="00820F84">
      <w:pPr>
        <w:pStyle w:val="11"/>
        <w:spacing w:line="240" w:lineRule="auto"/>
        <w:ind w:left="240" w:hanging="240"/>
        <w:jc w:val="both"/>
        <w:rPr>
          <w:color w:val="auto"/>
        </w:rPr>
      </w:pPr>
      <w:r w:rsidRPr="00E118C5">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57B0A" w:rsidRPr="00E118C5" w:rsidRDefault="00E57B0A" w:rsidP="00820F84">
      <w:pPr>
        <w:pStyle w:val="aa"/>
        <w:jc w:val="both"/>
        <w:rPr>
          <w:rFonts w:ascii="Times New Roman" w:hAnsi="Times New Roman" w:cs="Times New Roman"/>
        </w:rPr>
      </w:pPr>
      <w:bookmarkStart w:id="443" w:name="bookmark125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6 КЛАСС</w:t>
      </w:r>
      <w:bookmarkEnd w:id="443"/>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40" w:lineRule="auto"/>
        <w:ind w:left="240" w:hanging="240"/>
        <w:jc w:val="both"/>
        <w:rPr>
          <w:color w:val="auto"/>
        </w:rPr>
      </w:pPr>
      <w:r w:rsidRPr="00E118C5">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57B0A" w:rsidRPr="00E118C5" w:rsidRDefault="00E57B0A" w:rsidP="00820F84">
      <w:pPr>
        <w:pStyle w:val="11"/>
        <w:spacing w:line="240" w:lineRule="auto"/>
        <w:ind w:left="240" w:hanging="240"/>
        <w:jc w:val="both"/>
        <w:rPr>
          <w:color w:val="auto"/>
        </w:rPr>
      </w:pPr>
      <w:r w:rsidRPr="00E118C5">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опасных природных явлений в геосферах и средств их предупреждения;</w:t>
      </w:r>
    </w:p>
    <w:p w:rsidR="00E57B0A" w:rsidRPr="00E118C5" w:rsidRDefault="00E57B0A" w:rsidP="00820F84">
      <w:pPr>
        <w:pStyle w:val="11"/>
        <w:spacing w:line="240" w:lineRule="auto"/>
        <w:ind w:left="240" w:hanging="240"/>
        <w:jc w:val="both"/>
        <w:rPr>
          <w:color w:val="auto"/>
        </w:rPr>
      </w:pPr>
      <w:r w:rsidRPr="00E118C5">
        <w:rPr>
          <w:color w:val="auto"/>
        </w:rPr>
        <w:t>—сравнивать инструментарий (способы) получения географической информации на разных этапах географического изучения Земли;</w:t>
      </w:r>
    </w:p>
    <w:p w:rsidR="00E57B0A" w:rsidRPr="00E118C5" w:rsidRDefault="00E57B0A" w:rsidP="00820F84">
      <w:pPr>
        <w:pStyle w:val="11"/>
        <w:spacing w:line="240" w:lineRule="auto"/>
        <w:ind w:firstLine="0"/>
        <w:jc w:val="both"/>
        <w:rPr>
          <w:color w:val="auto"/>
        </w:rPr>
      </w:pPr>
      <w:r w:rsidRPr="00E118C5">
        <w:rPr>
          <w:color w:val="auto"/>
        </w:rPr>
        <w:t>—различать свойства вод отдельных частей Мирового океана;</w:t>
      </w:r>
    </w:p>
    <w:p w:rsidR="00E57B0A" w:rsidRPr="00E118C5" w:rsidRDefault="00E57B0A" w:rsidP="00820F84">
      <w:pPr>
        <w:pStyle w:val="11"/>
        <w:spacing w:line="240" w:lineRule="auto"/>
        <w:ind w:left="240" w:hanging="240"/>
        <w:jc w:val="both"/>
        <w:rPr>
          <w:color w:val="auto"/>
        </w:rPr>
      </w:pPr>
      <w:r w:rsidRPr="00E118C5">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E57B0A" w:rsidRPr="00E118C5" w:rsidRDefault="00E57B0A" w:rsidP="00820F84">
      <w:pPr>
        <w:pStyle w:val="11"/>
        <w:spacing w:line="240" w:lineRule="auto"/>
        <w:ind w:left="240" w:hanging="240"/>
        <w:jc w:val="both"/>
        <w:rPr>
          <w:color w:val="auto"/>
        </w:rPr>
      </w:pPr>
      <w:r w:rsidRPr="00E118C5">
        <w:rPr>
          <w:color w:val="auto"/>
        </w:rPr>
        <w:t>—классифицировать объекты гидросферы (моря, озёра, реки, подземные воды, болота, ледники) по заданным признакам;</w:t>
      </w:r>
    </w:p>
    <w:p w:rsidR="00E57B0A" w:rsidRPr="00E118C5" w:rsidRDefault="00E57B0A" w:rsidP="00820F84">
      <w:pPr>
        <w:pStyle w:val="11"/>
        <w:spacing w:after="40" w:line="240" w:lineRule="auto"/>
        <w:ind w:firstLine="0"/>
        <w:jc w:val="both"/>
        <w:rPr>
          <w:color w:val="auto"/>
        </w:rPr>
      </w:pPr>
      <w:r w:rsidRPr="00E118C5">
        <w:rPr>
          <w:color w:val="auto"/>
        </w:rPr>
        <w:t>—различать питание и режим рек;</w:t>
      </w:r>
    </w:p>
    <w:p w:rsidR="00E57B0A" w:rsidRPr="00E118C5" w:rsidRDefault="00E57B0A" w:rsidP="00820F84">
      <w:pPr>
        <w:pStyle w:val="11"/>
        <w:spacing w:after="40" w:line="240" w:lineRule="auto"/>
        <w:ind w:firstLine="0"/>
        <w:jc w:val="both"/>
        <w:rPr>
          <w:color w:val="auto"/>
        </w:rPr>
      </w:pPr>
      <w:r w:rsidRPr="00E118C5">
        <w:rPr>
          <w:color w:val="auto"/>
        </w:rPr>
        <w:t>—сравнивать реки по заданным признакам;</w:t>
      </w:r>
    </w:p>
    <w:p w:rsidR="00E57B0A" w:rsidRPr="00E118C5" w:rsidRDefault="00E57B0A" w:rsidP="00820F84">
      <w:pPr>
        <w:pStyle w:val="11"/>
        <w:spacing w:line="240" w:lineRule="auto"/>
        <w:ind w:left="240" w:hanging="240"/>
        <w:jc w:val="both"/>
        <w:rPr>
          <w:color w:val="auto"/>
        </w:rPr>
      </w:pPr>
      <w:r w:rsidRPr="00E118C5">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E57B0A" w:rsidRPr="00E118C5" w:rsidRDefault="00E57B0A" w:rsidP="00820F84">
      <w:pPr>
        <w:pStyle w:val="11"/>
        <w:spacing w:line="240" w:lineRule="auto"/>
        <w:ind w:left="240" w:hanging="240"/>
        <w:jc w:val="both"/>
        <w:rPr>
          <w:color w:val="auto"/>
        </w:rPr>
      </w:pPr>
      <w:r w:rsidRPr="00E118C5">
        <w:rPr>
          <w:color w:val="auto"/>
        </w:rPr>
        <w:t>—устанавливать причинно-следственные связи между питанием, режимом реки и климатом на территории речного бассейна;</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районов распространения многолетней мерзлоты;</w:t>
      </w:r>
    </w:p>
    <w:p w:rsidR="00E57B0A" w:rsidRPr="00E118C5" w:rsidRDefault="00E57B0A" w:rsidP="00820F84">
      <w:pPr>
        <w:pStyle w:val="11"/>
        <w:spacing w:line="240" w:lineRule="auto"/>
        <w:ind w:left="240" w:hanging="240"/>
        <w:jc w:val="both"/>
        <w:rPr>
          <w:color w:val="auto"/>
        </w:rPr>
      </w:pPr>
      <w:r w:rsidRPr="00E118C5">
        <w:rPr>
          <w:color w:val="auto"/>
        </w:rPr>
        <w:t>—называть причины образования цунами, приливов и отливов;</w:t>
      </w:r>
    </w:p>
    <w:p w:rsidR="00E57B0A" w:rsidRPr="00E118C5" w:rsidRDefault="00E57B0A" w:rsidP="00820F84">
      <w:pPr>
        <w:pStyle w:val="11"/>
        <w:spacing w:line="240" w:lineRule="auto"/>
        <w:ind w:firstLine="0"/>
        <w:jc w:val="both"/>
        <w:rPr>
          <w:color w:val="auto"/>
        </w:rPr>
      </w:pPr>
      <w:r w:rsidRPr="00E118C5">
        <w:rPr>
          <w:color w:val="auto"/>
        </w:rPr>
        <w:t>—описывать состав, строение атмосферы;</w:t>
      </w:r>
    </w:p>
    <w:p w:rsidR="00E57B0A" w:rsidRPr="00E118C5" w:rsidRDefault="00E57B0A" w:rsidP="00820F84">
      <w:pPr>
        <w:pStyle w:val="11"/>
        <w:spacing w:line="240" w:lineRule="auto"/>
        <w:ind w:left="240" w:hanging="240"/>
        <w:jc w:val="both"/>
        <w:rPr>
          <w:color w:val="auto"/>
        </w:rPr>
      </w:pPr>
      <w:r w:rsidRPr="00E118C5">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57B0A" w:rsidRPr="00E118C5" w:rsidRDefault="00E57B0A" w:rsidP="00820F84">
      <w:pPr>
        <w:pStyle w:val="11"/>
        <w:spacing w:line="240" w:lineRule="auto"/>
        <w:ind w:left="240" w:hanging="240"/>
        <w:jc w:val="both"/>
        <w:rPr>
          <w:color w:val="auto"/>
        </w:rPr>
      </w:pPr>
      <w:r w:rsidRPr="00E118C5">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57B0A" w:rsidRPr="00E118C5" w:rsidRDefault="00E57B0A" w:rsidP="00820F84">
      <w:pPr>
        <w:pStyle w:val="11"/>
        <w:ind w:left="240" w:hanging="240"/>
        <w:jc w:val="both"/>
        <w:rPr>
          <w:color w:val="auto"/>
        </w:rPr>
      </w:pPr>
      <w:r w:rsidRPr="00E118C5">
        <w:rPr>
          <w:color w:val="auto"/>
        </w:rPr>
        <w:t>—различать свойства воздуха; климаты Земли; климатообразующие факторы;</w:t>
      </w:r>
    </w:p>
    <w:p w:rsidR="00E57B0A" w:rsidRPr="00E118C5" w:rsidRDefault="00E57B0A" w:rsidP="00820F84">
      <w:pPr>
        <w:pStyle w:val="11"/>
        <w:ind w:left="240" w:hanging="240"/>
        <w:jc w:val="both"/>
        <w:rPr>
          <w:color w:val="auto"/>
        </w:rPr>
      </w:pPr>
      <w:r w:rsidRPr="00E118C5">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57B0A" w:rsidRPr="00E118C5" w:rsidRDefault="00E57B0A" w:rsidP="00820F84">
      <w:pPr>
        <w:pStyle w:val="11"/>
        <w:ind w:left="240" w:hanging="240"/>
        <w:jc w:val="both"/>
        <w:rPr>
          <w:color w:val="auto"/>
        </w:rPr>
      </w:pPr>
      <w:r w:rsidRPr="00E118C5">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57B0A" w:rsidRPr="00E118C5" w:rsidRDefault="00E57B0A" w:rsidP="00820F84">
      <w:pPr>
        <w:pStyle w:val="11"/>
        <w:ind w:firstLine="0"/>
        <w:jc w:val="both"/>
        <w:rPr>
          <w:color w:val="auto"/>
        </w:rPr>
      </w:pPr>
      <w:r w:rsidRPr="00E118C5">
        <w:rPr>
          <w:color w:val="auto"/>
        </w:rPr>
        <w:t>—различать виды атмосферных осадков;</w:t>
      </w:r>
    </w:p>
    <w:p w:rsidR="00E57B0A" w:rsidRPr="00E118C5" w:rsidRDefault="00E57B0A" w:rsidP="00820F84">
      <w:pPr>
        <w:pStyle w:val="11"/>
        <w:ind w:firstLine="0"/>
        <w:jc w:val="both"/>
        <w:rPr>
          <w:color w:val="auto"/>
        </w:rPr>
      </w:pPr>
      <w:r w:rsidRPr="00E118C5">
        <w:rPr>
          <w:color w:val="auto"/>
        </w:rPr>
        <w:t>—различать понятия «бризы» и «муссоны»;</w:t>
      </w:r>
    </w:p>
    <w:p w:rsidR="00E57B0A" w:rsidRPr="00E118C5" w:rsidRDefault="00E57B0A" w:rsidP="00820F84">
      <w:pPr>
        <w:pStyle w:val="11"/>
        <w:spacing w:after="40"/>
        <w:ind w:firstLine="0"/>
        <w:jc w:val="both"/>
        <w:rPr>
          <w:color w:val="auto"/>
        </w:rPr>
      </w:pPr>
      <w:r w:rsidRPr="00E118C5">
        <w:rPr>
          <w:color w:val="auto"/>
        </w:rPr>
        <w:t>—различать понятия «погода» и «климат»;</w:t>
      </w:r>
    </w:p>
    <w:p w:rsidR="00E57B0A" w:rsidRPr="00E118C5" w:rsidRDefault="00E57B0A" w:rsidP="00820F84">
      <w:pPr>
        <w:pStyle w:val="11"/>
        <w:ind w:left="240" w:hanging="240"/>
        <w:jc w:val="both"/>
        <w:rPr>
          <w:color w:val="auto"/>
        </w:rPr>
      </w:pPr>
      <w:r w:rsidRPr="00E118C5">
        <w:rPr>
          <w:color w:val="auto"/>
        </w:rPr>
        <w:t>—различать понятия «атмосфера», «тропосфера», «стратосфера», «верхние слои атмосферы»;</w:t>
      </w:r>
    </w:p>
    <w:p w:rsidR="00E57B0A" w:rsidRPr="00E118C5" w:rsidRDefault="00E57B0A" w:rsidP="00820F84">
      <w:pPr>
        <w:pStyle w:val="11"/>
        <w:ind w:left="240" w:hanging="240"/>
        <w:jc w:val="both"/>
        <w:rPr>
          <w:color w:val="auto"/>
        </w:rPr>
      </w:pPr>
      <w:r w:rsidRPr="00E118C5">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57B0A" w:rsidRPr="00E118C5" w:rsidRDefault="00E57B0A" w:rsidP="00820F84">
      <w:pPr>
        <w:pStyle w:val="11"/>
        <w:ind w:left="240" w:hanging="240"/>
        <w:jc w:val="both"/>
        <w:rPr>
          <w:color w:val="auto"/>
        </w:rPr>
      </w:pPr>
      <w:r w:rsidRPr="00E118C5">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57B0A" w:rsidRPr="00E118C5" w:rsidRDefault="00E57B0A" w:rsidP="00820F84">
      <w:pPr>
        <w:pStyle w:val="11"/>
        <w:ind w:left="240" w:hanging="240"/>
        <w:jc w:val="both"/>
        <w:rPr>
          <w:color w:val="auto"/>
        </w:rPr>
      </w:pPr>
      <w:r w:rsidRPr="00E118C5">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57B0A" w:rsidRPr="00E118C5" w:rsidRDefault="00E57B0A" w:rsidP="00820F84">
      <w:pPr>
        <w:pStyle w:val="11"/>
        <w:ind w:firstLine="0"/>
        <w:jc w:val="both"/>
        <w:rPr>
          <w:color w:val="auto"/>
        </w:rPr>
      </w:pPr>
      <w:r w:rsidRPr="00E118C5">
        <w:rPr>
          <w:color w:val="auto"/>
        </w:rPr>
        <w:t>—называть границы биосферы;</w:t>
      </w:r>
    </w:p>
    <w:p w:rsidR="00E57B0A" w:rsidRPr="00E118C5" w:rsidRDefault="00E57B0A" w:rsidP="00820F84">
      <w:pPr>
        <w:pStyle w:val="11"/>
        <w:ind w:left="240" w:hanging="240"/>
        <w:jc w:val="both"/>
        <w:rPr>
          <w:color w:val="auto"/>
        </w:rPr>
      </w:pPr>
      <w:r w:rsidRPr="00E118C5">
        <w:rPr>
          <w:color w:val="auto"/>
        </w:rPr>
        <w:t>—приводить примеры приспособления живых организмов к среде обитания в разных природных зонах;</w:t>
      </w:r>
    </w:p>
    <w:p w:rsidR="00E57B0A" w:rsidRPr="00E118C5" w:rsidRDefault="00E57B0A" w:rsidP="00820F84">
      <w:pPr>
        <w:pStyle w:val="11"/>
        <w:ind w:left="240" w:hanging="240"/>
        <w:jc w:val="both"/>
        <w:rPr>
          <w:color w:val="auto"/>
        </w:rPr>
      </w:pPr>
      <w:r w:rsidRPr="00E118C5">
        <w:rPr>
          <w:color w:val="auto"/>
        </w:rPr>
        <w:t>—различать растительный и животный мир разных территорий Земли;</w:t>
      </w:r>
    </w:p>
    <w:p w:rsidR="00E57B0A" w:rsidRPr="00E118C5" w:rsidRDefault="00E57B0A" w:rsidP="00820F84">
      <w:pPr>
        <w:pStyle w:val="11"/>
        <w:ind w:left="240" w:hanging="240"/>
        <w:jc w:val="both"/>
        <w:rPr>
          <w:color w:val="auto"/>
        </w:rPr>
      </w:pPr>
      <w:r w:rsidRPr="00E118C5">
        <w:rPr>
          <w:color w:val="auto"/>
        </w:rPr>
        <w:t>—объяснять взаимосвязи компонентов природы в природно-территориальном комплексе;</w:t>
      </w:r>
    </w:p>
    <w:p w:rsidR="00E57B0A" w:rsidRPr="00E118C5" w:rsidRDefault="00E57B0A" w:rsidP="00820F84">
      <w:pPr>
        <w:pStyle w:val="11"/>
        <w:ind w:left="240" w:hanging="240"/>
        <w:jc w:val="both"/>
        <w:rPr>
          <w:color w:val="auto"/>
        </w:rPr>
      </w:pPr>
      <w:r w:rsidRPr="00E118C5">
        <w:rPr>
          <w:color w:val="auto"/>
        </w:rPr>
        <w:t>—сравнивать особенности растительного и животного мира в различных природных зонах;</w:t>
      </w:r>
    </w:p>
    <w:p w:rsidR="00E57B0A" w:rsidRPr="00E118C5" w:rsidRDefault="00E57B0A" w:rsidP="00820F84">
      <w:pPr>
        <w:pStyle w:val="11"/>
        <w:ind w:left="240" w:hanging="240"/>
        <w:jc w:val="both"/>
        <w:rPr>
          <w:color w:val="auto"/>
        </w:rPr>
      </w:pPr>
      <w:r w:rsidRPr="00E118C5">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57B0A" w:rsidRPr="00E118C5" w:rsidRDefault="00E57B0A" w:rsidP="00820F84">
      <w:pPr>
        <w:pStyle w:val="11"/>
        <w:ind w:left="240" w:hanging="240"/>
        <w:jc w:val="both"/>
        <w:rPr>
          <w:color w:val="auto"/>
        </w:rPr>
      </w:pPr>
      <w:r w:rsidRPr="00E118C5">
        <w:rPr>
          <w:color w:val="auto"/>
        </w:rPr>
        <w:t>—сравнивать плодородие почв в различных природных зонах;</w:t>
      </w:r>
    </w:p>
    <w:p w:rsidR="00E57B0A" w:rsidRPr="00E118C5" w:rsidRDefault="00E57B0A" w:rsidP="00820F84">
      <w:pPr>
        <w:pStyle w:val="11"/>
        <w:ind w:left="240" w:hanging="240"/>
        <w:jc w:val="both"/>
        <w:rPr>
          <w:color w:val="auto"/>
        </w:rPr>
      </w:pPr>
      <w:r w:rsidRPr="00E118C5">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57B0A" w:rsidRPr="00E118C5" w:rsidRDefault="00E57B0A" w:rsidP="00820F84">
      <w:pPr>
        <w:pStyle w:val="aa"/>
        <w:jc w:val="both"/>
        <w:rPr>
          <w:rFonts w:ascii="Times New Roman" w:hAnsi="Times New Roman" w:cs="Times New Roman"/>
        </w:rPr>
      </w:pPr>
      <w:bookmarkStart w:id="444" w:name="bookmark125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44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ind w:left="240" w:hanging="240"/>
        <w:jc w:val="both"/>
        <w:rPr>
          <w:color w:val="auto"/>
        </w:rPr>
      </w:pPr>
      <w:r w:rsidRPr="00E118C5">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57B0A" w:rsidRPr="00E118C5" w:rsidRDefault="00E57B0A" w:rsidP="00820F84">
      <w:pPr>
        <w:pStyle w:val="11"/>
        <w:ind w:left="240" w:hanging="240"/>
        <w:jc w:val="both"/>
        <w:rPr>
          <w:color w:val="auto"/>
        </w:rPr>
      </w:pPr>
      <w:r w:rsidRPr="00E118C5">
        <w:rPr>
          <w:color w:val="auto"/>
        </w:rPr>
        <w:t>—называть: строение и свойства (целостность, зональность, ритмичность) географической оболочки;</w:t>
      </w:r>
    </w:p>
    <w:p w:rsidR="00E57B0A" w:rsidRPr="00E118C5" w:rsidRDefault="00E57B0A" w:rsidP="00820F84">
      <w:pPr>
        <w:pStyle w:val="11"/>
        <w:ind w:left="240" w:hanging="240"/>
        <w:jc w:val="both"/>
        <w:rPr>
          <w:color w:val="auto"/>
        </w:rPr>
      </w:pPr>
      <w:r w:rsidRPr="00E118C5">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57B0A" w:rsidRPr="00E118C5" w:rsidRDefault="00E57B0A" w:rsidP="00820F84">
      <w:pPr>
        <w:pStyle w:val="11"/>
        <w:ind w:left="240" w:hanging="240"/>
        <w:jc w:val="both"/>
        <w:rPr>
          <w:color w:val="auto"/>
        </w:rPr>
      </w:pPr>
      <w:r w:rsidRPr="00E118C5">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E57B0A" w:rsidRPr="00E118C5" w:rsidRDefault="00E57B0A" w:rsidP="00820F84">
      <w:pPr>
        <w:pStyle w:val="11"/>
        <w:ind w:left="240" w:hanging="240"/>
        <w:jc w:val="both"/>
        <w:rPr>
          <w:color w:val="auto"/>
        </w:rPr>
      </w:pPr>
      <w:r w:rsidRPr="00E118C5">
        <w:rPr>
          <w:color w:val="auto"/>
        </w:rPr>
        <w:t>—различать изученные процессы и явления, происходящие в географической оболочке;</w:t>
      </w:r>
    </w:p>
    <w:p w:rsidR="00E57B0A" w:rsidRPr="00E118C5" w:rsidRDefault="00E57B0A" w:rsidP="00820F84">
      <w:pPr>
        <w:pStyle w:val="11"/>
        <w:ind w:left="240" w:hanging="240"/>
        <w:jc w:val="both"/>
        <w:rPr>
          <w:color w:val="auto"/>
        </w:rPr>
      </w:pPr>
      <w:r w:rsidRPr="00E118C5">
        <w:rPr>
          <w:color w:val="auto"/>
        </w:rPr>
        <w:t>—приводить примеры изменений в геосферах в результате деятельности человека;</w:t>
      </w:r>
    </w:p>
    <w:p w:rsidR="00E57B0A" w:rsidRPr="00E118C5" w:rsidRDefault="00E57B0A" w:rsidP="00820F84">
      <w:pPr>
        <w:pStyle w:val="11"/>
        <w:ind w:left="240" w:hanging="240"/>
        <w:jc w:val="both"/>
        <w:rPr>
          <w:color w:val="auto"/>
        </w:rPr>
      </w:pPr>
      <w:r w:rsidRPr="00E118C5">
        <w:rPr>
          <w:color w:val="auto"/>
        </w:rPr>
        <w:t>—описывать закономерности изменения в пространстве рельефа, климата, внутренних вод и органического мира;</w:t>
      </w:r>
    </w:p>
    <w:p w:rsidR="00E57B0A" w:rsidRPr="00E118C5" w:rsidRDefault="00E57B0A" w:rsidP="00820F84">
      <w:pPr>
        <w:pStyle w:val="11"/>
        <w:ind w:left="240" w:hanging="240"/>
        <w:jc w:val="both"/>
        <w:rPr>
          <w:color w:val="auto"/>
        </w:rPr>
      </w:pPr>
      <w:r w:rsidRPr="00E118C5">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57B0A" w:rsidRPr="00E118C5" w:rsidRDefault="00E57B0A" w:rsidP="00820F84">
      <w:pPr>
        <w:pStyle w:val="11"/>
        <w:ind w:left="240" w:hanging="240"/>
        <w:jc w:val="both"/>
        <w:rPr>
          <w:color w:val="auto"/>
        </w:rPr>
      </w:pPr>
      <w:r w:rsidRPr="00E118C5">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E57B0A" w:rsidRPr="00E118C5" w:rsidRDefault="00E57B0A" w:rsidP="00820F84">
      <w:pPr>
        <w:pStyle w:val="11"/>
        <w:ind w:left="240" w:hanging="240"/>
        <w:jc w:val="both"/>
        <w:rPr>
          <w:color w:val="auto"/>
        </w:rPr>
      </w:pPr>
      <w:r w:rsidRPr="00E118C5">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E57B0A" w:rsidRPr="00E118C5" w:rsidRDefault="00E57B0A" w:rsidP="00820F84">
      <w:pPr>
        <w:pStyle w:val="11"/>
        <w:ind w:left="240" w:hanging="240"/>
        <w:jc w:val="both"/>
        <w:rPr>
          <w:color w:val="auto"/>
        </w:rPr>
      </w:pPr>
      <w:r w:rsidRPr="00E118C5">
        <w:rPr>
          <w:color w:val="auto"/>
        </w:rPr>
        <w:t>—классифицировать воздушные массы Земли, типы климата по заданным показателям;</w:t>
      </w:r>
    </w:p>
    <w:p w:rsidR="00E57B0A" w:rsidRPr="00E118C5" w:rsidRDefault="00E57B0A" w:rsidP="00820F84">
      <w:pPr>
        <w:pStyle w:val="11"/>
        <w:ind w:left="240" w:hanging="240"/>
        <w:jc w:val="both"/>
        <w:rPr>
          <w:color w:val="auto"/>
        </w:rPr>
      </w:pPr>
      <w:r w:rsidRPr="00E118C5">
        <w:rPr>
          <w:color w:val="auto"/>
        </w:rPr>
        <w:t>—объяснять образование тропических муссонов, пассатов тропических широт, западных ветров;</w:t>
      </w:r>
    </w:p>
    <w:p w:rsidR="00E57B0A" w:rsidRPr="00E118C5" w:rsidRDefault="00E57B0A" w:rsidP="00820F84">
      <w:pPr>
        <w:pStyle w:val="11"/>
        <w:ind w:left="240" w:hanging="240"/>
        <w:jc w:val="both"/>
        <w:rPr>
          <w:color w:val="auto"/>
        </w:rPr>
      </w:pPr>
      <w:r w:rsidRPr="00E118C5">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57B0A" w:rsidRPr="00E118C5" w:rsidRDefault="00E57B0A" w:rsidP="00820F84">
      <w:pPr>
        <w:pStyle w:val="11"/>
        <w:ind w:firstLine="0"/>
        <w:jc w:val="both"/>
        <w:rPr>
          <w:color w:val="auto"/>
        </w:rPr>
      </w:pPr>
      <w:r w:rsidRPr="00E118C5">
        <w:rPr>
          <w:color w:val="auto"/>
        </w:rPr>
        <w:t>—описывать климат территории по климатограмме;</w:t>
      </w:r>
    </w:p>
    <w:p w:rsidR="00E57B0A" w:rsidRPr="00E118C5" w:rsidRDefault="00E57B0A" w:rsidP="00820F84">
      <w:pPr>
        <w:pStyle w:val="11"/>
        <w:ind w:left="240" w:hanging="240"/>
        <w:jc w:val="both"/>
        <w:rPr>
          <w:color w:val="auto"/>
        </w:rPr>
      </w:pPr>
      <w:r w:rsidRPr="00E118C5">
        <w:rPr>
          <w:color w:val="auto"/>
        </w:rPr>
        <w:t>—объяснять влияние климатообразующих факторов на климатические особенности территории;</w:t>
      </w:r>
    </w:p>
    <w:p w:rsidR="00E57B0A" w:rsidRPr="00E118C5" w:rsidRDefault="00E57B0A" w:rsidP="00820F84">
      <w:pPr>
        <w:pStyle w:val="11"/>
        <w:ind w:left="240" w:hanging="240"/>
        <w:jc w:val="both"/>
        <w:rPr>
          <w:color w:val="auto"/>
        </w:rPr>
      </w:pPr>
      <w:r w:rsidRPr="00E118C5">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57B0A" w:rsidRPr="00E118C5" w:rsidRDefault="00E57B0A" w:rsidP="00820F84">
      <w:pPr>
        <w:pStyle w:val="11"/>
        <w:spacing w:after="40"/>
        <w:ind w:firstLine="0"/>
        <w:jc w:val="both"/>
        <w:rPr>
          <w:color w:val="auto"/>
        </w:rPr>
      </w:pPr>
      <w:r w:rsidRPr="00E118C5">
        <w:rPr>
          <w:color w:val="auto"/>
        </w:rPr>
        <w:t>—различать океанические течения;</w:t>
      </w:r>
    </w:p>
    <w:p w:rsidR="00E57B0A" w:rsidRPr="00E118C5" w:rsidRDefault="00E57B0A" w:rsidP="00820F84">
      <w:pPr>
        <w:pStyle w:val="11"/>
        <w:ind w:left="240" w:hanging="240"/>
        <w:jc w:val="both"/>
        <w:rPr>
          <w:color w:val="auto"/>
        </w:rPr>
      </w:pPr>
      <w:r w:rsidRPr="00E118C5">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57B0A" w:rsidRPr="00E118C5" w:rsidRDefault="00E57B0A" w:rsidP="00820F84">
      <w:pPr>
        <w:pStyle w:val="11"/>
        <w:ind w:left="240" w:hanging="240"/>
        <w:jc w:val="both"/>
        <w:rPr>
          <w:color w:val="auto"/>
        </w:rPr>
      </w:pPr>
      <w:r w:rsidRPr="00E118C5">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57B0A" w:rsidRPr="00E118C5" w:rsidRDefault="00E57B0A" w:rsidP="00820F84">
      <w:pPr>
        <w:pStyle w:val="11"/>
        <w:ind w:left="240" w:hanging="240"/>
        <w:jc w:val="both"/>
        <w:rPr>
          <w:color w:val="auto"/>
        </w:rPr>
      </w:pPr>
      <w:r w:rsidRPr="00E118C5">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57B0A" w:rsidRPr="00E118C5" w:rsidRDefault="00E57B0A" w:rsidP="00820F84">
      <w:pPr>
        <w:pStyle w:val="11"/>
        <w:ind w:left="240" w:hanging="240"/>
        <w:jc w:val="both"/>
        <w:rPr>
          <w:color w:val="auto"/>
        </w:rPr>
      </w:pPr>
      <w:r w:rsidRPr="00E118C5">
        <w:rPr>
          <w:color w:val="auto"/>
        </w:rPr>
        <w:t>—различать и сравнивать численность населения крупных стран мира;</w:t>
      </w:r>
    </w:p>
    <w:p w:rsidR="00E57B0A" w:rsidRPr="00E118C5" w:rsidRDefault="00E57B0A" w:rsidP="00820F84">
      <w:pPr>
        <w:pStyle w:val="11"/>
        <w:ind w:firstLine="0"/>
        <w:jc w:val="both"/>
        <w:rPr>
          <w:color w:val="auto"/>
        </w:rPr>
      </w:pPr>
      <w:r w:rsidRPr="00E118C5">
        <w:rPr>
          <w:color w:val="auto"/>
        </w:rPr>
        <w:t>—сравнивать плотность населения различных территорий;</w:t>
      </w:r>
    </w:p>
    <w:p w:rsidR="00E57B0A" w:rsidRPr="00E118C5" w:rsidRDefault="00E57B0A" w:rsidP="00820F84">
      <w:pPr>
        <w:pStyle w:val="11"/>
        <w:ind w:left="240" w:hanging="240"/>
        <w:jc w:val="both"/>
        <w:rPr>
          <w:color w:val="auto"/>
        </w:rPr>
      </w:pPr>
      <w:r w:rsidRPr="00E118C5">
        <w:rPr>
          <w:color w:val="auto"/>
        </w:rPr>
        <w:t>—применять понятие «плотность населения» для решения учебных и (или) практико-ориентированных задач;</w:t>
      </w:r>
    </w:p>
    <w:p w:rsidR="00E57B0A" w:rsidRPr="00E118C5" w:rsidRDefault="00E57B0A" w:rsidP="00820F84">
      <w:pPr>
        <w:pStyle w:val="11"/>
        <w:spacing w:after="40"/>
        <w:ind w:firstLine="0"/>
        <w:jc w:val="both"/>
        <w:rPr>
          <w:color w:val="auto"/>
        </w:rPr>
      </w:pPr>
      <w:r w:rsidRPr="00E118C5">
        <w:rPr>
          <w:color w:val="auto"/>
        </w:rPr>
        <w:t>—различать городские и сельские поселения;</w:t>
      </w:r>
    </w:p>
    <w:p w:rsidR="00E57B0A" w:rsidRPr="00E118C5" w:rsidRDefault="00E57B0A" w:rsidP="00820F84">
      <w:pPr>
        <w:pStyle w:val="11"/>
        <w:ind w:firstLine="0"/>
        <w:jc w:val="both"/>
        <w:rPr>
          <w:color w:val="auto"/>
        </w:rPr>
      </w:pPr>
      <w:r w:rsidRPr="00E118C5">
        <w:rPr>
          <w:color w:val="auto"/>
        </w:rPr>
        <w:t>—приводить примеры крупнейших городов мира;</w:t>
      </w:r>
    </w:p>
    <w:p w:rsidR="00E57B0A" w:rsidRPr="00E118C5" w:rsidRDefault="00E57B0A" w:rsidP="00820F84">
      <w:pPr>
        <w:pStyle w:val="11"/>
        <w:ind w:firstLine="0"/>
        <w:jc w:val="both"/>
        <w:rPr>
          <w:color w:val="auto"/>
        </w:rPr>
      </w:pPr>
      <w:r w:rsidRPr="00E118C5">
        <w:rPr>
          <w:color w:val="auto"/>
        </w:rPr>
        <w:t>—приводить примеры мировых и национальных религий;</w:t>
      </w:r>
    </w:p>
    <w:p w:rsidR="00E57B0A" w:rsidRPr="00E118C5" w:rsidRDefault="00E57B0A" w:rsidP="00820F84">
      <w:pPr>
        <w:pStyle w:val="11"/>
        <w:ind w:firstLine="0"/>
        <w:jc w:val="both"/>
        <w:rPr>
          <w:color w:val="auto"/>
        </w:rPr>
      </w:pPr>
      <w:r w:rsidRPr="00E118C5">
        <w:rPr>
          <w:color w:val="auto"/>
        </w:rPr>
        <w:t>—проводить языковую классификацию народов;</w:t>
      </w:r>
    </w:p>
    <w:p w:rsidR="00E57B0A" w:rsidRPr="00E118C5" w:rsidRDefault="00E57B0A" w:rsidP="00820F84">
      <w:pPr>
        <w:pStyle w:val="11"/>
        <w:ind w:left="240" w:hanging="240"/>
        <w:jc w:val="both"/>
        <w:rPr>
          <w:color w:val="auto"/>
        </w:rPr>
      </w:pPr>
      <w:r w:rsidRPr="00E118C5">
        <w:rPr>
          <w:color w:val="auto"/>
        </w:rPr>
        <w:t>—различать основные виды хозяйственной деятельности людей на различных территориях;</w:t>
      </w:r>
    </w:p>
    <w:p w:rsidR="00E57B0A" w:rsidRPr="00E118C5" w:rsidRDefault="00E57B0A" w:rsidP="00820F84">
      <w:pPr>
        <w:pStyle w:val="11"/>
        <w:spacing w:after="40"/>
        <w:ind w:firstLine="0"/>
        <w:jc w:val="both"/>
        <w:rPr>
          <w:color w:val="auto"/>
        </w:rPr>
      </w:pPr>
      <w:r w:rsidRPr="00E118C5">
        <w:rPr>
          <w:color w:val="auto"/>
        </w:rPr>
        <w:t>—определять страны по их существенным признакам;</w:t>
      </w:r>
    </w:p>
    <w:p w:rsidR="00E57B0A" w:rsidRPr="00E118C5" w:rsidRDefault="00E57B0A" w:rsidP="00820F84">
      <w:pPr>
        <w:pStyle w:val="11"/>
        <w:ind w:left="240" w:hanging="240"/>
        <w:jc w:val="both"/>
        <w:rPr>
          <w:color w:val="auto"/>
        </w:rPr>
      </w:pPr>
      <w:r w:rsidRPr="00E118C5">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57B0A" w:rsidRPr="00E118C5" w:rsidRDefault="00E57B0A" w:rsidP="00820F84">
      <w:pPr>
        <w:pStyle w:val="11"/>
        <w:ind w:left="240" w:hanging="240"/>
        <w:jc w:val="both"/>
        <w:rPr>
          <w:color w:val="auto"/>
        </w:rPr>
      </w:pPr>
      <w:r w:rsidRPr="00E118C5">
        <w:rPr>
          <w:color w:val="auto"/>
        </w:rPr>
        <w:t>—объяснять особенности природы, населения и хозяйства отдельных территорий;</w:t>
      </w:r>
    </w:p>
    <w:p w:rsidR="00E57B0A" w:rsidRPr="00E118C5" w:rsidRDefault="00E57B0A" w:rsidP="00820F84">
      <w:pPr>
        <w:pStyle w:val="11"/>
        <w:ind w:left="240" w:hanging="240"/>
        <w:jc w:val="both"/>
        <w:rPr>
          <w:color w:val="auto"/>
        </w:rPr>
      </w:pPr>
      <w:r w:rsidRPr="00E118C5">
        <w:rPr>
          <w:color w:val="auto"/>
        </w:rPr>
        <w:t>—использовать знания о населении материков и стран для решения различных учебных и практико-ориентированных задач;</w:t>
      </w:r>
    </w:p>
    <w:p w:rsidR="00E57B0A" w:rsidRPr="00E118C5" w:rsidRDefault="00E57B0A" w:rsidP="00820F84">
      <w:pPr>
        <w:pStyle w:val="11"/>
        <w:ind w:left="240" w:hanging="240"/>
        <w:jc w:val="both"/>
        <w:rPr>
          <w:color w:val="auto"/>
        </w:rPr>
      </w:pPr>
      <w:r w:rsidRPr="00E118C5">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57B0A" w:rsidRPr="00E118C5" w:rsidRDefault="00E57B0A" w:rsidP="00820F84">
      <w:pPr>
        <w:pStyle w:val="11"/>
        <w:spacing w:line="240" w:lineRule="auto"/>
        <w:ind w:left="240" w:hanging="240"/>
        <w:jc w:val="both"/>
        <w:rPr>
          <w:color w:val="auto"/>
        </w:rPr>
      </w:pPr>
      <w:r w:rsidRPr="00E118C5">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57B0A" w:rsidRPr="00E118C5" w:rsidRDefault="00E57B0A" w:rsidP="00820F84">
      <w:pPr>
        <w:pStyle w:val="11"/>
        <w:spacing w:line="240" w:lineRule="auto"/>
        <w:ind w:left="240" w:hanging="240"/>
        <w:jc w:val="both"/>
        <w:rPr>
          <w:color w:val="auto"/>
        </w:rPr>
      </w:pPr>
      <w:r w:rsidRPr="00E118C5">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взаимодействия природы и общества в пределах отдельных территорий;</w:t>
      </w:r>
    </w:p>
    <w:p w:rsidR="00E57B0A" w:rsidRPr="00E118C5" w:rsidRDefault="00E57B0A" w:rsidP="00820F84">
      <w:pPr>
        <w:pStyle w:val="11"/>
        <w:spacing w:line="240" w:lineRule="auto"/>
        <w:ind w:left="240" w:hanging="240"/>
        <w:jc w:val="both"/>
        <w:rPr>
          <w:color w:val="auto"/>
        </w:rPr>
      </w:pPr>
      <w:r w:rsidRPr="00E118C5">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57B0A" w:rsidRPr="00E118C5" w:rsidRDefault="00E57B0A" w:rsidP="00820F84">
      <w:pPr>
        <w:pStyle w:val="aa"/>
        <w:jc w:val="both"/>
        <w:rPr>
          <w:rFonts w:ascii="Times New Roman" w:hAnsi="Times New Roman" w:cs="Times New Roman"/>
        </w:rPr>
      </w:pPr>
      <w:bookmarkStart w:id="445" w:name="bookmark125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44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40" w:lineRule="auto"/>
        <w:ind w:left="240" w:hanging="240"/>
        <w:jc w:val="both"/>
        <w:rPr>
          <w:color w:val="auto"/>
        </w:rPr>
      </w:pPr>
      <w:r w:rsidRPr="00E118C5">
        <w:rPr>
          <w:color w:val="auto"/>
        </w:rPr>
        <w:t>—Характеризовать основные этапы истории формирования и изучения территории России;</w:t>
      </w:r>
    </w:p>
    <w:p w:rsidR="00E57B0A" w:rsidRPr="00E118C5" w:rsidRDefault="00E57B0A" w:rsidP="00820F84">
      <w:pPr>
        <w:pStyle w:val="11"/>
        <w:spacing w:line="240" w:lineRule="auto"/>
        <w:ind w:left="240" w:hanging="240"/>
        <w:jc w:val="both"/>
        <w:rPr>
          <w:color w:val="auto"/>
        </w:rPr>
      </w:pPr>
      <w:r w:rsidRPr="00E118C5">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E57B0A" w:rsidRPr="00E118C5" w:rsidRDefault="00E57B0A" w:rsidP="00820F84">
      <w:pPr>
        <w:pStyle w:val="11"/>
        <w:spacing w:line="240" w:lineRule="auto"/>
        <w:ind w:left="240" w:hanging="240"/>
        <w:jc w:val="both"/>
        <w:rPr>
          <w:color w:val="auto"/>
        </w:rPr>
      </w:pPr>
      <w:r w:rsidRPr="00E118C5">
        <w:rPr>
          <w:color w:val="auto"/>
        </w:rPr>
        <w:t>—характеризовать географическое положение России с использованием информации из различных источников;</w:t>
      </w:r>
    </w:p>
    <w:p w:rsidR="00E57B0A" w:rsidRPr="00E118C5" w:rsidRDefault="00E57B0A" w:rsidP="00820F84">
      <w:pPr>
        <w:pStyle w:val="11"/>
        <w:spacing w:line="240" w:lineRule="auto"/>
        <w:ind w:left="240" w:hanging="240"/>
        <w:jc w:val="both"/>
        <w:rPr>
          <w:color w:val="auto"/>
        </w:rPr>
      </w:pPr>
      <w:r w:rsidRPr="00E118C5">
        <w:rPr>
          <w:color w:val="auto"/>
        </w:rPr>
        <w:t>—различать федеральные округа, крупные географические районы и макрорегионы России;</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субъектов Российской Федерации разных видов и показывать их на географической карте;</w:t>
      </w:r>
    </w:p>
    <w:p w:rsidR="00E57B0A" w:rsidRPr="00E118C5" w:rsidRDefault="00E57B0A" w:rsidP="00820F84">
      <w:pPr>
        <w:pStyle w:val="11"/>
        <w:spacing w:line="240" w:lineRule="auto"/>
        <w:ind w:left="240" w:hanging="240"/>
        <w:jc w:val="both"/>
        <w:rPr>
          <w:color w:val="auto"/>
        </w:rPr>
      </w:pPr>
      <w:r w:rsidRPr="00E118C5">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E57B0A" w:rsidRPr="00E118C5" w:rsidRDefault="00E57B0A" w:rsidP="00820F84">
      <w:pPr>
        <w:pStyle w:val="11"/>
        <w:spacing w:line="240" w:lineRule="auto"/>
        <w:ind w:left="240" w:hanging="240"/>
        <w:jc w:val="both"/>
        <w:rPr>
          <w:color w:val="auto"/>
        </w:rPr>
      </w:pPr>
      <w:r w:rsidRPr="00E118C5">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57B0A" w:rsidRPr="00E118C5" w:rsidRDefault="00E57B0A" w:rsidP="00820F84">
      <w:pPr>
        <w:pStyle w:val="11"/>
        <w:spacing w:line="240" w:lineRule="auto"/>
        <w:ind w:left="240" w:hanging="240"/>
        <w:jc w:val="both"/>
        <w:rPr>
          <w:color w:val="auto"/>
        </w:rPr>
      </w:pPr>
      <w:r w:rsidRPr="00E118C5">
        <w:rPr>
          <w:color w:val="auto"/>
        </w:rPr>
        <w:t>—оценивать степень благоприятности природных условий в пределах отдельных регионов страны;</w:t>
      </w:r>
    </w:p>
    <w:p w:rsidR="00E57B0A" w:rsidRPr="00E118C5" w:rsidRDefault="00E57B0A" w:rsidP="00820F84">
      <w:pPr>
        <w:pStyle w:val="11"/>
        <w:spacing w:line="240" w:lineRule="auto"/>
        <w:ind w:firstLine="0"/>
        <w:jc w:val="both"/>
        <w:rPr>
          <w:color w:val="auto"/>
        </w:rPr>
      </w:pPr>
      <w:r w:rsidRPr="00E118C5">
        <w:rPr>
          <w:color w:val="auto"/>
        </w:rPr>
        <w:t>—проводить классификацию природных ресурсов;</w:t>
      </w:r>
    </w:p>
    <w:p w:rsidR="00E57B0A" w:rsidRPr="00E118C5" w:rsidRDefault="00E57B0A" w:rsidP="00820F84">
      <w:pPr>
        <w:pStyle w:val="11"/>
        <w:spacing w:after="40"/>
        <w:ind w:firstLine="0"/>
        <w:jc w:val="both"/>
        <w:rPr>
          <w:color w:val="auto"/>
        </w:rPr>
      </w:pPr>
      <w:r w:rsidRPr="00E118C5">
        <w:rPr>
          <w:color w:val="auto"/>
        </w:rPr>
        <w:t>—распознавать типы природопользования;</w:t>
      </w:r>
    </w:p>
    <w:p w:rsidR="00E57B0A" w:rsidRPr="00E118C5" w:rsidRDefault="00E57B0A" w:rsidP="00820F84">
      <w:pPr>
        <w:pStyle w:val="11"/>
        <w:ind w:left="240" w:hanging="240"/>
        <w:jc w:val="both"/>
        <w:rPr>
          <w:color w:val="auto"/>
        </w:rPr>
      </w:pPr>
      <w:r w:rsidRPr="00E118C5">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57B0A" w:rsidRPr="00E118C5" w:rsidRDefault="00E57B0A" w:rsidP="00820F84">
      <w:pPr>
        <w:pStyle w:val="11"/>
        <w:ind w:left="240" w:hanging="240"/>
        <w:jc w:val="both"/>
        <w:rPr>
          <w:color w:val="auto"/>
        </w:rPr>
      </w:pPr>
      <w:r w:rsidRPr="00E118C5">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57B0A" w:rsidRPr="00E118C5" w:rsidRDefault="00E57B0A" w:rsidP="00820F84">
      <w:pPr>
        <w:pStyle w:val="11"/>
        <w:ind w:left="240" w:hanging="240"/>
        <w:jc w:val="both"/>
        <w:rPr>
          <w:color w:val="auto"/>
        </w:rPr>
      </w:pPr>
      <w:r w:rsidRPr="00E118C5">
        <w:rPr>
          <w:color w:val="auto"/>
        </w:rPr>
        <w:t>—сравнивать особенности компонентов природы отдельных территорий страны;</w:t>
      </w:r>
    </w:p>
    <w:p w:rsidR="00E57B0A" w:rsidRPr="00E118C5" w:rsidRDefault="00E57B0A" w:rsidP="00820F84">
      <w:pPr>
        <w:pStyle w:val="11"/>
        <w:ind w:left="240" w:hanging="240"/>
        <w:jc w:val="both"/>
        <w:rPr>
          <w:color w:val="auto"/>
        </w:rPr>
      </w:pPr>
      <w:r w:rsidRPr="00E118C5">
        <w:rPr>
          <w:color w:val="auto"/>
        </w:rPr>
        <w:t>—объяснять особенности компонентов природы отдельных территорий страны;</w:t>
      </w:r>
    </w:p>
    <w:p w:rsidR="00E57B0A" w:rsidRPr="00E118C5" w:rsidRDefault="00E57B0A" w:rsidP="00820F84">
      <w:pPr>
        <w:pStyle w:val="11"/>
        <w:ind w:left="240" w:hanging="240"/>
        <w:jc w:val="both"/>
        <w:rPr>
          <w:color w:val="auto"/>
        </w:rPr>
      </w:pPr>
      <w:r w:rsidRPr="00E118C5">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57B0A" w:rsidRPr="00E118C5" w:rsidRDefault="00E57B0A" w:rsidP="00820F84">
      <w:pPr>
        <w:pStyle w:val="11"/>
        <w:ind w:left="240" w:hanging="240"/>
        <w:jc w:val="both"/>
        <w:rPr>
          <w:color w:val="auto"/>
        </w:rPr>
      </w:pPr>
      <w:r w:rsidRPr="00E118C5">
        <w:rPr>
          <w:color w:val="auto"/>
        </w:rPr>
        <w:t>—называть географические процессы и явления, определяющие особенности природы страны, отдельных регионов и своей местности;</w:t>
      </w:r>
    </w:p>
    <w:p w:rsidR="00E57B0A" w:rsidRPr="00E118C5" w:rsidRDefault="00E57B0A" w:rsidP="00820F84">
      <w:pPr>
        <w:pStyle w:val="11"/>
        <w:ind w:left="240" w:hanging="240"/>
        <w:jc w:val="both"/>
        <w:rPr>
          <w:color w:val="auto"/>
        </w:rPr>
      </w:pPr>
      <w:r w:rsidRPr="00E118C5">
        <w:rPr>
          <w:color w:val="auto"/>
        </w:rPr>
        <w:t>—объяснять распространение по территории страны областей современного горообразования, землетрясений и вулканизма;</w:t>
      </w:r>
    </w:p>
    <w:p w:rsidR="00E57B0A" w:rsidRPr="00E118C5" w:rsidRDefault="00E57B0A" w:rsidP="00820F84">
      <w:pPr>
        <w:pStyle w:val="11"/>
        <w:ind w:left="240" w:hanging="240"/>
        <w:jc w:val="both"/>
        <w:rPr>
          <w:color w:val="auto"/>
        </w:rPr>
      </w:pPr>
      <w:r w:rsidRPr="00E118C5">
        <w:rPr>
          <w:color w:val="auto"/>
        </w:rPr>
        <w:t>—применять понятия «плита», «щит», «моренный холм», «бараньи лбы», «бархан», «дюна» для решения учебных и (или) практико-ориентированных задач;</w:t>
      </w:r>
    </w:p>
    <w:p w:rsidR="00E57B0A" w:rsidRPr="00E118C5" w:rsidRDefault="00E57B0A" w:rsidP="00820F84">
      <w:pPr>
        <w:pStyle w:val="11"/>
        <w:ind w:left="240" w:hanging="240"/>
        <w:jc w:val="both"/>
        <w:rPr>
          <w:color w:val="auto"/>
        </w:rPr>
      </w:pPr>
      <w:r w:rsidRPr="00E118C5">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57B0A" w:rsidRPr="00E118C5" w:rsidRDefault="00E57B0A" w:rsidP="00820F84">
      <w:pPr>
        <w:pStyle w:val="11"/>
        <w:ind w:left="240" w:hanging="240"/>
        <w:jc w:val="both"/>
        <w:rPr>
          <w:color w:val="auto"/>
        </w:rPr>
      </w:pPr>
      <w:r w:rsidRPr="00E118C5">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57B0A" w:rsidRPr="00E118C5" w:rsidRDefault="00E57B0A" w:rsidP="00820F84">
      <w:pPr>
        <w:pStyle w:val="11"/>
        <w:ind w:left="240" w:hanging="240"/>
        <w:jc w:val="both"/>
        <w:rPr>
          <w:color w:val="auto"/>
        </w:rPr>
      </w:pPr>
      <w:r w:rsidRPr="00E118C5">
        <w:rPr>
          <w:color w:val="auto"/>
        </w:rPr>
        <w:t>—описывать и прогнозировать погоду территории по карте погоды;</w:t>
      </w:r>
    </w:p>
    <w:p w:rsidR="00E57B0A" w:rsidRPr="00E118C5" w:rsidRDefault="00E57B0A" w:rsidP="00820F84">
      <w:pPr>
        <w:pStyle w:val="11"/>
        <w:ind w:left="240" w:hanging="240"/>
        <w:jc w:val="both"/>
        <w:rPr>
          <w:color w:val="auto"/>
        </w:rPr>
      </w:pPr>
      <w:r w:rsidRPr="00E118C5">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57B0A" w:rsidRPr="00E118C5" w:rsidRDefault="00E57B0A" w:rsidP="00820F84">
      <w:pPr>
        <w:pStyle w:val="11"/>
        <w:ind w:firstLine="0"/>
        <w:jc w:val="both"/>
        <w:rPr>
          <w:color w:val="auto"/>
        </w:rPr>
      </w:pPr>
      <w:r w:rsidRPr="00E118C5">
        <w:rPr>
          <w:color w:val="auto"/>
        </w:rPr>
        <w:t>—проводить классификацию типов климата и почв России;</w:t>
      </w:r>
    </w:p>
    <w:p w:rsidR="00E57B0A" w:rsidRPr="00E118C5" w:rsidRDefault="00E57B0A" w:rsidP="00820F84">
      <w:pPr>
        <w:pStyle w:val="11"/>
        <w:ind w:left="240" w:hanging="240"/>
        <w:jc w:val="both"/>
        <w:rPr>
          <w:color w:val="auto"/>
        </w:rPr>
      </w:pPr>
      <w:r w:rsidRPr="00E118C5">
        <w:rPr>
          <w:color w:val="auto"/>
        </w:rPr>
        <w:t>—распознавать показатели, характеризующие состояние окружающей среды;</w:t>
      </w:r>
    </w:p>
    <w:p w:rsidR="00E57B0A" w:rsidRPr="00E118C5" w:rsidRDefault="00E57B0A" w:rsidP="00820F84">
      <w:pPr>
        <w:pStyle w:val="11"/>
        <w:ind w:left="240" w:hanging="240"/>
        <w:jc w:val="both"/>
        <w:rPr>
          <w:color w:val="auto"/>
        </w:rPr>
      </w:pPr>
      <w:r w:rsidRPr="00E118C5">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57B0A" w:rsidRPr="00E118C5" w:rsidRDefault="00E57B0A" w:rsidP="00820F84">
      <w:pPr>
        <w:pStyle w:val="11"/>
        <w:ind w:left="240" w:hanging="240"/>
        <w:jc w:val="both"/>
        <w:rPr>
          <w:color w:val="auto"/>
        </w:rPr>
      </w:pPr>
      <w:r w:rsidRPr="00E118C5">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E57B0A" w:rsidRPr="00E118C5" w:rsidRDefault="00E57B0A" w:rsidP="00820F84">
      <w:pPr>
        <w:pStyle w:val="11"/>
        <w:ind w:left="240" w:hanging="240"/>
        <w:jc w:val="both"/>
        <w:rPr>
          <w:color w:val="auto"/>
        </w:rPr>
      </w:pPr>
      <w:r w:rsidRPr="00E118C5">
        <w:rPr>
          <w:color w:val="auto"/>
        </w:rPr>
        <w:t>—приводить примеры рационального и нерационального природопользования;</w:t>
      </w:r>
    </w:p>
    <w:p w:rsidR="00E57B0A" w:rsidRPr="00E118C5" w:rsidRDefault="00E57B0A" w:rsidP="00820F84">
      <w:pPr>
        <w:pStyle w:val="11"/>
        <w:ind w:left="240" w:hanging="240"/>
        <w:jc w:val="both"/>
        <w:rPr>
          <w:color w:val="auto"/>
        </w:rPr>
      </w:pPr>
      <w:r w:rsidRPr="00E118C5">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E57B0A" w:rsidRPr="00E118C5" w:rsidRDefault="00E57B0A" w:rsidP="00820F84">
      <w:pPr>
        <w:pStyle w:val="11"/>
        <w:ind w:left="240" w:hanging="240"/>
        <w:jc w:val="both"/>
        <w:rPr>
          <w:color w:val="auto"/>
        </w:rPr>
      </w:pPr>
      <w:r w:rsidRPr="00E118C5">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57B0A" w:rsidRPr="00E118C5" w:rsidRDefault="00E57B0A" w:rsidP="00820F84">
      <w:pPr>
        <w:pStyle w:val="11"/>
        <w:ind w:left="240" w:hanging="240"/>
        <w:jc w:val="both"/>
        <w:rPr>
          <w:color w:val="auto"/>
        </w:rPr>
      </w:pPr>
      <w:r w:rsidRPr="00E118C5">
        <w:rPr>
          <w:color w:val="auto"/>
        </w:rPr>
        <w:t>—приводить примеры адаптации человека к разнообразным природным условиям на территории страны;</w:t>
      </w:r>
    </w:p>
    <w:p w:rsidR="00E57B0A" w:rsidRPr="00E118C5" w:rsidRDefault="00E57B0A" w:rsidP="00820F84">
      <w:pPr>
        <w:pStyle w:val="11"/>
        <w:ind w:left="240" w:hanging="240"/>
        <w:jc w:val="both"/>
        <w:rPr>
          <w:color w:val="auto"/>
        </w:rPr>
      </w:pPr>
      <w:r w:rsidRPr="00E118C5">
        <w:rPr>
          <w:color w:val="auto"/>
        </w:rPr>
        <w:t>—сравнивать показатели воспроизводства и качества населения России с мировыми показателями и показателями других стран;</w:t>
      </w:r>
    </w:p>
    <w:p w:rsidR="00E57B0A" w:rsidRPr="00E118C5" w:rsidRDefault="00E57B0A" w:rsidP="00820F84">
      <w:pPr>
        <w:pStyle w:val="11"/>
        <w:ind w:left="240" w:hanging="240"/>
        <w:jc w:val="both"/>
        <w:rPr>
          <w:color w:val="auto"/>
        </w:rPr>
      </w:pPr>
      <w:r w:rsidRPr="00E118C5">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57B0A" w:rsidRPr="00E118C5" w:rsidRDefault="00E57B0A" w:rsidP="00820F84">
      <w:pPr>
        <w:pStyle w:val="11"/>
        <w:ind w:left="240" w:hanging="240"/>
        <w:jc w:val="both"/>
        <w:rPr>
          <w:color w:val="auto"/>
        </w:rPr>
      </w:pPr>
      <w:r w:rsidRPr="00E118C5">
        <w:rPr>
          <w:color w:val="auto"/>
        </w:rPr>
        <w:t>—проводить классификацию населённых пунктов и регионов России по заданным основаниям;</w:t>
      </w:r>
    </w:p>
    <w:p w:rsidR="00E57B0A" w:rsidRPr="00E118C5" w:rsidRDefault="00E57B0A" w:rsidP="00820F84">
      <w:pPr>
        <w:pStyle w:val="11"/>
        <w:ind w:left="240" w:hanging="240"/>
        <w:jc w:val="both"/>
        <w:rPr>
          <w:color w:val="auto"/>
        </w:rPr>
      </w:pPr>
      <w:r w:rsidRPr="00E118C5">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57B0A" w:rsidRPr="00E118C5" w:rsidRDefault="00E57B0A" w:rsidP="00820F84">
      <w:pPr>
        <w:pStyle w:val="11"/>
        <w:ind w:left="240" w:hanging="240"/>
        <w:jc w:val="both"/>
        <w:rPr>
          <w:color w:val="auto"/>
        </w:rPr>
      </w:pPr>
      <w:r w:rsidRPr="00E118C5">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E57B0A" w:rsidRPr="00E118C5" w:rsidRDefault="00E57B0A" w:rsidP="00820F84">
      <w:pPr>
        <w:pStyle w:val="11"/>
        <w:spacing w:line="257" w:lineRule="auto"/>
        <w:ind w:left="240" w:hanging="240"/>
        <w:jc w:val="both"/>
        <w:rPr>
          <w:color w:val="auto"/>
        </w:rPr>
      </w:pPr>
      <w:r w:rsidRPr="00E118C5">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57B0A" w:rsidRPr="00E118C5" w:rsidRDefault="00E57B0A" w:rsidP="00820F84">
      <w:pPr>
        <w:pStyle w:val="aa"/>
        <w:jc w:val="both"/>
        <w:rPr>
          <w:rFonts w:ascii="Times New Roman" w:hAnsi="Times New Roman" w:cs="Times New Roman"/>
        </w:rPr>
      </w:pPr>
      <w:bookmarkStart w:id="446" w:name="bookmark125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44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7" w:lineRule="auto"/>
        <w:ind w:left="240" w:hanging="240"/>
        <w:jc w:val="both"/>
        <w:rPr>
          <w:color w:val="auto"/>
        </w:rPr>
      </w:pPr>
      <w:r w:rsidRPr="00E118C5">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57B0A" w:rsidRPr="00E118C5" w:rsidRDefault="00E57B0A" w:rsidP="00820F84">
      <w:pPr>
        <w:pStyle w:val="11"/>
        <w:spacing w:line="257" w:lineRule="auto"/>
        <w:ind w:left="240" w:hanging="240"/>
        <w:jc w:val="both"/>
        <w:rPr>
          <w:color w:val="auto"/>
        </w:rPr>
      </w:pPr>
      <w:r w:rsidRPr="00E118C5">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57B0A" w:rsidRPr="00E118C5" w:rsidRDefault="00E57B0A" w:rsidP="00820F84">
      <w:pPr>
        <w:pStyle w:val="11"/>
        <w:spacing w:line="257" w:lineRule="auto"/>
        <w:ind w:left="240" w:hanging="240"/>
        <w:jc w:val="both"/>
        <w:rPr>
          <w:color w:val="auto"/>
        </w:rPr>
      </w:pPr>
      <w:r w:rsidRPr="00E118C5">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57B0A" w:rsidRPr="00E118C5" w:rsidRDefault="00E57B0A" w:rsidP="00820F84">
      <w:pPr>
        <w:pStyle w:val="11"/>
        <w:spacing w:line="257" w:lineRule="auto"/>
        <w:ind w:left="240" w:hanging="240"/>
        <w:jc w:val="both"/>
        <w:rPr>
          <w:color w:val="auto"/>
        </w:rPr>
      </w:pPr>
      <w:r w:rsidRPr="00E118C5">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57B0A" w:rsidRPr="00E118C5" w:rsidRDefault="00E57B0A" w:rsidP="00820F84">
      <w:pPr>
        <w:pStyle w:val="11"/>
        <w:spacing w:line="257" w:lineRule="auto"/>
        <w:ind w:left="240" w:hanging="240"/>
        <w:jc w:val="both"/>
        <w:rPr>
          <w:color w:val="auto"/>
        </w:rPr>
      </w:pPr>
      <w:r w:rsidRPr="00E118C5">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57B0A" w:rsidRPr="00E118C5" w:rsidRDefault="00E57B0A" w:rsidP="00820F84">
      <w:pPr>
        <w:pStyle w:val="11"/>
        <w:ind w:left="240" w:hanging="240"/>
        <w:jc w:val="both"/>
        <w:rPr>
          <w:color w:val="auto"/>
        </w:rPr>
      </w:pPr>
      <w:r w:rsidRPr="00E118C5">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57B0A" w:rsidRPr="00E118C5" w:rsidRDefault="00E57B0A" w:rsidP="00820F84">
      <w:pPr>
        <w:pStyle w:val="11"/>
        <w:ind w:left="240" w:hanging="240"/>
        <w:jc w:val="both"/>
        <w:rPr>
          <w:color w:val="auto"/>
        </w:rPr>
      </w:pPr>
      <w:r w:rsidRPr="00E118C5">
        <w:rPr>
          <w:color w:val="auto"/>
        </w:rPr>
        <w:t>—различать территории опережающего развития (ТОР), Арктическую зону и зону Севера России;</w:t>
      </w:r>
    </w:p>
    <w:p w:rsidR="00E57B0A" w:rsidRPr="00E118C5" w:rsidRDefault="00E57B0A" w:rsidP="00820F84">
      <w:pPr>
        <w:pStyle w:val="11"/>
        <w:ind w:left="240" w:hanging="240"/>
        <w:jc w:val="both"/>
        <w:rPr>
          <w:color w:val="auto"/>
        </w:rPr>
      </w:pPr>
      <w:r w:rsidRPr="00E118C5">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57B0A" w:rsidRPr="00E118C5" w:rsidRDefault="00E57B0A" w:rsidP="00820F84">
      <w:pPr>
        <w:pStyle w:val="11"/>
        <w:ind w:left="240" w:hanging="240"/>
        <w:jc w:val="both"/>
        <w:rPr>
          <w:color w:val="auto"/>
        </w:rPr>
      </w:pPr>
      <w:r w:rsidRPr="00E118C5">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57B0A" w:rsidRPr="00E118C5" w:rsidRDefault="00E57B0A" w:rsidP="00820F84">
      <w:pPr>
        <w:pStyle w:val="11"/>
        <w:ind w:left="240" w:hanging="240"/>
        <w:jc w:val="both"/>
        <w:rPr>
          <w:color w:val="auto"/>
        </w:rPr>
      </w:pPr>
      <w:r w:rsidRPr="00E118C5">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57B0A" w:rsidRPr="00E118C5" w:rsidRDefault="00E57B0A" w:rsidP="00820F84">
      <w:pPr>
        <w:pStyle w:val="11"/>
        <w:ind w:left="240" w:hanging="240"/>
        <w:jc w:val="both"/>
        <w:rPr>
          <w:color w:val="auto"/>
        </w:rPr>
      </w:pPr>
      <w:r w:rsidRPr="00E118C5">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57B0A" w:rsidRPr="00E118C5" w:rsidRDefault="00E57B0A" w:rsidP="00820F84">
      <w:pPr>
        <w:pStyle w:val="11"/>
        <w:ind w:left="240" w:hanging="240"/>
        <w:jc w:val="both"/>
        <w:rPr>
          <w:color w:val="auto"/>
        </w:rPr>
      </w:pPr>
      <w:r w:rsidRPr="00E118C5">
        <w:rPr>
          <w:color w:val="auto"/>
        </w:rPr>
        <w:t>—различать природно-ресурсный, человеческий и производственный капитал;</w:t>
      </w:r>
    </w:p>
    <w:p w:rsidR="00E57B0A" w:rsidRPr="00E118C5" w:rsidRDefault="00E57B0A" w:rsidP="00820F84">
      <w:pPr>
        <w:pStyle w:val="11"/>
        <w:ind w:left="240" w:hanging="240"/>
        <w:jc w:val="both"/>
        <w:rPr>
          <w:color w:val="auto"/>
        </w:rPr>
      </w:pPr>
      <w:r w:rsidRPr="00E118C5">
        <w:rPr>
          <w:color w:val="auto"/>
        </w:rPr>
        <w:t>—различать виды транспорта и основные показатели их работы: грузооборот и пассажирооборот;</w:t>
      </w:r>
    </w:p>
    <w:p w:rsidR="00E57B0A" w:rsidRPr="00E118C5" w:rsidRDefault="00E57B0A" w:rsidP="00820F84">
      <w:pPr>
        <w:pStyle w:val="11"/>
        <w:ind w:left="240" w:hanging="240"/>
        <w:jc w:val="both"/>
        <w:rPr>
          <w:color w:val="auto"/>
        </w:rPr>
      </w:pPr>
      <w:r w:rsidRPr="00E118C5">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57B0A" w:rsidRPr="00E118C5" w:rsidRDefault="00E57B0A" w:rsidP="00820F84">
      <w:pPr>
        <w:pStyle w:val="11"/>
        <w:ind w:left="240" w:hanging="240"/>
        <w:jc w:val="both"/>
        <w:rPr>
          <w:color w:val="auto"/>
        </w:rPr>
      </w:pPr>
      <w:r w:rsidRPr="00E118C5">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57B0A" w:rsidRPr="00E118C5" w:rsidRDefault="00E57B0A" w:rsidP="00820F84">
      <w:pPr>
        <w:pStyle w:val="11"/>
        <w:spacing w:line="240" w:lineRule="auto"/>
        <w:ind w:left="240" w:hanging="240"/>
        <w:jc w:val="both"/>
        <w:rPr>
          <w:color w:val="auto"/>
        </w:rPr>
      </w:pPr>
      <w:r w:rsidRPr="00E118C5">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57B0A" w:rsidRPr="00E118C5" w:rsidRDefault="00E57B0A" w:rsidP="00820F84">
      <w:pPr>
        <w:pStyle w:val="11"/>
        <w:spacing w:line="240" w:lineRule="auto"/>
        <w:ind w:left="240" w:hanging="240"/>
        <w:jc w:val="both"/>
        <w:rPr>
          <w:color w:val="auto"/>
        </w:rPr>
      </w:pPr>
      <w:r w:rsidRPr="00E118C5">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57B0A" w:rsidRPr="00E118C5" w:rsidRDefault="00E57B0A" w:rsidP="00820F84">
      <w:pPr>
        <w:pStyle w:val="11"/>
        <w:spacing w:line="240" w:lineRule="auto"/>
        <w:ind w:left="240" w:hanging="240"/>
        <w:jc w:val="both"/>
        <w:rPr>
          <w:color w:val="auto"/>
        </w:rPr>
      </w:pPr>
      <w:r w:rsidRPr="00E118C5">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57B0A" w:rsidRPr="00E118C5" w:rsidRDefault="00E57B0A" w:rsidP="00820F84">
      <w:pPr>
        <w:pStyle w:val="11"/>
        <w:spacing w:line="240" w:lineRule="auto"/>
        <w:ind w:left="240" w:hanging="240"/>
        <w:jc w:val="both"/>
        <w:rPr>
          <w:color w:val="auto"/>
        </w:rPr>
      </w:pPr>
      <w:r w:rsidRPr="00E118C5">
        <w:rPr>
          <w:color w:val="auto"/>
        </w:rPr>
        <w:t>—объяснять географические различия населения и хозяйства территорий крупных регионов страны;</w:t>
      </w:r>
    </w:p>
    <w:p w:rsidR="00E57B0A" w:rsidRPr="00E118C5" w:rsidRDefault="00E57B0A" w:rsidP="00820F84">
      <w:pPr>
        <w:pStyle w:val="11"/>
        <w:spacing w:line="240" w:lineRule="auto"/>
        <w:ind w:left="240" w:hanging="240"/>
        <w:jc w:val="both"/>
        <w:rPr>
          <w:color w:val="auto"/>
        </w:rPr>
      </w:pPr>
      <w:r w:rsidRPr="00E118C5">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E57B0A" w:rsidRPr="00E118C5" w:rsidRDefault="00E57B0A" w:rsidP="00820F84">
      <w:pPr>
        <w:pStyle w:val="11"/>
        <w:spacing w:line="240" w:lineRule="auto"/>
        <w:ind w:left="240" w:hanging="240"/>
        <w:jc w:val="both"/>
        <w:rPr>
          <w:color w:val="auto"/>
        </w:rPr>
      </w:pPr>
      <w:r w:rsidRPr="00E118C5">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57B0A" w:rsidRPr="00E118C5" w:rsidRDefault="00E57B0A" w:rsidP="00820F84">
      <w:pPr>
        <w:pStyle w:val="11"/>
        <w:spacing w:line="240" w:lineRule="auto"/>
        <w:ind w:left="240" w:hanging="240"/>
        <w:jc w:val="both"/>
        <w:rPr>
          <w:color w:val="auto"/>
        </w:rPr>
      </w:pPr>
      <w:r w:rsidRPr="00E118C5">
        <w:rPr>
          <w:color w:val="auto"/>
        </w:rPr>
        <w:t>—приводить примеры объектов Всемирного наследия ЮНЕСКО и описывать их местоположение на географической карте;</w:t>
      </w:r>
    </w:p>
    <w:p w:rsidR="00E57B0A" w:rsidRPr="00E118C5" w:rsidRDefault="00E57B0A" w:rsidP="00820F84">
      <w:pPr>
        <w:pStyle w:val="11"/>
        <w:spacing w:line="240" w:lineRule="auto"/>
        <w:ind w:firstLine="0"/>
        <w:jc w:val="both"/>
        <w:rPr>
          <w:color w:val="auto"/>
        </w:rPr>
        <w:sectPr w:rsidR="00E57B0A" w:rsidRPr="00E118C5">
          <w:footnotePr>
            <w:numRestart w:val="eachPage"/>
          </w:footnotePr>
          <w:pgSz w:w="7824" w:h="12019"/>
          <w:pgMar w:top="586" w:right="708" w:bottom="966" w:left="718" w:header="0" w:footer="3" w:gutter="0"/>
          <w:cols w:space="720"/>
          <w:noEndnote/>
          <w:docGrid w:linePitch="360"/>
        </w:sectPr>
      </w:pPr>
      <w:r w:rsidRPr="00E118C5">
        <w:rPr>
          <w:color w:val="auto"/>
        </w:rPr>
        <w:t>—характеризовать место и роль России в мировом хозяйстве.</w:t>
      </w:r>
    </w:p>
    <w:p w:rsidR="00E57B0A" w:rsidRPr="00E118C5" w:rsidRDefault="00E57B0A" w:rsidP="00820F84">
      <w:pPr>
        <w:pStyle w:val="3"/>
        <w:pBdr>
          <w:bottom w:val="single" w:sz="12" w:space="1" w:color="auto"/>
        </w:pBdr>
        <w:jc w:val="both"/>
        <w:rPr>
          <w:rFonts w:ascii="Times New Roman" w:hAnsi="Times New Roman" w:cs="Times New Roman"/>
        </w:rPr>
      </w:pPr>
      <w:bookmarkStart w:id="447" w:name="bookmark1258"/>
      <w:bookmarkStart w:id="448" w:name="_Toc105502789"/>
      <w:r w:rsidRPr="00E118C5">
        <w:rPr>
          <w:rFonts w:ascii="Times New Roman" w:hAnsi="Times New Roman" w:cs="Times New Roman"/>
        </w:rPr>
        <w:t>2.1.8. МАТЕМАТИКА</w:t>
      </w:r>
      <w:bookmarkEnd w:id="447"/>
      <w:bookmarkEnd w:id="44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ОБЩАЯ ХАРАКТЕРИСТИКА УЧЕБНОГО ПРЕДМЕТА «МАТЕМАТИКА»</w:t>
      </w:r>
    </w:p>
    <w:p w:rsidR="00E57B0A" w:rsidRPr="00E118C5" w:rsidRDefault="00E57B0A" w:rsidP="00820F84">
      <w:pPr>
        <w:pStyle w:val="11"/>
        <w:spacing w:line="252" w:lineRule="auto"/>
        <w:jc w:val="both"/>
        <w:rPr>
          <w:color w:val="auto"/>
        </w:rPr>
      </w:pPr>
      <w:r w:rsidRPr="00E118C5">
        <w:rPr>
          <w:color w:val="auto"/>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E57B0A" w:rsidRPr="00E118C5" w:rsidRDefault="00E57B0A" w:rsidP="00820F84">
      <w:pPr>
        <w:pStyle w:val="11"/>
        <w:spacing w:line="252" w:lineRule="auto"/>
        <w:jc w:val="both"/>
        <w:rPr>
          <w:color w:val="auto"/>
        </w:rPr>
      </w:pPr>
      <w:r w:rsidRPr="00E118C5">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E57B0A" w:rsidRPr="00E118C5" w:rsidRDefault="00E57B0A" w:rsidP="00820F84">
      <w:pPr>
        <w:pStyle w:val="11"/>
        <w:spacing w:line="252" w:lineRule="auto"/>
        <w:jc w:val="both"/>
        <w:rPr>
          <w:color w:val="auto"/>
        </w:rPr>
      </w:pPr>
      <w:r w:rsidRPr="00E118C5">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57B0A" w:rsidRPr="00E118C5" w:rsidRDefault="00E57B0A" w:rsidP="00820F84">
      <w:pPr>
        <w:pStyle w:val="11"/>
        <w:spacing w:line="252" w:lineRule="auto"/>
        <w:jc w:val="both"/>
        <w:rPr>
          <w:color w:val="auto"/>
        </w:rPr>
      </w:pPr>
      <w:r w:rsidRPr="00E118C5">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E57B0A" w:rsidRPr="00E118C5" w:rsidRDefault="00E57B0A" w:rsidP="00820F84">
      <w:pPr>
        <w:pStyle w:val="11"/>
        <w:spacing w:line="252" w:lineRule="auto"/>
        <w:jc w:val="both"/>
        <w:rPr>
          <w:color w:val="auto"/>
        </w:rPr>
      </w:pPr>
      <w:r w:rsidRPr="00E118C5">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57B0A" w:rsidRPr="00E118C5" w:rsidRDefault="00E57B0A" w:rsidP="00820F84">
      <w:pPr>
        <w:pStyle w:val="11"/>
        <w:spacing w:line="252" w:lineRule="auto"/>
        <w:jc w:val="both"/>
        <w:rPr>
          <w:color w:val="auto"/>
        </w:rPr>
      </w:pPr>
      <w:r w:rsidRPr="00E118C5">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E57B0A" w:rsidRPr="00E118C5" w:rsidRDefault="00E57B0A" w:rsidP="00820F84">
      <w:pPr>
        <w:pStyle w:val="11"/>
        <w:spacing w:line="252" w:lineRule="auto"/>
        <w:jc w:val="both"/>
        <w:rPr>
          <w:color w:val="auto"/>
        </w:rPr>
      </w:pPr>
      <w:r w:rsidRPr="00E118C5">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57B0A" w:rsidRPr="00E118C5" w:rsidRDefault="00E57B0A" w:rsidP="00820F84">
      <w:pPr>
        <w:pStyle w:val="aa"/>
        <w:jc w:val="both"/>
        <w:rPr>
          <w:rFonts w:ascii="Times New Roman" w:hAnsi="Times New Roman" w:cs="Times New Roman"/>
        </w:rPr>
      </w:pPr>
    </w:p>
    <w:p w:rsidR="00E57B0A" w:rsidRPr="00E118C5" w:rsidRDefault="00E57B0A" w:rsidP="0022756F">
      <w:pPr>
        <w:pStyle w:val="aa"/>
        <w:rPr>
          <w:rFonts w:ascii="Times New Roman" w:hAnsi="Times New Roman" w:cs="Times New Roman"/>
        </w:rPr>
      </w:pPr>
      <w:r w:rsidRPr="00E118C5">
        <w:rPr>
          <w:rFonts w:ascii="Times New Roman" w:hAnsi="Times New Roman" w:cs="Times New Roman"/>
        </w:rPr>
        <w:t>ЦЕЛИ И ОСОБЕННОСТИ ИЗУЧЕНИЯ УЧЕБНОГО ПРЕДМЕТА «МАТЕМАТИКА».</w:t>
      </w:r>
    </w:p>
    <w:p w:rsidR="00E57B0A" w:rsidRPr="00E118C5" w:rsidRDefault="00E57B0A" w:rsidP="0022756F">
      <w:pPr>
        <w:pStyle w:val="aa"/>
        <w:rPr>
          <w:rFonts w:ascii="Times New Roman" w:hAnsi="Times New Roman" w:cs="Times New Roman"/>
        </w:rPr>
      </w:pPr>
      <w:r w:rsidRPr="00E118C5">
        <w:rPr>
          <w:rFonts w:ascii="Times New Roman" w:hAnsi="Times New Roman" w:cs="Times New Roman"/>
        </w:rPr>
        <w:t xml:space="preserve"> 5—9 КЛАССЫ</w:t>
      </w:r>
    </w:p>
    <w:p w:rsidR="00E57B0A" w:rsidRPr="00E118C5" w:rsidRDefault="00E57B0A" w:rsidP="00820F84">
      <w:pPr>
        <w:pStyle w:val="11"/>
        <w:spacing w:line="252" w:lineRule="auto"/>
        <w:jc w:val="both"/>
        <w:rPr>
          <w:color w:val="auto"/>
        </w:rPr>
      </w:pPr>
      <w:r w:rsidRPr="00E118C5">
        <w:rPr>
          <w:color w:val="auto"/>
        </w:rPr>
        <w:t>Приоритетными целями обучения математике в 5—9 классах являются:</w:t>
      </w:r>
    </w:p>
    <w:p w:rsidR="00E57B0A" w:rsidRPr="00E118C5" w:rsidRDefault="00E57B0A" w:rsidP="00820F84">
      <w:pPr>
        <w:pStyle w:val="11"/>
        <w:numPr>
          <w:ilvl w:val="0"/>
          <w:numId w:val="186"/>
        </w:numPr>
        <w:spacing w:line="271" w:lineRule="auto"/>
        <w:jc w:val="both"/>
        <w:rPr>
          <w:color w:val="auto"/>
        </w:rPr>
      </w:pPr>
      <w:r w:rsidRPr="00E118C5">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57B0A" w:rsidRPr="00E118C5" w:rsidRDefault="00E57B0A" w:rsidP="00820F84">
      <w:pPr>
        <w:pStyle w:val="11"/>
        <w:numPr>
          <w:ilvl w:val="0"/>
          <w:numId w:val="186"/>
        </w:numPr>
        <w:spacing w:line="271" w:lineRule="auto"/>
        <w:jc w:val="both"/>
        <w:rPr>
          <w:color w:val="auto"/>
        </w:rPr>
      </w:pPr>
      <w:r w:rsidRPr="00E118C5">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57B0A" w:rsidRPr="00E118C5" w:rsidRDefault="00E57B0A" w:rsidP="00820F84">
      <w:pPr>
        <w:pStyle w:val="11"/>
        <w:numPr>
          <w:ilvl w:val="0"/>
          <w:numId w:val="186"/>
        </w:numPr>
        <w:spacing w:line="271" w:lineRule="auto"/>
        <w:jc w:val="both"/>
        <w:rPr>
          <w:color w:val="auto"/>
        </w:rPr>
      </w:pPr>
      <w:r w:rsidRPr="00E118C5">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57B0A" w:rsidRPr="00E118C5" w:rsidRDefault="00E57B0A" w:rsidP="00820F84">
      <w:pPr>
        <w:pStyle w:val="11"/>
        <w:numPr>
          <w:ilvl w:val="0"/>
          <w:numId w:val="186"/>
        </w:numPr>
        <w:spacing w:line="259" w:lineRule="auto"/>
        <w:jc w:val="both"/>
        <w:rPr>
          <w:color w:val="auto"/>
        </w:rPr>
      </w:pPr>
      <w:r w:rsidRPr="00E118C5">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57B0A" w:rsidRPr="00E118C5" w:rsidRDefault="00E57B0A" w:rsidP="00820F84">
      <w:pPr>
        <w:pStyle w:val="11"/>
        <w:spacing w:line="252" w:lineRule="auto"/>
        <w:jc w:val="both"/>
        <w:rPr>
          <w:color w:val="auto"/>
        </w:rPr>
      </w:pPr>
      <w:r w:rsidRPr="00E118C5">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E57B0A" w:rsidRPr="00E118C5" w:rsidRDefault="00E57B0A" w:rsidP="00820F84">
      <w:pPr>
        <w:pStyle w:val="11"/>
        <w:spacing w:after="120" w:line="252" w:lineRule="auto"/>
        <w:jc w:val="both"/>
        <w:rPr>
          <w:color w:val="auto"/>
        </w:rPr>
      </w:pPr>
      <w:r w:rsidRPr="00E118C5">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57B0A" w:rsidRPr="00E118C5" w:rsidRDefault="00E57B0A" w:rsidP="0022756F">
      <w:pPr>
        <w:pStyle w:val="aa"/>
        <w:rPr>
          <w:rFonts w:ascii="Times New Roman" w:hAnsi="Times New Roman" w:cs="Times New Roman"/>
        </w:rPr>
      </w:pPr>
      <w:r w:rsidRPr="00E118C5">
        <w:rPr>
          <w:rFonts w:ascii="Times New Roman" w:hAnsi="Times New Roman" w:cs="Times New Roman"/>
        </w:rPr>
        <w:t>МЕСТО УЧЕБНОГО ПРЕДМЕТА «МАТЕМАТИКА»  В УЧЕБНОМ ПЛАНЕ</w:t>
      </w:r>
    </w:p>
    <w:p w:rsidR="00E57B0A" w:rsidRPr="00E118C5" w:rsidRDefault="00E57B0A" w:rsidP="00820F84">
      <w:pPr>
        <w:pStyle w:val="11"/>
        <w:spacing w:line="252" w:lineRule="auto"/>
        <w:jc w:val="both"/>
        <w:rPr>
          <w:color w:val="auto"/>
        </w:rPr>
      </w:pPr>
      <w:r w:rsidRPr="00E118C5">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E57B0A" w:rsidRPr="00E118C5" w:rsidRDefault="00E57B0A" w:rsidP="00820F84">
      <w:pPr>
        <w:pStyle w:val="11"/>
        <w:spacing w:line="252" w:lineRule="auto"/>
        <w:jc w:val="both"/>
        <w:rPr>
          <w:color w:val="auto"/>
        </w:rPr>
      </w:pPr>
      <w:r w:rsidRPr="00E118C5">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E57B0A" w:rsidRPr="00E118C5" w:rsidRDefault="00E57B0A" w:rsidP="00820F84">
      <w:pPr>
        <w:pStyle w:val="11"/>
        <w:spacing w:line="252" w:lineRule="auto"/>
        <w:jc w:val="both"/>
        <w:rPr>
          <w:color w:val="auto"/>
        </w:rPr>
        <w:sectPr w:rsidR="00E57B0A" w:rsidRPr="00E118C5">
          <w:footerReference w:type="even" r:id="rId31"/>
          <w:footerReference w:type="default" r:id="rId32"/>
          <w:footnotePr>
            <w:numRestart w:val="eachPage"/>
          </w:footnotePr>
          <w:pgSz w:w="7824" w:h="12019"/>
          <w:pgMar w:top="666" w:right="712" w:bottom="890" w:left="713" w:header="0" w:footer="3" w:gutter="0"/>
          <w:cols w:space="720"/>
          <w:noEndnote/>
          <w:docGrid w:linePitch="360"/>
        </w:sectPr>
      </w:pPr>
      <w:r w:rsidRPr="00E118C5">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E57B0A" w:rsidRPr="00E118C5" w:rsidRDefault="00E57B0A" w:rsidP="00820F84">
      <w:pPr>
        <w:pStyle w:val="aa"/>
        <w:jc w:val="both"/>
        <w:rPr>
          <w:rFonts w:ascii="Times New Roman" w:hAnsi="Times New Roman" w:cs="Times New Roman"/>
        </w:rPr>
      </w:pPr>
      <w:bookmarkStart w:id="449" w:name="bookmark1262"/>
      <w:r w:rsidRPr="00E118C5">
        <w:rPr>
          <w:rFonts w:ascii="Times New Roman" w:hAnsi="Times New Roman" w:cs="Times New Roman"/>
        </w:rPr>
        <w:t>ПЛАНИРУЕМЫЕ РЕЗУЛЬТАТЫ ОСВОЕНИЯ</w:t>
      </w:r>
      <w:bookmarkEnd w:id="44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УЧЕБНОГО ПРЕДМЕТА «МАТЕМАТИКА»</w:t>
      </w: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НА УРОВНЕ ОСНОВНОГО ОБЩЕГО ОБРАЗОВАНИЯ</w:t>
      </w:r>
    </w:p>
    <w:p w:rsidR="00E57B0A" w:rsidRPr="00E118C5" w:rsidRDefault="00E57B0A" w:rsidP="00820F84">
      <w:pPr>
        <w:pStyle w:val="11"/>
        <w:spacing w:after="280"/>
        <w:jc w:val="both"/>
        <w:rPr>
          <w:color w:val="auto"/>
        </w:rPr>
      </w:pPr>
      <w:r w:rsidRPr="00E118C5">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p>
    <w:p w:rsidR="00E57B0A" w:rsidRPr="00E118C5" w:rsidRDefault="00E57B0A" w:rsidP="00820F84">
      <w:pPr>
        <w:pStyle w:val="11"/>
        <w:spacing w:after="80" w:line="240" w:lineRule="auto"/>
        <w:jc w:val="both"/>
        <w:rPr>
          <w:color w:val="auto"/>
        </w:rPr>
      </w:pPr>
      <w:r w:rsidRPr="00E118C5">
        <w:rPr>
          <w:color w:val="auto"/>
        </w:rPr>
        <w:t>Личностные результаты освоения программы учебного предмета «Математика» характеризуются:</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Патриотическое воспитание:</w:t>
      </w:r>
    </w:p>
    <w:p w:rsidR="00E57B0A" w:rsidRPr="00E118C5" w:rsidRDefault="00E57B0A" w:rsidP="00820F84">
      <w:pPr>
        <w:pStyle w:val="11"/>
        <w:spacing w:after="80" w:line="252" w:lineRule="auto"/>
        <w:jc w:val="both"/>
        <w:rPr>
          <w:color w:val="auto"/>
        </w:rPr>
      </w:pPr>
      <w:r w:rsidRPr="00E118C5">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Гражданское и духовно-нравственное воспитание:</w:t>
      </w:r>
    </w:p>
    <w:p w:rsidR="00E57B0A" w:rsidRPr="00E118C5" w:rsidRDefault="00E57B0A" w:rsidP="00820F84">
      <w:pPr>
        <w:pStyle w:val="11"/>
        <w:spacing w:after="80" w:line="252" w:lineRule="auto"/>
        <w:jc w:val="both"/>
        <w:rPr>
          <w:color w:val="auto"/>
        </w:rPr>
      </w:pPr>
      <w:r w:rsidRPr="00E118C5">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Трудовое воспитание:</w:t>
      </w:r>
    </w:p>
    <w:p w:rsidR="00E57B0A" w:rsidRPr="00E118C5" w:rsidRDefault="00E57B0A" w:rsidP="00820F84">
      <w:pPr>
        <w:pStyle w:val="11"/>
        <w:spacing w:after="80" w:line="252" w:lineRule="auto"/>
        <w:jc w:val="both"/>
        <w:rPr>
          <w:color w:val="auto"/>
        </w:rPr>
      </w:pPr>
      <w:r w:rsidRPr="00E118C5">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Эстетическое воспитание:</w:t>
      </w:r>
    </w:p>
    <w:p w:rsidR="00E57B0A" w:rsidRPr="00E118C5" w:rsidRDefault="00E57B0A" w:rsidP="00820F84">
      <w:pPr>
        <w:pStyle w:val="11"/>
        <w:spacing w:after="80" w:line="252" w:lineRule="auto"/>
        <w:jc w:val="both"/>
        <w:rPr>
          <w:color w:val="auto"/>
        </w:rPr>
      </w:pPr>
      <w:r w:rsidRPr="00E118C5">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Ценности научного познания:</w:t>
      </w:r>
    </w:p>
    <w:p w:rsidR="00E57B0A" w:rsidRPr="00E118C5" w:rsidRDefault="00E57B0A" w:rsidP="00820F84">
      <w:pPr>
        <w:pStyle w:val="11"/>
        <w:spacing w:after="80"/>
        <w:jc w:val="both"/>
        <w:rPr>
          <w:color w:val="auto"/>
        </w:rPr>
      </w:pPr>
      <w:r w:rsidRPr="00E118C5">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57B0A" w:rsidRPr="00E118C5" w:rsidRDefault="00E57B0A" w:rsidP="00820F84">
      <w:pPr>
        <w:pStyle w:val="60"/>
        <w:spacing w:line="295"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Физическое воспитание, формирование культуры здоровья и эмоционального благополучия:</w:t>
      </w:r>
    </w:p>
    <w:p w:rsidR="00E57B0A" w:rsidRPr="00E118C5" w:rsidRDefault="00E57B0A" w:rsidP="00820F84">
      <w:pPr>
        <w:pStyle w:val="11"/>
        <w:spacing w:after="80"/>
        <w:jc w:val="both"/>
        <w:rPr>
          <w:color w:val="auto"/>
        </w:rPr>
      </w:pPr>
      <w:r w:rsidRPr="00E118C5">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Экологическое воспитание:</w:t>
      </w:r>
    </w:p>
    <w:p w:rsidR="00E57B0A" w:rsidRPr="00E118C5" w:rsidRDefault="00E57B0A" w:rsidP="00820F84">
      <w:pPr>
        <w:pStyle w:val="11"/>
        <w:spacing w:after="80" w:line="252" w:lineRule="auto"/>
        <w:jc w:val="both"/>
        <w:rPr>
          <w:color w:val="auto"/>
        </w:rPr>
      </w:pPr>
      <w:r w:rsidRPr="00E118C5">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57B0A" w:rsidRPr="00E118C5" w:rsidRDefault="00E57B0A" w:rsidP="00820F84">
      <w:pPr>
        <w:pStyle w:val="60"/>
        <w:spacing w:line="295"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E57B0A" w:rsidRPr="00E118C5" w:rsidRDefault="00E57B0A" w:rsidP="00820F84">
      <w:pPr>
        <w:pStyle w:val="11"/>
        <w:spacing w:line="252" w:lineRule="auto"/>
        <w:jc w:val="both"/>
        <w:rPr>
          <w:color w:val="auto"/>
        </w:rPr>
      </w:pPr>
      <w:r w:rsidRPr="00E118C5">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57B0A" w:rsidRPr="00E118C5" w:rsidRDefault="00E57B0A" w:rsidP="00820F84">
      <w:pPr>
        <w:pStyle w:val="11"/>
        <w:spacing w:line="252" w:lineRule="auto"/>
        <w:jc w:val="both"/>
        <w:rPr>
          <w:color w:val="auto"/>
        </w:rPr>
      </w:pPr>
      <w:r w:rsidRPr="00E118C5">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57B0A" w:rsidRPr="00E118C5" w:rsidRDefault="00E57B0A" w:rsidP="00820F84">
      <w:pPr>
        <w:pStyle w:val="11"/>
        <w:spacing w:line="252" w:lineRule="auto"/>
        <w:jc w:val="both"/>
        <w:rPr>
          <w:color w:val="auto"/>
        </w:rPr>
      </w:pPr>
      <w:r w:rsidRPr="00E118C5">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МЕТАПРЕДМЕТНЫЕ РЕЗУЛЬТАТЫ</w:t>
      </w:r>
    </w:p>
    <w:p w:rsidR="00E57B0A" w:rsidRPr="00E118C5" w:rsidRDefault="00E57B0A" w:rsidP="00820F84">
      <w:pPr>
        <w:pStyle w:val="11"/>
        <w:spacing w:line="257" w:lineRule="auto"/>
        <w:ind w:firstLine="260"/>
        <w:jc w:val="both"/>
        <w:rPr>
          <w:color w:val="auto"/>
        </w:rPr>
      </w:pPr>
      <w:r w:rsidRPr="00E118C5">
        <w:rPr>
          <w:color w:val="auto"/>
        </w:rPr>
        <w:t xml:space="preserve">Метапредметные результаты освоения программы учебного предмета «Математика» характеризуются овладением </w:t>
      </w:r>
      <w:r w:rsidRPr="00E118C5">
        <w:rPr>
          <w:iCs/>
          <w:color w:val="auto"/>
        </w:rPr>
        <w:t xml:space="preserve">универсальными </w:t>
      </w:r>
      <w:r w:rsidRPr="00E118C5">
        <w:rPr>
          <w:b/>
          <w:bCs/>
          <w:iCs/>
          <w:color w:val="auto"/>
        </w:rPr>
        <w:t xml:space="preserve">познавательными </w:t>
      </w:r>
      <w:r w:rsidRPr="00E118C5">
        <w:rPr>
          <w:iCs/>
          <w:color w:val="auto"/>
        </w:rPr>
        <w:t xml:space="preserve">действиями, универсальными </w:t>
      </w:r>
      <w:r w:rsidRPr="00E118C5">
        <w:rPr>
          <w:b/>
          <w:bCs/>
          <w:iCs/>
          <w:color w:val="auto"/>
        </w:rPr>
        <w:t xml:space="preserve">коммуникативными </w:t>
      </w:r>
      <w:r w:rsidRPr="00E118C5">
        <w:rPr>
          <w:iCs/>
          <w:color w:val="auto"/>
        </w:rPr>
        <w:t xml:space="preserve">действиями и универсальными </w:t>
      </w:r>
      <w:r w:rsidRPr="00E118C5">
        <w:rPr>
          <w:b/>
          <w:bCs/>
          <w:iCs/>
          <w:color w:val="auto"/>
        </w:rPr>
        <w:t xml:space="preserve">регулятивными </w:t>
      </w:r>
      <w:r w:rsidRPr="00E118C5">
        <w:rPr>
          <w:iCs/>
          <w:color w:val="auto"/>
        </w:rPr>
        <w:t>действиями.</w:t>
      </w:r>
    </w:p>
    <w:p w:rsidR="00E57B0A" w:rsidRPr="00E118C5" w:rsidRDefault="00E57B0A" w:rsidP="00820F84">
      <w:pPr>
        <w:pStyle w:val="11"/>
        <w:spacing w:after="80" w:line="252" w:lineRule="auto"/>
        <w:ind w:firstLine="260"/>
        <w:jc w:val="both"/>
        <w:rPr>
          <w:color w:val="auto"/>
        </w:rPr>
      </w:pPr>
      <w:r w:rsidRPr="00E118C5">
        <w:rPr>
          <w:iCs/>
          <w:color w:val="auto"/>
        </w:rPr>
        <w:t xml:space="preserve">1) Универсальные </w:t>
      </w:r>
      <w:r w:rsidRPr="00E118C5">
        <w:rPr>
          <w:b/>
          <w:bCs/>
          <w:iCs/>
          <w:color w:val="auto"/>
        </w:rPr>
        <w:t xml:space="preserve">познавательные </w:t>
      </w:r>
      <w:r w:rsidRPr="00E118C5">
        <w:rPr>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57B0A" w:rsidRPr="00E118C5" w:rsidRDefault="00E57B0A" w:rsidP="00820F84">
      <w:pPr>
        <w:pStyle w:val="60"/>
        <w:spacing w:after="80" w:line="240"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Базовые логические действия:</w:t>
      </w:r>
    </w:p>
    <w:p w:rsidR="00E57B0A" w:rsidRPr="00E118C5" w:rsidRDefault="00E57B0A" w:rsidP="00820F84">
      <w:pPr>
        <w:pStyle w:val="11"/>
        <w:numPr>
          <w:ilvl w:val="0"/>
          <w:numId w:val="187"/>
        </w:numPr>
        <w:jc w:val="both"/>
        <w:rPr>
          <w:color w:val="auto"/>
        </w:rPr>
      </w:pPr>
      <w:r w:rsidRPr="00E118C5">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57B0A" w:rsidRPr="00E118C5" w:rsidRDefault="00E57B0A" w:rsidP="00820F84">
      <w:pPr>
        <w:pStyle w:val="11"/>
        <w:numPr>
          <w:ilvl w:val="0"/>
          <w:numId w:val="187"/>
        </w:numPr>
        <w:jc w:val="both"/>
        <w:rPr>
          <w:color w:val="auto"/>
        </w:rPr>
      </w:pPr>
      <w:r w:rsidRPr="00E118C5">
        <w:rPr>
          <w:color w:val="auto"/>
        </w:rPr>
        <w:t>воспринимать, формулировать и преобразовывать суждения: утвердительные и отрицательные, единичные, частные и общие; условные;</w:t>
      </w:r>
    </w:p>
    <w:p w:rsidR="00E57B0A" w:rsidRPr="00E118C5" w:rsidRDefault="00E57B0A" w:rsidP="00820F84">
      <w:pPr>
        <w:pStyle w:val="11"/>
        <w:numPr>
          <w:ilvl w:val="0"/>
          <w:numId w:val="187"/>
        </w:numPr>
        <w:jc w:val="both"/>
        <w:rPr>
          <w:color w:val="auto"/>
        </w:rPr>
      </w:pPr>
      <w:r w:rsidRPr="00E118C5">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57B0A" w:rsidRPr="00E118C5" w:rsidRDefault="00E57B0A" w:rsidP="00820F84">
      <w:pPr>
        <w:pStyle w:val="11"/>
        <w:numPr>
          <w:ilvl w:val="0"/>
          <w:numId w:val="187"/>
        </w:numPr>
        <w:jc w:val="both"/>
        <w:rPr>
          <w:color w:val="auto"/>
        </w:rPr>
      </w:pPr>
      <w:r w:rsidRPr="00E118C5">
        <w:rPr>
          <w:color w:val="auto"/>
        </w:rPr>
        <w:t>делать выводы с использованием законов логики, дедуктивных и индуктивных умозаключений, умозаключений по аналогии;</w:t>
      </w:r>
    </w:p>
    <w:p w:rsidR="00E57B0A" w:rsidRPr="00E118C5" w:rsidRDefault="00E57B0A" w:rsidP="00820F84">
      <w:pPr>
        <w:pStyle w:val="11"/>
        <w:numPr>
          <w:ilvl w:val="0"/>
          <w:numId w:val="187"/>
        </w:numPr>
        <w:jc w:val="both"/>
        <w:rPr>
          <w:color w:val="auto"/>
        </w:rPr>
      </w:pPr>
      <w:r w:rsidRPr="00E118C5">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57B0A" w:rsidRPr="00E118C5" w:rsidRDefault="00E57B0A" w:rsidP="00820F84">
      <w:pPr>
        <w:pStyle w:val="11"/>
        <w:numPr>
          <w:ilvl w:val="0"/>
          <w:numId w:val="187"/>
        </w:numPr>
        <w:spacing w:after="80"/>
        <w:jc w:val="both"/>
        <w:rPr>
          <w:color w:val="auto"/>
        </w:rPr>
      </w:pPr>
      <w:r w:rsidRPr="00E118C5">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60"/>
        <w:spacing w:after="80" w:line="240"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Базовые исследовательские действия:</w:t>
      </w:r>
    </w:p>
    <w:p w:rsidR="00E57B0A" w:rsidRPr="00E118C5" w:rsidRDefault="00E57B0A" w:rsidP="00820F84">
      <w:pPr>
        <w:pStyle w:val="11"/>
        <w:numPr>
          <w:ilvl w:val="0"/>
          <w:numId w:val="188"/>
        </w:numPr>
        <w:spacing w:after="80" w:line="252" w:lineRule="auto"/>
        <w:jc w:val="both"/>
        <w:rPr>
          <w:color w:val="auto"/>
        </w:rPr>
      </w:pPr>
      <w:r w:rsidRPr="00E118C5">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57B0A" w:rsidRPr="00E118C5" w:rsidRDefault="00E57B0A" w:rsidP="00820F84">
      <w:pPr>
        <w:pStyle w:val="11"/>
        <w:numPr>
          <w:ilvl w:val="0"/>
          <w:numId w:val="188"/>
        </w:numPr>
        <w:jc w:val="both"/>
        <w:rPr>
          <w:color w:val="auto"/>
        </w:rPr>
      </w:pPr>
      <w:r w:rsidRPr="00E118C5">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57B0A" w:rsidRPr="00E118C5" w:rsidRDefault="00E57B0A" w:rsidP="00820F84">
      <w:pPr>
        <w:pStyle w:val="11"/>
        <w:numPr>
          <w:ilvl w:val="0"/>
          <w:numId w:val="188"/>
        </w:numPr>
        <w:jc w:val="both"/>
        <w:rPr>
          <w:color w:val="auto"/>
        </w:rPr>
      </w:pPr>
      <w:r w:rsidRPr="00E118C5">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57B0A" w:rsidRPr="00E118C5" w:rsidRDefault="00E57B0A" w:rsidP="00820F84">
      <w:pPr>
        <w:pStyle w:val="11"/>
        <w:numPr>
          <w:ilvl w:val="0"/>
          <w:numId w:val="188"/>
        </w:numPr>
        <w:spacing w:after="80"/>
        <w:jc w:val="both"/>
        <w:rPr>
          <w:color w:val="auto"/>
        </w:rPr>
      </w:pPr>
      <w:r w:rsidRPr="00E118C5">
        <w:rPr>
          <w:color w:val="auto"/>
        </w:rPr>
        <w:t>прогнозировать возможное развитие процесса, а также выдвигать предположения о его развитии в новых условиях.</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Работа с информацией:</w:t>
      </w:r>
    </w:p>
    <w:p w:rsidR="00E57B0A" w:rsidRPr="00E118C5" w:rsidRDefault="00E57B0A" w:rsidP="00820F84">
      <w:pPr>
        <w:pStyle w:val="11"/>
        <w:numPr>
          <w:ilvl w:val="0"/>
          <w:numId w:val="189"/>
        </w:numPr>
        <w:spacing w:line="252" w:lineRule="auto"/>
        <w:jc w:val="both"/>
        <w:rPr>
          <w:color w:val="auto"/>
        </w:rPr>
      </w:pPr>
      <w:r w:rsidRPr="00E118C5">
        <w:rPr>
          <w:color w:val="auto"/>
        </w:rPr>
        <w:t>выявлять недостаточность и избыточность информации, данных, необходимых для решения задачи;</w:t>
      </w:r>
    </w:p>
    <w:p w:rsidR="00E57B0A" w:rsidRPr="00E118C5" w:rsidRDefault="00E57B0A" w:rsidP="00820F84">
      <w:pPr>
        <w:pStyle w:val="11"/>
        <w:numPr>
          <w:ilvl w:val="0"/>
          <w:numId w:val="189"/>
        </w:numPr>
        <w:spacing w:line="252" w:lineRule="auto"/>
        <w:jc w:val="both"/>
        <w:rPr>
          <w:color w:val="auto"/>
        </w:rPr>
      </w:pPr>
      <w:r w:rsidRPr="00E118C5">
        <w:rPr>
          <w:color w:val="auto"/>
        </w:rPr>
        <w:t>выбирать, анализировать, систематизировать и интерпретировать информацию различных видов и форм представления;</w:t>
      </w:r>
    </w:p>
    <w:p w:rsidR="00E57B0A" w:rsidRPr="00E118C5" w:rsidRDefault="00E57B0A" w:rsidP="00820F84">
      <w:pPr>
        <w:pStyle w:val="11"/>
        <w:numPr>
          <w:ilvl w:val="0"/>
          <w:numId w:val="189"/>
        </w:numPr>
        <w:spacing w:line="252" w:lineRule="auto"/>
        <w:jc w:val="both"/>
        <w:rPr>
          <w:color w:val="auto"/>
        </w:rPr>
      </w:pPr>
      <w:r w:rsidRPr="00E118C5">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E57B0A" w:rsidRPr="00E118C5" w:rsidRDefault="00E57B0A" w:rsidP="00820F84">
      <w:pPr>
        <w:pStyle w:val="11"/>
        <w:numPr>
          <w:ilvl w:val="0"/>
          <w:numId w:val="189"/>
        </w:numPr>
        <w:spacing w:after="80" w:line="252" w:lineRule="auto"/>
        <w:jc w:val="both"/>
        <w:rPr>
          <w:color w:val="auto"/>
        </w:rPr>
      </w:pPr>
      <w:r w:rsidRPr="00E118C5">
        <w:rPr>
          <w:color w:val="auto"/>
        </w:rPr>
        <w:t>оценивать надёжность информации по критериям, предложенным учителем или сформулированным самостоятельно.</w:t>
      </w:r>
    </w:p>
    <w:p w:rsidR="00E57B0A" w:rsidRPr="00E118C5" w:rsidRDefault="00E57B0A" w:rsidP="00820F84">
      <w:pPr>
        <w:pStyle w:val="11"/>
        <w:spacing w:line="257" w:lineRule="auto"/>
        <w:jc w:val="both"/>
        <w:rPr>
          <w:color w:val="auto"/>
        </w:rPr>
      </w:pPr>
      <w:r w:rsidRPr="00E118C5">
        <w:rPr>
          <w:iCs/>
          <w:color w:val="auto"/>
        </w:rPr>
        <w:t xml:space="preserve">2) Универсальные </w:t>
      </w:r>
      <w:r w:rsidRPr="00E118C5">
        <w:rPr>
          <w:b/>
          <w:bCs/>
          <w:iCs/>
          <w:color w:val="auto"/>
        </w:rPr>
        <w:t xml:space="preserve">коммуникативные </w:t>
      </w:r>
      <w:r w:rsidRPr="00E118C5">
        <w:rPr>
          <w:iCs/>
          <w:color w:val="auto"/>
        </w:rPr>
        <w:t>действия обеспечивают сформированность социальных навыков обучающихся.</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Общение:</w:t>
      </w:r>
    </w:p>
    <w:p w:rsidR="00E57B0A" w:rsidRPr="00E118C5" w:rsidRDefault="00E57B0A" w:rsidP="00820F84">
      <w:pPr>
        <w:pStyle w:val="11"/>
        <w:numPr>
          <w:ilvl w:val="0"/>
          <w:numId w:val="190"/>
        </w:numPr>
        <w:jc w:val="both"/>
        <w:rPr>
          <w:color w:val="auto"/>
        </w:rPr>
      </w:pPr>
      <w:r w:rsidRPr="00E118C5">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57B0A" w:rsidRPr="00E118C5" w:rsidRDefault="00E57B0A" w:rsidP="00820F84">
      <w:pPr>
        <w:pStyle w:val="11"/>
        <w:numPr>
          <w:ilvl w:val="0"/>
          <w:numId w:val="190"/>
        </w:numPr>
        <w:jc w:val="both"/>
        <w:rPr>
          <w:color w:val="auto"/>
        </w:rPr>
      </w:pPr>
      <w:r w:rsidRPr="00E118C5">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57B0A" w:rsidRPr="00E118C5" w:rsidRDefault="00E57B0A" w:rsidP="00820F84">
      <w:pPr>
        <w:pStyle w:val="11"/>
        <w:numPr>
          <w:ilvl w:val="0"/>
          <w:numId w:val="190"/>
        </w:numPr>
        <w:jc w:val="both"/>
        <w:rPr>
          <w:color w:val="auto"/>
        </w:rPr>
      </w:pPr>
      <w:r w:rsidRPr="00E118C5">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Сотрудничество:</w:t>
      </w:r>
    </w:p>
    <w:p w:rsidR="00E57B0A" w:rsidRPr="00E118C5" w:rsidRDefault="00E57B0A" w:rsidP="00820F84">
      <w:pPr>
        <w:pStyle w:val="11"/>
        <w:numPr>
          <w:ilvl w:val="0"/>
          <w:numId w:val="191"/>
        </w:numPr>
        <w:spacing w:line="257" w:lineRule="auto"/>
        <w:jc w:val="both"/>
        <w:rPr>
          <w:color w:val="auto"/>
        </w:rPr>
      </w:pPr>
      <w:r w:rsidRPr="00E118C5">
        <w:rPr>
          <w:color w:val="auto"/>
        </w:rPr>
        <w:t>понимать и использовать преимущества командной и индивидуальной работы при решении учебных математических</w:t>
      </w:r>
    </w:p>
    <w:p w:rsidR="00E57B0A" w:rsidRPr="00E118C5" w:rsidRDefault="00E57B0A" w:rsidP="00820F84">
      <w:pPr>
        <w:pStyle w:val="11"/>
        <w:numPr>
          <w:ilvl w:val="0"/>
          <w:numId w:val="191"/>
        </w:numPr>
        <w:jc w:val="both"/>
        <w:rPr>
          <w:color w:val="auto"/>
        </w:rPr>
      </w:pPr>
      <w:r w:rsidRPr="00E118C5">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57B0A" w:rsidRPr="00E118C5" w:rsidRDefault="00E57B0A" w:rsidP="00820F84">
      <w:pPr>
        <w:pStyle w:val="11"/>
        <w:numPr>
          <w:ilvl w:val="0"/>
          <w:numId w:val="191"/>
        </w:numPr>
        <w:spacing w:after="80" w:line="266" w:lineRule="auto"/>
        <w:jc w:val="both"/>
        <w:rPr>
          <w:color w:val="auto"/>
        </w:rPr>
      </w:pPr>
      <w:r w:rsidRPr="00E118C5">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57B0A" w:rsidRPr="00E118C5" w:rsidRDefault="00E57B0A" w:rsidP="00820F84">
      <w:pPr>
        <w:pStyle w:val="11"/>
        <w:spacing w:after="80" w:line="252" w:lineRule="auto"/>
        <w:jc w:val="both"/>
        <w:rPr>
          <w:color w:val="auto"/>
        </w:rPr>
      </w:pPr>
      <w:r w:rsidRPr="00E118C5">
        <w:rPr>
          <w:iCs/>
          <w:color w:val="auto"/>
        </w:rPr>
        <w:t xml:space="preserve">3) Универсальные </w:t>
      </w:r>
      <w:r w:rsidRPr="00E118C5">
        <w:rPr>
          <w:b/>
          <w:bCs/>
          <w:iCs/>
          <w:color w:val="auto"/>
        </w:rPr>
        <w:t xml:space="preserve">регулятивные </w:t>
      </w:r>
      <w:r w:rsidRPr="00E118C5">
        <w:rPr>
          <w:iCs/>
          <w:color w:val="auto"/>
        </w:rPr>
        <w:t>действия обеспечивают формирование смысловых установок и жизненных навыков личности.</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Самоорганизация:</w:t>
      </w:r>
    </w:p>
    <w:p w:rsidR="00E57B0A" w:rsidRPr="00E118C5" w:rsidRDefault="00E57B0A" w:rsidP="00820F84">
      <w:pPr>
        <w:pStyle w:val="11"/>
        <w:numPr>
          <w:ilvl w:val="0"/>
          <w:numId w:val="192"/>
        </w:numPr>
        <w:spacing w:after="80" w:line="269" w:lineRule="auto"/>
        <w:jc w:val="both"/>
        <w:rPr>
          <w:color w:val="auto"/>
        </w:rPr>
      </w:pPr>
      <w:r w:rsidRPr="00E118C5">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Самоконтроль:</w:t>
      </w:r>
    </w:p>
    <w:p w:rsidR="00E57B0A" w:rsidRPr="00E118C5" w:rsidRDefault="00E57B0A" w:rsidP="00820F84">
      <w:pPr>
        <w:pStyle w:val="11"/>
        <w:numPr>
          <w:ilvl w:val="0"/>
          <w:numId w:val="192"/>
        </w:numPr>
        <w:spacing w:line="300" w:lineRule="auto"/>
        <w:jc w:val="both"/>
        <w:rPr>
          <w:color w:val="auto"/>
        </w:rPr>
      </w:pPr>
      <w:r w:rsidRPr="00E118C5">
        <w:rPr>
          <w:color w:val="auto"/>
        </w:rPr>
        <w:t>владеть способами самопроверки, самоконтроля процесса и результата решения математической задачи;</w:t>
      </w:r>
    </w:p>
    <w:p w:rsidR="00E57B0A" w:rsidRPr="00E118C5" w:rsidRDefault="00E57B0A" w:rsidP="00820F84">
      <w:pPr>
        <w:pStyle w:val="11"/>
        <w:numPr>
          <w:ilvl w:val="0"/>
          <w:numId w:val="192"/>
        </w:numPr>
        <w:spacing w:line="276" w:lineRule="auto"/>
        <w:jc w:val="both"/>
        <w:rPr>
          <w:color w:val="auto"/>
        </w:rPr>
      </w:pPr>
      <w:r w:rsidRPr="00E118C5">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57B0A" w:rsidRPr="00E118C5" w:rsidRDefault="00E57B0A" w:rsidP="00820F84">
      <w:pPr>
        <w:pStyle w:val="11"/>
        <w:numPr>
          <w:ilvl w:val="0"/>
          <w:numId w:val="192"/>
        </w:numPr>
        <w:spacing w:after="160" w:line="276" w:lineRule="auto"/>
        <w:jc w:val="both"/>
        <w:rPr>
          <w:color w:val="auto"/>
        </w:rPr>
      </w:pPr>
      <w:r w:rsidRPr="00E118C5">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p>
    <w:p w:rsidR="00E57B0A" w:rsidRPr="00E118C5" w:rsidRDefault="00E57B0A" w:rsidP="00820F84">
      <w:pPr>
        <w:pStyle w:val="11"/>
        <w:spacing w:line="252" w:lineRule="auto"/>
        <w:jc w:val="both"/>
        <w:rPr>
          <w:color w:val="auto"/>
        </w:rPr>
      </w:pPr>
      <w:r w:rsidRPr="00E118C5">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E57B0A" w:rsidRPr="00E118C5" w:rsidRDefault="00E57B0A" w:rsidP="00820F84">
      <w:pPr>
        <w:pStyle w:val="11"/>
        <w:spacing w:line="252" w:lineRule="auto"/>
        <w:jc w:val="both"/>
        <w:rPr>
          <w:color w:val="auto"/>
        </w:rPr>
        <w:sectPr w:rsidR="00E57B0A" w:rsidRPr="00E118C5">
          <w:footnotePr>
            <w:numRestart w:val="eachPage"/>
          </w:footnotePr>
          <w:pgSz w:w="7824" w:h="12019"/>
          <w:pgMar w:top="672" w:right="706" w:bottom="914" w:left="701" w:header="0" w:footer="3" w:gutter="0"/>
          <w:cols w:space="720"/>
          <w:noEndnote/>
          <w:docGrid w:linePitch="360"/>
        </w:sectPr>
      </w:pPr>
      <w:r w:rsidRPr="00E118C5">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E57B0A" w:rsidRPr="00E118C5" w:rsidRDefault="00E57B0A" w:rsidP="00820F84">
      <w:pPr>
        <w:pStyle w:val="aa"/>
        <w:pBdr>
          <w:bottom w:val="single" w:sz="12" w:space="1" w:color="auto"/>
        </w:pBdr>
        <w:jc w:val="both"/>
        <w:rPr>
          <w:rFonts w:ascii="Times New Roman" w:hAnsi="Times New Roman" w:cs="Times New Roman"/>
        </w:rPr>
      </w:pPr>
      <w:bookmarkStart w:id="450" w:name="bookmark1266"/>
      <w:r w:rsidRPr="00E118C5">
        <w:rPr>
          <w:rFonts w:ascii="Times New Roman" w:hAnsi="Times New Roman" w:cs="Times New Roman"/>
        </w:rPr>
        <w:t>РАБОЧАЯ ПРОГРАММА УЧЕБНОГО КУРСА «МАТЕМАТИКА». 5—6 КЛАССЫ</w:t>
      </w:r>
      <w:bookmarkEnd w:id="450"/>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КУРСА</w:t>
      </w:r>
    </w:p>
    <w:p w:rsidR="00E57B0A" w:rsidRPr="00E118C5" w:rsidRDefault="00E57B0A" w:rsidP="00820F84">
      <w:pPr>
        <w:pStyle w:val="11"/>
        <w:spacing w:line="252" w:lineRule="auto"/>
        <w:jc w:val="both"/>
        <w:rPr>
          <w:color w:val="auto"/>
        </w:rPr>
      </w:pPr>
      <w:r w:rsidRPr="00E118C5">
        <w:rPr>
          <w:color w:val="auto"/>
        </w:rPr>
        <w:t>Приоритетными целями обучения математике в 5—6 классах являются:</w:t>
      </w:r>
    </w:p>
    <w:p w:rsidR="00E57B0A" w:rsidRPr="00E118C5" w:rsidRDefault="00E57B0A" w:rsidP="00820F84">
      <w:pPr>
        <w:pStyle w:val="11"/>
        <w:numPr>
          <w:ilvl w:val="0"/>
          <w:numId w:val="193"/>
        </w:numPr>
        <w:spacing w:line="252" w:lineRule="auto"/>
        <w:jc w:val="both"/>
        <w:rPr>
          <w:color w:val="auto"/>
        </w:rPr>
      </w:pPr>
      <w:r w:rsidRPr="00E118C5">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57B0A" w:rsidRPr="00E118C5" w:rsidRDefault="00E57B0A" w:rsidP="00820F84">
      <w:pPr>
        <w:pStyle w:val="11"/>
        <w:numPr>
          <w:ilvl w:val="0"/>
          <w:numId w:val="193"/>
        </w:numPr>
        <w:spacing w:line="252" w:lineRule="auto"/>
        <w:jc w:val="both"/>
        <w:rPr>
          <w:color w:val="auto"/>
        </w:rPr>
      </w:pPr>
      <w:r w:rsidRPr="00E118C5">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57B0A" w:rsidRPr="00E118C5" w:rsidRDefault="00E57B0A" w:rsidP="00820F84">
      <w:pPr>
        <w:pStyle w:val="11"/>
        <w:numPr>
          <w:ilvl w:val="0"/>
          <w:numId w:val="193"/>
        </w:numPr>
        <w:spacing w:line="252" w:lineRule="auto"/>
        <w:jc w:val="both"/>
        <w:rPr>
          <w:color w:val="auto"/>
        </w:rPr>
      </w:pPr>
      <w:r w:rsidRPr="00E118C5">
        <w:rPr>
          <w:color w:val="auto"/>
        </w:rPr>
        <w:t>подведение обучающихся на доступном для них уровне к осознанию взаимосвязи математики и окружающего мира;</w:t>
      </w:r>
    </w:p>
    <w:p w:rsidR="00E57B0A" w:rsidRPr="00E118C5" w:rsidRDefault="00E57B0A" w:rsidP="00820F84">
      <w:pPr>
        <w:pStyle w:val="11"/>
        <w:numPr>
          <w:ilvl w:val="0"/>
          <w:numId w:val="193"/>
        </w:numPr>
        <w:spacing w:after="240" w:line="252" w:lineRule="auto"/>
        <w:jc w:val="both"/>
        <w:rPr>
          <w:color w:val="auto"/>
        </w:rPr>
      </w:pPr>
      <w:r w:rsidRPr="00E118C5">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57B0A" w:rsidRPr="00E118C5" w:rsidRDefault="00E57B0A" w:rsidP="00820F84">
      <w:pPr>
        <w:pStyle w:val="11"/>
        <w:spacing w:line="252" w:lineRule="auto"/>
        <w:jc w:val="both"/>
        <w:rPr>
          <w:color w:val="auto"/>
        </w:rPr>
      </w:pPr>
      <w:r w:rsidRPr="00E118C5">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E57B0A" w:rsidRPr="00E118C5" w:rsidRDefault="00E57B0A" w:rsidP="00820F84">
      <w:pPr>
        <w:pStyle w:val="11"/>
        <w:spacing w:line="252" w:lineRule="auto"/>
        <w:jc w:val="both"/>
        <w:rPr>
          <w:color w:val="auto"/>
        </w:rPr>
      </w:pPr>
      <w:r w:rsidRPr="00E118C5">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57B0A" w:rsidRPr="00E118C5" w:rsidRDefault="00E57B0A" w:rsidP="00820F84">
      <w:pPr>
        <w:pStyle w:val="11"/>
        <w:spacing w:line="252" w:lineRule="auto"/>
        <w:jc w:val="both"/>
        <w:rPr>
          <w:color w:val="auto"/>
        </w:rPr>
      </w:pPr>
      <w:r w:rsidRPr="00E118C5">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57B0A" w:rsidRPr="00E118C5" w:rsidRDefault="00E57B0A" w:rsidP="00820F84">
      <w:pPr>
        <w:pStyle w:val="11"/>
        <w:spacing w:line="252" w:lineRule="auto"/>
        <w:jc w:val="both"/>
        <w:rPr>
          <w:color w:val="auto"/>
        </w:rPr>
      </w:pPr>
      <w:r w:rsidRPr="00E118C5">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E57B0A" w:rsidRPr="00E118C5" w:rsidRDefault="00E57B0A" w:rsidP="00820F84">
      <w:pPr>
        <w:pStyle w:val="11"/>
        <w:spacing w:line="252" w:lineRule="auto"/>
        <w:jc w:val="both"/>
        <w:rPr>
          <w:color w:val="auto"/>
        </w:rPr>
      </w:pPr>
      <w:r w:rsidRPr="00E118C5">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57B0A" w:rsidRPr="00E118C5" w:rsidRDefault="00E57B0A" w:rsidP="00820F84">
      <w:pPr>
        <w:pStyle w:val="11"/>
        <w:spacing w:line="252" w:lineRule="auto"/>
        <w:jc w:val="both"/>
        <w:rPr>
          <w:color w:val="auto"/>
        </w:rPr>
      </w:pPr>
      <w:r w:rsidRPr="00E118C5">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57B0A" w:rsidRPr="00E118C5" w:rsidRDefault="00E57B0A" w:rsidP="00820F84">
      <w:pPr>
        <w:pStyle w:val="11"/>
        <w:spacing w:after="340" w:line="252" w:lineRule="auto"/>
        <w:jc w:val="both"/>
        <w:rPr>
          <w:color w:val="auto"/>
        </w:rPr>
      </w:pPr>
      <w:r w:rsidRPr="00E118C5">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УЧЕБНОГО КУРСА В УЧЕБНОМ ПЛАНЕ</w:t>
      </w:r>
    </w:p>
    <w:p w:rsidR="00E57B0A" w:rsidRPr="00E118C5" w:rsidRDefault="00E57B0A" w:rsidP="00820F84">
      <w:pPr>
        <w:pStyle w:val="11"/>
        <w:spacing w:line="252" w:lineRule="auto"/>
        <w:jc w:val="both"/>
        <w:rPr>
          <w:color w:val="auto"/>
        </w:rPr>
      </w:pPr>
      <w:r w:rsidRPr="00E118C5">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57B0A" w:rsidRPr="00E118C5" w:rsidRDefault="00E57B0A" w:rsidP="00820F84">
      <w:pPr>
        <w:pStyle w:val="11"/>
        <w:spacing w:after="340" w:line="252" w:lineRule="auto"/>
        <w:jc w:val="both"/>
        <w:rPr>
          <w:color w:val="auto"/>
        </w:rPr>
      </w:pPr>
      <w:r w:rsidRPr="00E118C5">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СОДЕРЖАНИЕ УЧЕБНОГО КУРСА (ПО ГОДАМ ОБУЧЕНИЯ) </w:t>
      </w:r>
    </w:p>
    <w:p w:rsidR="00E57B0A" w:rsidRPr="00E118C5" w:rsidRDefault="00E57B0A" w:rsidP="00820F84">
      <w:pPr>
        <w:pStyle w:val="aa"/>
        <w:jc w:val="both"/>
        <w:rPr>
          <w:rFonts w:ascii="Times New Roman" w:hAnsi="Times New Roman" w:cs="Times New Roman"/>
        </w:rPr>
      </w:pPr>
    </w:p>
    <w:p w:rsidR="00E57B0A" w:rsidRPr="00E118C5" w:rsidRDefault="00E57B0A" w:rsidP="0022756F">
      <w:pPr>
        <w:pStyle w:val="aa"/>
        <w:jc w:val="both"/>
        <w:rPr>
          <w:rFonts w:ascii="Times New Roman" w:hAnsi="Times New Roman" w:cs="Times New Roman"/>
        </w:rPr>
      </w:pPr>
      <w:r w:rsidRPr="00E118C5">
        <w:rPr>
          <w:rFonts w:ascii="Times New Roman" w:hAnsi="Times New Roman" w:cs="Times New Roman"/>
        </w:rPr>
        <w:t>5 класс</w:t>
      </w:r>
    </w:p>
    <w:p w:rsidR="00E57B0A" w:rsidRPr="00E118C5" w:rsidRDefault="00E57B0A" w:rsidP="00820F84">
      <w:pPr>
        <w:pStyle w:val="11"/>
        <w:spacing w:line="266" w:lineRule="auto"/>
        <w:jc w:val="both"/>
        <w:rPr>
          <w:color w:val="auto"/>
        </w:rPr>
      </w:pPr>
      <w:r w:rsidRPr="00E118C5">
        <w:rPr>
          <w:b/>
          <w:bCs/>
          <w:i/>
          <w:iCs/>
          <w:color w:val="auto"/>
        </w:rPr>
        <w:t>Натуральные числа и нуль</w:t>
      </w:r>
    </w:p>
    <w:p w:rsidR="00E57B0A" w:rsidRPr="00E118C5" w:rsidRDefault="00E57B0A" w:rsidP="00820F84">
      <w:pPr>
        <w:pStyle w:val="11"/>
        <w:spacing w:line="252" w:lineRule="auto"/>
        <w:jc w:val="both"/>
        <w:rPr>
          <w:color w:val="auto"/>
        </w:rPr>
      </w:pPr>
      <w:r w:rsidRPr="00E118C5">
        <w:rPr>
          <w:color w:val="auto"/>
        </w:rPr>
        <w:t>Натуральное число. Ряд натуральных чисел. Число 0. Изображение натуральных чисел точками на координатной (числовой) прямой.</w:t>
      </w:r>
    </w:p>
    <w:p w:rsidR="00E57B0A" w:rsidRPr="00E118C5" w:rsidRDefault="00E57B0A" w:rsidP="00820F84">
      <w:pPr>
        <w:pStyle w:val="11"/>
        <w:spacing w:line="252" w:lineRule="auto"/>
        <w:jc w:val="both"/>
        <w:rPr>
          <w:color w:val="auto"/>
        </w:rPr>
      </w:pPr>
      <w:r w:rsidRPr="00E118C5">
        <w:rPr>
          <w:color w:val="auto"/>
        </w:rPr>
        <w:t>Позиционная система счисления. Римская нумерация как пример непозиционной системы счисления. Десятичная система счисления.</w:t>
      </w:r>
    </w:p>
    <w:p w:rsidR="00E57B0A" w:rsidRPr="00E118C5" w:rsidRDefault="00E57B0A" w:rsidP="00820F84">
      <w:pPr>
        <w:pStyle w:val="11"/>
        <w:spacing w:line="252" w:lineRule="auto"/>
        <w:ind w:firstLine="238"/>
        <w:jc w:val="both"/>
        <w:rPr>
          <w:color w:val="auto"/>
        </w:rPr>
      </w:pPr>
      <w:r w:rsidRPr="00E118C5">
        <w:rPr>
          <w:color w:val="auto"/>
        </w:rPr>
        <w:t>Сравнение натуральных чисел, сравнение натуральных чисел с нулём. Способы сравнения. Округление натуральных чисел.</w:t>
      </w:r>
    </w:p>
    <w:p w:rsidR="00E57B0A" w:rsidRPr="00E118C5" w:rsidRDefault="00E57B0A" w:rsidP="00820F84">
      <w:pPr>
        <w:pStyle w:val="11"/>
        <w:spacing w:line="252" w:lineRule="auto"/>
        <w:ind w:firstLine="238"/>
        <w:jc w:val="both"/>
        <w:rPr>
          <w:color w:val="auto"/>
        </w:rPr>
      </w:pPr>
      <w:r w:rsidRPr="00E118C5">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57B0A" w:rsidRPr="00E118C5" w:rsidRDefault="00E57B0A" w:rsidP="00820F84">
      <w:pPr>
        <w:pStyle w:val="11"/>
        <w:spacing w:line="252" w:lineRule="auto"/>
        <w:jc w:val="both"/>
        <w:rPr>
          <w:color w:val="auto"/>
        </w:rPr>
      </w:pPr>
      <w:r w:rsidRPr="00E118C5">
        <w:rPr>
          <w:color w:val="auto"/>
        </w:rPr>
        <w:t>Использование букв для обозначения неизвестного компонента и записи свойств арифметических действий.</w:t>
      </w:r>
    </w:p>
    <w:p w:rsidR="00E57B0A" w:rsidRPr="00E118C5" w:rsidRDefault="00E57B0A" w:rsidP="00820F84">
      <w:pPr>
        <w:pStyle w:val="11"/>
        <w:spacing w:line="252" w:lineRule="auto"/>
        <w:jc w:val="both"/>
        <w:rPr>
          <w:color w:val="auto"/>
        </w:rPr>
      </w:pPr>
      <w:r w:rsidRPr="00E118C5">
        <w:rPr>
          <w:color w:val="auto"/>
        </w:rPr>
        <w:t>Делители и кратные числа, разложение на множители. Простые и составные числа. Признаки делимости на 2, 5, 10, 3, 9. Деление с остатком.</w:t>
      </w:r>
    </w:p>
    <w:p w:rsidR="00E57B0A" w:rsidRPr="00E118C5" w:rsidRDefault="00E57B0A" w:rsidP="00820F84">
      <w:pPr>
        <w:pStyle w:val="11"/>
        <w:spacing w:line="252" w:lineRule="auto"/>
        <w:jc w:val="both"/>
        <w:rPr>
          <w:color w:val="auto"/>
        </w:rPr>
      </w:pPr>
      <w:r w:rsidRPr="00E118C5">
        <w:rPr>
          <w:color w:val="auto"/>
        </w:rPr>
        <w:t>Степень с натуральным показателем. Запись числа в виде суммы разрядных слагаемых.</w:t>
      </w:r>
    </w:p>
    <w:p w:rsidR="00E57B0A" w:rsidRPr="00E118C5" w:rsidRDefault="00E57B0A" w:rsidP="00820F84">
      <w:pPr>
        <w:pStyle w:val="11"/>
        <w:spacing w:after="120" w:line="252" w:lineRule="auto"/>
        <w:jc w:val="both"/>
        <w:rPr>
          <w:color w:val="auto"/>
        </w:rPr>
      </w:pPr>
      <w:r w:rsidRPr="00E118C5">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57B0A" w:rsidRPr="00E118C5" w:rsidRDefault="00E57B0A" w:rsidP="00820F84">
      <w:pPr>
        <w:pStyle w:val="11"/>
        <w:spacing w:line="266" w:lineRule="auto"/>
        <w:jc w:val="both"/>
        <w:rPr>
          <w:color w:val="auto"/>
        </w:rPr>
      </w:pPr>
      <w:r w:rsidRPr="00E118C5">
        <w:rPr>
          <w:b/>
          <w:bCs/>
          <w:i/>
          <w:iCs/>
          <w:color w:val="auto"/>
        </w:rPr>
        <w:t>Дроби</w:t>
      </w:r>
    </w:p>
    <w:p w:rsidR="00E57B0A" w:rsidRPr="00E118C5" w:rsidRDefault="00E57B0A" w:rsidP="00820F84">
      <w:pPr>
        <w:pStyle w:val="11"/>
        <w:jc w:val="both"/>
        <w:rPr>
          <w:color w:val="auto"/>
        </w:rPr>
      </w:pPr>
      <w:r w:rsidRPr="00E118C5">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57B0A" w:rsidRPr="00E118C5" w:rsidRDefault="00E57B0A" w:rsidP="00820F84">
      <w:pPr>
        <w:pStyle w:val="11"/>
        <w:jc w:val="both"/>
        <w:rPr>
          <w:color w:val="auto"/>
        </w:rPr>
      </w:pPr>
      <w:r w:rsidRPr="00E118C5">
        <w:rPr>
          <w:color w:val="auto"/>
        </w:rPr>
        <w:t>Сложение и вычитание дробей. Умножение и деление дробей; взаимно-обратные дроби. Нахождение части целого и целого по его части.</w:t>
      </w:r>
    </w:p>
    <w:p w:rsidR="00E57B0A" w:rsidRPr="00E118C5" w:rsidRDefault="00E57B0A" w:rsidP="00820F84">
      <w:pPr>
        <w:pStyle w:val="11"/>
        <w:jc w:val="both"/>
        <w:rPr>
          <w:color w:val="auto"/>
        </w:rPr>
      </w:pPr>
      <w:r w:rsidRPr="00E118C5">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57B0A" w:rsidRPr="00E118C5" w:rsidRDefault="00E57B0A" w:rsidP="00820F84">
      <w:pPr>
        <w:pStyle w:val="11"/>
        <w:spacing w:after="120"/>
        <w:jc w:val="both"/>
        <w:rPr>
          <w:color w:val="auto"/>
        </w:rPr>
      </w:pPr>
      <w:r w:rsidRPr="00E118C5">
        <w:rPr>
          <w:color w:val="auto"/>
        </w:rPr>
        <w:t>Арифметические действия с десятичными дробями. Округление десятичных дробей.</w:t>
      </w:r>
    </w:p>
    <w:p w:rsidR="00E57B0A" w:rsidRPr="00E118C5" w:rsidRDefault="00E57B0A" w:rsidP="00820F84">
      <w:pPr>
        <w:pStyle w:val="11"/>
        <w:spacing w:line="266" w:lineRule="auto"/>
        <w:jc w:val="both"/>
        <w:rPr>
          <w:color w:val="auto"/>
        </w:rPr>
      </w:pPr>
      <w:r w:rsidRPr="00E118C5">
        <w:rPr>
          <w:b/>
          <w:bCs/>
          <w:i/>
          <w:iCs/>
          <w:color w:val="auto"/>
        </w:rPr>
        <w:t>Решение текстовых задач</w:t>
      </w:r>
    </w:p>
    <w:p w:rsidR="00E57B0A" w:rsidRPr="00E118C5" w:rsidRDefault="00E57B0A" w:rsidP="00820F84">
      <w:pPr>
        <w:pStyle w:val="11"/>
        <w:spacing w:after="60"/>
        <w:jc w:val="both"/>
        <w:rPr>
          <w:color w:val="auto"/>
        </w:rPr>
      </w:pPr>
      <w:r w:rsidRPr="00E118C5">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57B0A" w:rsidRPr="00E118C5" w:rsidRDefault="00E57B0A" w:rsidP="00820F84">
      <w:pPr>
        <w:pStyle w:val="11"/>
        <w:spacing w:line="252" w:lineRule="auto"/>
        <w:jc w:val="both"/>
        <w:rPr>
          <w:color w:val="auto"/>
        </w:rPr>
      </w:pPr>
      <w:r w:rsidRPr="00E118C5">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57B0A" w:rsidRPr="00E118C5" w:rsidRDefault="00E57B0A" w:rsidP="00820F84">
      <w:pPr>
        <w:pStyle w:val="11"/>
        <w:spacing w:line="252" w:lineRule="auto"/>
        <w:jc w:val="both"/>
        <w:rPr>
          <w:color w:val="auto"/>
        </w:rPr>
      </w:pPr>
      <w:r w:rsidRPr="00E118C5">
        <w:rPr>
          <w:color w:val="auto"/>
        </w:rPr>
        <w:t>Решение основных задач на дроби.</w:t>
      </w:r>
    </w:p>
    <w:p w:rsidR="00E57B0A" w:rsidRPr="00E118C5" w:rsidRDefault="00E57B0A" w:rsidP="00820F84">
      <w:pPr>
        <w:pStyle w:val="11"/>
        <w:spacing w:after="80" w:line="252" w:lineRule="auto"/>
        <w:jc w:val="both"/>
        <w:rPr>
          <w:color w:val="auto"/>
        </w:rPr>
      </w:pPr>
      <w:r w:rsidRPr="00E118C5">
        <w:rPr>
          <w:color w:val="auto"/>
        </w:rPr>
        <w:t>Представление данных в виде таблиц, столбчатых диаграмм.</w:t>
      </w:r>
    </w:p>
    <w:p w:rsidR="00E57B0A" w:rsidRPr="00E118C5" w:rsidRDefault="00E57B0A" w:rsidP="00820F84">
      <w:pPr>
        <w:pStyle w:val="11"/>
        <w:spacing w:line="266" w:lineRule="auto"/>
        <w:jc w:val="both"/>
        <w:rPr>
          <w:color w:val="auto"/>
        </w:rPr>
      </w:pPr>
      <w:r w:rsidRPr="00E118C5">
        <w:rPr>
          <w:b/>
          <w:bCs/>
          <w:i/>
          <w:iCs/>
          <w:color w:val="auto"/>
        </w:rPr>
        <w:t>Наглядная геометрия</w:t>
      </w:r>
    </w:p>
    <w:p w:rsidR="00E57B0A" w:rsidRPr="00E118C5" w:rsidRDefault="00E57B0A" w:rsidP="00820F84">
      <w:pPr>
        <w:pStyle w:val="11"/>
        <w:jc w:val="both"/>
        <w:rPr>
          <w:color w:val="auto"/>
        </w:rPr>
      </w:pPr>
      <w:r w:rsidRPr="00E118C5">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57B0A" w:rsidRPr="00E118C5" w:rsidRDefault="00E57B0A" w:rsidP="00820F84">
      <w:pPr>
        <w:pStyle w:val="11"/>
        <w:jc w:val="both"/>
        <w:rPr>
          <w:color w:val="auto"/>
        </w:rPr>
      </w:pPr>
      <w:r w:rsidRPr="00E118C5">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E57B0A" w:rsidRPr="00E118C5" w:rsidRDefault="00E57B0A" w:rsidP="00820F84">
      <w:pPr>
        <w:pStyle w:val="11"/>
        <w:jc w:val="both"/>
        <w:rPr>
          <w:color w:val="auto"/>
        </w:rPr>
      </w:pPr>
      <w:r w:rsidRPr="00E118C5">
        <w:rPr>
          <w:color w:val="auto"/>
        </w:rPr>
        <w:t>Наглядные представления о фигурах на плоскости: многоугольник; прямоугольник, квадрат; треугольник, о равенстве фигур.</w:t>
      </w:r>
    </w:p>
    <w:p w:rsidR="00E57B0A" w:rsidRPr="00E118C5" w:rsidRDefault="00E57B0A" w:rsidP="00820F84">
      <w:pPr>
        <w:pStyle w:val="11"/>
        <w:jc w:val="both"/>
        <w:rPr>
          <w:color w:val="auto"/>
        </w:rPr>
      </w:pPr>
      <w:r w:rsidRPr="00E118C5">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57B0A" w:rsidRPr="00E118C5" w:rsidRDefault="00E57B0A" w:rsidP="00820F84">
      <w:pPr>
        <w:pStyle w:val="11"/>
        <w:jc w:val="both"/>
        <w:rPr>
          <w:color w:val="auto"/>
        </w:rPr>
      </w:pPr>
      <w:r w:rsidRPr="00E118C5">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57B0A" w:rsidRPr="00E118C5" w:rsidRDefault="00E57B0A" w:rsidP="00820F84">
      <w:pPr>
        <w:pStyle w:val="11"/>
        <w:jc w:val="both"/>
        <w:rPr>
          <w:color w:val="auto"/>
        </w:rPr>
      </w:pPr>
      <w:r w:rsidRPr="00E118C5">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E57B0A" w:rsidRPr="00861090" w:rsidRDefault="00E57B0A" w:rsidP="00861090">
      <w:pPr>
        <w:pStyle w:val="11"/>
        <w:spacing w:after="260"/>
        <w:jc w:val="both"/>
        <w:rPr>
          <w:color w:val="auto"/>
        </w:rPr>
      </w:pPr>
      <w:r w:rsidRPr="00E118C5">
        <w:rPr>
          <w:color w:val="auto"/>
        </w:rPr>
        <w:t>Объём прямоугольного параллелепипеда, куба. Единицы измерения объёма.</w:t>
      </w:r>
      <w:bookmarkStart w:id="451" w:name="bookmark126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6 класс</w:t>
      </w:r>
      <w:bookmarkEnd w:id="451"/>
    </w:p>
    <w:p w:rsidR="00E57B0A" w:rsidRPr="00E118C5" w:rsidRDefault="00E57B0A" w:rsidP="00820F84">
      <w:pPr>
        <w:pStyle w:val="11"/>
        <w:spacing w:line="266" w:lineRule="auto"/>
        <w:jc w:val="both"/>
        <w:rPr>
          <w:b/>
          <w:bCs/>
          <w:i/>
          <w:iCs/>
          <w:color w:val="auto"/>
        </w:rPr>
      </w:pPr>
    </w:p>
    <w:p w:rsidR="00E57B0A" w:rsidRPr="00E118C5" w:rsidRDefault="00E57B0A" w:rsidP="00820F84">
      <w:pPr>
        <w:pStyle w:val="11"/>
        <w:spacing w:line="266" w:lineRule="auto"/>
        <w:jc w:val="both"/>
        <w:rPr>
          <w:color w:val="auto"/>
        </w:rPr>
      </w:pPr>
      <w:r w:rsidRPr="00E118C5">
        <w:rPr>
          <w:b/>
          <w:bCs/>
          <w:i/>
          <w:iCs/>
          <w:color w:val="auto"/>
        </w:rPr>
        <w:t>Натуральные числа</w:t>
      </w:r>
    </w:p>
    <w:p w:rsidR="00E57B0A" w:rsidRPr="00E118C5" w:rsidRDefault="00E57B0A" w:rsidP="00820F84">
      <w:pPr>
        <w:pStyle w:val="11"/>
        <w:spacing w:after="80"/>
        <w:jc w:val="both"/>
        <w:rPr>
          <w:color w:val="auto"/>
        </w:rPr>
      </w:pPr>
      <w:r w:rsidRPr="00E118C5">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E57B0A" w:rsidRPr="00E118C5" w:rsidRDefault="00E57B0A" w:rsidP="00820F84">
      <w:pPr>
        <w:pStyle w:val="11"/>
        <w:spacing w:after="100" w:line="252" w:lineRule="auto"/>
        <w:jc w:val="both"/>
        <w:rPr>
          <w:color w:val="auto"/>
        </w:rPr>
      </w:pPr>
      <w:r w:rsidRPr="00E118C5">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E57B0A" w:rsidRPr="00E118C5" w:rsidRDefault="00E57B0A" w:rsidP="00820F84">
      <w:pPr>
        <w:pStyle w:val="11"/>
        <w:spacing w:line="266" w:lineRule="auto"/>
        <w:jc w:val="both"/>
        <w:rPr>
          <w:color w:val="auto"/>
        </w:rPr>
      </w:pPr>
      <w:r w:rsidRPr="00E118C5">
        <w:rPr>
          <w:b/>
          <w:bCs/>
          <w:i/>
          <w:iCs/>
          <w:color w:val="auto"/>
        </w:rPr>
        <w:t>Дроби</w:t>
      </w:r>
    </w:p>
    <w:p w:rsidR="00E57B0A" w:rsidRPr="00E118C5" w:rsidRDefault="00E57B0A" w:rsidP="00820F84">
      <w:pPr>
        <w:pStyle w:val="11"/>
        <w:jc w:val="both"/>
        <w:rPr>
          <w:color w:val="auto"/>
        </w:rPr>
      </w:pPr>
      <w:r w:rsidRPr="00E118C5">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57B0A" w:rsidRPr="00E118C5" w:rsidRDefault="00E57B0A" w:rsidP="00820F84">
      <w:pPr>
        <w:pStyle w:val="11"/>
        <w:jc w:val="both"/>
        <w:rPr>
          <w:color w:val="auto"/>
        </w:rPr>
      </w:pPr>
      <w:r w:rsidRPr="00E118C5">
        <w:rPr>
          <w:color w:val="auto"/>
        </w:rPr>
        <w:t>Отношение. Деление в данном отношении. Масштаб, пропорция. Применение пропорций при решении задач.</w:t>
      </w:r>
    </w:p>
    <w:p w:rsidR="00E57B0A" w:rsidRPr="00E118C5" w:rsidRDefault="00E57B0A" w:rsidP="00820F84">
      <w:pPr>
        <w:pStyle w:val="11"/>
        <w:spacing w:after="100"/>
        <w:jc w:val="both"/>
        <w:rPr>
          <w:color w:val="auto"/>
        </w:rPr>
      </w:pPr>
      <w:r w:rsidRPr="00E118C5">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57B0A" w:rsidRPr="00E118C5" w:rsidRDefault="00E57B0A" w:rsidP="00820F84">
      <w:pPr>
        <w:pStyle w:val="11"/>
        <w:spacing w:line="266" w:lineRule="auto"/>
        <w:jc w:val="both"/>
        <w:rPr>
          <w:color w:val="auto"/>
        </w:rPr>
      </w:pPr>
      <w:r w:rsidRPr="00E118C5">
        <w:rPr>
          <w:b/>
          <w:bCs/>
          <w:i/>
          <w:iCs/>
          <w:color w:val="auto"/>
        </w:rPr>
        <w:t>Положительные и отрицательные числа</w:t>
      </w:r>
    </w:p>
    <w:p w:rsidR="00E57B0A" w:rsidRPr="00E118C5" w:rsidRDefault="00E57B0A" w:rsidP="00820F84">
      <w:pPr>
        <w:pStyle w:val="11"/>
        <w:spacing w:line="252" w:lineRule="auto"/>
        <w:jc w:val="both"/>
        <w:rPr>
          <w:color w:val="auto"/>
        </w:rPr>
      </w:pPr>
      <w:r w:rsidRPr="00E118C5">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E57B0A" w:rsidRPr="00E118C5" w:rsidRDefault="00E57B0A" w:rsidP="00820F84">
      <w:pPr>
        <w:pStyle w:val="11"/>
        <w:spacing w:line="252" w:lineRule="auto"/>
        <w:jc w:val="both"/>
        <w:rPr>
          <w:color w:val="auto"/>
        </w:rPr>
      </w:pPr>
      <w:r w:rsidRPr="00E118C5">
        <w:rPr>
          <w:color w:val="auto"/>
        </w:rPr>
        <w:t>Сравнение чисел. Арифметические действия с положительными и отрицательными числами.</w:t>
      </w:r>
    </w:p>
    <w:p w:rsidR="00E57B0A" w:rsidRPr="00E118C5" w:rsidRDefault="00E57B0A" w:rsidP="00820F84">
      <w:pPr>
        <w:pStyle w:val="11"/>
        <w:spacing w:after="100" w:line="252" w:lineRule="auto"/>
        <w:jc w:val="both"/>
        <w:rPr>
          <w:color w:val="auto"/>
        </w:rPr>
      </w:pPr>
      <w:r w:rsidRPr="00E118C5">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57B0A" w:rsidRPr="00E118C5" w:rsidRDefault="00E57B0A" w:rsidP="00820F84">
      <w:pPr>
        <w:pStyle w:val="11"/>
        <w:spacing w:line="266" w:lineRule="auto"/>
        <w:jc w:val="both"/>
        <w:rPr>
          <w:color w:val="auto"/>
        </w:rPr>
      </w:pPr>
      <w:r w:rsidRPr="00E118C5">
        <w:rPr>
          <w:b/>
          <w:bCs/>
          <w:i/>
          <w:iCs/>
          <w:color w:val="auto"/>
        </w:rPr>
        <w:t>Буквенные выражения</w:t>
      </w:r>
    </w:p>
    <w:p w:rsidR="00E57B0A" w:rsidRPr="00E118C5" w:rsidRDefault="00E57B0A" w:rsidP="00820F84">
      <w:pPr>
        <w:pStyle w:val="11"/>
        <w:spacing w:after="100"/>
        <w:jc w:val="both"/>
        <w:rPr>
          <w:color w:val="auto"/>
        </w:rPr>
      </w:pPr>
      <w:r w:rsidRPr="00E118C5">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57B0A" w:rsidRPr="00E118C5" w:rsidRDefault="00E57B0A" w:rsidP="00820F84">
      <w:pPr>
        <w:pStyle w:val="11"/>
        <w:spacing w:line="266" w:lineRule="auto"/>
        <w:jc w:val="both"/>
        <w:rPr>
          <w:color w:val="auto"/>
        </w:rPr>
      </w:pPr>
      <w:r w:rsidRPr="00E118C5">
        <w:rPr>
          <w:b/>
          <w:bCs/>
          <w:i/>
          <w:iCs/>
          <w:color w:val="auto"/>
        </w:rPr>
        <w:t>Решение текстовых задач</w:t>
      </w:r>
    </w:p>
    <w:p w:rsidR="00E57B0A" w:rsidRPr="00E118C5" w:rsidRDefault="00E57B0A" w:rsidP="00820F84">
      <w:pPr>
        <w:pStyle w:val="11"/>
        <w:spacing w:line="252" w:lineRule="auto"/>
        <w:jc w:val="both"/>
        <w:rPr>
          <w:color w:val="auto"/>
        </w:rPr>
      </w:pPr>
      <w:r w:rsidRPr="00E118C5">
        <w:rPr>
          <w:color w:val="auto"/>
        </w:rPr>
        <w:t>Решение текстовых задач арифметическим способом. Решение логических задач. Решение задач перебором всех возможных вариантов.</w:t>
      </w:r>
    </w:p>
    <w:p w:rsidR="00E57B0A" w:rsidRPr="00E118C5" w:rsidRDefault="00E57B0A" w:rsidP="00820F84">
      <w:pPr>
        <w:pStyle w:val="11"/>
        <w:spacing w:line="252" w:lineRule="auto"/>
        <w:jc w:val="both"/>
        <w:rPr>
          <w:color w:val="auto"/>
        </w:rPr>
      </w:pPr>
      <w:r w:rsidRPr="00E118C5">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57B0A" w:rsidRPr="00E118C5" w:rsidRDefault="00E57B0A" w:rsidP="00820F84">
      <w:pPr>
        <w:pStyle w:val="11"/>
        <w:spacing w:line="252" w:lineRule="auto"/>
        <w:jc w:val="both"/>
        <w:rPr>
          <w:color w:val="auto"/>
        </w:rPr>
      </w:pPr>
      <w:r w:rsidRPr="00E118C5">
        <w:rPr>
          <w:color w:val="auto"/>
        </w:rPr>
        <w:t>Решение задач, связанных с отношением, пропорциональностью величин, процентами; решение основных задач на дроби и проценты.</w:t>
      </w:r>
    </w:p>
    <w:p w:rsidR="00E57B0A" w:rsidRPr="00E118C5" w:rsidRDefault="00E57B0A" w:rsidP="00820F84">
      <w:pPr>
        <w:pStyle w:val="11"/>
        <w:spacing w:line="252" w:lineRule="auto"/>
        <w:jc w:val="both"/>
        <w:rPr>
          <w:color w:val="auto"/>
        </w:rPr>
      </w:pPr>
      <w:r w:rsidRPr="00E118C5">
        <w:rPr>
          <w:color w:val="auto"/>
        </w:rPr>
        <w:t>Оценка и прикидка, округление результата.</w:t>
      </w:r>
    </w:p>
    <w:p w:rsidR="00E57B0A" w:rsidRPr="00E118C5" w:rsidRDefault="00E57B0A" w:rsidP="00820F84">
      <w:pPr>
        <w:pStyle w:val="11"/>
        <w:spacing w:line="252" w:lineRule="auto"/>
        <w:jc w:val="both"/>
        <w:rPr>
          <w:color w:val="auto"/>
        </w:rPr>
      </w:pPr>
      <w:r w:rsidRPr="00E118C5">
        <w:rPr>
          <w:color w:val="auto"/>
        </w:rPr>
        <w:t>Составление буквенных выражений по условию задачи.</w:t>
      </w:r>
    </w:p>
    <w:p w:rsidR="00E57B0A" w:rsidRPr="00E118C5" w:rsidRDefault="00E57B0A" w:rsidP="00820F84">
      <w:pPr>
        <w:pStyle w:val="11"/>
        <w:spacing w:after="180" w:line="252" w:lineRule="auto"/>
        <w:jc w:val="both"/>
        <w:rPr>
          <w:color w:val="auto"/>
        </w:rPr>
      </w:pPr>
      <w:r w:rsidRPr="00E118C5">
        <w:rPr>
          <w:color w:val="auto"/>
        </w:rPr>
        <w:t>Представление данных с помощью таблиц и диаграмм. Столбчатые диаграммы: чтение и построение. Чтение круговых диаграмм.</w:t>
      </w:r>
    </w:p>
    <w:p w:rsidR="00E57B0A" w:rsidRPr="00E118C5" w:rsidRDefault="00E57B0A" w:rsidP="00820F84">
      <w:pPr>
        <w:pStyle w:val="11"/>
        <w:spacing w:line="266" w:lineRule="auto"/>
        <w:jc w:val="both"/>
        <w:rPr>
          <w:color w:val="auto"/>
        </w:rPr>
      </w:pPr>
      <w:r w:rsidRPr="00E118C5">
        <w:rPr>
          <w:b/>
          <w:bCs/>
          <w:i/>
          <w:iCs/>
          <w:color w:val="auto"/>
        </w:rPr>
        <w:t>Наглядная геометрия</w:t>
      </w:r>
    </w:p>
    <w:p w:rsidR="00E57B0A" w:rsidRPr="00E118C5" w:rsidRDefault="00E57B0A" w:rsidP="00820F84">
      <w:pPr>
        <w:pStyle w:val="11"/>
        <w:jc w:val="both"/>
        <w:rPr>
          <w:color w:val="auto"/>
        </w:rPr>
      </w:pPr>
      <w:r w:rsidRPr="00E118C5">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57B0A" w:rsidRPr="00E118C5" w:rsidRDefault="00E57B0A" w:rsidP="00820F84">
      <w:pPr>
        <w:pStyle w:val="11"/>
        <w:jc w:val="both"/>
        <w:rPr>
          <w:color w:val="auto"/>
        </w:rPr>
      </w:pPr>
      <w:r w:rsidRPr="00E118C5">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57B0A" w:rsidRPr="00E118C5" w:rsidRDefault="00E57B0A" w:rsidP="00820F84">
      <w:pPr>
        <w:pStyle w:val="11"/>
        <w:jc w:val="both"/>
        <w:rPr>
          <w:color w:val="auto"/>
        </w:rPr>
      </w:pPr>
      <w:r w:rsidRPr="00E118C5">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57B0A" w:rsidRPr="00E118C5" w:rsidRDefault="00E57B0A" w:rsidP="00820F84">
      <w:pPr>
        <w:pStyle w:val="11"/>
        <w:jc w:val="both"/>
        <w:rPr>
          <w:color w:val="auto"/>
        </w:rPr>
      </w:pPr>
      <w:r w:rsidRPr="00E118C5">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57B0A" w:rsidRPr="00E118C5" w:rsidRDefault="00E57B0A" w:rsidP="00820F84">
      <w:pPr>
        <w:pStyle w:val="11"/>
        <w:jc w:val="both"/>
        <w:rPr>
          <w:color w:val="auto"/>
        </w:rPr>
      </w:pPr>
      <w:r w:rsidRPr="00E118C5">
        <w:rPr>
          <w:color w:val="auto"/>
        </w:rPr>
        <w:t>Симметрия: центральная, осевая и зеркальная симметрии. Построение симметричных фигур.</w:t>
      </w:r>
    </w:p>
    <w:p w:rsidR="00E57B0A" w:rsidRPr="00E118C5" w:rsidRDefault="00E57B0A" w:rsidP="00820F84">
      <w:pPr>
        <w:pStyle w:val="11"/>
        <w:jc w:val="both"/>
        <w:rPr>
          <w:color w:val="auto"/>
        </w:rPr>
      </w:pPr>
      <w:r w:rsidRPr="00E118C5">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E57B0A" w:rsidRPr="00E118C5" w:rsidRDefault="00E57B0A" w:rsidP="00820F84">
      <w:pPr>
        <w:pStyle w:val="11"/>
        <w:jc w:val="both"/>
        <w:rPr>
          <w:color w:val="auto"/>
        </w:rPr>
      </w:pPr>
      <w:r w:rsidRPr="00E118C5">
        <w:rPr>
          <w:color w:val="auto"/>
        </w:rPr>
        <w:t>Понятие объёма; единицы измерения объёма. Объём прямоугольного параллелепипеда, куба.</w:t>
      </w:r>
    </w:p>
    <w:p w:rsidR="00E57B0A" w:rsidRPr="00E118C5" w:rsidRDefault="00E57B0A" w:rsidP="00820F84">
      <w:pPr>
        <w:pStyle w:val="aa"/>
        <w:jc w:val="both"/>
        <w:rPr>
          <w:rFonts w:ascii="Times New Roman" w:hAnsi="Times New Roman" w:cs="Times New Roman"/>
        </w:rPr>
      </w:pPr>
    </w:p>
    <w:p w:rsidR="00E57B0A" w:rsidRPr="00E118C5" w:rsidRDefault="00E57B0A" w:rsidP="0022756F">
      <w:pPr>
        <w:pStyle w:val="aa"/>
        <w:rPr>
          <w:rFonts w:ascii="Times New Roman" w:hAnsi="Times New Roman" w:cs="Times New Roman"/>
        </w:rPr>
      </w:pPr>
      <w:r w:rsidRPr="00E118C5">
        <w:rPr>
          <w:rFonts w:ascii="Times New Roman" w:hAnsi="Times New Roman" w:cs="Times New Roman"/>
        </w:rPr>
        <w:t>ПЛАНИРУЕМЫЕ ПРЕДМЕТНЫЕ РЕЗУЛЬТАТЫ ОСВОЕНИЯ РАБОЧЕЙ ПРОГРАММЫ КУРСА (ПО ГОДАМ ОБУЧЕНИЯ)</w:t>
      </w:r>
    </w:p>
    <w:p w:rsidR="00E57B0A" w:rsidRPr="00861090" w:rsidRDefault="00E57B0A" w:rsidP="00861090">
      <w:pPr>
        <w:pStyle w:val="11"/>
        <w:spacing w:after="60" w:line="252" w:lineRule="auto"/>
        <w:jc w:val="both"/>
        <w:rPr>
          <w:color w:val="auto"/>
        </w:rPr>
      </w:pPr>
      <w:r w:rsidRPr="00E118C5">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bookmarkStart w:id="452" w:name="bookmark1270"/>
    </w:p>
    <w:p w:rsidR="00E57B0A" w:rsidRPr="00E118C5" w:rsidRDefault="00E57B0A" w:rsidP="00820F84">
      <w:pPr>
        <w:pStyle w:val="aa"/>
        <w:jc w:val="both"/>
        <w:rPr>
          <w:rFonts w:ascii="Times New Roman" w:hAnsi="Times New Roman" w:cs="Times New Roman"/>
        </w:rPr>
      </w:pPr>
    </w:p>
    <w:p w:rsidR="00E57B0A" w:rsidRPr="00E118C5" w:rsidRDefault="00E57B0A" w:rsidP="0022756F">
      <w:pPr>
        <w:pStyle w:val="aa"/>
        <w:jc w:val="both"/>
        <w:rPr>
          <w:rFonts w:ascii="Times New Roman" w:hAnsi="Times New Roman" w:cs="Times New Roman"/>
        </w:rPr>
      </w:pPr>
      <w:r w:rsidRPr="00E118C5">
        <w:rPr>
          <w:rFonts w:ascii="Times New Roman" w:hAnsi="Times New Roman" w:cs="Times New Roman"/>
        </w:rPr>
        <w:t>5 класс</w:t>
      </w:r>
      <w:bookmarkEnd w:id="452"/>
    </w:p>
    <w:p w:rsidR="00E57B0A" w:rsidRPr="00E118C5" w:rsidRDefault="00E57B0A" w:rsidP="00820F84">
      <w:pPr>
        <w:pStyle w:val="11"/>
        <w:spacing w:line="266" w:lineRule="auto"/>
        <w:jc w:val="both"/>
        <w:rPr>
          <w:color w:val="auto"/>
        </w:rPr>
      </w:pPr>
      <w:r w:rsidRPr="00E118C5">
        <w:rPr>
          <w:b/>
          <w:bCs/>
          <w:i/>
          <w:iCs/>
          <w:color w:val="auto"/>
        </w:rPr>
        <w:t>Числа и вычисления</w:t>
      </w:r>
    </w:p>
    <w:p w:rsidR="00E57B0A" w:rsidRPr="00E118C5" w:rsidRDefault="00E57B0A" w:rsidP="00820F84">
      <w:pPr>
        <w:pStyle w:val="11"/>
        <w:numPr>
          <w:ilvl w:val="0"/>
          <w:numId w:val="194"/>
        </w:numPr>
        <w:spacing w:line="276" w:lineRule="auto"/>
        <w:jc w:val="both"/>
        <w:rPr>
          <w:color w:val="auto"/>
        </w:rPr>
      </w:pPr>
      <w:r w:rsidRPr="00E118C5">
        <w:rPr>
          <w:color w:val="auto"/>
        </w:rPr>
        <w:t>Понимать и правильно употреблять термины, связанные с натуральными числами, обыкновенными и десятичными дробями.</w:t>
      </w:r>
    </w:p>
    <w:p w:rsidR="00E57B0A" w:rsidRPr="00E118C5" w:rsidRDefault="00E57B0A" w:rsidP="00820F84">
      <w:pPr>
        <w:pStyle w:val="11"/>
        <w:numPr>
          <w:ilvl w:val="0"/>
          <w:numId w:val="194"/>
        </w:numPr>
        <w:spacing w:line="298" w:lineRule="auto"/>
        <w:jc w:val="both"/>
        <w:rPr>
          <w:color w:val="auto"/>
        </w:rPr>
      </w:pPr>
      <w:r w:rsidRPr="00E118C5">
        <w:rPr>
          <w:color w:val="auto"/>
        </w:rPr>
        <w:t>Сравнивать и упорядочивать натуральные числа, сравнивать в простейших случаях обыкновенные дроби, десятичные дроби.</w:t>
      </w:r>
    </w:p>
    <w:p w:rsidR="00E57B0A" w:rsidRPr="00E118C5" w:rsidRDefault="00E57B0A" w:rsidP="00820F84">
      <w:pPr>
        <w:pStyle w:val="11"/>
        <w:numPr>
          <w:ilvl w:val="0"/>
          <w:numId w:val="194"/>
        </w:numPr>
        <w:spacing w:line="276" w:lineRule="auto"/>
        <w:jc w:val="both"/>
        <w:rPr>
          <w:color w:val="auto"/>
        </w:rPr>
      </w:pPr>
      <w:r w:rsidRPr="00E118C5">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57B0A" w:rsidRPr="00E118C5" w:rsidRDefault="00E57B0A" w:rsidP="00820F84">
      <w:pPr>
        <w:pStyle w:val="11"/>
        <w:numPr>
          <w:ilvl w:val="0"/>
          <w:numId w:val="194"/>
        </w:numPr>
        <w:spacing w:line="298" w:lineRule="auto"/>
        <w:jc w:val="both"/>
        <w:rPr>
          <w:color w:val="auto"/>
        </w:rPr>
      </w:pPr>
      <w:r w:rsidRPr="00E118C5">
        <w:rPr>
          <w:color w:val="auto"/>
        </w:rPr>
        <w:t>Выполнять арифметические действия с натуральными числами, с обыкновенными дробями в простейших случаях.</w:t>
      </w:r>
    </w:p>
    <w:p w:rsidR="00E57B0A" w:rsidRPr="00E118C5" w:rsidRDefault="00E57B0A" w:rsidP="00820F84">
      <w:pPr>
        <w:pStyle w:val="11"/>
        <w:numPr>
          <w:ilvl w:val="0"/>
          <w:numId w:val="194"/>
        </w:numPr>
        <w:spacing w:line="360" w:lineRule="auto"/>
        <w:jc w:val="both"/>
        <w:rPr>
          <w:color w:val="auto"/>
        </w:rPr>
      </w:pPr>
      <w:r w:rsidRPr="00E118C5">
        <w:rPr>
          <w:color w:val="auto"/>
        </w:rPr>
        <w:t>Выполнять проверку, прикидку результата вычислений.</w:t>
      </w:r>
    </w:p>
    <w:p w:rsidR="00E57B0A" w:rsidRPr="00E118C5" w:rsidRDefault="00E57B0A" w:rsidP="00820F84">
      <w:pPr>
        <w:pStyle w:val="11"/>
        <w:numPr>
          <w:ilvl w:val="0"/>
          <w:numId w:val="194"/>
        </w:numPr>
        <w:spacing w:after="60" w:line="360" w:lineRule="auto"/>
        <w:jc w:val="both"/>
        <w:rPr>
          <w:color w:val="auto"/>
        </w:rPr>
      </w:pPr>
      <w:r w:rsidRPr="00E118C5">
        <w:rPr>
          <w:color w:val="auto"/>
        </w:rPr>
        <w:t>Округлять натуральные числа.</w:t>
      </w:r>
    </w:p>
    <w:p w:rsidR="00E57B0A" w:rsidRPr="00E118C5" w:rsidRDefault="00E57B0A" w:rsidP="00820F84">
      <w:pPr>
        <w:pStyle w:val="11"/>
        <w:spacing w:line="266" w:lineRule="auto"/>
        <w:jc w:val="both"/>
        <w:rPr>
          <w:color w:val="auto"/>
        </w:rPr>
      </w:pPr>
      <w:r w:rsidRPr="00E118C5">
        <w:rPr>
          <w:b/>
          <w:bCs/>
          <w:i/>
          <w:iCs/>
          <w:color w:val="auto"/>
        </w:rPr>
        <w:t>Решение текстовых задач</w:t>
      </w:r>
    </w:p>
    <w:p w:rsidR="00E57B0A" w:rsidRPr="00E118C5" w:rsidRDefault="00E57B0A" w:rsidP="00820F84">
      <w:pPr>
        <w:pStyle w:val="11"/>
        <w:numPr>
          <w:ilvl w:val="0"/>
          <w:numId w:val="195"/>
        </w:numPr>
        <w:spacing w:line="276" w:lineRule="auto"/>
        <w:jc w:val="both"/>
        <w:rPr>
          <w:color w:val="auto"/>
        </w:rPr>
      </w:pPr>
      <w:r w:rsidRPr="00E118C5">
        <w:rPr>
          <w:color w:val="auto"/>
        </w:rPr>
        <w:t>Решать текстовые задачи арифметическим способом и с помощью организованного конечного перебора всех возможных вариантов.</w:t>
      </w:r>
    </w:p>
    <w:p w:rsidR="00E57B0A" w:rsidRPr="00E118C5" w:rsidRDefault="00E57B0A" w:rsidP="00820F84">
      <w:pPr>
        <w:pStyle w:val="11"/>
        <w:numPr>
          <w:ilvl w:val="0"/>
          <w:numId w:val="195"/>
        </w:numPr>
        <w:spacing w:line="276" w:lineRule="auto"/>
        <w:jc w:val="both"/>
        <w:rPr>
          <w:color w:val="auto"/>
        </w:rPr>
      </w:pPr>
      <w:r w:rsidRPr="00E118C5">
        <w:rPr>
          <w:color w:val="auto"/>
        </w:rPr>
        <w:t>Решать задачи, содержащие зависимости, связывающие величины: скорость, время, расстояние; цена, количество, стоимость.</w:t>
      </w:r>
    </w:p>
    <w:p w:rsidR="00E57B0A" w:rsidRPr="00E118C5" w:rsidRDefault="00E57B0A" w:rsidP="00820F84">
      <w:pPr>
        <w:pStyle w:val="11"/>
        <w:numPr>
          <w:ilvl w:val="0"/>
          <w:numId w:val="195"/>
        </w:numPr>
        <w:spacing w:line="298" w:lineRule="auto"/>
        <w:jc w:val="both"/>
        <w:rPr>
          <w:color w:val="auto"/>
        </w:rPr>
      </w:pPr>
      <w:r w:rsidRPr="00E118C5">
        <w:rPr>
          <w:color w:val="auto"/>
        </w:rPr>
        <w:t>Использовать краткие записи, схемы, таблицы, обозначения при решении задач.</w:t>
      </w:r>
    </w:p>
    <w:p w:rsidR="00E57B0A" w:rsidRPr="00E118C5" w:rsidRDefault="00E57B0A" w:rsidP="00820F84">
      <w:pPr>
        <w:pStyle w:val="11"/>
        <w:numPr>
          <w:ilvl w:val="0"/>
          <w:numId w:val="195"/>
        </w:numPr>
        <w:spacing w:line="276" w:lineRule="auto"/>
        <w:jc w:val="both"/>
        <w:rPr>
          <w:color w:val="auto"/>
        </w:rPr>
      </w:pPr>
      <w:r w:rsidRPr="00E118C5">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E57B0A" w:rsidRPr="00E118C5" w:rsidRDefault="00E57B0A" w:rsidP="00820F84">
      <w:pPr>
        <w:pStyle w:val="11"/>
        <w:numPr>
          <w:ilvl w:val="0"/>
          <w:numId w:val="195"/>
        </w:numPr>
        <w:spacing w:after="60" w:line="276" w:lineRule="auto"/>
        <w:jc w:val="both"/>
        <w:rPr>
          <w:color w:val="auto"/>
        </w:rPr>
      </w:pPr>
      <w:r w:rsidRPr="00E118C5">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57B0A" w:rsidRPr="00E118C5" w:rsidRDefault="00E57B0A" w:rsidP="00820F84">
      <w:pPr>
        <w:pStyle w:val="11"/>
        <w:spacing w:line="269" w:lineRule="auto"/>
        <w:jc w:val="both"/>
        <w:rPr>
          <w:color w:val="auto"/>
        </w:rPr>
      </w:pPr>
      <w:r w:rsidRPr="00E118C5">
        <w:rPr>
          <w:b/>
          <w:bCs/>
          <w:i/>
          <w:iCs/>
          <w:color w:val="auto"/>
        </w:rPr>
        <w:t>Наглядная геометрия</w:t>
      </w:r>
    </w:p>
    <w:p w:rsidR="00E57B0A" w:rsidRPr="00E118C5" w:rsidRDefault="00E57B0A" w:rsidP="00820F84">
      <w:pPr>
        <w:pStyle w:val="11"/>
        <w:numPr>
          <w:ilvl w:val="0"/>
          <w:numId w:val="196"/>
        </w:numPr>
        <w:spacing w:line="300" w:lineRule="auto"/>
        <w:jc w:val="both"/>
        <w:rPr>
          <w:color w:val="auto"/>
        </w:rPr>
      </w:pPr>
      <w:r w:rsidRPr="00E118C5">
        <w:rPr>
          <w:color w:val="auto"/>
        </w:rPr>
        <w:t>Пользоваться геометрическими понятиями: точка, прямая, отрезок, луч, угол, многоугольник, окружность, круг.</w:t>
      </w:r>
    </w:p>
    <w:p w:rsidR="00E57B0A" w:rsidRPr="00E118C5" w:rsidRDefault="00E57B0A" w:rsidP="00820F84">
      <w:pPr>
        <w:pStyle w:val="11"/>
        <w:numPr>
          <w:ilvl w:val="0"/>
          <w:numId w:val="196"/>
        </w:numPr>
        <w:spacing w:after="60" w:line="300" w:lineRule="auto"/>
        <w:jc w:val="both"/>
        <w:rPr>
          <w:color w:val="auto"/>
        </w:rPr>
      </w:pPr>
      <w:r w:rsidRPr="00E118C5">
        <w:rPr>
          <w:color w:val="auto"/>
        </w:rPr>
        <w:t>Приводить примеры объектов окружающего мира, имеющих форму изученных геометрических фигур.</w:t>
      </w:r>
    </w:p>
    <w:p w:rsidR="00E57B0A" w:rsidRPr="00E118C5" w:rsidRDefault="00E57B0A" w:rsidP="00820F84">
      <w:pPr>
        <w:pStyle w:val="11"/>
        <w:numPr>
          <w:ilvl w:val="0"/>
          <w:numId w:val="196"/>
        </w:numPr>
        <w:spacing w:line="252" w:lineRule="auto"/>
        <w:jc w:val="both"/>
        <w:rPr>
          <w:color w:val="auto"/>
        </w:rPr>
      </w:pPr>
      <w:r w:rsidRPr="00E118C5">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57B0A" w:rsidRPr="00E118C5" w:rsidRDefault="00E57B0A" w:rsidP="00820F84">
      <w:pPr>
        <w:pStyle w:val="11"/>
        <w:numPr>
          <w:ilvl w:val="0"/>
          <w:numId w:val="196"/>
        </w:numPr>
        <w:spacing w:line="252" w:lineRule="auto"/>
        <w:jc w:val="both"/>
        <w:rPr>
          <w:color w:val="auto"/>
        </w:rPr>
      </w:pPr>
      <w:r w:rsidRPr="00E118C5">
        <w:rPr>
          <w:color w:val="auto"/>
        </w:rPr>
        <w:t>Изображать изученные геометрические фигуры на нелинованной и клетчатой бумаге с помощью циркуля и линейки.</w:t>
      </w:r>
    </w:p>
    <w:p w:rsidR="00E57B0A" w:rsidRPr="00E118C5" w:rsidRDefault="00E57B0A" w:rsidP="00820F84">
      <w:pPr>
        <w:pStyle w:val="11"/>
        <w:numPr>
          <w:ilvl w:val="0"/>
          <w:numId w:val="196"/>
        </w:numPr>
        <w:spacing w:line="252" w:lineRule="auto"/>
        <w:jc w:val="both"/>
        <w:rPr>
          <w:color w:val="auto"/>
        </w:rPr>
      </w:pPr>
      <w:r w:rsidRPr="00E118C5">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57B0A" w:rsidRPr="00E118C5" w:rsidRDefault="00E57B0A" w:rsidP="00820F84">
      <w:pPr>
        <w:pStyle w:val="11"/>
        <w:numPr>
          <w:ilvl w:val="0"/>
          <w:numId w:val="196"/>
        </w:numPr>
        <w:spacing w:line="252" w:lineRule="auto"/>
        <w:jc w:val="both"/>
        <w:rPr>
          <w:color w:val="auto"/>
        </w:rPr>
      </w:pPr>
      <w:r w:rsidRPr="00E118C5">
        <w:rPr>
          <w:color w:val="auto"/>
        </w:rPr>
        <w:t>Использовать свойства сторон и углов прямоугольника, квадрата для их построения, вычисления площади и периметра.</w:t>
      </w:r>
    </w:p>
    <w:p w:rsidR="00E57B0A" w:rsidRPr="00E118C5" w:rsidRDefault="00E57B0A" w:rsidP="00820F84">
      <w:pPr>
        <w:pStyle w:val="11"/>
        <w:numPr>
          <w:ilvl w:val="0"/>
          <w:numId w:val="196"/>
        </w:numPr>
        <w:spacing w:line="252" w:lineRule="auto"/>
        <w:jc w:val="both"/>
        <w:rPr>
          <w:color w:val="auto"/>
        </w:rPr>
      </w:pPr>
      <w:r w:rsidRPr="00E118C5">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57B0A" w:rsidRPr="00E118C5" w:rsidRDefault="00E57B0A" w:rsidP="00820F84">
      <w:pPr>
        <w:pStyle w:val="11"/>
        <w:numPr>
          <w:ilvl w:val="0"/>
          <w:numId w:val="196"/>
        </w:numPr>
        <w:spacing w:line="252" w:lineRule="auto"/>
        <w:jc w:val="both"/>
        <w:rPr>
          <w:color w:val="auto"/>
        </w:rPr>
      </w:pPr>
      <w:r w:rsidRPr="00E118C5">
        <w:rPr>
          <w:color w:val="auto"/>
        </w:rPr>
        <w:t>Пользоваться основными метрическими единицами измерения длины, площади; выражать одни единицы величины через другие.</w:t>
      </w:r>
    </w:p>
    <w:p w:rsidR="00E57B0A" w:rsidRPr="00E118C5" w:rsidRDefault="00E57B0A" w:rsidP="00820F84">
      <w:pPr>
        <w:pStyle w:val="11"/>
        <w:numPr>
          <w:ilvl w:val="0"/>
          <w:numId w:val="196"/>
        </w:numPr>
        <w:spacing w:line="252" w:lineRule="auto"/>
        <w:jc w:val="both"/>
        <w:rPr>
          <w:color w:val="auto"/>
        </w:rPr>
      </w:pPr>
      <w:r w:rsidRPr="00E118C5">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E57B0A" w:rsidRPr="00E118C5" w:rsidRDefault="00E57B0A" w:rsidP="00820F84">
      <w:pPr>
        <w:pStyle w:val="11"/>
        <w:numPr>
          <w:ilvl w:val="0"/>
          <w:numId w:val="196"/>
        </w:numPr>
        <w:spacing w:line="252" w:lineRule="auto"/>
        <w:jc w:val="both"/>
        <w:rPr>
          <w:color w:val="auto"/>
        </w:rPr>
      </w:pPr>
      <w:r w:rsidRPr="00E118C5">
        <w:rPr>
          <w:color w:val="auto"/>
        </w:rPr>
        <w:t>Вычислять объём куба, параллелепипеда по заданным измерениям, пользоваться единицами измерения объёма.</w:t>
      </w:r>
    </w:p>
    <w:p w:rsidR="00E57B0A" w:rsidRPr="00E118C5" w:rsidRDefault="00E57B0A" w:rsidP="00820F84">
      <w:pPr>
        <w:pStyle w:val="11"/>
        <w:numPr>
          <w:ilvl w:val="0"/>
          <w:numId w:val="196"/>
        </w:numPr>
        <w:spacing w:after="160" w:line="252" w:lineRule="auto"/>
        <w:jc w:val="both"/>
        <w:rPr>
          <w:color w:val="auto"/>
        </w:rPr>
      </w:pPr>
      <w:r w:rsidRPr="00E118C5">
        <w:rPr>
          <w:color w:val="auto"/>
        </w:rPr>
        <w:t>Решать несложные задачи на измерение геометрических величин в практических ситуациях.</w:t>
      </w:r>
    </w:p>
    <w:p w:rsidR="00E57B0A" w:rsidRPr="00E118C5" w:rsidRDefault="00E57B0A" w:rsidP="00820F84">
      <w:pPr>
        <w:pStyle w:val="aa"/>
        <w:jc w:val="both"/>
        <w:rPr>
          <w:rFonts w:ascii="Times New Roman" w:hAnsi="Times New Roman" w:cs="Times New Roman"/>
        </w:rPr>
      </w:pPr>
      <w:bookmarkStart w:id="453" w:name="bookmark1272"/>
      <w:r w:rsidRPr="00E118C5">
        <w:rPr>
          <w:rFonts w:ascii="Times New Roman" w:hAnsi="Times New Roman" w:cs="Times New Roman"/>
        </w:rPr>
        <w:t>6 класс</w:t>
      </w:r>
      <w:bookmarkEnd w:id="453"/>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66" w:lineRule="auto"/>
        <w:ind w:firstLine="220"/>
        <w:jc w:val="both"/>
        <w:rPr>
          <w:color w:val="auto"/>
        </w:rPr>
      </w:pPr>
      <w:r w:rsidRPr="00E118C5">
        <w:rPr>
          <w:b/>
          <w:bCs/>
          <w:i/>
          <w:iCs/>
          <w:color w:val="auto"/>
        </w:rPr>
        <w:t>Числа и вычисления</w:t>
      </w:r>
    </w:p>
    <w:p w:rsidR="00E57B0A" w:rsidRPr="00E118C5" w:rsidRDefault="00E57B0A" w:rsidP="00820F84">
      <w:pPr>
        <w:pStyle w:val="11"/>
        <w:numPr>
          <w:ilvl w:val="0"/>
          <w:numId w:val="197"/>
        </w:numPr>
        <w:jc w:val="both"/>
        <w:rPr>
          <w:color w:val="auto"/>
        </w:rPr>
      </w:pPr>
      <w:r w:rsidRPr="00E118C5">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57B0A" w:rsidRPr="00E118C5" w:rsidRDefault="00E57B0A" w:rsidP="00820F84">
      <w:pPr>
        <w:pStyle w:val="11"/>
        <w:numPr>
          <w:ilvl w:val="0"/>
          <w:numId w:val="197"/>
        </w:numPr>
        <w:jc w:val="both"/>
        <w:rPr>
          <w:color w:val="auto"/>
        </w:rPr>
      </w:pPr>
      <w:r w:rsidRPr="00E118C5">
        <w:rPr>
          <w:color w:val="auto"/>
        </w:rPr>
        <w:t>Сравнивать и упорядочивать целые числа, обыкновенные и десятичные дроби, сравнивать числа одного и разных знаков.</w:t>
      </w:r>
    </w:p>
    <w:p w:rsidR="00E57B0A" w:rsidRPr="00E118C5" w:rsidRDefault="00E57B0A" w:rsidP="00820F84">
      <w:pPr>
        <w:pStyle w:val="11"/>
        <w:numPr>
          <w:ilvl w:val="0"/>
          <w:numId w:val="197"/>
        </w:numPr>
        <w:jc w:val="both"/>
        <w:rPr>
          <w:color w:val="auto"/>
        </w:rPr>
      </w:pPr>
      <w:r w:rsidRPr="00E118C5">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57B0A" w:rsidRPr="00E118C5" w:rsidRDefault="00E57B0A" w:rsidP="00820F84">
      <w:pPr>
        <w:pStyle w:val="11"/>
        <w:numPr>
          <w:ilvl w:val="0"/>
          <w:numId w:val="197"/>
        </w:numPr>
        <w:jc w:val="both"/>
        <w:rPr>
          <w:color w:val="auto"/>
        </w:rPr>
      </w:pPr>
      <w:r w:rsidRPr="00E118C5">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57B0A" w:rsidRPr="00E118C5" w:rsidRDefault="00E57B0A" w:rsidP="00820F84">
      <w:pPr>
        <w:pStyle w:val="11"/>
        <w:numPr>
          <w:ilvl w:val="0"/>
          <w:numId w:val="197"/>
        </w:numPr>
        <w:jc w:val="both"/>
        <w:rPr>
          <w:color w:val="auto"/>
        </w:rPr>
      </w:pPr>
      <w:r w:rsidRPr="00E118C5">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E57B0A" w:rsidRPr="00E118C5" w:rsidRDefault="00E57B0A" w:rsidP="00820F84">
      <w:pPr>
        <w:pStyle w:val="11"/>
        <w:numPr>
          <w:ilvl w:val="0"/>
          <w:numId w:val="197"/>
        </w:numPr>
        <w:spacing w:line="257" w:lineRule="auto"/>
        <w:jc w:val="both"/>
        <w:rPr>
          <w:color w:val="auto"/>
        </w:rPr>
      </w:pPr>
      <w:r w:rsidRPr="00E118C5">
        <w:rPr>
          <w:color w:val="auto"/>
        </w:rPr>
        <w:t>Соотносить точки в прямоугольной системе координат с координатами этой точки.</w:t>
      </w:r>
    </w:p>
    <w:p w:rsidR="00E57B0A" w:rsidRPr="00E118C5" w:rsidRDefault="00E57B0A" w:rsidP="00820F84">
      <w:pPr>
        <w:pStyle w:val="11"/>
        <w:numPr>
          <w:ilvl w:val="0"/>
          <w:numId w:val="197"/>
        </w:numPr>
        <w:spacing w:after="80" w:line="257" w:lineRule="auto"/>
        <w:jc w:val="both"/>
        <w:rPr>
          <w:color w:val="auto"/>
        </w:rPr>
      </w:pPr>
      <w:r w:rsidRPr="00E118C5">
        <w:rPr>
          <w:color w:val="auto"/>
        </w:rPr>
        <w:t>Округлять целые числа и десятичные дроби, находить приближения чисел.</w:t>
      </w:r>
    </w:p>
    <w:p w:rsidR="00E57B0A" w:rsidRPr="00E118C5" w:rsidRDefault="00E57B0A" w:rsidP="00820F84">
      <w:pPr>
        <w:pStyle w:val="11"/>
        <w:spacing w:line="266" w:lineRule="auto"/>
        <w:ind w:firstLine="160"/>
        <w:jc w:val="both"/>
        <w:rPr>
          <w:color w:val="auto"/>
        </w:rPr>
      </w:pPr>
      <w:r w:rsidRPr="00E118C5">
        <w:rPr>
          <w:b/>
          <w:bCs/>
          <w:i/>
          <w:iCs/>
          <w:color w:val="auto"/>
        </w:rPr>
        <w:t>Числовые и буквенные выражения</w:t>
      </w:r>
    </w:p>
    <w:p w:rsidR="00E57B0A" w:rsidRPr="00E118C5" w:rsidRDefault="00E57B0A" w:rsidP="00820F84">
      <w:pPr>
        <w:pStyle w:val="11"/>
        <w:numPr>
          <w:ilvl w:val="0"/>
          <w:numId w:val="198"/>
        </w:numPr>
        <w:spacing w:line="252" w:lineRule="auto"/>
        <w:jc w:val="both"/>
        <w:rPr>
          <w:color w:val="auto"/>
        </w:rPr>
      </w:pPr>
      <w:r w:rsidRPr="00E118C5">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57B0A" w:rsidRPr="00E118C5" w:rsidRDefault="00E57B0A" w:rsidP="00820F84">
      <w:pPr>
        <w:pStyle w:val="11"/>
        <w:numPr>
          <w:ilvl w:val="0"/>
          <w:numId w:val="198"/>
        </w:numPr>
        <w:spacing w:line="252" w:lineRule="auto"/>
        <w:jc w:val="both"/>
        <w:rPr>
          <w:color w:val="auto"/>
        </w:rPr>
      </w:pPr>
      <w:r w:rsidRPr="00E118C5">
        <w:rPr>
          <w:color w:val="auto"/>
        </w:rPr>
        <w:t>Пользоваться признаками делимости, раскладывать натуральные числа на простые множители.</w:t>
      </w:r>
    </w:p>
    <w:p w:rsidR="00E57B0A" w:rsidRPr="00E118C5" w:rsidRDefault="00E57B0A" w:rsidP="00820F84">
      <w:pPr>
        <w:pStyle w:val="11"/>
        <w:numPr>
          <w:ilvl w:val="0"/>
          <w:numId w:val="198"/>
        </w:numPr>
        <w:spacing w:line="252" w:lineRule="auto"/>
        <w:jc w:val="both"/>
        <w:rPr>
          <w:color w:val="auto"/>
        </w:rPr>
      </w:pPr>
      <w:r w:rsidRPr="00E118C5">
        <w:rPr>
          <w:color w:val="auto"/>
        </w:rPr>
        <w:t>Пользоваться масштабом, составлять пропорции и отношения.</w:t>
      </w:r>
    </w:p>
    <w:p w:rsidR="00E57B0A" w:rsidRPr="00E118C5" w:rsidRDefault="00E57B0A" w:rsidP="00820F84">
      <w:pPr>
        <w:pStyle w:val="11"/>
        <w:numPr>
          <w:ilvl w:val="0"/>
          <w:numId w:val="198"/>
        </w:numPr>
        <w:spacing w:line="252" w:lineRule="auto"/>
        <w:jc w:val="both"/>
        <w:rPr>
          <w:color w:val="auto"/>
        </w:rPr>
      </w:pPr>
      <w:r w:rsidRPr="00E118C5">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57B0A" w:rsidRPr="00E118C5" w:rsidRDefault="00E57B0A" w:rsidP="00820F84">
      <w:pPr>
        <w:pStyle w:val="11"/>
        <w:numPr>
          <w:ilvl w:val="0"/>
          <w:numId w:val="198"/>
        </w:numPr>
        <w:spacing w:after="80" w:line="252" w:lineRule="auto"/>
        <w:jc w:val="both"/>
        <w:rPr>
          <w:color w:val="auto"/>
        </w:rPr>
      </w:pPr>
      <w:r w:rsidRPr="00E118C5">
        <w:rPr>
          <w:color w:val="auto"/>
        </w:rPr>
        <w:t>Находить неизвестный компонент равенства.</w:t>
      </w:r>
    </w:p>
    <w:p w:rsidR="00E57B0A" w:rsidRPr="00E118C5" w:rsidRDefault="00E57B0A" w:rsidP="00820F84">
      <w:pPr>
        <w:pStyle w:val="11"/>
        <w:spacing w:line="266" w:lineRule="auto"/>
        <w:ind w:firstLine="160"/>
        <w:jc w:val="both"/>
        <w:rPr>
          <w:color w:val="auto"/>
        </w:rPr>
      </w:pPr>
      <w:r w:rsidRPr="00E118C5">
        <w:rPr>
          <w:b/>
          <w:bCs/>
          <w:i/>
          <w:iCs/>
          <w:color w:val="auto"/>
        </w:rPr>
        <w:t>Решение текстовых задач</w:t>
      </w:r>
    </w:p>
    <w:p w:rsidR="00E57B0A" w:rsidRPr="00E118C5" w:rsidRDefault="00E57B0A" w:rsidP="00820F84">
      <w:pPr>
        <w:pStyle w:val="11"/>
        <w:numPr>
          <w:ilvl w:val="0"/>
          <w:numId w:val="199"/>
        </w:numPr>
        <w:spacing w:line="252" w:lineRule="auto"/>
        <w:jc w:val="both"/>
        <w:rPr>
          <w:color w:val="auto"/>
        </w:rPr>
      </w:pPr>
      <w:r w:rsidRPr="00E118C5">
        <w:rPr>
          <w:color w:val="auto"/>
        </w:rPr>
        <w:t>Решать многошаговые текстовые задачи арифметическим способом.</w:t>
      </w:r>
    </w:p>
    <w:p w:rsidR="00E57B0A" w:rsidRPr="00E118C5" w:rsidRDefault="00E57B0A" w:rsidP="00820F84">
      <w:pPr>
        <w:pStyle w:val="11"/>
        <w:numPr>
          <w:ilvl w:val="0"/>
          <w:numId w:val="199"/>
        </w:numPr>
        <w:spacing w:line="252" w:lineRule="auto"/>
        <w:jc w:val="both"/>
        <w:rPr>
          <w:color w:val="auto"/>
        </w:rPr>
      </w:pPr>
      <w:r w:rsidRPr="00E118C5">
        <w:rPr>
          <w:color w:val="auto"/>
        </w:rPr>
        <w:t>Решать задачи, связанные с отношением, пропорциональностью величин, процентами; решать три основные задачи на дроби и проценты.</w:t>
      </w:r>
    </w:p>
    <w:p w:rsidR="00E57B0A" w:rsidRPr="00E118C5" w:rsidRDefault="00E57B0A" w:rsidP="00820F84">
      <w:pPr>
        <w:pStyle w:val="11"/>
        <w:numPr>
          <w:ilvl w:val="0"/>
          <w:numId w:val="199"/>
        </w:numPr>
        <w:spacing w:line="252" w:lineRule="auto"/>
        <w:jc w:val="both"/>
        <w:rPr>
          <w:color w:val="auto"/>
        </w:rPr>
      </w:pPr>
      <w:r w:rsidRPr="00E118C5">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57B0A" w:rsidRPr="00E118C5" w:rsidRDefault="00E57B0A" w:rsidP="00820F84">
      <w:pPr>
        <w:pStyle w:val="11"/>
        <w:numPr>
          <w:ilvl w:val="0"/>
          <w:numId w:val="199"/>
        </w:numPr>
        <w:spacing w:line="252" w:lineRule="auto"/>
        <w:jc w:val="both"/>
        <w:rPr>
          <w:color w:val="auto"/>
        </w:rPr>
      </w:pPr>
      <w:r w:rsidRPr="00E118C5">
        <w:rPr>
          <w:color w:val="auto"/>
        </w:rPr>
        <w:t>Составлять буквенные выражения по условию задачи.</w:t>
      </w:r>
    </w:p>
    <w:p w:rsidR="00E57B0A" w:rsidRPr="00E118C5" w:rsidRDefault="00E57B0A" w:rsidP="00820F84">
      <w:pPr>
        <w:pStyle w:val="11"/>
        <w:numPr>
          <w:ilvl w:val="0"/>
          <w:numId w:val="199"/>
        </w:numPr>
        <w:spacing w:line="252" w:lineRule="auto"/>
        <w:jc w:val="both"/>
        <w:rPr>
          <w:color w:val="auto"/>
        </w:rPr>
      </w:pPr>
      <w:r w:rsidRPr="00E118C5">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57B0A" w:rsidRPr="00E118C5" w:rsidRDefault="00E57B0A" w:rsidP="00820F84">
      <w:pPr>
        <w:pStyle w:val="11"/>
        <w:numPr>
          <w:ilvl w:val="0"/>
          <w:numId w:val="199"/>
        </w:numPr>
        <w:spacing w:after="80" w:line="252" w:lineRule="auto"/>
        <w:jc w:val="both"/>
        <w:rPr>
          <w:color w:val="auto"/>
        </w:rPr>
      </w:pPr>
      <w:r w:rsidRPr="00E118C5">
        <w:rPr>
          <w:color w:val="auto"/>
        </w:rPr>
        <w:t>Представлять информацию с помощью таблиц, линейной и столбчатой диаграмм.</w:t>
      </w:r>
    </w:p>
    <w:p w:rsidR="00E57B0A" w:rsidRPr="00E118C5" w:rsidRDefault="00E57B0A" w:rsidP="00820F84">
      <w:pPr>
        <w:pStyle w:val="11"/>
        <w:spacing w:line="266" w:lineRule="auto"/>
        <w:ind w:firstLine="160"/>
        <w:jc w:val="both"/>
        <w:rPr>
          <w:color w:val="auto"/>
        </w:rPr>
      </w:pPr>
      <w:r w:rsidRPr="00E118C5">
        <w:rPr>
          <w:b/>
          <w:bCs/>
          <w:i/>
          <w:iCs/>
          <w:color w:val="auto"/>
        </w:rPr>
        <w:t>Наглядная геометрия</w:t>
      </w:r>
    </w:p>
    <w:p w:rsidR="00E57B0A" w:rsidRPr="00E118C5" w:rsidRDefault="00E57B0A" w:rsidP="00820F84">
      <w:pPr>
        <w:pStyle w:val="11"/>
        <w:numPr>
          <w:ilvl w:val="0"/>
          <w:numId w:val="200"/>
        </w:numPr>
        <w:spacing w:line="252" w:lineRule="auto"/>
        <w:jc w:val="both"/>
        <w:rPr>
          <w:color w:val="auto"/>
        </w:rPr>
      </w:pPr>
      <w:r w:rsidRPr="00E118C5">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57B0A" w:rsidRPr="00E118C5" w:rsidRDefault="00E57B0A" w:rsidP="00820F84">
      <w:pPr>
        <w:pStyle w:val="11"/>
        <w:numPr>
          <w:ilvl w:val="0"/>
          <w:numId w:val="200"/>
        </w:numPr>
        <w:spacing w:line="252" w:lineRule="auto"/>
        <w:jc w:val="both"/>
        <w:rPr>
          <w:color w:val="auto"/>
        </w:rPr>
      </w:pPr>
      <w:r w:rsidRPr="00E118C5">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57B0A" w:rsidRPr="00E118C5" w:rsidRDefault="00E57B0A" w:rsidP="00820F84">
      <w:pPr>
        <w:pStyle w:val="11"/>
        <w:numPr>
          <w:ilvl w:val="0"/>
          <w:numId w:val="200"/>
        </w:numPr>
        <w:spacing w:line="252" w:lineRule="auto"/>
        <w:jc w:val="both"/>
        <w:rPr>
          <w:color w:val="auto"/>
        </w:rPr>
      </w:pPr>
      <w:r w:rsidRPr="00E118C5">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57B0A" w:rsidRPr="00E118C5" w:rsidRDefault="00E57B0A" w:rsidP="00820F84">
      <w:pPr>
        <w:pStyle w:val="11"/>
        <w:numPr>
          <w:ilvl w:val="0"/>
          <w:numId w:val="200"/>
        </w:numPr>
        <w:spacing w:line="252" w:lineRule="auto"/>
        <w:jc w:val="both"/>
        <w:rPr>
          <w:color w:val="auto"/>
        </w:rPr>
      </w:pPr>
      <w:r w:rsidRPr="00E118C5">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57B0A" w:rsidRPr="00E118C5" w:rsidRDefault="00E57B0A" w:rsidP="00820F84">
      <w:pPr>
        <w:pStyle w:val="11"/>
        <w:numPr>
          <w:ilvl w:val="0"/>
          <w:numId w:val="200"/>
        </w:numPr>
        <w:spacing w:line="252" w:lineRule="auto"/>
        <w:jc w:val="both"/>
        <w:rPr>
          <w:color w:val="auto"/>
        </w:rPr>
      </w:pPr>
      <w:r w:rsidRPr="00E118C5">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57B0A" w:rsidRPr="00E118C5" w:rsidRDefault="00E57B0A" w:rsidP="00820F84">
      <w:pPr>
        <w:pStyle w:val="11"/>
        <w:numPr>
          <w:ilvl w:val="0"/>
          <w:numId w:val="200"/>
        </w:numPr>
        <w:spacing w:line="252" w:lineRule="auto"/>
        <w:jc w:val="both"/>
        <w:rPr>
          <w:color w:val="auto"/>
        </w:rPr>
      </w:pPr>
      <w:r w:rsidRPr="00E118C5">
        <w:rPr>
          <w:color w:val="auto"/>
        </w:rPr>
        <w:t>Находить, используя чертёжные инструменты, расстояния: между двумя точками, от точки до прямой, длину пути на квадратной сетке.</w:t>
      </w:r>
    </w:p>
    <w:p w:rsidR="00E57B0A" w:rsidRPr="00E118C5" w:rsidRDefault="00E57B0A" w:rsidP="00820F84">
      <w:pPr>
        <w:pStyle w:val="11"/>
        <w:numPr>
          <w:ilvl w:val="0"/>
          <w:numId w:val="200"/>
        </w:numPr>
        <w:spacing w:line="252" w:lineRule="auto"/>
        <w:jc w:val="both"/>
        <w:rPr>
          <w:color w:val="auto"/>
        </w:rPr>
      </w:pPr>
      <w:r w:rsidRPr="00E118C5">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57B0A" w:rsidRPr="00E118C5" w:rsidRDefault="00E57B0A" w:rsidP="00820F84">
      <w:pPr>
        <w:pStyle w:val="11"/>
        <w:numPr>
          <w:ilvl w:val="0"/>
          <w:numId w:val="200"/>
        </w:numPr>
        <w:spacing w:line="252" w:lineRule="auto"/>
        <w:jc w:val="both"/>
        <w:rPr>
          <w:color w:val="auto"/>
        </w:rPr>
      </w:pPr>
      <w:r w:rsidRPr="00E118C5">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E57B0A" w:rsidRPr="00E118C5" w:rsidRDefault="00E57B0A" w:rsidP="00820F84">
      <w:pPr>
        <w:pStyle w:val="11"/>
        <w:numPr>
          <w:ilvl w:val="0"/>
          <w:numId w:val="200"/>
        </w:numPr>
        <w:spacing w:line="252" w:lineRule="auto"/>
        <w:jc w:val="both"/>
        <w:rPr>
          <w:color w:val="auto"/>
        </w:rPr>
      </w:pPr>
      <w:r w:rsidRPr="00E118C5">
        <w:rPr>
          <w:color w:val="auto"/>
        </w:rPr>
        <w:t>Изображать на клетчатой бумаге прямоугольный параллелепипед.</w:t>
      </w:r>
    </w:p>
    <w:p w:rsidR="00E57B0A" w:rsidRPr="00E118C5" w:rsidRDefault="00E57B0A" w:rsidP="00820F84">
      <w:pPr>
        <w:pStyle w:val="11"/>
        <w:numPr>
          <w:ilvl w:val="0"/>
          <w:numId w:val="200"/>
        </w:numPr>
        <w:spacing w:line="252" w:lineRule="auto"/>
        <w:jc w:val="both"/>
        <w:rPr>
          <w:color w:val="auto"/>
        </w:rPr>
      </w:pPr>
      <w:r w:rsidRPr="00E118C5">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E57B0A" w:rsidRPr="00E118C5" w:rsidRDefault="00E57B0A" w:rsidP="00820F84">
      <w:pPr>
        <w:pStyle w:val="11"/>
        <w:numPr>
          <w:ilvl w:val="0"/>
          <w:numId w:val="200"/>
        </w:numPr>
        <w:spacing w:line="252" w:lineRule="auto"/>
        <w:jc w:val="both"/>
        <w:rPr>
          <w:color w:val="auto"/>
        </w:rPr>
        <w:sectPr w:rsidR="00E57B0A" w:rsidRPr="00E118C5">
          <w:footnotePr>
            <w:numRestart w:val="eachPage"/>
          </w:footnotePr>
          <w:pgSz w:w="7824" w:h="12019"/>
          <w:pgMar w:top="669" w:right="703" w:bottom="874" w:left="723" w:header="0" w:footer="3" w:gutter="0"/>
          <w:cols w:space="720"/>
          <w:noEndnote/>
          <w:docGrid w:linePitch="360"/>
        </w:sectPr>
      </w:pPr>
      <w:r w:rsidRPr="00E118C5">
        <w:rPr>
          <w:color w:val="auto"/>
        </w:rPr>
        <w:t>Решать несложные задачи на нахождение геометрических величин в практических ситуациях.</w:t>
      </w:r>
    </w:p>
    <w:p w:rsidR="00E57B0A" w:rsidRPr="00E118C5" w:rsidRDefault="00E57B0A" w:rsidP="0022756F">
      <w:pPr>
        <w:pStyle w:val="aa"/>
        <w:rPr>
          <w:rFonts w:ascii="Times New Roman" w:hAnsi="Times New Roman" w:cs="Times New Roman"/>
        </w:rPr>
      </w:pPr>
      <w:bookmarkStart w:id="454" w:name="bookmark1274"/>
      <w:r w:rsidRPr="00E118C5">
        <w:rPr>
          <w:rFonts w:ascii="Times New Roman" w:hAnsi="Times New Roman" w:cs="Times New Roman"/>
        </w:rPr>
        <w:t>РАБОЧАЯ ПРОГРАММА</w:t>
      </w:r>
      <w:bookmarkEnd w:id="454"/>
    </w:p>
    <w:p w:rsidR="00E57B0A" w:rsidRPr="00E118C5" w:rsidRDefault="00E57B0A" w:rsidP="0022756F">
      <w:pPr>
        <w:pStyle w:val="aa"/>
        <w:pBdr>
          <w:bottom w:val="single" w:sz="12" w:space="1" w:color="auto"/>
        </w:pBdr>
        <w:rPr>
          <w:rFonts w:ascii="Times New Roman" w:hAnsi="Times New Roman" w:cs="Times New Roman"/>
        </w:rPr>
      </w:pPr>
      <w:r w:rsidRPr="00E118C5">
        <w:rPr>
          <w:rFonts w:ascii="Times New Roman" w:hAnsi="Times New Roman" w:cs="Times New Roman"/>
        </w:rPr>
        <w:t>УЧЕБНОГО КУРСА «АЛГЕБРА». 7—9 КЛАССЫ</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КУРСА</w:t>
      </w:r>
    </w:p>
    <w:p w:rsidR="00E57B0A" w:rsidRPr="00E118C5" w:rsidRDefault="00E57B0A" w:rsidP="00820F84">
      <w:pPr>
        <w:pStyle w:val="11"/>
        <w:spacing w:line="252" w:lineRule="auto"/>
        <w:jc w:val="both"/>
        <w:rPr>
          <w:color w:val="auto"/>
        </w:rPr>
      </w:pPr>
      <w:r w:rsidRPr="00E118C5">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E57B0A" w:rsidRPr="00E118C5" w:rsidRDefault="00E57B0A" w:rsidP="00820F84">
      <w:pPr>
        <w:pStyle w:val="11"/>
        <w:spacing w:line="252" w:lineRule="auto"/>
        <w:ind w:firstLine="238"/>
        <w:jc w:val="both"/>
        <w:rPr>
          <w:color w:val="auto"/>
        </w:rPr>
      </w:pPr>
      <w:r w:rsidRPr="00E118C5">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118C5">
        <w:rPr>
          <w:b/>
          <w:bCs/>
          <w:color w:val="auto"/>
        </w:rPr>
        <w:t>-</w:t>
      </w:r>
      <w:r w:rsidRPr="00E118C5">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E57B0A" w:rsidRPr="00E118C5" w:rsidRDefault="00E57B0A" w:rsidP="00820F84">
      <w:pPr>
        <w:pStyle w:val="11"/>
        <w:spacing w:line="252" w:lineRule="auto"/>
        <w:ind w:firstLine="238"/>
        <w:jc w:val="both"/>
        <w:rPr>
          <w:color w:val="auto"/>
        </w:rPr>
      </w:pPr>
      <w:r w:rsidRPr="00E118C5">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E57B0A" w:rsidRPr="00E118C5" w:rsidRDefault="00E57B0A" w:rsidP="00820F84">
      <w:pPr>
        <w:pStyle w:val="11"/>
        <w:spacing w:line="252" w:lineRule="auto"/>
        <w:jc w:val="both"/>
        <w:rPr>
          <w:color w:val="auto"/>
        </w:rPr>
      </w:pPr>
      <w:r w:rsidRPr="00E118C5">
        <w:rPr>
          <w:color w:val="auto"/>
        </w:rPr>
        <w:t xml:space="preserve">Содержание двух алгебраических линий </w:t>
      </w:r>
      <w:r w:rsidRPr="00E118C5">
        <w:rPr>
          <w:b/>
          <w:bCs/>
          <w:color w:val="auto"/>
        </w:rPr>
        <w:t xml:space="preserve">— </w:t>
      </w:r>
      <w:r w:rsidRPr="00E118C5">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E57B0A" w:rsidRPr="00E118C5" w:rsidRDefault="00E57B0A" w:rsidP="00820F84">
      <w:pPr>
        <w:pStyle w:val="11"/>
        <w:spacing w:after="100" w:line="252" w:lineRule="auto"/>
        <w:jc w:val="both"/>
        <w:rPr>
          <w:color w:val="auto"/>
        </w:rPr>
      </w:pPr>
      <w:r w:rsidRPr="00E118C5">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118C5">
        <w:rPr>
          <w:b/>
          <w:bCs/>
          <w:color w:val="auto"/>
        </w:rPr>
        <w:t xml:space="preserve">— </w:t>
      </w:r>
      <w:r w:rsidRPr="00E118C5">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E57B0A" w:rsidRPr="00E118C5" w:rsidRDefault="00E57B0A" w:rsidP="00820F84">
      <w:pPr>
        <w:pStyle w:val="aa"/>
        <w:jc w:val="both"/>
        <w:rPr>
          <w:rFonts w:ascii="Times New Roman" w:hAnsi="Times New Roman" w:cs="Times New Roman"/>
        </w:rPr>
      </w:pPr>
    </w:p>
    <w:p w:rsidR="00E57B0A" w:rsidRPr="00E118C5" w:rsidRDefault="00E57B0A" w:rsidP="0022756F">
      <w:pPr>
        <w:pStyle w:val="aa"/>
        <w:rPr>
          <w:rFonts w:ascii="Times New Roman" w:hAnsi="Times New Roman" w:cs="Times New Roman"/>
        </w:rPr>
      </w:pPr>
      <w:r w:rsidRPr="00E118C5">
        <w:rPr>
          <w:rFonts w:ascii="Times New Roman" w:hAnsi="Times New Roman" w:cs="Times New Roman"/>
        </w:rPr>
        <w:t>МЕСТО УЧЕБНОГО КУРСА В УЧЕБНОМ ПЛАНЕ</w:t>
      </w:r>
    </w:p>
    <w:p w:rsidR="00E57B0A" w:rsidRPr="00E118C5" w:rsidRDefault="00E57B0A" w:rsidP="00820F84">
      <w:pPr>
        <w:pStyle w:val="11"/>
        <w:spacing w:line="252" w:lineRule="auto"/>
        <w:jc w:val="both"/>
        <w:rPr>
          <w:color w:val="auto"/>
        </w:rPr>
      </w:pPr>
      <w:r w:rsidRPr="00E118C5">
        <w:rPr>
          <w:color w:val="auto"/>
        </w:rPr>
        <w:t>Согласно учебному плану в 7</w:t>
      </w:r>
      <w:r w:rsidRPr="00E118C5">
        <w:rPr>
          <w:b/>
          <w:bCs/>
          <w:color w:val="auto"/>
        </w:rPr>
        <w:t>—</w:t>
      </w:r>
      <w:r w:rsidRPr="00E118C5">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57B0A" w:rsidRPr="00E118C5" w:rsidRDefault="00E57B0A" w:rsidP="00820F84">
      <w:pPr>
        <w:pStyle w:val="11"/>
        <w:spacing w:after="100" w:line="252" w:lineRule="auto"/>
        <w:jc w:val="both"/>
        <w:rPr>
          <w:color w:val="auto"/>
        </w:rPr>
      </w:pPr>
      <w:r w:rsidRPr="00E118C5">
        <w:rPr>
          <w:color w:val="auto"/>
        </w:rPr>
        <w:t>Учебный план на изучение алгебры в 7</w:t>
      </w:r>
      <w:r w:rsidRPr="00E118C5">
        <w:rPr>
          <w:b/>
          <w:bCs/>
          <w:color w:val="auto"/>
        </w:rPr>
        <w:t>—</w:t>
      </w:r>
      <w:r w:rsidRPr="00E118C5">
        <w:rPr>
          <w:color w:val="auto"/>
        </w:rPr>
        <w:t xml:space="preserve">9 классах отводит не менее 3 учебных часов в неделю в течение каждого года обучения, всего за три года обучения </w:t>
      </w:r>
      <w:r w:rsidRPr="00E118C5">
        <w:rPr>
          <w:b/>
          <w:bCs/>
          <w:color w:val="auto"/>
        </w:rPr>
        <w:t xml:space="preserve">— </w:t>
      </w:r>
      <w:r w:rsidRPr="00E118C5">
        <w:rPr>
          <w:color w:val="auto"/>
        </w:rPr>
        <w:t>не менее 306 учебных часов.</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СОДЕРЖАНИЕ УЧЕБНОГО КУРСА (ПО ГОДАМ ОБУЧЕНИЯ) </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p>
    <w:p w:rsidR="00E57B0A" w:rsidRPr="00E118C5" w:rsidRDefault="00E57B0A" w:rsidP="00820F84">
      <w:pPr>
        <w:pStyle w:val="11"/>
        <w:spacing w:line="326" w:lineRule="auto"/>
        <w:jc w:val="both"/>
        <w:rPr>
          <w:b/>
          <w:bCs/>
          <w:i/>
          <w:iCs/>
          <w:color w:val="auto"/>
        </w:rPr>
      </w:pPr>
    </w:p>
    <w:p w:rsidR="00E57B0A" w:rsidRPr="00E118C5" w:rsidRDefault="00E57B0A" w:rsidP="00820F84">
      <w:pPr>
        <w:pStyle w:val="11"/>
        <w:spacing w:line="326" w:lineRule="auto"/>
        <w:jc w:val="both"/>
        <w:rPr>
          <w:color w:val="auto"/>
        </w:rPr>
      </w:pPr>
      <w:r w:rsidRPr="00E118C5">
        <w:rPr>
          <w:b/>
          <w:bCs/>
          <w:i/>
          <w:iCs/>
          <w:color w:val="auto"/>
        </w:rPr>
        <w:t>Числа и вычисления</w:t>
      </w:r>
    </w:p>
    <w:p w:rsidR="00E57B0A" w:rsidRPr="00E118C5" w:rsidRDefault="00E57B0A" w:rsidP="00820F84">
      <w:pPr>
        <w:pStyle w:val="60"/>
        <w:spacing w:after="40" w:line="240"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Рациональные числа</w:t>
      </w:r>
    </w:p>
    <w:p w:rsidR="00E57B0A" w:rsidRPr="00E118C5" w:rsidRDefault="00E57B0A" w:rsidP="00820F84">
      <w:pPr>
        <w:pStyle w:val="11"/>
        <w:spacing w:line="252" w:lineRule="auto"/>
        <w:jc w:val="both"/>
        <w:rPr>
          <w:color w:val="auto"/>
        </w:rPr>
      </w:pPr>
      <w:r w:rsidRPr="00E118C5">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57B0A" w:rsidRPr="00E118C5" w:rsidRDefault="00E57B0A" w:rsidP="00820F84">
      <w:pPr>
        <w:pStyle w:val="11"/>
        <w:spacing w:line="252" w:lineRule="auto"/>
        <w:jc w:val="both"/>
        <w:rPr>
          <w:color w:val="auto"/>
        </w:rPr>
      </w:pPr>
      <w:r w:rsidRPr="00E118C5">
        <w:rPr>
          <w:color w:val="auto"/>
        </w:rPr>
        <w:t>Степень с натуральным показателем: определение, преобразование выражений на основе определения.</w:t>
      </w:r>
    </w:p>
    <w:p w:rsidR="00E57B0A" w:rsidRPr="00E118C5" w:rsidRDefault="00E57B0A" w:rsidP="00820F84">
      <w:pPr>
        <w:pStyle w:val="11"/>
        <w:spacing w:line="252" w:lineRule="auto"/>
        <w:jc w:val="both"/>
        <w:rPr>
          <w:color w:val="auto"/>
        </w:rPr>
      </w:pPr>
      <w:r w:rsidRPr="00E118C5">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E57B0A" w:rsidRPr="00E118C5" w:rsidRDefault="00E57B0A" w:rsidP="00820F84">
      <w:pPr>
        <w:pStyle w:val="11"/>
        <w:spacing w:line="252" w:lineRule="auto"/>
        <w:jc w:val="both"/>
        <w:rPr>
          <w:color w:val="auto"/>
        </w:rPr>
      </w:pPr>
      <w:r w:rsidRPr="00E118C5">
        <w:rPr>
          <w:color w:val="auto"/>
        </w:rPr>
        <w:t>Применение признаков делимости, разложение на множители натуральных чисел.</w:t>
      </w:r>
    </w:p>
    <w:p w:rsidR="00E57B0A" w:rsidRPr="00E118C5" w:rsidRDefault="00E57B0A" w:rsidP="00820F84">
      <w:pPr>
        <w:pStyle w:val="11"/>
        <w:spacing w:after="40" w:line="252" w:lineRule="auto"/>
        <w:jc w:val="both"/>
        <w:rPr>
          <w:color w:val="auto"/>
        </w:rPr>
      </w:pPr>
      <w:r w:rsidRPr="00E118C5">
        <w:rPr>
          <w:color w:val="auto"/>
        </w:rPr>
        <w:t>Реальные зависимости, в том числе прямая и обратная пропорциональности.</w:t>
      </w:r>
    </w:p>
    <w:p w:rsidR="00E57B0A" w:rsidRPr="00E118C5" w:rsidRDefault="00E57B0A" w:rsidP="00820F84">
      <w:pPr>
        <w:pStyle w:val="11"/>
        <w:spacing w:line="266" w:lineRule="auto"/>
        <w:jc w:val="both"/>
        <w:rPr>
          <w:color w:val="auto"/>
        </w:rPr>
      </w:pPr>
      <w:r w:rsidRPr="00E118C5">
        <w:rPr>
          <w:b/>
          <w:bCs/>
          <w:i/>
          <w:iCs/>
          <w:color w:val="auto"/>
        </w:rPr>
        <w:t>Алгебраические выражения</w:t>
      </w:r>
    </w:p>
    <w:p w:rsidR="00E57B0A" w:rsidRPr="00E118C5" w:rsidRDefault="00E57B0A" w:rsidP="00820F84">
      <w:pPr>
        <w:pStyle w:val="11"/>
        <w:jc w:val="both"/>
        <w:rPr>
          <w:color w:val="auto"/>
        </w:rPr>
      </w:pPr>
      <w:r w:rsidRPr="00E118C5">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E57B0A" w:rsidRPr="00E118C5" w:rsidRDefault="00E57B0A" w:rsidP="00820F84">
      <w:pPr>
        <w:pStyle w:val="11"/>
        <w:jc w:val="both"/>
        <w:rPr>
          <w:color w:val="auto"/>
        </w:rPr>
      </w:pPr>
      <w:r w:rsidRPr="00E118C5">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57B0A" w:rsidRPr="00E118C5" w:rsidRDefault="00E57B0A" w:rsidP="00820F84">
      <w:pPr>
        <w:pStyle w:val="11"/>
        <w:jc w:val="both"/>
        <w:rPr>
          <w:color w:val="auto"/>
        </w:rPr>
      </w:pPr>
      <w:r w:rsidRPr="00E118C5">
        <w:rPr>
          <w:color w:val="auto"/>
        </w:rPr>
        <w:t>Свойства степени с натуральным показателем.</w:t>
      </w:r>
    </w:p>
    <w:p w:rsidR="00E57B0A" w:rsidRPr="00E118C5" w:rsidRDefault="00E57B0A" w:rsidP="00820F84">
      <w:pPr>
        <w:pStyle w:val="11"/>
        <w:spacing w:after="40"/>
        <w:jc w:val="both"/>
        <w:rPr>
          <w:color w:val="auto"/>
        </w:rPr>
      </w:pPr>
      <w:r w:rsidRPr="00E118C5">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57B0A" w:rsidRPr="00E118C5" w:rsidRDefault="00E57B0A" w:rsidP="00820F84">
      <w:pPr>
        <w:pStyle w:val="11"/>
        <w:spacing w:line="266" w:lineRule="auto"/>
        <w:jc w:val="both"/>
        <w:rPr>
          <w:color w:val="auto"/>
        </w:rPr>
      </w:pPr>
      <w:r w:rsidRPr="00E118C5">
        <w:rPr>
          <w:b/>
          <w:bCs/>
          <w:i/>
          <w:iCs/>
          <w:color w:val="auto"/>
        </w:rPr>
        <w:t>Уравнения</w:t>
      </w:r>
    </w:p>
    <w:p w:rsidR="00E57B0A" w:rsidRPr="00E118C5" w:rsidRDefault="00E57B0A" w:rsidP="00820F84">
      <w:pPr>
        <w:pStyle w:val="11"/>
        <w:spacing w:line="252" w:lineRule="auto"/>
        <w:jc w:val="both"/>
        <w:rPr>
          <w:color w:val="auto"/>
        </w:rPr>
      </w:pPr>
      <w:r w:rsidRPr="00E118C5">
        <w:rPr>
          <w:color w:val="auto"/>
        </w:rPr>
        <w:t>Уравнение, корень уравнения, правила преобразования уравнения, равносильность уравнений.</w:t>
      </w:r>
    </w:p>
    <w:p w:rsidR="00E57B0A" w:rsidRPr="00E118C5" w:rsidRDefault="00E57B0A" w:rsidP="00820F84">
      <w:pPr>
        <w:pStyle w:val="11"/>
        <w:spacing w:line="252" w:lineRule="auto"/>
        <w:jc w:val="both"/>
        <w:rPr>
          <w:color w:val="auto"/>
        </w:rPr>
      </w:pPr>
      <w:r w:rsidRPr="00E118C5">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57B0A" w:rsidRPr="00E118C5" w:rsidRDefault="00E57B0A" w:rsidP="00820F84">
      <w:pPr>
        <w:pStyle w:val="11"/>
        <w:spacing w:line="252" w:lineRule="auto"/>
        <w:jc w:val="both"/>
        <w:rPr>
          <w:color w:val="auto"/>
        </w:rPr>
      </w:pPr>
      <w:r w:rsidRPr="00E118C5">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57B0A" w:rsidRPr="00E118C5" w:rsidRDefault="00E57B0A" w:rsidP="00820F84">
      <w:pPr>
        <w:pStyle w:val="11"/>
        <w:spacing w:line="276" w:lineRule="auto"/>
        <w:jc w:val="both"/>
        <w:rPr>
          <w:color w:val="auto"/>
        </w:rPr>
      </w:pPr>
      <w:r w:rsidRPr="00E118C5">
        <w:rPr>
          <w:b/>
          <w:bCs/>
          <w:i/>
          <w:iCs/>
          <w:color w:val="auto"/>
        </w:rPr>
        <w:t>Координаты и графики. Функции</w:t>
      </w:r>
    </w:p>
    <w:p w:rsidR="00E57B0A" w:rsidRPr="00E118C5" w:rsidRDefault="00E57B0A" w:rsidP="00820F84">
      <w:pPr>
        <w:pStyle w:val="11"/>
        <w:spacing w:line="259" w:lineRule="auto"/>
        <w:jc w:val="both"/>
        <w:rPr>
          <w:color w:val="auto"/>
        </w:rPr>
      </w:pPr>
      <w:r w:rsidRPr="00E118C5">
        <w:rPr>
          <w:color w:val="auto"/>
        </w:rPr>
        <w:t>Координата точки на прямой. Числовые промежутки. Расстояние между двумя точками координатной прямой.</w:t>
      </w:r>
    </w:p>
    <w:p w:rsidR="00E57B0A" w:rsidRPr="00E118C5" w:rsidRDefault="00E57B0A" w:rsidP="00820F84">
      <w:pPr>
        <w:pStyle w:val="11"/>
        <w:spacing w:line="259" w:lineRule="auto"/>
        <w:jc w:val="both"/>
        <w:rPr>
          <w:color w:val="auto"/>
        </w:rPr>
      </w:pPr>
      <w:r w:rsidRPr="00E118C5">
        <w:rPr>
          <w:color w:val="auto"/>
        </w:rPr>
        <w:t xml:space="preserve">Прямоугольная система координат, оси </w:t>
      </w:r>
      <w:r w:rsidRPr="00E118C5">
        <w:rPr>
          <w:i/>
          <w:iCs/>
          <w:color w:val="auto"/>
          <w:lang w:val="en-US"/>
        </w:rPr>
        <w:t>Ox</w:t>
      </w:r>
      <w:r w:rsidRPr="00E118C5">
        <w:rPr>
          <w:color w:val="auto"/>
        </w:rPr>
        <w:t xml:space="preserve"> и </w:t>
      </w:r>
      <w:r w:rsidRPr="00E118C5">
        <w:rPr>
          <w:i/>
          <w:iCs/>
          <w:color w:val="auto"/>
          <w:lang w:val="en-US"/>
        </w:rPr>
        <w:t>Oy</w:t>
      </w:r>
      <w:r w:rsidRPr="00E118C5">
        <w:rPr>
          <w:i/>
          <w:iCs/>
          <w:color w:val="auto"/>
        </w:rPr>
        <w:t>.</w:t>
      </w:r>
      <w:r w:rsidRPr="00E118C5">
        <w:rPr>
          <w:color w:val="auto"/>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E57B0A" w:rsidRPr="00E118C5" w:rsidRDefault="00E57B0A" w:rsidP="00820F84">
      <w:pPr>
        <w:pStyle w:val="11"/>
        <w:spacing w:line="259" w:lineRule="auto"/>
        <w:jc w:val="both"/>
        <w:rPr>
          <w:color w:val="auto"/>
        </w:rPr>
      </w:pPr>
      <w:r w:rsidRPr="00E118C5">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E57B0A" w:rsidRPr="00E118C5" w:rsidRDefault="00E57B0A" w:rsidP="00820F84">
      <w:pPr>
        <w:pStyle w:val="aa"/>
        <w:jc w:val="both"/>
        <w:rPr>
          <w:rFonts w:ascii="Times New Roman" w:hAnsi="Times New Roman" w:cs="Times New Roman"/>
        </w:rPr>
      </w:pPr>
      <w:bookmarkStart w:id="455" w:name="bookmark127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45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71" w:lineRule="auto"/>
        <w:jc w:val="both"/>
        <w:rPr>
          <w:color w:val="auto"/>
        </w:rPr>
      </w:pPr>
      <w:r w:rsidRPr="00E118C5">
        <w:rPr>
          <w:b/>
          <w:bCs/>
          <w:i/>
          <w:iCs/>
          <w:color w:val="auto"/>
        </w:rPr>
        <w:t>Числа и вычисления</w:t>
      </w:r>
    </w:p>
    <w:p w:rsidR="00E57B0A" w:rsidRPr="00E118C5" w:rsidRDefault="00E57B0A" w:rsidP="00820F84">
      <w:pPr>
        <w:pStyle w:val="11"/>
        <w:spacing w:line="259" w:lineRule="auto"/>
        <w:jc w:val="both"/>
        <w:rPr>
          <w:color w:val="auto"/>
        </w:rPr>
      </w:pPr>
      <w:r w:rsidRPr="00E118C5">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57B0A" w:rsidRPr="00E118C5" w:rsidRDefault="00E57B0A" w:rsidP="00820F84">
      <w:pPr>
        <w:pStyle w:val="11"/>
        <w:spacing w:after="40" w:line="259" w:lineRule="auto"/>
        <w:jc w:val="both"/>
        <w:rPr>
          <w:color w:val="auto"/>
        </w:rPr>
      </w:pPr>
      <w:r w:rsidRPr="00E118C5">
        <w:rPr>
          <w:color w:val="auto"/>
        </w:rPr>
        <w:t>Степень с целым показателем и её свойства. Стандартная запись числа.</w:t>
      </w:r>
    </w:p>
    <w:p w:rsidR="00E57B0A" w:rsidRPr="00E118C5" w:rsidRDefault="00E57B0A" w:rsidP="00820F84">
      <w:pPr>
        <w:pStyle w:val="11"/>
        <w:spacing w:line="276" w:lineRule="auto"/>
        <w:jc w:val="both"/>
        <w:rPr>
          <w:color w:val="auto"/>
        </w:rPr>
      </w:pPr>
      <w:r w:rsidRPr="00E118C5">
        <w:rPr>
          <w:b/>
          <w:bCs/>
          <w:i/>
          <w:iCs/>
          <w:color w:val="auto"/>
        </w:rPr>
        <w:t>Алгебраические выражения</w:t>
      </w:r>
    </w:p>
    <w:p w:rsidR="00E57B0A" w:rsidRPr="00E118C5" w:rsidRDefault="00E57B0A" w:rsidP="00820F84">
      <w:pPr>
        <w:pStyle w:val="11"/>
        <w:spacing w:line="259" w:lineRule="auto"/>
        <w:jc w:val="both"/>
        <w:rPr>
          <w:color w:val="auto"/>
        </w:rPr>
      </w:pPr>
      <w:r w:rsidRPr="00E118C5">
        <w:rPr>
          <w:color w:val="auto"/>
        </w:rPr>
        <w:t>Квадратный трёхчлен; разложение квадратного трёхчлена на множители.</w:t>
      </w:r>
    </w:p>
    <w:p w:rsidR="00E57B0A" w:rsidRPr="00E118C5" w:rsidRDefault="00E57B0A" w:rsidP="00820F84">
      <w:pPr>
        <w:pStyle w:val="11"/>
        <w:spacing w:after="40" w:line="259" w:lineRule="auto"/>
        <w:jc w:val="both"/>
        <w:rPr>
          <w:color w:val="auto"/>
        </w:rPr>
      </w:pPr>
      <w:r w:rsidRPr="00E118C5">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57B0A" w:rsidRPr="00E118C5" w:rsidRDefault="00E57B0A" w:rsidP="00820F84">
      <w:pPr>
        <w:pStyle w:val="11"/>
        <w:spacing w:line="271" w:lineRule="auto"/>
        <w:jc w:val="both"/>
        <w:rPr>
          <w:color w:val="auto"/>
        </w:rPr>
      </w:pPr>
      <w:r w:rsidRPr="00E118C5">
        <w:rPr>
          <w:b/>
          <w:bCs/>
          <w:i/>
          <w:iCs/>
          <w:color w:val="auto"/>
        </w:rPr>
        <w:t>Уравнения и неравенства</w:t>
      </w:r>
    </w:p>
    <w:p w:rsidR="00E57B0A" w:rsidRPr="00E118C5" w:rsidRDefault="00E57B0A" w:rsidP="00820F84">
      <w:pPr>
        <w:pStyle w:val="11"/>
        <w:spacing w:line="259" w:lineRule="auto"/>
        <w:jc w:val="both"/>
        <w:rPr>
          <w:color w:val="auto"/>
        </w:rPr>
      </w:pPr>
      <w:r w:rsidRPr="00E118C5">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57B0A" w:rsidRPr="00E118C5" w:rsidRDefault="00E57B0A" w:rsidP="00820F84">
      <w:pPr>
        <w:pStyle w:val="11"/>
        <w:spacing w:line="259" w:lineRule="auto"/>
        <w:jc w:val="both"/>
        <w:rPr>
          <w:color w:val="auto"/>
        </w:rPr>
      </w:pPr>
      <w:r w:rsidRPr="00E118C5">
        <w:rPr>
          <w:color w:val="auto"/>
        </w:rPr>
        <w:t>Графическая интерпретация уравнений с двумя переменными и систем линейных уравнений с двумя переменными.</w:t>
      </w:r>
    </w:p>
    <w:p w:rsidR="00E57B0A" w:rsidRPr="00E118C5" w:rsidRDefault="00E57B0A" w:rsidP="00820F84">
      <w:pPr>
        <w:pStyle w:val="11"/>
        <w:spacing w:line="259" w:lineRule="auto"/>
        <w:jc w:val="both"/>
        <w:rPr>
          <w:color w:val="auto"/>
        </w:rPr>
      </w:pPr>
      <w:r w:rsidRPr="00E118C5">
        <w:rPr>
          <w:color w:val="auto"/>
        </w:rPr>
        <w:t>Решение текстовых задач алгебраическим способом.</w:t>
      </w:r>
    </w:p>
    <w:p w:rsidR="00E57B0A" w:rsidRPr="00E118C5" w:rsidRDefault="00E57B0A" w:rsidP="00820F84">
      <w:pPr>
        <w:pStyle w:val="11"/>
        <w:spacing w:after="40" w:line="259" w:lineRule="auto"/>
        <w:jc w:val="both"/>
        <w:rPr>
          <w:color w:val="auto"/>
        </w:rPr>
      </w:pPr>
      <w:r w:rsidRPr="00E118C5">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57B0A" w:rsidRPr="00E118C5" w:rsidRDefault="00E57B0A" w:rsidP="00820F84">
      <w:pPr>
        <w:pStyle w:val="11"/>
        <w:spacing w:line="264" w:lineRule="auto"/>
        <w:jc w:val="both"/>
        <w:rPr>
          <w:color w:val="auto"/>
        </w:rPr>
      </w:pPr>
      <w:r w:rsidRPr="00E118C5">
        <w:rPr>
          <w:b/>
          <w:bCs/>
          <w:i/>
          <w:iCs/>
          <w:color w:val="auto"/>
        </w:rPr>
        <w:t>Функции</w:t>
      </w:r>
    </w:p>
    <w:p w:rsidR="00E57B0A" w:rsidRPr="00E118C5" w:rsidRDefault="00E57B0A" w:rsidP="00820F84">
      <w:pPr>
        <w:pStyle w:val="11"/>
        <w:spacing w:line="240" w:lineRule="auto"/>
        <w:jc w:val="both"/>
        <w:rPr>
          <w:color w:val="auto"/>
        </w:rPr>
      </w:pPr>
      <w:r w:rsidRPr="00E118C5">
        <w:rPr>
          <w:color w:val="auto"/>
        </w:rPr>
        <w:t>Понятие функции. Область определения и множество значений функции. Способы задания функций.</w:t>
      </w:r>
    </w:p>
    <w:p w:rsidR="00E57B0A" w:rsidRPr="00E118C5" w:rsidRDefault="00E57B0A" w:rsidP="00820F84">
      <w:pPr>
        <w:pStyle w:val="11"/>
        <w:spacing w:line="240" w:lineRule="auto"/>
        <w:jc w:val="both"/>
        <w:rPr>
          <w:color w:val="auto"/>
        </w:rPr>
      </w:pPr>
      <w:r w:rsidRPr="00E118C5">
        <w:rPr>
          <w:color w:val="auto"/>
        </w:rPr>
        <w:t>График функции. Чтение свойств функции по её графику. Примеры графиков функций, отражающих реальные процессы.</w:t>
      </w:r>
    </w:p>
    <w:p w:rsidR="00E57B0A" w:rsidRPr="00E118C5" w:rsidRDefault="00E57B0A" w:rsidP="00820F84">
      <w:pPr>
        <w:pStyle w:val="11"/>
        <w:spacing w:after="80" w:line="276" w:lineRule="auto"/>
        <w:jc w:val="both"/>
        <w:rPr>
          <w:color w:val="auto"/>
        </w:rPr>
      </w:pPr>
      <w:r w:rsidRPr="00E118C5">
        <w:rPr>
          <w:color w:val="auto"/>
        </w:rPr>
        <w:t xml:space="preserve">Функции, описывающие прямую и обратную пропорциональные зависимости, их графики. Функции </w:t>
      </w:r>
      <w:r w:rsidRPr="00865D50">
        <w:rPr>
          <w:iCs/>
          <w:color w:val="auto"/>
        </w:rPr>
        <w:fldChar w:fldCharType="begin"/>
      </w:r>
      <w:r w:rsidRPr="00865D50">
        <w:rPr>
          <w:iCs/>
          <w:color w:val="auto"/>
        </w:rPr>
        <w:instrText xml:space="preserve"> QUOTE </w:instrText>
      </w:r>
      <w:r w:rsidRPr="00865D50">
        <w:pict>
          <v:shape id="_x0000_i1026"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3F2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983F28&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865D50">
        <w:rPr>
          <w:iCs/>
          <w:color w:val="auto"/>
        </w:rPr>
        <w:instrText xml:space="preserve"> </w:instrText>
      </w:r>
      <w:r w:rsidRPr="00865D50">
        <w:rPr>
          <w:iCs/>
          <w:color w:val="auto"/>
        </w:rPr>
        <w:fldChar w:fldCharType="separate"/>
      </w:r>
      <w:r w:rsidRPr="00865D50">
        <w:pict>
          <v:shape id="_x0000_i1027"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3F2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983F28&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865D50">
        <w:rPr>
          <w:iCs/>
          <w:color w:val="auto"/>
        </w:rPr>
        <w:fldChar w:fldCharType="end"/>
      </w:r>
      <w:r w:rsidRPr="00E118C5">
        <w:rPr>
          <w:i/>
          <w:iCs/>
          <w:color w:val="auto"/>
        </w:rPr>
        <w:t xml:space="preserve">, </w:t>
      </w:r>
      <w:r w:rsidRPr="00865D50">
        <w:rPr>
          <w:color w:val="auto"/>
        </w:rPr>
        <w:fldChar w:fldCharType="begin"/>
      </w:r>
      <w:r w:rsidRPr="00865D50">
        <w:rPr>
          <w:color w:val="auto"/>
        </w:rPr>
        <w:instrText xml:space="preserve"> QUOTE </w:instrText>
      </w:r>
      <w:r w:rsidRPr="00865D50">
        <w:pict>
          <v:shape id="_x0000_i1028"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5870&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725870&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865D50">
        <w:rPr>
          <w:color w:val="auto"/>
        </w:rPr>
        <w:instrText xml:space="preserve"> </w:instrText>
      </w:r>
      <w:r w:rsidRPr="00865D50">
        <w:rPr>
          <w:color w:val="auto"/>
        </w:rPr>
        <w:fldChar w:fldCharType="separate"/>
      </w:r>
      <w:r w:rsidRPr="00865D50">
        <w:pict>
          <v:shape id="_x0000_i1029"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5870&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725870&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865D50">
        <w:rPr>
          <w:color w:val="auto"/>
        </w:rPr>
        <w:fldChar w:fldCharType="end"/>
      </w:r>
      <w:r w:rsidRPr="00E118C5">
        <w:rPr>
          <w:color w:val="auto"/>
        </w:rPr>
        <w:t xml:space="preserve">, </w:t>
      </w:r>
      <w:r w:rsidRPr="00865D50">
        <w:rPr>
          <w:color w:val="auto"/>
        </w:rPr>
        <w:fldChar w:fldCharType="begin"/>
      </w:r>
      <w:r w:rsidRPr="00865D50">
        <w:rPr>
          <w:color w:val="auto"/>
        </w:rPr>
        <w:instrText xml:space="preserve"> QUOTE </w:instrText>
      </w:r>
      <w:r w:rsidRPr="00865D50">
        <w:pict>
          <v:shape id="_x0000_i1030"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3B8A&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B13B8A&quot;&gt;&lt;m:oMathPara&gt;&lt;m:oMath&gt;&lt;m:r&gt;&lt;w:rPr&gt;&lt;w:rFonts w:ascii=&quot;Cambria Math&quot; w:h-ansi=&quot;Cambria Math&quot;/&gt;&lt;wx:font wx:val=&quot;Cambria Math&quot;/&gt;&lt;w:i/&gt;&lt;w:color w:val=&quot;auto&quot;/&gt;&lt;/w:rPr&gt;&lt;m:t&gt;y&lt;/m:t&gt;&lt;/m:r&gt;&lt;m:r&gt;&lt;w:rPr&gt;&lt;w:rFonts w:ascii=&quot;Cambria Math&quot;/&gt;&lt;wx:font wx:val=&quot;Cambria Math&quot;/&gt;&lt;w:i/&gt;&lt;w:color w:val=&quot;auto&quot;/&gt;&lt;/w:rPr&gt;&lt;m:t&gt;=&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865D50">
        <w:rPr>
          <w:color w:val="auto"/>
        </w:rPr>
        <w:instrText xml:space="preserve"> </w:instrText>
      </w:r>
      <w:r w:rsidRPr="00865D50">
        <w:rPr>
          <w:color w:val="auto"/>
        </w:rPr>
        <w:fldChar w:fldCharType="separate"/>
      </w:r>
      <w:r w:rsidRPr="00865D50">
        <w:pict>
          <v:shape id="_x0000_i1031"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3B8A&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B13B8A&quot;&gt;&lt;m:oMathPara&gt;&lt;m:oMath&gt;&lt;m:r&gt;&lt;w:rPr&gt;&lt;w:rFonts w:ascii=&quot;Cambria Math&quot; w:h-ansi=&quot;Cambria Math&quot;/&gt;&lt;wx:font wx:val=&quot;Cambria Math&quot;/&gt;&lt;w:i/&gt;&lt;w:color w:val=&quot;auto&quot;/&gt;&lt;/w:rPr&gt;&lt;m:t&gt;y&lt;/m:t&gt;&lt;/m:r&gt;&lt;m:r&gt;&lt;w:rPr&gt;&lt;w:rFonts w:ascii=&quot;Cambria Math&quot;/&gt;&lt;wx:font wx:val=&quot;Cambria Math&quot;/&gt;&lt;w:i/&gt;&lt;w:color w:val=&quot;auto&quot;/&gt;&lt;/w:rPr&gt;&lt;m:t&gt;=&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865D50">
        <w:rPr>
          <w:color w:val="auto"/>
        </w:rPr>
        <w:fldChar w:fldCharType="end"/>
      </w:r>
      <w:r w:rsidRPr="00E118C5">
        <w:rPr>
          <w:color w:val="auto"/>
        </w:rPr>
        <w:t xml:space="preserve"> ,</w:t>
      </w:r>
      <w:r w:rsidRPr="00E118C5">
        <w:rPr>
          <w:i/>
          <w:iCs/>
          <w:color w:val="auto"/>
        </w:rPr>
        <w:t xml:space="preserve"> </w:t>
      </w:r>
      <w:r w:rsidRPr="00E118C5">
        <w:rPr>
          <w:color w:val="auto"/>
        </w:rPr>
        <w:t>. Графическое решение уравнений и систем уравнений.</w:t>
      </w:r>
    </w:p>
    <w:p w:rsidR="00E57B0A" w:rsidRPr="00E118C5" w:rsidRDefault="00E57B0A" w:rsidP="00820F84">
      <w:pPr>
        <w:pStyle w:val="aa"/>
        <w:jc w:val="both"/>
        <w:rPr>
          <w:rFonts w:ascii="Times New Roman" w:hAnsi="Times New Roman" w:cs="Times New Roman"/>
        </w:rPr>
      </w:pPr>
      <w:bookmarkStart w:id="456" w:name="bookmark127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456"/>
    </w:p>
    <w:p w:rsidR="00E57B0A" w:rsidRPr="00E118C5" w:rsidRDefault="00E57B0A" w:rsidP="00820F84">
      <w:pPr>
        <w:pStyle w:val="11"/>
        <w:spacing w:line="266" w:lineRule="auto"/>
        <w:jc w:val="both"/>
        <w:rPr>
          <w:b/>
          <w:bCs/>
          <w:i/>
          <w:iCs/>
          <w:color w:val="auto"/>
        </w:rPr>
      </w:pPr>
    </w:p>
    <w:p w:rsidR="00E57B0A" w:rsidRPr="00E118C5" w:rsidRDefault="00E57B0A" w:rsidP="00820F84">
      <w:pPr>
        <w:pStyle w:val="11"/>
        <w:spacing w:line="266" w:lineRule="auto"/>
        <w:jc w:val="both"/>
        <w:rPr>
          <w:color w:val="auto"/>
        </w:rPr>
      </w:pPr>
      <w:r w:rsidRPr="00E118C5">
        <w:rPr>
          <w:b/>
          <w:bCs/>
          <w:i/>
          <w:iCs/>
          <w:color w:val="auto"/>
        </w:rPr>
        <w:t>Числа и вычисления</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Действительные числа</w:t>
      </w:r>
    </w:p>
    <w:p w:rsidR="00E57B0A" w:rsidRPr="00E118C5" w:rsidRDefault="00E57B0A" w:rsidP="00820F84">
      <w:pPr>
        <w:pStyle w:val="11"/>
        <w:spacing w:line="252" w:lineRule="auto"/>
        <w:jc w:val="both"/>
        <w:rPr>
          <w:color w:val="auto"/>
        </w:rPr>
      </w:pPr>
      <w:r w:rsidRPr="00E118C5">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57B0A" w:rsidRPr="00E118C5" w:rsidRDefault="00E57B0A" w:rsidP="00820F84">
      <w:pPr>
        <w:pStyle w:val="11"/>
        <w:spacing w:line="252" w:lineRule="auto"/>
        <w:jc w:val="both"/>
        <w:rPr>
          <w:color w:val="auto"/>
        </w:rPr>
      </w:pPr>
      <w:r w:rsidRPr="00E118C5">
        <w:rPr>
          <w:color w:val="auto"/>
        </w:rPr>
        <w:t>Сравнение действительных чисел, арифметические действия с действительными числами.</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Измерения, приближения, оценки</w:t>
      </w:r>
    </w:p>
    <w:p w:rsidR="00E57B0A" w:rsidRPr="00E118C5" w:rsidRDefault="00E57B0A" w:rsidP="00820F84">
      <w:pPr>
        <w:pStyle w:val="11"/>
        <w:spacing w:line="257" w:lineRule="auto"/>
        <w:jc w:val="both"/>
        <w:rPr>
          <w:color w:val="auto"/>
        </w:rPr>
      </w:pPr>
      <w:r w:rsidRPr="00E118C5">
        <w:rPr>
          <w:color w:val="auto"/>
        </w:rPr>
        <w:t>Размеры объектов окружающего мира, длительность процессов в окружающем мире.</w:t>
      </w:r>
    </w:p>
    <w:p w:rsidR="00E57B0A" w:rsidRPr="00E118C5" w:rsidRDefault="00E57B0A" w:rsidP="00820F84">
      <w:pPr>
        <w:pStyle w:val="11"/>
        <w:spacing w:line="257" w:lineRule="auto"/>
        <w:jc w:val="both"/>
        <w:rPr>
          <w:color w:val="auto"/>
        </w:rPr>
      </w:pPr>
      <w:r w:rsidRPr="00E118C5">
        <w:rPr>
          <w:color w:val="auto"/>
        </w:rPr>
        <w:t>Приближённое значение величины, точность приближения. Округление чисел. Прикидка и оценка результатов вычислений.</w:t>
      </w:r>
    </w:p>
    <w:p w:rsidR="00E57B0A" w:rsidRPr="00E118C5" w:rsidRDefault="00E57B0A" w:rsidP="00820F84">
      <w:pPr>
        <w:pStyle w:val="11"/>
        <w:spacing w:line="266" w:lineRule="auto"/>
        <w:jc w:val="both"/>
        <w:rPr>
          <w:color w:val="auto"/>
        </w:rPr>
      </w:pPr>
      <w:r w:rsidRPr="00E118C5">
        <w:rPr>
          <w:b/>
          <w:bCs/>
          <w:i/>
          <w:iCs/>
          <w:color w:val="auto"/>
        </w:rPr>
        <w:t>Уравнения и неравенства</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Уравнения с одной переменной</w:t>
      </w:r>
    </w:p>
    <w:p w:rsidR="00E57B0A" w:rsidRPr="00E118C5" w:rsidRDefault="00E57B0A" w:rsidP="00820F84">
      <w:pPr>
        <w:pStyle w:val="11"/>
        <w:jc w:val="both"/>
        <w:rPr>
          <w:color w:val="auto"/>
        </w:rPr>
      </w:pPr>
      <w:r w:rsidRPr="00E118C5">
        <w:rPr>
          <w:color w:val="auto"/>
        </w:rPr>
        <w:t>Линейное уравнение. Решение уравнений, сводящихся к линейным.</w:t>
      </w:r>
    </w:p>
    <w:p w:rsidR="00E57B0A" w:rsidRPr="00E118C5" w:rsidRDefault="00E57B0A" w:rsidP="00820F84">
      <w:pPr>
        <w:pStyle w:val="11"/>
        <w:jc w:val="both"/>
        <w:rPr>
          <w:color w:val="auto"/>
        </w:rPr>
      </w:pPr>
      <w:r w:rsidRPr="00E118C5">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57B0A" w:rsidRPr="00E118C5" w:rsidRDefault="00E57B0A" w:rsidP="00820F84">
      <w:pPr>
        <w:pStyle w:val="11"/>
        <w:jc w:val="both"/>
        <w:rPr>
          <w:color w:val="auto"/>
        </w:rPr>
      </w:pPr>
      <w:r w:rsidRPr="00E118C5">
        <w:rPr>
          <w:color w:val="auto"/>
        </w:rPr>
        <w:t>Решение дробно-рациональных уравнений.</w:t>
      </w:r>
    </w:p>
    <w:p w:rsidR="00E57B0A" w:rsidRPr="00E118C5" w:rsidRDefault="00E57B0A" w:rsidP="00820F84">
      <w:pPr>
        <w:pStyle w:val="11"/>
        <w:jc w:val="both"/>
        <w:rPr>
          <w:color w:val="auto"/>
        </w:rPr>
      </w:pPr>
      <w:r w:rsidRPr="00E118C5">
        <w:rPr>
          <w:color w:val="auto"/>
        </w:rPr>
        <w:t>Решение текстовых задач алгебраическим методом.</w:t>
      </w:r>
    </w:p>
    <w:p w:rsidR="00E57B0A" w:rsidRPr="00E118C5" w:rsidRDefault="00E57B0A" w:rsidP="00820F84">
      <w:pPr>
        <w:pStyle w:val="60"/>
        <w:spacing w:line="298"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Системы уравнений</w:t>
      </w:r>
    </w:p>
    <w:p w:rsidR="00E57B0A" w:rsidRPr="00E118C5" w:rsidRDefault="00E57B0A" w:rsidP="00820F84">
      <w:pPr>
        <w:pStyle w:val="11"/>
        <w:spacing w:line="240" w:lineRule="auto"/>
        <w:ind w:firstLine="238"/>
        <w:jc w:val="both"/>
        <w:rPr>
          <w:color w:val="auto"/>
        </w:rPr>
      </w:pPr>
      <w:r w:rsidRPr="00E118C5">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57B0A" w:rsidRPr="00E118C5" w:rsidRDefault="00E57B0A" w:rsidP="00820F84">
      <w:pPr>
        <w:pStyle w:val="11"/>
        <w:spacing w:line="240" w:lineRule="auto"/>
        <w:jc w:val="both"/>
        <w:rPr>
          <w:color w:val="auto"/>
        </w:rPr>
      </w:pPr>
      <w:r w:rsidRPr="00E118C5">
        <w:rPr>
          <w:color w:val="auto"/>
        </w:rPr>
        <w:t>Решение текстовых задач алгебраическим способом.</w:t>
      </w:r>
    </w:p>
    <w:p w:rsidR="00E57B0A" w:rsidRPr="00E118C5" w:rsidRDefault="00E57B0A" w:rsidP="00820F84">
      <w:pPr>
        <w:pStyle w:val="60"/>
        <w:spacing w:line="295"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Неравенства</w:t>
      </w:r>
    </w:p>
    <w:p w:rsidR="00E57B0A" w:rsidRPr="00E118C5" w:rsidRDefault="00E57B0A" w:rsidP="00820F84">
      <w:pPr>
        <w:pStyle w:val="11"/>
        <w:spacing w:line="240" w:lineRule="auto"/>
        <w:jc w:val="both"/>
        <w:rPr>
          <w:color w:val="auto"/>
        </w:rPr>
      </w:pPr>
      <w:r w:rsidRPr="00E118C5">
        <w:rPr>
          <w:color w:val="auto"/>
        </w:rPr>
        <w:t>Числовые неравенства и их свойства.</w:t>
      </w:r>
    </w:p>
    <w:p w:rsidR="00E57B0A" w:rsidRPr="00E118C5" w:rsidRDefault="00E57B0A" w:rsidP="00820F84">
      <w:pPr>
        <w:pStyle w:val="11"/>
        <w:spacing w:line="240" w:lineRule="auto"/>
        <w:jc w:val="both"/>
        <w:rPr>
          <w:color w:val="auto"/>
        </w:rPr>
      </w:pPr>
      <w:r w:rsidRPr="00E118C5">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57B0A" w:rsidRPr="00E118C5" w:rsidRDefault="00E57B0A" w:rsidP="00820F84">
      <w:pPr>
        <w:pStyle w:val="11"/>
        <w:spacing w:line="266" w:lineRule="auto"/>
        <w:jc w:val="both"/>
        <w:rPr>
          <w:color w:val="auto"/>
        </w:rPr>
      </w:pPr>
      <w:r w:rsidRPr="00E118C5">
        <w:rPr>
          <w:b/>
          <w:bCs/>
          <w:i/>
          <w:iCs/>
          <w:color w:val="auto"/>
        </w:rPr>
        <w:t>Функции</w:t>
      </w:r>
    </w:p>
    <w:p w:rsidR="00E57B0A" w:rsidRPr="00E118C5" w:rsidRDefault="00E57B0A" w:rsidP="00820F84">
      <w:pPr>
        <w:pStyle w:val="11"/>
        <w:spacing w:line="240" w:lineRule="auto"/>
        <w:jc w:val="both"/>
        <w:rPr>
          <w:color w:val="auto"/>
        </w:rPr>
      </w:pPr>
      <w:r w:rsidRPr="00E118C5">
        <w:rPr>
          <w:color w:val="auto"/>
        </w:rPr>
        <w:t>Квадратичная функция, её график и свойства. Парабола, координаты вершины параболы, ось симметрии параболы.</w:t>
      </w:r>
    </w:p>
    <w:p w:rsidR="00E57B0A" w:rsidRPr="00E118C5" w:rsidRDefault="00E57B0A" w:rsidP="00820F84">
      <w:pPr>
        <w:pStyle w:val="11"/>
        <w:spacing w:line="240" w:lineRule="auto"/>
        <w:jc w:val="both"/>
        <w:rPr>
          <w:color w:val="auto"/>
        </w:rPr>
      </w:pPr>
      <w:r w:rsidRPr="00E118C5">
        <w:rPr>
          <w:color w:val="auto"/>
        </w:rPr>
        <w:t xml:space="preserve">Графики функций: </w:t>
      </w:r>
      <w:r w:rsidRPr="00865D50">
        <w:rPr>
          <w:iCs/>
          <w:color w:val="auto"/>
        </w:rPr>
        <w:fldChar w:fldCharType="begin"/>
      </w:r>
      <w:r w:rsidRPr="00865D50">
        <w:rPr>
          <w:iCs/>
          <w:color w:val="auto"/>
        </w:rPr>
        <w:instrText xml:space="preserve"> QUOTE </w:instrText>
      </w:r>
      <w:r w:rsidRPr="00865D50">
        <w:pict>
          <v:shape id="_x0000_i1032" type="#_x0000_t75" style="width: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1A24&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E11A24&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r&gt;&lt;m:rPr&gt;&lt;m:sty m:val=&quot;p&quot;/&gt;&lt;/m:rPr&gt;&lt;w:rPr&gt;&lt;w:rFonts w:ascii=&quot;Cambria Math&quot;/&gt;&lt;wx:font wx:val=&quot;Cambria Math&quot;/&gt;&lt;w:color w:val=&quot;auto&quot;/&gt;&lt;/w:rPr&gt;&lt;m:t&gt;k&lt;/m:t&gt;&lt;/m:r&gt;&lt;m:r&gt;&lt;m:rPr&gt;&lt;m:sty m:val=&quot;p&quot;/&gt;&lt;/m:rPr&gt;&lt;w:rPr&gt;&lt;w:rFonts w:ascii=&quot;Cambria Math&quot;/&gt;&lt;wx:font wx:val=&quot;Cambria Math&quot;/&gt;&lt;w:color w:val=&quot;auto&quot;/&gt;&lt;w:lang w:val=&quot;EN-US&quot; w:bidi=&quot;EN-US&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865D50">
        <w:rPr>
          <w:iCs/>
          <w:color w:val="auto"/>
        </w:rPr>
        <w:instrText xml:space="preserve"> </w:instrText>
      </w:r>
      <w:r w:rsidRPr="00865D50">
        <w:rPr>
          <w:iCs/>
          <w:color w:val="auto"/>
        </w:rPr>
        <w:fldChar w:fldCharType="separate"/>
      </w:r>
      <w:r w:rsidRPr="00865D50">
        <w:pict>
          <v:shape id="_x0000_i1033" type="#_x0000_t75" style="width: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1A24&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E11A24&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r&gt;&lt;m:rPr&gt;&lt;m:sty m:val=&quot;p&quot;/&gt;&lt;/m:rPr&gt;&lt;w:rPr&gt;&lt;w:rFonts w:ascii=&quot;Cambria Math&quot;/&gt;&lt;wx:font wx:val=&quot;Cambria Math&quot;/&gt;&lt;w:color w:val=&quot;auto&quot;/&gt;&lt;/w:rPr&gt;&lt;m:t&gt;k&lt;/m:t&gt;&lt;/m:r&gt;&lt;m:r&gt;&lt;m:rPr&gt;&lt;m:sty m:val=&quot;p&quot;/&gt;&lt;/m:rPr&gt;&lt;w:rPr&gt;&lt;w:rFonts w:ascii=&quot;Cambria Math&quot;/&gt;&lt;wx:font wx:val=&quot;Cambria Math&quot;/&gt;&lt;w:color w:val=&quot;auto&quot;/&gt;&lt;w:lang w:val=&quot;EN-US&quot; w:bidi=&quot;EN-US&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865D50">
        <w:rPr>
          <w:iCs/>
          <w:color w:val="auto"/>
        </w:rPr>
        <w:fldChar w:fldCharType="end"/>
      </w:r>
      <w:r w:rsidRPr="00E118C5">
        <w:rPr>
          <w:i/>
          <w:iCs/>
          <w:color w:val="auto"/>
        </w:rPr>
        <w:t xml:space="preserve">, </w:t>
      </w:r>
      <w:r w:rsidRPr="00865D50">
        <w:rPr>
          <w:iCs/>
          <w:color w:val="auto"/>
        </w:rPr>
        <w:fldChar w:fldCharType="begin"/>
      </w:r>
      <w:r w:rsidRPr="00865D50">
        <w:rPr>
          <w:iCs/>
          <w:color w:val="auto"/>
        </w:rPr>
        <w:instrText xml:space="preserve"> QUOTE </w:instrText>
      </w:r>
      <w:r w:rsidRPr="00865D50">
        <w:pict>
          <v:shape id="_x0000_i1034" type="#_x0000_t75" style="width:5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BF2DCB&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BF2DCB&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r&gt;&lt;m:rPr&gt;&lt;m:sty m:val=&quot;p&quot;/&gt;&lt;/m:rPr&gt;&lt;w:rPr&gt;&lt;w:rFonts w:ascii=&quot;Cambria Math&quot;/&gt;&lt;wx:font wx:val=&quot;Cambria Math&quot;/&gt;&lt;w:color w:val=&quot;auto&quot;/&gt;&lt;/w:rPr&gt;&lt;m:t&gt;k&lt;/m:t&gt;&lt;/m:r&gt;&lt;m:r&gt;&lt;m:rPr&gt;&lt;m:sty m:val=&quot;p&quot;/&gt;&lt;/m:rPr&gt;&lt;w:rPr&gt;&lt;w:rFonts w:ascii=&quot;Cambria Math&quot;/&gt;&lt;wx:font wx:val=&quot;Cambria Math&quot;/&gt;&lt;w:color w:val=&quot;auto&quot;/&gt;&lt;w:lang w:val=&quot;EN-US&quot; w:bidi=&quot;EN-US&quot;/&gt;&lt;/w:rPr&gt;&lt;m:t&gt;x&lt;/m:t&gt;&lt;/m:r&gt;&lt;m:r&gt;&lt;m:rPr&gt;&lt;m:sty m:val=&quot;p&quot;/&gt;&lt;/m:rPr&gt;&lt;w:rPr&gt;&lt;w:rFonts w:ascii=&quot;Cambria Math&quot;/&gt;&lt;wx:font wx:val=&quot;Cambria Math&quot;/&gt;&lt;w:color w:val=&quot;auto&quot;/&gt;&lt;w:lang w:bidi=&quot;EN-US&quot;/&gt;&lt;/w:rPr&gt;&lt;m:t&gt;+&lt;/m:t&gt;&lt;/m:r&gt;&lt;m:r&gt;&lt;m:rPr&gt;&lt;m:sty m:val=&quot;p&quot;/&gt;&lt;/m:rPr&gt;&lt;w:rPr&gt;&lt;w:rFonts w:ascii=&quot;Cambria Math&quot;/&gt;&lt;wx:font wx:val=&quot;Cambria Math&quot;/&gt;&lt;w:color w:val=&quot;auto&quot;/&gt;&lt;w:lang w:val=&quot;EN-US&quot; w:bidi=&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865D50">
        <w:rPr>
          <w:iCs/>
          <w:color w:val="auto"/>
        </w:rPr>
        <w:instrText xml:space="preserve"> </w:instrText>
      </w:r>
      <w:r w:rsidRPr="00865D50">
        <w:rPr>
          <w:iCs/>
          <w:color w:val="auto"/>
        </w:rPr>
        <w:fldChar w:fldCharType="separate"/>
      </w:r>
      <w:r w:rsidRPr="00865D50">
        <w:pict>
          <v:shape id="_x0000_i1035" type="#_x0000_t75" style="width:5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BF2DCB&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BF2DCB&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r&gt;&lt;m:rPr&gt;&lt;m:sty m:val=&quot;p&quot;/&gt;&lt;/m:rPr&gt;&lt;w:rPr&gt;&lt;w:rFonts w:ascii=&quot;Cambria Math&quot;/&gt;&lt;wx:font wx:val=&quot;Cambria Math&quot;/&gt;&lt;w:color w:val=&quot;auto&quot;/&gt;&lt;/w:rPr&gt;&lt;m:t&gt;k&lt;/m:t&gt;&lt;/m:r&gt;&lt;m:r&gt;&lt;m:rPr&gt;&lt;m:sty m:val=&quot;p&quot;/&gt;&lt;/m:rPr&gt;&lt;w:rPr&gt;&lt;w:rFonts w:ascii=&quot;Cambria Math&quot;/&gt;&lt;wx:font wx:val=&quot;Cambria Math&quot;/&gt;&lt;w:color w:val=&quot;auto&quot;/&gt;&lt;w:lang w:val=&quot;EN-US&quot; w:bidi=&quot;EN-US&quot;/&gt;&lt;/w:rPr&gt;&lt;m:t&gt;x&lt;/m:t&gt;&lt;/m:r&gt;&lt;m:r&gt;&lt;m:rPr&gt;&lt;m:sty m:val=&quot;p&quot;/&gt;&lt;/m:rPr&gt;&lt;w:rPr&gt;&lt;w:rFonts w:ascii=&quot;Cambria Math&quot;/&gt;&lt;wx:font wx:val=&quot;Cambria Math&quot;/&gt;&lt;w:color w:val=&quot;auto&quot;/&gt;&lt;w:lang w:bidi=&quot;EN-US&quot;/&gt;&lt;/w:rPr&gt;&lt;m:t&gt;+&lt;/m:t&gt;&lt;/m:r&gt;&lt;m:r&gt;&lt;m:rPr&gt;&lt;m:sty m:val=&quot;p&quot;/&gt;&lt;/m:rPr&gt;&lt;w:rPr&gt;&lt;w:rFonts w:ascii=&quot;Cambria Math&quot;/&gt;&lt;wx:font wx:val=&quot;Cambria Math&quot;/&gt;&lt;w:color w:val=&quot;auto&quot;/&gt;&lt;w:lang w:val=&quot;EN-US&quot; w:bidi=&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865D50">
        <w:rPr>
          <w:iCs/>
          <w:color w:val="auto"/>
        </w:rPr>
        <w:fldChar w:fldCharType="end"/>
      </w:r>
      <w:r w:rsidRPr="00E118C5">
        <w:rPr>
          <w:i/>
          <w:iCs/>
          <w:color w:val="auto"/>
        </w:rPr>
        <w:t xml:space="preserve">, </w:t>
      </w:r>
      <w:r w:rsidRPr="00865D50">
        <w:rPr>
          <w:iCs/>
          <w:color w:val="auto"/>
        </w:rPr>
        <w:fldChar w:fldCharType="begin"/>
      </w:r>
      <w:r w:rsidRPr="00865D50">
        <w:rPr>
          <w:iCs/>
          <w:color w:val="auto"/>
        </w:rPr>
        <w:instrText xml:space="preserve"> QUOTE </w:instrText>
      </w:r>
      <w:r w:rsidRPr="00865D50">
        <w:pict>
          <v:shape id="_x0000_i1036" type="#_x0000_t75" style="width:27.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A5F98&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5A5F98&quot;&gt;&lt;m:oMathPara&gt;&lt;m:oMath&gt;&lt;m:r&gt;&lt;w:rPr&gt;&lt;w:rFonts w:ascii=&quot;Cambria Math&quot; w:h-ansi=&quot;Cambria Math&quot;/&gt;&lt;wx:font wx:val=&quot;Cambria Math&quot;/&gt;&lt;w:i/&gt;&lt;w:color w:val=&quot;auto&quot;/&gt;&lt;w:lang w:val=&quot;EN-US&quot; w:bidi=&quot;EN-US&quot;/&gt;&lt;/w:rPr&gt;&lt;m:t&gt;y&lt;/m:t&gt;&lt;/m:r&gt;&lt;m:r&gt;&lt;m:rPr&gt;&lt;m:sty m:val=&quot;p&quot;/&gt;&lt;/m:rPr&gt;&lt;w:rPr&gt;&lt;w:rFonts w:ascii=&quot;Cambria Math&quot;/&gt;&lt;wx:font wx:val=&quot;Cambria Math&quot;/&gt;&lt;w:color w:val=&quot;auto&quot;/&gt;&lt;w:lang w:bidi=&quot;EN-US&quot;/&gt;&lt;/w:rPr&gt;&lt;m:t&gt;=&lt;/m:t&gt;&lt;/m:r&gt;&lt;m:f&gt;&lt;m:fPr&gt;&lt;m:ctrlPr&gt;&lt;w:rPr&gt;&lt;w:rFonts w:ascii=&quot;Cambria Math&quot; w:h-ansi=&quot;Cambria Math&quot;/&gt;&lt;wx:font wx:val=&quot;Cambria Math&quot;/&gt;&lt;w:i-cs/&gt;&lt;w:color w:val=&quot;auto&quot;/&gt;&lt;w:lang w:val=&quot;EN-US&quot; w:bidi=&quot;EN-US&quot;/&gt;&lt;/w:rPr&gt;&lt;/m:ctrlPr&gt;&lt;/m:fPr&gt;&lt;m:num&gt;&lt;m:r&gt;&lt;w:rPr&gt;&lt;w:rFonts w:ascii=&quot;Cambria Math&quot; w:h-ansi=&quot;Cambria Math&quot;/&gt;&lt;wx:font wx:val=&quot;Cambria Math&quot;/&gt;&lt;w:i/&gt;&lt;w:color w:val=&quot;auto&quot;/&gt;&lt;w:lang w:val=&quot;EN-US&quot; w:bidi=&quot;EN-US&quot;/&gt;&lt;/w:rPr&gt;&lt;m:t&gt;k&lt;/m:t&gt;&lt;/m:r&gt;&lt;/m:num&gt;&lt;m:den&gt;&lt;m:r&gt;&lt;w:rPr&gt;&lt;w:rFonts w:ascii=&quot;Cambria Math&quot; w:h-ansi=&quot;Cambria Math&quot;/&gt;&lt;wx:font wx:val=&quot;Cambria Math&quot;/&gt;&lt;w:i/&gt;&lt;w:color w:val=&quot;auto&quot;/&gt;&lt;w:lang w:val=&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865D50">
        <w:rPr>
          <w:iCs/>
          <w:color w:val="auto"/>
        </w:rPr>
        <w:instrText xml:space="preserve"> </w:instrText>
      </w:r>
      <w:r w:rsidRPr="00865D50">
        <w:rPr>
          <w:iCs/>
          <w:color w:val="auto"/>
        </w:rPr>
        <w:fldChar w:fldCharType="separate"/>
      </w:r>
      <w:r w:rsidRPr="00865D50">
        <w:pict>
          <v:shape id="_x0000_i1037" type="#_x0000_t75" style="width:27.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A5F98&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5A5F98&quot;&gt;&lt;m:oMathPara&gt;&lt;m:oMath&gt;&lt;m:r&gt;&lt;w:rPr&gt;&lt;w:rFonts w:ascii=&quot;Cambria Math&quot; w:h-ansi=&quot;Cambria Math&quot;/&gt;&lt;wx:font wx:val=&quot;Cambria Math&quot;/&gt;&lt;w:i/&gt;&lt;w:color w:val=&quot;auto&quot;/&gt;&lt;w:lang w:val=&quot;EN-US&quot; w:bidi=&quot;EN-US&quot;/&gt;&lt;/w:rPr&gt;&lt;m:t&gt;y&lt;/m:t&gt;&lt;/m:r&gt;&lt;m:r&gt;&lt;m:rPr&gt;&lt;m:sty m:val=&quot;p&quot;/&gt;&lt;/m:rPr&gt;&lt;w:rPr&gt;&lt;w:rFonts w:ascii=&quot;Cambria Math&quot;/&gt;&lt;wx:font wx:val=&quot;Cambria Math&quot;/&gt;&lt;w:color w:val=&quot;auto&quot;/&gt;&lt;w:lang w:bidi=&quot;EN-US&quot;/&gt;&lt;/w:rPr&gt;&lt;m:t&gt;=&lt;/m:t&gt;&lt;/m:r&gt;&lt;m:f&gt;&lt;m:fPr&gt;&lt;m:ctrlPr&gt;&lt;w:rPr&gt;&lt;w:rFonts w:ascii=&quot;Cambria Math&quot; w:h-ansi=&quot;Cambria Math&quot;/&gt;&lt;wx:font wx:val=&quot;Cambria Math&quot;/&gt;&lt;w:i-cs/&gt;&lt;w:color w:val=&quot;auto&quot;/&gt;&lt;w:lang w:val=&quot;EN-US&quot; w:bidi=&quot;EN-US&quot;/&gt;&lt;/w:rPr&gt;&lt;/m:ctrlPr&gt;&lt;/m:fPr&gt;&lt;m:num&gt;&lt;m:r&gt;&lt;w:rPr&gt;&lt;w:rFonts w:ascii=&quot;Cambria Math&quot; w:h-ansi=&quot;Cambria Math&quot;/&gt;&lt;wx:font wx:val=&quot;Cambria Math&quot;/&gt;&lt;w:i/&gt;&lt;w:color w:val=&quot;auto&quot;/&gt;&lt;w:lang w:val=&quot;EN-US&quot; w:bidi=&quot;EN-US&quot;/&gt;&lt;/w:rPr&gt;&lt;m:t&gt;k&lt;/m:t&gt;&lt;/m:r&gt;&lt;/m:num&gt;&lt;m:den&gt;&lt;m:r&gt;&lt;w:rPr&gt;&lt;w:rFonts w:ascii=&quot;Cambria Math&quot; w:h-ansi=&quot;Cambria Math&quot;/&gt;&lt;wx:font wx:val=&quot;Cambria Math&quot;/&gt;&lt;w:i/&gt;&lt;w:color w:val=&quot;auto&quot;/&gt;&lt;w:lang w:val=&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865D50">
        <w:rPr>
          <w:iCs/>
          <w:color w:val="auto"/>
        </w:rPr>
        <w:fldChar w:fldCharType="end"/>
      </w:r>
      <w:r w:rsidRPr="00E118C5">
        <w:rPr>
          <w:i/>
          <w:iCs/>
          <w:color w:val="auto"/>
        </w:rPr>
        <w:t xml:space="preserve">, </w:t>
      </w:r>
      <w:r w:rsidRPr="00865D50">
        <w:rPr>
          <w:color w:val="auto"/>
        </w:rPr>
        <w:fldChar w:fldCharType="begin"/>
      </w:r>
      <w:r w:rsidRPr="00865D50">
        <w:rPr>
          <w:color w:val="auto"/>
        </w:rPr>
        <w:instrText xml:space="preserve"> QUOTE </w:instrText>
      </w:r>
      <w:r w:rsidRPr="00865D50">
        <w:pict>
          <v:shape id="_x0000_i1038"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68AF&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1868AF&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865D50">
        <w:rPr>
          <w:color w:val="auto"/>
        </w:rPr>
        <w:instrText xml:space="preserve"> </w:instrText>
      </w:r>
      <w:r w:rsidRPr="00865D50">
        <w:rPr>
          <w:color w:val="auto"/>
        </w:rPr>
        <w:fldChar w:fldCharType="separate"/>
      </w:r>
      <w:r w:rsidRPr="00865D50">
        <w:pict>
          <v:shape id="_x0000_i1039"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68AF&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1868AF&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865D50">
        <w:rPr>
          <w:color w:val="auto"/>
        </w:rPr>
        <w:fldChar w:fldCharType="end"/>
      </w:r>
      <w:r w:rsidRPr="00E118C5">
        <w:rPr>
          <w:color w:val="auto"/>
        </w:rPr>
        <w:t xml:space="preserve">, </w:t>
      </w:r>
      <w:r w:rsidRPr="00865D50">
        <w:rPr>
          <w:iCs/>
          <w:color w:val="auto"/>
        </w:rPr>
        <w:fldChar w:fldCharType="begin"/>
      </w:r>
      <w:r w:rsidRPr="00865D50">
        <w:rPr>
          <w:iCs/>
          <w:color w:val="auto"/>
        </w:rPr>
        <w:instrText xml:space="preserve"> QUOTE </w:instrText>
      </w:r>
      <w:r w:rsidRPr="00865D50">
        <w:pict>
          <v:shape id="_x0000_i1040"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298&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865298&quot;&gt;&lt;m:oMathPara&gt;&lt;m:oMath&gt;&lt;m:r&gt;&lt;w:rPr&gt;&lt;w:rFonts w:ascii=&quot;Cambria Math&quot; w:h-ansi=&quot;Cambria Math&quot;/&gt;&lt;wx:font wx:val=&quot;Cambria Math&quot;/&gt;&lt;w:i/&gt;&lt;w:color w:val=&quot;auto&quot;/&gt;&lt;/w:rPr&gt;&lt;m:t&gt;y&lt;/m:t&gt;&lt;/m:r&gt;&lt;m:r&gt;&lt;w:rPr&gt;&lt;w:rFonts w:ascii=&quot;Cambria Math&quot;/&gt;&lt;wx:font wx:val=&quot;Cambria Math&quot;/&gt;&lt;w:i/&gt;&lt;w:color w:val=&quot;auto&quot;/&gt;&lt;/w:rPr&gt;&lt;m:t&gt;=&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865D50">
        <w:rPr>
          <w:iCs/>
          <w:color w:val="auto"/>
        </w:rPr>
        <w:instrText xml:space="preserve"> </w:instrText>
      </w:r>
      <w:r w:rsidRPr="00865D50">
        <w:rPr>
          <w:iCs/>
          <w:color w:val="auto"/>
        </w:rPr>
        <w:fldChar w:fldCharType="separate"/>
      </w:r>
      <w:r w:rsidRPr="00865D50">
        <w:pict>
          <v:shape id="_x0000_i1041"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298&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865298&quot;&gt;&lt;m:oMathPara&gt;&lt;m:oMath&gt;&lt;m:r&gt;&lt;w:rPr&gt;&lt;w:rFonts w:ascii=&quot;Cambria Math&quot; w:h-ansi=&quot;Cambria Math&quot;/&gt;&lt;wx:font wx:val=&quot;Cambria Math&quot;/&gt;&lt;w:i/&gt;&lt;w:color w:val=&quot;auto&quot;/&gt;&lt;/w:rPr&gt;&lt;m:t&gt;y&lt;/m:t&gt;&lt;/m:r&gt;&lt;m:r&gt;&lt;w:rPr&gt;&lt;w:rFonts w:ascii=&quot;Cambria Math&quot;/&gt;&lt;wx:font wx:val=&quot;Cambria Math&quot;/&gt;&lt;w:i/&gt;&lt;w:color w:val=&quot;auto&quot;/&gt;&lt;/w:rPr&gt;&lt;m:t&gt;=&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865D50">
        <w:rPr>
          <w:iCs/>
          <w:color w:val="auto"/>
        </w:rPr>
        <w:fldChar w:fldCharType="end"/>
      </w:r>
      <w:r w:rsidRPr="00E118C5">
        <w:rPr>
          <w:i/>
          <w:iCs/>
          <w:color w:val="auto"/>
        </w:rPr>
        <w:t xml:space="preserve">, </w:t>
      </w:r>
      <w:r w:rsidRPr="00E118C5">
        <w:rPr>
          <w:color w:val="auto"/>
        </w:rPr>
        <w:t xml:space="preserve"> и их свойства. </w:t>
      </w:r>
    </w:p>
    <w:p w:rsidR="00E57B0A" w:rsidRPr="00E118C5" w:rsidRDefault="00E57B0A" w:rsidP="00820F84">
      <w:pPr>
        <w:pStyle w:val="11"/>
        <w:spacing w:line="266" w:lineRule="auto"/>
        <w:jc w:val="both"/>
        <w:rPr>
          <w:b/>
          <w:bCs/>
          <w:i/>
          <w:iCs/>
          <w:color w:val="auto"/>
        </w:rPr>
      </w:pPr>
      <w:r w:rsidRPr="00E118C5">
        <w:rPr>
          <w:b/>
          <w:bCs/>
          <w:i/>
          <w:iCs/>
          <w:color w:val="auto"/>
        </w:rPr>
        <w:t>Числовые последовательности</w:t>
      </w:r>
    </w:p>
    <w:p w:rsidR="00E57B0A" w:rsidRPr="00E118C5" w:rsidRDefault="00E57B0A" w:rsidP="00820F84">
      <w:pPr>
        <w:pStyle w:val="60"/>
        <w:spacing w:line="240"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Определение и способы задания числовых последовательностей</w:t>
      </w:r>
    </w:p>
    <w:p w:rsidR="00E57B0A" w:rsidRPr="00E118C5" w:rsidRDefault="00E57B0A" w:rsidP="00820F84">
      <w:pPr>
        <w:pStyle w:val="11"/>
        <w:spacing w:line="240" w:lineRule="auto"/>
        <w:jc w:val="both"/>
        <w:rPr>
          <w:color w:val="auto"/>
        </w:rPr>
      </w:pPr>
      <w:r w:rsidRPr="00E118C5">
        <w:rPr>
          <w:color w:val="auto"/>
        </w:rPr>
        <w:t xml:space="preserve">Понятие числовой последовательности. Задание последовательности рекуррентной формулой и формулой </w:t>
      </w:r>
      <w:r w:rsidRPr="00E118C5">
        <w:rPr>
          <w:i/>
          <w:iCs/>
          <w:color w:val="auto"/>
          <w:lang w:val="en-US"/>
        </w:rPr>
        <w:t>n</w:t>
      </w:r>
      <w:r w:rsidRPr="00E118C5">
        <w:rPr>
          <w:color w:val="auto"/>
        </w:rPr>
        <w:t>-го члена.</w:t>
      </w:r>
    </w:p>
    <w:p w:rsidR="00E57B0A" w:rsidRPr="00E118C5" w:rsidRDefault="00E57B0A" w:rsidP="00820F84">
      <w:pPr>
        <w:pStyle w:val="60"/>
        <w:spacing w:line="240" w:lineRule="auto"/>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Арифметическая и геометрическая прогрессии</w:t>
      </w:r>
    </w:p>
    <w:p w:rsidR="00E57B0A" w:rsidRPr="00E118C5" w:rsidRDefault="00E57B0A" w:rsidP="00820F84">
      <w:pPr>
        <w:pStyle w:val="11"/>
        <w:spacing w:line="240" w:lineRule="auto"/>
        <w:jc w:val="both"/>
        <w:rPr>
          <w:color w:val="auto"/>
        </w:rPr>
      </w:pPr>
      <w:r w:rsidRPr="00E118C5">
        <w:rPr>
          <w:color w:val="auto"/>
        </w:rPr>
        <w:t xml:space="preserve">Арифметическая и геометрическая прогрессии. Формулы </w:t>
      </w:r>
      <w:r w:rsidRPr="00E118C5">
        <w:rPr>
          <w:i/>
          <w:iCs/>
          <w:color w:val="auto"/>
          <w:lang w:val="en-US"/>
        </w:rPr>
        <w:t>n</w:t>
      </w:r>
      <w:r w:rsidRPr="00E118C5">
        <w:rPr>
          <w:color w:val="auto"/>
        </w:rPr>
        <w:t xml:space="preserve">-го члена арифметической и геометрической прогрессий, суммы первых </w:t>
      </w:r>
      <w:r w:rsidRPr="00E118C5">
        <w:rPr>
          <w:i/>
          <w:iCs/>
          <w:color w:val="auto"/>
          <w:lang w:val="en-US"/>
        </w:rPr>
        <w:t>n</w:t>
      </w:r>
      <w:r w:rsidRPr="00E118C5">
        <w:rPr>
          <w:color w:val="auto"/>
        </w:rPr>
        <w:t xml:space="preserve"> членов.</w:t>
      </w:r>
    </w:p>
    <w:p w:rsidR="00E57B0A" w:rsidRPr="00E118C5" w:rsidRDefault="00E57B0A" w:rsidP="00820F84">
      <w:pPr>
        <w:pStyle w:val="11"/>
        <w:spacing w:line="240" w:lineRule="auto"/>
        <w:jc w:val="both"/>
        <w:rPr>
          <w:color w:val="auto"/>
        </w:rPr>
      </w:pPr>
      <w:r w:rsidRPr="00E118C5">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57B0A"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ПЛАНИРУЕМЫЕ ПРЕДМЕТНЫЕ РЕЗУЛЬТАТЫ ОСВОЕНИЯ РАБОЧЕЙ ПРОГРАММЫ КУРСА </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(ПО ГОДАМ ОБУЧЕНИЯ)</w:t>
      </w:r>
    </w:p>
    <w:p w:rsidR="00E57B0A" w:rsidRPr="00E118C5" w:rsidRDefault="00E57B0A" w:rsidP="00820F84">
      <w:pPr>
        <w:pStyle w:val="11"/>
        <w:spacing w:line="240" w:lineRule="auto"/>
        <w:jc w:val="both"/>
        <w:rPr>
          <w:color w:val="auto"/>
        </w:rPr>
      </w:pPr>
    </w:p>
    <w:p w:rsidR="00E57B0A" w:rsidRPr="00E118C5" w:rsidRDefault="00E57B0A" w:rsidP="00820F84">
      <w:pPr>
        <w:pStyle w:val="11"/>
        <w:spacing w:line="240" w:lineRule="auto"/>
        <w:jc w:val="both"/>
        <w:rPr>
          <w:color w:val="auto"/>
        </w:rPr>
      </w:pPr>
      <w:r w:rsidRPr="00E118C5">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E57B0A" w:rsidRPr="00E118C5" w:rsidRDefault="00E57B0A" w:rsidP="00820F84">
      <w:pPr>
        <w:pStyle w:val="aa"/>
        <w:jc w:val="both"/>
        <w:rPr>
          <w:rFonts w:ascii="Times New Roman" w:hAnsi="Times New Roman" w:cs="Times New Roman"/>
        </w:rPr>
      </w:pPr>
      <w:bookmarkStart w:id="457" w:name="bookmark128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45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66" w:lineRule="auto"/>
        <w:jc w:val="both"/>
        <w:rPr>
          <w:color w:val="auto"/>
        </w:rPr>
      </w:pPr>
      <w:r w:rsidRPr="00E118C5">
        <w:rPr>
          <w:b/>
          <w:bCs/>
          <w:i/>
          <w:iCs/>
          <w:color w:val="auto"/>
        </w:rPr>
        <w:t>Числа и вычисления</w:t>
      </w:r>
    </w:p>
    <w:p w:rsidR="00E57B0A" w:rsidRPr="00E118C5" w:rsidRDefault="00E57B0A" w:rsidP="00820F84">
      <w:pPr>
        <w:pStyle w:val="11"/>
        <w:numPr>
          <w:ilvl w:val="0"/>
          <w:numId w:val="201"/>
        </w:numPr>
        <w:spacing w:line="252" w:lineRule="auto"/>
        <w:jc w:val="both"/>
        <w:rPr>
          <w:color w:val="auto"/>
        </w:rPr>
      </w:pPr>
      <w:r w:rsidRPr="00E118C5">
        <w:rPr>
          <w:color w:val="auto"/>
        </w:rPr>
        <w:t>Выполнять, сочетая устные и письменные приёмы, арифметические действия с рациональными числами.</w:t>
      </w:r>
    </w:p>
    <w:p w:rsidR="00E57B0A" w:rsidRPr="00E118C5" w:rsidRDefault="00E57B0A" w:rsidP="00820F84">
      <w:pPr>
        <w:pStyle w:val="11"/>
        <w:numPr>
          <w:ilvl w:val="0"/>
          <w:numId w:val="201"/>
        </w:numPr>
        <w:spacing w:line="252" w:lineRule="auto"/>
        <w:jc w:val="both"/>
        <w:rPr>
          <w:color w:val="auto"/>
        </w:rPr>
      </w:pPr>
      <w:r w:rsidRPr="00E118C5">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57B0A" w:rsidRPr="00E118C5" w:rsidRDefault="00E57B0A" w:rsidP="00820F84">
      <w:pPr>
        <w:pStyle w:val="11"/>
        <w:numPr>
          <w:ilvl w:val="0"/>
          <w:numId w:val="201"/>
        </w:numPr>
        <w:spacing w:line="252" w:lineRule="auto"/>
        <w:jc w:val="both"/>
        <w:rPr>
          <w:color w:val="auto"/>
        </w:rPr>
      </w:pPr>
      <w:r w:rsidRPr="00E118C5">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57B0A" w:rsidRPr="00E118C5" w:rsidRDefault="00E57B0A" w:rsidP="00820F84">
      <w:pPr>
        <w:pStyle w:val="11"/>
        <w:numPr>
          <w:ilvl w:val="0"/>
          <w:numId w:val="201"/>
        </w:numPr>
        <w:spacing w:line="360" w:lineRule="auto"/>
        <w:jc w:val="both"/>
        <w:rPr>
          <w:color w:val="auto"/>
        </w:rPr>
      </w:pPr>
      <w:r w:rsidRPr="00E118C5">
        <w:rPr>
          <w:color w:val="auto"/>
        </w:rPr>
        <w:t>Сравнивать и упорядочивать рациональные числа.</w:t>
      </w:r>
    </w:p>
    <w:p w:rsidR="00E57B0A" w:rsidRPr="00E118C5" w:rsidRDefault="00E57B0A" w:rsidP="00820F84">
      <w:pPr>
        <w:pStyle w:val="11"/>
        <w:numPr>
          <w:ilvl w:val="0"/>
          <w:numId w:val="201"/>
        </w:numPr>
        <w:spacing w:line="360" w:lineRule="auto"/>
        <w:jc w:val="both"/>
        <w:rPr>
          <w:color w:val="auto"/>
        </w:rPr>
      </w:pPr>
      <w:r w:rsidRPr="00E118C5">
        <w:rPr>
          <w:color w:val="auto"/>
        </w:rPr>
        <w:t>Округлять числа.</w:t>
      </w:r>
    </w:p>
    <w:p w:rsidR="00E57B0A" w:rsidRPr="00E118C5" w:rsidRDefault="00E57B0A" w:rsidP="00820F84">
      <w:pPr>
        <w:pStyle w:val="11"/>
        <w:numPr>
          <w:ilvl w:val="0"/>
          <w:numId w:val="201"/>
        </w:numPr>
        <w:spacing w:line="302" w:lineRule="auto"/>
        <w:jc w:val="both"/>
        <w:rPr>
          <w:color w:val="auto"/>
        </w:rPr>
      </w:pPr>
      <w:r w:rsidRPr="00E118C5">
        <w:rPr>
          <w:color w:val="auto"/>
        </w:rPr>
        <w:t>Выполнять прикидку и оценку результата вычислений, оценку значений числовых выражений.</w:t>
      </w:r>
    </w:p>
    <w:p w:rsidR="00E57B0A" w:rsidRPr="00E118C5" w:rsidRDefault="00E57B0A" w:rsidP="00820F84">
      <w:pPr>
        <w:pStyle w:val="11"/>
        <w:numPr>
          <w:ilvl w:val="0"/>
          <w:numId w:val="201"/>
        </w:numPr>
        <w:spacing w:line="302" w:lineRule="auto"/>
        <w:jc w:val="both"/>
        <w:rPr>
          <w:color w:val="auto"/>
        </w:rPr>
      </w:pPr>
      <w:r w:rsidRPr="00E118C5">
        <w:rPr>
          <w:color w:val="auto"/>
        </w:rPr>
        <w:t>Выполнять действия со степенями с натуральными показателями.</w:t>
      </w:r>
    </w:p>
    <w:p w:rsidR="00E57B0A" w:rsidRPr="00E118C5" w:rsidRDefault="00E57B0A" w:rsidP="00820F84">
      <w:pPr>
        <w:pStyle w:val="11"/>
        <w:numPr>
          <w:ilvl w:val="0"/>
          <w:numId w:val="201"/>
        </w:numPr>
        <w:spacing w:line="302" w:lineRule="auto"/>
        <w:jc w:val="both"/>
        <w:rPr>
          <w:color w:val="auto"/>
        </w:rPr>
      </w:pPr>
      <w:r w:rsidRPr="00E118C5">
        <w:rPr>
          <w:color w:val="auto"/>
        </w:rPr>
        <w:t>Применять признаки делимости, разложение на множители натуральных чисел.</w:t>
      </w:r>
    </w:p>
    <w:p w:rsidR="00E57B0A" w:rsidRPr="00E118C5" w:rsidRDefault="00E57B0A" w:rsidP="00820F84">
      <w:pPr>
        <w:pStyle w:val="11"/>
        <w:numPr>
          <w:ilvl w:val="0"/>
          <w:numId w:val="201"/>
        </w:numPr>
        <w:spacing w:line="276" w:lineRule="auto"/>
        <w:jc w:val="both"/>
        <w:rPr>
          <w:color w:val="auto"/>
        </w:rPr>
      </w:pPr>
      <w:r w:rsidRPr="00E118C5">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57B0A" w:rsidRPr="00E118C5" w:rsidRDefault="00E57B0A" w:rsidP="00820F84">
      <w:pPr>
        <w:pStyle w:val="11"/>
        <w:spacing w:line="271" w:lineRule="auto"/>
        <w:ind w:firstLine="160"/>
        <w:jc w:val="both"/>
        <w:rPr>
          <w:color w:val="auto"/>
        </w:rPr>
      </w:pPr>
      <w:r w:rsidRPr="00E118C5">
        <w:rPr>
          <w:b/>
          <w:bCs/>
          <w:i/>
          <w:iCs/>
          <w:color w:val="auto"/>
        </w:rPr>
        <w:t>Алгебраические выражения</w:t>
      </w:r>
    </w:p>
    <w:p w:rsidR="00E57B0A" w:rsidRPr="00E118C5" w:rsidRDefault="00E57B0A" w:rsidP="00820F84">
      <w:pPr>
        <w:pStyle w:val="11"/>
        <w:numPr>
          <w:ilvl w:val="0"/>
          <w:numId w:val="202"/>
        </w:numPr>
        <w:spacing w:line="302" w:lineRule="auto"/>
        <w:jc w:val="both"/>
        <w:rPr>
          <w:color w:val="auto"/>
        </w:rPr>
      </w:pPr>
      <w:r w:rsidRPr="00E118C5">
        <w:rPr>
          <w:color w:val="auto"/>
        </w:rPr>
        <w:t>Использовать алгебраическую терминологию и символику, применять её в процессе освоения учебного материала.</w:t>
      </w:r>
    </w:p>
    <w:p w:rsidR="00E57B0A" w:rsidRPr="00E118C5" w:rsidRDefault="00E57B0A" w:rsidP="00820F84">
      <w:pPr>
        <w:pStyle w:val="11"/>
        <w:numPr>
          <w:ilvl w:val="0"/>
          <w:numId w:val="202"/>
        </w:numPr>
        <w:spacing w:line="302" w:lineRule="auto"/>
        <w:jc w:val="both"/>
        <w:rPr>
          <w:color w:val="auto"/>
        </w:rPr>
      </w:pPr>
      <w:r w:rsidRPr="00E118C5">
        <w:rPr>
          <w:color w:val="auto"/>
        </w:rPr>
        <w:t>Находить значения буквенных выражений при заданных значениях переменных.</w:t>
      </w:r>
    </w:p>
    <w:p w:rsidR="00E57B0A" w:rsidRPr="00E118C5" w:rsidRDefault="00E57B0A" w:rsidP="00820F84">
      <w:pPr>
        <w:pStyle w:val="11"/>
        <w:numPr>
          <w:ilvl w:val="0"/>
          <w:numId w:val="202"/>
        </w:numPr>
        <w:spacing w:line="302" w:lineRule="auto"/>
        <w:jc w:val="both"/>
        <w:rPr>
          <w:color w:val="auto"/>
        </w:rPr>
      </w:pPr>
      <w:r w:rsidRPr="00E118C5">
        <w:rPr>
          <w:color w:val="auto"/>
        </w:rPr>
        <w:t>Выполнять преобразования целого выражения в многочлен приведением подобных слагаемых, раскрытием скобок.</w:t>
      </w:r>
    </w:p>
    <w:p w:rsidR="00E57B0A" w:rsidRPr="00E118C5" w:rsidRDefault="00E57B0A" w:rsidP="00820F84">
      <w:pPr>
        <w:pStyle w:val="11"/>
        <w:numPr>
          <w:ilvl w:val="0"/>
          <w:numId w:val="202"/>
        </w:numPr>
        <w:spacing w:line="286" w:lineRule="auto"/>
        <w:jc w:val="both"/>
        <w:rPr>
          <w:color w:val="auto"/>
        </w:rPr>
      </w:pPr>
      <w:r w:rsidRPr="00E118C5">
        <w:rPr>
          <w:color w:val="auto"/>
        </w:rPr>
        <w:t>Выполнять умножение одночлена на многочлен и многочлена на многочлен, применять формулы квадрата суммы и квадрата разности.</w:t>
      </w:r>
    </w:p>
    <w:p w:rsidR="00E57B0A" w:rsidRPr="00E118C5" w:rsidRDefault="00E57B0A" w:rsidP="00820F84">
      <w:pPr>
        <w:pStyle w:val="11"/>
        <w:numPr>
          <w:ilvl w:val="0"/>
          <w:numId w:val="202"/>
        </w:numPr>
        <w:spacing w:line="286" w:lineRule="auto"/>
        <w:jc w:val="both"/>
        <w:rPr>
          <w:color w:val="auto"/>
        </w:rPr>
      </w:pPr>
      <w:r w:rsidRPr="00E118C5">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57B0A" w:rsidRPr="00E118C5" w:rsidRDefault="00E57B0A" w:rsidP="00820F84">
      <w:pPr>
        <w:pStyle w:val="11"/>
        <w:numPr>
          <w:ilvl w:val="0"/>
          <w:numId w:val="202"/>
        </w:numPr>
        <w:spacing w:line="286" w:lineRule="auto"/>
        <w:jc w:val="both"/>
        <w:rPr>
          <w:color w:val="auto"/>
        </w:rPr>
      </w:pPr>
      <w:r w:rsidRPr="00E118C5">
        <w:rPr>
          <w:color w:val="auto"/>
        </w:rPr>
        <w:t>Применять преобразования многочленов для решения различных задач из математики, смежных предметов, из реальной практики.</w:t>
      </w:r>
    </w:p>
    <w:p w:rsidR="00E57B0A" w:rsidRPr="00E118C5" w:rsidRDefault="00E57B0A" w:rsidP="00820F84">
      <w:pPr>
        <w:pStyle w:val="11"/>
        <w:numPr>
          <w:ilvl w:val="0"/>
          <w:numId w:val="202"/>
        </w:numPr>
        <w:spacing w:line="302" w:lineRule="auto"/>
        <w:jc w:val="both"/>
        <w:rPr>
          <w:color w:val="auto"/>
        </w:rPr>
      </w:pPr>
      <w:r w:rsidRPr="00E118C5">
        <w:rPr>
          <w:color w:val="auto"/>
        </w:rPr>
        <w:t>Использовать свойства степеней с натуральными показателями для преобразования выражений.</w:t>
      </w:r>
    </w:p>
    <w:p w:rsidR="00E57B0A" w:rsidRPr="00E118C5" w:rsidRDefault="00E57B0A" w:rsidP="00820F84">
      <w:pPr>
        <w:pStyle w:val="11"/>
        <w:spacing w:line="266" w:lineRule="auto"/>
        <w:ind w:firstLine="160"/>
        <w:jc w:val="both"/>
        <w:rPr>
          <w:color w:val="auto"/>
        </w:rPr>
      </w:pPr>
      <w:r w:rsidRPr="00E118C5">
        <w:rPr>
          <w:b/>
          <w:bCs/>
          <w:i/>
          <w:iCs/>
          <w:color w:val="auto"/>
        </w:rPr>
        <w:t>Уравнения и неравенства</w:t>
      </w:r>
    </w:p>
    <w:p w:rsidR="00E57B0A" w:rsidRPr="00E118C5" w:rsidRDefault="00E57B0A" w:rsidP="00820F84">
      <w:pPr>
        <w:pStyle w:val="11"/>
        <w:numPr>
          <w:ilvl w:val="0"/>
          <w:numId w:val="203"/>
        </w:numPr>
        <w:spacing w:line="276" w:lineRule="auto"/>
        <w:jc w:val="both"/>
        <w:rPr>
          <w:color w:val="auto"/>
        </w:rPr>
      </w:pPr>
      <w:r w:rsidRPr="00E118C5">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57B0A" w:rsidRPr="00E118C5" w:rsidRDefault="00E57B0A" w:rsidP="00820F84">
      <w:pPr>
        <w:pStyle w:val="11"/>
        <w:numPr>
          <w:ilvl w:val="0"/>
          <w:numId w:val="203"/>
        </w:numPr>
        <w:spacing w:line="298" w:lineRule="auto"/>
        <w:jc w:val="both"/>
        <w:rPr>
          <w:color w:val="auto"/>
        </w:rPr>
      </w:pPr>
      <w:r w:rsidRPr="00E118C5">
        <w:rPr>
          <w:color w:val="auto"/>
        </w:rPr>
        <w:t>Применять графические методы при решении линейных уравнений и их систем.</w:t>
      </w:r>
    </w:p>
    <w:p w:rsidR="00E57B0A" w:rsidRPr="00E118C5" w:rsidRDefault="00E57B0A" w:rsidP="00820F84">
      <w:pPr>
        <w:pStyle w:val="11"/>
        <w:numPr>
          <w:ilvl w:val="0"/>
          <w:numId w:val="203"/>
        </w:numPr>
        <w:spacing w:line="298" w:lineRule="auto"/>
        <w:jc w:val="both"/>
        <w:rPr>
          <w:color w:val="auto"/>
        </w:rPr>
      </w:pPr>
      <w:r w:rsidRPr="00E118C5">
        <w:rPr>
          <w:color w:val="auto"/>
        </w:rPr>
        <w:t>Подбирать примеры пар чисел, являющихся решением линейного уравнения с двумя переменными.</w:t>
      </w:r>
    </w:p>
    <w:p w:rsidR="00E57B0A" w:rsidRPr="00E118C5" w:rsidRDefault="00E57B0A" w:rsidP="00820F84">
      <w:pPr>
        <w:pStyle w:val="11"/>
        <w:numPr>
          <w:ilvl w:val="0"/>
          <w:numId w:val="203"/>
        </w:numPr>
        <w:spacing w:line="240" w:lineRule="auto"/>
        <w:jc w:val="both"/>
        <w:rPr>
          <w:color w:val="auto"/>
        </w:rPr>
      </w:pPr>
      <w:r w:rsidRPr="00E118C5">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57B0A" w:rsidRPr="00E118C5" w:rsidRDefault="00E57B0A" w:rsidP="00820F84">
      <w:pPr>
        <w:pStyle w:val="11"/>
        <w:numPr>
          <w:ilvl w:val="0"/>
          <w:numId w:val="203"/>
        </w:numPr>
        <w:spacing w:line="240" w:lineRule="auto"/>
        <w:jc w:val="both"/>
        <w:rPr>
          <w:color w:val="auto"/>
        </w:rPr>
      </w:pPr>
      <w:r w:rsidRPr="00E118C5">
        <w:rPr>
          <w:color w:val="auto"/>
        </w:rPr>
        <w:t>Решать системы двух линейных уравнений с двумя переменными, в том числе графически.</w:t>
      </w:r>
    </w:p>
    <w:p w:rsidR="00E57B0A" w:rsidRPr="00E118C5" w:rsidRDefault="00E57B0A" w:rsidP="00820F84">
      <w:pPr>
        <w:pStyle w:val="11"/>
        <w:numPr>
          <w:ilvl w:val="0"/>
          <w:numId w:val="203"/>
        </w:numPr>
        <w:spacing w:after="60" w:line="240" w:lineRule="auto"/>
        <w:jc w:val="both"/>
        <w:rPr>
          <w:color w:val="auto"/>
        </w:rPr>
      </w:pPr>
      <w:r w:rsidRPr="00E118C5">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57B0A" w:rsidRPr="00E118C5" w:rsidRDefault="00E57B0A" w:rsidP="00820F84">
      <w:pPr>
        <w:pStyle w:val="11"/>
        <w:spacing w:line="259" w:lineRule="auto"/>
        <w:jc w:val="both"/>
        <w:rPr>
          <w:color w:val="auto"/>
        </w:rPr>
      </w:pPr>
      <w:r w:rsidRPr="00E118C5">
        <w:rPr>
          <w:b/>
          <w:bCs/>
          <w:i/>
          <w:iCs/>
          <w:color w:val="auto"/>
        </w:rPr>
        <w:t>Координаты и графики. Функции</w:t>
      </w:r>
    </w:p>
    <w:p w:rsidR="00E57B0A" w:rsidRPr="00E118C5" w:rsidRDefault="00E57B0A" w:rsidP="00820F84">
      <w:pPr>
        <w:pStyle w:val="11"/>
        <w:numPr>
          <w:ilvl w:val="0"/>
          <w:numId w:val="204"/>
        </w:numPr>
        <w:spacing w:line="240" w:lineRule="auto"/>
        <w:jc w:val="both"/>
        <w:rPr>
          <w:color w:val="auto"/>
        </w:rPr>
      </w:pPr>
      <w:r w:rsidRPr="00E118C5">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E57B0A" w:rsidRPr="00E118C5" w:rsidRDefault="00E57B0A" w:rsidP="00820F84">
      <w:pPr>
        <w:pStyle w:val="11"/>
        <w:numPr>
          <w:ilvl w:val="0"/>
          <w:numId w:val="204"/>
        </w:numPr>
        <w:spacing w:line="240" w:lineRule="auto"/>
        <w:jc w:val="both"/>
        <w:rPr>
          <w:color w:val="auto"/>
        </w:rPr>
      </w:pPr>
      <w:r w:rsidRPr="00E118C5">
        <w:rPr>
          <w:color w:val="auto"/>
        </w:rPr>
        <w:t>Отмечать в координатной плоскости точки по заданным координатам; строить графики линейных функций.</w:t>
      </w:r>
    </w:p>
    <w:p w:rsidR="00E57B0A" w:rsidRPr="00E118C5" w:rsidRDefault="00E57B0A" w:rsidP="00820F84">
      <w:pPr>
        <w:pStyle w:val="11"/>
        <w:numPr>
          <w:ilvl w:val="0"/>
          <w:numId w:val="204"/>
        </w:numPr>
        <w:spacing w:line="240" w:lineRule="auto"/>
        <w:jc w:val="both"/>
        <w:rPr>
          <w:color w:val="auto"/>
        </w:rPr>
      </w:pPr>
      <w:r w:rsidRPr="00E118C5">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57B0A" w:rsidRPr="00E118C5" w:rsidRDefault="00E57B0A" w:rsidP="00820F84">
      <w:pPr>
        <w:pStyle w:val="11"/>
        <w:numPr>
          <w:ilvl w:val="0"/>
          <w:numId w:val="204"/>
        </w:numPr>
        <w:spacing w:line="240" w:lineRule="auto"/>
        <w:jc w:val="both"/>
        <w:rPr>
          <w:color w:val="auto"/>
        </w:rPr>
      </w:pPr>
      <w:r w:rsidRPr="00E118C5">
        <w:rPr>
          <w:color w:val="auto"/>
        </w:rPr>
        <w:t>Находить значение функции по значению её аргумента.</w:t>
      </w:r>
    </w:p>
    <w:p w:rsidR="00E57B0A" w:rsidRPr="00861090" w:rsidRDefault="00E57B0A" w:rsidP="00820F84">
      <w:pPr>
        <w:pStyle w:val="11"/>
        <w:numPr>
          <w:ilvl w:val="0"/>
          <w:numId w:val="204"/>
        </w:numPr>
        <w:spacing w:after="300" w:line="240" w:lineRule="auto"/>
        <w:jc w:val="both"/>
        <w:rPr>
          <w:color w:val="auto"/>
        </w:rPr>
      </w:pPr>
      <w:r w:rsidRPr="00E118C5">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bookmarkStart w:id="458" w:name="bookmark128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458"/>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9" w:lineRule="auto"/>
        <w:jc w:val="both"/>
        <w:rPr>
          <w:color w:val="auto"/>
        </w:rPr>
      </w:pPr>
      <w:r w:rsidRPr="00E118C5">
        <w:rPr>
          <w:b/>
          <w:bCs/>
          <w:i/>
          <w:iCs/>
          <w:color w:val="auto"/>
        </w:rPr>
        <w:t>Числа и вычисления</w:t>
      </w:r>
    </w:p>
    <w:p w:rsidR="00E57B0A" w:rsidRPr="00E118C5" w:rsidRDefault="00E57B0A" w:rsidP="00820F84">
      <w:pPr>
        <w:pStyle w:val="11"/>
        <w:numPr>
          <w:ilvl w:val="0"/>
          <w:numId w:val="205"/>
        </w:numPr>
        <w:spacing w:line="240" w:lineRule="auto"/>
        <w:jc w:val="both"/>
        <w:rPr>
          <w:color w:val="auto"/>
        </w:rPr>
      </w:pPr>
      <w:r w:rsidRPr="00E118C5">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57B0A" w:rsidRPr="00E118C5" w:rsidRDefault="00E57B0A" w:rsidP="00820F84">
      <w:pPr>
        <w:pStyle w:val="11"/>
        <w:numPr>
          <w:ilvl w:val="0"/>
          <w:numId w:val="205"/>
        </w:numPr>
        <w:spacing w:line="240" w:lineRule="auto"/>
        <w:jc w:val="both"/>
        <w:rPr>
          <w:color w:val="auto"/>
        </w:rPr>
      </w:pPr>
      <w:r w:rsidRPr="00E118C5">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57B0A" w:rsidRPr="00E118C5" w:rsidRDefault="00E57B0A" w:rsidP="00820F84">
      <w:pPr>
        <w:pStyle w:val="11"/>
        <w:numPr>
          <w:ilvl w:val="0"/>
          <w:numId w:val="205"/>
        </w:numPr>
        <w:spacing w:after="60" w:line="240" w:lineRule="auto"/>
        <w:jc w:val="both"/>
        <w:rPr>
          <w:color w:val="auto"/>
        </w:rPr>
      </w:pPr>
      <w:r w:rsidRPr="00E118C5">
        <w:rPr>
          <w:color w:val="auto"/>
        </w:rPr>
        <w:t>Использовать записи больших и малых чисел с помощью десятичных дробей и степеней числа 10.</w:t>
      </w:r>
    </w:p>
    <w:p w:rsidR="00E57B0A" w:rsidRPr="00E118C5" w:rsidRDefault="00E57B0A" w:rsidP="00820F84">
      <w:pPr>
        <w:pStyle w:val="11"/>
        <w:spacing w:line="259" w:lineRule="auto"/>
        <w:jc w:val="both"/>
        <w:rPr>
          <w:color w:val="auto"/>
        </w:rPr>
      </w:pPr>
      <w:r w:rsidRPr="00E118C5">
        <w:rPr>
          <w:b/>
          <w:bCs/>
          <w:i/>
          <w:iCs/>
          <w:color w:val="auto"/>
        </w:rPr>
        <w:t>Алгебраические выражения</w:t>
      </w:r>
    </w:p>
    <w:p w:rsidR="00E57B0A" w:rsidRPr="00E118C5" w:rsidRDefault="00E57B0A" w:rsidP="00820F84">
      <w:pPr>
        <w:pStyle w:val="11"/>
        <w:numPr>
          <w:ilvl w:val="0"/>
          <w:numId w:val="206"/>
        </w:numPr>
        <w:spacing w:line="240" w:lineRule="auto"/>
        <w:jc w:val="both"/>
        <w:rPr>
          <w:color w:val="auto"/>
        </w:rPr>
      </w:pPr>
      <w:r w:rsidRPr="00E118C5">
        <w:rPr>
          <w:color w:val="auto"/>
        </w:rPr>
        <w:t>Применять понятие степени с целым показателем, выполнять преобразования выражений, содержащих степени с целым показателем.</w:t>
      </w:r>
    </w:p>
    <w:p w:rsidR="00E57B0A" w:rsidRPr="00E118C5" w:rsidRDefault="00E57B0A" w:rsidP="00820F84">
      <w:pPr>
        <w:pStyle w:val="11"/>
        <w:numPr>
          <w:ilvl w:val="0"/>
          <w:numId w:val="206"/>
        </w:numPr>
        <w:spacing w:line="240" w:lineRule="auto"/>
        <w:jc w:val="both"/>
        <w:rPr>
          <w:color w:val="auto"/>
        </w:rPr>
      </w:pPr>
      <w:r w:rsidRPr="00E118C5">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E57B0A" w:rsidRPr="00E118C5" w:rsidRDefault="00E57B0A" w:rsidP="00820F84">
      <w:pPr>
        <w:pStyle w:val="11"/>
        <w:numPr>
          <w:ilvl w:val="0"/>
          <w:numId w:val="206"/>
        </w:numPr>
        <w:spacing w:line="240" w:lineRule="auto"/>
        <w:jc w:val="both"/>
        <w:rPr>
          <w:color w:val="auto"/>
        </w:rPr>
      </w:pPr>
      <w:r w:rsidRPr="00E118C5">
        <w:rPr>
          <w:color w:val="auto"/>
        </w:rPr>
        <w:t>Раскладывать квадратный трёхчлен на множители.</w:t>
      </w:r>
    </w:p>
    <w:p w:rsidR="00E57B0A" w:rsidRPr="00E118C5" w:rsidRDefault="00E57B0A" w:rsidP="00820F84">
      <w:pPr>
        <w:pStyle w:val="11"/>
        <w:numPr>
          <w:ilvl w:val="0"/>
          <w:numId w:val="206"/>
        </w:numPr>
        <w:spacing w:after="60" w:line="240" w:lineRule="auto"/>
        <w:jc w:val="both"/>
        <w:rPr>
          <w:color w:val="auto"/>
        </w:rPr>
      </w:pPr>
      <w:r w:rsidRPr="00E118C5">
        <w:rPr>
          <w:color w:val="auto"/>
        </w:rPr>
        <w:t>Применять преобразования выражений для решения различных задач из математики, смежных предметов, из реальной практики.</w:t>
      </w:r>
    </w:p>
    <w:p w:rsidR="00E57B0A" w:rsidRPr="00E118C5" w:rsidRDefault="00E57B0A" w:rsidP="00820F84">
      <w:pPr>
        <w:pStyle w:val="11"/>
        <w:spacing w:line="259" w:lineRule="auto"/>
        <w:jc w:val="both"/>
        <w:rPr>
          <w:color w:val="auto"/>
        </w:rPr>
      </w:pPr>
      <w:r w:rsidRPr="00E118C5">
        <w:rPr>
          <w:b/>
          <w:bCs/>
          <w:i/>
          <w:iCs/>
          <w:color w:val="auto"/>
        </w:rPr>
        <w:t>Уравнения и неравенства</w:t>
      </w:r>
    </w:p>
    <w:p w:rsidR="00E57B0A" w:rsidRPr="00E118C5" w:rsidRDefault="00E57B0A" w:rsidP="00820F84">
      <w:pPr>
        <w:pStyle w:val="11"/>
        <w:numPr>
          <w:ilvl w:val="0"/>
          <w:numId w:val="207"/>
        </w:numPr>
        <w:spacing w:line="240" w:lineRule="auto"/>
        <w:jc w:val="both"/>
        <w:rPr>
          <w:color w:val="auto"/>
        </w:rPr>
      </w:pPr>
      <w:r w:rsidRPr="00E118C5">
        <w:rPr>
          <w:color w:val="auto"/>
        </w:rPr>
        <w:t>Решать линейные, квадратные уравнения и рациональные уравнения, сводящиеся к ним, системы двух уравнений с двумя переменными.</w:t>
      </w:r>
    </w:p>
    <w:p w:rsidR="00E57B0A" w:rsidRPr="00E118C5" w:rsidRDefault="00E57B0A" w:rsidP="00820F84">
      <w:pPr>
        <w:pStyle w:val="11"/>
        <w:numPr>
          <w:ilvl w:val="0"/>
          <w:numId w:val="207"/>
        </w:numPr>
        <w:spacing w:line="240" w:lineRule="auto"/>
        <w:jc w:val="both"/>
        <w:rPr>
          <w:color w:val="auto"/>
        </w:rPr>
      </w:pPr>
      <w:r w:rsidRPr="00E118C5">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57B0A" w:rsidRPr="00E118C5" w:rsidRDefault="00E57B0A" w:rsidP="00820F84">
      <w:pPr>
        <w:pStyle w:val="11"/>
        <w:numPr>
          <w:ilvl w:val="0"/>
          <w:numId w:val="207"/>
        </w:numPr>
        <w:spacing w:after="60" w:line="240" w:lineRule="auto"/>
        <w:jc w:val="both"/>
        <w:rPr>
          <w:color w:val="auto"/>
        </w:rPr>
      </w:pPr>
      <w:r w:rsidRPr="00E118C5">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57B0A" w:rsidRPr="00E118C5" w:rsidRDefault="00E57B0A" w:rsidP="00820F84">
      <w:pPr>
        <w:pStyle w:val="11"/>
        <w:spacing w:line="259" w:lineRule="auto"/>
        <w:jc w:val="both"/>
        <w:rPr>
          <w:color w:val="auto"/>
        </w:rPr>
      </w:pPr>
      <w:r w:rsidRPr="00E118C5">
        <w:rPr>
          <w:b/>
          <w:bCs/>
          <w:i/>
          <w:iCs/>
          <w:color w:val="auto"/>
        </w:rPr>
        <w:t>Функции</w:t>
      </w:r>
    </w:p>
    <w:p w:rsidR="00E57B0A" w:rsidRPr="00E118C5" w:rsidRDefault="00E57B0A" w:rsidP="00820F84">
      <w:pPr>
        <w:pStyle w:val="11"/>
        <w:numPr>
          <w:ilvl w:val="0"/>
          <w:numId w:val="208"/>
        </w:numPr>
        <w:spacing w:line="240" w:lineRule="auto"/>
        <w:jc w:val="both"/>
        <w:rPr>
          <w:color w:val="auto"/>
        </w:rPr>
      </w:pPr>
      <w:r w:rsidRPr="00E118C5">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E57B0A" w:rsidRPr="00E118C5" w:rsidRDefault="00E57B0A" w:rsidP="00820F84">
      <w:pPr>
        <w:pStyle w:val="11"/>
        <w:tabs>
          <w:tab w:val="left" w:pos="5438"/>
        </w:tabs>
        <w:spacing w:line="240" w:lineRule="auto"/>
        <w:jc w:val="both"/>
        <w:rPr>
          <w:color w:val="auto"/>
        </w:rPr>
      </w:pPr>
      <w:r w:rsidRPr="00E118C5">
        <w:rPr>
          <w:color w:val="auto"/>
        </w:rPr>
        <w:t>функции по её графику.</w:t>
      </w:r>
    </w:p>
    <w:p w:rsidR="00E57B0A" w:rsidRPr="00E118C5" w:rsidRDefault="00E57B0A" w:rsidP="00820F84">
      <w:pPr>
        <w:pStyle w:val="11"/>
        <w:numPr>
          <w:ilvl w:val="0"/>
          <w:numId w:val="208"/>
        </w:numPr>
        <w:spacing w:line="240" w:lineRule="auto"/>
        <w:jc w:val="both"/>
        <w:rPr>
          <w:color w:val="auto"/>
        </w:rPr>
      </w:pPr>
      <w:r w:rsidRPr="00E118C5">
        <w:rPr>
          <w:color w:val="auto"/>
        </w:rPr>
        <w:t xml:space="preserve">Строить графики элементарных функций вида </w:t>
      </w:r>
      <w:r w:rsidRPr="00865D50">
        <w:rPr>
          <w:iCs/>
          <w:color w:val="auto"/>
        </w:rPr>
        <w:fldChar w:fldCharType="begin"/>
      </w:r>
      <w:r w:rsidRPr="00865D50">
        <w:rPr>
          <w:iCs/>
          <w:color w:val="auto"/>
        </w:rPr>
        <w:instrText xml:space="preserve"> QUOTE </w:instrText>
      </w:r>
      <w:r w:rsidRPr="00865D50">
        <w:pict>
          <v:shape id="_x0000_i1042" type="#_x0000_t75" style="width:27.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CF3D0F&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CF3D0F&quot;&gt;&lt;m:oMathPara&gt;&lt;m:oMath&gt;&lt;m:r&gt;&lt;w:rPr&gt;&lt;w:rFonts w:ascii=&quot;Cambria Math&quot; w:h-ansi=&quot;Cambria Math&quot;/&gt;&lt;wx:font wx:val=&quot;Cambria Math&quot;/&gt;&lt;w:i/&gt;&lt;w:color w:val=&quot;auto&quot;/&gt;&lt;w:lang w:val=&quot;EN-US&quot; w:bidi=&quot;EN-US&quot;/&gt;&lt;/w:rPr&gt;&lt;m:t&gt;y&lt;/m:t&gt;&lt;/m:r&gt;&lt;m:r&gt;&lt;m:rPr&gt;&lt;m:sty m:val=&quot;p&quot;/&gt;&lt;/m:rPr&gt;&lt;w:rPr&gt;&lt;w:rFonts w:ascii=&quot;Cambria Math&quot;/&gt;&lt;wx:font wx:val=&quot;Cambria Math&quot;/&gt;&lt;w:color w:val=&quot;auto&quot;/&gt;&lt;w:lang w:bidi=&quot;EN-US&quot;/&gt;&lt;/w:rPr&gt;&lt;m:t&gt;=&lt;/m:t&gt;&lt;/m:r&gt;&lt;m:f&gt;&lt;m:fPr&gt;&lt;m:ctrlPr&gt;&lt;w:rPr&gt;&lt;w:rFonts w:ascii=&quot;Cambria Math&quot; w:h-ansi=&quot;Cambria Math&quot;/&gt;&lt;wx:font wx:val=&quot;Cambria Math&quot;/&gt;&lt;w:i-cs/&gt;&lt;w:color w:val=&quot;auto&quot;/&gt;&lt;w:lang w:val=&quot;EN-US&quot; w:bidi=&quot;EN-US&quot;/&gt;&lt;/w:rPr&gt;&lt;/m:ctrlPr&gt;&lt;/m:fPr&gt;&lt;m:num&gt;&lt;m:r&gt;&lt;w:rPr&gt;&lt;w:rFonts w:ascii=&quot;Cambria Math&quot; w:h-ansi=&quot;Cambria Math&quot;/&gt;&lt;wx:font wx:val=&quot;Cambria Math&quot;/&gt;&lt;w:i/&gt;&lt;w:color w:val=&quot;auto&quot;/&gt;&lt;w:lang w:val=&quot;EN-US&quot; w:bidi=&quot;EN-US&quot;/&gt;&lt;/w:rPr&gt;&lt;m:t&gt;k&lt;/m:t&gt;&lt;/m:r&gt;&lt;/m:num&gt;&lt;m:den&gt;&lt;m:r&gt;&lt;w:rPr&gt;&lt;w:rFonts w:ascii=&quot;Cambria Math&quot; w:h-ansi=&quot;Cambria Math&quot;/&gt;&lt;wx:font wx:val=&quot;Cambria Math&quot;/&gt;&lt;w:i/&gt;&lt;w:color w:val=&quot;auto&quot;/&gt;&lt;w:lang w:val=&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865D50">
        <w:rPr>
          <w:iCs/>
          <w:color w:val="auto"/>
        </w:rPr>
        <w:instrText xml:space="preserve"> </w:instrText>
      </w:r>
      <w:r w:rsidRPr="00865D50">
        <w:rPr>
          <w:iCs/>
          <w:color w:val="auto"/>
        </w:rPr>
        <w:fldChar w:fldCharType="separate"/>
      </w:r>
      <w:r w:rsidRPr="00865D50">
        <w:pict>
          <v:shape id="_x0000_i1043" type="#_x0000_t75" style="width:27.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CF3D0F&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CF3D0F&quot;&gt;&lt;m:oMathPara&gt;&lt;m:oMath&gt;&lt;m:r&gt;&lt;w:rPr&gt;&lt;w:rFonts w:ascii=&quot;Cambria Math&quot; w:h-ansi=&quot;Cambria Math&quot;/&gt;&lt;wx:font wx:val=&quot;Cambria Math&quot;/&gt;&lt;w:i/&gt;&lt;w:color w:val=&quot;auto&quot;/&gt;&lt;w:lang w:val=&quot;EN-US&quot; w:bidi=&quot;EN-US&quot;/&gt;&lt;/w:rPr&gt;&lt;m:t&gt;y&lt;/m:t&gt;&lt;/m:r&gt;&lt;m:r&gt;&lt;m:rPr&gt;&lt;m:sty m:val=&quot;p&quot;/&gt;&lt;/m:rPr&gt;&lt;w:rPr&gt;&lt;w:rFonts w:ascii=&quot;Cambria Math&quot;/&gt;&lt;wx:font wx:val=&quot;Cambria Math&quot;/&gt;&lt;w:color w:val=&quot;auto&quot;/&gt;&lt;w:lang w:bidi=&quot;EN-US&quot;/&gt;&lt;/w:rPr&gt;&lt;m:t&gt;=&lt;/m:t&gt;&lt;/m:r&gt;&lt;m:f&gt;&lt;m:fPr&gt;&lt;m:ctrlPr&gt;&lt;w:rPr&gt;&lt;w:rFonts w:ascii=&quot;Cambria Math&quot; w:h-ansi=&quot;Cambria Math&quot;/&gt;&lt;wx:font wx:val=&quot;Cambria Math&quot;/&gt;&lt;w:i-cs/&gt;&lt;w:color w:val=&quot;auto&quot;/&gt;&lt;w:lang w:val=&quot;EN-US&quot; w:bidi=&quot;EN-US&quot;/&gt;&lt;/w:rPr&gt;&lt;/m:ctrlPr&gt;&lt;/m:fPr&gt;&lt;m:num&gt;&lt;m:r&gt;&lt;w:rPr&gt;&lt;w:rFonts w:ascii=&quot;Cambria Math&quot; w:h-ansi=&quot;Cambria Math&quot;/&gt;&lt;wx:font wx:val=&quot;Cambria Math&quot;/&gt;&lt;w:i/&gt;&lt;w:color w:val=&quot;auto&quot;/&gt;&lt;w:lang w:val=&quot;EN-US&quot; w:bidi=&quot;EN-US&quot;/&gt;&lt;/w:rPr&gt;&lt;m:t&gt;k&lt;/m:t&gt;&lt;/m:r&gt;&lt;/m:num&gt;&lt;m:den&gt;&lt;m:r&gt;&lt;w:rPr&gt;&lt;w:rFonts w:ascii=&quot;Cambria Math&quot; w:h-ansi=&quot;Cambria Math&quot;/&gt;&lt;wx:font wx:val=&quot;Cambria Math&quot;/&gt;&lt;w:i/&gt;&lt;w:color w:val=&quot;auto&quot;/&gt;&lt;w:lang w:val=&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865D50">
        <w:rPr>
          <w:iCs/>
          <w:color w:val="auto"/>
        </w:rPr>
        <w:fldChar w:fldCharType="end"/>
      </w:r>
      <w:r w:rsidRPr="00E118C5">
        <w:rPr>
          <w:i/>
          <w:iCs/>
          <w:color w:val="auto"/>
        </w:rPr>
        <w:t xml:space="preserve">, </w:t>
      </w:r>
      <w:r w:rsidRPr="00865D50">
        <w:rPr>
          <w:iCs/>
          <w:color w:val="auto"/>
        </w:rPr>
        <w:fldChar w:fldCharType="begin"/>
      </w:r>
      <w:r w:rsidRPr="00865D50">
        <w:rPr>
          <w:iCs/>
          <w:color w:val="auto"/>
        </w:rPr>
        <w:instrText xml:space="preserve"> QUOTE </w:instrText>
      </w:r>
      <w:r w:rsidRPr="00865D50">
        <w:pict>
          <v:shape id="_x0000_i1044"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D3A27&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CD3A27&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865D50">
        <w:rPr>
          <w:iCs/>
          <w:color w:val="auto"/>
        </w:rPr>
        <w:instrText xml:space="preserve"> </w:instrText>
      </w:r>
      <w:r w:rsidRPr="00865D50">
        <w:rPr>
          <w:iCs/>
          <w:color w:val="auto"/>
        </w:rPr>
        <w:fldChar w:fldCharType="separate"/>
      </w:r>
      <w:r w:rsidRPr="00865D50">
        <w:pict>
          <v:shape id="_x0000_i1045"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D3A27&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CD3A27&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865D50">
        <w:rPr>
          <w:iCs/>
          <w:color w:val="auto"/>
        </w:rPr>
        <w:fldChar w:fldCharType="end"/>
      </w:r>
      <w:r w:rsidRPr="00E118C5">
        <w:rPr>
          <w:i/>
          <w:iCs/>
          <w:color w:val="auto"/>
        </w:rPr>
        <w:t>,</w:t>
      </w:r>
    </w:p>
    <w:p w:rsidR="00E57B0A" w:rsidRPr="00E118C5" w:rsidRDefault="00E57B0A" w:rsidP="00820F84">
      <w:pPr>
        <w:pStyle w:val="11"/>
        <w:spacing w:line="240" w:lineRule="auto"/>
        <w:jc w:val="both"/>
        <w:rPr>
          <w:color w:val="auto"/>
        </w:rPr>
      </w:pPr>
      <w:r w:rsidRPr="00865D50">
        <w:rPr>
          <w:color w:val="auto"/>
        </w:rPr>
        <w:fldChar w:fldCharType="begin"/>
      </w:r>
      <w:r w:rsidRPr="00865D50">
        <w:rPr>
          <w:color w:val="auto"/>
        </w:rPr>
        <w:instrText xml:space="preserve"> QUOTE </w:instrText>
      </w:r>
      <w:r w:rsidRPr="00865D50">
        <w:pict>
          <v:shape id="_x0000_i1046"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3357&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713357&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865D50">
        <w:rPr>
          <w:color w:val="auto"/>
        </w:rPr>
        <w:instrText xml:space="preserve"> </w:instrText>
      </w:r>
      <w:r w:rsidRPr="00865D50">
        <w:rPr>
          <w:color w:val="auto"/>
        </w:rPr>
        <w:fldChar w:fldCharType="separate"/>
      </w:r>
      <w:r w:rsidRPr="00865D50">
        <w:pict>
          <v:shape id="_x0000_i1047"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3357&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713357&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865D50">
        <w:rPr>
          <w:color w:val="auto"/>
        </w:rPr>
        <w:fldChar w:fldCharType="end"/>
      </w:r>
      <w:r w:rsidRPr="00E118C5">
        <w:rPr>
          <w:color w:val="auto"/>
        </w:rPr>
        <w:t xml:space="preserve">, </w:t>
      </w:r>
      <w:r w:rsidRPr="00865D50">
        <w:rPr>
          <w:color w:val="auto"/>
        </w:rPr>
        <w:fldChar w:fldCharType="begin"/>
      </w:r>
      <w:r w:rsidRPr="00865D50">
        <w:rPr>
          <w:color w:val="auto"/>
        </w:rPr>
        <w:instrText xml:space="preserve"> QUOTE </w:instrText>
      </w:r>
      <w:r w:rsidRPr="00865D50">
        <w:pict>
          <v:shape id="_x0000_i1048"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22CC&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8322CC&quot;&gt;&lt;m:oMathPara&gt;&lt;m:oMath&gt;&lt;m:r&gt;&lt;w:rPr&gt;&lt;w:rFonts w:ascii=&quot;Cambria Math&quot; w:h-ansi=&quot;Cambria Math&quot;/&gt;&lt;wx:font wx:val=&quot;Cambria Math&quot;/&gt;&lt;w:i/&gt;&lt;w:color w:val=&quot;auto&quot;/&gt;&lt;/w:rPr&gt;&lt;m:t&gt;y&lt;/m:t&gt;&lt;/m:r&gt;&lt;m:r&gt;&lt;w:rPr&gt;&lt;w:rFonts w:ascii=&quot;Cambria Math&quot;/&gt;&lt;wx:font wx:val=&quot;Cambria Math&quot;/&gt;&lt;w:i/&gt;&lt;w:color w:val=&quot;auto&quot;/&gt;&lt;/w:rPr&gt;&lt;m:t&gt;=&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865D50">
        <w:rPr>
          <w:color w:val="auto"/>
        </w:rPr>
        <w:instrText xml:space="preserve"> </w:instrText>
      </w:r>
      <w:r w:rsidRPr="00865D50">
        <w:rPr>
          <w:color w:val="auto"/>
        </w:rPr>
        <w:fldChar w:fldCharType="separate"/>
      </w:r>
      <w:r w:rsidRPr="00865D50">
        <w:pict>
          <v:shape id="_x0000_i1049"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22CC&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8322CC&quot;&gt;&lt;m:oMathPara&gt;&lt;m:oMath&gt;&lt;m:r&gt;&lt;w:rPr&gt;&lt;w:rFonts w:ascii=&quot;Cambria Math&quot; w:h-ansi=&quot;Cambria Math&quot;/&gt;&lt;wx:font wx:val=&quot;Cambria Math&quot;/&gt;&lt;w:i/&gt;&lt;w:color w:val=&quot;auto&quot;/&gt;&lt;/w:rPr&gt;&lt;m:t&gt;y&lt;/m:t&gt;&lt;/m:r&gt;&lt;m:r&gt;&lt;w:rPr&gt;&lt;w:rFonts w:ascii=&quot;Cambria Math&quot;/&gt;&lt;wx:font wx:val=&quot;Cambria Math&quot;/&gt;&lt;w:i/&gt;&lt;w:color w:val=&quot;auto&quot;/&gt;&lt;/w:rPr&gt;&lt;m:t&gt;=&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865D50">
        <w:rPr>
          <w:color w:val="auto"/>
        </w:rPr>
        <w:fldChar w:fldCharType="end"/>
      </w:r>
      <w:r w:rsidRPr="00E118C5">
        <w:rPr>
          <w:color w:val="auto"/>
        </w:rPr>
        <w:t>, ; описывать свойства числовой функции по её графику.</w:t>
      </w:r>
    </w:p>
    <w:p w:rsidR="00E57B0A" w:rsidRPr="00E118C5" w:rsidRDefault="00E57B0A" w:rsidP="00820F84">
      <w:pPr>
        <w:pStyle w:val="aa"/>
        <w:jc w:val="both"/>
        <w:rPr>
          <w:rFonts w:ascii="Times New Roman" w:hAnsi="Times New Roman" w:cs="Times New Roman"/>
        </w:rPr>
      </w:pPr>
      <w:bookmarkStart w:id="459" w:name="bookmark128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45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9" w:lineRule="auto"/>
        <w:jc w:val="both"/>
        <w:rPr>
          <w:color w:val="auto"/>
        </w:rPr>
      </w:pPr>
      <w:r w:rsidRPr="00E118C5">
        <w:rPr>
          <w:b/>
          <w:bCs/>
          <w:i/>
          <w:iCs/>
          <w:color w:val="auto"/>
        </w:rPr>
        <w:t>Числа и вычисления</w:t>
      </w:r>
    </w:p>
    <w:p w:rsidR="00E57B0A" w:rsidRPr="00E118C5" w:rsidRDefault="00E57B0A" w:rsidP="00820F84">
      <w:pPr>
        <w:pStyle w:val="11"/>
        <w:numPr>
          <w:ilvl w:val="0"/>
          <w:numId w:val="208"/>
        </w:numPr>
        <w:spacing w:line="240" w:lineRule="auto"/>
        <w:jc w:val="both"/>
        <w:rPr>
          <w:color w:val="auto"/>
        </w:rPr>
      </w:pPr>
      <w:r w:rsidRPr="00E118C5">
        <w:rPr>
          <w:color w:val="auto"/>
        </w:rPr>
        <w:t>Сравнивать и упорядочивать рациональные и иррациональные числа.</w:t>
      </w:r>
    </w:p>
    <w:p w:rsidR="00E57B0A" w:rsidRPr="00E118C5" w:rsidRDefault="00E57B0A" w:rsidP="00820F84">
      <w:pPr>
        <w:pStyle w:val="11"/>
        <w:numPr>
          <w:ilvl w:val="0"/>
          <w:numId w:val="208"/>
        </w:numPr>
        <w:spacing w:line="240" w:lineRule="auto"/>
        <w:jc w:val="both"/>
        <w:rPr>
          <w:color w:val="auto"/>
        </w:rPr>
      </w:pPr>
      <w:r w:rsidRPr="00E118C5">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57B0A" w:rsidRPr="00E118C5" w:rsidRDefault="00E57B0A" w:rsidP="00820F84">
      <w:pPr>
        <w:pStyle w:val="11"/>
        <w:numPr>
          <w:ilvl w:val="0"/>
          <w:numId w:val="208"/>
        </w:numPr>
        <w:spacing w:line="240" w:lineRule="auto"/>
        <w:jc w:val="both"/>
        <w:rPr>
          <w:color w:val="auto"/>
        </w:rPr>
      </w:pPr>
      <w:r w:rsidRPr="00E118C5">
        <w:rPr>
          <w:color w:val="auto"/>
        </w:rPr>
        <w:t>Находить значения степеней с целыми показателями и корней; вычислять значения числовых выражений.</w:t>
      </w:r>
    </w:p>
    <w:p w:rsidR="00E57B0A" w:rsidRPr="00E118C5" w:rsidRDefault="00E57B0A" w:rsidP="00820F84">
      <w:pPr>
        <w:pStyle w:val="11"/>
        <w:numPr>
          <w:ilvl w:val="0"/>
          <w:numId w:val="208"/>
        </w:numPr>
        <w:spacing w:after="60" w:line="240" w:lineRule="auto"/>
        <w:jc w:val="both"/>
        <w:rPr>
          <w:color w:val="auto"/>
        </w:rPr>
      </w:pPr>
      <w:r w:rsidRPr="00E118C5">
        <w:rPr>
          <w:color w:val="auto"/>
        </w:rPr>
        <w:t>Округлять действительные числа, выполнять прикидку результата вычислений, оценку числовых выражений.</w:t>
      </w:r>
    </w:p>
    <w:p w:rsidR="00E57B0A" w:rsidRPr="00E118C5" w:rsidRDefault="00E57B0A" w:rsidP="00820F84">
      <w:pPr>
        <w:pStyle w:val="11"/>
        <w:spacing w:line="259" w:lineRule="auto"/>
        <w:jc w:val="both"/>
        <w:rPr>
          <w:color w:val="auto"/>
        </w:rPr>
      </w:pPr>
      <w:r w:rsidRPr="00E118C5">
        <w:rPr>
          <w:b/>
          <w:bCs/>
          <w:i/>
          <w:iCs/>
          <w:color w:val="auto"/>
        </w:rPr>
        <w:t>Уравнения и неравенства</w:t>
      </w:r>
    </w:p>
    <w:p w:rsidR="00E57B0A" w:rsidRPr="00E118C5" w:rsidRDefault="00E57B0A" w:rsidP="00820F84">
      <w:pPr>
        <w:pStyle w:val="11"/>
        <w:numPr>
          <w:ilvl w:val="0"/>
          <w:numId w:val="209"/>
        </w:numPr>
        <w:spacing w:line="240" w:lineRule="auto"/>
        <w:jc w:val="both"/>
        <w:rPr>
          <w:color w:val="auto"/>
        </w:rPr>
      </w:pPr>
      <w:r w:rsidRPr="00E118C5">
        <w:rPr>
          <w:color w:val="auto"/>
        </w:rPr>
        <w:t>Решать линейные и квадратные уравнения, уравнения, сводящиеся к ним, простейшие дробно-рациональные уравнения.</w:t>
      </w:r>
    </w:p>
    <w:p w:rsidR="00E57B0A" w:rsidRPr="00E118C5" w:rsidRDefault="00E57B0A" w:rsidP="00820F84">
      <w:pPr>
        <w:pStyle w:val="11"/>
        <w:numPr>
          <w:ilvl w:val="0"/>
          <w:numId w:val="209"/>
        </w:numPr>
        <w:spacing w:line="240" w:lineRule="auto"/>
        <w:jc w:val="both"/>
        <w:rPr>
          <w:color w:val="auto"/>
        </w:rPr>
      </w:pPr>
      <w:r w:rsidRPr="00E118C5">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E57B0A" w:rsidRPr="00E118C5" w:rsidRDefault="00E57B0A" w:rsidP="00820F84">
      <w:pPr>
        <w:pStyle w:val="11"/>
        <w:numPr>
          <w:ilvl w:val="0"/>
          <w:numId w:val="209"/>
        </w:numPr>
        <w:spacing w:line="240" w:lineRule="auto"/>
        <w:jc w:val="both"/>
        <w:rPr>
          <w:color w:val="auto"/>
        </w:rPr>
      </w:pPr>
      <w:r w:rsidRPr="00E118C5">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E57B0A" w:rsidRPr="00E118C5" w:rsidRDefault="00E57B0A" w:rsidP="00820F84">
      <w:pPr>
        <w:pStyle w:val="11"/>
        <w:numPr>
          <w:ilvl w:val="0"/>
          <w:numId w:val="209"/>
        </w:numPr>
        <w:spacing w:line="240" w:lineRule="auto"/>
        <w:jc w:val="both"/>
        <w:rPr>
          <w:color w:val="auto"/>
        </w:rPr>
      </w:pPr>
      <w:r w:rsidRPr="00E118C5">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E57B0A" w:rsidRPr="00E118C5" w:rsidRDefault="00E57B0A" w:rsidP="00820F84">
      <w:pPr>
        <w:pStyle w:val="11"/>
        <w:numPr>
          <w:ilvl w:val="0"/>
          <w:numId w:val="209"/>
        </w:numPr>
        <w:spacing w:line="240" w:lineRule="auto"/>
        <w:jc w:val="both"/>
        <w:rPr>
          <w:color w:val="auto"/>
        </w:rPr>
      </w:pPr>
      <w:r w:rsidRPr="00E118C5">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57B0A" w:rsidRPr="00E118C5" w:rsidRDefault="00E57B0A" w:rsidP="00820F84">
      <w:pPr>
        <w:pStyle w:val="11"/>
        <w:numPr>
          <w:ilvl w:val="0"/>
          <w:numId w:val="209"/>
        </w:numPr>
        <w:spacing w:line="240" w:lineRule="auto"/>
        <w:jc w:val="both"/>
        <w:rPr>
          <w:color w:val="auto"/>
        </w:rPr>
      </w:pPr>
      <w:r w:rsidRPr="00E118C5">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57B0A" w:rsidRPr="00E118C5" w:rsidRDefault="00E57B0A" w:rsidP="00820F84">
      <w:pPr>
        <w:pStyle w:val="11"/>
        <w:numPr>
          <w:ilvl w:val="0"/>
          <w:numId w:val="209"/>
        </w:numPr>
        <w:spacing w:after="80" w:line="240" w:lineRule="auto"/>
        <w:jc w:val="both"/>
        <w:rPr>
          <w:color w:val="auto"/>
        </w:rPr>
      </w:pPr>
      <w:r w:rsidRPr="00E118C5">
        <w:rPr>
          <w:color w:val="auto"/>
        </w:rPr>
        <w:t>Использовать неравенства при решении различных задач.</w:t>
      </w:r>
    </w:p>
    <w:p w:rsidR="00E57B0A" w:rsidRPr="00E118C5" w:rsidRDefault="00E57B0A" w:rsidP="00820F84">
      <w:pPr>
        <w:pStyle w:val="11"/>
        <w:spacing w:line="240" w:lineRule="auto"/>
        <w:ind w:firstLine="160"/>
        <w:jc w:val="both"/>
        <w:rPr>
          <w:color w:val="auto"/>
        </w:rPr>
      </w:pPr>
      <w:r w:rsidRPr="00E118C5">
        <w:rPr>
          <w:b/>
          <w:bCs/>
          <w:i/>
          <w:iCs/>
          <w:color w:val="auto"/>
        </w:rPr>
        <w:t>Функции</w:t>
      </w:r>
    </w:p>
    <w:p w:rsidR="00E57B0A" w:rsidRPr="00E118C5" w:rsidRDefault="00E57B0A" w:rsidP="00820F84">
      <w:pPr>
        <w:pStyle w:val="11"/>
        <w:numPr>
          <w:ilvl w:val="0"/>
          <w:numId w:val="210"/>
        </w:numPr>
        <w:spacing w:line="240" w:lineRule="auto"/>
        <w:ind w:left="714" w:hanging="357"/>
        <w:jc w:val="both"/>
        <w:rPr>
          <w:color w:val="auto"/>
        </w:rPr>
      </w:pPr>
      <w:r w:rsidRPr="00E118C5">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w:r w:rsidRPr="00865D50">
        <w:rPr>
          <w:iCs/>
          <w:color w:val="auto"/>
        </w:rPr>
        <w:fldChar w:fldCharType="begin"/>
      </w:r>
      <w:r w:rsidRPr="00865D50">
        <w:rPr>
          <w:iCs/>
          <w:color w:val="auto"/>
        </w:rPr>
        <w:instrText xml:space="preserve"> QUOTE </w:instrText>
      </w:r>
      <w:r w:rsidRPr="00865D50">
        <w:pict>
          <v:shape id="_x0000_i1050" type="#_x0000_t75" style="width: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741B4&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F741B4&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r&gt;&lt;m:rPr&gt;&lt;m:sty m:val=&quot;p&quot;/&gt;&lt;/m:rPr&gt;&lt;w:rPr&gt;&lt;w:rFonts w:ascii=&quot;Cambria Math&quot;/&gt;&lt;wx:font wx:val=&quot;Cambria Math&quot;/&gt;&lt;w:color w:val=&quot;auto&quot;/&gt;&lt;/w:rPr&gt;&lt;m:t&gt;k&lt;/m:t&gt;&lt;/m:r&gt;&lt;m:r&gt;&lt;m:rPr&gt;&lt;m:sty m:val=&quot;p&quot;/&gt;&lt;/m:rPr&gt;&lt;w:rPr&gt;&lt;w:rFonts w:ascii=&quot;Cambria Math&quot;/&gt;&lt;wx:font wx:val=&quot;Cambria Math&quot;/&gt;&lt;w:color w:val=&quot;auto&quot;/&gt;&lt;w:lang w:val=&quot;EN-US&quot; w:bidi=&quot;EN-US&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865D50">
        <w:rPr>
          <w:iCs/>
          <w:color w:val="auto"/>
        </w:rPr>
        <w:instrText xml:space="preserve"> </w:instrText>
      </w:r>
      <w:r w:rsidRPr="00865D50">
        <w:rPr>
          <w:iCs/>
          <w:color w:val="auto"/>
        </w:rPr>
        <w:fldChar w:fldCharType="separate"/>
      </w:r>
      <w:r w:rsidRPr="00865D50">
        <w:pict>
          <v:shape id="_x0000_i1051" type="#_x0000_t75" style="width: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741B4&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F741B4&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r&gt;&lt;m:rPr&gt;&lt;m:sty m:val=&quot;p&quot;/&gt;&lt;/m:rPr&gt;&lt;w:rPr&gt;&lt;w:rFonts w:ascii=&quot;Cambria Math&quot;/&gt;&lt;wx:font wx:val=&quot;Cambria Math&quot;/&gt;&lt;w:color w:val=&quot;auto&quot;/&gt;&lt;/w:rPr&gt;&lt;m:t&gt;k&lt;/m:t&gt;&lt;/m:r&gt;&lt;m:r&gt;&lt;m:rPr&gt;&lt;m:sty m:val=&quot;p&quot;/&gt;&lt;/m:rPr&gt;&lt;w:rPr&gt;&lt;w:rFonts w:ascii=&quot;Cambria Math&quot;/&gt;&lt;wx:font wx:val=&quot;Cambria Math&quot;/&gt;&lt;w:color w:val=&quot;auto&quot;/&gt;&lt;w:lang w:val=&quot;EN-US&quot; w:bidi=&quot;EN-US&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865D50">
        <w:rPr>
          <w:iCs/>
          <w:color w:val="auto"/>
        </w:rPr>
        <w:fldChar w:fldCharType="end"/>
      </w:r>
      <w:r w:rsidRPr="00E118C5">
        <w:rPr>
          <w:i/>
          <w:iCs/>
          <w:color w:val="auto"/>
        </w:rPr>
        <w:t xml:space="preserve">, </w:t>
      </w:r>
      <w:r w:rsidRPr="00865D50">
        <w:rPr>
          <w:iCs/>
          <w:color w:val="auto"/>
        </w:rPr>
        <w:fldChar w:fldCharType="begin"/>
      </w:r>
      <w:r w:rsidRPr="00865D50">
        <w:rPr>
          <w:iCs/>
          <w:color w:val="auto"/>
        </w:rPr>
        <w:instrText xml:space="preserve"> QUOTE </w:instrText>
      </w:r>
      <w:r w:rsidRPr="00865D50">
        <w:pict>
          <v:shape id="_x0000_i1052" type="#_x0000_t75" style="width:5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47E5&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7547E5&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r&gt;&lt;m:rPr&gt;&lt;m:sty m:val=&quot;p&quot;/&gt;&lt;/m:rPr&gt;&lt;w:rPr&gt;&lt;w:rFonts w:ascii=&quot;Cambria Math&quot;/&gt;&lt;wx:font wx:val=&quot;Cambria Math&quot;/&gt;&lt;w:color w:val=&quot;auto&quot;/&gt;&lt;/w:rPr&gt;&lt;m:t&gt;k&lt;/m:t&gt;&lt;/m:r&gt;&lt;m:r&gt;&lt;m:rPr&gt;&lt;m:sty m:val=&quot;p&quot;/&gt;&lt;/m:rPr&gt;&lt;w:rPr&gt;&lt;w:rFonts w:ascii=&quot;Cambria Math&quot;/&gt;&lt;wx:font wx:val=&quot;Cambria Math&quot;/&gt;&lt;w:color w:val=&quot;auto&quot;/&gt;&lt;w:lang w:val=&quot;EN-US&quot; w:bidi=&quot;EN-US&quot;/&gt;&lt;/w:rPr&gt;&lt;m:t&gt;x&lt;/m:t&gt;&lt;/m:r&gt;&lt;m:r&gt;&lt;m:rPr&gt;&lt;m:sty m:val=&quot;p&quot;/&gt;&lt;/m:rPr&gt;&lt;w:rPr&gt;&lt;w:rFonts w:ascii=&quot;Cambria Math&quot;/&gt;&lt;wx:font wx:val=&quot;Cambria Math&quot;/&gt;&lt;w:color w:val=&quot;auto&quot;/&gt;&lt;w:lang w:bidi=&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865D50">
        <w:rPr>
          <w:iCs/>
          <w:color w:val="auto"/>
        </w:rPr>
        <w:instrText xml:space="preserve"> </w:instrText>
      </w:r>
      <w:r w:rsidRPr="00865D50">
        <w:rPr>
          <w:iCs/>
          <w:color w:val="auto"/>
        </w:rPr>
        <w:fldChar w:fldCharType="separate"/>
      </w:r>
      <w:r w:rsidRPr="00865D50">
        <w:pict>
          <v:shape id="_x0000_i1053" type="#_x0000_t75" style="width:5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47E5&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7547E5&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r&gt;&lt;m:rPr&gt;&lt;m:sty m:val=&quot;p&quot;/&gt;&lt;/m:rPr&gt;&lt;w:rPr&gt;&lt;w:rFonts w:ascii=&quot;Cambria Math&quot;/&gt;&lt;wx:font wx:val=&quot;Cambria Math&quot;/&gt;&lt;w:color w:val=&quot;auto&quot;/&gt;&lt;/w:rPr&gt;&lt;m:t&gt;k&lt;/m:t&gt;&lt;/m:r&gt;&lt;m:r&gt;&lt;m:rPr&gt;&lt;m:sty m:val=&quot;p&quot;/&gt;&lt;/m:rPr&gt;&lt;w:rPr&gt;&lt;w:rFonts w:ascii=&quot;Cambria Math&quot;/&gt;&lt;wx:font wx:val=&quot;Cambria Math&quot;/&gt;&lt;w:color w:val=&quot;auto&quot;/&gt;&lt;w:lang w:val=&quot;EN-US&quot; w:bidi=&quot;EN-US&quot;/&gt;&lt;/w:rPr&gt;&lt;m:t&gt;x&lt;/m:t&gt;&lt;/m:r&gt;&lt;m:r&gt;&lt;m:rPr&gt;&lt;m:sty m:val=&quot;p&quot;/&gt;&lt;/m:rPr&gt;&lt;w:rPr&gt;&lt;w:rFonts w:ascii=&quot;Cambria Math&quot;/&gt;&lt;wx:font wx:val=&quot;Cambria Math&quot;/&gt;&lt;w:color w:val=&quot;auto&quot;/&gt;&lt;w:lang w:bidi=&quot;EN-US&quot;/&gt;&lt;/w:rPr&gt;&lt;m:t&gt;+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865D50">
        <w:rPr>
          <w:iCs/>
          <w:color w:val="auto"/>
        </w:rPr>
        <w:fldChar w:fldCharType="end"/>
      </w:r>
      <w:r w:rsidRPr="00E118C5">
        <w:rPr>
          <w:i/>
          <w:iCs/>
          <w:color w:val="auto"/>
        </w:rPr>
        <w:t>,</w:t>
      </w:r>
      <w:r w:rsidRPr="00865D50">
        <w:rPr>
          <w:iCs/>
          <w:color w:val="auto"/>
        </w:rPr>
        <w:fldChar w:fldCharType="begin"/>
      </w:r>
      <w:r w:rsidRPr="00865D50">
        <w:rPr>
          <w:iCs/>
          <w:color w:val="auto"/>
        </w:rPr>
        <w:instrText xml:space="preserve"> QUOTE </w:instrText>
      </w:r>
      <w:r w:rsidRPr="00865D50">
        <w:pict>
          <v:shape id="_x0000_i1054" type="#_x0000_t75" style="width:30.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3608&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F23608&quot;&gt;&lt;m:oMathPara&gt;&lt;m:oMath&gt;&lt;m:r&gt;&lt;w:rPr&gt;&lt;w:rFonts w:ascii=&quot;Cambria Math&quot;/&gt;&lt;wx:font wx:val=&quot;Cambria Math&quot;/&gt;&lt;w:i/&gt;&lt;w:color w:val=&quot;auto&quot;/&gt;&lt;w:lang w:bidi=&quot;EN-US&quot;/&gt;&lt;/w:rPr&gt;&lt;m:t&gt; &lt;/m:t&gt;&lt;/m:r&gt;&lt;m:r&gt;&lt;w:rPr&gt;&lt;w:rFonts w:ascii=&quot;Cambria Math&quot; w:h-ansi=&quot;Cambria Math&quot;/&gt;&lt;wx:font wx:val=&quot;Cambria Math&quot;/&gt;&lt;w:i/&gt;&lt;w:color w:val=&quot;auto&quot;/&gt;&lt;w:lang w:val=&quot;EN-US&quot; w:bidi=&quot;EN-US&quot;/&gt;&lt;/w:rPr&gt;&lt;m:t&gt;y&lt;/m:t&gt;&lt;/m:r&gt;&lt;m:r&gt;&lt;m:rPr&gt;&lt;m:sty m:val=&quot;p&quot;/&gt;&lt;/m:rPr&gt;&lt;w:rPr&gt;&lt;w:rFonts w:ascii=&quot;Cambria Math&quot;/&gt;&lt;wx:font wx:val=&quot;Cambria Math&quot;/&gt;&lt;w:color w:val=&quot;auto&quot;/&gt;&lt;w:lang w:bidi=&quot;EN-US&quot;/&gt;&lt;/w:rPr&gt;&lt;m:t&gt;=&lt;/m:t&gt;&lt;/m:r&gt;&lt;m:f&gt;&lt;m:fPr&gt;&lt;m:ctrlPr&gt;&lt;w:rPr&gt;&lt;w:rFonts w:ascii=&quot;Cambria Math&quot; w:h-ansi=&quot;Cambria Math&quot;/&gt;&lt;wx:font wx:val=&quot;Cambria Math&quot;/&gt;&lt;w:i-cs/&gt;&lt;w:color w:val=&quot;auto&quot;/&gt;&lt;w:lang w:val=&quot;EN-US&quot; w:bidi=&quot;EN-US&quot;/&gt;&lt;/w:rPr&gt;&lt;/m:ctrlPr&gt;&lt;/m:fPr&gt;&lt;m:num&gt;&lt;m:r&gt;&lt;w:rPr&gt;&lt;w:rFonts w:ascii=&quot;Cambria Math&quot; w:h-ansi=&quot;Cambria Math&quot;/&gt;&lt;wx:font wx:val=&quot;Cambria Math&quot;/&gt;&lt;w:i/&gt;&lt;w:color w:val=&quot;auto&quot;/&gt;&lt;w:lang w:val=&quot;EN-US&quot; w:bidi=&quot;EN-US&quot;/&gt;&lt;/w:rPr&gt;&lt;m:t&gt;k&lt;/m:t&gt;&lt;/m:r&gt;&lt;/m:num&gt;&lt;m:den&gt;&lt;m:r&gt;&lt;w:rPr&gt;&lt;w:rFonts w:ascii=&quot;Cambria Math&quot; w:h-ansi=&quot;Cambria Math&quot;/&gt;&lt;wx:font wx:val=&quot;Cambria Math&quot;/&gt;&lt;w:i/&gt;&lt;w:color w:val=&quot;auto&quot;/&gt;&lt;w:lang w:val=&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865D50">
        <w:rPr>
          <w:iCs/>
          <w:color w:val="auto"/>
        </w:rPr>
        <w:instrText xml:space="preserve"> </w:instrText>
      </w:r>
      <w:r w:rsidRPr="00865D50">
        <w:rPr>
          <w:iCs/>
          <w:color w:val="auto"/>
        </w:rPr>
        <w:fldChar w:fldCharType="separate"/>
      </w:r>
      <w:r w:rsidRPr="00865D50">
        <w:pict>
          <v:shape id="_x0000_i1055" type="#_x0000_t75" style="width:30.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3608&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F23608&quot;&gt;&lt;m:oMathPara&gt;&lt;m:oMath&gt;&lt;m:r&gt;&lt;w:rPr&gt;&lt;w:rFonts w:ascii=&quot;Cambria Math&quot;/&gt;&lt;wx:font wx:val=&quot;Cambria Math&quot;/&gt;&lt;w:i/&gt;&lt;w:color w:val=&quot;auto&quot;/&gt;&lt;w:lang w:bidi=&quot;EN-US&quot;/&gt;&lt;/w:rPr&gt;&lt;m:t&gt; &lt;/m:t&gt;&lt;/m:r&gt;&lt;m:r&gt;&lt;w:rPr&gt;&lt;w:rFonts w:ascii=&quot;Cambria Math&quot; w:h-ansi=&quot;Cambria Math&quot;/&gt;&lt;wx:font wx:val=&quot;Cambria Math&quot;/&gt;&lt;w:i/&gt;&lt;w:color w:val=&quot;auto&quot;/&gt;&lt;w:lang w:val=&quot;EN-US&quot; w:bidi=&quot;EN-US&quot;/&gt;&lt;/w:rPr&gt;&lt;m:t&gt;y&lt;/m:t&gt;&lt;/m:r&gt;&lt;m:r&gt;&lt;m:rPr&gt;&lt;m:sty m:val=&quot;p&quot;/&gt;&lt;/m:rPr&gt;&lt;w:rPr&gt;&lt;w:rFonts w:ascii=&quot;Cambria Math&quot;/&gt;&lt;wx:font wx:val=&quot;Cambria Math&quot;/&gt;&lt;w:color w:val=&quot;auto&quot;/&gt;&lt;w:lang w:bidi=&quot;EN-US&quot;/&gt;&lt;/w:rPr&gt;&lt;m:t&gt;=&lt;/m:t&gt;&lt;/m:r&gt;&lt;m:f&gt;&lt;m:fPr&gt;&lt;m:ctrlPr&gt;&lt;w:rPr&gt;&lt;w:rFonts w:ascii=&quot;Cambria Math&quot; w:h-ansi=&quot;Cambria Math&quot;/&gt;&lt;wx:font wx:val=&quot;Cambria Math&quot;/&gt;&lt;w:i-cs/&gt;&lt;w:color w:val=&quot;auto&quot;/&gt;&lt;w:lang w:val=&quot;EN-US&quot; w:bidi=&quot;EN-US&quot;/&gt;&lt;/w:rPr&gt;&lt;/m:ctrlPr&gt;&lt;/m:fPr&gt;&lt;m:num&gt;&lt;m:r&gt;&lt;w:rPr&gt;&lt;w:rFonts w:ascii=&quot;Cambria Math&quot; w:h-ansi=&quot;Cambria Math&quot;/&gt;&lt;wx:font wx:val=&quot;Cambria Math&quot;/&gt;&lt;w:i/&gt;&lt;w:color w:val=&quot;auto&quot;/&gt;&lt;w:lang w:val=&quot;EN-US&quot; w:bidi=&quot;EN-US&quot;/&gt;&lt;/w:rPr&gt;&lt;m:t&gt;k&lt;/m:t&gt;&lt;/m:r&gt;&lt;/m:num&gt;&lt;m:den&gt;&lt;m:r&gt;&lt;w:rPr&gt;&lt;w:rFonts w:ascii=&quot;Cambria Math&quot; w:h-ansi=&quot;Cambria Math&quot;/&gt;&lt;wx:font wx:val=&quot;Cambria Math&quot;/&gt;&lt;w:i/&gt;&lt;w:color w:val=&quot;auto&quot;/&gt;&lt;w:lang w:val=&quot;EN-US&quot; w:bidi=&quot;EN-US&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865D50">
        <w:rPr>
          <w:iCs/>
          <w:color w:val="auto"/>
        </w:rPr>
        <w:fldChar w:fldCharType="end"/>
      </w:r>
      <w:r w:rsidRPr="00E118C5">
        <w:rPr>
          <w:i/>
          <w:iCs/>
          <w:color w:val="auto"/>
        </w:rPr>
        <w:t xml:space="preserve">, </w:t>
      </w:r>
      <w:r w:rsidRPr="00E118C5">
        <w:rPr>
          <w:color w:val="auto"/>
        </w:rPr>
        <w:br/>
      </w:r>
      <w:r w:rsidRPr="00865D50">
        <w:rPr>
          <w:iCs/>
          <w:color w:val="auto"/>
        </w:rPr>
        <w:fldChar w:fldCharType="begin"/>
      </w:r>
      <w:r w:rsidRPr="00865D50">
        <w:rPr>
          <w:iCs/>
          <w:color w:val="auto"/>
        </w:rPr>
        <w:instrText xml:space="preserve"> QUOTE </w:instrText>
      </w:r>
      <w:r w:rsidRPr="00865D50">
        <w:pict>
          <v:shape id="_x0000_i1056" type="#_x0000_t75" style="width:8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B70E6&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7B70E6&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ax&lt;/m:t&gt;&lt;/m:r&gt;&lt;/m:e&gt;&lt;m:sup&gt;&lt;m:r&gt;&lt;w:rPr&gt;&lt;w:rFonts w:ascii=&quot;Cambria Math&quot;/&gt;&lt;wx:font wx:val=&quot;Cambria Math&quot;/&gt;&lt;w:i/&gt;&lt;w:color w:val=&quot;auto&quot;/&gt;&lt;w:lang w:bidi=&quot;EN-US&quot;/&gt;&lt;/w:rPr&gt;&lt;m:t&gt;3&lt;/m:t&gt;&lt;/m:r&gt;&lt;/m:sup&gt;&lt;/m:sSup&gt;&lt;m:r&gt;&lt;w:rPr&gt;&lt;w:rFonts w:ascii=&quot;Cambria Math&quot;/&gt;&lt;wx:font wx:val=&quot;Cambria Math&quot;/&gt;&lt;w:i/&gt;&lt;w:color w:val=&quot;auto&quot;/&gt;&lt;w:lang w:bidi=&quot;EN-US&quot;/&gt;&lt;/w:rPr&gt;&lt;m:t&gt;+&lt;/m:t&gt;&lt;/m:r&gt;&lt;m:r&gt;&lt;w:rPr&gt;&lt;w:rFonts w:ascii=&quot;Cambria Math&quot; w:h-ansi=&quot;Cambria Math&quot;/&gt;&lt;wx:font wx:val=&quot;Cambria Math&quot;/&gt;&lt;w:i/&gt;&lt;w:color w:val=&quot;auto&quot;/&gt;&lt;w:lang w:val=&quot;EN-US&quot; w:bidi=&quot;EN-US&quot;/&gt;&lt;/w:rPr&gt;&lt;m:t&gt;bx&lt;/m:t&gt;&lt;/m:r&gt;&lt;m:r&gt;&lt;w:rPr&gt;&lt;w:rFonts w:ascii=&quot;Cambria Math&quot;/&gt;&lt;wx:font wx:val=&quot;Cambria Math&quot;/&gt;&lt;w:i/&gt;&lt;w:color w:val=&quot;auto&quot;/&gt;&lt;w:lang w:bidi=&quot;EN-US&quot;/&gt;&lt;/w:rPr&gt;&lt;m:t&gt;+&lt;/m:t&gt;&lt;/m:r&gt;&lt;m:r&gt;&lt;w:rPr&gt;&lt;w:rFonts w:ascii=&quot;Cambria Math&quot; w:h-ansi=&quot;Cambria Math&quot;/&gt;&lt;wx:font wx:val=&quot;Cambria Math&quot;/&gt;&lt;w:i/&gt;&lt;w:color w:val=&quot;auto&quot;/&gt;&lt;w:lang w:val=&quot;EN-US&quot; w:bidi=&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865D50">
        <w:rPr>
          <w:iCs/>
          <w:color w:val="auto"/>
        </w:rPr>
        <w:instrText xml:space="preserve"> </w:instrText>
      </w:r>
      <w:r w:rsidRPr="00865D50">
        <w:rPr>
          <w:iCs/>
          <w:color w:val="auto"/>
        </w:rPr>
        <w:fldChar w:fldCharType="separate"/>
      </w:r>
      <w:r w:rsidRPr="00865D50">
        <w:pict>
          <v:shape id="_x0000_i1057" type="#_x0000_t75" style="width:85.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B70E6&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7B70E6&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ax&lt;/m:t&gt;&lt;/m:r&gt;&lt;/m:e&gt;&lt;m:sup&gt;&lt;m:r&gt;&lt;w:rPr&gt;&lt;w:rFonts w:ascii=&quot;Cambria Math&quot;/&gt;&lt;wx:font wx:val=&quot;Cambria Math&quot;/&gt;&lt;w:i/&gt;&lt;w:color w:val=&quot;auto&quot;/&gt;&lt;w:lang w:bidi=&quot;EN-US&quot;/&gt;&lt;/w:rPr&gt;&lt;m:t&gt;3&lt;/m:t&gt;&lt;/m:r&gt;&lt;/m:sup&gt;&lt;/m:sSup&gt;&lt;m:r&gt;&lt;w:rPr&gt;&lt;w:rFonts w:ascii=&quot;Cambria Math&quot;/&gt;&lt;wx:font wx:val=&quot;Cambria Math&quot;/&gt;&lt;w:i/&gt;&lt;w:color w:val=&quot;auto&quot;/&gt;&lt;w:lang w:bidi=&quot;EN-US&quot;/&gt;&lt;/w:rPr&gt;&lt;m:t&gt;+&lt;/m:t&gt;&lt;/m:r&gt;&lt;m:r&gt;&lt;w:rPr&gt;&lt;w:rFonts w:ascii=&quot;Cambria Math&quot; w:h-ansi=&quot;Cambria Math&quot;/&gt;&lt;wx:font wx:val=&quot;Cambria Math&quot;/&gt;&lt;w:i/&gt;&lt;w:color w:val=&quot;auto&quot;/&gt;&lt;w:lang w:val=&quot;EN-US&quot; w:bidi=&quot;EN-US&quot;/&gt;&lt;/w:rPr&gt;&lt;m:t&gt;bx&lt;/m:t&gt;&lt;/m:r&gt;&lt;m:r&gt;&lt;w:rPr&gt;&lt;w:rFonts w:ascii=&quot;Cambria Math&quot;/&gt;&lt;wx:font wx:val=&quot;Cambria Math&quot;/&gt;&lt;w:i/&gt;&lt;w:color w:val=&quot;auto&quot;/&gt;&lt;w:lang w:bidi=&quot;EN-US&quot;/&gt;&lt;/w:rPr&gt;&lt;m:t&gt;+&lt;/m:t&gt;&lt;/m:r&gt;&lt;m:r&gt;&lt;w:rPr&gt;&lt;w:rFonts w:ascii=&quot;Cambria Math&quot; w:h-ansi=&quot;Cambria Math&quot;/&gt;&lt;wx:font wx:val=&quot;Cambria Math&quot;/&gt;&lt;w:i/&gt;&lt;w:color w:val=&quot;auto&quot;/&gt;&lt;w:lang w:val=&quot;EN-US&quot; w:bidi=&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865D50">
        <w:rPr>
          <w:iCs/>
          <w:color w:val="auto"/>
        </w:rPr>
        <w:fldChar w:fldCharType="end"/>
      </w:r>
      <w:r w:rsidRPr="00E118C5">
        <w:rPr>
          <w:i/>
          <w:iCs/>
          <w:color w:val="auto"/>
        </w:rPr>
        <w:t xml:space="preserve">, </w:t>
      </w:r>
      <w:r w:rsidRPr="00865D50">
        <w:rPr>
          <w:color w:val="auto"/>
        </w:rPr>
        <w:fldChar w:fldCharType="begin"/>
      </w:r>
      <w:r w:rsidRPr="00865D50">
        <w:rPr>
          <w:color w:val="auto"/>
        </w:rPr>
        <w:instrText xml:space="preserve"> QUOTE </w:instrText>
      </w:r>
      <w:r w:rsidRPr="00865D50">
        <w:pict>
          <v:shape id="_x0000_i1058"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D735A&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2D735A&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865D50">
        <w:rPr>
          <w:color w:val="auto"/>
        </w:rPr>
        <w:instrText xml:space="preserve"> </w:instrText>
      </w:r>
      <w:r w:rsidRPr="00865D50">
        <w:rPr>
          <w:color w:val="auto"/>
        </w:rPr>
        <w:fldChar w:fldCharType="separate"/>
      </w:r>
      <w:r w:rsidRPr="00865D50">
        <w:pict>
          <v:shape id="_x0000_i1059" type="#_x0000_t75" style="width:3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D735A&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2D735A&quot;&gt;&lt;m:oMathPara&gt;&lt;m:oMath&gt;&lt;m:r&gt;&lt;w:rPr&gt;&lt;w:rFonts w:ascii=&quot;Cambria Math&quot; w:h-ansi=&quot;Cambria Math&quot;/&gt;&lt;wx:font wx:val=&quot;Cambria Math&quot;/&gt;&lt;w:i/&gt;&lt;w:color w:val=&quot;auto&quot;/&gt;&lt;w:lang w:val=&quot;EN-US&quot; w:bidi=&quot;EN-US&quot;/&gt;&lt;/w:rPr&gt;&lt;m:t&gt;y&lt;/m:t&gt;&lt;/m:r&gt;&lt;m:r&gt;&lt;w:rPr&gt;&lt;w:rFonts w:ascii=&quot;Cambria Math&quot;/&gt;&lt;wx:font wx:val=&quot;Cambria Math&quot;/&gt;&lt;w:i/&gt;&lt;w:color w:val=&quot;auto&quot;/&gt;&lt;w:lang w:bidi=&quot;EN-US&quot;/&gt;&lt;/w:rPr&gt;&lt;m:t&gt;=&lt;/m:t&gt;&lt;/m:r&gt;&lt;m:sSup&gt;&lt;m:sSupPr&gt;&lt;m:ctrlPr&gt;&lt;w:rPr&gt;&lt;w:rFonts w:ascii=&quot;Cambria Math&quot; w:h-ansi=&quot;Cambria Math&quot;/&gt;&lt;wx:font wx:val=&quot;Cambria Math&quot;/&gt;&lt;w:i-cs/&gt;&lt;w:color w:val=&quot;auto&quot;/&gt;&lt;w:lang w:val=&quot;EN-US&quot; w:bidi=&quot;EN-US&quot;/&gt;&lt;/w:rPr&gt;&lt;/m:ctrlPr&gt;&lt;/m:sSupPr&gt;&lt;m:e&gt;&lt;m:r&gt;&lt;w:rPr&gt;&lt;w:rFonts w:ascii=&quot;Cambria Math&quot; w:h-ansi=&quot;Cambria Math&quot;/&gt;&lt;wx:font wx:val=&quot;Cambria Math&quot;/&gt;&lt;w:i/&gt;&lt;w:color w:val=&quot;auto&quot;/&gt;&lt;w:lang w:val=&quot;EN-US&quot; w:bidi=&quot;EN-US&quot;/&gt;&lt;/w:rPr&gt;&lt;m:t&gt;x&lt;/m:t&gt;&lt;/m:r&gt;&lt;/m:e&gt;&lt;m:sup&gt;&lt;m:r&gt;&lt;w:rPr&gt;&lt;w:rFonts w:ascii=&quot;Cambria Math&quot;/&gt;&lt;wx:font wx:val=&quot;Cambria Math&quot;/&gt;&lt;w:i/&gt;&lt;w:color w:val=&quot;auto&quot;/&gt;&lt;w:lang w:bidi=&quot;EN-US&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865D50">
        <w:rPr>
          <w:color w:val="auto"/>
        </w:rPr>
        <w:fldChar w:fldCharType="end"/>
      </w:r>
      <w:r w:rsidRPr="00E118C5">
        <w:rPr>
          <w:color w:val="auto"/>
        </w:rPr>
        <w:t xml:space="preserve">, </w:t>
      </w:r>
      <w:r w:rsidRPr="00865D50">
        <w:rPr>
          <w:iCs/>
          <w:color w:val="auto"/>
        </w:rPr>
        <w:fldChar w:fldCharType="begin"/>
      </w:r>
      <w:r w:rsidRPr="00865D50">
        <w:rPr>
          <w:iCs/>
          <w:color w:val="auto"/>
        </w:rPr>
        <w:instrText xml:space="preserve"> QUOTE </w:instrText>
      </w:r>
      <w:r w:rsidRPr="00865D50">
        <w:pict>
          <v:shape id="_x0000_i1060"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3E0&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1F33E0&quot;&gt;&lt;m:oMathPara&gt;&lt;m:oMath&gt;&lt;m:r&gt;&lt;w:rPr&gt;&lt;w:rFonts w:ascii=&quot;Cambria Math&quot; w:h-ansi=&quot;Cambria Math&quot;/&gt;&lt;wx:font wx:val=&quot;Cambria Math&quot;/&gt;&lt;w:i/&gt;&lt;w:color w:val=&quot;auto&quot;/&gt;&lt;/w:rPr&gt;&lt;m:t&gt;y&lt;/m:t&gt;&lt;/m:r&gt;&lt;m:r&gt;&lt;w:rPr&gt;&lt;w:rFonts w:ascii=&quot;Cambria Math&quot;/&gt;&lt;wx:font wx:val=&quot;Cambria Math&quot;/&gt;&lt;w:i/&gt;&lt;w:color w:val=&quot;auto&quot;/&gt;&lt;/w:rPr&gt;&lt;m:t&gt;=&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865D50">
        <w:rPr>
          <w:iCs/>
          <w:color w:val="auto"/>
        </w:rPr>
        <w:instrText xml:space="preserve"> </w:instrText>
      </w:r>
      <w:r w:rsidRPr="00865D50">
        <w:rPr>
          <w:iCs/>
          <w:color w:val="auto"/>
        </w:rPr>
        <w:fldChar w:fldCharType="separate"/>
      </w:r>
      <w:r w:rsidRPr="00865D50">
        <w:pict>
          <v:shape id="_x0000_i1061"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982186&quot;/&gt;&lt;wsp:rsid wsp:val=&quot;000008EE&quot;/&gt;&lt;wsp:rsid wsp:val=&quot;00000EA8&quot;/&gt;&lt;wsp:rsid wsp:val=&quot;00005967&quot;/&gt;&lt;wsp:rsid wsp:val=&quot;000146D8&quot;/&gt;&lt;wsp:rsid wsp:val=&quot;00015EBB&quot;/&gt;&lt;wsp:rsid wsp:val=&quot;000242C6&quot;/&gt;&lt;wsp:rsid wsp:val=&quot;00024DF6&quot;/&gt;&lt;wsp:rsid wsp:val=&quot;0002628C&quot;/&gt;&lt;wsp:rsid wsp:val=&quot;00030B7A&quot;/&gt;&lt;wsp:rsid wsp:val=&quot;00033C9B&quot;/&gt;&lt;wsp:rsid wsp:val=&quot;00042B39&quot;/&gt;&lt;wsp:rsid wsp:val=&quot;00046DCF&quot;/&gt;&lt;wsp:rsid wsp:val=&quot;00047424&quot;/&gt;&lt;wsp:rsid wsp:val=&quot;00050BAD&quot;/&gt;&lt;wsp:rsid wsp:val=&quot;0005135C&quot;/&gt;&lt;wsp:rsid wsp:val=&quot;00052412&quot;/&gt;&lt;wsp:rsid wsp:val=&quot;000535A0&quot;/&gt;&lt;wsp:rsid wsp:val=&quot;000537BC&quot;/&gt;&lt;wsp:rsid wsp:val=&quot;00053B63&quot;/&gt;&lt;wsp:rsid wsp:val=&quot;00056E2B&quot;/&gt;&lt;wsp:rsid wsp:val=&quot;00057DFC&quot;/&gt;&lt;wsp:rsid wsp:val=&quot;000605FD&quot;/&gt;&lt;wsp:rsid wsp:val=&quot;00062858&quot;/&gt;&lt;wsp:rsid wsp:val=&quot;00067B74&quot;/&gt;&lt;wsp:rsid wsp:val=&quot;000716BC&quot;/&gt;&lt;wsp:rsid wsp:val=&quot;00073D7D&quot;/&gt;&lt;wsp:rsid wsp:val=&quot;000742F4&quot;/&gt;&lt;wsp:rsid wsp:val=&quot;00080C78&quot;/&gt;&lt;wsp:rsid wsp:val=&quot;00081EAC&quot;/&gt;&lt;wsp:rsid wsp:val=&quot;00084A1A&quot;/&gt;&lt;wsp:rsid wsp:val=&quot;0009398B&quot;/&gt;&lt;wsp:rsid wsp:val=&quot;000A1F2E&quot;/&gt;&lt;wsp:rsid wsp:val=&quot;000A3586&quot;/&gt;&lt;wsp:rsid wsp:val=&quot;000A3E07&quot;/&gt;&lt;wsp:rsid wsp:val=&quot;000A3E30&quot;/&gt;&lt;wsp:rsid wsp:val=&quot;000C0574&quot;/&gt;&lt;wsp:rsid wsp:val=&quot;000C349D&quot;/&gt;&lt;wsp:rsid wsp:val=&quot;000C4D5F&quot;/&gt;&lt;wsp:rsid wsp:val=&quot;000C5D2B&quot;/&gt;&lt;wsp:rsid wsp:val=&quot;000C78D5&quot;/&gt;&lt;wsp:rsid wsp:val=&quot;000D0AF6&quot;/&gt;&lt;wsp:rsid wsp:val=&quot;000D7123&quot;/&gt;&lt;wsp:rsid wsp:val=&quot;000D7BAB&quot;/&gt;&lt;wsp:rsid wsp:val=&quot;000E06BD&quot;/&gt;&lt;wsp:rsid wsp:val=&quot;000E2056&quot;/&gt;&lt;wsp:rsid wsp:val=&quot;000E5CC5&quot;/&gt;&lt;wsp:rsid wsp:val=&quot;000F0CB3&quot;/&gt;&lt;wsp:rsid wsp:val=&quot;000F0F45&quot;/&gt;&lt;wsp:rsid wsp:val=&quot;001001E3&quot;/&gt;&lt;wsp:rsid wsp:val=&quot;001016A6&quot;/&gt;&lt;wsp:rsid wsp:val=&quot;00101724&quot;/&gt;&lt;wsp:rsid wsp:val=&quot;00105C74&quot;/&gt;&lt;wsp:rsid wsp:val=&quot;001069BD&quot;/&gt;&lt;wsp:rsid wsp:val=&quot;00115AD8&quot;/&gt;&lt;wsp:rsid wsp:val=&quot;00121080&quot;/&gt;&lt;wsp:rsid wsp:val=&quot;00127F84&quot;/&gt;&lt;wsp:rsid wsp:val=&quot;00135A72&quot;/&gt;&lt;wsp:rsid wsp:val=&quot;00135E67&quot;/&gt;&lt;wsp:rsid wsp:val=&quot;00141321&quot;/&gt;&lt;wsp:rsid wsp:val=&quot;001430CA&quot;/&gt;&lt;wsp:rsid wsp:val=&quot;00143937&quot;/&gt;&lt;wsp:rsid wsp:val=&quot;00144066&quot;/&gt;&lt;wsp:rsid wsp:val=&quot;00145E03&quot;/&gt;&lt;wsp:rsid wsp:val=&quot;001515A6&quot;/&gt;&lt;wsp:rsid wsp:val=&quot;00154FB9&quot;/&gt;&lt;wsp:rsid wsp:val=&quot;00155478&quot;/&gt;&lt;wsp:rsid wsp:val=&quot;00157E76&quot;/&gt;&lt;wsp:rsid wsp:val=&quot;00162E4E&quot;/&gt;&lt;wsp:rsid wsp:val=&quot;00162E6A&quot;/&gt;&lt;wsp:rsid wsp:val=&quot;001656B5&quot;/&gt;&lt;wsp:rsid wsp:val=&quot;0017320E&quot;/&gt;&lt;wsp:rsid wsp:val=&quot;001745B0&quot;/&gt;&lt;wsp:rsid wsp:val=&quot;00174DAF&quot;/&gt;&lt;wsp:rsid wsp:val=&quot;00175557&quot;/&gt;&lt;wsp:rsid wsp:val=&quot;001765CD&quot;/&gt;&lt;wsp:rsid wsp:val=&quot;00177689&quot;/&gt;&lt;wsp:rsid wsp:val=&quot;00187DBC&quot;/&gt;&lt;wsp:rsid wsp:val=&quot;0019084F&quot;/&gt;&lt;wsp:rsid wsp:val=&quot;00190FB3&quot;/&gt;&lt;wsp:rsid wsp:val=&quot;0019224D&quot;/&gt;&lt;wsp:rsid wsp:val=&quot;00193078&quot;/&gt;&lt;wsp:rsid wsp:val=&quot;001969C8&quot;/&gt;&lt;wsp:rsid wsp:val=&quot;00197D20&quot;/&gt;&lt;wsp:rsid wsp:val=&quot;001A190B&quot;/&gt;&lt;wsp:rsid wsp:val=&quot;001A2869&quot;/&gt;&lt;wsp:rsid wsp:val=&quot;001A2F39&quot;/&gt;&lt;wsp:rsid wsp:val=&quot;001B1699&quot;/&gt;&lt;wsp:rsid wsp:val=&quot;001B3EB4&quot;/&gt;&lt;wsp:rsid wsp:val=&quot;001B4BD0&quot;/&gt;&lt;wsp:rsid wsp:val=&quot;001B55CB&quot;/&gt;&lt;wsp:rsid wsp:val=&quot;001C1AD8&quot;/&gt;&lt;wsp:rsid wsp:val=&quot;001C1B9F&quot;/&gt;&lt;wsp:rsid wsp:val=&quot;001C2FE0&quot;/&gt;&lt;wsp:rsid wsp:val=&quot;001C3FEE&quot;/&gt;&lt;wsp:rsid wsp:val=&quot;001C534A&quot;/&gt;&lt;wsp:rsid wsp:val=&quot;001C6EC9&quot;/&gt;&lt;wsp:rsid wsp:val=&quot;001D31FD&quot;/&gt;&lt;wsp:rsid wsp:val=&quot;001D7A74&quot;/&gt;&lt;wsp:rsid wsp:val=&quot;001D7C9C&quot;/&gt;&lt;wsp:rsid wsp:val=&quot;001E1140&quot;/&gt;&lt;wsp:rsid wsp:val=&quot;001E1886&quot;/&gt;&lt;wsp:rsid wsp:val=&quot;001E2792&quot;/&gt;&lt;wsp:rsid wsp:val=&quot;001E7357&quot;/&gt;&lt;wsp:rsid wsp:val=&quot;001E76C9&quot;/&gt;&lt;wsp:rsid wsp:val=&quot;001E7A65&quot;/&gt;&lt;wsp:rsid wsp:val=&quot;001E7EEA&quot;/&gt;&lt;wsp:rsid wsp:val=&quot;001F33E0&quot;/&gt;&lt;wsp:rsid wsp:val=&quot;001F3AB6&quot;/&gt;&lt;wsp:rsid wsp:val=&quot;001F4276&quot;/&gt;&lt;wsp:rsid wsp:val=&quot;001F4342&quot;/&gt;&lt;wsp:rsid wsp:val=&quot;001F5819&quot;/&gt;&lt;wsp:rsid wsp:val=&quot;001F690F&quot;/&gt;&lt;wsp:rsid wsp:val=&quot;001F7365&quot;/&gt;&lt;wsp:rsid wsp:val=&quot;00201E22&quot;/&gt;&lt;wsp:rsid wsp:val=&quot;00203213&quot;/&gt;&lt;wsp:rsid wsp:val=&quot;0020631D&quot;/&gt;&lt;wsp:rsid wsp:val=&quot;00207E06&quot;/&gt;&lt;wsp:rsid wsp:val=&quot;002146B6&quot;/&gt;&lt;wsp:rsid wsp:val=&quot;0021629E&quot;/&gt;&lt;wsp:rsid wsp:val=&quot;00223202&quot;/&gt;&lt;wsp:rsid wsp:val=&quot;00223B0A&quot;/&gt;&lt;wsp:rsid wsp:val=&quot;0022756F&quot;/&gt;&lt;wsp:rsid wsp:val=&quot;002303DD&quot;/&gt;&lt;wsp:rsid wsp:val=&quot;0023090E&quot;/&gt;&lt;wsp:rsid wsp:val=&quot;00231098&quot;/&gt;&lt;wsp:rsid wsp:val=&quot;00231553&quot;/&gt;&lt;wsp:rsid wsp:val=&quot;002345A8&quot;/&gt;&lt;wsp:rsid wsp:val=&quot;0023554F&quot;/&gt;&lt;wsp:rsid wsp:val=&quot;002378F5&quot;/&gt;&lt;wsp:rsid wsp:val=&quot;00240D6B&quot;/&gt;&lt;wsp:rsid wsp:val=&quot;0024221B&quot;/&gt;&lt;wsp:rsid wsp:val=&quot;002425D5&quot;/&gt;&lt;wsp:rsid wsp:val=&quot;0024285A&quot;/&gt;&lt;wsp:rsid wsp:val=&quot;00246A04&quot;/&gt;&lt;wsp:rsid wsp:val=&quot;00247F6B&quot;/&gt;&lt;wsp:rsid wsp:val=&quot;0025600C&quot;/&gt;&lt;wsp:rsid wsp:val=&quot;002614F9&quot;/&gt;&lt;wsp:rsid wsp:val=&quot;00263E63&quot;/&gt;&lt;wsp:rsid wsp:val=&quot;002650F1&quot;/&gt;&lt;wsp:rsid wsp:val=&quot;002655B9&quot;/&gt;&lt;wsp:rsid wsp:val=&quot;00267E78&quot;/&gt;&lt;wsp:rsid wsp:val=&quot;00267FE2&quot;/&gt;&lt;wsp:rsid wsp:val=&quot;00270F5B&quot;/&gt;&lt;wsp:rsid wsp:val=&quot;00272119&quot;/&gt;&lt;wsp:rsid wsp:val=&quot;00272733&quot;/&gt;&lt;wsp:rsid wsp:val=&quot;00272BC3&quot;/&gt;&lt;wsp:rsid wsp:val=&quot;002809CD&quot;/&gt;&lt;wsp:rsid wsp:val=&quot;0028223B&quot;/&gt;&lt;wsp:rsid wsp:val=&quot;00284695&quot;/&gt;&lt;wsp:rsid wsp:val=&quot;00292799&quot;/&gt;&lt;wsp:rsid wsp:val=&quot;00293797&quot;/&gt;&lt;wsp:rsid wsp:val=&quot;002945A5&quot;/&gt;&lt;wsp:rsid wsp:val=&quot;00296590&quot;/&gt;&lt;wsp:rsid wsp:val=&quot;00296C95&quot;/&gt;&lt;wsp:rsid wsp:val=&quot;0029709F&quot;/&gt;&lt;wsp:rsid wsp:val=&quot;002A45A4&quot;/&gt;&lt;wsp:rsid wsp:val=&quot;002A485A&quot;/&gt;&lt;wsp:rsid wsp:val=&quot;002A4E50&quot;/&gt;&lt;wsp:rsid wsp:val=&quot;002B0B49&quot;/&gt;&lt;wsp:rsid wsp:val=&quot;002B3893&quot;/&gt;&lt;wsp:rsid wsp:val=&quot;002B3968&quot;/&gt;&lt;wsp:rsid wsp:val=&quot;002B5466&quot;/&gt;&lt;wsp:rsid wsp:val=&quot;002B5D46&quot;/&gt;&lt;wsp:rsid wsp:val=&quot;002B719E&quot;/&gt;&lt;wsp:rsid wsp:val=&quot;002C011F&quot;/&gt;&lt;wsp:rsid wsp:val=&quot;002C09E4&quot;/&gt;&lt;wsp:rsid wsp:val=&quot;002C1C5F&quot;/&gt;&lt;wsp:rsid wsp:val=&quot;002C4879&quot;/&gt;&lt;wsp:rsid wsp:val=&quot;002C658F&quot;/&gt;&lt;wsp:rsid wsp:val=&quot;002D2A83&quot;/&gt;&lt;wsp:rsid wsp:val=&quot;002D5D5C&quot;/&gt;&lt;wsp:rsid wsp:val=&quot;002E0E82&quot;/&gt;&lt;wsp:rsid wsp:val=&quot;002E11C6&quot;/&gt;&lt;wsp:rsid wsp:val=&quot;002E28FE&quot;/&gt;&lt;wsp:rsid wsp:val=&quot;002E2B4C&quot;/&gt;&lt;wsp:rsid wsp:val=&quot;002E42D6&quot;/&gt;&lt;wsp:rsid wsp:val=&quot;002E4668&quot;/&gt;&lt;wsp:rsid wsp:val=&quot;002E51BA&quot;/&gt;&lt;wsp:rsid wsp:val=&quot;002F1BCB&quot;/&gt;&lt;wsp:rsid wsp:val=&quot;002F3BB0&quot;/&gt;&lt;wsp:rsid wsp:val=&quot;003019BE&quot;/&gt;&lt;wsp:rsid wsp:val=&quot;0030424F&quot;/&gt;&lt;wsp:rsid wsp:val=&quot;00304B2F&quot;/&gt;&lt;wsp:rsid wsp:val=&quot;00305BB6&quot;/&gt;&lt;wsp:rsid wsp:val=&quot;003122BE&quot;/&gt;&lt;wsp:rsid wsp:val=&quot;003142CA&quot;/&gt;&lt;wsp:rsid wsp:val=&quot;00315690&quot;/&gt;&lt;wsp:rsid wsp:val=&quot;00320BC9&quot;/&gt;&lt;wsp:rsid wsp:val=&quot;00342897&quot;/&gt;&lt;wsp:rsid wsp:val=&quot;00342C56&quot;/&gt;&lt;wsp:rsid wsp:val=&quot;00343026&quot;/&gt;&lt;wsp:rsid wsp:val=&quot;003437D4&quot;/&gt;&lt;wsp:rsid wsp:val=&quot;00345182&quot;/&gt;&lt;wsp:rsid wsp:val=&quot;003455D7&quot;/&gt;&lt;wsp:rsid wsp:val=&quot;00355F2B&quot;/&gt;&lt;wsp:rsid wsp:val=&quot;00356FB3&quot;/&gt;&lt;wsp:rsid wsp:val=&quot;0035765F&quot;/&gt;&lt;wsp:rsid wsp:val=&quot;00361E23&quot;/&gt;&lt;wsp:rsid wsp:val=&quot;00366BEB&quot;/&gt;&lt;wsp:rsid wsp:val=&quot;00372D0C&quot;/&gt;&lt;wsp:rsid wsp:val=&quot;00376289&quot;/&gt;&lt;wsp:rsid wsp:val=&quot;003764C1&quot;/&gt;&lt;wsp:rsid wsp:val=&quot;003775BA&quot;/&gt;&lt;wsp:rsid wsp:val=&quot;00383219&quot;/&gt;&lt;wsp:rsid wsp:val=&quot;0039018D&quot;/&gt;&lt;wsp:rsid wsp:val=&quot;00390880&quot;/&gt;&lt;wsp:rsid wsp:val=&quot;00390ADD&quot;/&gt;&lt;wsp:rsid wsp:val=&quot;00392642&quot;/&gt;&lt;wsp:rsid wsp:val=&quot;00393759&quot;/&gt;&lt;wsp:rsid wsp:val=&quot;003947E5&quot;/&gt;&lt;wsp:rsid wsp:val=&quot;003A40AB&quot;/&gt;&lt;wsp:rsid wsp:val=&quot;003A4957&quot;/&gt;&lt;wsp:rsid wsp:val=&quot;003A64F3&quot;/&gt;&lt;wsp:rsid wsp:val=&quot;003A7226&quot;/&gt;&lt;wsp:rsid wsp:val=&quot;003B0ACD&quot;/&gt;&lt;wsp:rsid wsp:val=&quot;003B5F32&quot;/&gt;&lt;wsp:rsid wsp:val=&quot;003C0300&quot;/&gt;&lt;wsp:rsid wsp:val=&quot;003C2E46&quot;/&gt;&lt;wsp:rsid wsp:val=&quot;003C6EFA&quot;/&gt;&lt;wsp:rsid wsp:val=&quot;003D1AFE&quot;/&gt;&lt;wsp:rsid wsp:val=&quot;003D2FAA&quot;/&gt;&lt;wsp:rsid wsp:val=&quot;003E0132&quot;/&gt;&lt;wsp:rsid wsp:val=&quot;003E39A3&quot;/&gt;&lt;wsp:rsid wsp:val=&quot;003E4CD9&quot;/&gt;&lt;wsp:rsid wsp:val=&quot;003E5705&quot;/&gt;&lt;wsp:rsid wsp:val=&quot;003F07E1&quot;/&gt;&lt;wsp:rsid wsp:val=&quot;003F0D34&quot;/&gt;&lt;wsp:rsid wsp:val=&quot;003F31EE&quot;/&gt;&lt;wsp:rsid wsp:val=&quot;003F41AC&quot;/&gt;&lt;wsp:rsid wsp:val=&quot;003F693D&quot;/&gt;&lt;wsp:rsid wsp:val=&quot;0040164E&quot;/&gt;&lt;wsp:rsid wsp:val=&quot;00404171&quot;/&gt;&lt;wsp:rsid wsp:val=&quot;004073D4&quot;/&gt;&lt;wsp:rsid wsp:val=&quot;00412D2C&quot;/&gt;&lt;wsp:rsid wsp:val=&quot;00413074&quot;/&gt;&lt;wsp:rsid wsp:val=&quot;00422570&quot;/&gt;&lt;wsp:rsid wsp:val=&quot;00422717&quot;/&gt;&lt;wsp:rsid wsp:val=&quot;004228E9&quot;/&gt;&lt;wsp:rsid wsp:val=&quot;00424061&quot;/&gt;&lt;wsp:rsid wsp:val=&quot;00426D5F&quot;/&gt;&lt;wsp:rsid wsp:val=&quot;00435843&quot;/&gt;&lt;wsp:rsid wsp:val=&quot;00444DF2&quot;/&gt;&lt;wsp:rsid wsp:val=&quot;0045146D&quot;/&gt;&lt;wsp:rsid wsp:val=&quot;00452E98&quot;/&gt;&lt;wsp:rsid wsp:val=&quot;0045513A&quot;/&gt;&lt;wsp:rsid wsp:val=&quot;004559D7&quot;/&gt;&lt;wsp:rsid wsp:val=&quot;004563F6&quot;/&gt;&lt;wsp:rsid wsp:val=&quot;0046343A&quot;/&gt;&lt;wsp:rsid wsp:val=&quot;00464B2A&quot;/&gt;&lt;wsp:rsid wsp:val=&quot;0046608F&quot;/&gt;&lt;wsp:rsid wsp:val=&quot;00467B8F&quot;/&gt;&lt;wsp:rsid wsp:val=&quot;00470BCB&quot;/&gt;&lt;wsp:rsid wsp:val=&quot;00475418&quot;/&gt;&lt;wsp:rsid wsp:val=&quot;00480B55&quot;/&gt;&lt;wsp:rsid wsp:val=&quot;00481B32&quot;/&gt;&lt;wsp:rsid wsp:val=&quot;004851B2&quot;/&gt;&lt;wsp:rsid wsp:val=&quot;004855D2&quot;/&gt;&lt;wsp:rsid wsp:val=&quot;004870D1&quot;/&gt;&lt;wsp:rsid wsp:val=&quot;00491CE8&quot;/&gt;&lt;wsp:rsid wsp:val=&quot;004A4D28&quot;/&gt;&lt;wsp:rsid wsp:val=&quot;004A7CDB&quot;/&gt;&lt;wsp:rsid wsp:val=&quot;004B01CC&quot;/&gt;&lt;wsp:rsid wsp:val=&quot;004B3726&quot;/&gt;&lt;wsp:rsid wsp:val=&quot;004B46F1&quot;/&gt;&lt;wsp:rsid wsp:val=&quot;004B6A61&quot;/&gt;&lt;wsp:rsid wsp:val=&quot;004D377A&quot;/&gt;&lt;wsp:rsid wsp:val=&quot;004E0C8B&quot;/&gt;&lt;wsp:rsid wsp:val=&quot;004E183D&quot;/&gt;&lt;wsp:rsid wsp:val=&quot;004E2919&quot;/&gt;&lt;wsp:rsid wsp:val=&quot;004E68D4&quot;/&gt;&lt;wsp:rsid wsp:val=&quot;004F5C15&quot;/&gt;&lt;wsp:rsid wsp:val=&quot;005057A3&quot;/&gt;&lt;wsp:rsid wsp:val=&quot;00511AE0&quot;/&gt;&lt;wsp:rsid wsp:val=&quot;00512AF8&quot;/&gt;&lt;wsp:rsid wsp:val=&quot;00512C40&quot;/&gt;&lt;wsp:rsid wsp:val=&quot;00513486&quot;/&gt;&lt;wsp:rsid wsp:val=&quot;00513D16&quot;/&gt;&lt;wsp:rsid wsp:val=&quot;00513E06&quot;/&gt;&lt;wsp:rsid wsp:val=&quot;0051631B&quot;/&gt;&lt;wsp:rsid wsp:val=&quot;00517261&quot;/&gt;&lt;wsp:rsid wsp:val=&quot;00522764&quot;/&gt;&lt;wsp:rsid wsp:val=&quot;00524F76&quot;/&gt;&lt;wsp:rsid wsp:val=&quot;00527DED&quot;/&gt;&lt;wsp:rsid wsp:val=&quot;00530124&quot;/&gt;&lt;wsp:rsid wsp:val=&quot;005324A8&quot;/&gt;&lt;wsp:rsid wsp:val=&quot;005379DD&quot;/&gt;&lt;wsp:rsid wsp:val=&quot;00541572&quot;/&gt;&lt;wsp:rsid wsp:val=&quot;0054403F&quot;/&gt;&lt;wsp:rsid wsp:val=&quot;00545CF5&quot;/&gt;&lt;wsp:rsid wsp:val=&quot;005465E3&quot;/&gt;&lt;wsp:rsid wsp:val=&quot;0055444F&quot;/&gt;&lt;wsp:rsid wsp:val=&quot;00554D5A&quot;/&gt;&lt;wsp:rsid wsp:val=&quot;00555B95&quot;/&gt;&lt;wsp:rsid wsp:val=&quot;005567A9&quot;/&gt;&lt;wsp:rsid wsp:val=&quot;00557554&quot;/&gt;&lt;wsp:rsid wsp:val=&quot;00560156&quot;/&gt;&lt;wsp:rsid wsp:val=&quot;00560B03&quot;/&gt;&lt;wsp:rsid wsp:val=&quot;00564D71&quot;/&gt;&lt;wsp:rsid wsp:val=&quot;00564E23&quot;/&gt;&lt;wsp:rsid wsp:val=&quot;00564F00&quot;/&gt;&lt;wsp:rsid wsp:val=&quot;00570B14&quot;/&gt;&lt;wsp:rsid wsp:val=&quot;00577E04&quot;/&gt;&lt;wsp:rsid wsp:val=&quot;00581AEE&quot;/&gt;&lt;wsp:rsid wsp:val=&quot;005835B5&quot;/&gt;&lt;wsp:rsid wsp:val=&quot;00585A51&quot;/&gt;&lt;wsp:rsid wsp:val=&quot;00591F77&quot;/&gt;&lt;wsp:rsid wsp:val=&quot;005953E5&quot;/&gt;&lt;wsp:rsid wsp:val=&quot;005A0031&quot;/&gt;&lt;wsp:rsid wsp:val=&quot;005A051A&quot;/&gt;&lt;wsp:rsid wsp:val=&quot;005A0A2F&quot;/&gt;&lt;wsp:rsid wsp:val=&quot;005A1B6E&quot;/&gt;&lt;wsp:rsid wsp:val=&quot;005A595A&quot;/&gt;&lt;wsp:rsid wsp:val=&quot;005A5E37&quot;/&gt;&lt;wsp:rsid wsp:val=&quot;005B12BB&quot;/&gt;&lt;wsp:rsid wsp:val=&quot;005B1CAE&quot;/&gt;&lt;wsp:rsid wsp:val=&quot;005B46B4&quot;/&gt;&lt;wsp:rsid wsp:val=&quot;005B4A94&quot;/&gt;&lt;wsp:rsid wsp:val=&quot;005B6473&quot;/&gt;&lt;wsp:rsid wsp:val=&quot;005C46D7&quot;/&gt;&lt;wsp:rsid wsp:val=&quot;005C483E&quot;/&gt;&lt;wsp:rsid wsp:val=&quot;005C7075&quot;/&gt;&lt;wsp:rsid wsp:val=&quot;005D3CC1&quot;/&gt;&lt;wsp:rsid wsp:val=&quot;005D512B&quot;/&gt;&lt;wsp:rsid wsp:val=&quot;005E4B05&quot;/&gt;&lt;wsp:rsid wsp:val=&quot;005E596E&quot;/&gt;&lt;wsp:rsid wsp:val=&quot;005F1523&quot;/&gt;&lt;wsp:rsid wsp:val=&quot;005F1E7E&quot;/&gt;&lt;wsp:rsid wsp:val=&quot;005F3B0C&quot;/&gt;&lt;wsp:rsid wsp:val=&quot;005F3E13&quot;/&gt;&lt;wsp:rsid wsp:val=&quot;00600EA3&quot;/&gt;&lt;wsp:rsid wsp:val=&quot;006041A9&quot;/&gt;&lt;wsp:rsid wsp:val=&quot;006069AC&quot;/&gt;&lt;wsp:rsid wsp:val=&quot;0060798B&quot;/&gt;&lt;wsp:rsid wsp:val=&quot;00607F65&quot;/&gt;&lt;wsp:rsid wsp:val=&quot;00612689&quot;/&gt;&lt;wsp:rsid wsp:val=&quot;0061340F&quot;/&gt;&lt;wsp:rsid wsp:val=&quot;006153FB&quot;/&gt;&lt;wsp:rsid wsp:val=&quot;0061631B&quot;/&gt;&lt;wsp:rsid wsp:val=&quot;00617133&quot;/&gt;&lt;wsp:rsid wsp:val=&quot;00620CB7&quot;/&gt;&lt;wsp:rsid wsp:val=&quot;00626C96&quot;/&gt;&lt;wsp:rsid wsp:val=&quot;00630087&quot;/&gt;&lt;wsp:rsid wsp:val=&quot;006303AA&quot;/&gt;&lt;wsp:rsid wsp:val=&quot;00637552&quot;/&gt;&lt;wsp:rsid wsp:val=&quot;006401DA&quot;/&gt;&lt;wsp:rsid wsp:val=&quot;006424C8&quot;/&gt;&lt;wsp:rsid wsp:val=&quot;00642B05&quot;/&gt;&lt;wsp:rsid wsp:val=&quot;0064397F&quot;/&gt;&lt;wsp:rsid wsp:val=&quot;0064528A&quot;/&gt;&lt;wsp:rsid wsp:val=&quot;0064775E&quot;/&gt;&lt;wsp:rsid wsp:val=&quot;00650E7E&quot;/&gt;&lt;wsp:rsid wsp:val=&quot;006538C0&quot;/&gt;&lt;wsp:rsid wsp:val=&quot;00656D19&quot;/&gt;&lt;wsp:rsid wsp:val=&quot;00662716&quot;/&gt;&lt;wsp:rsid wsp:val=&quot;00670997&quot;/&gt;&lt;wsp:rsid wsp:val=&quot;006718AF&quot;/&gt;&lt;wsp:rsid wsp:val=&quot;00680877&quot;/&gt;&lt;wsp:rsid wsp:val=&quot;00683D22&quot;/&gt;&lt;wsp:rsid wsp:val=&quot;00683DEC&quot;/&gt;&lt;wsp:rsid wsp:val=&quot;006900A0&quot;/&gt;&lt;wsp:rsid wsp:val=&quot;006905BF&quot;/&gt;&lt;wsp:rsid wsp:val=&quot;006933A0&quot;/&gt;&lt;wsp:rsid wsp:val=&quot;006A1490&quot;/&gt;&lt;wsp:rsid wsp:val=&quot;006A2607&quot;/&gt;&lt;wsp:rsid wsp:val=&quot;006A79CE&quot;/&gt;&lt;wsp:rsid wsp:val=&quot;006B04DF&quot;/&gt;&lt;wsp:rsid wsp:val=&quot;006B420F&quot;/&gt;&lt;wsp:rsid wsp:val=&quot;006B6355&quot;/&gt;&lt;wsp:rsid wsp:val=&quot;006B73CB&quot;/&gt;&lt;wsp:rsid wsp:val=&quot;006C05B4&quot;/&gt;&lt;wsp:rsid wsp:val=&quot;006C2C3D&quot;/&gt;&lt;wsp:rsid wsp:val=&quot;006C42C9&quot;/&gt;&lt;wsp:rsid wsp:val=&quot;006C4646&quot;/&gt;&lt;wsp:rsid wsp:val=&quot;006C51A8&quot;/&gt;&lt;wsp:rsid wsp:val=&quot;006D1356&quot;/&gt;&lt;wsp:rsid wsp:val=&quot;006D26B0&quot;/&gt;&lt;wsp:rsid wsp:val=&quot;006D4BED&quot;/&gt;&lt;wsp:rsid wsp:val=&quot;006E29FB&quot;/&gt;&lt;wsp:rsid wsp:val=&quot;006E4B7C&quot;/&gt;&lt;wsp:rsid wsp:val=&quot;006E7643&quot;/&gt;&lt;wsp:rsid wsp:val=&quot;006F055B&quot;/&gt;&lt;wsp:rsid wsp:val=&quot;006F1A1A&quot;/&gt;&lt;wsp:rsid wsp:val=&quot;006F1B32&quot;/&gt;&lt;wsp:rsid wsp:val=&quot;006F369E&quot;/&gt;&lt;wsp:rsid wsp:val=&quot;006F5ABF&quot;/&gt;&lt;wsp:rsid wsp:val=&quot;006F6827&quot;/&gt;&lt;wsp:rsid wsp:val=&quot;006F76EE&quot;/&gt;&lt;wsp:rsid wsp:val=&quot;007045E0&quot;/&gt;&lt;wsp:rsid wsp:val=&quot;00704F34&quot;/&gt;&lt;wsp:rsid wsp:val=&quot;00705400&quot;/&gt;&lt;wsp:rsid wsp:val=&quot;007055B5&quot;/&gt;&lt;wsp:rsid wsp:val=&quot;0070632D&quot;/&gt;&lt;wsp:rsid wsp:val=&quot;00711649&quot;/&gt;&lt;wsp:rsid wsp:val=&quot;007119D5&quot;/&gt;&lt;wsp:rsid wsp:val=&quot;0071698D&quot;/&gt;&lt;wsp:rsid wsp:val=&quot;0072220D&quot;/&gt;&lt;wsp:rsid wsp:val=&quot;0072278B&quot;/&gt;&lt;wsp:rsid wsp:val=&quot;00722E64&quot;/&gt;&lt;wsp:rsid wsp:val=&quot;00727663&quot;/&gt;&lt;wsp:rsid wsp:val=&quot;00727F0E&quot;/&gt;&lt;wsp:rsid wsp:val=&quot;00730612&quot;/&gt;&lt;wsp:rsid wsp:val=&quot;0073153A&quot;/&gt;&lt;wsp:rsid wsp:val=&quot;007402C8&quot;/&gt;&lt;wsp:rsid wsp:val=&quot;00751D61&quot;/&gt;&lt;wsp:rsid wsp:val=&quot;00753509&quot;/&gt;&lt;wsp:rsid wsp:val=&quot;00755221&quot;/&gt;&lt;wsp:rsid wsp:val=&quot;0075557A&quot;/&gt;&lt;wsp:rsid wsp:val=&quot;00757BF4&quot;/&gt;&lt;wsp:rsid wsp:val=&quot;00760B7B&quot;/&gt;&lt;wsp:rsid wsp:val=&quot;007615C9&quot;/&gt;&lt;wsp:rsid wsp:val=&quot;007624A6&quot;/&gt;&lt;wsp:rsid wsp:val=&quot;00762A59&quot;/&gt;&lt;wsp:rsid wsp:val=&quot;00763BAD&quot;/&gt;&lt;wsp:rsid wsp:val=&quot;007676E4&quot;/&gt;&lt;wsp:rsid wsp:val=&quot;00771875&quot;/&gt;&lt;wsp:rsid wsp:val=&quot;00774D79&quot;/&gt;&lt;wsp:rsid wsp:val=&quot;007811BA&quot;/&gt;&lt;wsp:rsid wsp:val=&quot;00791F15&quot;/&gt;&lt;wsp:rsid wsp:val=&quot;0079269A&quot;/&gt;&lt;wsp:rsid wsp:val=&quot;00793017&quot;/&gt;&lt;wsp:rsid wsp:val=&quot;0079324A&quot;/&gt;&lt;wsp:rsid wsp:val=&quot;00794C71&quot;/&gt;&lt;wsp:rsid wsp:val=&quot;007969C2&quot;/&gt;&lt;wsp:rsid wsp:val=&quot;00796AB4&quot;/&gt;&lt;wsp:rsid wsp:val=&quot;00796F6A&quot;/&gt;&lt;wsp:rsid wsp:val=&quot;007A008A&quot;/&gt;&lt;wsp:rsid wsp:val=&quot;007A0B5F&quot;/&gt;&lt;wsp:rsid wsp:val=&quot;007A0BF8&quot;/&gt;&lt;wsp:rsid wsp:val=&quot;007A3EC6&quot;/&gt;&lt;wsp:rsid wsp:val=&quot;007A3FDB&quot;/&gt;&lt;wsp:rsid wsp:val=&quot;007A596F&quot;/&gt;&lt;wsp:rsid wsp:val=&quot;007B0022&quot;/&gt;&lt;wsp:rsid wsp:val=&quot;007B0238&quot;/&gt;&lt;wsp:rsid wsp:val=&quot;007B5B1B&quot;/&gt;&lt;wsp:rsid wsp:val=&quot;007C0300&quot;/&gt;&lt;wsp:rsid wsp:val=&quot;007C2488&quot;/&gt;&lt;wsp:rsid wsp:val=&quot;007C2EAE&quot;/&gt;&lt;wsp:rsid wsp:val=&quot;007C425B&quot;/&gt;&lt;wsp:rsid wsp:val=&quot;007C51B9&quot;/&gt;&lt;wsp:rsid wsp:val=&quot;007C6222&quot;/&gt;&lt;wsp:rsid wsp:val=&quot;007D120C&quot;/&gt;&lt;wsp:rsid wsp:val=&quot;007D14EB&quot;/&gt;&lt;wsp:rsid wsp:val=&quot;007E12D0&quot;/&gt;&lt;wsp:rsid wsp:val=&quot;007E7492&quot;/&gt;&lt;wsp:rsid wsp:val=&quot;007F19CE&quot;/&gt;&lt;wsp:rsid wsp:val=&quot;007F19F6&quot;/&gt;&lt;wsp:rsid wsp:val=&quot;00801AC1&quot;/&gt;&lt;wsp:rsid wsp:val=&quot;00802432&quot;/&gt;&lt;wsp:rsid wsp:val=&quot;008063B3&quot;/&gt;&lt;wsp:rsid wsp:val=&quot;00810899&quot;/&gt;&lt;wsp:rsid wsp:val=&quot;008122C1&quot;/&gt;&lt;wsp:rsid wsp:val=&quot;008166E6&quot;/&gt;&lt;wsp:rsid wsp:val=&quot;00820F84&quot;/&gt;&lt;wsp:rsid wsp:val=&quot;00823B10&quot;/&gt;&lt;wsp:rsid wsp:val=&quot;008245CB&quot;/&gt;&lt;wsp:rsid wsp:val=&quot;00830EFD&quot;/&gt;&lt;wsp:rsid wsp:val=&quot;00834234&quot;/&gt;&lt;wsp:rsid wsp:val=&quot;008365B3&quot;/&gt;&lt;wsp:rsid wsp:val=&quot;00837932&quot;/&gt;&lt;wsp:rsid wsp:val=&quot;00840726&quot;/&gt;&lt;wsp:rsid wsp:val=&quot;00840BC7&quot;/&gt;&lt;wsp:rsid wsp:val=&quot;0084102F&quot;/&gt;&lt;wsp:rsid wsp:val=&quot;00846966&quot;/&gt;&lt;wsp:rsid wsp:val=&quot;00846E7E&quot;/&gt;&lt;wsp:rsid wsp:val=&quot;00861090&quot;/&gt;&lt;wsp:rsid wsp:val=&quot;008610AC&quot;/&gt;&lt;wsp:rsid wsp:val=&quot;00862E84&quot;/&gt;&lt;wsp:rsid wsp:val=&quot;00862F74&quot;/&gt;&lt;wsp:rsid wsp:val=&quot;008639A6&quot;/&gt;&lt;wsp:rsid wsp:val=&quot;00865D50&quot;/&gt;&lt;wsp:rsid wsp:val=&quot;00867A48&quot;/&gt;&lt;wsp:rsid wsp:val=&quot;00870D58&quot;/&gt;&lt;wsp:rsid wsp:val=&quot;008768C2&quot;/&gt;&lt;wsp:rsid wsp:val=&quot;00880F51&quot;/&gt;&lt;wsp:rsid wsp:val=&quot;0088473F&quot;/&gt;&lt;wsp:rsid wsp:val=&quot;00885FDB&quot;/&gt;&lt;wsp:rsid wsp:val=&quot;00886D1B&quot;/&gt;&lt;wsp:rsid wsp:val=&quot;008900DF&quot;/&gt;&lt;wsp:rsid wsp:val=&quot;0089459F&quot;/&gt;&lt;wsp:rsid wsp:val=&quot;00897A05&quot;/&gt;&lt;wsp:rsid wsp:val=&quot;008A0A9F&quot;/&gt;&lt;wsp:rsid wsp:val=&quot;008A5471&quot;/&gt;&lt;wsp:rsid wsp:val=&quot;008A5ABE&quot;/&gt;&lt;wsp:rsid wsp:val=&quot;008A5B89&quot;/&gt;&lt;wsp:rsid wsp:val=&quot;008A6CC2&quot;/&gt;&lt;wsp:rsid wsp:val=&quot;008B4503&quot;/&gt;&lt;wsp:rsid wsp:val=&quot;008B5A05&quot;/&gt;&lt;wsp:rsid wsp:val=&quot;008B651F&quot;/&gt;&lt;wsp:rsid wsp:val=&quot;008C09EC&quot;/&gt;&lt;wsp:rsid wsp:val=&quot;008C103A&quot;/&gt;&lt;wsp:rsid wsp:val=&quot;008C2952&quot;/&gt;&lt;wsp:rsid wsp:val=&quot;008C358F&quot;/&gt;&lt;wsp:rsid wsp:val=&quot;008C3C58&quot;/&gt;&lt;wsp:rsid wsp:val=&quot;008C5F38&quot;/&gt;&lt;wsp:rsid wsp:val=&quot;008C7DE2&quot;/&gt;&lt;wsp:rsid wsp:val=&quot;008D1951&quot;/&gt;&lt;wsp:rsid wsp:val=&quot;008D3F6B&quot;/&gt;&lt;wsp:rsid wsp:val=&quot;008D54C8&quot;/&gt;&lt;wsp:rsid wsp:val=&quot;008D567A&quot;/&gt;&lt;wsp:rsid wsp:val=&quot;008D568E&quot;/&gt;&lt;wsp:rsid wsp:val=&quot;008D5D49&quot;/&gt;&lt;wsp:rsid wsp:val=&quot;008D78BA&quot;/&gt;&lt;wsp:rsid wsp:val=&quot;008D7D1D&quot;/&gt;&lt;wsp:rsid wsp:val=&quot;008E3190&quot;/&gt;&lt;wsp:rsid wsp:val=&quot;008F1BB5&quot;/&gt;&lt;wsp:rsid wsp:val=&quot;008F20CF&quot;/&gt;&lt;wsp:rsid wsp:val=&quot;009037FA&quot;/&gt;&lt;wsp:rsid wsp:val=&quot;009040B5&quot;/&gt;&lt;wsp:rsid wsp:val=&quot;00905206&quot;/&gt;&lt;wsp:rsid wsp:val=&quot;00912D65&quot;/&gt;&lt;wsp:rsid wsp:val=&quot;009145FD&quot;/&gt;&lt;wsp:rsid wsp:val=&quot;00915312&quot;/&gt;&lt;wsp:rsid wsp:val=&quot;0092063D&quot;/&gt;&lt;wsp:rsid wsp:val=&quot;00920A20&quot;/&gt;&lt;wsp:rsid wsp:val=&quot;00924DBB&quot;/&gt;&lt;wsp:rsid wsp:val=&quot;009279E3&quot;/&gt;&lt;wsp:rsid wsp:val=&quot;0093167A&quot;/&gt;&lt;wsp:rsid wsp:val=&quot;00935668&quot;/&gt;&lt;wsp:rsid wsp:val=&quot;00936932&quot;/&gt;&lt;wsp:rsid wsp:val=&quot;00936C54&quot;/&gt;&lt;wsp:rsid wsp:val=&quot;009506C5&quot;/&gt;&lt;wsp:rsid wsp:val=&quot;009538C9&quot;/&gt;&lt;wsp:rsid wsp:val=&quot;009544FC&quot;/&gt;&lt;wsp:rsid wsp:val=&quot;00956732&quot;/&gt;&lt;wsp:rsid wsp:val=&quot;009603AB&quot;/&gt;&lt;wsp:rsid wsp:val=&quot;009622A7&quot;/&gt;&lt;wsp:rsid wsp:val=&quot;0096249D&quot;/&gt;&lt;wsp:rsid wsp:val=&quot;00962DC3&quot;/&gt;&lt;wsp:rsid wsp:val=&quot;009635E5&quot;/&gt;&lt;wsp:rsid wsp:val=&quot;00964DA4&quot;/&gt;&lt;wsp:rsid wsp:val=&quot;00967EF4&quot;/&gt;&lt;wsp:rsid wsp:val=&quot;009707C0&quot;/&gt;&lt;wsp:rsid wsp:val=&quot;00970B0A&quot;/&gt;&lt;wsp:rsid wsp:val=&quot;00972257&quot;/&gt;&lt;wsp:rsid wsp:val=&quot;0097237B&quot;/&gt;&lt;wsp:rsid wsp:val=&quot;00972575&quot;/&gt;&lt;wsp:rsid wsp:val=&quot;00976A01&quot;/&gt;&lt;wsp:rsid wsp:val=&quot;0098063C&quot;/&gt;&lt;wsp:rsid wsp:val=&quot;00982186&quot;/&gt;&lt;wsp:rsid wsp:val=&quot;00982EE8&quot;/&gt;&lt;wsp:rsid wsp:val=&quot;00987DA2&quot;/&gt;&lt;wsp:rsid wsp:val=&quot;0099011A&quot;/&gt;&lt;wsp:rsid wsp:val=&quot;00993F97&quot;/&gt;&lt;wsp:rsid wsp:val=&quot;00996B2E&quot;/&gt;&lt;wsp:rsid wsp:val=&quot;009A0747&quot;/&gt;&lt;wsp:rsid wsp:val=&quot;009A088B&quot;/&gt;&lt;wsp:rsid wsp:val=&quot;009A22A6&quot;/&gt;&lt;wsp:rsid wsp:val=&quot;009A457C&quot;/&gt;&lt;wsp:rsid wsp:val=&quot;009B29FC&quot;/&gt;&lt;wsp:rsid wsp:val=&quot;009B68E1&quot;/&gt;&lt;wsp:rsid wsp:val=&quot;009B73FD&quot;/&gt;&lt;wsp:rsid wsp:val=&quot;009C07B3&quot;/&gt;&lt;wsp:rsid wsp:val=&quot;009C1A2F&quot;/&gt;&lt;wsp:rsid wsp:val=&quot;009C3DE8&quot;/&gt;&lt;wsp:rsid wsp:val=&quot;009C66FE&quot;/&gt;&lt;wsp:rsid wsp:val=&quot;009D0396&quot;/&gt;&lt;wsp:rsid wsp:val=&quot;009D36A0&quot;/&gt;&lt;wsp:rsid wsp:val=&quot;009D3C7F&quot;/&gt;&lt;wsp:rsid wsp:val=&quot;009D6E6F&quot;/&gt;&lt;wsp:rsid wsp:val=&quot;009E1360&quot;/&gt;&lt;wsp:rsid wsp:val=&quot;009E16F5&quot;/&gt;&lt;wsp:rsid wsp:val=&quot;009F1E08&quot;/&gt;&lt;wsp:rsid wsp:val=&quot;009F3FF9&quot;/&gt;&lt;wsp:rsid wsp:val=&quot;00A00CAC&quot;/&gt;&lt;wsp:rsid wsp:val=&quot;00A0650D&quot;/&gt;&lt;wsp:rsid wsp:val=&quot;00A10083&quot;/&gt;&lt;wsp:rsid wsp:val=&quot;00A10340&quot;/&gt;&lt;wsp:rsid wsp:val=&quot;00A10499&quot;/&gt;&lt;wsp:rsid wsp:val=&quot;00A11457&quot;/&gt;&lt;wsp:rsid wsp:val=&quot;00A1639A&quot;/&gt;&lt;wsp:rsid wsp:val=&quot;00A2636D&quot;/&gt;&lt;wsp:rsid wsp:val=&quot;00A31CD0&quot;/&gt;&lt;wsp:rsid wsp:val=&quot;00A366E2&quot;/&gt;&lt;wsp:rsid wsp:val=&quot;00A369BE&quot;/&gt;&lt;wsp:rsid wsp:val=&quot;00A36C4C&quot;/&gt;&lt;wsp:rsid wsp:val=&quot;00A40595&quot;/&gt;&lt;wsp:rsid wsp:val=&quot;00A475D2&quot;/&gt;&lt;wsp:rsid wsp:val=&quot;00A5101D&quot;/&gt;&lt;wsp:rsid wsp:val=&quot;00A5316C&quot;/&gt;&lt;wsp:rsid wsp:val=&quot;00A551D9&quot;/&gt;&lt;wsp:rsid wsp:val=&quot;00A6132D&quot;/&gt;&lt;wsp:rsid wsp:val=&quot;00A66650&quot;/&gt;&lt;wsp:rsid wsp:val=&quot;00A72239&quot;/&gt;&lt;wsp:rsid wsp:val=&quot;00A726E7&quot;/&gt;&lt;wsp:rsid wsp:val=&quot;00A73A1E&quot;/&gt;&lt;wsp:rsid wsp:val=&quot;00A74441&quot;/&gt;&lt;wsp:rsid wsp:val=&quot;00A758CD&quot;/&gt;&lt;wsp:rsid wsp:val=&quot;00A83133&quot;/&gt;&lt;wsp:rsid wsp:val=&quot;00A839C1&quot;/&gt;&lt;wsp:rsid wsp:val=&quot;00A84031&quot;/&gt;&lt;wsp:rsid wsp:val=&quot;00A84C7E&quot;/&gt;&lt;wsp:rsid wsp:val=&quot;00A86191&quot;/&gt;&lt;wsp:rsid wsp:val=&quot;00A8623E&quot;/&gt;&lt;wsp:rsid wsp:val=&quot;00A90702&quot;/&gt;&lt;wsp:rsid wsp:val=&quot;00A92933&quot;/&gt;&lt;wsp:rsid wsp:val=&quot;00A9507F&quot;/&gt;&lt;wsp:rsid wsp:val=&quot;00A97744&quot;/&gt;&lt;wsp:rsid wsp:val=&quot;00AA042A&quot;/&gt;&lt;wsp:rsid wsp:val=&quot;00AA0606&quot;/&gt;&lt;wsp:rsid wsp:val=&quot;00AA4364&quot;/&gt;&lt;wsp:rsid wsp:val=&quot;00AA4A09&quot;/&gt;&lt;wsp:rsid wsp:val=&quot;00AA4D3C&quot;/&gt;&lt;wsp:rsid wsp:val=&quot;00AA70AB&quot;/&gt;&lt;wsp:rsid wsp:val=&quot;00AB0948&quot;/&gt;&lt;wsp:rsid wsp:val=&quot;00AC224A&quot;/&gt;&lt;wsp:rsid wsp:val=&quot;00AC6065&quot;/&gt;&lt;wsp:rsid wsp:val=&quot;00AC7596&quot;/&gt;&lt;wsp:rsid wsp:val=&quot;00AC7F92&quot;/&gt;&lt;wsp:rsid wsp:val=&quot;00AD5106&quot;/&gt;&lt;wsp:rsid wsp:val=&quot;00AE18B4&quot;/&gt;&lt;wsp:rsid wsp:val=&quot;00AF0D23&quot;/&gt;&lt;wsp:rsid wsp:val=&quot;00AF250E&quot;/&gt;&lt;wsp:rsid wsp:val=&quot;00AF2FE1&quot;/&gt;&lt;wsp:rsid wsp:val=&quot;00B01394&quot;/&gt;&lt;wsp:rsid wsp:val=&quot;00B155A4&quot;/&gt;&lt;wsp:rsid wsp:val=&quot;00B17683&quot;/&gt;&lt;wsp:rsid wsp:val=&quot;00B17A36&quot;/&gt;&lt;wsp:rsid wsp:val=&quot;00B21892&quot;/&gt;&lt;wsp:rsid wsp:val=&quot;00B23D44&quot;/&gt;&lt;wsp:rsid wsp:val=&quot;00B2442A&quot;/&gt;&lt;wsp:rsid wsp:val=&quot;00B3039D&quot;/&gt;&lt;wsp:rsid wsp:val=&quot;00B30A66&quot;/&gt;&lt;wsp:rsid wsp:val=&quot;00B3259C&quot;/&gt;&lt;wsp:rsid wsp:val=&quot;00B34357&quot;/&gt;&lt;wsp:rsid wsp:val=&quot;00B343FA&quot;/&gt;&lt;wsp:rsid wsp:val=&quot;00B40DEB&quot;/&gt;&lt;wsp:rsid wsp:val=&quot;00B41A6E&quot;/&gt;&lt;wsp:rsid wsp:val=&quot;00B41ED1&quot;/&gt;&lt;wsp:rsid wsp:val=&quot;00B440B5&quot;/&gt;&lt;wsp:rsid wsp:val=&quot;00B45893&quot;/&gt;&lt;wsp:rsid wsp:val=&quot;00B4768B&quot;/&gt;&lt;wsp:rsid wsp:val=&quot;00B47B23&quot;/&gt;&lt;wsp:rsid wsp:val=&quot;00B5580B&quot;/&gt;&lt;wsp:rsid wsp:val=&quot;00B56930&quot;/&gt;&lt;wsp:rsid wsp:val=&quot;00B56E63&quot;/&gt;&lt;wsp:rsid wsp:val=&quot;00B5778A&quot;/&gt;&lt;wsp:rsid wsp:val=&quot;00B605E3&quot;/&gt;&lt;wsp:rsid wsp:val=&quot;00B61175&quot;/&gt;&lt;wsp:rsid wsp:val=&quot;00B65966&quot;/&gt;&lt;wsp:rsid wsp:val=&quot;00B659DF&quot;/&gt;&lt;wsp:rsid wsp:val=&quot;00B80DBF&quot;/&gt;&lt;wsp:rsid wsp:val=&quot;00B80F25&quot;/&gt;&lt;wsp:rsid wsp:val=&quot;00B84515&quot;/&gt;&lt;wsp:rsid wsp:val=&quot;00B8636B&quot;/&gt;&lt;wsp:rsid wsp:val=&quot;00BA4E38&quot;/&gt;&lt;wsp:rsid wsp:val=&quot;00BA6551&quot;/&gt;&lt;wsp:rsid wsp:val=&quot;00BB281B&quot;/&gt;&lt;wsp:rsid wsp:val=&quot;00BB381C&quot;/&gt;&lt;wsp:rsid wsp:val=&quot;00BB6EB5&quot;/&gt;&lt;wsp:rsid wsp:val=&quot;00BC0EA7&quot;/&gt;&lt;wsp:rsid wsp:val=&quot;00BC4B86&quot;/&gt;&lt;wsp:rsid wsp:val=&quot;00BC61C5&quot;/&gt;&lt;wsp:rsid wsp:val=&quot;00BD196C&quot;/&gt;&lt;wsp:rsid wsp:val=&quot;00BD19D8&quot;/&gt;&lt;wsp:rsid wsp:val=&quot;00BD637E&quot;/&gt;&lt;wsp:rsid wsp:val=&quot;00BD7F21&quot;/&gt;&lt;wsp:rsid wsp:val=&quot;00BE0D4D&quot;/&gt;&lt;wsp:rsid wsp:val=&quot;00BE5A3A&quot;/&gt;&lt;wsp:rsid wsp:val=&quot;00C01ED0&quot;/&gt;&lt;wsp:rsid wsp:val=&quot;00C04975&quot;/&gt;&lt;wsp:rsid wsp:val=&quot;00C04EED&quot;/&gt;&lt;wsp:rsid wsp:val=&quot;00C056B1&quot;/&gt;&lt;wsp:rsid wsp:val=&quot;00C10833&quot;/&gt;&lt;wsp:rsid wsp:val=&quot;00C12172&quot;/&gt;&lt;wsp:rsid wsp:val=&quot;00C1357D&quot;/&gt;&lt;wsp:rsid wsp:val=&quot;00C165ED&quot;/&gt;&lt;wsp:rsid wsp:val=&quot;00C202C3&quot;/&gt;&lt;wsp:rsid wsp:val=&quot;00C2053B&quot;/&gt;&lt;wsp:rsid wsp:val=&quot;00C30BF5&quot;/&gt;&lt;wsp:rsid wsp:val=&quot;00C34824&quot;/&gt;&lt;wsp:rsid wsp:val=&quot;00C407EE&quot;/&gt;&lt;wsp:rsid wsp:val=&quot;00C40A33&quot;/&gt;&lt;wsp:rsid wsp:val=&quot;00C53815&quot;/&gt;&lt;wsp:rsid wsp:val=&quot;00C55A45&quot;/&gt;&lt;wsp:rsid wsp:val=&quot;00C56015&quot;/&gt;&lt;wsp:rsid wsp:val=&quot;00C60083&quot;/&gt;&lt;wsp:rsid wsp:val=&quot;00C615D4&quot;/&gt;&lt;wsp:rsid wsp:val=&quot;00C63700&quot;/&gt;&lt;wsp:rsid wsp:val=&quot;00C64A2E&quot;/&gt;&lt;wsp:rsid wsp:val=&quot;00C66CF5&quot;/&gt;&lt;wsp:rsid wsp:val=&quot;00C67251&quot;/&gt;&lt;wsp:rsid wsp:val=&quot;00C70805&quot;/&gt;&lt;wsp:rsid wsp:val=&quot;00C739FC&quot;/&gt;&lt;wsp:rsid wsp:val=&quot;00C816BB&quot;/&gt;&lt;wsp:rsid wsp:val=&quot;00C826F7&quot;/&gt;&lt;wsp:rsid wsp:val=&quot;00C82E78&quot;/&gt;&lt;wsp:rsid wsp:val=&quot;00C8427C&quot;/&gt;&lt;wsp:rsid wsp:val=&quot;00C865DC&quot;/&gt;&lt;wsp:rsid wsp:val=&quot;00C87C9C&quot;/&gt;&lt;wsp:rsid wsp:val=&quot;00C87CCC&quot;/&gt;&lt;wsp:rsid wsp:val=&quot;00C92475&quot;/&gt;&lt;wsp:rsid wsp:val=&quot;00C9316C&quot;/&gt;&lt;wsp:rsid wsp:val=&quot;00C94DF6&quot;/&gt;&lt;wsp:rsid wsp:val=&quot;00C963FF&quot;/&gt;&lt;wsp:rsid wsp:val=&quot;00C97B20&quot;/&gt;&lt;wsp:rsid wsp:val=&quot;00CA06F3&quot;/&gt;&lt;wsp:rsid wsp:val=&quot;00CC2BAB&quot;/&gt;&lt;wsp:rsid wsp:val=&quot;00CC428B&quot;/&gt;&lt;wsp:rsid wsp:val=&quot;00CC460B&quot;/&gt;&lt;wsp:rsid wsp:val=&quot;00CC6E88&quot;/&gt;&lt;wsp:rsid wsp:val=&quot;00CD19EE&quot;/&gt;&lt;wsp:rsid wsp:val=&quot;00CE24E4&quot;/&gt;&lt;wsp:rsid wsp:val=&quot;00CE466B&quot;/&gt;&lt;wsp:rsid wsp:val=&quot;00CE5FD9&quot;/&gt;&lt;wsp:rsid wsp:val=&quot;00CE62E6&quot;/&gt;&lt;wsp:rsid wsp:val=&quot;00CF3A78&quot;/&gt;&lt;wsp:rsid wsp:val=&quot;00D02097&quot;/&gt;&lt;wsp:rsid wsp:val=&quot;00D0395C&quot;/&gt;&lt;wsp:rsid wsp:val=&quot;00D03CE5&quot;/&gt;&lt;wsp:rsid wsp:val=&quot;00D10674&quot;/&gt;&lt;wsp:rsid wsp:val=&quot;00D13ED3&quot;/&gt;&lt;wsp:rsid wsp:val=&quot;00D17A2D&quot;/&gt;&lt;wsp:rsid wsp:val=&quot;00D2076A&quot;/&gt;&lt;wsp:rsid wsp:val=&quot;00D21C29&quot;/&gt;&lt;wsp:rsid wsp:val=&quot;00D2427A&quot;/&gt;&lt;wsp:rsid wsp:val=&quot;00D24F23&quot;/&gt;&lt;wsp:rsid wsp:val=&quot;00D334A8&quot;/&gt;&lt;wsp:rsid wsp:val=&quot;00D40646&quot;/&gt;&lt;wsp:rsid wsp:val=&quot;00D406C2&quot;/&gt;&lt;wsp:rsid wsp:val=&quot;00D440F9&quot;/&gt;&lt;wsp:rsid wsp:val=&quot;00D51157&quot;/&gt;&lt;wsp:rsid wsp:val=&quot;00D54D06&quot;/&gt;&lt;wsp:rsid wsp:val=&quot;00D5700C&quot;/&gt;&lt;wsp:rsid wsp:val=&quot;00D57EE7&quot;/&gt;&lt;wsp:rsid wsp:val=&quot;00D62F41&quot;/&gt;&lt;wsp:rsid wsp:val=&quot;00D63F7D&quot;/&gt;&lt;wsp:rsid wsp:val=&quot;00D669B9&quot;/&gt;&lt;wsp:rsid wsp:val=&quot;00D723FD&quot;/&gt;&lt;wsp:rsid wsp:val=&quot;00D727E7&quot;/&gt;&lt;wsp:rsid wsp:val=&quot;00D81DD3&quot;/&gt;&lt;wsp:rsid wsp:val=&quot;00D86AB7&quot;/&gt;&lt;wsp:rsid wsp:val=&quot;00D86AF5&quot;/&gt;&lt;wsp:rsid wsp:val=&quot;00D90AAF&quot;/&gt;&lt;wsp:rsid wsp:val=&quot;00D91417&quot;/&gt;&lt;wsp:rsid wsp:val=&quot;00D92E52&quot;/&gt;&lt;wsp:rsid wsp:val=&quot;00D9323B&quot;/&gt;&lt;wsp:rsid wsp:val=&quot;00D93AF8&quot;/&gt;&lt;wsp:rsid wsp:val=&quot;00D96255&quot;/&gt;&lt;wsp:rsid wsp:val=&quot;00DA04A2&quot;/&gt;&lt;wsp:rsid wsp:val=&quot;00DA6041&quot;/&gt;&lt;wsp:rsid wsp:val=&quot;00DB1062&quot;/&gt;&lt;wsp:rsid wsp:val=&quot;00DB59BB&quot;/&gt;&lt;wsp:rsid wsp:val=&quot;00DB6E6D&quot;/&gt;&lt;wsp:rsid wsp:val=&quot;00DB7FAB&quot;/&gt;&lt;wsp:rsid wsp:val=&quot;00DC37B4&quot;/&gt;&lt;wsp:rsid wsp:val=&quot;00DD0EEB&quot;/&gt;&lt;wsp:rsid wsp:val=&quot;00DD15B2&quot;/&gt;&lt;wsp:rsid wsp:val=&quot;00DD6E63&quot;/&gt;&lt;wsp:rsid wsp:val=&quot;00DE0C77&quot;/&gt;&lt;wsp:rsid wsp:val=&quot;00DE51A6&quot;/&gt;&lt;wsp:rsid wsp:val=&quot;00DF0151&quot;/&gt;&lt;wsp:rsid wsp:val=&quot;00DF0EF6&quot;/&gt;&lt;wsp:rsid wsp:val=&quot;00DF2DE6&quot;/&gt;&lt;wsp:rsid wsp:val=&quot;00DF69E6&quot;/&gt;&lt;wsp:rsid wsp:val=&quot;00E00031&quot;/&gt;&lt;wsp:rsid wsp:val=&quot;00E00A56&quot;/&gt;&lt;wsp:rsid wsp:val=&quot;00E10C8D&quot;/&gt;&lt;wsp:rsid wsp:val=&quot;00E118C5&quot;/&gt;&lt;wsp:rsid wsp:val=&quot;00E17A91&quot;/&gt;&lt;wsp:rsid wsp:val=&quot;00E22571&quot;/&gt;&lt;wsp:rsid wsp:val=&quot;00E23516&quot;/&gt;&lt;wsp:rsid wsp:val=&quot;00E24965&quot;/&gt;&lt;wsp:rsid wsp:val=&quot;00E27951&quot;/&gt;&lt;wsp:rsid wsp:val=&quot;00E309B4&quot;/&gt;&lt;wsp:rsid wsp:val=&quot;00E37663&quot;/&gt;&lt;wsp:rsid wsp:val=&quot;00E40E2D&quot;/&gt;&lt;wsp:rsid wsp:val=&quot;00E41EE2&quot;/&gt;&lt;wsp:rsid wsp:val=&quot;00E44B59&quot;/&gt;&lt;wsp:rsid wsp:val=&quot;00E52B3E&quot;/&gt;&lt;wsp:rsid wsp:val=&quot;00E57018&quot;/&gt;&lt;wsp:rsid wsp:val=&quot;00E61802&quot;/&gt;&lt;wsp:rsid wsp:val=&quot;00E62372&quot;/&gt;&lt;wsp:rsid wsp:val=&quot;00E62A78&quot;/&gt;&lt;wsp:rsid wsp:val=&quot;00E645AF&quot;/&gt;&lt;wsp:rsid wsp:val=&quot;00E646CE&quot;/&gt;&lt;wsp:rsid wsp:val=&quot;00E659B0&quot;/&gt;&lt;wsp:rsid wsp:val=&quot;00E65E6B&quot;/&gt;&lt;wsp:rsid wsp:val=&quot;00E6642C&quot;/&gt;&lt;wsp:rsid wsp:val=&quot;00E747F8&quot;/&gt;&lt;wsp:rsid wsp:val=&quot;00E76107&quot;/&gt;&lt;wsp:rsid wsp:val=&quot;00E77912&quot;/&gt;&lt;wsp:rsid wsp:val=&quot;00E85BA1&quot;/&gt;&lt;wsp:rsid wsp:val=&quot;00E86097&quot;/&gt;&lt;wsp:rsid wsp:val=&quot;00E863A1&quot;/&gt;&lt;wsp:rsid wsp:val=&quot;00E91C82&quot;/&gt;&lt;wsp:rsid wsp:val=&quot;00E93B3C&quot;/&gt;&lt;wsp:rsid wsp:val=&quot;00E9421A&quot;/&gt;&lt;wsp:rsid wsp:val=&quot;00EA01E5&quot;/&gt;&lt;wsp:rsid wsp:val=&quot;00EA0DCC&quot;/&gt;&lt;wsp:rsid wsp:val=&quot;00EA68D6&quot;/&gt;&lt;wsp:rsid wsp:val=&quot;00EB06A8&quot;/&gt;&lt;wsp:rsid wsp:val=&quot;00EB161C&quot;/&gt;&lt;wsp:rsid wsp:val=&quot;00EB1F49&quot;/&gt;&lt;wsp:rsid wsp:val=&quot;00EC10A8&quot;/&gt;&lt;wsp:rsid wsp:val=&quot;00EC1FC3&quot;/&gt;&lt;wsp:rsid wsp:val=&quot;00EC2852&quot;/&gt;&lt;wsp:rsid wsp:val=&quot;00EC33E1&quot;/&gt;&lt;wsp:rsid wsp:val=&quot;00EC45E2&quot;/&gt;&lt;wsp:rsid wsp:val=&quot;00ED0A67&quot;/&gt;&lt;wsp:rsid wsp:val=&quot;00ED0BAC&quot;/&gt;&lt;wsp:rsid wsp:val=&quot;00ED38B8&quot;/&gt;&lt;wsp:rsid wsp:val=&quot;00ED3DB6&quot;/&gt;&lt;wsp:rsid wsp:val=&quot;00ED3EF7&quot;/&gt;&lt;wsp:rsid wsp:val=&quot;00ED61F6&quot;/&gt;&lt;wsp:rsid wsp:val=&quot;00EE58DF&quot;/&gt;&lt;wsp:rsid wsp:val=&quot;00EE5C19&quot;/&gt;&lt;wsp:rsid wsp:val=&quot;00EF23C3&quot;/&gt;&lt;wsp:rsid wsp:val=&quot;00EF3F2F&quot;/&gt;&lt;wsp:rsid wsp:val=&quot;00EF7BED&quot;/&gt;&lt;wsp:rsid wsp:val=&quot;00F00320&quot;/&gt;&lt;wsp:rsid wsp:val=&quot;00F00FC9&quot;/&gt;&lt;wsp:rsid wsp:val=&quot;00F05F3A&quot;/&gt;&lt;wsp:rsid wsp:val=&quot;00F1238E&quot;/&gt;&lt;wsp:rsid wsp:val=&quot;00F1545C&quot;/&gt;&lt;wsp:rsid wsp:val=&quot;00F17B4F&quot;/&gt;&lt;wsp:rsid wsp:val=&quot;00F241BD&quot;/&gt;&lt;wsp:rsid wsp:val=&quot;00F3002C&quot;/&gt;&lt;wsp:rsid wsp:val=&quot;00F37499&quot;/&gt;&lt;wsp:rsid wsp:val=&quot;00F42484&quot;/&gt;&lt;wsp:rsid wsp:val=&quot;00F42CB6&quot;/&gt;&lt;wsp:rsid wsp:val=&quot;00F42E50&quot;/&gt;&lt;wsp:rsid wsp:val=&quot;00F47316&quot;/&gt;&lt;wsp:rsid wsp:val=&quot;00F534F4&quot;/&gt;&lt;wsp:rsid wsp:val=&quot;00F56452&quot;/&gt;&lt;wsp:rsid wsp:val=&quot;00F56D91&quot;/&gt;&lt;wsp:rsid wsp:val=&quot;00F57563&quot;/&gt;&lt;wsp:rsid wsp:val=&quot;00F71CFF&quot;/&gt;&lt;wsp:rsid wsp:val=&quot;00F86A50&quot;/&gt;&lt;wsp:rsid wsp:val=&quot;00F86A91&quot;/&gt;&lt;wsp:rsid wsp:val=&quot;00F86B4F&quot;/&gt;&lt;wsp:rsid wsp:val=&quot;00F87FF0&quot;/&gt;&lt;wsp:rsid wsp:val=&quot;00F91BD6&quot;/&gt;&lt;wsp:rsid wsp:val=&quot;00FA1439&quot;/&gt;&lt;wsp:rsid wsp:val=&quot;00FB23EE&quot;/&gt;&lt;wsp:rsid wsp:val=&quot;00FC0685&quot;/&gt;&lt;wsp:rsid wsp:val=&quot;00FC1424&quot;/&gt;&lt;wsp:rsid wsp:val=&quot;00FC288D&quot;/&gt;&lt;wsp:rsid wsp:val=&quot;00FC43F7&quot;/&gt;&lt;wsp:rsid wsp:val=&quot;00FC65B7&quot;/&gt;&lt;wsp:rsid wsp:val=&quot;00FD0A8F&quot;/&gt;&lt;wsp:rsid wsp:val=&quot;00FD28B3&quot;/&gt;&lt;wsp:rsid wsp:val=&quot;00FD3D49&quot;/&gt;&lt;wsp:rsid wsp:val=&quot;00FE3FE4&quot;/&gt;&lt;wsp:rsid wsp:val=&quot;00FF3644&quot;/&gt;&lt;wsp:rsid wsp:val=&quot;00FF4A82&quot;/&gt;&lt;/wsp:rsids&gt;&lt;/w:docPr&gt;&lt;w:body&gt;&lt;w:p wsp:rsidR=&quot;00000000&quot; wsp:rsidRDefault=&quot;001F33E0&quot;&gt;&lt;m:oMathPara&gt;&lt;m:oMath&gt;&lt;m:r&gt;&lt;w:rPr&gt;&lt;w:rFonts w:ascii=&quot;Cambria Math&quot; w:h-ansi=&quot;Cambria Math&quot;/&gt;&lt;wx:font wx:val=&quot;Cambria Math&quot;/&gt;&lt;w:i/&gt;&lt;w:color w:val=&quot;auto&quot;/&gt;&lt;/w:rPr&gt;&lt;m:t&gt;y&lt;/m:t&gt;&lt;/m:r&gt;&lt;m:r&gt;&lt;w:rPr&gt;&lt;w:rFonts w:ascii=&quot;Cambria Math&quot;/&gt;&lt;wx:font wx:val=&quot;Cambria Math&quot;/&gt;&lt;w:i/&gt;&lt;w:color w:val=&quot;auto&quot;/&gt;&lt;/w:rPr&gt;&lt;m:t&gt;=&lt;/m:t&gt;&lt;/m:r&gt;&lt;m:rad&gt;&lt;m:radPr&gt;&lt;m:degHide m:val=&quot;on&quot;/&gt;&lt;m:ctrlPr&gt;&lt;w:rPr&gt;&lt;w:rFonts w:ascii=&quot;Cambria Math&quot; w:h-ansi=&quot;Cambria Math&quot;/&gt;&lt;wx:font wx:val=&quot;Cambria Math&quot;/&gt;&lt;w:color w:val=&quot;auto&quot;/&gt;&lt;/w:rPr&gt;&lt;/m:ctrlPr&gt;&lt;/m:radPr&gt;&lt;m:deg/&gt;&lt;m:e&gt;&lt;m:r&gt;&lt;w:rPr&gt;&lt;w:rFonts w:ascii=&quot;Cambria Math&quot; w:h-ansi=&quot;Cambria Math&quot;/&gt;&lt;wx:font wx:val=&quot;Cambria Math&quot;/&gt;&lt;w:i/&gt;&lt;w:color w:val=&quot;auto&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865D50">
        <w:rPr>
          <w:iCs/>
          <w:color w:val="auto"/>
        </w:rPr>
        <w:fldChar w:fldCharType="end"/>
      </w:r>
      <w:r w:rsidRPr="00E118C5">
        <w:rPr>
          <w:i/>
          <w:iCs/>
          <w:color w:val="auto"/>
        </w:rPr>
        <w:t xml:space="preserve">, </w:t>
      </w:r>
      <w:r w:rsidRPr="00E118C5">
        <w:rPr>
          <w:color w:val="auto"/>
        </w:rPr>
        <w:t xml:space="preserve"> в зависимости от значений коэффициентов; описывать свойства функций.</w:t>
      </w:r>
    </w:p>
    <w:p w:rsidR="00E57B0A" w:rsidRPr="00E118C5" w:rsidRDefault="00E57B0A" w:rsidP="00820F84">
      <w:pPr>
        <w:pStyle w:val="11"/>
        <w:numPr>
          <w:ilvl w:val="0"/>
          <w:numId w:val="210"/>
        </w:numPr>
        <w:spacing w:line="240" w:lineRule="auto"/>
        <w:ind w:left="714" w:hanging="357"/>
        <w:jc w:val="both"/>
        <w:rPr>
          <w:color w:val="auto"/>
        </w:rPr>
      </w:pPr>
      <w:r w:rsidRPr="00E118C5">
        <w:rPr>
          <w:color w:val="auto"/>
        </w:rPr>
        <w:t>Строить и изображать схематически графики квадратичных функций, описывать свойства квадратичных функций по их графикам.</w:t>
      </w:r>
    </w:p>
    <w:p w:rsidR="00E57B0A" w:rsidRPr="00E118C5" w:rsidRDefault="00E57B0A" w:rsidP="00820F84">
      <w:pPr>
        <w:pStyle w:val="11"/>
        <w:numPr>
          <w:ilvl w:val="0"/>
          <w:numId w:val="210"/>
        </w:numPr>
        <w:spacing w:after="80" w:line="240" w:lineRule="auto"/>
        <w:jc w:val="both"/>
        <w:rPr>
          <w:color w:val="auto"/>
        </w:rPr>
      </w:pPr>
      <w:r w:rsidRPr="00E118C5">
        <w:rPr>
          <w:color w:val="auto"/>
        </w:rPr>
        <w:t>Распознавать квадратичную функцию по формуле, приводить примеры квадратичных функций из реальной жизни, физики, геометрии.</w:t>
      </w:r>
    </w:p>
    <w:p w:rsidR="00E57B0A" w:rsidRPr="00E118C5" w:rsidRDefault="00E57B0A" w:rsidP="00820F84">
      <w:pPr>
        <w:pStyle w:val="11"/>
        <w:spacing w:line="259" w:lineRule="auto"/>
        <w:ind w:firstLine="160"/>
        <w:jc w:val="both"/>
        <w:rPr>
          <w:b/>
          <w:bCs/>
          <w:i/>
          <w:iCs/>
          <w:color w:val="auto"/>
        </w:rPr>
      </w:pPr>
    </w:p>
    <w:p w:rsidR="00E57B0A" w:rsidRPr="00E118C5" w:rsidRDefault="00E57B0A" w:rsidP="00820F84">
      <w:pPr>
        <w:pStyle w:val="11"/>
        <w:spacing w:line="259" w:lineRule="auto"/>
        <w:ind w:firstLine="160"/>
        <w:jc w:val="both"/>
        <w:rPr>
          <w:color w:val="auto"/>
        </w:rPr>
      </w:pPr>
      <w:r w:rsidRPr="00E118C5">
        <w:rPr>
          <w:b/>
          <w:bCs/>
          <w:i/>
          <w:iCs/>
          <w:color w:val="auto"/>
        </w:rPr>
        <w:t>Арифметическая и геометрическая прогрессии</w:t>
      </w:r>
    </w:p>
    <w:p w:rsidR="00E57B0A" w:rsidRPr="00E118C5" w:rsidRDefault="00E57B0A" w:rsidP="00820F84">
      <w:pPr>
        <w:pStyle w:val="11"/>
        <w:numPr>
          <w:ilvl w:val="0"/>
          <w:numId w:val="211"/>
        </w:numPr>
        <w:spacing w:line="240" w:lineRule="auto"/>
        <w:jc w:val="both"/>
        <w:rPr>
          <w:color w:val="auto"/>
        </w:rPr>
      </w:pPr>
      <w:r w:rsidRPr="00E118C5">
        <w:rPr>
          <w:color w:val="auto"/>
        </w:rPr>
        <w:t>Распознавать арифметическую и геометрическую прогрессии при разных способах задания.</w:t>
      </w:r>
    </w:p>
    <w:p w:rsidR="00E57B0A" w:rsidRPr="00E118C5" w:rsidRDefault="00E57B0A" w:rsidP="00820F84">
      <w:pPr>
        <w:pStyle w:val="11"/>
        <w:numPr>
          <w:ilvl w:val="0"/>
          <w:numId w:val="211"/>
        </w:numPr>
        <w:spacing w:line="240" w:lineRule="auto"/>
        <w:jc w:val="both"/>
        <w:rPr>
          <w:color w:val="auto"/>
        </w:rPr>
      </w:pPr>
      <w:r w:rsidRPr="00E118C5">
        <w:rPr>
          <w:color w:val="auto"/>
        </w:rPr>
        <w:t xml:space="preserve">Выполнять вычисления с использованием формул </w:t>
      </w:r>
      <w:r w:rsidRPr="00E118C5">
        <w:rPr>
          <w:i/>
          <w:iCs/>
          <w:color w:val="auto"/>
          <w:lang w:val="en-US"/>
        </w:rPr>
        <w:t>n</w:t>
      </w:r>
      <w:r w:rsidRPr="00E118C5">
        <w:rPr>
          <w:color w:val="auto"/>
        </w:rPr>
        <w:t xml:space="preserve">-го члена арифметической и геометрической прогрессий, суммы первых </w:t>
      </w:r>
      <w:r w:rsidRPr="00E118C5">
        <w:rPr>
          <w:i/>
          <w:iCs/>
          <w:color w:val="auto"/>
          <w:lang w:val="en-US"/>
        </w:rPr>
        <w:t>n</w:t>
      </w:r>
      <w:r w:rsidRPr="00E118C5">
        <w:rPr>
          <w:color w:val="auto"/>
        </w:rPr>
        <w:t xml:space="preserve"> членов.</w:t>
      </w:r>
    </w:p>
    <w:p w:rsidR="00E57B0A" w:rsidRPr="00E118C5" w:rsidRDefault="00E57B0A" w:rsidP="00820F84">
      <w:pPr>
        <w:pStyle w:val="11"/>
        <w:numPr>
          <w:ilvl w:val="0"/>
          <w:numId w:val="211"/>
        </w:numPr>
        <w:spacing w:line="240" w:lineRule="auto"/>
        <w:jc w:val="both"/>
        <w:rPr>
          <w:color w:val="auto"/>
        </w:rPr>
      </w:pPr>
      <w:r w:rsidRPr="00E118C5">
        <w:rPr>
          <w:color w:val="auto"/>
        </w:rPr>
        <w:t>Изображать члены последовательности точками на координатной плоскости.</w:t>
      </w:r>
    </w:p>
    <w:p w:rsidR="00E57B0A" w:rsidRPr="00E118C5" w:rsidRDefault="00E57B0A" w:rsidP="00820F84">
      <w:pPr>
        <w:pStyle w:val="11"/>
        <w:numPr>
          <w:ilvl w:val="0"/>
          <w:numId w:val="211"/>
        </w:numPr>
        <w:spacing w:line="240" w:lineRule="auto"/>
        <w:jc w:val="both"/>
        <w:rPr>
          <w:color w:val="auto"/>
        </w:rPr>
      </w:pPr>
      <w:r w:rsidRPr="00E118C5">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57B0A" w:rsidRPr="00E118C5" w:rsidRDefault="00E57B0A" w:rsidP="00820F84">
      <w:pPr>
        <w:jc w:val="both"/>
        <w:rPr>
          <w:rFonts w:ascii="Times New Roman" w:hAnsi="Times New Roman" w:cs="Times New Roman"/>
          <w:b/>
          <w:bCs/>
          <w:color w:val="auto"/>
          <w:sz w:val="20"/>
          <w:szCs w:val="20"/>
        </w:rPr>
      </w:pPr>
      <w:bookmarkStart w:id="460" w:name="bookmark1287"/>
      <w:r w:rsidRPr="00E118C5">
        <w:rPr>
          <w:rFonts w:ascii="Times New Roman" w:hAnsi="Times New Roman" w:cs="Times New Roman"/>
          <w:color w:val="auto"/>
          <w:sz w:val="20"/>
          <w:szCs w:val="20"/>
        </w:rPr>
        <w:br w:type="page"/>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РАБОЧАЯ ПРОГРАММА</w:t>
      </w:r>
      <w:bookmarkEnd w:id="460"/>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УЧЕБНОГО КУРСА «ГЕОМЕТРИЯ». 7-9 КЛАССЫ</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КУРСА</w:t>
      </w:r>
    </w:p>
    <w:p w:rsidR="00E57B0A" w:rsidRPr="00E118C5" w:rsidRDefault="00E57B0A" w:rsidP="00820F84">
      <w:pPr>
        <w:pStyle w:val="11"/>
        <w:spacing w:line="252" w:lineRule="auto"/>
        <w:jc w:val="both"/>
        <w:rPr>
          <w:color w:val="auto"/>
        </w:rPr>
      </w:pPr>
      <w:r w:rsidRPr="00E118C5">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E57B0A" w:rsidRPr="00E118C5" w:rsidRDefault="00E57B0A" w:rsidP="00820F84">
      <w:pPr>
        <w:pStyle w:val="11"/>
        <w:spacing w:line="252" w:lineRule="auto"/>
        <w:jc w:val="both"/>
        <w:rPr>
          <w:color w:val="auto"/>
        </w:rPr>
      </w:pPr>
      <w:r w:rsidRPr="00E118C5">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E57B0A" w:rsidRPr="00E118C5" w:rsidRDefault="00E57B0A" w:rsidP="00820F84">
      <w:pPr>
        <w:pStyle w:val="11"/>
        <w:spacing w:after="80" w:line="252" w:lineRule="auto"/>
        <w:jc w:val="both"/>
        <w:rPr>
          <w:color w:val="auto"/>
        </w:rPr>
      </w:pPr>
      <w:r w:rsidRPr="00E118C5">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E57B0A" w:rsidRPr="00E118C5" w:rsidRDefault="00E57B0A" w:rsidP="00820F84">
      <w:pPr>
        <w:pStyle w:val="aa"/>
        <w:jc w:val="both"/>
        <w:rPr>
          <w:rFonts w:ascii="Times New Roman" w:hAnsi="Times New Roman" w:cs="Times New Roman"/>
        </w:rPr>
      </w:pPr>
      <w:bookmarkStart w:id="461" w:name="bookmark129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УЧЕБНОГО КУРСА В УЧЕБНОМ ПЛАНЕ</w:t>
      </w:r>
      <w:bookmarkEnd w:id="461"/>
    </w:p>
    <w:p w:rsidR="00E57B0A" w:rsidRPr="00E118C5" w:rsidRDefault="00E57B0A" w:rsidP="00820F84">
      <w:pPr>
        <w:pStyle w:val="11"/>
        <w:spacing w:line="252" w:lineRule="auto"/>
        <w:jc w:val="both"/>
        <w:rPr>
          <w:color w:val="auto"/>
        </w:rPr>
      </w:pPr>
      <w:r w:rsidRPr="00E118C5">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E57B0A" w:rsidRPr="00E118C5" w:rsidRDefault="00E57B0A" w:rsidP="00820F84">
      <w:pPr>
        <w:pStyle w:val="11"/>
        <w:spacing w:line="252" w:lineRule="auto"/>
        <w:jc w:val="both"/>
        <w:rPr>
          <w:color w:val="auto"/>
        </w:rPr>
      </w:pPr>
      <w:r w:rsidRPr="00E118C5">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E57B0A" w:rsidRPr="00E118C5" w:rsidRDefault="00E57B0A" w:rsidP="00820F84">
      <w:pPr>
        <w:pStyle w:val="aa"/>
        <w:jc w:val="both"/>
        <w:rPr>
          <w:rFonts w:ascii="Times New Roman" w:hAnsi="Times New Roman" w:cs="Times New Roman"/>
        </w:rPr>
      </w:pPr>
      <w:bookmarkStart w:id="462" w:name="bookmark129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СОДЕРЖАНИЕ УЧЕБНОГО КУРСА (ПО ГОДАМ ОБУЧЕНИЯ)</w:t>
      </w:r>
      <w:bookmarkEnd w:id="462"/>
    </w:p>
    <w:p w:rsidR="00E57B0A" w:rsidRPr="00E118C5" w:rsidRDefault="00E57B0A" w:rsidP="00820F84">
      <w:pPr>
        <w:pStyle w:val="aa"/>
        <w:jc w:val="both"/>
        <w:rPr>
          <w:rFonts w:ascii="Times New Roman" w:hAnsi="Times New Roman" w:cs="Times New Roman"/>
        </w:rPr>
      </w:pPr>
      <w:bookmarkStart w:id="463" w:name="bookmark129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463"/>
    </w:p>
    <w:p w:rsidR="00E57B0A" w:rsidRPr="00E118C5" w:rsidRDefault="00E57B0A" w:rsidP="00820F84">
      <w:pPr>
        <w:pStyle w:val="11"/>
        <w:spacing w:line="252" w:lineRule="auto"/>
        <w:jc w:val="both"/>
        <w:rPr>
          <w:color w:val="auto"/>
        </w:rPr>
      </w:pPr>
    </w:p>
    <w:p w:rsidR="00E57B0A" w:rsidRPr="00E118C5" w:rsidRDefault="00E57B0A" w:rsidP="00820F84">
      <w:pPr>
        <w:pStyle w:val="11"/>
        <w:spacing w:line="252" w:lineRule="auto"/>
        <w:jc w:val="both"/>
        <w:rPr>
          <w:color w:val="auto"/>
        </w:rPr>
      </w:pPr>
      <w:r w:rsidRPr="00E118C5">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57B0A" w:rsidRPr="00E118C5" w:rsidRDefault="00E57B0A" w:rsidP="00820F84">
      <w:pPr>
        <w:pStyle w:val="11"/>
        <w:spacing w:line="252" w:lineRule="auto"/>
        <w:jc w:val="both"/>
        <w:rPr>
          <w:color w:val="auto"/>
        </w:rPr>
      </w:pPr>
      <w:r w:rsidRPr="00E118C5">
        <w:rPr>
          <w:color w:val="auto"/>
        </w:rPr>
        <w:t>Симметричные фигуры. Основные свойства осевой симметрии. Примеры симметрии в окружающем мире.</w:t>
      </w:r>
    </w:p>
    <w:p w:rsidR="00E57B0A" w:rsidRPr="00E118C5" w:rsidRDefault="00E57B0A" w:rsidP="00820F84">
      <w:pPr>
        <w:pStyle w:val="11"/>
        <w:spacing w:line="252" w:lineRule="auto"/>
        <w:jc w:val="both"/>
        <w:rPr>
          <w:color w:val="auto"/>
        </w:rPr>
      </w:pPr>
      <w:r w:rsidRPr="00E118C5">
        <w:rPr>
          <w:color w:val="auto"/>
        </w:rPr>
        <w:t>Основные построения с помощью циркуля и линейки.</w:t>
      </w:r>
    </w:p>
    <w:p w:rsidR="00E57B0A" w:rsidRPr="00E118C5" w:rsidRDefault="00E57B0A" w:rsidP="00820F84">
      <w:pPr>
        <w:pStyle w:val="11"/>
        <w:spacing w:line="252" w:lineRule="auto"/>
        <w:jc w:val="both"/>
        <w:rPr>
          <w:color w:val="auto"/>
        </w:rPr>
      </w:pPr>
      <w:r w:rsidRPr="00E118C5">
        <w:rPr>
          <w:color w:val="auto"/>
        </w:rPr>
        <w:t>Треугольник. Высота, медиана, биссектриса, их свойства. Равнобедренный и равносторонний треугольники. Неравенство треугольника.</w:t>
      </w:r>
    </w:p>
    <w:p w:rsidR="00E57B0A" w:rsidRPr="00E118C5" w:rsidRDefault="00E57B0A" w:rsidP="00820F84">
      <w:pPr>
        <w:pStyle w:val="11"/>
        <w:spacing w:line="252" w:lineRule="auto"/>
        <w:jc w:val="both"/>
        <w:rPr>
          <w:color w:val="auto"/>
        </w:rPr>
      </w:pPr>
      <w:r w:rsidRPr="00E118C5">
        <w:rPr>
          <w:color w:val="auto"/>
        </w:rPr>
        <w:t>Свойства и признаки равнобедренного треугольника. Признаки равенства треугольников.</w:t>
      </w:r>
    </w:p>
    <w:p w:rsidR="00E57B0A" w:rsidRPr="00E118C5" w:rsidRDefault="00E57B0A" w:rsidP="00820F84">
      <w:pPr>
        <w:pStyle w:val="11"/>
        <w:spacing w:line="252" w:lineRule="auto"/>
        <w:jc w:val="both"/>
        <w:rPr>
          <w:color w:val="auto"/>
        </w:rPr>
      </w:pPr>
      <w:r w:rsidRPr="00E118C5">
        <w:rPr>
          <w:color w:val="auto"/>
        </w:rPr>
        <w:t>Свойства и признаки параллельных прямых. Сумма углов треугольника. Внешние углы треугольника.</w:t>
      </w:r>
    </w:p>
    <w:p w:rsidR="00E57B0A" w:rsidRPr="00E118C5" w:rsidRDefault="00E57B0A" w:rsidP="00820F84">
      <w:pPr>
        <w:pStyle w:val="11"/>
        <w:spacing w:line="252" w:lineRule="auto"/>
        <w:jc w:val="both"/>
        <w:rPr>
          <w:color w:val="auto"/>
        </w:rPr>
      </w:pPr>
      <w:r w:rsidRPr="00E118C5">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57B0A" w:rsidRPr="00E118C5" w:rsidRDefault="00E57B0A" w:rsidP="00820F84">
      <w:pPr>
        <w:pStyle w:val="11"/>
        <w:spacing w:line="252" w:lineRule="auto"/>
        <w:jc w:val="both"/>
        <w:rPr>
          <w:color w:val="auto"/>
        </w:rPr>
      </w:pPr>
      <w:r w:rsidRPr="00E118C5">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57B0A" w:rsidRPr="00E118C5" w:rsidRDefault="00E57B0A" w:rsidP="00820F84">
      <w:pPr>
        <w:pStyle w:val="11"/>
        <w:spacing w:line="252" w:lineRule="auto"/>
        <w:jc w:val="both"/>
        <w:rPr>
          <w:color w:val="auto"/>
        </w:rPr>
      </w:pPr>
      <w:r w:rsidRPr="00E118C5">
        <w:rPr>
          <w:color w:val="auto"/>
        </w:rPr>
        <w:t>Геометрическое место точек. Биссектриса угла и серединный перпендикуляр к отрезку как геометрические места точек.</w:t>
      </w:r>
    </w:p>
    <w:p w:rsidR="00E57B0A" w:rsidRPr="00E118C5" w:rsidRDefault="00E57B0A" w:rsidP="00820F84">
      <w:pPr>
        <w:pStyle w:val="11"/>
        <w:spacing w:after="300" w:line="252" w:lineRule="auto"/>
        <w:jc w:val="both"/>
        <w:rPr>
          <w:color w:val="auto"/>
        </w:rPr>
      </w:pPr>
      <w:r w:rsidRPr="00E118C5">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57B0A" w:rsidRPr="00E118C5" w:rsidRDefault="00E57B0A" w:rsidP="00820F84">
      <w:pPr>
        <w:pStyle w:val="aa"/>
        <w:jc w:val="both"/>
        <w:rPr>
          <w:rFonts w:ascii="Times New Roman" w:hAnsi="Times New Roman" w:cs="Times New Roman"/>
        </w:rPr>
      </w:pPr>
      <w:bookmarkStart w:id="464" w:name="bookmark1296"/>
      <w:r w:rsidRPr="00E118C5">
        <w:rPr>
          <w:rFonts w:ascii="Times New Roman" w:hAnsi="Times New Roman" w:cs="Times New Roman"/>
        </w:rPr>
        <w:t>8 класс</w:t>
      </w:r>
      <w:bookmarkEnd w:id="46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2" w:lineRule="auto"/>
        <w:jc w:val="both"/>
        <w:rPr>
          <w:color w:val="auto"/>
        </w:rPr>
      </w:pPr>
      <w:r w:rsidRPr="00E118C5">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57B0A" w:rsidRPr="00E118C5" w:rsidRDefault="00E57B0A" w:rsidP="00820F84">
      <w:pPr>
        <w:pStyle w:val="11"/>
        <w:spacing w:line="252" w:lineRule="auto"/>
        <w:jc w:val="both"/>
        <w:rPr>
          <w:color w:val="auto"/>
        </w:rPr>
      </w:pPr>
      <w:r w:rsidRPr="00E118C5">
        <w:rPr>
          <w:color w:val="auto"/>
        </w:rPr>
        <w:t>Центральная симметрия.</w:t>
      </w:r>
    </w:p>
    <w:p w:rsidR="00E57B0A" w:rsidRPr="00E118C5" w:rsidRDefault="00E57B0A" w:rsidP="00820F84">
      <w:pPr>
        <w:pStyle w:val="11"/>
        <w:spacing w:line="252" w:lineRule="auto"/>
        <w:jc w:val="both"/>
        <w:rPr>
          <w:color w:val="auto"/>
        </w:rPr>
      </w:pPr>
      <w:r w:rsidRPr="00E118C5">
        <w:rPr>
          <w:color w:val="auto"/>
        </w:rPr>
        <w:t>Теорема Фалеса и теорема о пропорциональных отрезках.</w:t>
      </w:r>
    </w:p>
    <w:p w:rsidR="00E57B0A" w:rsidRPr="00E118C5" w:rsidRDefault="00E57B0A" w:rsidP="00820F84">
      <w:pPr>
        <w:pStyle w:val="11"/>
        <w:spacing w:line="252" w:lineRule="auto"/>
        <w:ind w:firstLine="0"/>
        <w:jc w:val="both"/>
        <w:rPr>
          <w:color w:val="auto"/>
        </w:rPr>
      </w:pPr>
      <w:r w:rsidRPr="00E118C5">
        <w:rPr>
          <w:color w:val="auto"/>
        </w:rPr>
        <w:t>Средние линии треугольника и трапеции.</w:t>
      </w:r>
    </w:p>
    <w:p w:rsidR="00E57B0A" w:rsidRPr="00E118C5" w:rsidRDefault="00E57B0A" w:rsidP="00820F84">
      <w:pPr>
        <w:pStyle w:val="11"/>
        <w:spacing w:line="252" w:lineRule="auto"/>
        <w:jc w:val="both"/>
        <w:rPr>
          <w:color w:val="auto"/>
        </w:rPr>
      </w:pPr>
      <w:r w:rsidRPr="00E118C5">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E57B0A" w:rsidRPr="00E118C5" w:rsidRDefault="00E57B0A" w:rsidP="00820F84">
      <w:pPr>
        <w:pStyle w:val="11"/>
        <w:spacing w:line="252" w:lineRule="auto"/>
        <w:jc w:val="both"/>
        <w:rPr>
          <w:color w:val="auto"/>
        </w:rPr>
      </w:pPr>
      <w:r w:rsidRPr="00E118C5">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57B0A" w:rsidRPr="00E118C5" w:rsidRDefault="00E57B0A" w:rsidP="00820F84">
      <w:pPr>
        <w:pStyle w:val="11"/>
        <w:spacing w:line="252" w:lineRule="auto"/>
        <w:jc w:val="both"/>
        <w:rPr>
          <w:color w:val="auto"/>
        </w:rPr>
      </w:pPr>
      <w:r w:rsidRPr="00E118C5">
        <w:rPr>
          <w:color w:val="auto"/>
        </w:rPr>
        <w:t>Вычисление площадей треугольников и многоугольников на клетчатой бумаге.</w:t>
      </w:r>
    </w:p>
    <w:p w:rsidR="00E57B0A" w:rsidRPr="00E118C5" w:rsidRDefault="00E57B0A" w:rsidP="00820F84">
      <w:pPr>
        <w:pStyle w:val="11"/>
        <w:spacing w:line="252" w:lineRule="auto"/>
        <w:jc w:val="both"/>
        <w:rPr>
          <w:color w:val="auto"/>
        </w:rPr>
      </w:pPr>
      <w:r w:rsidRPr="00E118C5">
        <w:rPr>
          <w:color w:val="auto"/>
        </w:rPr>
        <w:t>Теорема Пифагора. Применение теоремы Пифагора при решении практических задач.</w:t>
      </w:r>
    </w:p>
    <w:p w:rsidR="00E57B0A" w:rsidRPr="00E118C5" w:rsidRDefault="00E57B0A" w:rsidP="00820F84">
      <w:pPr>
        <w:pStyle w:val="11"/>
        <w:spacing w:line="252" w:lineRule="auto"/>
        <w:jc w:val="both"/>
        <w:rPr>
          <w:color w:val="auto"/>
        </w:rPr>
      </w:pPr>
      <w:r w:rsidRPr="00E118C5">
        <w:rPr>
          <w:color w:val="auto"/>
        </w:rPr>
        <w:t xml:space="preserve">Синус, косинус, тангенс острого угла прямоугольного треугольника. Тригонометрические функции углов в 30°, </w:t>
      </w:r>
      <w:r w:rsidRPr="00E118C5">
        <w:rPr>
          <w:i/>
          <w:iCs/>
          <w:color w:val="auto"/>
        </w:rPr>
        <w:t>45° и 60°.</w:t>
      </w:r>
    </w:p>
    <w:p w:rsidR="00E57B0A" w:rsidRPr="00E118C5" w:rsidRDefault="00E57B0A" w:rsidP="00820F84">
      <w:pPr>
        <w:pStyle w:val="11"/>
        <w:spacing w:after="240" w:line="252" w:lineRule="auto"/>
        <w:jc w:val="both"/>
        <w:rPr>
          <w:color w:val="auto"/>
        </w:rPr>
      </w:pPr>
      <w:r w:rsidRPr="00E118C5">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57B0A" w:rsidRPr="00E118C5" w:rsidRDefault="00E57B0A" w:rsidP="00820F84">
      <w:pPr>
        <w:pStyle w:val="aa"/>
        <w:jc w:val="both"/>
        <w:rPr>
          <w:rFonts w:ascii="Times New Roman" w:hAnsi="Times New Roman" w:cs="Times New Roman"/>
        </w:rPr>
      </w:pPr>
      <w:bookmarkStart w:id="465" w:name="bookmark1298"/>
      <w:r w:rsidRPr="00E118C5">
        <w:rPr>
          <w:rFonts w:ascii="Times New Roman" w:hAnsi="Times New Roman" w:cs="Times New Roman"/>
        </w:rPr>
        <w:t>9 класс</w:t>
      </w:r>
      <w:bookmarkEnd w:id="46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2" w:lineRule="auto"/>
        <w:jc w:val="both"/>
        <w:rPr>
          <w:color w:val="auto"/>
        </w:rPr>
      </w:pPr>
      <w:r w:rsidRPr="00E118C5">
        <w:rPr>
          <w:color w:val="auto"/>
        </w:rPr>
        <w:t>Синус, косинус, тангенс углов от 0 до 180°. Основное тригонометрическое тождество. Формулы приведения.</w:t>
      </w:r>
    </w:p>
    <w:p w:rsidR="00E57B0A" w:rsidRPr="00E118C5" w:rsidRDefault="00E57B0A" w:rsidP="00820F84">
      <w:pPr>
        <w:pStyle w:val="11"/>
        <w:spacing w:line="252" w:lineRule="auto"/>
        <w:jc w:val="both"/>
        <w:rPr>
          <w:color w:val="auto"/>
        </w:rPr>
      </w:pPr>
      <w:r w:rsidRPr="00E118C5">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57B0A" w:rsidRPr="00E118C5" w:rsidRDefault="00E57B0A" w:rsidP="00820F84">
      <w:pPr>
        <w:pStyle w:val="11"/>
        <w:spacing w:line="252" w:lineRule="auto"/>
        <w:jc w:val="both"/>
        <w:rPr>
          <w:color w:val="auto"/>
        </w:rPr>
      </w:pPr>
      <w:r w:rsidRPr="00E118C5">
        <w:rPr>
          <w:color w:val="auto"/>
        </w:rPr>
        <w:t>Преобразование подобия. Подобие соответственных элементов.</w:t>
      </w:r>
    </w:p>
    <w:p w:rsidR="00E57B0A" w:rsidRPr="00E118C5" w:rsidRDefault="00E57B0A" w:rsidP="00820F84">
      <w:pPr>
        <w:pStyle w:val="11"/>
        <w:spacing w:line="252" w:lineRule="auto"/>
        <w:jc w:val="both"/>
        <w:rPr>
          <w:color w:val="auto"/>
        </w:rPr>
      </w:pPr>
      <w:r w:rsidRPr="00E118C5">
        <w:rPr>
          <w:color w:val="auto"/>
        </w:rPr>
        <w:t>Теорема о произведении отрезков хорд, теоремы о произведении отрезков секущих, теорема о квадрате касательной.</w:t>
      </w:r>
    </w:p>
    <w:p w:rsidR="00E57B0A" w:rsidRPr="00E118C5" w:rsidRDefault="00E57B0A" w:rsidP="00820F84">
      <w:pPr>
        <w:pStyle w:val="11"/>
        <w:spacing w:line="252" w:lineRule="auto"/>
        <w:jc w:val="both"/>
        <w:rPr>
          <w:color w:val="auto"/>
        </w:rPr>
      </w:pPr>
      <w:r w:rsidRPr="00E118C5">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57B0A" w:rsidRPr="00E118C5" w:rsidRDefault="00E57B0A" w:rsidP="00820F84">
      <w:pPr>
        <w:pStyle w:val="11"/>
        <w:spacing w:line="252" w:lineRule="auto"/>
        <w:jc w:val="both"/>
        <w:rPr>
          <w:color w:val="auto"/>
        </w:rPr>
      </w:pPr>
      <w:r w:rsidRPr="00E118C5">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57B0A" w:rsidRPr="00E118C5" w:rsidRDefault="00E57B0A" w:rsidP="00820F84">
      <w:pPr>
        <w:pStyle w:val="11"/>
        <w:spacing w:line="252" w:lineRule="auto"/>
        <w:jc w:val="both"/>
        <w:rPr>
          <w:color w:val="auto"/>
        </w:rPr>
      </w:pPr>
      <w:r w:rsidRPr="00E118C5">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57B0A" w:rsidRPr="00E118C5" w:rsidRDefault="00E57B0A" w:rsidP="00820F84">
      <w:pPr>
        <w:pStyle w:val="11"/>
        <w:spacing w:after="400" w:line="252" w:lineRule="auto"/>
        <w:jc w:val="both"/>
        <w:rPr>
          <w:color w:val="auto"/>
        </w:rPr>
      </w:pPr>
      <w:r w:rsidRPr="00E118C5">
        <w:rPr>
          <w:color w:val="auto"/>
        </w:rPr>
        <w:t>Движения плоскости и внутренние симметрии фигур (элементарные представления). Параллельный перенос. Поворот.</w:t>
      </w:r>
    </w:p>
    <w:p w:rsidR="00E57B0A" w:rsidRPr="00E118C5" w:rsidRDefault="00E57B0A" w:rsidP="0022756F">
      <w:pPr>
        <w:pStyle w:val="aa"/>
        <w:rPr>
          <w:rFonts w:ascii="Times New Roman" w:hAnsi="Times New Roman" w:cs="Times New Roman"/>
        </w:rPr>
      </w:pPr>
      <w:r w:rsidRPr="00E118C5">
        <w:rPr>
          <w:rFonts w:ascii="Times New Roman" w:hAnsi="Times New Roman" w:cs="Times New Roman"/>
        </w:rPr>
        <w:t xml:space="preserve">ПЛАНИРУЕМЫЕ ПРЕДМЕТНЫЕ РЕЗУЛЬТАТЫ ОСВОЕНИЯ РАБОЧЕЙ ПРОГРАММЫ КУРСА </w:t>
      </w:r>
    </w:p>
    <w:p w:rsidR="00E57B0A" w:rsidRPr="00E118C5" w:rsidRDefault="00E57B0A" w:rsidP="0022756F">
      <w:pPr>
        <w:pStyle w:val="aa"/>
        <w:rPr>
          <w:rFonts w:ascii="Times New Roman" w:hAnsi="Times New Roman" w:cs="Times New Roman"/>
        </w:rPr>
      </w:pPr>
      <w:r w:rsidRPr="00E118C5">
        <w:rPr>
          <w:rFonts w:ascii="Times New Roman" w:hAnsi="Times New Roman" w:cs="Times New Roman"/>
        </w:rPr>
        <w:t>(ПО ГОДАМ ОБУЧЕНИЯ)</w:t>
      </w:r>
    </w:p>
    <w:p w:rsidR="00E57B0A" w:rsidRPr="00E118C5" w:rsidRDefault="00E57B0A" w:rsidP="00820F84">
      <w:pPr>
        <w:pStyle w:val="11"/>
        <w:spacing w:after="100" w:line="252" w:lineRule="auto"/>
        <w:jc w:val="both"/>
        <w:rPr>
          <w:color w:val="auto"/>
        </w:rPr>
      </w:pPr>
      <w:r w:rsidRPr="00E118C5">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E57B0A" w:rsidRPr="00E118C5" w:rsidRDefault="00E57B0A" w:rsidP="00820F84">
      <w:pPr>
        <w:pStyle w:val="aa"/>
        <w:jc w:val="both"/>
        <w:rPr>
          <w:rFonts w:ascii="Times New Roman" w:hAnsi="Times New Roman" w:cs="Times New Roman"/>
        </w:rPr>
      </w:pPr>
      <w:bookmarkStart w:id="466" w:name="bookmark1300"/>
      <w:r w:rsidRPr="00E118C5">
        <w:rPr>
          <w:rFonts w:ascii="Times New Roman" w:hAnsi="Times New Roman" w:cs="Times New Roman"/>
        </w:rPr>
        <w:t>7 класс</w:t>
      </w:r>
      <w:bookmarkEnd w:id="46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212"/>
        </w:numPr>
        <w:spacing w:line="269" w:lineRule="auto"/>
        <w:jc w:val="both"/>
        <w:rPr>
          <w:color w:val="auto"/>
        </w:rPr>
      </w:pPr>
      <w:r w:rsidRPr="00E118C5">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57B0A" w:rsidRPr="00E118C5" w:rsidRDefault="00E57B0A" w:rsidP="00820F84">
      <w:pPr>
        <w:pStyle w:val="11"/>
        <w:numPr>
          <w:ilvl w:val="0"/>
          <w:numId w:val="212"/>
        </w:numPr>
        <w:spacing w:line="276" w:lineRule="auto"/>
        <w:jc w:val="both"/>
        <w:rPr>
          <w:color w:val="auto"/>
        </w:rPr>
      </w:pPr>
      <w:r w:rsidRPr="00E118C5">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57B0A" w:rsidRPr="00E118C5" w:rsidRDefault="00E57B0A" w:rsidP="00820F84">
      <w:pPr>
        <w:pStyle w:val="11"/>
        <w:numPr>
          <w:ilvl w:val="0"/>
          <w:numId w:val="212"/>
        </w:numPr>
        <w:spacing w:line="360" w:lineRule="auto"/>
        <w:jc w:val="both"/>
        <w:rPr>
          <w:color w:val="auto"/>
        </w:rPr>
      </w:pPr>
      <w:r w:rsidRPr="00E118C5">
        <w:rPr>
          <w:color w:val="auto"/>
        </w:rPr>
        <w:t>Строить чертежи к геометрическим задачам.</w:t>
      </w:r>
    </w:p>
    <w:p w:rsidR="00E57B0A" w:rsidRPr="00E118C5" w:rsidRDefault="00E57B0A" w:rsidP="00820F84">
      <w:pPr>
        <w:pStyle w:val="11"/>
        <w:numPr>
          <w:ilvl w:val="0"/>
          <w:numId w:val="212"/>
        </w:numPr>
        <w:spacing w:line="276" w:lineRule="auto"/>
        <w:jc w:val="both"/>
        <w:rPr>
          <w:color w:val="auto"/>
        </w:rPr>
      </w:pPr>
      <w:r w:rsidRPr="00E118C5">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E57B0A" w:rsidRPr="00E118C5" w:rsidRDefault="00E57B0A" w:rsidP="00820F84">
      <w:pPr>
        <w:pStyle w:val="11"/>
        <w:numPr>
          <w:ilvl w:val="0"/>
          <w:numId w:val="212"/>
        </w:numPr>
        <w:spacing w:line="298" w:lineRule="auto"/>
        <w:jc w:val="both"/>
        <w:rPr>
          <w:color w:val="auto"/>
        </w:rPr>
      </w:pPr>
      <w:r w:rsidRPr="00E118C5">
        <w:rPr>
          <w:color w:val="auto"/>
        </w:rPr>
        <w:t>Проводить логические рассуждения с использованием геометрических теорем.</w:t>
      </w:r>
    </w:p>
    <w:p w:rsidR="00E57B0A" w:rsidRPr="00E118C5" w:rsidRDefault="00E57B0A" w:rsidP="00820F84">
      <w:pPr>
        <w:pStyle w:val="11"/>
        <w:numPr>
          <w:ilvl w:val="0"/>
          <w:numId w:val="212"/>
        </w:numPr>
        <w:spacing w:line="298" w:lineRule="auto"/>
        <w:jc w:val="both"/>
        <w:rPr>
          <w:color w:val="auto"/>
        </w:rPr>
      </w:pPr>
      <w:r w:rsidRPr="00E118C5">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57B0A" w:rsidRPr="00E118C5" w:rsidRDefault="00E57B0A" w:rsidP="00820F84">
      <w:pPr>
        <w:pStyle w:val="11"/>
        <w:numPr>
          <w:ilvl w:val="0"/>
          <w:numId w:val="212"/>
        </w:numPr>
        <w:spacing w:line="276" w:lineRule="auto"/>
        <w:jc w:val="both"/>
        <w:rPr>
          <w:color w:val="auto"/>
        </w:rPr>
      </w:pPr>
      <w:r w:rsidRPr="00E118C5">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57B0A" w:rsidRPr="00E118C5" w:rsidRDefault="00E57B0A" w:rsidP="00820F84">
      <w:pPr>
        <w:pStyle w:val="11"/>
        <w:numPr>
          <w:ilvl w:val="0"/>
          <w:numId w:val="212"/>
        </w:numPr>
        <w:spacing w:line="360" w:lineRule="auto"/>
        <w:jc w:val="both"/>
        <w:rPr>
          <w:color w:val="auto"/>
        </w:rPr>
      </w:pPr>
      <w:r w:rsidRPr="00E118C5">
        <w:rPr>
          <w:color w:val="auto"/>
        </w:rPr>
        <w:t>Решать задачи на клетчатой бумаге.</w:t>
      </w:r>
    </w:p>
    <w:p w:rsidR="00E57B0A" w:rsidRPr="00E118C5" w:rsidRDefault="00E57B0A" w:rsidP="00820F84">
      <w:pPr>
        <w:pStyle w:val="11"/>
        <w:numPr>
          <w:ilvl w:val="0"/>
          <w:numId w:val="212"/>
        </w:numPr>
        <w:spacing w:line="266" w:lineRule="auto"/>
        <w:jc w:val="both"/>
        <w:rPr>
          <w:color w:val="auto"/>
        </w:rPr>
      </w:pPr>
      <w:r w:rsidRPr="00E118C5">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57B0A" w:rsidRPr="00E118C5" w:rsidRDefault="00E57B0A" w:rsidP="00820F84">
      <w:pPr>
        <w:pStyle w:val="11"/>
        <w:numPr>
          <w:ilvl w:val="0"/>
          <w:numId w:val="212"/>
        </w:numPr>
        <w:spacing w:line="276" w:lineRule="auto"/>
        <w:jc w:val="both"/>
        <w:rPr>
          <w:color w:val="auto"/>
        </w:rPr>
      </w:pPr>
      <w:r w:rsidRPr="00E118C5">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57B0A" w:rsidRPr="00E118C5" w:rsidRDefault="00E57B0A" w:rsidP="00820F84">
      <w:pPr>
        <w:pStyle w:val="11"/>
        <w:numPr>
          <w:ilvl w:val="0"/>
          <w:numId w:val="212"/>
        </w:numPr>
        <w:spacing w:line="276" w:lineRule="auto"/>
        <w:jc w:val="both"/>
        <w:rPr>
          <w:color w:val="auto"/>
        </w:rPr>
      </w:pPr>
      <w:r w:rsidRPr="00E118C5">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57B0A" w:rsidRPr="00E118C5" w:rsidRDefault="00E57B0A" w:rsidP="00820F84">
      <w:pPr>
        <w:pStyle w:val="11"/>
        <w:numPr>
          <w:ilvl w:val="0"/>
          <w:numId w:val="212"/>
        </w:numPr>
        <w:spacing w:line="269" w:lineRule="auto"/>
        <w:jc w:val="both"/>
        <w:rPr>
          <w:color w:val="auto"/>
        </w:rPr>
      </w:pPr>
      <w:r w:rsidRPr="00E118C5">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57B0A" w:rsidRPr="00E118C5" w:rsidRDefault="00E57B0A" w:rsidP="00820F84">
      <w:pPr>
        <w:pStyle w:val="11"/>
        <w:numPr>
          <w:ilvl w:val="0"/>
          <w:numId w:val="212"/>
        </w:numPr>
        <w:spacing w:line="276" w:lineRule="auto"/>
        <w:jc w:val="both"/>
        <w:rPr>
          <w:color w:val="auto"/>
        </w:rPr>
      </w:pPr>
      <w:r w:rsidRPr="00E118C5">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57B0A" w:rsidRPr="00E118C5" w:rsidRDefault="00E57B0A" w:rsidP="00820F84">
      <w:pPr>
        <w:pStyle w:val="11"/>
        <w:numPr>
          <w:ilvl w:val="0"/>
          <w:numId w:val="212"/>
        </w:numPr>
        <w:spacing w:line="298" w:lineRule="auto"/>
        <w:jc w:val="both"/>
        <w:rPr>
          <w:color w:val="auto"/>
        </w:rPr>
      </w:pPr>
      <w:r w:rsidRPr="00E118C5">
        <w:rPr>
          <w:color w:val="auto"/>
        </w:rPr>
        <w:t>Пользоваться простейшими геометрическими неравенствами, понимать их практический смысл.</w:t>
      </w:r>
    </w:p>
    <w:p w:rsidR="00E57B0A" w:rsidRPr="00E118C5" w:rsidRDefault="00E57B0A" w:rsidP="00820F84">
      <w:pPr>
        <w:pStyle w:val="11"/>
        <w:numPr>
          <w:ilvl w:val="0"/>
          <w:numId w:val="212"/>
        </w:numPr>
        <w:spacing w:line="298" w:lineRule="auto"/>
        <w:jc w:val="both"/>
        <w:rPr>
          <w:color w:val="auto"/>
        </w:rPr>
      </w:pPr>
      <w:r w:rsidRPr="00E118C5">
        <w:rPr>
          <w:color w:val="auto"/>
        </w:rPr>
        <w:t>Проводить основные геометрические построения с помощью циркуля и линейки.</w:t>
      </w:r>
    </w:p>
    <w:p w:rsidR="00E57B0A" w:rsidRPr="00E118C5" w:rsidRDefault="00E57B0A" w:rsidP="00820F84">
      <w:pPr>
        <w:pStyle w:val="aa"/>
        <w:jc w:val="both"/>
        <w:rPr>
          <w:rFonts w:ascii="Times New Roman" w:hAnsi="Times New Roman" w:cs="Times New Roman"/>
        </w:rPr>
      </w:pPr>
      <w:bookmarkStart w:id="467" w:name="bookmark130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46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213"/>
        </w:numPr>
        <w:spacing w:line="276" w:lineRule="auto"/>
        <w:jc w:val="both"/>
        <w:rPr>
          <w:color w:val="auto"/>
        </w:rPr>
      </w:pPr>
      <w:r w:rsidRPr="00E118C5">
        <w:rPr>
          <w:color w:val="auto"/>
        </w:rPr>
        <w:t>Распознавать основные виды четырёхугольников, их элементы, пользоваться их свойствами при решении геометрических задач.</w:t>
      </w:r>
    </w:p>
    <w:p w:rsidR="00E57B0A" w:rsidRPr="00E118C5" w:rsidRDefault="00E57B0A" w:rsidP="00820F84">
      <w:pPr>
        <w:pStyle w:val="11"/>
        <w:numPr>
          <w:ilvl w:val="0"/>
          <w:numId w:val="213"/>
        </w:numPr>
        <w:spacing w:line="276" w:lineRule="auto"/>
        <w:jc w:val="both"/>
        <w:rPr>
          <w:color w:val="auto"/>
        </w:rPr>
      </w:pPr>
      <w:r w:rsidRPr="00E118C5">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E57B0A" w:rsidRPr="00E118C5" w:rsidRDefault="00E57B0A" w:rsidP="00820F84">
      <w:pPr>
        <w:pStyle w:val="11"/>
        <w:numPr>
          <w:ilvl w:val="0"/>
          <w:numId w:val="213"/>
        </w:numPr>
        <w:spacing w:line="298" w:lineRule="auto"/>
        <w:jc w:val="both"/>
        <w:rPr>
          <w:color w:val="auto"/>
        </w:rPr>
      </w:pPr>
      <w:r w:rsidRPr="00E118C5">
        <w:rPr>
          <w:color w:val="auto"/>
        </w:rPr>
        <w:t>Применять признаки подобия треугольников в решении геометрических задач.</w:t>
      </w:r>
    </w:p>
    <w:p w:rsidR="00E57B0A" w:rsidRPr="00E118C5" w:rsidRDefault="00E57B0A" w:rsidP="00820F84">
      <w:pPr>
        <w:pStyle w:val="11"/>
        <w:numPr>
          <w:ilvl w:val="0"/>
          <w:numId w:val="213"/>
        </w:numPr>
        <w:jc w:val="both"/>
        <w:rPr>
          <w:color w:val="auto"/>
        </w:rPr>
      </w:pPr>
      <w:r w:rsidRPr="00E118C5">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E57B0A" w:rsidRPr="00E118C5" w:rsidRDefault="00E57B0A" w:rsidP="00820F84">
      <w:pPr>
        <w:pStyle w:val="11"/>
        <w:numPr>
          <w:ilvl w:val="0"/>
          <w:numId w:val="213"/>
        </w:numPr>
        <w:jc w:val="both"/>
        <w:rPr>
          <w:color w:val="auto"/>
        </w:rPr>
      </w:pPr>
      <w:r w:rsidRPr="00E118C5">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57B0A" w:rsidRPr="00E118C5" w:rsidRDefault="00E57B0A" w:rsidP="00820F84">
      <w:pPr>
        <w:pStyle w:val="11"/>
        <w:numPr>
          <w:ilvl w:val="0"/>
          <w:numId w:val="213"/>
        </w:numPr>
        <w:jc w:val="both"/>
        <w:rPr>
          <w:color w:val="auto"/>
        </w:rPr>
      </w:pPr>
      <w:r w:rsidRPr="00E118C5">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57B0A" w:rsidRPr="00E118C5" w:rsidRDefault="00E57B0A" w:rsidP="00820F84">
      <w:pPr>
        <w:pStyle w:val="11"/>
        <w:numPr>
          <w:ilvl w:val="0"/>
          <w:numId w:val="213"/>
        </w:numPr>
        <w:jc w:val="both"/>
        <w:rPr>
          <w:color w:val="auto"/>
        </w:rPr>
      </w:pPr>
      <w:r w:rsidRPr="00E118C5">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57B0A" w:rsidRPr="00E118C5" w:rsidRDefault="00E57B0A" w:rsidP="00820F84">
      <w:pPr>
        <w:pStyle w:val="11"/>
        <w:numPr>
          <w:ilvl w:val="0"/>
          <w:numId w:val="213"/>
        </w:numPr>
        <w:jc w:val="both"/>
        <w:rPr>
          <w:color w:val="auto"/>
        </w:rPr>
      </w:pPr>
      <w:r w:rsidRPr="00E118C5">
        <w:rPr>
          <w:color w:val="auto"/>
        </w:rPr>
        <w:t>Владеть понятием описанного четырёхугольника, применять свойства описанного четырёхугольника при решении задач.</w:t>
      </w:r>
    </w:p>
    <w:p w:rsidR="00E57B0A" w:rsidRPr="00E118C5" w:rsidRDefault="00E57B0A" w:rsidP="00820F84">
      <w:pPr>
        <w:pStyle w:val="11"/>
        <w:numPr>
          <w:ilvl w:val="0"/>
          <w:numId w:val="213"/>
        </w:numPr>
        <w:jc w:val="both"/>
        <w:rPr>
          <w:color w:val="auto"/>
        </w:rPr>
      </w:pPr>
      <w:r w:rsidRPr="00E118C5">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57B0A" w:rsidRPr="00E118C5" w:rsidRDefault="00E57B0A" w:rsidP="00820F84">
      <w:pPr>
        <w:pStyle w:val="aa"/>
        <w:jc w:val="both"/>
        <w:rPr>
          <w:rFonts w:ascii="Times New Roman" w:hAnsi="Times New Roman" w:cs="Times New Roman"/>
        </w:rPr>
      </w:pPr>
      <w:bookmarkStart w:id="468" w:name="bookmark130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468"/>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214"/>
        </w:numPr>
        <w:spacing w:line="252" w:lineRule="auto"/>
        <w:jc w:val="both"/>
        <w:rPr>
          <w:color w:val="auto"/>
        </w:rPr>
      </w:pPr>
      <w:r w:rsidRPr="00E118C5">
        <w:rPr>
          <w:color w:val="auto"/>
        </w:rPr>
        <w:t>Использовать тригонометрические функции острых углов для нахождения различных элементов прямоугольного треугольника.</w:t>
      </w:r>
    </w:p>
    <w:p w:rsidR="00E57B0A" w:rsidRPr="00E118C5" w:rsidRDefault="00E57B0A" w:rsidP="00820F84">
      <w:pPr>
        <w:pStyle w:val="11"/>
        <w:numPr>
          <w:ilvl w:val="0"/>
          <w:numId w:val="214"/>
        </w:numPr>
        <w:spacing w:line="252" w:lineRule="auto"/>
        <w:jc w:val="both"/>
        <w:rPr>
          <w:color w:val="auto"/>
        </w:rPr>
      </w:pPr>
      <w:r w:rsidRPr="00E118C5">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57B0A" w:rsidRPr="00E118C5" w:rsidRDefault="00E57B0A" w:rsidP="00820F84">
      <w:pPr>
        <w:pStyle w:val="11"/>
        <w:numPr>
          <w:ilvl w:val="0"/>
          <w:numId w:val="214"/>
        </w:numPr>
        <w:spacing w:line="252" w:lineRule="auto"/>
        <w:jc w:val="both"/>
        <w:rPr>
          <w:color w:val="auto"/>
        </w:rPr>
      </w:pPr>
      <w:r w:rsidRPr="00E118C5">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57B0A" w:rsidRPr="00E118C5" w:rsidRDefault="00E57B0A" w:rsidP="00820F84">
      <w:pPr>
        <w:pStyle w:val="11"/>
        <w:numPr>
          <w:ilvl w:val="0"/>
          <w:numId w:val="214"/>
        </w:numPr>
        <w:spacing w:line="252" w:lineRule="auto"/>
        <w:jc w:val="both"/>
        <w:rPr>
          <w:color w:val="auto"/>
        </w:rPr>
      </w:pPr>
      <w:r w:rsidRPr="00E118C5">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57B0A" w:rsidRPr="00E118C5" w:rsidRDefault="00E57B0A" w:rsidP="00820F84">
      <w:pPr>
        <w:pStyle w:val="11"/>
        <w:numPr>
          <w:ilvl w:val="0"/>
          <w:numId w:val="214"/>
        </w:numPr>
        <w:spacing w:line="252" w:lineRule="auto"/>
        <w:jc w:val="both"/>
        <w:rPr>
          <w:color w:val="auto"/>
        </w:rPr>
      </w:pPr>
      <w:r w:rsidRPr="00E118C5">
        <w:rPr>
          <w:color w:val="auto"/>
        </w:rPr>
        <w:t>Пользоваться теоремами о произведении отрезков хорд, о произведении отрезков секущих, о квадрате касательной.</w:t>
      </w:r>
    </w:p>
    <w:p w:rsidR="00E57B0A" w:rsidRPr="00E118C5" w:rsidRDefault="00E57B0A" w:rsidP="00820F84">
      <w:pPr>
        <w:pStyle w:val="11"/>
        <w:numPr>
          <w:ilvl w:val="0"/>
          <w:numId w:val="214"/>
        </w:numPr>
        <w:spacing w:line="252" w:lineRule="auto"/>
        <w:jc w:val="both"/>
        <w:rPr>
          <w:color w:val="auto"/>
        </w:rPr>
      </w:pPr>
      <w:r w:rsidRPr="00E118C5">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57B0A" w:rsidRPr="00E118C5" w:rsidRDefault="00E57B0A" w:rsidP="00820F84">
      <w:pPr>
        <w:pStyle w:val="11"/>
        <w:numPr>
          <w:ilvl w:val="0"/>
          <w:numId w:val="214"/>
        </w:numPr>
        <w:tabs>
          <w:tab w:val="left" w:pos="198"/>
        </w:tabs>
        <w:spacing w:line="298" w:lineRule="auto"/>
        <w:jc w:val="both"/>
        <w:rPr>
          <w:color w:val="auto"/>
        </w:rPr>
      </w:pPr>
      <w:r w:rsidRPr="00E118C5">
        <w:rPr>
          <w:color w:val="auto"/>
        </w:rPr>
        <w:t>Пользоваться методом координат на плоскости, применять его в решении геометрических и практических задач.</w:t>
      </w:r>
    </w:p>
    <w:p w:rsidR="00E57B0A" w:rsidRPr="00E118C5" w:rsidRDefault="00E57B0A" w:rsidP="00820F84">
      <w:pPr>
        <w:pStyle w:val="11"/>
        <w:numPr>
          <w:ilvl w:val="0"/>
          <w:numId w:val="214"/>
        </w:numPr>
        <w:tabs>
          <w:tab w:val="left" w:pos="198"/>
        </w:tabs>
        <w:spacing w:line="276" w:lineRule="auto"/>
        <w:jc w:val="both"/>
        <w:rPr>
          <w:color w:val="auto"/>
        </w:rPr>
      </w:pPr>
      <w:r w:rsidRPr="00E118C5">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57B0A" w:rsidRPr="00E118C5" w:rsidRDefault="00E57B0A" w:rsidP="00820F84">
      <w:pPr>
        <w:pStyle w:val="11"/>
        <w:numPr>
          <w:ilvl w:val="0"/>
          <w:numId w:val="214"/>
        </w:numPr>
        <w:tabs>
          <w:tab w:val="left" w:pos="198"/>
        </w:tabs>
        <w:spacing w:line="298" w:lineRule="auto"/>
        <w:jc w:val="both"/>
        <w:rPr>
          <w:color w:val="auto"/>
        </w:rPr>
      </w:pPr>
      <w:r w:rsidRPr="00E118C5">
        <w:rPr>
          <w:color w:val="auto"/>
        </w:rPr>
        <w:t>Находить оси (или центры) симметрии фигур, применять движения плоскости в простейших случаях.</w:t>
      </w:r>
    </w:p>
    <w:p w:rsidR="00E57B0A" w:rsidRPr="00E118C5" w:rsidRDefault="00E57B0A" w:rsidP="00820F84">
      <w:pPr>
        <w:pStyle w:val="11"/>
        <w:numPr>
          <w:ilvl w:val="0"/>
          <w:numId w:val="214"/>
        </w:numPr>
        <w:tabs>
          <w:tab w:val="left" w:pos="198"/>
        </w:tabs>
        <w:spacing w:line="269" w:lineRule="auto"/>
        <w:jc w:val="both"/>
        <w:rPr>
          <w:color w:val="auto"/>
        </w:rPr>
        <w:sectPr w:rsidR="00E57B0A" w:rsidRPr="00E118C5">
          <w:footnotePr>
            <w:numRestart w:val="eachPage"/>
          </w:footnotePr>
          <w:pgSz w:w="7824" w:h="12019"/>
          <w:pgMar w:top="673" w:right="705" w:bottom="865" w:left="721" w:header="0" w:footer="3" w:gutter="0"/>
          <w:cols w:space="720"/>
          <w:noEndnote/>
          <w:docGrid w:linePitch="360"/>
        </w:sectPr>
      </w:pPr>
      <w:r w:rsidRPr="00E118C5">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57B0A" w:rsidRPr="00E118C5" w:rsidRDefault="00E57B0A" w:rsidP="00820F84">
      <w:pPr>
        <w:pStyle w:val="aa"/>
        <w:jc w:val="both"/>
        <w:rPr>
          <w:rFonts w:ascii="Times New Roman" w:hAnsi="Times New Roman" w:cs="Times New Roman"/>
        </w:rPr>
      </w:pPr>
      <w:bookmarkStart w:id="469" w:name="bookmark1306"/>
      <w:r w:rsidRPr="00E118C5">
        <w:rPr>
          <w:rFonts w:ascii="Times New Roman" w:hAnsi="Times New Roman" w:cs="Times New Roman"/>
        </w:rPr>
        <w:t>РАБОЧАЯ ПРОГРАММА</w:t>
      </w:r>
      <w:bookmarkEnd w:id="46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УЧЕБНОГО КУРСА «ВЕРОЯТНОСТЬ И СТАТИСТИКА». </w:t>
      </w:r>
    </w:p>
    <w:p w:rsidR="00E57B0A" w:rsidRPr="00E118C5" w:rsidRDefault="00E57B0A" w:rsidP="00E57018">
      <w:pPr>
        <w:pStyle w:val="aa"/>
        <w:pBdr>
          <w:bottom w:val="single" w:sz="12" w:space="1" w:color="auto"/>
        </w:pBdr>
        <w:jc w:val="both"/>
        <w:rPr>
          <w:rFonts w:ascii="Times New Roman" w:hAnsi="Times New Roman" w:cs="Times New Roman"/>
        </w:rPr>
      </w:pPr>
      <w:r w:rsidRPr="00E118C5">
        <w:rPr>
          <w:rFonts w:ascii="Times New Roman" w:hAnsi="Times New Roman" w:cs="Times New Roman"/>
        </w:rPr>
        <w:t>7—9 КЛАССЫ</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КУРСА</w:t>
      </w:r>
    </w:p>
    <w:p w:rsidR="00E57B0A" w:rsidRPr="00E118C5" w:rsidRDefault="00E57B0A" w:rsidP="00820F84">
      <w:pPr>
        <w:pStyle w:val="11"/>
        <w:spacing w:line="252" w:lineRule="auto"/>
        <w:jc w:val="both"/>
        <w:rPr>
          <w:color w:val="auto"/>
        </w:rPr>
      </w:pPr>
      <w:r w:rsidRPr="00E118C5">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57B0A" w:rsidRPr="00E118C5" w:rsidRDefault="00E57B0A" w:rsidP="00820F84">
      <w:pPr>
        <w:pStyle w:val="11"/>
        <w:spacing w:line="252" w:lineRule="auto"/>
        <w:jc w:val="both"/>
        <w:rPr>
          <w:color w:val="auto"/>
        </w:rPr>
      </w:pPr>
      <w:r w:rsidRPr="00E118C5">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57B0A" w:rsidRPr="00E118C5" w:rsidRDefault="00E57B0A" w:rsidP="00820F84">
      <w:pPr>
        <w:pStyle w:val="11"/>
        <w:spacing w:line="252" w:lineRule="auto"/>
        <w:jc w:val="both"/>
        <w:rPr>
          <w:color w:val="auto"/>
        </w:rPr>
      </w:pPr>
      <w:r w:rsidRPr="00E118C5">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57B0A" w:rsidRPr="00E118C5" w:rsidRDefault="00E57B0A" w:rsidP="00820F84">
      <w:pPr>
        <w:pStyle w:val="11"/>
        <w:spacing w:line="252" w:lineRule="auto"/>
        <w:jc w:val="both"/>
        <w:rPr>
          <w:color w:val="auto"/>
        </w:rPr>
      </w:pPr>
      <w:r w:rsidRPr="00E118C5">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57B0A" w:rsidRPr="00E118C5" w:rsidRDefault="00E57B0A" w:rsidP="00820F84">
      <w:pPr>
        <w:pStyle w:val="11"/>
        <w:spacing w:line="252" w:lineRule="auto"/>
        <w:jc w:val="both"/>
        <w:rPr>
          <w:color w:val="auto"/>
        </w:rPr>
      </w:pPr>
      <w:r w:rsidRPr="00E118C5">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57B0A" w:rsidRPr="00E118C5" w:rsidRDefault="00E57B0A" w:rsidP="00820F84">
      <w:pPr>
        <w:pStyle w:val="11"/>
        <w:spacing w:line="252" w:lineRule="auto"/>
        <w:jc w:val="both"/>
        <w:rPr>
          <w:color w:val="auto"/>
        </w:rPr>
      </w:pPr>
      <w:r w:rsidRPr="00E118C5">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E57B0A" w:rsidRPr="00E118C5" w:rsidRDefault="00E57B0A" w:rsidP="00820F84">
      <w:pPr>
        <w:pStyle w:val="11"/>
        <w:spacing w:line="252" w:lineRule="auto"/>
        <w:jc w:val="both"/>
        <w:rPr>
          <w:color w:val="auto"/>
        </w:rPr>
      </w:pPr>
      <w:r w:rsidRPr="00E118C5">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E57B0A" w:rsidRPr="00E118C5" w:rsidRDefault="00E57B0A" w:rsidP="00820F84">
      <w:pPr>
        <w:pStyle w:val="11"/>
        <w:spacing w:after="360" w:line="252" w:lineRule="auto"/>
        <w:jc w:val="both"/>
        <w:rPr>
          <w:color w:val="auto"/>
        </w:rPr>
      </w:pPr>
      <w:r w:rsidRPr="00E118C5">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УЧЕБНОГО КУРСА В УЧЕБНОМ ПЛАНЕ</w:t>
      </w:r>
    </w:p>
    <w:p w:rsidR="00E57B0A" w:rsidRPr="00E118C5" w:rsidRDefault="00E57B0A" w:rsidP="00820F84">
      <w:pPr>
        <w:pStyle w:val="11"/>
        <w:spacing w:line="252" w:lineRule="auto"/>
        <w:jc w:val="both"/>
        <w:rPr>
          <w:color w:val="auto"/>
        </w:rPr>
      </w:pPr>
      <w:r w:rsidRPr="00E118C5">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57B0A" w:rsidRPr="00E118C5" w:rsidRDefault="00E57B0A" w:rsidP="00820F84">
      <w:pPr>
        <w:pStyle w:val="11"/>
        <w:spacing w:line="252" w:lineRule="auto"/>
        <w:jc w:val="both"/>
        <w:rPr>
          <w:color w:val="auto"/>
        </w:rPr>
      </w:pPr>
      <w:r w:rsidRPr="00E118C5">
        <w:rPr>
          <w:color w:val="auto"/>
        </w:rPr>
        <w:t>На изучение данного курса отводит 1 учебный час в неделю в течение каждого года обучения, всего 102 учебных часа.</w:t>
      </w:r>
    </w:p>
    <w:p w:rsidR="00E57B0A" w:rsidRPr="00E118C5" w:rsidRDefault="00E57B0A" w:rsidP="00820F84">
      <w:pPr>
        <w:pStyle w:val="aa"/>
        <w:jc w:val="both"/>
        <w:rPr>
          <w:rFonts w:ascii="Times New Roman" w:hAnsi="Times New Roman" w:cs="Times New Roman"/>
        </w:rPr>
      </w:pPr>
      <w:bookmarkStart w:id="470" w:name="bookmark130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СОДЕРЖАНИЕ УЧЕБНОГО КУРСА (ПО ГОДАМ ОБУЧЕНИЯ)</w:t>
      </w:r>
      <w:bookmarkEnd w:id="470"/>
    </w:p>
    <w:p w:rsidR="00E57B0A" w:rsidRPr="00E118C5" w:rsidRDefault="00E57B0A" w:rsidP="00820F84">
      <w:pPr>
        <w:pStyle w:val="aa"/>
        <w:jc w:val="both"/>
        <w:rPr>
          <w:rFonts w:ascii="Times New Roman" w:hAnsi="Times New Roman" w:cs="Times New Roman"/>
        </w:rPr>
      </w:pPr>
      <w:bookmarkStart w:id="471" w:name="bookmark131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471"/>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jc w:val="both"/>
        <w:rPr>
          <w:color w:val="auto"/>
        </w:rPr>
      </w:pPr>
      <w:r w:rsidRPr="00E118C5">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57B0A" w:rsidRPr="00E118C5" w:rsidRDefault="00E57B0A" w:rsidP="00820F84">
      <w:pPr>
        <w:pStyle w:val="11"/>
        <w:jc w:val="both"/>
        <w:rPr>
          <w:color w:val="auto"/>
        </w:rPr>
      </w:pPr>
      <w:r w:rsidRPr="00E118C5">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57B0A" w:rsidRPr="00E118C5" w:rsidRDefault="00E57B0A" w:rsidP="00820F84">
      <w:pPr>
        <w:pStyle w:val="11"/>
        <w:jc w:val="both"/>
        <w:rPr>
          <w:color w:val="auto"/>
        </w:rPr>
      </w:pPr>
      <w:r w:rsidRPr="00E118C5">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57B0A" w:rsidRPr="00E118C5" w:rsidRDefault="00E57B0A" w:rsidP="00820F84">
      <w:pPr>
        <w:pStyle w:val="11"/>
        <w:spacing w:after="300"/>
        <w:jc w:val="both"/>
        <w:rPr>
          <w:color w:val="auto"/>
        </w:rPr>
      </w:pPr>
      <w:r w:rsidRPr="00E118C5">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E57B0A" w:rsidRPr="00E118C5" w:rsidRDefault="00E57B0A" w:rsidP="00820F84">
      <w:pPr>
        <w:pStyle w:val="aa"/>
        <w:jc w:val="both"/>
        <w:rPr>
          <w:rFonts w:ascii="Times New Roman" w:hAnsi="Times New Roman" w:cs="Times New Roman"/>
        </w:rPr>
      </w:pPr>
      <w:bookmarkStart w:id="472" w:name="bookmark1313"/>
      <w:r w:rsidRPr="00E118C5">
        <w:rPr>
          <w:rFonts w:ascii="Times New Roman" w:hAnsi="Times New Roman" w:cs="Times New Roman"/>
        </w:rPr>
        <w:t>8 класс</w:t>
      </w:r>
      <w:bookmarkEnd w:id="472"/>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2" w:lineRule="auto"/>
        <w:jc w:val="both"/>
        <w:rPr>
          <w:color w:val="auto"/>
        </w:rPr>
      </w:pPr>
      <w:r w:rsidRPr="00E118C5">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57B0A" w:rsidRPr="00E118C5" w:rsidRDefault="00E57B0A" w:rsidP="00820F84">
      <w:pPr>
        <w:pStyle w:val="11"/>
        <w:spacing w:line="252" w:lineRule="auto"/>
        <w:jc w:val="both"/>
        <w:rPr>
          <w:color w:val="auto"/>
        </w:rPr>
      </w:pPr>
      <w:r w:rsidRPr="00E118C5">
        <w:rPr>
          <w:color w:val="auto"/>
        </w:rPr>
        <w:t>Измерение рассеивания данных. Дисперсия и стандартное отклонение числовых наборов. Диаграмма рассеивания.</w:t>
      </w:r>
    </w:p>
    <w:p w:rsidR="00E57B0A" w:rsidRPr="00E118C5" w:rsidRDefault="00E57B0A" w:rsidP="00820F84">
      <w:pPr>
        <w:pStyle w:val="11"/>
        <w:spacing w:line="252" w:lineRule="auto"/>
        <w:jc w:val="both"/>
        <w:rPr>
          <w:color w:val="auto"/>
        </w:rPr>
      </w:pPr>
      <w:r w:rsidRPr="00E118C5">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57B0A" w:rsidRPr="00E118C5" w:rsidRDefault="00E57B0A" w:rsidP="00820F84">
      <w:pPr>
        <w:pStyle w:val="11"/>
        <w:spacing w:line="252" w:lineRule="auto"/>
        <w:jc w:val="both"/>
        <w:rPr>
          <w:color w:val="auto"/>
        </w:rPr>
      </w:pPr>
      <w:r w:rsidRPr="00E118C5">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57B0A" w:rsidRPr="00E118C5" w:rsidRDefault="00E57B0A" w:rsidP="00820F84">
      <w:pPr>
        <w:pStyle w:val="11"/>
        <w:spacing w:after="120" w:line="252" w:lineRule="auto"/>
        <w:jc w:val="both"/>
        <w:rPr>
          <w:color w:val="auto"/>
        </w:rPr>
      </w:pPr>
      <w:r w:rsidRPr="00E118C5">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E57B0A" w:rsidRPr="00E118C5" w:rsidRDefault="00E57B0A" w:rsidP="00820F84">
      <w:pPr>
        <w:pStyle w:val="aa"/>
        <w:jc w:val="both"/>
        <w:rPr>
          <w:rFonts w:ascii="Times New Roman" w:hAnsi="Times New Roman" w:cs="Times New Roman"/>
        </w:rPr>
      </w:pPr>
      <w:bookmarkStart w:id="473" w:name="bookmark1315"/>
      <w:r w:rsidRPr="00E118C5">
        <w:rPr>
          <w:rFonts w:ascii="Times New Roman" w:hAnsi="Times New Roman" w:cs="Times New Roman"/>
        </w:rPr>
        <w:t>9 класс</w:t>
      </w:r>
      <w:bookmarkEnd w:id="473"/>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2" w:lineRule="auto"/>
        <w:jc w:val="both"/>
        <w:rPr>
          <w:color w:val="auto"/>
        </w:rPr>
      </w:pPr>
      <w:r w:rsidRPr="00E118C5">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57B0A" w:rsidRPr="00E118C5" w:rsidRDefault="00E57B0A" w:rsidP="00820F84">
      <w:pPr>
        <w:pStyle w:val="11"/>
        <w:spacing w:line="252" w:lineRule="auto"/>
        <w:jc w:val="both"/>
        <w:rPr>
          <w:color w:val="auto"/>
        </w:rPr>
      </w:pPr>
      <w:r w:rsidRPr="00E118C5">
        <w:rPr>
          <w:color w:val="auto"/>
        </w:rPr>
        <w:t>Перестановки и факториал. Сочетания и число сочетаний. Треугольник Паскаля. Решение задач с использованием комбинаторики.</w:t>
      </w:r>
    </w:p>
    <w:p w:rsidR="00E57B0A" w:rsidRPr="00E118C5" w:rsidRDefault="00E57B0A" w:rsidP="00820F84">
      <w:pPr>
        <w:pStyle w:val="11"/>
        <w:spacing w:line="252" w:lineRule="auto"/>
        <w:jc w:val="both"/>
        <w:rPr>
          <w:color w:val="auto"/>
        </w:rPr>
      </w:pPr>
      <w:r w:rsidRPr="00E118C5">
        <w:rPr>
          <w:color w:val="auto"/>
        </w:rPr>
        <w:t>Геометрическая вероятность. Случайный выбор точки из фигуры на плоскости, из отрезка и из дуги окружности.</w:t>
      </w:r>
    </w:p>
    <w:p w:rsidR="00E57B0A" w:rsidRPr="00E118C5" w:rsidRDefault="00E57B0A" w:rsidP="00820F84">
      <w:pPr>
        <w:pStyle w:val="11"/>
        <w:spacing w:line="252" w:lineRule="auto"/>
        <w:jc w:val="both"/>
        <w:rPr>
          <w:color w:val="auto"/>
        </w:rPr>
      </w:pPr>
      <w:r w:rsidRPr="00E118C5">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E57B0A" w:rsidRPr="00E118C5" w:rsidRDefault="00E57B0A" w:rsidP="00820F84">
      <w:pPr>
        <w:pStyle w:val="11"/>
        <w:spacing w:line="252" w:lineRule="auto"/>
        <w:jc w:val="both"/>
        <w:rPr>
          <w:color w:val="auto"/>
        </w:rPr>
      </w:pPr>
      <w:r w:rsidRPr="00E118C5">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57B0A" w:rsidRPr="00861090" w:rsidRDefault="00E57B0A" w:rsidP="00861090">
      <w:pPr>
        <w:pStyle w:val="11"/>
        <w:spacing w:after="400" w:line="252" w:lineRule="auto"/>
        <w:jc w:val="both"/>
        <w:rPr>
          <w:color w:val="auto"/>
        </w:rPr>
      </w:pPr>
      <w:r w:rsidRPr="00E118C5">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E57B0A" w:rsidRPr="00E118C5" w:rsidRDefault="00E57B0A" w:rsidP="00E57018">
      <w:pPr>
        <w:pStyle w:val="aa"/>
        <w:rPr>
          <w:rFonts w:ascii="Times New Roman" w:hAnsi="Times New Roman" w:cs="Times New Roman"/>
        </w:rPr>
      </w:pPr>
    </w:p>
    <w:p w:rsidR="00E57B0A" w:rsidRPr="00E118C5" w:rsidRDefault="00E57B0A" w:rsidP="00E57018">
      <w:pPr>
        <w:pStyle w:val="aa"/>
        <w:rPr>
          <w:rFonts w:ascii="Times New Roman" w:hAnsi="Times New Roman" w:cs="Times New Roman"/>
        </w:rPr>
      </w:pPr>
      <w:r w:rsidRPr="00E118C5">
        <w:rPr>
          <w:rFonts w:ascii="Times New Roman" w:hAnsi="Times New Roman" w:cs="Times New Roman"/>
        </w:rPr>
        <w:t xml:space="preserve">ПЛАНИРУЕМЫЕ ПРЕДМЕТНЫЕ РЕЗУЛЬТАТЫ ОСВОЕНИЯ РАБОЧЕЙ ПРОГРАММЫ КУРСА </w:t>
      </w:r>
    </w:p>
    <w:p w:rsidR="00E57B0A" w:rsidRPr="00E118C5" w:rsidRDefault="00E57B0A" w:rsidP="00E57018">
      <w:pPr>
        <w:pStyle w:val="aa"/>
        <w:rPr>
          <w:rFonts w:ascii="Times New Roman" w:hAnsi="Times New Roman" w:cs="Times New Roman"/>
        </w:rPr>
      </w:pPr>
      <w:r w:rsidRPr="00E118C5">
        <w:rPr>
          <w:rFonts w:ascii="Times New Roman" w:hAnsi="Times New Roman" w:cs="Times New Roman"/>
        </w:rPr>
        <w:t>(ПО ГОДАМ ОБУЧЕНИЯ)</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after="120" w:line="252" w:lineRule="auto"/>
        <w:jc w:val="both"/>
        <w:rPr>
          <w:color w:val="auto"/>
        </w:rPr>
      </w:pPr>
      <w:r w:rsidRPr="00E118C5">
        <w:rPr>
          <w:color w:val="auto"/>
        </w:rPr>
        <w:t>Предметные результаты освоения курса «Вероятность и статистика» в 7—9 классах характеризуются следующими умениями.</w:t>
      </w:r>
    </w:p>
    <w:p w:rsidR="00E57B0A" w:rsidRPr="00E118C5" w:rsidRDefault="00E57B0A" w:rsidP="00820F84">
      <w:pPr>
        <w:pStyle w:val="aa"/>
        <w:jc w:val="both"/>
        <w:rPr>
          <w:rFonts w:ascii="Times New Roman" w:hAnsi="Times New Roman" w:cs="Times New Roman"/>
        </w:rPr>
      </w:pPr>
      <w:bookmarkStart w:id="474" w:name="bookmark1317"/>
      <w:r w:rsidRPr="00E118C5">
        <w:rPr>
          <w:rFonts w:ascii="Times New Roman" w:hAnsi="Times New Roman" w:cs="Times New Roman"/>
        </w:rPr>
        <w:t>7 класс</w:t>
      </w:r>
      <w:bookmarkEnd w:id="47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215"/>
        </w:numPr>
        <w:spacing w:line="276" w:lineRule="auto"/>
        <w:jc w:val="both"/>
        <w:rPr>
          <w:color w:val="auto"/>
        </w:rPr>
      </w:pPr>
      <w:r w:rsidRPr="00E118C5">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57B0A" w:rsidRPr="00E118C5" w:rsidRDefault="00E57B0A" w:rsidP="00820F84">
      <w:pPr>
        <w:pStyle w:val="11"/>
        <w:numPr>
          <w:ilvl w:val="0"/>
          <w:numId w:val="215"/>
        </w:numPr>
        <w:spacing w:line="298" w:lineRule="auto"/>
        <w:jc w:val="both"/>
        <w:rPr>
          <w:color w:val="auto"/>
        </w:rPr>
      </w:pPr>
      <w:r w:rsidRPr="00E118C5">
        <w:rPr>
          <w:color w:val="auto"/>
        </w:rPr>
        <w:t>Описывать и интерпретировать реальные числовые данные, представленные в таблицах, на диаграммах, графиках.</w:t>
      </w:r>
    </w:p>
    <w:p w:rsidR="00E57B0A" w:rsidRPr="00E118C5" w:rsidRDefault="00E57B0A" w:rsidP="00820F84">
      <w:pPr>
        <w:pStyle w:val="11"/>
        <w:numPr>
          <w:ilvl w:val="0"/>
          <w:numId w:val="215"/>
        </w:numPr>
        <w:spacing w:after="60" w:line="276" w:lineRule="auto"/>
        <w:jc w:val="both"/>
        <w:rPr>
          <w:color w:val="auto"/>
        </w:rPr>
      </w:pPr>
      <w:r w:rsidRPr="00E118C5">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57B0A" w:rsidRPr="00E118C5" w:rsidRDefault="00E57B0A" w:rsidP="00820F84">
      <w:pPr>
        <w:pStyle w:val="11"/>
        <w:numPr>
          <w:ilvl w:val="0"/>
          <w:numId w:val="215"/>
        </w:numPr>
        <w:spacing w:after="140" w:line="252" w:lineRule="auto"/>
        <w:jc w:val="both"/>
        <w:rPr>
          <w:color w:val="auto"/>
        </w:rPr>
      </w:pPr>
      <w:r w:rsidRPr="00E118C5">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57B0A" w:rsidRPr="00E118C5" w:rsidRDefault="00E57B0A" w:rsidP="00820F84">
      <w:pPr>
        <w:pStyle w:val="aa"/>
        <w:jc w:val="both"/>
        <w:rPr>
          <w:rFonts w:ascii="Times New Roman" w:hAnsi="Times New Roman" w:cs="Times New Roman"/>
        </w:rPr>
      </w:pPr>
      <w:bookmarkStart w:id="475" w:name="bookmark1319"/>
      <w:r w:rsidRPr="00E118C5">
        <w:rPr>
          <w:rFonts w:ascii="Times New Roman" w:hAnsi="Times New Roman" w:cs="Times New Roman"/>
        </w:rPr>
        <w:t>8 класс</w:t>
      </w:r>
      <w:bookmarkEnd w:id="47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216"/>
        </w:numPr>
        <w:spacing w:line="252" w:lineRule="auto"/>
        <w:jc w:val="both"/>
        <w:rPr>
          <w:color w:val="auto"/>
        </w:rPr>
      </w:pPr>
      <w:r w:rsidRPr="00E118C5">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57B0A" w:rsidRPr="00E118C5" w:rsidRDefault="00E57B0A" w:rsidP="00820F84">
      <w:pPr>
        <w:pStyle w:val="11"/>
        <w:numPr>
          <w:ilvl w:val="0"/>
          <w:numId w:val="216"/>
        </w:numPr>
        <w:spacing w:line="252" w:lineRule="auto"/>
        <w:jc w:val="both"/>
        <w:rPr>
          <w:color w:val="auto"/>
        </w:rPr>
      </w:pPr>
      <w:r w:rsidRPr="00E118C5">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E57B0A" w:rsidRPr="00E118C5" w:rsidRDefault="00E57B0A" w:rsidP="00820F84">
      <w:pPr>
        <w:pStyle w:val="11"/>
        <w:numPr>
          <w:ilvl w:val="0"/>
          <w:numId w:val="216"/>
        </w:numPr>
        <w:spacing w:line="252" w:lineRule="auto"/>
        <w:jc w:val="both"/>
        <w:rPr>
          <w:color w:val="auto"/>
        </w:rPr>
      </w:pPr>
      <w:r w:rsidRPr="00E118C5">
        <w:rPr>
          <w:color w:val="auto"/>
        </w:rPr>
        <w:t>Находить частоты числовых значений и частоты событий, в том числе по результатам измерений и наблюдений.</w:t>
      </w:r>
    </w:p>
    <w:p w:rsidR="00E57B0A" w:rsidRPr="00E118C5" w:rsidRDefault="00E57B0A" w:rsidP="00820F84">
      <w:pPr>
        <w:pStyle w:val="11"/>
        <w:numPr>
          <w:ilvl w:val="0"/>
          <w:numId w:val="216"/>
        </w:numPr>
        <w:spacing w:line="252" w:lineRule="auto"/>
        <w:jc w:val="both"/>
        <w:rPr>
          <w:color w:val="auto"/>
        </w:rPr>
      </w:pPr>
      <w:r w:rsidRPr="00E118C5">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57B0A" w:rsidRPr="00E118C5" w:rsidRDefault="00E57B0A" w:rsidP="00820F84">
      <w:pPr>
        <w:pStyle w:val="11"/>
        <w:numPr>
          <w:ilvl w:val="0"/>
          <w:numId w:val="216"/>
        </w:numPr>
        <w:spacing w:line="252" w:lineRule="auto"/>
        <w:jc w:val="both"/>
        <w:rPr>
          <w:color w:val="auto"/>
        </w:rPr>
      </w:pPr>
      <w:r w:rsidRPr="00E118C5">
        <w:rPr>
          <w:color w:val="auto"/>
        </w:rPr>
        <w:t>Использовать графические модели: дерево случайного эксперимента, диаграммы Эйлера, числовая прямая.</w:t>
      </w:r>
    </w:p>
    <w:p w:rsidR="00E57B0A" w:rsidRPr="00E118C5" w:rsidRDefault="00E57B0A" w:rsidP="00820F84">
      <w:pPr>
        <w:pStyle w:val="11"/>
        <w:numPr>
          <w:ilvl w:val="0"/>
          <w:numId w:val="216"/>
        </w:numPr>
        <w:spacing w:line="252" w:lineRule="auto"/>
        <w:jc w:val="both"/>
        <w:rPr>
          <w:color w:val="auto"/>
        </w:rPr>
      </w:pPr>
      <w:r w:rsidRPr="00E118C5">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E57B0A" w:rsidRPr="00E118C5" w:rsidRDefault="00E57B0A" w:rsidP="00820F84">
      <w:pPr>
        <w:pStyle w:val="11"/>
        <w:numPr>
          <w:ilvl w:val="0"/>
          <w:numId w:val="216"/>
        </w:numPr>
        <w:spacing w:after="140" w:line="252" w:lineRule="auto"/>
        <w:jc w:val="both"/>
        <w:rPr>
          <w:color w:val="auto"/>
        </w:rPr>
      </w:pPr>
      <w:r w:rsidRPr="00E118C5">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57B0A" w:rsidRPr="00E118C5" w:rsidRDefault="00E57B0A" w:rsidP="00820F84">
      <w:pPr>
        <w:pStyle w:val="aa"/>
        <w:jc w:val="both"/>
        <w:rPr>
          <w:rFonts w:ascii="Times New Roman" w:hAnsi="Times New Roman" w:cs="Times New Roman"/>
        </w:rPr>
      </w:pPr>
      <w:bookmarkStart w:id="476" w:name="bookmark1321"/>
      <w:r w:rsidRPr="00E118C5">
        <w:rPr>
          <w:rFonts w:ascii="Times New Roman" w:hAnsi="Times New Roman" w:cs="Times New Roman"/>
        </w:rPr>
        <w:t>9 класс</w:t>
      </w:r>
      <w:bookmarkEnd w:id="47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217"/>
        </w:numPr>
        <w:jc w:val="both"/>
        <w:rPr>
          <w:color w:val="auto"/>
        </w:rPr>
      </w:pPr>
      <w:r w:rsidRPr="00E118C5">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57B0A" w:rsidRPr="00E118C5" w:rsidRDefault="00E57B0A" w:rsidP="00820F84">
      <w:pPr>
        <w:pStyle w:val="11"/>
        <w:numPr>
          <w:ilvl w:val="0"/>
          <w:numId w:val="217"/>
        </w:numPr>
        <w:jc w:val="both"/>
        <w:rPr>
          <w:color w:val="auto"/>
        </w:rPr>
      </w:pPr>
      <w:r w:rsidRPr="00E118C5">
        <w:rPr>
          <w:color w:val="auto"/>
        </w:rPr>
        <w:t>Решать задачи организованным перебором вариантов, а также с использованием комбинаторных правил и методов.</w:t>
      </w:r>
    </w:p>
    <w:p w:rsidR="00E57B0A" w:rsidRPr="00E118C5" w:rsidRDefault="00E57B0A" w:rsidP="00820F84">
      <w:pPr>
        <w:pStyle w:val="11"/>
        <w:numPr>
          <w:ilvl w:val="0"/>
          <w:numId w:val="217"/>
        </w:numPr>
        <w:jc w:val="both"/>
        <w:rPr>
          <w:color w:val="auto"/>
        </w:rPr>
      </w:pPr>
      <w:r w:rsidRPr="00E118C5">
        <w:rPr>
          <w:color w:val="auto"/>
        </w:rPr>
        <w:t>Использовать описательные характеристики для массивов числовых данных, в том числе средние значения и меры рассеивания.</w:t>
      </w:r>
    </w:p>
    <w:p w:rsidR="00E57B0A" w:rsidRPr="00E118C5" w:rsidRDefault="00E57B0A" w:rsidP="00820F84">
      <w:pPr>
        <w:pStyle w:val="11"/>
        <w:numPr>
          <w:ilvl w:val="0"/>
          <w:numId w:val="217"/>
        </w:numPr>
        <w:jc w:val="both"/>
        <w:rPr>
          <w:color w:val="auto"/>
        </w:rPr>
      </w:pPr>
      <w:r w:rsidRPr="00E118C5">
        <w:rPr>
          <w:color w:val="auto"/>
        </w:rPr>
        <w:t>Находить частоты значений и частоты события, в том числе пользуясь результатами проведённых измерений и наблюдений.</w:t>
      </w:r>
    </w:p>
    <w:p w:rsidR="00E57B0A" w:rsidRPr="00E118C5" w:rsidRDefault="00E57B0A" w:rsidP="00820F84">
      <w:pPr>
        <w:pStyle w:val="11"/>
        <w:numPr>
          <w:ilvl w:val="0"/>
          <w:numId w:val="217"/>
        </w:numPr>
        <w:jc w:val="both"/>
        <w:rPr>
          <w:color w:val="auto"/>
        </w:rPr>
      </w:pPr>
      <w:r w:rsidRPr="00E118C5">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57B0A" w:rsidRPr="00E118C5" w:rsidRDefault="00E57B0A" w:rsidP="00820F84">
      <w:pPr>
        <w:pStyle w:val="11"/>
        <w:numPr>
          <w:ilvl w:val="0"/>
          <w:numId w:val="217"/>
        </w:numPr>
        <w:spacing w:line="252" w:lineRule="auto"/>
        <w:jc w:val="both"/>
        <w:rPr>
          <w:color w:val="auto"/>
        </w:rPr>
      </w:pPr>
      <w:r w:rsidRPr="00E118C5">
        <w:rPr>
          <w:color w:val="auto"/>
        </w:rPr>
        <w:t>Иметь представление о случайной величине и о распределении вероятностей.</w:t>
      </w:r>
    </w:p>
    <w:p w:rsidR="00E57B0A" w:rsidRPr="00E118C5" w:rsidRDefault="00E57B0A" w:rsidP="00820F84">
      <w:pPr>
        <w:pStyle w:val="11"/>
        <w:numPr>
          <w:ilvl w:val="0"/>
          <w:numId w:val="217"/>
        </w:numPr>
        <w:spacing w:line="252" w:lineRule="auto"/>
        <w:jc w:val="both"/>
        <w:rPr>
          <w:color w:val="auto"/>
        </w:rPr>
        <w:sectPr w:rsidR="00E57B0A" w:rsidRPr="00E118C5">
          <w:footnotePr>
            <w:numRestart w:val="eachPage"/>
          </w:footnotePr>
          <w:pgSz w:w="7824" w:h="12019"/>
          <w:pgMar w:top="661" w:right="706" w:bottom="867" w:left="719" w:header="0" w:footer="3" w:gutter="0"/>
          <w:cols w:space="720"/>
          <w:noEndnote/>
          <w:docGrid w:linePitch="360"/>
        </w:sectPr>
      </w:pPr>
      <w:r w:rsidRPr="00E118C5">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57B0A" w:rsidRPr="00E118C5" w:rsidRDefault="00E57B0A" w:rsidP="00820F84">
      <w:pPr>
        <w:pStyle w:val="3"/>
        <w:pBdr>
          <w:bottom w:val="single" w:sz="12" w:space="1" w:color="auto"/>
        </w:pBdr>
        <w:jc w:val="both"/>
        <w:rPr>
          <w:rFonts w:ascii="Times New Roman" w:hAnsi="Times New Roman" w:cs="Times New Roman"/>
        </w:rPr>
      </w:pPr>
      <w:bookmarkStart w:id="477" w:name="bookmark1323"/>
      <w:bookmarkStart w:id="478" w:name="_Toc105502790"/>
      <w:r w:rsidRPr="00E118C5">
        <w:rPr>
          <w:rFonts w:ascii="Times New Roman" w:hAnsi="Times New Roman" w:cs="Times New Roman"/>
        </w:rPr>
        <w:t>2.1.9. ИНФОРМАТИКА</w:t>
      </w:r>
      <w:bookmarkEnd w:id="477"/>
      <w:bookmarkEnd w:id="478"/>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aa"/>
        <w:jc w:val="both"/>
        <w:rPr>
          <w:rFonts w:ascii="Times New Roman" w:hAnsi="Times New Roman" w:cs="Times New Roman"/>
        </w:rPr>
      </w:pPr>
      <w:bookmarkStart w:id="479" w:name="bookmark1327"/>
      <w:r w:rsidRPr="00E118C5">
        <w:rPr>
          <w:rFonts w:ascii="Times New Roman" w:hAnsi="Times New Roman" w:cs="Times New Roman"/>
        </w:rPr>
        <w:t>ЦЕЛИ ИЗУЧЕНИЯ УЧЕБНОГО ПРЕДМЕТА «ИНФОРМАТИКА»</w:t>
      </w:r>
      <w:bookmarkEnd w:id="479"/>
    </w:p>
    <w:p w:rsidR="00E57B0A" w:rsidRPr="00E118C5" w:rsidRDefault="00E57B0A" w:rsidP="00820F84">
      <w:pPr>
        <w:pStyle w:val="11"/>
        <w:spacing w:line="240" w:lineRule="auto"/>
        <w:jc w:val="both"/>
        <w:rPr>
          <w:color w:val="auto"/>
        </w:rPr>
      </w:pPr>
      <w:r w:rsidRPr="00E118C5">
        <w:rPr>
          <w:color w:val="auto"/>
        </w:rPr>
        <w:t>Целями изучения информатики на уровне основного общего образования являются:</w:t>
      </w:r>
    </w:p>
    <w:p w:rsidR="00E57B0A" w:rsidRPr="00E118C5" w:rsidRDefault="00E57B0A" w:rsidP="00820F84">
      <w:pPr>
        <w:pStyle w:val="11"/>
        <w:numPr>
          <w:ilvl w:val="0"/>
          <w:numId w:val="218"/>
        </w:numPr>
        <w:spacing w:line="257" w:lineRule="auto"/>
        <w:jc w:val="both"/>
        <w:rPr>
          <w:color w:val="auto"/>
        </w:rPr>
      </w:pPr>
      <w:r w:rsidRPr="00E118C5">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57B0A" w:rsidRPr="00E118C5" w:rsidRDefault="00E57B0A" w:rsidP="00820F84">
      <w:pPr>
        <w:pStyle w:val="11"/>
        <w:numPr>
          <w:ilvl w:val="0"/>
          <w:numId w:val="218"/>
        </w:numPr>
        <w:spacing w:line="262" w:lineRule="auto"/>
        <w:jc w:val="both"/>
        <w:rPr>
          <w:color w:val="auto"/>
        </w:rPr>
      </w:pPr>
      <w:r w:rsidRPr="00E118C5">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E57B0A" w:rsidRPr="00E118C5" w:rsidRDefault="00E57B0A" w:rsidP="00820F84">
      <w:pPr>
        <w:pStyle w:val="11"/>
        <w:numPr>
          <w:ilvl w:val="0"/>
          <w:numId w:val="218"/>
        </w:numPr>
        <w:spacing w:line="264" w:lineRule="auto"/>
        <w:jc w:val="both"/>
        <w:rPr>
          <w:color w:val="auto"/>
        </w:rPr>
      </w:pPr>
      <w:r w:rsidRPr="00E118C5">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57B0A" w:rsidRPr="00E118C5" w:rsidRDefault="00E57B0A" w:rsidP="00820F84">
      <w:pPr>
        <w:pStyle w:val="11"/>
        <w:numPr>
          <w:ilvl w:val="0"/>
          <w:numId w:val="218"/>
        </w:numPr>
        <w:spacing w:after="240" w:line="264" w:lineRule="auto"/>
        <w:jc w:val="both"/>
        <w:rPr>
          <w:color w:val="auto"/>
        </w:rPr>
      </w:pPr>
      <w:r w:rsidRPr="00E118C5">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57B0A" w:rsidRPr="00E118C5" w:rsidRDefault="00E57B0A" w:rsidP="00820F84">
      <w:pPr>
        <w:pStyle w:val="aa"/>
        <w:jc w:val="both"/>
        <w:rPr>
          <w:rFonts w:ascii="Times New Roman" w:hAnsi="Times New Roman" w:cs="Times New Roman"/>
        </w:rPr>
      </w:pPr>
      <w:bookmarkStart w:id="480" w:name="bookmark1329"/>
      <w:r w:rsidRPr="00E118C5">
        <w:rPr>
          <w:rFonts w:ascii="Times New Roman" w:hAnsi="Times New Roman" w:cs="Times New Roman"/>
        </w:rPr>
        <w:t>ОБЩАЯ ХАРАКТЕРИСТИКА</w:t>
      </w:r>
      <w:bookmarkEnd w:id="48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УЧЕБНОГО ПРЕДМЕТА «ИНФОРМАТИКА»</w:t>
      </w:r>
    </w:p>
    <w:p w:rsidR="00E57B0A" w:rsidRPr="00E118C5" w:rsidRDefault="00E57B0A" w:rsidP="00820F84">
      <w:pPr>
        <w:pStyle w:val="11"/>
        <w:spacing w:line="240" w:lineRule="auto"/>
        <w:jc w:val="both"/>
        <w:rPr>
          <w:b/>
          <w:bCs/>
          <w:color w:val="auto"/>
        </w:rPr>
      </w:pPr>
    </w:p>
    <w:p w:rsidR="00E57B0A" w:rsidRPr="00E118C5" w:rsidRDefault="00E57B0A" w:rsidP="00820F84">
      <w:pPr>
        <w:pStyle w:val="11"/>
        <w:spacing w:line="240" w:lineRule="auto"/>
        <w:jc w:val="both"/>
        <w:rPr>
          <w:color w:val="auto"/>
        </w:rPr>
      </w:pPr>
      <w:r w:rsidRPr="00E118C5">
        <w:rPr>
          <w:b/>
          <w:bCs/>
          <w:color w:val="auto"/>
        </w:rPr>
        <w:t>Учебный предмет «Информатика» в основном общем образовании отражает:</w:t>
      </w:r>
    </w:p>
    <w:p w:rsidR="00E57B0A" w:rsidRPr="00E118C5" w:rsidRDefault="00E57B0A" w:rsidP="00820F84">
      <w:pPr>
        <w:pStyle w:val="11"/>
        <w:numPr>
          <w:ilvl w:val="0"/>
          <w:numId w:val="219"/>
        </w:numPr>
        <w:spacing w:line="240" w:lineRule="auto"/>
        <w:jc w:val="both"/>
        <w:rPr>
          <w:color w:val="auto"/>
        </w:rPr>
      </w:pPr>
      <w:r w:rsidRPr="00E118C5">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57B0A" w:rsidRPr="00E118C5" w:rsidRDefault="00E57B0A" w:rsidP="00820F84">
      <w:pPr>
        <w:pStyle w:val="11"/>
        <w:numPr>
          <w:ilvl w:val="0"/>
          <w:numId w:val="219"/>
        </w:numPr>
        <w:spacing w:line="240" w:lineRule="auto"/>
        <w:jc w:val="both"/>
        <w:rPr>
          <w:color w:val="auto"/>
        </w:rPr>
      </w:pPr>
      <w:r w:rsidRPr="00E118C5">
        <w:rPr>
          <w:color w:val="auto"/>
        </w:rPr>
        <w:t>основные области применения информатики, прежде всего информационные технологии, управление и социальную сферу;</w:t>
      </w:r>
    </w:p>
    <w:p w:rsidR="00E57B0A" w:rsidRPr="00E118C5" w:rsidRDefault="00E57B0A" w:rsidP="00820F84">
      <w:pPr>
        <w:pStyle w:val="11"/>
        <w:numPr>
          <w:ilvl w:val="0"/>
          <w:numId w:val="219"/>
        </w:numPr>
        <w:spacing w:line="240" w:lineRule="auto"/>
        <w:jc w:val="both"/>
        <w:rPr>
          <w:color w:val="auto"/>
        </w:rPr>
      </w:pPr>
      <w:r w:rsidRPr="00E118C5">
        <w:rPr>
          <w:color w:val="auto"/>
        </w:rPr>
        <w:t>междисциплинарный характер информатики и информационной деятельности.</w:t>
      </w:r>
    </w:p>
    <w:p w:rsidR="00E57B0A" w:rsidRPr="00E118C5" w:rsidRDefault="00E57B0A" w:rsidP="00820F84">
      <w:pPr>
        <w:pStyle w:val="11"/>
        <w:spacing w:line="240" w:lineRule="auto"/>
        <w:jc w:val="both"/>
        <w:rPr>
          <w:color w:val="auto"/>
        </w:rPr>
      </w:pPr>
      <w:r w:rsidRPr="00E118C5">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118C5">
        <w:rPr>
          <w:rStyle w:val="23"/>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E57B0A" w:rsidRPr="00E118C5" w:rsidRDefault="00E57B0A" w:rsidP="00820F84">
      <w:pPr>
        <w:pStyle w:val="11"/>
        <w:spacing w:line="269" w:lineRule="auto"/>
        <w:jc w:val="both"/>
        <w:rPr>
          <w:b/>
          <w:bCs/>
          <w:color w:val="auto"/>
        </w:rPr>
      </w:pPr>
    </w:p>
    <w:p w:rsidR="00E57B0A" w:rsidRPr="00E118C5" w:rsidRDefault="00E57B0A" w:rsidP="00820F84">
      <w:pPr>
        <w:pStyle w:val="11"/>
        <w:spacing w:line="269" w:lineRule="auto"/>
        <w:jc w:val="both"/>
        <w:rPr>
          <w:color w:val="auto"/>
        </w:rPr>
      </w:pPr>
      <w:r w:rsidRPr="00E118C5">
        <w:rPr>
          <w:b/>
          <w:bCs/>
          <w:color w:val="auto"/>
        </w:rPr>
        <w:t xml:space="preserve">Основные задачи учебного предмета «Информатика» — </w:t>
      </w:r>
      <w:r w:rsidRPr="00E118C5">
        <w:rPr>
          <w:color w:val="auto"/>
        </w:rPr>
        <w:t>сформировать у обучающихся:</w:t>
      </w:r>
    </w:p>
    <w:p w:rsidR="00E57B0A" w:rsidRPr="00E118C5" w:rsidRDefault="00E57B0A" w:rsidP="00820F84">
      <w:pPr>
        <w:pStyle w:val="24"/>
        <w:numPr>
          <w:ilvl w:val="0"/>
          <w:numId w:val="220"/>
        </w:numPr>
        <w:spacing w:line="240" w:lineRule="auto"/>
        <w:jc w:val="both"/>
        <w:rPr>
          <w:rFonts w:ascii="Times New Roman" w:hAnsi="Times New Roman"/>
          <w:sz w:val="20"/>
          <w:szCs w:val="20"/>
        </w:rPr>
      </w:pPr>
      <w:r w:rsidRPr="00E118C5">
        <w:rPr>
          <w:rFonts w:ascii="Times New Roman" w:hAnsi="Times New Roman"/>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57B0A" w:rsidRPr="00E118C5" w:rsidRDefault="00E57B0A" w:rsidP="00820F84">
      <w:pPr>
        <w:pStyle w:val="24"/>
        <w:numPr>
          <w:ilvl w:val="0"/>
          <w:numId w:val="220"/>
        </w:numPr>
        <w:spacing w:line="240" w:lineRule="auto"/>
        <w:jc w:val="both"/>
        <w:rPr>
          <w:rFonts w:ascii="Times New Roman" w:hAnsi="Times New Roman"/>
          <w:sz w:val="20"/>
          <w:szCs w:val="20"/>
        </w:rPr>
      </w:pPr>
      <w:r w:rsidRPr="00E118C5">
        <w:rPr>
          <w:rFonts w:ascii="Times New Roman" w:hAnsi="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57B0A" w:rsidRPr="00E118C5" w:rsidRDefault="00E57B0A" w:rsidP="00820F84">
      <w:pPr>
        <w:pStyle w:val="24"/>
        <w:numPr>
          <w:ilvl w:val="0"/>
          <w:numId w:val="220"/>
        </w:numPr>
        <w:spacing w:line="240" w:lineRule="auto"/>
        <w:jc w:val="both"/>
        <w:rPr>
          <w:rFonts w:ascii="Times New Roman" w:hAnsi="Times New Roman"/>
          <w:sz w:val="20"/>
          <w:szCs w:val="20"/>
        </w:rPr>
      </w:pPr>
      <w:r w:rsidRPr="00E118C5">
        <w:rPr>
          <w:rFonts w:ascii="Times New Roman" w:hAnsi="Times New Roman"/>
          <w:sz w:val="20"/>
          <w:szCs w:val="20"/>
        </w:rPr>
        <w:t>базовые знания об информационном моделировании, в том числе о математическом моделировании;</w:t>
      </w:r>
    </w:p>
    <w:p w:rsidR="00E57B0A" w:rsidRPr="00E118C5" w:rsidRDefault="00E57B0A" w:rsidP="00820F84">
      <w:pPr>
        <w:pStyle w:val="24"/>
        <w:numPr>
          <w:ilvl w:val="0"/>
          <w:numId w:val="220"/>
        </w:numPr>
        <w:spacing w:line="240" w:lineRule="auto"/>
        <w:jc w:val="both"/>
        <w:rPr>
          <w:rFonts w:ascii="Times New Roman" w:hAnsi="Times New Roman"/>
          <w:sz w:val="20"/>
          <w:szCs w:val="20"/>
        </w:rPr>
      </w:pPr>
      <w:r w:rsidRPr="00E118C5">
        <w:rPr>
          <w:rFonts w:ascii="Times New Roman" w:hAnsi="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57B0A" w:rsidRPr="00E118C5" w:rsidRDefault="00E57B0A" w:rsidP="00820F84">
      <w:pPr>
        <w:pStyle w:val="24"/>
        <w:numPr>
          <w:ilvl w:val="0"/>
          <w:numId w:val="220"/>
        </w:numPr>
        <w:spacing w:line="240" w:lineRule="auto"/>
        <w:jc w:val="both"/>
        <w:rPr>
          <w:rFonts w:ascii="Times New Roman" w:hAnsi="Times New Roman"/>
          <w:sz w:val="20"/>
          <w:szCs w:val="20"/>
        </w:rPr>
      </w:pPr>
      <w:r w:rsidRPr="00E118C5">
        <w:rPr>
          <w:rFonts w:ascii="Times New Roman" w:hAnsi="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E57B0A" w:rsidRPr="00E118C5" w:rsidRDefault="00E57B0A" w:rsidP="00820F84">
      <w:pPr>
        <w:pStyle w:val="24"/>
        <w:numPr>
          <w:ilvl w:val="0"/>
          <w:numId w:val="220"/>
        </w:numPr>
        <w:spacing w:line="240" w:lineRule="auto"/>
        <w:jc w:val="both"/>
        <w:rPr>
          <w:rFonts w:ascii="Times New Roman" w:hAnsi="Times New Roman"/>
          <w:sz w:val="20"/>
          <w:szCs w:val="20"/>
        </w:rPr>
      </w:pPr>
      <w:r w:rsidRPr="00E118C5">
        <w:rPr>
          <w:rFonts w:ascii="Times New Roman" w:hAnsi="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57B0A" w:rsidRPr="00E118C5" w:rsidRDefault="00E57B0A" w:rsidP="00820F84">
      <w:pPr>
        <w:pStyle w:val="24"/>
        <w:numPr>
          <w:ilvl w:val="0"/>
          <w:numId w:val="220"/>
        </w:numPr>
        <w:spacing w:line="240" w:lineRule="auto"/>
        <w:jc w:val="both"/>
        <w:rPr>
          <w:rFonts w:ascii="Times New Roman" w:hAnsi="Times New Roman"/>
          <w:sz w:val="20"/>
          <w:szCs w:val="20"/>
        </w:rPr>
      </w:pPr>
      <w:r w:rsidRPr="00E118C5">
        <w:rPr>
          <w:rFonts w:ascii="Times New Roman" w:hAnsi="Times New Roman"/>
          <w:sz w:val="20"/>
          <w:szCs w:val="20"/>
        </w:rPr>
        <w:t>умения и навыки безопасного для здоровья использования различных электронных средств обучения;</w:t>
      </w:r>
    </w:p>
    <w:p w:rsidR="00E57B0A" w:rsidRPr="00E118C5" w:rsidRDefault="00E57B0A" w:rsidP="00820F84">
      <w:pPr>
        <w:pStyle w:val="24"/>
        <w:numPr>
          <w:ilvl w:val="0"/>
          <w:numId w:val="220"/>
        </w:numPr>
        <w:spacing w:line="240" w:lineRule="auto"/>
        <w:jc w:val="both"/>
        <w:rPr>
          <w:rFonts w:ascii="Times New Roman" w:hAnsi="Times New Roman"/>
          <w:sz w:val="20"/>
          <w:szCs w:val="20"/>
        </w:rPr>
      </w:pPr>
      <w:r w:rsidRPr="00E118C5">
        <w:rPr>
          <w:rFonts w:ascii="Times New Roman" w:hAnsi="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57B0A" w:rsidRPr="00E118C5" w:rsidRDefault="00E57B0A" w:rsidP="00820F84">
      <w:pPr>
        <w:pStyle w:val="24"/>
        <w:spacing w:line="240" w:lineRule="auto"/>
        <w:ind w:left="0" w:firstLine="240"/>
        <w:jc w:val="both"/>
        <w:rPr>
          <w:rFonts w:ascii="Times New Roman" w:hAnsi="Times New Roman"/>
          <w:b/>
          <w:bCs/>
          <w:sz w:val="20"/>
          <w:szCs w:val="20"/>
        </w:rPr>
      </w:pPr>
    </w:p>
    <w:p w:rsidR="00E57B0A" w:rsidRPr="00E118C5" w:rsidRDefault="00E57B0A" w:rsidP="00820F84">
      <w:pPr>
        <w:pStyle w:val="24"/>
        <w:spacing w:line="240" w:lineRule="auto"/>
        <w:ind w:left="0" w:firstLine="240"/>
        <w:jc w:val="both"/>
        <w:rPr>
          <w:rFonts w:ascii="Times New Roman" w:hAnsi="Times New Roman"/>
          <w:sz w:val="20"/>
          <w:szCs w:val="20"/>
        </w:rPr>
      </w:pPr>
      <w:r w:rsidRPr="00E118C5">
        <w:rPr>
          <w:rFonts w:ascii="Times New Roman" w:hAnsi="Times New Roman"/>
          <w:b/>
          <w:bCs/>
          <w:sz w:val="20"/>
          <w:szCs w:val="20"/>
        </w:rPr>
        <w:t xml:space="preserve">Цели и задачи изучения информатики на уровне основного общего образования </w:t>
      </w:r>
      <w:r w:rsidRPr="00E118C5">
        <w:rPr>
          <w:rFonts w:ascii="Times New Roman" w:hAnsi="Times New Roman"/>
          <w:sz w:val="20"/>
          <w:szCs w:val="20"/>
        </w:rPr>
        <w:t>определяют структуру основного содержания учебного предмета в виде следующих четырёх тематических разделов:</w:t>
      </w:r>
    </w:p>
    <w:p w:rsidR="00E57B0A" w:rsidRPr="00E118C5" w:rsidRDefault="00E57B0A" w:rsidP="00820F84">
      <w:pPr>
        <w:pStyle w:val="24"/>
        <w:numPr>
          <w:ilvl w:val="0"/>
          <w:numId w:val="364"/>
        </w:numPr>
        <w:tabs>
          <w:tab w:val="left" w:pos="543"/>
        </w:tabs>
        <w:spacing w:line="240" w:lineRule="auto"/>
        <w:ind w:left="0" w:firstLine="240"/>
        <w:jc w:val="both"/>
        <w:rPr>
          <w:rFonts w:ascii="Times New Roman" w:hAnsi="Times New Roman"/>
          <w:sz w:val="20"/>
          <w:szCs w:val="20"/>
        </w:rPr>
      </w:pPr>
      <w:r w:rsidRPr="00E118C5">
        <w:rPr>
          <w:rFonts w:ascii="Times New Roman" w:hAnsi="Times New Roman"/>
          <w:sz w:val="20"/>
          <w:szCs w:val="20"/>
        </w:rPr>
        <w:t>цифровая грамотность;</w:t>
      </w:r>
    </w:p>
    <w:p w:rsidR="00E57B0A" w:rsidRPr="00E118C5" w:rsidRDefault="00E57B0A" w:rsidP="00820F84">
      <w:pPr>
        <w:pStyle w:val="24"/>
        <w:numPr>
          <w:ilvl w:val="0"/>
          <w:numId w:val="364"/>
        </w:numPr>
        <w:tabs>
          <w:tab w:val="left" w:pos="553"/>
        </w:tabs>
        <w:spacing w:line="240" w:lineRule="auto"/>
        <w:ind w:left="0" w:firstLine="240"/>
        <w:jc w:val="both"/>
        <w:rPr>
          <w:rFonts w:ascii="Times New Roman" w:hAnsi="Times New Roman"/>
          <w:sz w:val="20"/>
          <w:szCs w:val="20"/>
        </w:rPr>
      </w:pPr>
      <w:r w:rsidRPr="00E118C5">
        <w:rPr>
          <w:rFonts w:ascii="Times New Roman" w:hAnsi="Times New Roman"/>
          <w:sz w:val="20"/>
          <w:szCs w:val="20"/>
        </w:rPr>
        <w:t>теоретические основы информатики;</w:t>
      </w:r>
    </w:p>
    <w:p w:rsidR="00E57B0A" w:rsidRPr="00E118C5" w:rsidRDefault="00E57B0A" w:rsidP="00820F84">
      <w:pPr>
        <w:pStyle w:val="24"/>
        <w:numPr>
          <w:ilvl w:val="0"/>
          <w:numId w:val="364"/>
        </w:numPr>
        <w:tabs>
          <w:tab w:val="left" w:pos="553"/>
        </w:tabs>
        <w:spacing w:line="240" w:lineRule="auto"/>
        <w:ind w:left="0" w:firstLine="240"/>
        <w:jc w:val="both"/>
        <w:rPr>
          <w:rFonts w:ascii="Times New Roman" w:hAnsi="Times New Roman"/>
          <w:sz w:val="20"/>
          <w:szCs w:val="20"/>
        </w:rPr>
      </w:pPr>
      <w:r w:rsidRPr="00E118C5">
        <w:rPr>
          <w:rFonts w:ascii="Times New Roman" w:hAnsi="Times New Roman"/>
          <w:sz w:val="20"/>
          <w:szCs w:val="20"/>
        </w:rPr>
        <w:t>алгоритмы и программирование;</w:t>
      </w:r>
    </w:p>
    <w:p w:rsidR="00E57B0A" w:rsidRPr="00E118C5" w:rsidRDefault="00E57B0A" w:rsidP="00820F84">
      <w:pPr>
        <w:pStyle w:val="24"/>
        <w:numPr>
          <w:ilvl w:val="0"/>
          <w:numId w:val="364"/>
        </w:numPr>
        <w:tabs>
          <w:tab w:val="left" w:pos="553"/>
        </w:tabs>
        <w:spacing w:line="240" w:lineRule="auto"/>
        <w:ind w:left="0" w:firstLine="240"/>
        <w:jc w:val="both"/>
        <w:rPr>
          <w:rFonts w:ascii="Times New Roman" w:hAnsi="Times New Roman"/>
          <w:sz w:val="20"/>
          <w:szCs w:val="20"/>
        </w:rPr>
      </w:pPr>
      <w:r w:rsidRPr="00E118C5">
        <w:rPr>
          <w:rFonts w:ascii="Times New Roman" w:hAnsi="Times New Roman"/>
          <w:sz w:val="20"/>
          <w:szCs w:val="20"/>
        </w:rPr>
        <w:t>информационные технологии.</w:t>
      </w:r>
    </w:p>
    <w:p w:rsidR="00E57B0A" w:rsidRPr="00E118C5" w:rsidRDefault="00E57B0A" w:rsidP="00820F84">
      <w:pPr>
        <w:pStyle w:val="aa"/>
        <w:jc w:val="both"/>
        <w:rPr>
          <w:rFonts w:ascii="Times New Roman" w:hAnsi="Times New Roman" w:cs="Times New Roman"/>
        </w:rPr>
      </w:pPr>
      <w:bookmarkStart w:id="481" w:name="bookmark1332"/>
    </w:p>
    <w:p w:rsidR="00E57B0A" w:rsidRPr="00E118C5" w:rsidRDefault="00E57B0A" w:rsidP="00E57018">
      <w:pPr>
        <w:pStyle w:val="aa"/>
        <w:rPr>
          <w:rFonts w:ascii="Times New Roman" w:hAnsi="Times New Roman" w:cs="Times New Roman"/>
        </w:rPr>
      </w:pPr>
      <w:r w:rsidRPr="00E118C5">
        <w:rPr>
          <w:rFonts w:ascii="Times New Roman" w:hAnsi="Times New Roman" w:cs="Times New Roman"/>
        </w:rPr>
        <w:t>МЕСТО УЧЕБНОГО ПРЕДМЕТА «ИНФОРМАТИКА»</w:t>
      </w:r>
      <w:bookmarkEnd w:id="481"/>
    </w:p>
    <w:p w:rsidR="00E57B0A" w:rsidRPr="00E118C5" w:rsidRDefault="00E57B0A" w:rsidP="00E57018">
      <w:pPr>
        <w:pStyle w:val="aa"/>
        <w:rPr>
          <w:rFonts w:ascii="Times New Roman" w:hAnsi="Times New Roman" w:cs="Times New Roman"/>
        </w:rPr>
      </w:pPr>
      <w:r w:rsidRPr="00E118C5">
        <w:rPr>
          <w:rFonts w:ascii="Times New Roman" w:hAnsi="Times New Roman" w:cs="Times New Roman"/>
        </w:rPr>
        <w:t>В УЧЕБНОМ ПЛАНЕ</w:t>
      </w:r>
    </w:p>
    <w:p w:rsidR="00E57B0A" w:rsidRPr="00E118C5" w:rsidRDefault="00E57B0A" w:rsidP="00820F84">
      <w:pPr>
        <w:pStyle w:val="24"/>
        <w:spacing w:line="283" w:lineRule="auto"/>
        <w:ind w:left="0" w:firstLine="240"/>
        <w:jc w:val="both"/>
        <w:rPr>
          <w:rFonts w:ascii="Times New Roman" w:hAnsi="Times New Roman"/>
          <w:sz w:val="20"/>
          <w:szCs w:val="20"/>
        </w:rPr>
      </w:pPr>
      <w:r w:rsidRPr="00E118C5">
        <w:rPr>
          <w:rFonts w:ascii="Times New Roman" w:hAnsi="Times New Roman"/>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E57B0A" w:rsidRPr="00E118C5" w:rsidRDefault="00E57B0A" w:rsidP="00820F84">
      <w:pPr>
        <w:pStyle w:val="24"/>
        <w:spacing w:line="283" w:lineRule="auto"/>
        <w:ind w:left="0" w:firstLine="240"/>
        <w:jc w:val="both"/>
        <w:rPr>
          <w:rFonts w:ascii="Times New Roman" w:hAnsi="Times New Roman"/>
          <w:sz w:val="20"/>
          <w:szCs w:val="20"/>
        </w:rPr>
      </w:pPr>
      <w:r w:rsidRPr="00E118C5">
        <w:rPr>
          <w:rFonts w:ascii="Times New Roman" w:hAnsi="Times New Roman"/>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E57B0A" w:rsidRPr="00E118C5" w:rsidRDefault="00E57B0A" w:rsidP="00820F84">
      <w:pPr>
        <w:pStyle w:val="24"/>
        <w:spacing w:after="160" w:line="283" w:lineRule="auto"/>
        <w:ind w:left="0" w:firstLine="240"/>
        <w:jc w:val="both"/>
        <w:rPr>
          <w:rFonts w:ascii="Times New Roman" w:hAnsi="Times New Roman"/>
          <w:sz w:val="20"/>
          <w:szCs w:val="20"/>
        </w:rPr>
      </w:pPr>
      <w:r w:rsidRPr="00E118C5">
        <w:rPr>
          <w:rFonts w:ascii="Times New Roman" w:hAnsi="Times New Roman"/>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E57B0A" w:rsidRPr="00E118C5" w:rsidRDefault="00E57B0A" w:rsidP="00820F84">
      <w:pPr>
        <w:jc w:val="both"/>
        <w:rPr>
          <w:rFonts w:ascii="Times New Roman" w:hAnsi="Times New Roman" w:cs="Times New Roman"/>
          <w:b/>
          <w:sz w:val="20"/>
          <w:szCs w:val="20"/>
        </w:rPr>
      </w:pPr>
      <w:bookmarkStart w:id="482" w:name="bookmark1335"/>
      <w:r w:rsidRPr="00E118C5">
        <w:rPr>
          <w:rFonts w:ascii="Times New Roman" w:hAnsi="Times New Roman" w:cs="Times New Roman"/>
          <w:sz w:val="20"/>
          <w:szCs w:val="20"/>
        </w:rPr>
        <w:br w:type="page"/>
      </w: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СОДЕРЖАНИЕ УЧЕБНОГО ПРЕДМЕТА «ИНФОРМАТИКА»</w:t>
      </w:r>
      <w:bookmarkEnd w:id="482"/>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483" w:name="bookmark1337"/>
      <w:r w:rsidRPr="00E118C5">
        <w:rPr>
          <w:rFonts w:ascii="Times New Roman" w:hAnsi="Times New Roman" w:cs="Times New Roman"/>
        </w:rPr>
        <w:t>7 класс</w:t>
      </w:r>
      <w:bookmarkEnd w:id="483"/>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Цифровая грамотность</w:t>
      </w:r>
    </w:p>
    <w:p w:rsidR="00E57B0A" w:rsidRPr="00E118C5" w:rsidRDefault="00E57B0A" w:rsidP="00820F84">
      <w:pPr>
        <w:pStyle w:val="11"/>
        <w:spacing w:line="264" w:lineRule="auto"/>
        <w:ind w:firstLine="0"/>
        <w:jc w:val="both"/>
        <w:rPr>
          <w:color w:val="auto"/>
        </w:rPr>
      </w:pPr>
      <w:r w:rsidRPr="00E118C5">
        <w:rPr>
          <w:b/>
          <w:bCs/>
          <w:color w:val="auto"/>
        </w:rPr>
        <w:t>Компьютер — универсальное устройство обработки данных</w:t>
      </w:r>
    </w:p>
    <w:p w:rsidR="00E57B0A" w:rsidRPr="00E118C5" w:rsidRDefault="00E57B0A" w:rsidP="00820F84">
      <w:pPr>
        <w:pStyle w:val="11"/>
        <w:spacing w:line="240" w:lineRule="auto"/>
        <w:jc w:val="both"/>
        <w:rPr>
          <w:color w:val="auto"/>
        </w:rPr>
      </w:pPr>
      <w:r w:rsidRPr="00E118C5">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57B0A" w:rsidRPr="00E118C5" w:rsidRDefault="00E57B0A" w:rsidP="00820F84">
      <w:pPr>
        <w:pStyle w:val="11"/>
        <w:spacing w:line="240" w:lineRule="auto"/>
        <w:jc w:val="both"/>
        <w:rPr>
          <w:color w:val="auto"/>
        </w:rPr>
      </w:pPr>
      <w:r w:rsidRPr="00E118C5">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57B0A" w:rsidRPr="00E118C5" w:rsidRDefault="00E57B0A" w:rsidP="00820F84">
      <w:pPr>
        <w:pStyle w:val="11"/>
        <w:spacing w:line="240" w:lineRule="auto"/>
        <w:jc w:val="both"/>
        <w:rPr>
          <w:color w:val="auto"/>
        </w:rPr>
      </w:pPr>
      <w:r w:rsidRPr="00E118C5">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57B0A" w:rsidRPr="00E118C5" w:rsidRDefault="00E57B0A" w:rsidP="00820F84">
      <w:pPr>
        <w:pStyle w:val="11"/>
        <w:spacing w:line="240" w:lineRule="auto"/>
        <w:jc w:val="both"/>
        <w:rPr>
          <w:color w:val="auto"/>
        </w:rPr>
      </w:pPr>
      <w:r w:rsidRPr="00E118C5">
        <w:rPr>
          <w:color w:val="auto"/>
        </w:rPr>
        <w:t>Параллельные вычисления.</w:t>
      </w:r>
    </w:p>
    <w:p w:rsidR="00E57B0A" w:rsidRPr="00E118C5" w:rsidRDefault="00E57B0A" w:rsidP="00820F84">
      <w:pPr>
        <w:pStyle w:val="11"/>
        <w:spacing w:line="240" w:lineRule="auto"/>
        <w:jc w:val="both"/>
        <w:rPr>
          <w:color w:val="auto"/>
        </w:rPr>
      </w:pPr>
      <w:r w:rsidRPr="00E118C5">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57B0A" w:rsidRPr="00E118C5" w:rsidRDefault="00E57B0A" w:rsidP="00820F84">
      <w:pPr>
        <w:pStyle w:val="11"/>
        <w:spacing w:line="240" w:lineRule="auto"/>
        <w:jc w:val="both"/>
        <w:rPr>
          <w:color w:val="auto"/>
        </w:rPr>
      </w:pPr>
      <w:r w:rsidRPr="00E118C5">
        <w:rPr>
          <w:color w:val="auto"/>
        </w:rPr>
        <w:t>Техника безопасности и правила работы на компьютере.</w:t>
      </w:r>
    </w:p>
    <w:p w:rsidR="00E57B0A" w:rsidRPr="00E118C5" w:rsidRDefault="00E57B0A" w:rsidP="00820F84">
      <w:pPr>
        <w:pStyle w:val="11"/>
        <w:spacing w:line="264" w:lineRule="auto"/>
        <w:ind w:firstLine="0"/>
        <w:jc w:val="both"/>
        <w:rPr>
          <w:color w:val="auto"/>
        </w:rPr>
      </w:pPr>
      <w:r w:rsidRPr="00E118C5">
        <w:rPr>
          <w:b/>
          <w:bCs/>
          <w:color w:val="auto"/>
        </w:rPr>
        <w:t>Программы и данные</w:t>
      </w:r>
    </w:p>
    <w:p w:rsidR="00E57B0A" w:rsidRPr="00E118C5" w:rsidRDefault="00E57B0A" w:rsidP="00820F84">
      <w:pPr>
        <w:pStyle w:val="11"/>
        <w:spacing w:line="240" w:lineRule="auto"/>
        <w:jc w:val="both"/>
        <w:rPr>
          <w:color w:val="auto"/>
        </w:rPr>
      </w:pPr>
      <w:r w:rsidRPr="00E118C5">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57B0A" w:rsidRPr="00E118C5" w:rsidRDefault="00E57B0A" w:rsidP="00820F84">
      <w:pPr>
        <w:pStyle w:val="11"/>
        <w:spacing w:line="240" w:lineRule="auto"/>
        <w:jc w:val="both"/>
        <w:rPr>
          <w:color w:val="auto"/>
        </w:rPr>
      </w:pPr>
      <w:r w:rsidRPr="00E118C5">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57B0A" w:rsidRPr="00E118C5" w:rsidRDefault="00E57B0A" w:rsidP="00820F84">
      <w:pPr>
        <w:pStyle w:val="11"/>
        <w:spacing w:line="240" w:lineRule="auto"/>
        <w:jc w:val="both"/>
        <w:rPr>
          <w:color w:val="auto"/>
        </w:rPr>
      </w:pPr>
      <w:r w:rsidRPr="00E118C5">
        <w:rPr>
          <w:color w:val="auto"/>
        </w:rPr>
        <w:t>Компьютерные вирусы и другие вредоносные программы. Программы для защиты от вирусов.</w:t>
      </w:r>
    </w:p>
    <w:p w:rsidR="00E57B0A" w:rsidRPr="00E118C5" w:rsidRDefault="00E57B0A" w:rsidP="00820F84">
      <w:pPr>
        <w:pStyle w:val="11"/>
        <w:spacing w:line="264" w:lineRule="auto"/>
        <w:ind w:firstLine="0"/>
        <w:jc w:val="both"/>
        <w:rPr>
          <w:color w:val="auto"/>
        </w:rPr>
      </w:pPr>
      <w:r w:rsidRPr="00E118C5">
        <w:rPr>
          <w:b/>
          <w:bCs/>
          <w:color w:val="auto"/>
        </w:rPr>
        <w:t>Компьютерные сети</w:t>
      </w:r>
    </w:p>
    <w:p w:rsidR="00E57B0A" w:rsidRPr="00E118C5" w:rsidRDefault="00E57B0A" w:rsidP="00820F84">
      <w:pPr>
        <w:pStyle w:val="11"/>
        <w:spacing w:line="240" w:lineRule="auto"/>
        <w:jc w:val="both"/>
        <w:rPr>
          <w:color w:val="auto"/>
        </w:rPr>
      </w:pPr>
      <w:r w:rsidRPr="00E118C5">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E57B0A" w:rsidRPr="00E118C5" w:rsidRDefault="00E57B0A" w:rsidP="00820F84">
      <w:pPr>
        <w:pStyle w:val="11"/>
        <w:spacing w:line="240" w:lineRule="auto"/>
        <w:jc w:val="both"/>
        <w:rPr>
          <w:color w:val="auto"/>
        </w:rPr>
      </w:pPr>
      <w:r w:rsidRPr="00E118C5">
        <w:rPr>
          <w:color w:val="auto"/>
        </w:rPr>
        <w:t>Современные сервисы интернет-коммуникаций.</w:t>
      </w:r>
    </w:p>
    <w:p w:rsidR="00E57B0A" w:rsidRPr="00E118C5" w:rsidRDefault="00E57B0A" w:rsidP="00820F84">
      <w:pPr>
        <w:pStyle w:val="11"/>
        <w:spacing w:after="100" w:line="240" w:lineRule="auto"/>
        <w:jc w:val="both"/>
        <w:rPr>
          <w:color w:val="auto"/>
        </w:rPr>
      </w:pPr>
      <w:r w:rsidRPr="00E118C5">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Теоретические основы информатики</w:t>
      </w:r>
    </w:p>
    <w:p w:rsidR="00E57B0A" w:rsidRPr="00E118C5" w:rsidRDefault="00E57B0A" w:rsidP="00820F84">
      <w:pPr>
        <w:pStyle w:val="11"/>
        <w:spacing w:line="264" w:lineRule="auto"/>
        <w:ind w:firstLine="0"/>
        <w:jc w:val="both"/>
        <w:rPr>
          <w:color w:val="auto"/>
        </w:rPr>
      </w:pPr>
      <w:r w:rsidRPr="00E118C5">
        <w:rPr>
          <w:b/>
          <w:bCs/>
          <w:color w:val="auto"/>
        </w:rPr>
        <w:t>Информация и информационные процессы</w:t>
      </w:r>
    </w:p>
    <w:p w:rsidR="00E57B0A" w:rsidRPr="00E118C5" w:rsidRDefault="00E57B0A" w:rsidP="00820F84">
      <w:pPr>
        <w:pStyle w:val="11"/>
        <w:spacing w:line="240" w:lineRule="auto"/>
        <w:jc w:val="both"/>
        <w:rPr>
          <w:color w:val="auto"/>
        </w:rPr>
      </w:pPr>
      <w:r w:rsidRPr="00E118C5">
        <w:rPr>
          <w:color w:val="auto"/>
        </w:rPr>
        <w:t>Информация — одно из основных понятий современной науки.</w:t>
      </w:r>
    </w:p>
    <w:p w:rsidR="00E57B0A" w:rsidRPr="00E118C5" w:rsidRDefault="00E57B0A" w:rsidP="00820F84">
      <w:pPr>
        <w:pStyle w:val="11"/>
        <w:spacing w:line="240" w:lineRule="auto"/>
        <w:jc w:val="both"/>
        <w:rPr>
          <w:color w:val="auto"/>
        </w:rPr>
      </w:pPr>
      <w:r w:rsidRPr="00E118C5">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57B0A" w:rsidRPr="00E118C5" w:rsidRDefault="00E57B0A" w:rsidP="00820F84">
      <w:pPr>
        <w:pStyle w:val="11"/>
        <w:spacing w:line="240" w:lineRule="auto"/>
        <w:jc w:val="both"/>
        <w:rPr>
          <w:color w:val="auto"/>
        </w:rPr>
      </w:pPr>
      <w:r w:rsidRPr="00E118C5">
        <w:rPr>
          <w:color w:val="auto"/>
        </w:rPr>
        <w:t>Дискретность данных. Возможность описания непрерывных объектов и процессов с помощью дискретных данных.</w:t>
      </w:r>
    </w:p>
    <w:p w:rsidR="00E57B0A" w:rsidRPr="00E118C5" w:rsidRDefault="00E57B0A" w:rsidP="00820F84">
      <w:pPr>
        <w:pStyle w:val="11"/>
        <w:spacing w:line="240" w:lineRule="auto"/>
        <w:jc w:val="both"/>
        <w:rPr>
          <w:color w:val="auto"/>
        </w:rPr>
      </w:pPr>
      <w:r w:rsidRPr="00E118C5">
        <w:rPr>
          <w:color w:val="auto"/>
        </w:rPr>
        <w:t>Информационные процессы — процессы, связанные с хранением, преобразованием и передачей данных.</w:t>
      </w:r>
    </w:p>
    <w:p w:rsidR="00E57B0A" w:rsidRPr="00E118C5" w:rsidRDefault="00E57B0A" w:rsidP="00820F84">
      <w:pPr>
        <w:pStyle w:val="11"/>
        <w:spacing w:line="264" w:lineRule="auto"/>
        <w:ind w:firstLine="0"/>
        <w:jc w:val="both"/>
        <w:rPr>
          <w:color w:val="auto"/>
        </w:rPr>
      </w:pPr>
      <w:r w:rsidRPr="00E118C5">
        <w:rPr>
          <w:b/>
          <w:bCs/>
          <w:color w:val="auto"/>
        </w:rPr>
        <w:t>Представление информации</w:t>
      </w:r>
    </w:p>
    <w:p w:rsidR="00E57B0A" w:rsidRPr="00E118C5" w:rsidRDefault="00E57B0A" w:rsidP="00820F84">
      <w:pPr>
        <w:pStyle w:val="11"/>
        <w:spacing w:line="240" w:lineRule="auto"/>
        <w:jc w:val="both"/>
        <w:rPr>
          <w:color w:val="auto"/>
        </w:rPr>
      </w:pPr>
      <w:r w:rsidRPr="00E118C5">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57B0A" w:rsidRPr="00E118C5" w:rsidRDefault="00E57B0A" w:rsidP="00820F84">
      <w:pPr>
        <w:pStyle w:val="11"/>
        <w:spacing w:line="240" w:lineRule="auto"/>
        <w:jc w:val="both"/>
        <w:rPr>
          <w:color w:val="auto"/>
        </w:rPr>
      </w:pPr>
      <w:r w:rsidRPr="00E118C5">
        <w:rPr>
          <w:color w:val="auto"/>
        </w:rPr>
        <w:t>Кодирование символов одного алфавита с помощью кодовых слов в другом алфавите; кодовая таблица, декодирование.</w:t>
      </w:r>
    </w:p>
    <w:p w:rsidR="00E57B0A" w:rsidRPr="00E118C5" w:rsidRDefault="00E57B0A" w:rsidP="00820F84">
      <w:pPr>
        <w:pStyle w:val="11"/>
        <w:spacing w:line="240" w:lineRule="auto"/>
        <w:jc w:val="both"/>
        <w:rPr>
          <w:color w:val="auto"/>
        </w:rPr>
      </w:pPr>
      <w:r w:rsidRPr="00E118C5">
        <w:rPr>
          <w:color w:val="auto"/>
        </w:rPr>
        <w:t>Двоичный код. Представление данных в компьютере как текстов в двоичном алфавите.</w:t>
      </w:r>
    </w:p>
    <w:p w:rsidR="00E57B0A" w:rsidRPr="00E118C5" w:rsidRDefault="00E57B0A" w:rsidP="00820F84">
      <w:pPr>
        <w:pStyle w:val="11"/>
        <w:spacing w:line="240" w:lineRule="auto"/>
        <w:jc w:val="both"/>
        <w:rPr>
          <w:color w:val="auto"/>
        </w:rPr>
      </w:pPr>
      <w:r w:rsidRPr="00E118C5">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57B0A" w:rsidRPr="00E118C5" w:rsidRDefault="00E57B0A" w:rsidP="00820F84">
      <w:pPr>
        <w:pStyle w:val="11"/>
        <w:spacing w:line="240" w:lineRule="auto"/>
        <w:jc w:val="both"/>
        <w:rPr>
          <w:color w:val="auto"/>
        </w:rPr>
      </w:pPr>
      <w:r w:rsidRPr="00E118C5">
        <w:rPr>
          <w:color w:val="auto"/>
        </w:rPr>
        <w:t>Скорость передачи данных. Единицы скорости передачи данных.</w:t>
      </w:r>
    </w:p>
    <w:p w:rsidR="00E57B0A" w:rsidRPr="00E118C5" w:rsidRDefault="00E57B0A" w:rsidP="00820F84">
      <w:pPr>
        <w:pStyle w:val="11"/>
        <w:spacing w:line="240" w:lineRule="auto"/>
        <w:jc w:val="both"/>
        <w:rPr>
          <w:color w:val="auto"/>
        </w:rPr>
      </w:pPr>
      <w:r w:rsidRPr="00E118C5">
        <w:rPr>
          <w:color w:val="auto"/>
        </w:rPr>
        <w:t xml:space="preserve">Кодирование текстов. Равномерный код. Неравномерный код. Кодировка </w:t>
      </w:r>
      <w:r w:rsidRPr="00E118C5">
        <w:rPr>
          <w:color w:val="auto"/>
          <w:lang w:val="en-US"/>
        </w:rPr>
        <w:t>ASCII</w:t>
      </w:r>
      <w:r w:rsidRPr="00E118C5">
        <w:rPr>
          <w:color w:val="auto"/>
        </w:rPr>
        <w:t xml:space="preserve">. Восьмибитные кодировки. Понятие о кодировках </w:t>
      </w:r>
      <w:r w:rsidRPr="00E118C5">
        <w:rPr>
          <w:color w:val="auto"/>
          <w:lang w:val="en-US"/>
        </w:rPr>
        <w:t>UNICODE</w:t>
      </w:r>
      <w:r w:rsidRPr="00E118C5">
        <w:rPr>
          <w:color w:val="auto"/>
        </w:rPr>
        <w:t>. Декодирование сообщений с использованием равномерного и неравномерного кода. Информационный объём текста.</w:t>
      </w:r>
    </w:p>
    <w:p w:rsidR="00E57B0A" w:rsidRPr="00E118C5" w:rsidRDefault="00E57B0A" w:rsidP="00820F84">
      <w:pPr>
        <w:pStyle w:val="11"/>
        <w:spacing w:line="240" w:lineRule="auto"/>
        <w:jc w:val="both"/>
        <w:rPr>
          <w:color w:val="auto"/>
        </w:rPr>
      </w:pPr>
      <w:r w:rsidRPr="00E118C5">
        <w:rPr>
          <w:color w:val="auto"/>
        </w:rPr>
        <w:t>Искажение информации при передаче.</w:t>
      </w:r>
    </w:p>
    <w:p w:rsidR="00E57B0A" w:rsidRPr="00E118C5" w:rsidRDefault="00E57B0A" w:rsidP="00820F84">
      <w:pPr>
        <w:pStyle w:val="11"/>
        <w:spacing w:line="240" w:lineRule="auto"/>
        <w:jc w:val="both"/>
        <w:rPr>
          <w:color w:val="auto"/>
        </w:rPr>
      </w:pPr>
      <w:r w:rsidRPr="00E118C5">
        <w:rPr>
          <w:color w:val="auto"/>
        </w:rPr>
        <w:t>Общее представление о цифровом представлении аудиовизуальных и других непрерывных данных.</w:t>
      </w:r>
    </w:p>
    <w:p w:rsidR="00E57B0A" w:rsidRPr="00E118C5" w:rsidRDefault="00E57B0A" w:rsidP="00820F84">
      <w:pPr>
        <w:pStyle w:val="11"/>
        <w:spacing w:line="240" w:lineRule="auto"/>
        <w:jc w:val="both"/>
        <w:rPr>
          <w:color w:val="auto"/>
        </w:rPr>
      </w:pPr>
      <w:r w:rsidRPr="00E118C5">
        <w:rPr>
          <w:color w:val="auto"/>
        </w:rPr>
        <w:t xml:space="preserve">Кодирование цвета. Цветовые модели. Модель </w:t>
      </w:r>
      <w:r w:rsidRPr="00E118C5">
        <w:rPr>
          <w:color w:val="auto"/>
          <w:lang w:val="en-US"/>
        </w:rPr>
        <w:t>RGB</w:t>
      </w:r>
      <w:r w:rsidRPr="00E118C5">
        <w:rPr>
          <w:color w:val="auto"/>
        </w:rPr>
        <w:t>. Глубина кодирования. Палитра.</w:t>
      </w:r>
    </w:p>
    <w:p w:rsidR="00E57B0A" w:rsidRPr="00E118C5" w:rsidRDefault="00E57B0A" w:rsidP="00820F84">
      <w:pPr>
        <w:pStyle w:val="11"/>
        <w:spacing w:line="240" w:lineRule="auto"/>
        <w:jc w:val="both"/>
        <w:rPr>
          <w:color w:val="auto"/>
        </w:rPr>
      </w:pPr>
      <w:r w:rsidRPr="00E118C5">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E57B0A" w:rsidRPr="00E118C5" w:rsidRDefault="00E57B0A" w:rsidP="00820F84">
      <w:pPr>
        <w:pStyle w:val="11"/>
        <w:spacing w:line="240" w:lineRule="auto"/>
        <w:jc w:val="both"/>
        <w:rPr>
          <w:color w:val="auto"/>
        </w:rPr>
      </w:pPr>
      <w:r w:rsidRPr="00E118C5">
        <w:rPr>
          <w:color w:val="auto"/>
        </w:rPr>
        <w:t>Кодирование звука. Разрядность и частота записи. Количество каналов записи.</w:t>
      </w:r>
    </w:p>
    <w:p w:rsidR="00E57B0A" w:rsidRPr="00E118C5" w:rsidRDefault="00E57B0A" w:rsidP="00820F84">
      <w:pPr>
        <w:pStyle w:val="11"/>
        <w:spacing w:after="160" w:line="240" w:lineRule="auto"/>
        <w:jc w:val="both"/>
        <w:rPr>
          <w:color w:val="auto"/>
        </w:rPr>
      </w:pPr>
      <w:r w:rsidRPr="00E118C5">
        <w:rPr>
          <w:color w:val="auto"/>
        </w:rPr>
        <w:t>Оценка количественных параметров, связанных с представлением и хранением звуковых файлов.</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Информационные технологии</w:t>
      </w:r>
    </w:p>
    <w:p w:rsidR="00E57B0A" w:rsidRPr="00E118C5" w:rsidRDefault="00E57B0A" w:rsidP="00820F84">
      <w:pPr>
        <w:pStyle w:val="11"/>
        <w:spacing w:line="259" w:lineRule="auto"/>
        <w:ind w:firstLine="0"/>
        <w:jc w:val="both"/>
        <w:rPr>
          <w:color w:val="auto"/>
        </w:rPr>
      </w:pPr>
      <w:r w:rsidRPr="00E118C5">
        <w:rPr>
          <w:b/>
          <w:bCs/>
          <w:color w:val="auto"/>
        </w:rPr>
        <w:t>Текстовые документы</w:t>
      </w:r>
    </w:p>
    <w:p w:rsidR="00E57B0A" w:rsidRPr="00E118C5" w:rsidRDefault="00E57B0A" w:rsidP="00820F84">
      <w:pPr>
        <w:pStyle w:val="11"/>
        <w:spacing w:line="240" w:lineRule="auto"/>
        <w:jc w:val="both"/>
        <w:rPr>
          <w:color w:val="auto"/>
        </w:rPr>
      </w:pPr>
      <w:r w:rsidRPr="00E118C5">
        <w:rPr>
          <w:color w:val="auto"/>
        </w:rPr>
        <w:t>Текстовые документы и их структурные элементы (страница, абзац, строка, слово, символ).</w:t>
      </w:r>
    </w:p>
    <w:p w:rsidR="00E57B0A" w:rsidRPr="00E118C5" w:rsidRDefault="00E57B0A" w:rsidP="00820F84">
      <w:pPr>
        <w:pStyle w:val="11"/>
        <w:spacing w:line="240" w:lineRule="auto"/>
        <w:jc w:val="both"/>
        <w:rPr>
          <w:color w:val="auto"/>
        </w:rPr>
      </w:pPr>
      <w:r w:rsidRPr="00E118C5">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57B0A" w:rsidRPr="00E118C5" w:rsidRDefault="00E57B0A" w:rsidP="00820F84">
      <w:pPr>
        <w:pStyle w:val="11"/>
        <w:spacing w:line="240" w:lineRule="auto"/>
        <w:jc w:val="both"/>
        <w:rPr>
          <w:color w:val="auto"/>
        </w:rPr>
      </w:pPr>
      <w:r w:rsidRPr="00E118C5">
        <w:rPr>
          <w:color w:val="auto"/>
        </w:rPr>
        <w:t>Структурирование информации с помощью списков и таблиц. Многоуровневые списки. Добавление таблиц в текстовые документы.</w:t>
      </w:r>
    </w:p>
    <w:p w:rsidR="00E57B0A" w:rsidRPr="00E118C5" w:rsidRDefault="00E57B0A" w:rsidP="00820F84">
      <w:pPr>
        <w:pStyle w:val="11"/>
        <w:spacing w:line="240" w:lineRule="auto"/>
        <w:jc w:val="both"/>
        <w:rPr>
          <w:color w:val="auto"/>
        </w:rPr>
      </w:pPr>
      <w:r w:rsidRPr="00E118C5">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E57B0A" w:rsidRPr="00E118C5" w:rsidRDefault="00E57B0A" w:rsidP="00820F84">
      <w:pPr>
        <w:pStyle w:val="11"/>
        <w:spacing w:line="240" w:lineRule="auto"/>
        <w:jc w:val="both"/>
        <w:rPr>
          <w:color w:val="auto"/>
        </w:rPr>
      </w:pPr>
      <w:r w:rsidRPr="00E118C5">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57B0A" w:rsidRPr="00E118C5" w:rsidRDefault="00E57B0A" w:rsidP="00820F84">
      <w:pPr>
        <w:pStyle w:val="11"/>
        <w:spacing w:line="259" w:lineRule="auto"/>
        <w:ind w:firstLine="0"/>
        <w:jc w:val="both"/>
        <w:rPr>
          <w:color w:val="auto"/>
        </w:rPr>
      </w:pPr>
      <w:r w:rsidRPr="00E118C5">
        <w:rPr>
          <w:b/>
          <w:bCs/>
          <w:color w:val="auto"/>
        </w:rPr>
        <w:t>Компьютерная графика</w:t>
      </w:r>
    </w:p>
    <w:p w:rsidR="00E57B0A" w:rsidRPr="00E118C5" w:rsidRDefault="00E57B0A" w:rsidP="00820F84">
      <w:pPr>
        <w:pStyle w:val="11"/>
        <w:spacing w:line="240" w:lineRule="auto"/>
        <w:jc w:val="both"/>
        <w:rPr>
          <w:color w:val="auto"/>
        </w:rPr>
      </w:pPr>
      <w:r w:rsidRPr="00E118C5">
        <w:rPr>
          <w:color w:val="auto"/>
        </w:rPr>
        <w:t>Знакомство с графическими редакторами. Растровые рисунки. Использование графических примитивов.</w:t>
      </w:r>
    </w:p>
    <w:p w:rsidR="00E57B0A" w:rsidRPr="00E118C5" w:rsidRDefault="00E57B0A" w:rsidP="00820F84">
      <w:pPr>
        <w:pStyle w:val="11"/>
        <w:spacing w:line="240" w:lineRule="auto"/>
        <w:jc w:val="both"/>
        <w:rPr>
          <w:color w:val="auto"/>
        </w:rPr>
      </w:pPr>
      <w:r w:rsidRPr="00E118C5">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57B0A" w:rsidRPr="00E118C5" w:rsidRDefault="00E57B0A" w:rsidP="00820F84">
      <w:pPr>
        <w:pStyle w:val="11"/>
        <w:spacing w:line="240" w:lineRule="auto"/>
        <w:jc w:val="both"/>
        <w:rPr>
          <w:color w:val="auto"/>
        </w:rPr>
      </w:pPr>
      <w:r w:rsidRPr="00E118C5">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57B0A" w:rsidRPr="00E118C5" w:rsidRDefault="00E57B0A" w:rsidP="00820F84">
      <w:pPr>
        <w:pStyle w:val="11"/>
        <w:spacing w:line="262" w:lineRule="auto"/>
        <w:ind w:firstLine="0"/>
        <w:jc w:val="both"/>
        <w:rPr>
          <w:color w:val="auto"/>
        </w:rPr>
      </w:pPr>
      <w:r w:rsidRPr="00E118C5">
        <w:rPr>
          <w:b/>
          <w:bCs/>
          <w:color w:val="auto"/>
        </w:rPr>
        <w:t>Мультимедийные презентации</w:t>
      </w:r>
    </w:p>
    <w:p w:rsidR="00E57B0A" w:rsidRPr="00E118C5" w:rsidRDefault="00E57B0A" w:rsidP="00820F84">
      <w:pPr>
        <w:pStyle w:val="11"/>
        <w:spacing w:line="240" w:lineRule="auto"/>
        <w:jc w:val="both"/>
        <w:rPr>
          <w:color w:val="auto"/>
        </w:rPr>
      </w:pPr>
      <w:r w:rsidRPr="00E118C5">
        <w:rPr>
          <w:color w:val="auto"/>
        </w:rPr>
        <w:t>Подготовка мультимедийных презентаций. Слайд. Добавление на слайд текста и изображений. Работа с несколькими слайдами.</w:t>
      </w:r>
    </w:p>
    <w:p w:rsidR="00E57B0A" w:rsidRPr="00E118C5" w:rsidRDefault="00E57B0A" w:rsidP="00820F84">
      <w:pPr>
        <w:pStyle w:val="11"/>
        <w:spacing w:after="200" w:line="240" w:lineRule="auto"/>
        <w:jc w:val="both"/>
        <w:rPr>
          <w:color w:val="auto"/>
        </w:rPr>
      </w:pPr>
      <w:r w:rsidRPr="00E118C5">
        <w:rPr>
          <w:color w:val="auto"/>
        </w:rPr>
        <w:t>Добавление на слайд аудиовизуальных данных. Анимация. Гиперссылки.</w:t>
      </w:r>
    </w:p>
    <w:p w:rsidR="00E57B0A" w:rsidRPr="00E118C5" w:rsidRDefault="00E57B0A" w:rsidP="00820F84">
      <w:pPr>
        <w:pStyle w:val="aa"/>
        <w:jc w:val="both"/>
        <w:rPr>
          <w:rFonts w:ascii="Times New Roman" w:hAnsi="Times New Roman" w:cs="Times New Roman"/>
        </w:rPr>
      </w:pPr>
      <w:bookmarkStart w:id="484" w:name="bookmark1339"/>
      <w:r w:rsidRPr="00E118C5">
        <w:rPr>
          <w:rFonts w:ascii="Times New Roman" w:hAnsi="Times New Roman" w:cs="Times New Roman"/>
        </w:rPr>
        <w:t>8 класс</w:t>
      </w:r>
      <w:bookmarkEnd w:id="48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Теоретические основы информатики</w:t>
      </w:r>
    </w:p>
    <w:p w:rsidR="00E57B0A" w:rsidRPr="00E118C5" w:rsidRDefault="00E57B0A" w:rsidP="00820F84">
      <w:pPr>
        <w:pStyle w:val="11"/>
        <w:spacing w:line="262" w:lineRule="auto"/>
        <w:ind w:firstLine="0"/>
        <w:jc w:val="both"/>
        <w:rPr>
          <w:color w:val="auto"/>
        </w:rPr>
      </w:pPr>
      <w:r w:rsidRPr="00E118C5">
        <w:rPr>
          <w:b/>
          <w:bCs/>
          <w:color w:val="auto"/>
        </w:rPr>
        <w:t>Системы счисления</w:t>
      </w:r>
    </w:p>
    <w:p w:rsidR="00E57B0A" w:rsidRPr="00E118C5" w:rsidRDefault="00E57B0A" w:rsidP="00820F84">
      <w:pPr>
        <w:pStyle w:val="11"/>
        <w:spacing w:line="240" w:lineRule="auto"/>
        <w:jc w:val="both"/>
        <w:rPr>
          <w:color w:val="auto"/>
        </w:rPr>
      </w:pPr>
      <w:r w:rsidRPr="00E118C5">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57B0A" w:rsidRPr="00E118C5" w:rsidRDefault="00E57B0A" w:rsidP="00820F84">
      <w:pPr>
        <w:pStyle w:val="11"/>
        <w:spacing w:line="240" w:lineRule="auto"/>
        <w:jc w:val="both"/>
        <w:rPr>
          <w:color w:val="auto"/>
        </w:rPr>
      </w:pPr>
      <w:r w:rsidRPr="00E118C5">
        <w:rPr>
          <w:color w:val="auto"/>
        </w:rPr>
        <w:t>Римская система счисления.</w:t>
      </w:r>
    </w:p>
    <w:p w:rsidR="00E57B0A" w:rsidRPr="00E118C5" w:rsidRDefault="00E57B0A" w:rsidP="00820F84">
      <w:pPr>
        <w:pStyle w:val="11"/>
        <w:spacing w:line="240" w:lineRule="auto"/>
        <w:jc w:val="both"/>
        <w:rPr>
          <w:color w:val="auto"/>
        </w:rPr>
      </w:pPr>
      <w:r w:rsidRPr="00E118C5">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57B0A" w:rsidRPr="00E118C5" w:rsidRDefault="00E57B0A" w:rsidP="00820F84">
      <w:pPr>
        <w:pStyle w:val="11"/>
        <w:spacing w:line="257" w:lineRule="auto"/>
        <w:jc w:val="both"/>
        <w:rPr>
          <w:color w:val="auto"/>
        </w:rPr>
      </w:pPr>
      <w:r w:rsidRPr="00E118C5">
        <w:rPr>
          <w:color w:val="auto"/>
        </w:rPr>
        <w:t xml:space="preserve">Арифметические операции в двоичной системе счисления. </w:t>
      </w:r>
      <w:r w:rsidRPr="00E118C5">
        <w:rPr>
          <w:b/>
          <w:bCs/>
          <w:color w:val="auto"/>
        </w:rPr>
        <w:t>Элементы математической логики</w:t>
      </w:r>
    </w:p>
    <w:p w:rsidR="00E57B0A" w:rsidRPr="00E118C5" w:rsidRDefault="00E57B0A" w:rsidP="00820F84">
      <w:pPr>
        <w:pStyle w:val="11"/>
        <w:spacing w:line="240" w:lineRule="auto"/>
        <w:jc w:val="both"/>
        <w:rPr>
          <w:color w:val="auto"/>
        </w:rPr>
      </w:pPr>
      <w:r w:rsidRPr="00E118C5">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57B0A" w:rsidRPr="00E118C5" w:rsidRDefault="00E57B0A" w:rsidP="00820F84">
      <w:pPr>
        <w:pStyle w:val="11"/>
        <w:spacing w:after="220" w:line="240" w:lineRule="auto"/>
        <w:jc w:val="both"/>
        <w:rPr>
          <w:color w:val="auto"/>
        </w:rPr>
      </w:pPr>
      <w:r w:rsidRPr="00E118C5">
        <w:rPr>
          <w:color w:val="auto"/>
        </w:rPr>
        <w:t>Логические элементы. Знакомство с логическими основами компьютера.</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Алгоритмы и программирование</w:t>
      </w:r>
    </w:p>
    <w:p w:rsidR="00E57B0A" w:rsidRPr="00E118C5" w:rsidRDefault="00E57B0A" w:rsidP="00820F84">
      <w:pPr>
        <w:pStyle w:val="11"/>
        <w:spacing w:line="264" w:lineRule="auto"/>
        <w:ind w:firstLine="0"/>
        <w:jc w:val="both"/>
        <w:rPr>
          <w:color w:val="auto"/>
        </w:rPr>
      </w:pPr>
      <w:r w:rsidRPr="00E118C5">
        <w:rPr>
          <w:b/>
          <w:bCs/>
          <w:color w:val="auto"/>
        </w:rPr>
        <w:t>Исполнители и алгоритмы. Алгоритмические конструкции</w:t>
      </w:r>
    </w:p>
    <w:p w:rsidR="00E57B0A" w:rsidRPr="00E118C5" w:rsidRDefault="00E57B0A" w:rsidP="00820F84">
      <w:pPr>
        <w:pStyle w:val="11"/>
        <w:spacing w:line="240" w:lineRule="auto"/>
        <w:jc w:val="both"/>
        <w:rPr>
          <w:color w:val="auto"/>
        </w:rPr>
      </w:pPr>
      <w:r w:rsidRPr="00E118C5">
        <w:rPr>
          <w:color w:val="auto"/>
        </w:rPr>
        <w:t>Понятие алгоритма. Исполнители алгоритмов. Алгоритм как план управления исполнителем.</w:t>
      </w:r>
    </w:p>
    <w:p w:rsidR="00E57B0A" w:rsidRPr="00E118C5" w:rsidRDefault="00E57B0A" w:rsidP="00820F84">
      <w:pPr>
        <w:pStyle w:val="11"/>
        <w:spacing w:line="240" w:lineRule="auto"/>
        <w:jc w:val="both"/>
        <w:rPr>
          <w:color w:val="auto"/>
        </w:rPr>
      </w:pPr>
      <w:r w:rsidRPr="00E118C5">
        <w:rPr>
          <w:color w:val="auto"/>
        </w:rPr>
        <w:t>Свойства алгоритма. Способы записи алгоритма (словесный, в виде блок-схемы, программа).</w:t>
      </w:r>
    </w:p>
    <w:p w:rsidR="00E57B0A" w:rsidRPr="00E118C5" w:rsidRDefault="00E57B0A" w:rsidP="00820F84">
      <w:pPr>
        <w:pStyle w:val="11"/>
        <w:spacing w:line="240" w:lineRule="auto"/>
        <w:jc w:val="both"/>
        <w:rPr>
          <w:color w:val="auto"/>
        </w:rPr>
      </w:pPr>
      <w:r w:rsidRPr="00E118C5">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57B0A" w:rsidRPr="00E118C5" w:rsidRDefault="00E57B0A" w:rsidP="00820F84">
      <w:pPr>
        <w:pStyle w:val="11"/>
        <w:spacing w:line="240" w:lineRule="auto"/>
        <w:jc w:val="both"/>
        <w:rPr>
          <w:color w:val="auto"/>
        </w:rPr>
      </w:pPr>
      <w:r w:rsidRPr="00E118C5">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57B0A" w:rsidRPr="00E118C5" w:rsidRDefault="00E57B0A" w:rsidP="00820F84">
      <w:pPr>
        <w:pStyle w:val="11"/>
        <w:spacing w:line="240" w:lineRule="auto"/>
        <w:jc w:val="both"/>
        <w:rPr>
          <w:color w:val="auto"/>
        </w:rPr>
      </w:pPr>
      <w:r w:rsidRPr="00E118C5">
        <w:rPr>
          <w:color w:val="auto"/>
        </w:rPr>
        <w:t>Конструкция «повторения»: циклы с заданным числом повторений, с условием выполнения, с переменной цикла.</w:t>
      </w:r>
    </w:p>
    <w:p w:rsidR="00E57B0A" w:rsidRPr="00E118C5" w:rsidRDefault="00E57B0A" w:rsidP="00820F84">
      <w:pPr>
        <w:pStyle w:val="11"/>
        <w:spacing w:line="240" w:lineRule="auto"/>
        <w:jc w:val="both"/>
        <w:rPr>
          <w:color w:val="auto"/>
        </w:rPr>
      </w:pPr>
      <w:r w:rsidRPr="00E118C5">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57B0A" w:rsidRPr="00E118C5" w:rsidRDefault="00E57B0A" w:rsidP="00820F84">
      <w:pPr>
        <w:pStyle w:val="11"/>
        <w:spacing w:line="264" w:lineRule="auto"/>
        <w:ind w:firstLine="0"/>
        <w:jc w:val="both"/>
        <w:rPr>
          <w:color w:val="auto"/>
        </w:rPr>
      </w:pPr>
      <w:r w:rsidRPr="00E118C5">
        <w:rPr>
          <w:b/>
          <w:bCs/>
          <w:color w:val="auto"/>
        </w:rPr>
        <w:t>Язык программирования</w:t>
      </w:r>
    </w:p>
    <w:p w:rsidR="00E57B0A" w:rsidRPr="00E118C5" w:rsidRDefault="00E57B0A" w:rsidP="00820F84">
      <w:pPr>
        <w:pStyle w:val="11"/>
        <w:spacing w:line="240" w:lineRule="auto"/>
        <w:jc w:val="both"/>
        <w:rPr>
          <w:color w:val="auto"/>
        </w:rPr>
      </w:pPr>
      <w:r w:rsidRPr="00E118C5">
        <w:rPr>
          <w:color w:val="auto"/>
        </w:rPr>
        <w:t>Язык программирования (</w:t>
      </w:r>
      <w:r w:rsidRPr="00E118C5">
        <w:rPr>
          <w:color w:val="auto"/>
          <w:lang w:val="en-US"/>
        </w:rPr>
        <w:t>Python</w:t>
      </w:r>
      <w:r w:rsidRPr="00E118C5">
        <w:rPr>
          <w:color w:val="auto"/>
        </w:rPr>
        <w:t xml:space="preserve">, </w:t>
      </w:r>
      <w:r w:rsidRPr="00E118C5">
        <w:rPr>
          <w:color w:val="auto"/>
          <w:lang w:val="en-US"/>
        </w:rPr>
        <w:t>C</w:t>
      </w:r>
      <w:r w:rsidRPr="00E118C5">
        <w:rPr>
          <w:color w:val="auto"/>
        </w:rPr>
        <w:t xml:space="preserve">++, Паскаль, </w:t>
      </w:r>
      <w:r w:rsidRPr="00E118C5">
        <w:rPr>
          <w:color w:val="auto"/>
          <w:lang w:val="en-US"/>
        </w:rPr>
        <w:t>Java</w:t>
      </w:r>
      <w:r w:rsidRPr="00E118C5">
        <w:rPr>
          <w:color w:val="auto"/>
        </w:rPr>
        <w:t xml:space="preserve">, </w:t>
      </w:r>
      <w:r w:rsidRPr="00E118C5">
        <w:rPr>
          <w:color w:val="auto"/>
          <w:lang w:val="en-US"/>
        </w:rPr>
        <w:t>C</w:t>
      </w:r>
      <w:r w:rsidRPr="00E118C5">
        <w:rPr>
          <w:color w:val="auto"/>
        </w:rPr>
        <w:t>#, Школьный Алгоритмический Язык).</w:t>
      </w:r>
    </w:p>
    <w:p w:rsidR="00E57B0A" w:rsidRPr="00E118C5" w:rsidRDefault="00E57B0A" w:rsidP="00820F84">
      <w:pPr>
        <w:pStyle w:val="11"/>
        <w:spacing w:line="240" w:lineRule="auto"/>
        <w:jc w:val="both"/>
        <w:rPr>
          <w:color w:val="auto"/>
        </w:rPr>
      </w:pPr>
      <w:r w:rsidRPr="00E118C5">
        <w:rPr>
          <w:color w:val="auto"/>
        </w:rPr>
        <w:t>Система программирования: редактор текста программ, транслятор, отладчик.</w:t>
      </w:r>
    </w:p>
    <w:p w:rsidR="00E57B0A" w:rsidRPr="00E118C5" w:rsidRDefault="00E57B0A" w:rsidP="00820F84">
      <w:pPr>
        <w:pStyle w:val="11"/>
        <w:spacing w:line="240" w:lineRule="auto"/>
        <w:jc w:val="both"/>
        <w:rPr>
          <w:color w:val="auto"/>
        </w:rPr>
      </w:pPr>
      <w:r w:rsidRPr="00E118C5">
        <w:rPr>
          <w:color w:val="auto"/>
        </w:rPr>
        <w:t>Переменная: тип, имя, значение. Целые, вещественные и символьные переменные.</w:t>
      </w:r>
    </w:p>
    <w:p w:rsidR="00E57B0A" w:rsidRPr="00E118C5" w:rsidRDefault="00E57B0A" w:rsidP="00820F84">
      <w:pPr>
        <w:pStyle w:val="11"/>
        <w:spacing w:line="240" w:lineRule="auto"/>
        <w:jc w:val="both"/>
        <w:rPr>
          <w:color w:val="auto"/>
        </w:rPr>
      </w:pPr>
      <w:r w:rsidRPr="00E118C5">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57B0A" w:rsidRPr="00E118C5" w:rsidRDefault="00E57B0A" w:rsidP="00820F84">
      <w:pPr>
        <w:pStyle w:val="11"/>
        <w:spacing w:line="240" w:lineRule="auto"/>
        <w:jc w:val="both"/>
        <w:rPr>
          <w:color w:val="auto"/>
        </w:rPr>
      </w:pPr>
      <w:r w:rsidRPr="00E118C5">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57B0A" w:rsidRPr="00E118C5" w:rsidRDefault="00E57B0A" w:rsidP="00820F84">
      <w:pPr>
        <w:pStyle w:val="11"/>
        <w:spacing w:line="240" w:lineRule="auto"/>
        <w:jc w:val="both"/>
        <w:rPr>
          <w:color w:val="auto"/>
        </w:rPr>
      </w:pPr>
      <w:r w:rsidRPr="00E118C5">
        <w:rPr>
          <w:color w:val="auto"/>
        </w:rPr>
        <w:t>Диалоговая отладка программ: пошаговое выполнение, просмотр значений величин, отладочный вывод, выбор точки останова.</w:t>
      </w:r>
    </w:p>
    <w:p w:rsidR="00E57B0A" w:rsidRPr="00E118C5" w:rsidRDefault="00E57B0A" w:rsidP="00820F84">
      <w:pPr>
        <w:pStyle w:val="11"/>
        <w:spacing w:line="240" w:lineRule="auto"/>
        <w:jc w:val="both"/>
        <w:rPr>
          <w:color w:val="auto"/>
        </w:rPr>
      </w:pPr>
      <w:r w:rsidRPr="00E118C5">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57B0A" w:rsidRPr="00E118C5" w:rsidRDefault="00E57B0A" w:rsidP="00820F84">
      <w:pPr>
        <w:pStyle w:val="11"/>
        <w:spacing w:line="240" w:lineRule="auto"/>
        <w:jc w:val="both"/>
        <w:rPr>
          <w:color w:val="auto"/>
        </w:rPr>
      </w:pPr>
      <w:r w:rsidRPr="00E118C5">
        <w:rPr>
          <w:color w:val="auto"/>
        </w:rPr>
        <w:t>Цикл с переменной. Алгоритмы проверки делимости одного целого числа на другое, проверки натурального числа на простоту.</w:t>
      </w:r>
    </w:p>
    <w:p w:rsidR="00E57B0A" w:rsidRPr="00E118C5" w:rsidRDefault="00E57B0A" w:rsidP="00820F84">
      <w:pPr>
        <w:pStyle w:val="11"/>
        <w:spacing w:line="240" w:lineRule="auto"/>
        <w:jc w:val="both"/>
        <w:rPr>
          <w:color w:val="auto"/>
        </w:rPr>
      </w:pPr>
      <w:r w:rsidRPr="00E118C5">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57B0A" w:rsidRPr="00E118C5" w:rsidRDefault="00E57B0A" w:rsidP="00820F84">
      <w:pPr>
        <w:pStyle w:val="11"/>
        <w:spacing w:line="262" w:lineRule="auto"/>
        <w:ind w:firstLine="0"/>
        <w:jc w:val="both"/>
        <w:rPr>
          <w:color w:val="auto"/>
        </w:rPr>
      </w:pPr>
      <w:r w:rsidRPr="00E118C5">
        <w:rPr>
          <w:b/>
          <w:bCs/>
          <w:color w:val="auto"/>
        </w:rPr>
        <w:t>Анализ алгоритмов</w:t>
      </w:r>
    </w:p>
    <w:p w:rsidR="00E57B0A" w:rsidRPr="00E118C5" w:rsidRDefault="00E57B0A" w:rsidP="00820F84">
      <w:pPr>
        <w:pStyle w:val="11"/>
        <w:spacing w:after="260" w:line="240" w:lineRule="auto"/>
        <w:jc w:val="both"/>
        <w:rPr>
          <w:color w:val="auto"/>
        </w:rPr>
      </w:pPr>
      <w:r w:rsidRPr="00E118C5">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57B0A" w:rsidRPr="00E118C5" w:rsidRDefault="00E57B0A" w:rsidP="00820F84">
      <w:pPr>
        <w:pStyle w:val="aa"/>
        <w:jc w:val="both"/>
        <w:rPr>
          <w:rFonts w:ascii="Times New Roman" w:hAnsi="Times New Roman" w:cs="Times New Roman"/>
        </w:rPr>
      </w:pPr>
      <w:bookmarkStart w:id="485" w:name="bookmark1341"/>
      <w:r w:rsidRPr="00E118C5">
        <w:rPr>
          <w:rFonts w:ascii="Times New Roman" w:hAnsi="Times New Roman" w:cs="Times New Roman"/>
        </w:rPr>
        <w:t>9 класс</w:t>
      </w:r>
      <w:bookmarkEnd w:id="48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Цифровая грамотность</w:t>
      </w:r>
    </w:p>
    <w:p w:rsidR="00E57B0A" w:rsidRPr="00E118C5" w:rsidRDefault="00E57B0A" w:rsidP="00820F84">
      <w:pPr>
        <w:pStyle w:val="11"/>
        <w:spacing w:line="262" w:lineRule="auto"/>
        <w:ind w:firstLine="0"/>
        <w:jc w:val="both"/>
        <w:rPr>
          <w:color w:val="auto"/>
        </w:rPr>
      </w:pPr>
      <w:r w:rsidRPr="00E118C5">
        <w:rPr>
          <w:b/>
          <w:bCs/>
          <w:color w:val="auto"/>
        </w:rPr>
        <w:t>Глобальная сеть Интернет и стратегии безопасного поведения в ней</w:t>
      </w:r>
    </w:p>
    <w:p w:rsidR="00E57B0A" w:rsidRPr="00E118C5" w:rsidRDefault="00E57B0A" w:rsidP="00820F84">
      <w:pPr>
        <w:pStyle w:val="11"/>
        <w:spacing w:line="240" w:lineRule="auto"/>
        <w:jc w:val="both"/>
        <w:rPr>
          <w:color w:val="auto"/>
        </w:rPr>
      </w:pPr>
      <w:r w:rsidRPr="00E118C5">
        <w:rPr>
          <w:color w:val="auto"/>
        </w:rPr>
        <w:t xml:space="preserve">Глобальная сеть Интернет. </w:t>
      </w:r>
      <w:r w:rsidRPr="00E118C5">
        <w:rPr>
          <w:color w:val="auto"/>
          <w:lang w:val="en-US"/>
        </w:rPr>
        <w:t>IP</w:t>
      </w:r>
      <w:r w:rsidRPr="00E118C5">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57B0A" w:rsidRPr="00E118C5" w:rsidRDefault="00E57B0A" w:rsidP="00820F84">
      <w:pPr>
        <w:pStyle w:val="11"/>
        <w:spacing w:line="240" w:lineRule="auto"/>
        <w:jc w:val="both"/>
        <w:rPr>
          <w:color w:val="auto"/>
        </w:rPr>
      </w:pPr>
      <w:r w:rsidRPr="00E118C5">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E57B0A" w:rsidRPr="00E118C5" w:rsidRDefault="00E57B0A" w:rsidP="00820F84">
      <w:pPr>
        <w:pStyle w:val="11"/>
        <w:spacing w:line="262" w:lineRule="auto"/>
        <w:ind w:firstLine="0"/>
        <w:jc w:val="both"/>
        <w:rPr>
          <w:color w:val="auto"/>
        </w:rPr>
      </w:pPr>
      <w:r w:rsidRPr="00E118C5">
        <w:rPr>
          <w:b/>
          <w:bCs/>
          <w:color w:val="auto"/>
        </w:rPr>
        <w:t>Работа в информационном пространстве</w:t>
      </w:r>
    </w:p>
    <w:p w:rsidR="00E57B0A" w:rsidRPr="00E118C5" w:rsidRDefault="00E57B0A" w:rsidP="00820F84">
      <w:pPr>
        <w:pStyle w:val="11"/>
        <w:spacing w:line="240" w:lineRule="auto"/>
        <w:jc w:val="both"/>
        <w:rPr>
          <w:color w:val="auto"/>
        </w:rPr>
      </w:pPr>
      <w:r w:rsidRPr="00E118C5">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Теоретические основы информатики</w:t>
      </w:r>
    </w:p>
    <w:p w:rsidR="00E57B0A" w:rsidRPr="00E118C5" w:rsidRDefault="00E57B0A" w:rsidP="00820F84">
      <w:pPr>
        <w:pStyle w:val="11"/>
        <w:spacing w:line="266" w:lineRule="auto"/>
        <w:ind w:firstLine="0"/>
        <w:jc w:val="both"/>
        <w:rPr>
          <w:color w:val="auto"/>
        </w:rPr>
      </w:pPr>
      <w:r w:rsidRPr="00E118C5">
        <w:rPr>
          <w:b/>
          <w:bCs/>
          <w:color w:val="auto"/>
        </w:rPr>
        <w:t>Моделирование как метод познания</w:t>
      </w:r>
    </w:p>
    <w:p w:rsidR="00E57B0A" w:rsidRPr="00E118C5" w:rsidRDefault="00E57B0A" w:rsidP="00820F84">
      <w:pPr>
        <w:pStyle w:val="11"/>
        <w:spacing w:line="252" w:lineRule="auto"/>
        <w:jc w:val="both"/>
        <w:rPr>
          <w:color w:val="auto"/>
        </w:rPr>
      </w:pPr>
      <w:r w:rsidRPr="00E118C5">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E57B0A" w:rsidRPr="00E118C5" w:rsidRDefault="00E57B0A" w:rsidP="00820F84">
      <w:pPr>
        <w:pStyle w:val="11"/>
        <w:spacing w:line="252" w:lineRule="auto"/>
        <w:jc w:val="both"/>
        <w:rPr>
          <w:color w:val="auto"/>
        </w:rPr>
      </w:pPr>
      <w:r w:rsidRPr="00E118C5">
        <w:rPr>
          <w:color w:val="auto"/>
        </w:rPr>
        <w:t>Табличные модели. Таблица как представление отношения.</w:t>
      </w:r>
    </w:p>
    <w:p w:rsidR="00E57B0A" w:rsidRPr="00E118C5" w:rsidRDefault="00E57B0A" w:rsidP="00820F84">
      <w:pPr>
        <w:pStyle w:val="11"/>
        <w:spacing w:line="252" w:lineRule="auto"/>
        <w:jc w:val="both"/>
        <w:rPr>
          <w:color w:val="auto"/>
        </w:rPr>
      </w:pPr>
      <w:r w:rsidRPr="00E118C5">
        <w:rPr>
          <w:color w:val="auto"/>
        </w:rPr>
        <w:t>Базы данных. Отбор в таблице строк, удовлетворяющих заданному условию.</w:t>
      </w:r>
    </w:p>
    <w:p w:rsidR="00E57B0A" w:rsidRPr="00E118C5" w:rsidRDefault="00E57B0A" w:rsidP="00820F84">
      <w:pPr>
        <w:pStyle w:val="11"/>
        <w:spacing w:line="252" w:lineRule="auto"/>
        <w:jc w:val="both"/>
        <w:rPr>
          <w:color w:val="auto"/>
        </w:rPr>
      </w:pPr>
      <w:r w:rsidRPr="00E118C5">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57B0A" w:rsidRPr="00E118C5" w:rsidRDefault="00E57B0A" w:rsidP="00820F84">
      <w:pPr>
        <w:pStyle w:val="11"/>
        <w:spacing w:line="252" w:lineRule="auto"/>
        <w:jc w:val="both"/>
        <w:rPr>
          <w:color w:val="auto"/>
        </w:rPr>
      </w:pPr>
      <w:r w:rsidRPr="00E118C5">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57B0A" w:rsidRPr="00E118C5" w:rsidRDefault="00E57B0A" w:rsidP="00820F84">
      <w:pPr>
        <w:pStyle w:val="11"/>
        <w:spacing w:line="252" w:lineRule="auto"/>
        <w:jc w:val="both"/>
        <w:rPr>
          <w:color w:val="auto"/>
        </w:rPr>
      </w:pPr>
      <w:r w:rsidRPr="00E118C5">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57B0A" w:rsidRPr="00E118C5" w:rsidRDefault="00E57B0A" w:rsidP="00820F84">
      <w:pPr>
        <w:pStyle w:val="11"/>
        <w:spacing w:after="160" w:line="252" w:lineRule="auto"/>
        <w:jc w:val="both"/>
        <w:rPr>
          <w:color w:val="auto"/>
        </w:rPr>
      </w:pPr>
      <w:r w:rsidRPr="00E118C5">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Алгоритмы и программирование</w:t>
      </w:r>
    </w:p>
    <w:p w:rsidR="00E57B0A" w:rsidRPr="00E118C5" w:rsidRDefault="00E57B0A" w:rsidP="00820F84">
      <w:pPr>
        <w:pStyle w:val="11"/>
        <w:spacing w:line="266" w:lineRule="auto"/>
        <w:ind w:firstLine="0"/>
        <w:jc w:val="both"/>
        <w:rPr>
          <w:color w:val="auto"/>
        </w:rPr>
      </w:pPr>
      <w:r w:rsidRPr="00E118C5">
        <w:rPr>
          <w:b/>
          <w:bCs/>
          <w:color w:val="auto"/>
        </w:rPr>
        <w:t>Разработка алгоритмов и программ</w:t>
      </w:r>
    </w:p>
    <w:p w:rsidR="00E57B0A" w:rsidRPr="00E118C5" w:rsidRDefault="00E57B0A" w:rsidP="00820F84">
      <w:pPr>
        <w:pStyle w:val="11"/>
        <w:jc w:val="both"/>
        <w:rPr>
          <w:color w:val="auto"/>
        </w:rPr>
      </w:pPr>
      <w:r w:rsidRPr="00E118C5">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E57B0A" w:rsidRPr="00E118C5" w:rsidRDefault="00E57B0A" w:rsidP="00820F84">
      <w:pPr>
        <w:pStyle w:val="11"/>
        <w:jc w:val="both"/>
        <w:rPr>
          <w:color w:val="auto"/>
        </w:rPr>
      </w:pPr>
      <w:r w:rsidRPr="00E118C5">
        <w:rPr>
          <w:color w:val="auto"/>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118C5">
        <w:rPr>
          <w:color w:val="auto"/>
          <w:lang w:val="en-US"/>
        </w:rPr>
        <w:t>Python</w:t>
      </w:r>
      <w:r w:rsidRPr="00E118C5">
        <w:rPr>
          <w:color w:val="auto"/>
        </w:rPr>
        <w:t xml:space="preserve">, </w:t>
      </w:r>
      <w:r w:rsidRPr="00E118C5">
        <w:rPr>
          <w:color w:val="auto"/>
          <w:lang w:val="en-US"/>
        </w:rPr>
        <w:t>C</w:t>
      </w:r>
      <w:r w:rsidRPr="00E118C5">
        <w:rPr>
          <w:color w:val="auto"/>
        </w:rPr>
        <w:t xml:space="preserve">++, Паскаль, </w:t>
      </w:r>
      <w:r w:rsidRPr="00E118C5">
        <w:rPr>
          <w:color w:val="auto"/>
          <w:lang w:val="en-US"/>
        </w:rPr>
        <w:t>Java</w:t>
      </w:r>
      <w:r w:rsidRPr="00E118C5">
        <w:rPr>
          <w:color w:val="auto"/>
        </w:rPr>
        <w:t xml:space="preserve">, </w:t>
      </w:r>
      <w:r w:rsidRPr="00E118C5">
        <w:rPr>
          <w:color w:val="auto"/>
          <w:lang w:val="en-US"/>
        </w:rPr>
        <w:t>C</w:t>
      </w:r>
      <w:r w:rsidRPr="00E118C5">
        <w:rPr>
          <w:color w:val="auto"/>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57B0A" w:rsidRPr="00E118C5" w:rsidRDefault="00E57B0A" w:rsidP="00820F84">
      <w:pPr>
        <w:pStyle w:val="11"/>
        <w:spacing w:line="240" w:lineRule="auto"/>
        <w:jc w:val="both"/>
        <w:rPr>
          <w:color w:val="auto"/>
        </w:rPr>
      </w:pPr>
      <w:r w:rsidRPr="00E118C5">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57B0A" w:rsidRPr="00E118C5" w:rsidRDefault="00E57B0A" w:rsidP="00820F84">
      <w:pPr>
        <w:pStyle w:val="11"/>
        <w:spacing w:line="262" w:lineRule="auto"/>
        <w:ind w:firstLine="0"/>
        <w:jc w:val="both"/>
        <w:rPr>
          <w:color w:val="auto"/>
        </w:rPr>
      </w:pPr>
      <w:r w:rsidRPr="00E118C5">
        <w:rPr>
          <w:b/>
          <w:bCs/>
          <w:color w:val="auto"/>
        </w:rPr>
        <w:t>Управление</w:t>
      </w:r>
    </w:p>
    <w:p w:rsidR="00E57B0A" w:rsidRPr="00E118C5" w:rsidRDefault="00E57B0A" w:rsidP="00820F84">
      <w:pPr>
        <w:pStyle w:val="11"/>
        <w:spacing w:line="240" w:lineRule="auto"/>
        <w:jc w:val="both"/>
        <w:rPr>
          <w:color w:val="auto"/>
        </w:rPr>
      </w:pPr>
      <w:r w:rsidRPr="00E118C5">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57B0A" w:rsidRPr="00E118C5" w:rsidRDefault="00E57B0A" w:rsidP="00820F84">
      <w:pPr>
        <w:pStyle w:val="11"/>
        <w:spacing w:after="160" w:line="240" w:lineRule="auto"/>
        <w:jc w:val="both"/>
        <w:rPr>
          <w:color w:val="auto"/>
        </w:rPr>
      </w:pPr>
      <w:r w:rsidRPr="00E118C5">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Информационные технологии</w:t>
      </w:r>
    </w:p>
    <w:p w:rsidR="00E57B0A" w:rsidRPr="00E118C5" w:rsidRDefault="00E57B0A" w:rsidP="00820F84">
      <w:pPr>
        <w:pStyle w:val="11"/>
        <w:spacing w:line="262" w:lineRule="auto"/>
        <w:ind w:firstLine="0"/>
        <w:jc w:val="both"/>
        <w:rPr>
          <w:color w:val="auto"/>
        </w:rPr>
      </w:pPr>
      <w:r w:rsidRPr="00E118C5">
        <w:rPr>
          <w:b/>
          <w:bCs/>
          <w:color w:val="auto"/>
        </w:rPr>
        <w:t>Электронные таблицы</w:t>
      </w:r>
    </w:p>
    <w:p w:rsidR="00E57B0A" w:rsidRPr="00E118C5" w:rsidRDefault="00E57B0A" w:rsidP="00820F84">
      <w:pPr>
        <w:pStyle w:val="11"/>
        <w:spacing w:line="240" w:lineRule="auto"/>
        <w:jc w:val="both"/>
        <w:rPr>
          <w:color w:val="auto"/>
        </w:rPr>
      </w:pPr>
      <w:r w:rsidRPr="00E118C5">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57B0A" w:rsidRPr="00E118C5" w:rsidRDefault="00E57B0A" w:rsidP="00820F84">
      <w:pPr>
        <w:pStyle w:val="11"/>
        <w:spacing w:line="240" w:lineRule="auto"/>
        <w:jc w:val="both"/>
        <w:rPr>
          <w:color w:val="auto"/>
        </w:rPr>
      </w:pPr>
      <w:r w:rsidRPr="00E118C5">
        <w:rPr>
          <w:color w:val="auto"/>
        </w:rPr>
        <w:t>Преобразование формул при копировании. Относительная, абсолютная и смешанная адресация.</w:t>
      </w:r>
    </w:p>
    <w:p w:rsidR="00E57B0A" w:rsidRPr="00E118C5" w:rsidRDefault="00E57B0A" w:rsidP="00820F84">
      <w:pPr>
        <w:pStyle w:val="11"/>
        <w:spacing w:line="240" w:lineRule="auto"/>
        <w:jc w:val="both"/>
        <w:rPr>
          <w:color w:val="auto"/>
        </w:rPr>
      </w:pPr>
      <w:r w:rsidRPr="00E118C5">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57B0A" w:rsidRPr="00E118C5" w:rsidRDefault="00E57B0A" w:rsidP="00820F84">
      <w:pPr>
        <w:pStyle w:val="11"/>
        <w:spacing w:line="262" w:lineRule="auto"/>
        <w:ind w:firstLine="0"/>
        <w:jc w:val="both"/>
        <w:rPr>
          <w:color w:val="auto"/>
        </w:rPr>
      </w:pPr>
      <w:r w:rsidRPr="00E118C5">
        <w:rPr>
          <w:b/>
          <w:bCs/>
          <w:color w:val="auto"/>
        </w:rPr>
        <w:t>Информационные технологии в современном обществе</w:t>
      </w:r>
    </w:p>
    <w:p w:rsidR="00E57B0A" w:rsidRPr="00E118C5" w:rsidRDefault="00E57B0A" w:rsidP="00820F84">
      <w:pPr>
        <w:pStyle w:val="11"/>
        <w:spacing w:line="240" w:lineRule="auto"/>
        <w:jc w:val="both"/>
        <w:rPr>
          <w:color w:val="auto"/>
        </w:rPr>
      </w:pPr>
      <w:r w:rsidRPr="00E118C5">
        <w:rPr>
          <w:color w:val="auto"/>
        </w:rPr>
        <w:t>Роль информационных технологий в развитии экономики мира, страны, региона. Открытые образовательные ресурсы.</w:t>
      </w:r>
    </w:p>
    <w:p w:rsidR="00E57B0A" w:rsidRPr="00E118C5" w:rsidRDefault="00E57B0A" w:rsidP="00820F84">
      <w:pPr>
        <w:pStyle w:val="11"/>
        <w:spacing w:line="240" w:lineRule="auto"/>
        <w:jc w:val="both"/>
        <w:rPr>
          <w:color w:val="auto"/>
        </w:rPr>
      </w:pPr>
      <w:r w:rsidRPr="00E118C5">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57B0A" w:rsidRPr="00E118C5" w:rsidRDefault="00E57B0A" w:rsidP="00820F84">
      <w:pPr>
        <w:jc w:val="both"/>
        <w:rPr>
          <w:rFonts w:ascii="Times New Roman" w:hAnsi="Times New Roman" w:cs="Times New Roman"/>
          <w:b/>
          <w:sz w:val="20"/>
          <w:szCs w:val="20"/>
        </w:rPr>
      </w:pPr>
      <w:bookmarkStart w:id="486" w:name="bookmark1343"/>
      <w:r w:rsidRPr="00E118C5">
        <w:rPr>
          <w:rFonts w:ascii="Times New Roman" w:hAnsi="Times New Roman" w:cs="Times New Roman"/>
          <w:sz w:val="20"/>
          <w:szCs w:val="20"/>
        </w:rPr>
        <w:br w:type="page"/>
      </w:r>
    </w:p>
    <w:p w:rsidR="00E57B0A" w:rsidRPr="00E118C5" w:rsidRDefault="00E57B0A" w:rsidP="00E57018">
      <w:pPr>
        <w:pStyle w:val="aa"/>
        <w:pBdr>
          <w:bottom w:val="single" w:sz="12" w:space="1" w:color="auto"/>
        </w:pBdr>
        <w:rPr>
          <w:rFonts w:ascii="Times New Roman" w:hAnsi="Times New Roman" w:cs="Times New Roman"/>
        </w:rPr>
      </w:pPr>
      <w:r w:rsidRPr="00E118C5">
        <w:rPr>
          <w:rFonts w:ascii="Times New Roman" w:hAnsi="Times New Roman" w:cs="Times New Roman"/>
        </w:rPr>
        <w:t>ПЛАНИРУЕМЫЕ РЕЗУЛЬТАТЫ ОСВОЕНИЯ УЧЕБНОГО ПРЕДМЕТА «ИНФОРМАТИКА» НА УРОВНЕ ОСНОВНОГО ОБЩЕГО ОБРАЗОВАНИЯ</w:t>
      </w:r>
      <w:bookmarkEnd w:id="486"/>
    </w:p>
    <w:p w:rsidR="00E57B0A" w:rsidRPr="00E118C5" w:rsidRDefault="00E57B0A" w:rsidP="00820F84">
      <w:pPr>
        <w:pStyle w:val="11"/>
        <w:spacing w:line="257" w:lineRule="auto"/>
        <w:jc w:val="both"/>
        <w:rPr>
          <w:color w:val="auto"/>
        </w:rPr>
      </w:pPr>
    </w:p>
    <w:p w:rsidR="00E57B0A" w:rsidRPr="00E118C5" w:rsidRDefault="00E57B0A" w:rsidP="00820F84">
      <w:pPr>
        <w:pStyle w:val="11"/>
        <w:spacing w:line="257" w:lineRule="auto"/>
        <w:jc w:val="both"/>
        <w:rPr>
          <w:color w:val="auto"/>
        </w:rPr>
      </w:pPr>
      <w:r w:rsidRPr="00E118C5">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E57B0A" w:rsidRPr="00E118C5" w:rsidRDefault="00E57B0A" w:rsidP="00820F84">
      <w:pPr>
        <w:pStyle w:val="aa"/>
        <w:jc w:val="both"/>
        <w:rPr>
          <w:rFonts w:ascii="Times New Roman" w:hAnsi="Times New Roman" w:cs="Times New Roman"/>
        </w:rPr>
      </w:pPr>
      <w:bookmarkStart w:id="487" w:name="bookmark134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bookmarkEnd w:id="487"/>
    </w:p>
    <w:p w:rsidR="00E57B0A" w:rsidRPr="00E118C5" w:rsidRDefault="00E57B0A" w:rsidP="00820F84">
      <w:pPr>
        <w:pStyle w:val="11"/>
        <w:spacing w:line="257" w:lineRule="auto"/>
        <w:jc w:val="both"/>
        <w:rPr>
          <w:color w:val="auto"/>
        </w:rPr>
      </w:pPr>
      <w:r w:rsidRPr="00E118C5">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E57B0A" w:rsidRPr="00E118C5" w:rsidRDefault="00E57B0A" w:rsidP="00820F84">
      <w:pPr>
        <w:pStyle w:val="11"/>
        <w:spacing w:line="271" w:lineRule="auto"/>
        <w:jc w:val="both"/>
        <w:rPr>
          <w:color w:val="auto"/>
        </w:rPr>
      </w:pPr>
      <w:r w:rsidRPr="00E118C5">
        <w:rPr>
          <w:b/>
          <w:bCs/>
          <w:i/>
          <w:iCs/>
          <w:color w:val="auto"/>
        </w:rPr>
        <w:t>Патриотическое воспитание</w:t>
      </w:r>
      <w:r w:rsidRPr="00E118C5">
        <w:rPr>
          <w:b/>
          <w:bCs/>
          <w:color w:val="auto"/>
        </w:rPr>
        <w:t>:</w:t>
      </w:r>
    </w:p>
    <w:p w:rsidR="00E57B0A" w:rsidRPr="00E118C5" w:rsidRDefault="00E57B0A" w:rsidP="00820F84">
      <w:pPr>
        <w:pStyle w:val="11"/>
        <w:numPr>
          <w:ilvl w:val="0"/>
          <w:numId w:val="221"/>
        </w:numPr>
        <w:spacing w:line="266" w:lineRule="auto"/>
        <w:jc w:val="both"/>
        <w:rPr>
          <w:color w:val="auto"/>
        </w:rPr>
      </w:pPr>
      <w:r w:rsidRPr="00E118C5">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57B0A" w:rsidRPr="00E118C5" w:rsidRDefault="00E57B0A" w:rsidP="00820F84">
      <w:pPr>
        <w:pStyle w:val="11"/>
        <w:spacing w:line="271" w:lineRule="auto"/>
        <w:jc w:val="both"/>
        <w:rPr>
          <w:color w:val="auto"/>
        </w:rPr>
      </w:pPr>
      <w:r w:rsidRPr="00E118C5">
        <w:rPr>
          <w:b/>
          <w:bCs/>
          <w:i/>
          <w:iCs/>
          <w:color w:val="auto"/>
        </w:rPr>
        <w:t>Духовно-нравственное воспитание</w:t>
      </w:r>
      <w:r w:rsidRPr="00E118C5">
        <w:rPr>
          <w:b/>
          <w:bCs/>
          <w:color w:val="auto"/>
        </w:rPr>
        <w:t>:</w:t>
      </w:r>
    </w:p>
    <w:p w:rsidR="00E57B0A" w:rsidRPr="00E118C5" w:rsidRDefault="00E57B0A" w:rsidP="00820F84">
      <w:pPr>
        <w:pStyle w:val="11"/>
        <w:numPr>
          <w:ilvl w:val="0"/>
          <w:numId w:val="221"/>
        </w:numPr>
        <w:spacing w:line="271" w:lineRule="auto"/>
        <w:jc w:val="both"/>
        <w:rPr>
          <w:color w:val="auto"/>
        </w:rPr>
      </w:pPr>
      <w:r w:rsidRPr="00E118C5">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E57B0A" w:rsidRPr="00E118C5" w:rsidRDefault="00E57B0A" w:rsidP="00820F84">
      <w:pPr>
        <w:pStyle w:val="11"/>
        <w:spacing w:line="271" w:lineRule="auto"/>
        <w:jc w:val="both"/>
        <w:rPr>
          <w:color w:val="auto"/>
        </w:rPr>
      </w:pPr>
      <w:r w:rsidRPr="00E118C5">
        <w:rPr>
          <w:b/>
          <w:bCs/>
          <w:i/>
          <w:iCs/>
          <w:color w:val="auto"/>
        </w:rPr>
        <w:t>Гражданское воспитание</w:t>
      </w:r>
      <w:r w:rsidRPr="00E118C5">
        <w:rPr>
          <w:b/>
          <w:bCs/>
          <w:color w:val="auto"/>
        </w:rPr>
        <w:t>:</w:t>
      </w:r>
    </w:p>
    <w:p w:rsidR="00E57B0A" w:rsidRPr="00E118C5" w:rsidRDefault="00E57B0A" w:rsidP="00820F84">
      <w:pPr>
        <w:pStyle w:val="11"/>
        <w:numPr>
          <w:ilvl w:val="0"/>
          <w:numId w:val="221"/>
        </w:numPr>
        <w:spacing w:line="264" w:lineRule="auto"/>
        <w:jc w:val="both"/>
        <w:rPr>
          <w:color w:val="auto"/>
        </w:rPr>
      </w:pPr>
      <w:r w:rsidRPr="00E118C5">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57B0A" w:rsidRPr="00E118C5" w:rsidRDefault="00E57B0A" w:rsidP="00820F84">
      <w:pPr>
        <w:pStyle w:val="11"/>
        <w:spacing w:line="276" w:lineRule="auto"/>
        <w:ind w:firstLine="160"/>
        <w:jc w:val="both"/>
        <w:rPr>
          <w:color w:val="auto"/>
        </w:rPr>
      </w:pPr>
      <w:r w:rsidRPr="00E118C5">
        <w:rPr>
          <w:b/>
          <w:bCs/>
          <w:i/>
          <w:iCs/>
          <w:color w:val="auto"/>
        </w:rPr>
        <w:t>Ценности научного познания</w:t>
      </w:r>
      <w:r w:rsidRPr="00E118C5">
        <w:rPr>
          <w:b/>
          <w:bCs/>
          <w:color w:val="auto"/>
        </w:rPr>
        <w:t>:</w:t>
      </w:r>
    </w:p>
    <w:p w:rsidR="00E57B0A" w:rsidRPr="00E118C5" w:rsidRDefault="00E57B0A" w:rsidP="00820F84">
      <w:pPr>
        <w:pStyle w:val="11"/>
        <w:numPr>
          <w:ilvl w:val="0"/>
          <w:numId w:val="221"/>
        </w:numPr>
        <w:spacing w:line="259" w:lineRule="auto"/>
        <w:jc w:val="both"/>
        <w:rPr>
          <w:color w:val="auto"/>
        </w:rPr>
      </w:pPr>
      <w:r w:rsidRPr="00E118C5">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57B0A" w:rsidRPr="00E118C5" w:rsidRDefault="00E57B0A" w:rsidP="00820F84">
      <w:pPr>
        <w:pStyle w:val="11"/>
        <w:numPr>
          <w:ilvl w:val="0"/>
          <w:numId w:val="221"/>
        </w:numPr>
        <w:spacing w:line="259" w:lineRule="auto"/>
        <w:jc w:val="both"/>
        <w:rPr>
          <w:color w:val="auto"/>
        </w:rPr>
      </w:pPr>
      <w:r w:rsidRPr="00E118C5">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57B0A" w:rsidRPr="00E118C5" w:rsidRDefault="00E57B0A" w:rsidP="00820F84">
      <w:pPr>
        <w:pStyle w:val="11"/>
        <w:numPr>
          <w:ilvl w:val="0"/>
          <w:numId w:val="221"/>
        </w:numPr>
        <w:spacing w:line="259" w:lineRule="auto"/>
        <w:jc w:val="both"/>
        <w:rPr>
          <w:color w:val="auto"/>
        </w:rPr>
      </w:pPr>
      <w:r w:rsidRPr="00E118C5">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7B0A" w:rsidRPr="00E118C5" w:rsidRDefault="00E57B0A" w:rsidP="00820F84">
      <w:pPr>
        <w:pStyle w:val="11"/>
        <w:numPr>
          <w:ilvl w:val="0"/>
          <w:numId w:val="221"/>
        </w:numPr>
        <w:spacing w:line="259" w:lineRule="auto"/>
        <w:jc w:val="both"/>
        <w:rPr>
          <w:color w:val="auto"/>
        </w:rPr>
      </w:pPr>
      <w:r w:rsidRPr="00E118C5">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57B0A" w:rsidRPr="00E118C5" w:rsidRDefault="00E57B0A" w:rsidP="00820F84">
      <w:pPr>
        <w:pStyle w:val="11"/>
        <w:spacing w:line="276" w:lineRule="auto"/>
        <w:ind w:firstLine="160"/>
        <w:jc w:val="both"/>
        <w:rPr>
          <w:color w:val="auto"/>
        </w:rPr>
      </w:pPr>
      <w:r w:rsidRPr="00E118C5">
        <w:rPr>
          <w:b/>
          <w:bCs/>
          <w:i/>
          <w:iCs/>
          <w:color w:val="auto"/>
        </w:rPr>
        <w:t>Формирование культуры здоровья</w:t>
      </w:r>
      <w:r w:rsidRPr="00E118C5">
        <w:rPr>
          <w:b/>
          <w:bCs/>
          <w:color w:val="auto"/>
        </w:rPr>
        <w:t>:</w:t>
      </w:r>
    </w:p>
    <w:p w:rsidR="00E57B0A" w:rsidRPr="00E118C5" w:rsidRDefault="00E57B0A" w:rsidP="00820F84">
      <w:pPr>
        <w:pStyle w:val="11"/>
        <w:numPr>
          <w:ilvl w:val="0"/>
          <w:numId w:val="222"/>
        </w:numPr>
        <w:spacing w:line="259" w:lineRule="auto"/>
        <w:jc w:val="both"/>
        <w:rPr>
          <w:color w:val="auto"/>
        </w:rPr>
      </w:pPr>
      <w:r w:rsidRPr="00E118C5">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E57B0A" w:rsidRPr="00E118C5" w:rsidRDefault="00E57B0A" w:rsidP="00820F84">
      <w:pPr>
        <w:pStyle w:val="11"/>
        <w:spacing w:line="276" w:lineRule="auto"/>
        <w:ind w:firstLine="160"/>
        <w:jc w:val="both"/>
        <w:rPr>
          <w:color w:val="auto"/>
        </w:rPr>
      </w:pPr>
      <w:r w:rsidRPr="00E118C5">
        <w:rPr>
          <w:b/>
          <w:bCs/>
          <w:i/>
          <w:iCs/>
          <w:color w:val="auto"/>
        </w:rPr>
        <w:t>Трудовое воспитание</w:t>
      </w:r>
      <w:r w:rsidRPr="00E118C5">
        <w:rPr>
          <w:b/>
          <w:bCs/>
          <w:color w:val="auto"/>
        </w:rPr>
        <w:t>:</w:t>
      </w:r>
    </w:p>
    <w:p w:rsidR="00E57B0A" w:rsidRPr="00E118C5" w:rsidRDefault="00E57B0A" w:rsidP="00820F84">
      <w:pPr>
        <w:pStyle w:val="11"/>
        <w:numPr>
          <w:ilvl w:val="0"/>
          <w:numId w:val="222"/>
        </w:numPr>
        <w:spacing w:line="259" w:lineRule="auto"/>
        <w:jc w:val="both"/>
        <w:rPr>
          <w:color w:val="auto"/>
        </w:rPr>
      </w:pPr>
      <w:r w:rsidRPr="00E118C5">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57B0A" w:rsidRPr="00E118C5" w:rsidRDefault="00E57B0A" w:rsidP="00820F84">
      <w:pPr>
        <w:pStyle w:val="11"/>
        <w:numPr>
          <w:ilvl w:val="0"/>
          <w:numId w:val="222"/>
        </w:numPr>
        <w:spacing w:line="259" w:lineRule="auto"/>
        <w:jc w:val="both"/>
        <w:rPr>
          <w:color w:val="auto"/>
        </w:rPr>
      </w:pPr>
      <w:r w:rsidRPr="00E118C5">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7B0A" w:rsidRPr="00E118C5" w:rsidRDefault="00E57B0A" w:rsidP="00820F84">
      <w:pPr>
        <w:pStyle w:val="11"/>
        <w:spacing w:line="276" w:lineRule="auto"/>
        <w:ind w:firstLine="160"/>
        <w:jc w:val="both"/>
        <w:rPr>
          <w:color w:val="auto"/>
        </w:rPr>
      </w:pPr>
      <w:r w:rsidRPr="00E118C5">
        <w:rPr>
          <w:b/>
          <w:bCs/>
          <w:i/>
          <w:iCs/>
          <w:color w:val="auto"/>
        </w:rPr>
        <w:t>Экологическое воспитание</w:t>
      </w:r>
      <w:r w:rsidRPr="00E118C5">
        <w:rPr>
          <w:b/>
          <w:bCs/>
          <w:color w:val="auto"/>
        </w:rPr>
        <w:t>:</w:t>
      </w:r>
    </w:p>
    <w:p w:rsidR="00E57B0A" w:rsidRPr="00E118C5" w:rsidRDefault="00E57B0A" w:rsidP="00820F84">
      <w:pPr>
        <w:pStyle w:val="11"/>
        <w:numPr>
          <w:ilvl w:val="0"/>
          <w:numId w:val="223"/>
        </w:numPr>
        <w:spacing w:line="259" w:lineRule="auto"/>
        <w:jc w:val="both"/>
        <w:rPr>
          <w:color w:val="auto"/>
        </w:rPr>
      </w:pPr>
      <w:r w:rsidRPr="00E118C5">
        <w:rPr>
          <w:color w:val="auto"/>
        </w:rPr>
        <w:t>осознание глобального характера экологических проблем и путей их решения, в том числе с учётом возможностей ИКТ.</w:t>
      </w:r>
    </w:p>
    <w:p w:rsidR="00E57B0A" w:rsidRPr="00E118C5" w:rsidRDefault="00E57B0A" w:rsidP="00820F84">
      <w:pPr>
        <w:pStyle w:val="11"/>
        <w:spacing w:line="264" w:lineRule="auto"/>
        <w:jc w:val="both"/>
        <w:rPr>
          <w:color w:val="auto"/>
        </w:rPr>
      </w:pPr>
      <w:r w:rsidRPr="00E118C5">
        <w:rPr>
          <w:b/>
          <w:bCs/>
          <w:i/>
          <w:iCs/>
          <w:color w:val="auto"/>
        </w:rPr>
        <w:t>Адаптация обучающегося к изменяющимся условиям социальной среды</w:t>
      </w:r>
      <w:r w:rsidRPr="00E118C5">
        <w:rPr>
          <w:b/>
          <w:bCs/>
          <w:color w:val="auto"/>
        </w:rPr>
        <w:t>:</w:t>
      </w:r>
    </w:p>
    <w:p w:rsidR="00E57B0A" w:rsidRPr="00E118C5" w:rsidRDefault="00E57B0A" w:rsidP="00820F84">
      <w:pPr>
        <w:pStyle w:val="11"/>
        <w:numPr>
          <w:ilvl w:val="0"/>
          <w:numId w:val="223"/>
        </w:numPr>
        <w:spacing w:after="240" w:line="266" w:lineRule="auto"/>
        <w:jc w:val="both"/>
        <w:rPr>
          <w:color w:val="auto"/>
        </w:rPr>
      </w:pPr>
      <w:r w:rsidRPr="00E118C5">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57B0A" w:rsidRPr="00E118C5" w:rsidRDefault="00E57B0A" w:rsidP="00820F84">
      <w:pPr>
        <w:pStyle w:val="aa"/>
        <w:jc w:val="both"/>
        <w:rPr>
          <w:rFonts w:ascii="Times New Roman" w:hAnsi="Times New Roman" w:cs="Times New Roman"/>
        </w:rPr>
      </w:pPr>
      <w:bookmarkStart w:id="488" w:name="bookmark1347"/>
      <w:r w:rsidRPr="00E118C5">
        <w:rPr>
          <w:rFonts w:ascii="Times New Roman" w:hAnsi="Times New Roman" w:cs="Times New Roman"/>
        </w:rPr>
        <w:t>МЕТАПРЕДМЕТНЫЕ РЕЗУЛЬТАТЫ</w:t>
      </w:r>
      <w:bookmarkEnd w:id="488"/>
    </w:p>
    <w:p w:rsidR="00E57B0A" w:rsidRPr="00E118C5" w:rsidRDefault="00E57B0A" w:rsidP="00820F84">
      <w:pPr>
        <w:pStyle w:val="11"/>
        <w:spacing w:after="160" w:line="240" w:lineRule="auto"/>
        <w:jc w:val="both"/>
        <w:rPr>
          <w:color w:val="auto"/>
        </w:rPr>
      </w:pPr>
      <w:r w:rsidRPr="00E118C5">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Универсальные познавательные действия</w:t>
      </w:r>
    </w:p>
    <w:p w:rsidR="00E57B0A" w:rsidRPr="00E118C5" w:rsidRDefault="00E57B0A" w:rsidP="00820F84">
      <w:pPr>
        <w:pStyle w:val="11"/>
        <w:spacing w:line="264" w:lineRule="auto"/>
        <w:jc w:val="both"/>
        <w:rPr>
          <w:color w:val="auto"/>
        </w:rPr>
      </w:pPr>
      <w:r w:rsidRPr="00E118C5">
        <w:rPr>
          <w:b/>
          <w:bCs/>
          <w:i/>
          <w:iCs/>
          <w:color w:val="auto"/>
        </w:rPr>
        <w:t>Базовые логические действия</w:t>
      </w:r>
      <w:r w:rsidRPr="00E118C5">
        <w:rPr>
          <w:b/>
          <w:bCs/>
          <w:color w:val="auto"/>
        </w:rPr>
        <w:t>:</w:t>
      </w:r>
    </w:p>
    <w:p w:rsidR="00E57B0A" w:rsidRPr="00E118C5" w:rsidRDefault="00E57B0A" w:rsidP="00820F84">
      <w:pPr>
        <w:pStyle w:val="11"/>
        <w:numPr>
          <w:ilvl w:val="0"/>
          <w:numId w:val="223"/>
        </w:numPr>
        <w:spacing w:line="264" w:lineRule="auto"/>
        <w:jc w:val="both"/>
        <w:rPr>
          <w:color w:val="auto"/>
        </w:rPr>
      </w:pPr>
      <w:r w:rsidRPr="00E118C5">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E57B0A" w:rsidRPr="00E118C5" w:rsidRDefault="00E57B0A" w:rsidP="00820F84">
      <w:pPr>
        <w:pStyle w:val="11"/>
        <w:numPr>
          <w:ilvl w:val="0"/>
          <w:numId w:val="223"/>
        </w:numPr>
        <w:spacing w:line="276" w:lineRule="auto"/>
        <w:jc w:val="both"/>
        <w:rPr>
          <w:color w:val="auto"/>
        </w:rPr>
      </w:pPr>
      <w:r w:rsidRPr="00E118C5">
        <w:rPr>
          <w:color w:val="auto"/>
        </w:rPr>
        <w:t>умение создавать, применять и преобразовывать знаки и символы, модели и схемы для решения учебных и познавательных задач;</w:t>
      </w:r>
    </w:p>
    <w:p w:rsidR="00E57B0A" w:rsidRPr="00E118C5" w:rsidRDefault="00E57B0A" w:rsidP="00820F84">
      <w:pPr>
        <w:pStyle w:val="11"/>
        <w:numPr>
          <w:ilvl w:val="0"/>
          <w:numId w:val="223"/>
        </w:numPr>
        <w:spacing w:line="271" w:lineRule="auto"/>
        <w:jc w:val="both"/>
        <w:rPr>
          <w:color w:val="auto"/>
        </w:rPr>
      </w:pPr>
      <w:r w:rsidRPr="00E118C5">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11"/>
        <w:spacing w:line="264" w:lineRule="auto"/>
        <w:jc w:val="both"/>
        <w:rPr>
          <w:color w:val="auto"/>
        </w:rPr>
      </w:pPr>
      <w:r w:rsidRPr="00E118C5">
        <w:rPr>
          <w:b/>
          <w:bCs/>
          <w:i/>
          <w:iCs/>
          <w:color w:val="auto"/>
        </w:rPr>
        <w:t>Базовые исследовательские действия</w:t>
      </w:r>
      <w:r w:rsidRPr="00E118C5">
        <w:rPr>
          <w:b/>
          <w:bCs/>
          <w:color w:val="auto"/>
        </w:rPr>
        <w:t>:</w:t>
      </w:r>
    </w:p>
    <w:p w:rsidR="00E57B0A" w:rsidRPr="00E118C5" w:rsidRDefault="00E57B0A" w:rsidP="00820F84">
      <w:pPr>
        <w:pStyle w:val="11"/>
        <w:numPr>
          <w:ilvl w:val="0"/>
          <w:numId w:val="224"/>
        </w:numPr>
        <w:spacing w:line="276" w:lineRule="auto"/>
        <w:jc w:val="both"/>
        <w:rPr>
          <w:color w:val="auto"/>
        </w:rPr>
      </w:pPr>
      <w:r w:rsidRPr="00E118C5">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B0A" w:rsidRPr="00E118C5" w:rsidRDefault="00E57B0A" w:rsidP="00820F84">
      <w:pPr>
        <w:pStyle w:val="11"/>
        <w:numPr>
          <w:ilvl w:val="0"/>
          <w:numId w:val="224"/>
        </w:numPr>
        <w:spacing w:line="295" w:lineRule="auto"/>
        <w:jc w:val="both"/>
        <w:rPr>
          <w:color w:val="auto"/>
        </w:rPr>
      </w:pPr>
      <w:r w:rsidRPr="00E118C5">
        <w:rPr>
          <w:color w:val="auto"/>
        </w:rPr>
        <w:t>оценивать на применимость и достоверность информацию, полученную в ходе исследования;</w:t>
      </w:r>
    </w:p>
    <w:p w:rsidR="00E57B0A" w:rsidRPr="00E118C5" w:rsidRDefault="00E57B0A" w:rsidP="00820F84">
      <w:pPr>
        <w:pStyle w:val="11"/>
        <w:numPr>
          <w:ilvl w:val="0"/>
          <w:numId w:val="224"/>
        </w:numPr>
        <w:spacing w:line="271" w:lineRule="auto"/>
        <w:jc w:val="both"/>
        <w:rPr>
          <w:color w:val="auto"/>
        </w:rPr>
      </w:pPr>
      <w:r w:rsidRPr="00E118C5">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7B0A" w:rsidRPr="00E118C5" w:rsidRDefault="00E57B0A" w:rsidP="00820F84">
      <w:pPr>
        <w:pStyle w:val="11"/>
        <w:spacing w:line="264" w:lineRule="auto"/>
        <w:jc w:val="both"/>
        <w:rPr>
          <w:color w:val="auto"/>
        </w:rPr>
      </w:pPr>
      <w:r w:rsidRPr="00E118C5">
        <w:rPr>
          <w:b/>
          <w:bCs/>
          <w:i/>
          <w:iCs/>
          <w:color w:val="auto"/>
        </w:rPr>
        <w:t>Работа с информацией</w:t>
      </w:r>
      <w:r w:rsidRPr="00E118C5">
        <w:rPr>
          <w:b/>
          <w:bCs/>
          <w:color w:val="auto"/>
        </w:rPr>
        <w:t>:</w:t>
      </w:r>
    </w:p>
    <w:p w:rsidR="00E57B0A" w:rsidRPr="00E118C5" w:rsidRDefault="00E57B0A" w:rsidP="00820F84">
      <w:pPr>
        <w:pStyle w:val="11"/>
        <w:numPr>
          <w:ilvl w:val="0"/>
          <w:numId w:val="225"/>
        </w:numPr>
        <w:spacing w:after="140" w:line="295" w:lineRule="auto"/>
        <w:jc w:val="both"/>
        <w:rPr>
          <w:color w:val="auto"/>
        </w:rPr>
      </w:pPr>
      <w:r w:rsidRPr="00E118C5">
        <w:rPr>
          <w:color w:val="auto"/>
        </w:rPr>
        <w:t>выявлять дефицит информации, данных, необходимых для решения поставленной задачи;</w:t>
      </w:r>
    </w:p>
    <w:p w:rsidR="00E57B0A" w:rsidRPr="00E118C5" w:rsidRDefault="00E57B0A" w:rsidP="00820F84">
      <w:pPr>
        <w:pStyle w:val="11"/>
        <w:numPr>
          <w:ilvl w:val="0"/>
          <w:numId w:val="225"/>
        </w:numPr>
        <w:spacing w:line="257" w:lineRule="auto"/>
        <w:jc w:val="both"/>
        <w:rPr>
          <w:color w:val="auto"/>
        </w:rPr>
      </w:pPr>
      <w:r w:rsidRPr="00E118C5">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57B0A" w:rsidRPr="00E118C5" w:rsidRDefault="00E57B0A" w:rsidP="00820F84">
      <w:pPr>
        <w:pStyle w:val="11"/>
        <w:numPr>
          <w:ilvl w:val="0"/>
          <w:numId w:val="225"/>
        </w:numPr>
        <w:spacing w:line="257" w:lineRule="auto"/>
        <w:jc w:val="both"/>
        <w:rPr>
          <w:color w:val="auto"/>
        </w:rPr>
      </w:pPr>
      <w:r w:rsidRPr="00E118C5">
        <w:rPr>
          <w:color w:val="auto"/>
        </w:rPr>
        <w:t>выбирать, анализировать, систематизировать и интерпретировать информацию различных видов и форм представления;</w:t>
      </w:r>
    </w:p>
    <w:p w:rsidR="00E57B0A" w:rsidRPr="00E118C5" w:rsidRDefault="00E57B0A" w:rsidP="00820F84">
      <w:pPr>
        <w:pStyle w:val="11"/>
        <w:numPr>
          <w:ilvl w:val="0"/>
          <w:numId w:val="225"/>
        </w:numPr>
        <w:spacing w:line="257" w:lineRule="auto"/>
        <w:jc w:val="both"/>
        <w:rPr>
          <w:color w:val="auto"/>
        </w:rPr>
      </w:pPr>
      <w:r w:rsidRPr="00E118C5">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B0A" w:rsidRPr="00E118C5" w:rsidRDefault="00E57B0A" w:rsidP="00820F84">
      <w:pPr>
        <w:pStyle w:val="11"/>
        <w:numPr>
          <w:ilvl w:val="0"/>
          <w:numId w:val="225"/>
        </w:numPr>
        <w:spacing w:line="257" w:lineRule="auto"/>
        <w:jc w:val="both"/>
        <w:rPr>
          <w:color w:val="auto"/>
        </w:rPr>
      </w:pPr>
      <w:r w:rsidRPr="00E118C5">
        <w:rPr>
          <w:color w:val="auto"/>
        </w:rPr>
        <w:t>оценивать надёжность информации по критериям, предложенным учителем или сформулированным самостоятельно;</w:t>
      </w:r>
    </w:p>
    <w:p w:rsidR="00E57B0A" w:rsidRPr="00E118C5" w:rsidRDefault="00E57B0A" w:rsidP="00820F84">
      <w:pPr>
        <w:pStyle w:val="11"/>
        <w:numPr>
          <w:ilvl w:val="0"/>
          <w:numId w:val="225"/>
        </w:numPr>
        <w:spacing w:after="80" w:line="257" w:lineRule="auto"/>
        <w:jc w:val="both"/>
        <w:rPr>
          <w:color w:val="auto"/>
        </w:rPr>
      </w:pPr>
      <w:r w:rsidRPr="00E118C5">
        <w:rPr>
          <w:color w:val="auto"/>
        </w:rPr>
        <w:t>эффективно запоминать и систематизировать информацию.</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Универсальные коммуникативные действия</w:t>
      </w:r>
    </w:p>
    <w:p w:rsidR="00E57B0A" w:rsidRPr="00E118C5" w:rsidRDefault="00E57B0A" w:rsidP="00820F84">
      <w:pPr>
        <w:pStyle w:val="11"/>
        <w:spacing w:line="269" w:lineRule="auto"/>
        <w:jc w:val="both"/>
        <w:rPr>
          <w:color w:val="auto"/>
        </w:rPr>
      </w:pPr>
      <w:r w:rsidRPr="00E118C5">
        <w:rPr>
          <w:b/>
          <w:bCs/>
          <w:i/>
          <w:iCs/>
          <w:color w:val="auto"/>
        </w:rPr>
        <w:t>Общение</w:t>
      </w:r>
      <w:r w:rsidRPr="00E118C5">
        <w:rPr>
          <w:b/>
          <w:bCs/>
          <w:color w:val="auto"/>
        </w:rPr>
        <w:t>:</w:t>
      </w:r>
    </w:p>
    <w:p w:rsidR="00E57B0A" w:rsidRPr="00E118C5" w:rsidRDefault="00E57B0A" w:rsidP="00820F84">
      <w:pPr>
        <w:pStyle w:val="11"/>
        <w:numPr>
          <w:ilvl w:val="0"/>
          <w:numId w:val="226"/>
        </w:numPr>
        <w:spacing w:line="257" w:lineRule="auto"/>
        <w:jc w:val="both"/>
        <w:rPr>
          <w:color w:val="auto"/>
        </w:rPr>
      </w:pPr>
      <w:r w:rsidRPr="00E118C5">
        <w:rPr>
          <w:color w:val="auto"/>
        </w:rPr>
        <w:t>сопоставлять свои суждения с суждениями других участников диалога, обнаруживать различие и сходство позиций;</w:t>
      </w:r>
    </w:p>
    <w:p w:rsidR="00E57B0A" w:rsidRPr="00E118C5" w:rsidRDefault="00E57B0A" w:rsidP="00820F84">
      <w:pPr>
        <w:pStyle w:val="11"/>
        <w:numPr>
          <w:ilvl w:val="0"/>
          <w:numId w:val="226"/>
        </w:numPr>
        <w:spacing w:line="257" w:lineRule="auto"/>
        <w:jc w:val="both"/>
        <w:rPr>
          <w:color w:val="auto"/>
        </w:rPr>
      </w:pPr>
      <w:r w:rsidRPr="00E118C5">
        <w:rPr>
          <w:color w:val="auto"/>
        </w:rPr>
        <w:t>публично представлять результаты выполненного опыта (эксперимента, исследования, проекта);</w:t>
      </w:r>
    </w:p>
    <w:p w:rsidR="00E57B0A" w:rsidRPr="00E118C5" w:rsidRDefault="00E57B0A" w:rsidP="00820F84">
      <w:pPr>
        <w:pStyle w:val="11"/>
        <w:numPr>
          <w:ilvl w:val="0"/>
          <w:numId w:val="226"/>
        </w:numPr>
        <w:spacing w:line="257" w:lineRule="auto"/>
        <w:jc w:val="both"/>
        <w:rPr>
          <w:color w:val="auto"/>
        </w:rPr>
      </w:pPr>
      <w:r w:rsidRPr="00E118C5">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B0A" w:rsidRPr="00E118C5" w:rsidRDefault="00E57B0A" w:rsidP="00820F84">
      <w:pPr>
        <w:pStyle w:val="11"/>
        <w:spacing w:line="269" w:lineRule="auto"/>
        <w:jc w:val="both"/>
        <w:rPr>
          <w:color w:val="auto"/>
        </w:rPr>
      </w:pPr>
      <w:r w:rsidRPr="00E118C5">
        <w:rPr>
          <w:b/>
          <w:bCs/>
          <w:i/>
          <w:iCs/>
          <w:color w:val="auto"/>
        </w:rPr>
        <w:t>Совместная деятельность</w:t>
      </w:r>
      <w:r w:rsidRPr="00E118C5">
        <w:rPr>
          <w:b/>
          <w:bCs/>
          <w:color w:val="auto"/>
        </w:rPr>
        <w:t xml:space="preserve"> (</w:t>
      </w:r>
      <w:r w:rsidRPr="00E118C5">
        <w:rPr>
          <w:b/>
          <w:bCs/>
          <w:i/>
          <w:iCs/>
          <w:color w:val="auto"/>
        </w:rPr>
        <w:t>сотрудничество</w:t>
      </w:r>
      <w:r w:rsidRPr="00E118C5">
        <w:rPr>
          <w:b/>
          <w:bCs/>
          <w:color w:val="auto"/>
        </w:rPr>
        <w:t>):</w:t>
      </w:r>
    </w:p>
    <w:p w:rsidR="00E57B0A" w:rsidRPr="00E118C5" w:rsidRDefault="00E57B0A" w:rsidP="00820F84">
      <w:pPr>
        <w:pStyle w:val="11"/>
        <w:numPr>
          <w:ilvl w:val="0"/>
          <w:numId w:val="227"/>
        </w:numPr>
        <w:spacing w:line="257" w:lineRule="auto"/>
        <w:jc w:val="both"/>
        <w:rPr>
          <w:color w:val="auto"/>
        </w:rPr>
      </w:pPr>
      <w:r w:rsidRPr="00E118C5">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57B0A" w:rsidRPr="00E118C5" w:rsidRDefault="00E57B0A" w:rsidP="00820F84">
      <w:pPr>
        <w:pStyle w:val="11"/>
        <w:numPr>
          <w:ilvl w:val="0"/>
          <w:numId w:val="227"/>
        </w:numPr>
        <w:spacing w:line="257" w:lineRule="auto"/>
        <w:jc w:val="both"/>
        <w:rPr>
          <w:color w:val="auto"/>
        </w:rPr>
      </w:pPr>
      <w:r w:rsidRPr="00E118C5">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57B0A" w:rsidRPr="00E118C5" w:rsidRDefault="00E57B0A" w:rsidP="00820F84">
      <w:pPr>
        <w:pStyle w:val="11"/>
        <w:numPr>
          <w:ilvl w:val="0"/>
          <w:numId w:val="227"/>
        </w:numPr>
        <w:spacing w:line="257" w:lineRule="auto"/>
        <w:jc w:val="both"/>
        <w:rPr>
          <w:color w:val="auto"/>
        </w:rPr>
      </w:pPr>
      <w:r w:rsidRPr="00E118C5">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57B0A" w:rsidRPr="00E118C5" w:rsidRDefault="00E57B0A" w:rsidP="00820F84">
      <w:pPr>
        <w:pStyle w:val="11"/>
        <w:numPr>
          <w:ilvl w:val="0"/>
          <w:numId w:val="227"/>
        </w:numPr>
        <w:spacing w:after="80" w:line="257" w:lineRule="auto"/>
        <w:jc w:val="both"/>
        <w:rPr>
          <w:color w:val="auto"/>
        </w:rPr>
      </w:pPr>
      <w:r w:rsidRPr="00E118C5">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57B0A" w:rsidRPr="00E118C5" w:rsidRDefault="00E57B0A" w:rsidP="00820F84">
      <w:pPr>
        <w:pStyle w:val="11"/>
        <w:numPr>
          <w:ilvl w:val="0"/>
          <w:numId w:val="227"/>
        </w:numPr>
        <w:spacing w:after="160"/>
        <w:jc w:val="both"/>
        <w:rPr>
          <w:color w:val="auto"/>
        </w:rPr>
      </w:pPr>
      <w:r w:rsidRPr="00E118C5">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Универсальные регулятивные действия</w:t>
      </w:r>
    </w:p>
    <w:p w:rsidR="00E57B0A" w:rsidRPr="00E118C5" w:rsidRDefault="00E57B0A" w:rsidP="00820F84">
      <w:pPr>
        <w:pStyle w:val="11"/>
        <w:spacing w:line="269" w:lineRule="auto"/>
        <w:jc w:val="both"/>
        <w:rPr>
          <w:color w:val="auto"/>
        </w:rPr>
      </w:pPr>
      <w:r w:rsidRPr="00E118C5">
        <w:rPr>
          <w:b/>
          <w:bCs/>
          <w:i/>
          <w:iCs/>
          <w:color w:val="auto"/>
        </w:rPr>
        <w:t>Самоорганизация</w:t>
      </w:r>
      <w:r w:rsidRPr="00E118C5">
        <w:rPr>
          <w:b/>
          <w:bCs/>
          <w:color w:val="auto"/>
        </w:rPr>
        <w:t>:</w:t>
      </w:r>
    </w:p>
    <w:p w:rsidR="00E57B0A" w:rsidRPr="00E118C5" w:rsidRDefault="00E57B0A" w:rsidP="00820F84">
      <w:pPr>
        <w:pStyle w:val="11"/>
        <w:numPr>
          <w:ilvl w:val="0"/>
          <w:numId w:val="228"/>
        </w:numPr>
        <w:jc w:val="both"/>
        <w:rPr>
          <w:color w:val="auto"/>
        </w:rPr>
      </w:pPr>
      <w:r w:rsidRPr="00E118C5">
        <w:rPr>
          <w:color w:val="auto"/>
        </w:rPr>
        <w:t>выявлять в жизненных и учебных ситуациях проблемы, требующие решения;</w:t>
      </w:r>
    </w:p>
    <w:p w:rsidR="00E57B0A" w:rsidRPr="00E118C5" w:rsidRDefault="00E57B0A" w:rsidP="00820F84">
      <w:pPr>
        <w:pStyle w:val="11"/>
        <w:numPr>
          <w:ilvl w:val="0"/>
          <w:numId w:val="228"/>
        </w:numPr>
        <w:jc w:val="both"/>
        <w:rPr>
          <w:color w:val="auto"/>
        </w:rPr>
      </w:pPr>
      <w:r w:rsidRPr="00E118C5">
        <w:rPr>
          <w:color w:val="auto"/>
        </w:rPr>
        <w:t>ориентироваться в различных подходах к принятию решений (индивидуальное принятие решений, принятие решений в группе);</w:t>
      </w:r>
    </w:p>
    <w:p w:rsidR="00E57B0A" w:rsidRPr="00E118C5" w:rsidRDefault="00E57B0A" w:rsidP="00820F84">
      <w:pPr>
        <w:pStyle w:val="11"/>
        <w:numPr>
          <w:ilvl w:val="0"/>
          <w:numId w:val="228"/>
        </w:numPr>
        <w:jc w:val="both"/>
        <w:rPr>
          <w:color w:val="auto"/>
        </w:rPr>
      </w:pPr>
      <w:r w:rsidRPr="00E118C5">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numPr>
          <w:ilvl w:val="0"/>
          <w:numId w:val="228"/>
        </w:numPr>
        <w:jc w:val="both"/>
        <w:rPr>
          <w:color w:val="auto"/>
        </w:rPr>
      </w:pPr>
      <w:r w:rsidRPr="00E118C5">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7B0A" w:rsidRPr="00E118C5" w:rsidRDefault="00E57B0A" w:rsidP="00820F84">
      <w:pPr>
        <w:pStyle w:val="11"/>
        <w:numPr>
          <w:ilvl w:val="0"/>
          <w:numId w:val="228"/>
        </w:numPr>
        <w:jc w:val="both"/>
        <w:rPr>
          <w:color w:val="auto"/>
        </w:rPr>
      </w:pPr>
      <w:r w:rsidRPr="00E118C5">
        <w:rPr>
          <w:color w:val="auto"/>
        </w:rPr>
        <w:t>делать выбор в условиях противоречивой информации и брать ответственность за решение.</w:t>
      </w:r>
    </w:p>
    <w:p w:rsidR="00E57B0A" w:rsidRPr="00E118C5" w:rsidRDefault="00E57B0A" w:rsidP="00820F84">
      <w:pPr>
        <w:pStyle w:val="11"/>
        <w:spacing w:line="269" w:lineRule="auto"/>
        <w:jc w:val="both"/>
        <w:rPr>
          <w:color w:val="auto"/>
        </w:rPr>
      </w:pPr>
      <w:r w:rsidRPr="00E118C5">
        <w:rPr>
          <w:b/>
          <w:bCs/>
          <w:i/>
          <w:iCs/>
          <w:color w:val="auto"/>
        </w:rPr>
        <w:t>Самоконтроль</w:t>
      </w:r>
      <w:r w:rsidRPr="00E118C5">
        <w:rPr>
          <w:b/>
          <w:bCs/>
          <w:color w:val="auto"/>
        </w:rPr>
        <w:t xml:space="preserve"> (</w:t>
      </w:r>
      <w:r w:rsidRPr="00E118C5">
        <w:rPr>
          <w:b/>
          <w:bCs/>
          <w:i/>
          <w:iCs/>
          <w:color w:val="auto"/>
        </w:rPr>
        <w:t>рефлексия</w:t>
      </w:r>
      <w:r w:rsidRPr="00E118C5">
        <w:rPr>
          <w:b/>
          <w:bCs/>
          <w:color w:val="auto"/>
        </w:rPr>
        <w:t>):</w:t>
      </w:r>
    </w:p>
    <w:p w:rsidR="00E57B0A" w:rsidRPr="00E118C5" w:rsidRDefault="00E57B0A" w:rsidP="00820F84">
      <w:pPr>
        <w:pStyle w:val="11"/>
        <w:numPr>
          <w:ilvl w:val="0"/>
          <w:numId w:val="229"/>
        </w:numPr>
        <w:jc w:val="both"/>
        <w:rPr>
          <w:color w:val="auto"/>
        </w:rPr>
      </w:pPr>
      <w:r w:rsidRPr="00E118C5">
        <w:rPr>
          <w:color w:val="auto"/>
        </w:rPr>
        <w:t>владеть способами самоконтроля, самомотивации и рефлексии;</w:t>
      </w:r>
    </w:p>
    <w:p w:rsidR="00E57B0A" w:rsidRPr="00E118C5" w:rsidRDefault="00E57B0A" w:rsidP="00820F84">
      <w:pPr>
        <w:pStyle w:val="11"/>
        <w:numPr>
          <w:ilvl w:val="0"/>
          <w:numId w:val="229"/>
        </w:numPr>
        <w:jc w:val="both"/>
        <w:rPr>
          <w:color w:val="auto"/>
        </w:rPr>
      </w:pPr>
      <w:r w:rsidRPr="00E118C5">
        <w:rPr>
          <w:color w:val="auto"/>
        </w:rPr>
        <w:t>давать адекватную оценку ситуации и предлагать план её изменения;</w:t>
      </w:r>
    </w:p>
    <w:p w:rsidR="00E57B0A" w:rsidRPr="00E118C5" w:rsidRDefault="00E57B0A" w:rsidP="00820F84">
      <w:pPr>
        <w:pStyle w:val="11"/>
        <w:numPr>
          <w:ilvl w:val="0"/>
          <w:numId w:val="229"/>
        </w:numPr>
        <w:jc w:val="both"/>
        <w:rPr>
          <w:color w:val="auto"/>
        </w:rPr>
      </w:pPr>
      <w:r w:rsidRPr="00E118C5">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7B0A" w:rsidRPr="00E118C5" w:rsidRDefault="00E57B0A" w:rsidP="00820F84">
      <w:pPr>
        <w:pStyle w:val="11"/>
        <w:numPr>
          <w:ilvl w:val="0"/>
          <w:numId w:val="229"/>
        </w:numPr>
        <w:jc w:val="both"/>
        <w:rPr>
          <w:color w:val="auto"/>
        </w:rPr>
      </w:pPr>
      <w:r w:rsidRPr="00E118C5">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57B0A" w:rsidRPr="00E118C5" w:rsidRDefault="00E57B0A" w:rsidP="00820F84">
      <w:pPr>
        <w:pStyle w:val="11"/>
        <w:numPr>
          <w:ilvl w:val="0"/>
          <w:numId w:val="229"/>
        </w:numPr>
        <w:jc w:val="both"/>
        <w:rPr>
          <w:color w:val="auto"/>
        </w:rPr>
      </w:pPr>
      <w:r w:rsidRPr="00E118C5">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E57B0A" w:rsidRPr="00E118C5" w:rsidRDefault="00E57B0A" w:rsidP="00820F84">
      <w:pPr>
        <w:pStyle w:val="11"/>
        <w:numPr>
          <w:ilvl w:val="0"/>
          <w:numId w:val="229"/>
        </w:numPr>
        <w:spacing w:after="60"/>
        <w:jc w:val="both"/>
        <w:rPr>
          <w:color w:val="auto"/>
        </w:rPr>
      </w:pPr>
      <w:r w:rsidRPr="00E118C5">
        <w:rPr>
          <w:color w:val="auto"/>
        </w:rPr>
        <w:t>оценивать соответствие результата цели и условиям.</w:t>
      </w:r>
    </w:p>
    <w:p w:rsidR="00E57B0A" w:rsidRPr="00E118C5" w:rsidRDefault="00E57B0A" w:rsidP="00820F84">
      <w:pPr>
        <w:pStyle w:val="11"/>
        <w:spacing w:line="269" w:lineRule="auto"/>
        <w:jc w:val="both"/>
        <w:rPr>
          <w:color w:val="auto"/>
        </w:rPr>
      </w:pPr>
      <w:r w:rsidRPr="00E118C5">
        <w:rPr>
          <w:b/>
          <w:bCs/>
          <w:i/>
          <w:iCs/>
          <w:color w:val="auto"/>
        </w:rPr>
        <w:t>Эмоциональный интеллект</w:t>
      </w:r>
      <w:r w:rsidRPr="00E118C5">
        <w:rPr>
          <w:b/>
          <w:bCs/>
          <w:color w:val="auto"/>
        </w:rPr>
        <w:t>:</w:t>
      </w:r>
    </w:p>
    <w:p w:rsidR="00E57B0A" w:rsidRPr="00E118C5" w:rsidRDefault="00E57B0A" w:rsidP="00820F84">
      <w:pPr>
        <w:pStyle w:val="11"/>
        <w:numPr>
          <w:ilvl w:val="0"/>
          <w:numId w:val="230"/>
        </w:numPr>
        <w:spacing w:after="60"/>
        <w:jc w:val="both"/>
        <w:rPr>
          <w:color w:val="auto"/>
        </w:rPr>
      </w:pPr>
      <w:r w:rsidRPr="00E118C5">
        <w:rPr>
          <w:color w:val="auto"/>
        </w:rPr>
        <w:t>ставить себя на место другого человека, понимать мотивы и намерения другого.</w:t>
      </w:r>
    </w:p>
    <w:p w:rsidR="00E57B0A" w:rsidRPr="00E118C5" w:rsidRDefault="00E57B0A" w:rsidP="00820F84">
      <w:pPr>
        <w:pStyle w:val="11"/>
        <w:spacing w:line="269" w:lineRule="auto"/>
        <w:jc w:val="both"/>
        <w:rPr>
          <w:color w:val="auto"/>
        </w:rPr>
      </w:pPr>
      <w:r w:rsidRPr="00E118C5">
        <w:rPr>
          <w:b/>
          <w:bCs/>
          <w:i/>
          <w:iCs/>
          <w:color w:val="auto"/>
        </w:rPr>
        <w:t>Принятие себя и других</w:t>
      </w:r>
      <w:r w:rsidRPr="00E118C5">
        <w:rPr>
          <w:b/>
          <w:bCs/>
          <w:color w:val="auto"/>
        </w:rPr>
        <w:t>:</w:t>
      </w:r>
    </w:p>
    <w:p w:rsidR="00E57B0A" w:rsidRPr="00861090" w:rsidRDefault="00E57B0A" w:rsidP="00820F84">
      <w:pPr>
        <w:pStyle w:val="11"/>
        <w:numPr>
          <w:ilvl w:val="0"/>
          <w:numId w:val="230"/>
        </w:numPr>
        <w:spacing w:after="260" w:line="257" w:lineRule="auto"/>
        <w:jc w:val="both"/>
        <w:rPr>
          <w:color w:val="auto"/>
        </w:rPr>
      </w:pPr>
      <w:r w:rsidRPr="00E118C5">
        <w:rPr>
          <w:color w:val="auto"/>
        </w:rPr>
        <w:t>осознавать невозможность контролировать всё вокруг даже в условиях открытого доступа к любым объёмам информации.</w:t>
      </w:r>
      <w:bookmarkStart w:id="489" w:name="bookmark134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bookmarkEnd w:id="48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490" w:name="bookmark1351"/>
      <w:r w:rsidRPr="00E118C5">
        <w:rPr>
          <w:rFonts w:ascii="Times New Roman" w:hAnsi="Times New Roman" w:cs="Times New Roman"/>
        </w:rPr>
        <w:t>7 класс</w:t>
      </w:r>
      <w:bookmarkEnd w:id="490"/>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jc w:val="both"/>
        <w:rPr>
          <w:color w:val="auto"/>
        </w:rPr>
      </w:pPr>
      <w:r w:rsidRPr="00E118C5">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57B0A" w:rsidRPr="00E118C5" w:rsidRDefault="00E57B0A" w:rsidP="00820F84">
      <w:pPr>
        <w:pStyle w:val="11"/>
        <w:numPr>
          <w:ilvl w:val="0"/>
          <w:numId w:val="230"/>
        </w:numPr>
        <w:jc w:val="both"/>
        <w:rPr>
          <w:color w:val="auto"/>
        </w:rPr>
      </w:pPr>
      <w:r w:rsidRPr="00E118C5">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E57B0A" w:rsidRPr="00E118C5" w:rsidRDefault="00E57B0A" w:rsidP="00820F84">
      <w:pPr>
        <w:pStyle w:val="11"/>
        <w:numPr>
          <w:ilvl w:val="0"/>
          <w:numId w:val="230"/>
        </w:numPr>
        <w:jc w:val="both"/>
        <w:rPr>
          <w:color w:val="auto"/>
        </w:rPr>
      </w:pPr>
      <w:r w:rsidRPr="00E118C5">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57B0A" w:rsidRPr="00E118C5" w:rsidRDefault="00E57B0A" w:rsidP="00820F84">
      <w:pPr>
        <w:pStyle w:val="11"/>
        <w:numPr>
          <w:ilvl w:val="0"/>
          <w:numId w:val="230"/>
        </w:numPr>
        <w:jc w:val="both"/>
        <w:rPr>
          <w:color w:val="auto"/>
        </w:rPr>
      </w:pPr>
      <w:r w:rsidRPr="00E118C5">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57B0A" w:rsidRPr="00E118C5" w:rsidRDefault="00E57B0A" w:rsidP="00820F84">
      <w:pPr>
        <w:pStyle w:val="11"/>
        <w:numPr>
          <w:ilvl w:val="0"/>
          <w:numId w:val="230"/>
        </w:numPr>
        <w:jc w:val="both"/>
        <w:rPr>
          <w:color w:val="auto"/>
        </w:rPr>
      </w:pPr>
      <w:r w:rsidRPr="00E118C5">
        <w:rPr>
          <w:color w:val="auto"/>
        </w:rPr>
        <w:t>оценивать и сравнивать размеры текстовых, графических, звуковых файлов и видеофайлов;</w:t>
      </w:r>
    </w:p>
    <w:p w:rsidR="00E57B0A" w:rsidRPr="00E118C5" w:rsidRDefault="00E57B0A" w:rsidP="00820F84">
      <w:pPr>
        <w:pStyle w:val="11"/>
        <w:numPr>
          <w:ilvl w:val="0"/>
          <w:numId w:val="230"/>
        </w:numPr>
        <w:jc w:val="both"/>
        <w:rPr>
          <w:color w:val="auto"/>
        </w:rPr>
      </w:pPr>
      <w:r w:rsidRPr="00E118C5">
        <w:rPr>
          <w:color w:val="auto"/>
        </w:rPr>
        <w:t>приводить примеры современных устройств хранения и передачи информации, сравнивать их количественные характеристики;</w:t>
      </w:r>
    </w:p>
    <w:p w:rsidR="00E57B0A" w:rsidRPr="00E118C5" w:rsidRDefault="00E57B0A" w:rsidP="00820F84">
      <w:pPr>
        <w:pStyle w:val="11"/>
        <w:numPr>
          <w:ilvl w:val="0"/>
          <w:numId w:val="230"/>
        </w:numPr>
        <w:jc w:val="both"/>
        <w:rPr>
          <w:color w:val="auto"/>
        </w:rPr>
      </w:pPr>
      <w:r w:rsidRPr="00E118C5">
        <w:rPr>
          <w:color w:val="auto"/>
        </w:rPr>
        <w:t>выделять основные этапы в истории и понимать тенденции развития компьютеров и программного обеспечения;</w:t>
      </w:r>
    </w:p>
    <w:p w:rsidR="00E57B0A" w:rsidRPr="00E118C5" w:rsidRDefault="00E57B0A" w:rsidP="00820F84">
      <w:pPr>
        <w:pStyle w:val="11"/>
        <w:numPr>
          <w:ilvl w:val="0"/>
          <w:numId w:val="230"/>
        </w:numPr>
        <w:jc w:val="both"/>
        <w:rPr>
          <w:color w:val="auto"/>
        </w:rPr>
      </w:pPr>
      <w:r w:rsidRPr="00E118C5">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57B0A" w:rsidRPr="00E118C5" w:rsidRDefault="00E57B0A" w:rsidP="00820F84">
      <w:pPr>
        <w:pStyle w:val="11"/>
        <w:numPr>
          <w:ilvl w:val="0"/>
          <w:numId w:val="230"/>
        </w:numPr>
        <w:jc w:val="both"/>
        <w:rPr>
          <w:color w:val="auto"/>
        </w:rPr>
      </w:pPr>
      <w:r w:rsidRPr="00E118C5">
        <w:rPr>
          <w:color w:val="auto"/>
        </w:rPr>
        <w:t>соотносить характеристики компьютера с задачами, решаемыми с его помощью;</w:t>
      </w:r>
    </w:p>
    <w:p w:rsidR="00E57B0A" w:rsidRPr="00E118C5" w:rsidRDefault="00E57B0A" w:rsidP="00820F84">
      <w:pPr>
        <w:pStyle w:val="11"/>
        <w:numPr>
          <w:ilvl w:val="0"/>
          <w:numId w:val="230"/>
        </w:numPr>
        <w:jc w:val="both"/>
        <w:rPr>
          <w:color w:val="auto"/>
        </w:rPr>
      </w:pPr>
      <w:r w:rsidRPr="00E118C5">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57B0A" w:rsidRPr="00E118C5" w:rsidRDefault="00E57B0A" w:rsidP="00820F84">
      <w:pPr>
        <w:pStyle w:val="11"/>
        <w:numPr>
          <w:ilvl w:val="0"/>
          <w:numId w:val="230"/>
        </w:numPr>
        <w:jc w:val="both"/>
        <w:rPr>
          <w:color w:val="auto"/>
        </w:rPr>
      </w:pPr>
      <w:r w:rsidRPr="00E118C5">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57B0A" w:rsidRPr="00E118C5" w:rsidRDefault="00E57B0A" w:rsidP="00820F84">
      <w:pPr>
        <w:pStyle w:val="11"/>
        <w:numPr>
          <w:ilvl w:val="0"/>
          <w:numId w:val="230"/>
        </w:numPr>
        <w:spacing w:line="283" w:lineRule="auto"/>
        <w:jc w:val="both"/>
        <w:rPr>
          <w:color w:val="auto"/>
        </w:rPr>
      </w:pPr>
      <w:r w:rsidRPr="00E118C5">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E57B0A" w:rsidRPr="00E118C5" w:rsidRDefault="00E57B0A" w:rsidP="00820F84">
      <w:pPr>
        <w:pStyle w:val="11"/>
        <w:numPr>
          <w:ilvl w:val="0"/>
          <w:numId w:val="230"/>
        </w:numPr>
        <w:jc w:val="both"/>
        <w:rPr>
          <w:color w:val="auto"/>
        </w:rPr>
      </w:pPr>
      <w:r w:rsidRPr="00E118C5">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57B0A" w:rsidRPr="00E118C5" w:rsidRDefault="00E57B0A" w:rsidP="00820F84">
      <w:pPr>
        <w:pStyle w:val="11"/>
        <w:numPr>
          <w:ilvl w:val="0"/>
          <w:numId w:val="230"/>
        </w:numPr>
        <w:jc w:val="both"/>
        <w:rPr>
          <w:color w:val="auto"/>
        </w:rPr>
      </w:pPr>
      <w:r w:rsidRPr="00E118C5">
        <w:rPr>
          <w:color w:val="auto"/>
        </w:rPr>
        <w:t>понимать структуру адресов веб-ресурсов;</w:t>
      </w:r>
    </w:p>
    <w:p w:rsidR="00E57B0A" w:rsidRPr="00E118C5" w:rsidRDefault="00E57B0A" w:rsidP="00820F84">
      <w:pPr>
        <w:pStyle w:val="11"/>
        <w:numPr>
          <w:ilvl w:val="0"/>
          <w:numId w:val="230"/>
        </w:numPr>
        <w:jc w:val="both"/>
        <w:rPr>
          <w:color w:val="auto"/>
        </w:rPr>
      </w:pPr>
      <w:r w:rsidRPr="00E118C5">
        <w:rPr>
          <w:color w:val="auto"/>
        </w:rPr>
        <w:t>использовать современные сервисы интернет-коммуникаций;</w:t>
      </w:r>
    </w:p>
    <w:p w:rsidR="00E57B0A" w:rsidRPr="00E118C5" w:rsidRDefault="00E57B0A" w:rsidP="00820F84">
      <w:pPr>
        <w:pStyle w:val="11"/>
        <w:numPr>
          <w:ilvl w:val="0"/>
          <w:numId w:val="230"/>
        </w:numPr>
        <w:jc w:val="both"/>
        <w:rPr>
          <w:color w:val="auto"/>
        </w:rPr>
      </w:pPr>
      <w:r w:rsidRPr="00E118C5">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E57B0A" w:rsidRPr="00E118C5" w:rsidRDefault="00E57B0A" w:rsidP="00820F84">
      <w:pPr>
        <w:pStyle w:val="11"/>
        <w:numPr>
          <w:ilvl w:val="0"/>
          <w:numId w:val="230"/>
        </w:numPr>
        <w:spacing w:after="220" w:line="283" w:lineRule="auto"/>
        <w:jc w:val="both"/>
        <w:rPr>
          <w:color w:val="auto"/>
        </w:rPr>
      </w:pPr>
      <w:r w:rsidRPr="00E118C5">
        <w:rPr>
          <w:color w:val="auto"/>
        </w:rPr>
        <w:t>иметь представление о влиянии использования средств ИКТ на здоровье пользователя и уметь применять методы профилактики.</w:t>
      </w:r>
    </w:p>
    <w:p w:rsidR="00E57B0A" w:rsidRPr="00E118C5" w:rsidRDefault="00E57B0A" w:rsidP="00820F84">
      <w:pPr>
        <w:pStyle w:val="aa"/>
        <w:jc w:val="both"/>
        <w:rPr>
          <w:rFonts w:ascii="Times New Roman" w:hAnsi="Times New Roman" w:cs="Times New Roman"/>
        </w:rPr>
      </w:pPr>
      <w:bookmarkStart w:id="491" w:name="bookmark135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491"/>
    </w:p>
    <w:p w:rsidR="00E57B0A" w:rsidRPr="00E118C5" w:rsidRDefault="00E57B0A" w:rsidP="00820F84">
      <w:pPr>
        <w:pStyle w:val="11"/>
        <w:spacing w:line="257" w:lineRule="auto"/>
        <w:jc w:val="both"/>
        <w:rPr>
          <w:color w:val="auto"/>
        </w:rPr>
      </w:pPr>
      <w:r w:rsidRPr="00E118C5">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57B0A" w:rsidRPr="00E118C5" w:rsidRDefault="00E57B0A" w:rsidP="00820F84">
      <w:pPr>
        <w:pStyle w:val="11"/>
        <w:numPr>
          <w:ilvl w:val="0"/>
          <w:numId w:val="231"/>
        </w:numPr>
        <w:spacing w:line="257" w:lineRule="auto"/>
        <w:jc w:val="both"/>
        <w:rPr>
          <w:color w:val="auto"/>
        </w:rPr>
      </w:pPr>
      <w:r w:rsidRPr="00E118C5">
        <w:rPr>
          <w:color w:val="auto"/>
        </w:rPr>
        <w:t>пояснять на примерах различия между позиционными и непозиционными системами счисления;</w:t>
      </w:r>
    </w:p>
    <w:p w:rsidR="00E57B0A" w:rsidRPr="00E118C5" w:rsidRDefault="00E57B0A" w:rsidP="00820F84">
      <w:pPr>
        <w:pStyle w:val="11"/>
        <w:numPr>
          <w:ilvl w:val="0"/>
          <w:numId w:val="231"/>
        </w:numPr>
        <w:spacing w:line="257" w:lineRule="auto"/>
        <w:jc w:val="both"/>
        <w:rPr>
          <w:color w:val="auto"/>
        </w:rPr>
      </w:pPr>
      <w:r w:rsidRPr="00E118C5">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57B0A" w:rsidRPr="00E118C5" w:rsidRDefault="00E57B0A" w:rsidP="00820F84">
      <w:pPr>
        <w:pStyle w:val="11"/>
        <w:numPr>
          <w:ilvl w:val="0"/>
          <w:numId w:val="231"/>
        </w:numPr>
        <w:spacing w:line="257" w:lineRule="auto"/>
        <w:jc w:val="both"/>
        <w:rPr>
          <w:color w:val="auto"/>
        </w:rPr>
      </w:pPr>
      <w:r w:rsidRPr="00E118C5">
        <w:rPr>
          <w:color w:val="auto"/>
        </w:rPr>
        <w:t>раскрывать смысл понятий «высказывание», «логическая операция», «логическое выражение»;</w:t>
      </w:r>
    </w:p>
    <w:p w:rsidR="00E57B0A" w:rsidRPr="00E118C5" w:rsidRDefault="00E57B0A" w:rsidP="00820F84">
      <w:pPr>
        <w:pStyle w:val="11"/>
        <w:numPr>
          <w:ilvl w:val="0"/>
          <w:numId w:val="231"/>
        </w:numPr>
        <w:spacing w:line="257" w:lineRule="auto"/>
        <w:jc w:val="both"/>
        <w:rPr>
          <w:color w:val="auto"/>
        </w:rPr>
      </w:pPr>
      <w:r w:rsidRPr="00E118C5">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57B0A" w:rsidRPr="00E118C5" w:rsidRDefault="00E57B0A" w:rsidP="00820F84">
      <w:pPr>
        <w:pStyle w:val="11"/>
        <w:numPr>
          <w:ilvl w:val="0"/>
          <w:numId w:val="231"/>
        </w:numPr>
        <w:spacing w:line="257" w:lineRule="auto"/>
        <w:jc w:val="both"/>
        <w:rPr>
          <w:color w:val="auto"/>
        </w:rPr>
      </w:pPr>
      <w:r w:rsidRPr="00E118C5">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57B0A" w:rsidRPr="00E118C5" w:rsidRDefault="00E57B0A" w:rsidP="00820F84">
      <w:pPr>
        <w:pStyle w:val="11"/>
        <w:numPr>
          <w:ilvl w:val="0"/>
          <w:numId w:val="231"/>
        </w:numPr>
        <w:spacing w:line="257" w:lineRule="auto"/>
        <w:jc w:val="both"/>
        <w:rPr>
          <w:color w:val="auto"/>
        </w:rPr>
      </w:pPr>
      <w:r w:rsidRPr="00E118C5">
        <w:rPr>
          <w:color w:val="auto"/>
        </w:rPr>
        <w:t>описывать алгоритм решения задачи различными способами, в том числе в виде блок-схемы;</w:t>
      </w:r>
    </w:p>
    <w:p w:rsidR="00E57B0A" w:rsidRPr="00E118C5" w:rsidRDefault="00E57B0A" w:rsidP="00820F84">
      <w:pPr>
        <w:pStyle w:val="11"/>
        <w:numPr>
          <w:ilvl w:val="0"/>
          <w:numId w:val="231"/>
        </w:numPr>
        <w:spacing w:line="257" w:lineRule="auto"/>
        <w:jc w:val="both"/>
        <w:rPr>
          <w:color w:val="auto"/>
        </w:rPr>
      </w:pPr>
      <w:r w:rsidRPr="00E118C5">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57B0A" w:rsidRPr="00E118C5" w:rsidRDefault="00E57B0A" w:rsidP="00820F84">
      <w:pPr>
        <w:pStyle w:val="11"/>
        <w:numPr>
          <w:ilvl w:val="0"/>
          <w:numId w:val="231"/>
        </w:numPr>
        <w:spacing w:line="257" w:lineRule="auto"/>
        <w:jc w:val="both"/>
        <w:rPr>
          <w:color w:val="auto"/>
        </w:rPr>
      </w:pPr>
      <w:r w:rsidRPr="00E118C5">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57B0A" w:rsidRPr="00E118C5" w:rsidRDefault="00E57B0A" w:rsidP="00820F84">
      <w:pPr>
        <w:pStyle w:val="11"/>
        <w:numPr>
          <w:ilvl w:val="0"/>
          <w:numId w:val="231"/>
        </w:numPr>
        <w:spacing w:line="257" w:lineRule="auto"/>
        <w:jc w:val="both"/>
        <w:rPr>
          <w:color w:val="auto"/>
        </w:rPr>
      </w:pPr>
      <w:r w:rsidRPr="00E118C5">
        <w:rPr>
          <w:color w:val="auto"/>
        </w:rPr>
        <w:t>использовать при разработке программ логические значения, операции и выражения с ними;</w:t>
      </w:r>
    </w:p>
    <w:p w:rsidR="00E57B0A" w:rsidRPr="00E118C5" w:rsidRDefault="00E57B0A" w:rsidP="00820F84">
      <w:pPr>
        <w:pStyle w:val="11"/>
        <w:numPr>
          <w:ilvl w:val="0"/>
          <w:numId w:val="231"/>
        </w:numPr>
        <w:spacing w:line="257" w:lineRule="auto"/>
        <w:jc w:val="both"/>
        <w:rPr>
          <w:color w:val="auto"/>
        </w:rPr>
      </w:pPr>
      <w:r w:rsidRPr="00E118C5">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E57B0A" w:rsidRPr="00E118C5" w:rsidRDefault="00E57B0A" w:rsidP="00820F84">
      <w:pPr>
        <w:pStyle w:val="11"/>
        <w:numPr>
          <w:ilvl w:val="0"/>
          <w:numId w:val="231"/>
        </w:numPr>
        <w:spacing w:line="257" w:lineRule="auto"/>
        <w:jc w:val="both"/>
        <w:rPr>
          <w:color w:val="auto"/>
        </w:rPr>
      </w:pPr>
      <w:r w:rsidRPr="00E118C5">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57B0A" w:rsidRPr="00E118C5" w:rsidRDefault="00E57B0A" w:rsidP="00820F84">
      <w:pPr>
        <w:jc w:val="both"/>
        <w:rPr>
          <w:rFonts w:ascii="Times New Roman" w:hAnsi="Times New Roman" w:cs="Times New Roman"/>
          <w:sz w:val="20"/>
          <w:szCs w:val="20"/>
        </w:rPr>
      </w:pPr>
      <w:bookmarkStart w:id="492" w:name="bookmark1355"/>
    </w:p>
    <w:p w:rsidR="00E57B0A" w:rsidRDefault="00E57B0A" w:rsidP="00E57018">
      <w:pPr>
        <w:pStyle w:val="aa"/>
        <w:jc w:val="both"/>
        <w:rPr>
          <w:rFonts w:ascii="Times New Roman" w:hAnsi="Times New Roman" w:cs="Times New Roman"/>
        </w:rPr>
      </w:pPr>
    </w:p>
    <w:p w:rsidR="00E57B0A" w:rsidRPr="00E118C5" w:rsidRDefault="00E57B0A" w:rsidP="00E57018">
      <w:pPr>
        <w:pStyle w:val="aa"/>
        <w:jc w:val="both"/>
        <w:rPr>
          <w:rFonts w:ascii="Times New Roman" w:hAnsi="Times New Roman" w:cs="Times New Roman"/>
        </w:rPr>
      </w:pPr>
      <w:r w:rsidRPr="00E118C5">
        <w:rPr>
          <w:rFonts w:ascii="Times New Roman" w:hAnsi="Times New Roman" w:cs="Times New Roman"/>
        </w:rPr>
        <w:t>9 класс</w:t>
      </w:r>
      <w:bookmarkEnd w:id="492"/>
    </w:p>
    <w:p w:rsidR="00E57B0A" w:rsidRPr="00E118C5" w:rsidRDefault="00E57B0A" w:rsidP="00820F84">
      <w:pPr>
        <w:pStyle w:val="11"/>
        <w:spacing w:line="257" w:lineRule="auto"/>
        <w:jc w:val="both"/>
        <w:rPr>
          <w:color w:val="auto"/>
        </w:rPr>
      </w:pPr>
      <w:r w:rsidRPr="00E118C5">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57B0A" w:rsidRPr="00E118C5" w:rsidRDefault="00E57B0A" w:rsidP="00820F84">
      <w:pPr>
        <w:pStyle w:val="11"/>
        <w:numPr>
          <w:ilvl w:val="0"/>
          <w:numId w:val="232"/>
        </w:numPr>
        <w:spacing w:line="257" w:lineRule="auto"/>
        <w:jc w:val="both"/>
        <w:rPr>
          <w:color w:val="auto"/>
        </w:rPr>
      </w:pPr>
      <w:r w:rsidRPr="00E118C5">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57B0A" w:rsidRPr="00E118C5" w:rsidRDefault="00E57B0A" w:rsidP="00820F84">
      <w:pPr>
        <w:pStyle w:val="11"/>
        <w:numPr>
          <w:ilvl w:val="0"/>
          <w:numId w:val="232"/>
        </w:numPr>
        <w:spacing w:line="257" w:lineRule="auto"/>
        <w:jc w:val="both"/>
        <w:rPr>
          <w:color w:val="auto"/>
        </w:rPr>
      </w:pPr>
      <w:r w:rsidRPr="00E118C5">
        <w:rPr>
          <w:color w:val="auto"/>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118C5">
        <w:rPr>
          <w:color w:val="auto"/>
          <w:lang w:val="en-US"/>
        </w:rPr>
        <w:t>Python</w:t>
      </w:r>
      <w:r w:rsidRPr="00E118C5">
        <w:rPr>
          <w:color w:val="auto"/>
        </w:rPr>
        <w:t xml:space="preserve">, </w:t>
      </w:r>
      <w:r w:rsidRPr="00E118C5">
        <w:rPr>
          <w:color w:val="auto"/>
          <w:lang w:val="en-US"/>
        </w:rPr>
        <w:t>C</w:t>
      </w:r>
      <w:r w:rsidRPr="00E118C5">
        <w:rPr>
          <w:color w:val="auto"/>
        </w:rPr>
        <w:t xml:space="preserve">++, Паскаль, </w:t>
      </w:r>
      <w:r w:rsidRPr="00E118C5">
        <w:rPr>
          <w:color w:val="auto"/>
          <w:lang w:val="en-US"/>
        </w:rPr>
        <w:t>Java</w:t>
      </w:r>
      <w:r w:rsidRPr="00E118C5">
        <w:rPr>
          <w:color w:val="auto"/>
        </w:rPr>
        <w:t xml:space="preserve">, </w:t>
      </w:r>
      <w:r w:rsidRPr="00E118C5">
        <w:rPr>
          <w:color w:val="auto"/>
          <w:lang w:val="en-US"/>
        </w:rPr>
        <w:t>C</w:t>
      </w:r>
      <w:r w:rsidRPr="00E118C5">
        <w:rPr>
          <w:color w:val="auto"/>
        </w:rPr>
        <w:t>#, Школьный Алгоритмический Язык);</w:t>
      </w:r>
    </w:p>
    <w:p w:rsidR="00E57B0A" w:rsidRPr="00E118C5" w:rsidRDefault="00E57B0A" w:rsidP="00820F84">
      <w:pPr>
        <w:pStyle w:val="11"/>
        <w:numPr>
          <w:ilvl w:val="0"/>
          <w:numId w:val="232"/>
        </w:numPr>
        <w:spacing w:line="288" w:lineRule="auto"/>
        <w:jc w:val="both"/>
        <w:rPr>
          <w:color w:val="auto"/>
        </w:rPr>
      </w:pPr>
      <w:r w:rsidRPr="00E118C5">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57B0A" w:rsidRPr="00E118C5" w:rsidRDefault="00E57B0A" w:rsidP="00820F84">
      <w:pPr>
        <w:pStyle w:val="11"/>
        <w:numPr>
          <w:ilvl w:val="0"/>
          <w:numId w:val="232"/>
        </w:numPr>
        <w:spacing w:line="288" w:lineRule="auto"/>
        <w:jc w:val="both"/>
        <w:rPr>
          <w:color w:val="auto"/>
        </w:rPr>
      </w:pPr>
      <w:r w:rsidRPr="00E118C5">
        <w:rPr>
          <w:color w:val="auto"/>
        </w:rPr>
        <w:t>использовать графы и деревья для моделирования систем сетевой и иерархической структуры; находить кратчайший путь в графе;</w:t>
      </w:r>
    </w:p>
    <w:p w:rsidR="00E57B0A" w:rsidRPr="00E118C5" w:rsidRDefault="00E57B0A" w:rsidP="00820F84">
      <w:pPr>
        <w:pStyle w:val="11"/>
        <w:numPr>
          <w:ilvl w:val="0"/>
          <w:numId w:val="232"/>
        </w:numPr>
        <w:spacing w:line="276" w:lineRule="auto"/>
        <w:jc w:val="both"/>
        <w:rPr>
          <w:color w:val="auto"/>
        </w:rPr>
      </w:pPr>
      <w:r w:rsidRPr="00E118C5">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57B0A" w:rsidRPr="00E118C5" w:rsidRDefault="00E57B0A" w:rsidP="00820F84">
      <w:pPr>
        <w:pStyle w:val="11"/>
        <w:numPr>
          <w:ilvl w:val="0"/>
          <w:numId w:val="232"/>
        </w:numPr>
        <w:spacing w:line="276" w:lineRule="auto"/>
        <w:jc w:val="both"/>
        <w:rPr>
          <w:color w:val="auto"/>
        </w:rPr>
      </w:pPr>
      <w:r w:rsidRPr="00E118C5">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57B0A" w:rsidRPr="00E118C5" w:rsidRDefault="00E57B0A" w:rsidP="00820F84">
      <w:pPr>
        <w:pStyle w:val="11"/>
        <w:numPr>
          <w:ilvl w:val="0"/>
          <w:numId w:val="232"/>
        </w:numPr>
        <w:spacing w:line="276" w:lineRule="auto"/>
        <w:jc w:val="both"/>
        <w:rPr>
          <w:color w:val="auto"/>
        </w:rPr>
      </w:pPr>
      <w:r w:rsidRPr="00E118C5">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57B0A" w:rsidRPr="00E118C5" w:rsidRDefault="00E57B0A" w:rsidP="00820F84">
      <w:pPr>
        <w:pStyle w:val="11"/>
        <w:numPr>
          <w:ilvl w:val="0"/>
          <w:numId w:val="232"/>
        </w:numPr>
        <w:spacing w:line="288" w:lineRule="auto"/>
        <w:jc w:val="both"/>
        <w:rPr>
          <w:color w:val="auto"/>
        </w:rPr>
      </w:pPr>
      <w:r w:rsidRPr="00E118C5">
        <w:rPr>
          <w:color w:val="auto"/>
        </w:rPr>
        <w:t>использовать электронные таблицы для численного моделирования в простых задачах из разных предметных областей;</w:t>
      </w:r>
    </w:p>
    <w:p w:rsidR="00E57B0A" w:rsidRPr="00E118C5" w:rsidRDefault="00E57B0A" w:rsidP="00820F84">
      <w:pPr>
        <w:pStyle w:val="11"/>
        <w:numPr>
          <w:ilvl w:val="0"/>
          <w:numId w:val="232"/>
        </w:numPr>
        <w:spacing w:line="276" w:lineRule="auto"/>
        <w:jc w:val="both"/>
        <w:rPr>
          <w:color w:val="auto"/>
        </w:rPr>
      </w:pPr>
      <w:r w:rsidRPr="00E118C5">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57B0A" w:rsidRPr="00E118C5" w:rsidRDefault="00E57B0A" w:rsidP="00820F84">
      <w:pPr>
        <w:pStyle w:val="11"/>
        <w:numPr>
          <w:ilvl w:val="0"/>
          <w:numId w:val="232"/>
        </w:numPr>
        <w:spacing w:line="276" w:lineRule="auto"/>
        <w:jc w:val="both"/>
        <w:rPr>
          <w:color w:val="auto"/>
        </w:rPr>
      </w:pPr>
      <w:r w:rsidRPr="00E118C5">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E57B0A" w:rsidRPr="00E118C5" w:rsidRDefault="00E57B0A" w:rsidP="00820F84">
      <w:pPr>
        <w:pStyle w:val="11"/>
        <w:numPr>
          <w:ilvl w:val="0"/>
          <w:numId w:val="232"/>
        </w:numPr>
        <w:spacing w:line="276" w:lineRule="auto"/>
        <w:jc w:val="both"/>
        <w:rPr>
          <w:color w:val="auto"/>
        </w:rPr>
      </w:pPr>
      <w:r w:rsidRPr="00E118C5">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57B0A" w:rsidRPr="00E118C5" w:rsidRDefault="00E57B0A" w:rsidP="00820F84">
      <w:pPr>
        <w:pStyle w:val="11"/>
        <w:numPr>
          <w:ilvl w:val="0"/>
          <w:numId w:val="232"/>
        </w:numPr>
        <w:spacing w:line="283" w:lineRule="auto"/>
        <w:jc w:val="both"/>
        <w:rPr>
          <w:color w:val="auto"/>
        </w:rPr>
        <w:sectPr w:rsidR="00E57B0A" w:rsidRPr="00E118C5">
          <w:footerReference w:type="even" r:id="rId41"/>
          <w:footerReference w:type="default" r:id="rId42"/>
          <w:footnotePr>
            <w:numRestart w:val="eachPage"/>
          </w:footnotePr>
          <w:pgSz w:w="7824" w:h="12019"/>
          <w:pgMar w:top="663" w:right="704" w:bottom="865" w:left="716" w:header="0" w:footer="3" w:gutter="0"/>
          <w:cols w:space="720"/>
          <w:noEndnote/>
          <w:docGrid w:linePitch="360"/>
        </w:sectPr>
      </w:pPr>
      <w:r w:rsidRPr="00E118C5">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57B0A" w:rsidRPr="00E118C5" w:rsidRDefault="00E57B0A" w:rsidP="00820F84">
      <w:pPr>
        <w:pStyle w:val="3"/>
        <w:pBdr>
          <w:bottom w:val="single" w:sz="12" w:space="1" w:color="auto"/>
        </w:pBdr>
        <w:jc w:val="both"/>
        <w:rPr>
          <w:rFonts w:ascii="Times New Roman" w:hAnsi="Times New Roman" w:cs="Times New Roman"/>
        </w:rPr>
      </w:pPr>
      <w:bookmarkStart w:id="493" w:name="bookmark1357"/>
      <w:bookmarkStart w:id="494" w:name="_Toc105502791"/>
      <w:r w:rsidRPr="00E118C5">
        <w:rPr>
          <w:rFonts w:ascii="Times New Roman" w:hAnsi="Times New Roman" w:cs="Times New Roman"/>
        </w:rPr>
        <w:t>2.1.10. ФИЗИКА</w:t>
      </w:r>
      <w:bookmarkEnd w:id="493"/>
      <w:bookmarkEnd w:id="494"/>
    </w:p>
    <w:p w:rsidR="00E57B0A" w:rsidRPr="00E118C5" w:rsidRDefault="00E57B0A" w:rsidP="00820F84">
      <w:pPr>
        <w:pStyle w:val="11"/>
        <w:spacing w:line="240" w:lineRule="auto"/>
        <w:ind w:firstLine="238"/>
        <w:jc w:val="both"/>
        <w:rPr>
          <w:color w:val="auto"/>
        </w:rPr>
      </w:pPr>
    </w:p>
    <w:p w:rsidR="00E57B0A" w:rsidRPr="00E118C5" w:rsidRDefault="00E57B0A" w:rsidP="00820F84">
      <w:pPr>
        <w:pStyle w:val="aa"/>
        <w:jc w:val="both"/>
        <w:rPr>
          <w:rFonts w:ascii="Times New Roman" w:hAnsi="Times New Roman" w:cs="Times New Roman"/>
        </w:rPr>
      </w:pPr>
      <w:bookmarkStart w:id="495" w:name="bookmark1361"/>
      <w:r w:rsidRPr="00E118C5">
        <w:rPr>
          <w:rFonts w:ascii="Times New Roman" w:hAnsi="Times New Roman" w:cs="Times New Roman"/>
        </w:rPr>
        <w:t>ОБЩАЯ ХАРАКТЕРИСТИКА УЧЕБНОГО ПРЕДМЕТА «ФИЗИКА»</w:t>
      </w:r>
      <w:bookmarkEnd w:id="495"/>
    </w:p>
    <w:p w:rsidR="00E57B0A" w:rsidRPr="00E118C5" w:rsidRDefault="00E57B0A" w:rsidP="00820F84">
      <w:pPr>
        <w:pStyle w:val="11"/>
        <w:spacing w:line="240" w:lineRule="auto"/>
        <w:jc w:val="both"/>
        <w:rPr>
          <w:color w:val="auto"/>
        </w:rPr>
      </w:pPr>
      <w:r w:rsidRPr="00E118C5">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E57B0A" w:rsidRPr="00E118C5" w:rsidRDefault="00E57B0A" w:rsidP="00820F84">
      <w:pPr>
        <w:pStyle w:val="11"/>
        <w:spacing w:line="240" w:lineRule="auto"/>
        <w:jc w:val="both"/>
        <w:rPr>
          <w:color w:val="auto"/>
        </w:rPr>
      </w:pPr>
      <w:r w:rsidRPr="00E118C5">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E57B0A" w:rsidRPr="00E118C5" w:rsidRDefault="00E57B0A" w:rsidP="00820F84">
      <w:pPr>
        <w:pStyle w:val="11"/>
        <w:spacing w:line="240" w:lineRule="auto"/>
        <w:ind w:firstLine="0"/>
        <w:jc w:val="both"/>
        <w:rPr>
          <w:color w:val="auto"/>
        </w:rPr>
      </w:pPr>
      <w:r w:rsidRPr="00E118C5">
        <w:rPr>
          <w:color w:val="auto"/>
        </w:rPr>
        <w:t>—научно объяснять явления,</w:t>
      </w:r>
    </w:p>
    <w:p w:rsidR="00E57B0A" w:rsidRPr="00E118C5" w:rsidRDefault="00E57B0A" w:rsidP="00820F84">
      <w:pPr>
        <w:pStyle w:val="11"/>
        <w:spacing w:line="240" w:lineRule="auto"/>
        <w:ind w:firstLine="0"/>
        <w:jc w:val="both"/>
        <w:rPr>
          <w:color w:val="auto"/>
        </w:rPr>
      </w:pPr>
      <w:r w:rsidRPr="00E118C5">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E57B0A" w:rsidRPr="00E118C5" w:rsidRDefault="00E57B0A" w:rsidP="00820F84">
      <w:pPr>
        <w:pStyle w:val="11"/>
        <w:spacing w:line="240" w:lineRule="auto"/>
        <w:jc w:val="both"/>
        <w:rPr>
          <w:color w:val="auto"/>
        </w:rPr>
      </w:pPr>
      <w:r w:rsidRPr="00E118C5">
        <w:rPr>
          <w:color w:val="auto"/>
        </w:rPr>
        <w:t>Изучение физики способно внести решающий вклад в формирование естественно-научной грамотности обучающихся.</w:t>
      </w:r>
    </w:p>
    <w:p w:rsidR="00E57B0A" w:rsidRPr="00E118C5" w:rsidRDefault="00E57B0A" w:rsidP="00820F84">
      <w:pPr>
        <w:pStyle w:val="aa"/>
        <w:jc w:val="both"/>
        <w:rPr>
          <w:rFonts w:ascii="Times New Roman" w:hAnsi="Times New Roman" w:cs="Times New Roman"/>
        </w:rPr>
      </w:pPr>
      <w:bookmarkStart w:id="496" w:name="bookmark136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ПРЕДМЕТА «ФИЗИКА»</w:t>
      </w:r>
      <w:bookmarkEnd w:id="496"/>
    </w:p>
    <w:p w:rsidR="00E57B0A" w:rsidRPr="00E118C5" w:rsidRDefault="00E57B0A" w:rsidP="00820F84">
      <w:pPr>
        <w:pStyle w:val="11"/>
        <w:spacing w:line="240" w:lineRule="auto"/>
        <w:jc w:val="both"/>
        <w:rPr>
          <w:color w:val="auto"/>
        </w:rPr>
      </w:pPr>
      <w:r w:rsidRPr="00E118C5">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E57B0A" w:rsidRPr="00E118C5" w:rsidRDefault="00E57B0A" w:rsidP="00820F84">
      <w:pPr>
        <w:pStyle w:val="11"/>
        <w:spacing w:line="240" w:lineRule="auto"/>
        <w:jc w:val="both"/>
        <w:rPr>
          <w:color w:val="auto"/>
        </w:rPr>
      </w:pPr>
      <w:r w:rsidRPr="00E118C5">
        <w:rPr>
          <w:color w:val="auto"/>
        </w:rPr>
        <w:t>Цели изучения физики:</w:t>
      </w:r>
    </w:p>
    <w:p w:rsidR="00E57B0A" w:rsidRPr="00E118C5" w:rsidRDefault="00E57B0A" w:rsidP="00820F84">
      <w:pPr>
        <w:pStyle w:val="11"/>
        <w:spacing w:line="240" w:lineRule="auto"/>
        <w:ind w:left="240" w:hanging="240"/>
        <w:jc w:val="both"/>
        <w:rPr>
          <w:color w:val="auto"/>
        </w:rPr>
      </w:pPr>
      <w:r w:rsidRPr="00E118C5">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E57B0A" w:rsidRPr="00E118C5" w:rsidRDefault="00E57B0A" w:rsidP="00820F84">
      <w:pPr>
        <w:pStyle w:val="11"/>
        <w:spacing w:line="240" w:lineRule="auto"/>
        <w:ind w:left="240" w:hanging="240"/>
        <w:jc w:val="both"/>
        <w:rPr>
          <w:color w:val="auto"/>
        </w:rPr>
      </w:pPr>
      <w:r w:rsidRPr="00E118C5">
        <w:rPr>
          <w:color w:val="auto"/>
        </w:rPr>
        <w:t>—развитие представлений о научном методе познания и формирование исследовательского отношения к окружающим явлениям;</w:t>
      </w:r>
    </w:p>
    <w:p w:rsidR="00E57B0A" w:rsidRPr="00E118C5" w:rsidRDefault="00E57B0A" w:rsidP="00820F84">
      <w:pPr>
        <w:pStyle w:val="11"/>
        <w:spacing w:line="240" w:lineRule="auto"/>
        <w:ind w:left="240" w:hanging="240"/>
        <w:jc w:val="both"/>
        <w:rPr>
          <w:color w:val="auto"/>
        </w:rPr>
      </w:pPr>
      <w:r w:rsidRPr="00E118C5">
        <w:rPr>
          <w:color w:val="auto"/>
        </w:rPr>
        <w:t>—формирование научного мировоззрения как результата изучения основ строения материи и фундаментальных законов физики;</w:t>
      </w:r>
    </w:p>
    <w:p w:rsidR="00E57B0A" w:rsidRPr="00E118C5" w:rsidRDefault="00E57B0A" w:rsidP="00820F84">
      <w:pPr>
        <w:pStyle w:val="11"/>
        <w:spacing w:line="240" w:lineRule="auto"/>
        <w:ind w:left="240" w:hanging="240"/>
        <w:jc w:val="both"/>
        <w:rPr>
          <w:color w:val="auto"/>
        </w:rPr>
      </w:pPr>
      <w:r w:rsidRPr="00E118C5">
        <w:rPr>
          <w:color w:val="auto"/>
        </w:rPr>
        <w:t>—формирование представлений о роли физики для развития других естественных наук, техники и технологий;</w:t>
      </w:r>
    </w:p>
    <w:p w:rsidR="00E57B0A" w:rsidRPr="00E118C5" w:rsidRDefault="00E57B0A" w:rsidP="00820F84">
      <w:pPr>
        <w:pStyle w:val="11"/>
        <w:spacing w:line="240" w:lineRule="auto"/>
        <w:ind w:left="240" w:hanging="240"/>
        <w:jc w:val="both"/>
        <w:rPr>
          <w:color w:val="auto"/>
        </w:rPr>
      </w:pPr>
      <w:r w:rsidRPr="00E118C5">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E57B0A" w:rsidRPr="00E118C5" w:rsidRDefault="00E57B0A" w:rsidP="00820F84">
      <w:pPr>
        <w:pStyle w:val="11"/>
        <w:spacing w:line="240" w:lineRule="auto"/>
        <w:jc w:val="both"/>
        <w:rPr>
          <w:color w:val="auto"/>
        </w:rPr>
      </w:pPr>
      <w:r w:rsidRPr="00E118C5">
        <w:rPr>
          <w:color w:val="auto"/>
        </w:rPr>
        <w:t>Достижение этих целей на уровне основного общего образования обеспечивается решением следующих задач:</w:t>
      </w:r>
    </w:p>
    <w:p w:rsidR="00E57B0A" w:rsidRPr="00E118C5" w:rsidRDefault="00E57B0A" w:rsidP="00820F84">
      <w:pPr>
        <w:pStyle w:val="11"/>
        <w:spacing w:line="240" w:lineRule="auto"/>
        <w:ind w:left="240" w:hanging="240"/>
        <w:jc w:val="both"/>
        <w:rPr>
          <w:color w:val="auto"/>
        </w:rPr>
      </w:pPr>
      <w:r w:rsidRPr="00E118C5">
        <w:rPr>
          <w:color w:val="auto"/>
        </w:rPr>
        <w:t>—приобретение знаний о дискретном строении вещества, о механических, тепловых, электрических, магнитных и квантовых явлениях;</w:t>
      </w:r>
    </w:p>
    <w:p w:rsidR="00E57B0A" w:rsidRPr="00E118C5" w:rsidRDefault="00E57B0A" w:rsidP="00820F84">
      <w:pPr>
        <w:pStyle w:val="11"/>
        <w:spacing w:line="240" w:lineRule="auto"/>
        <w:ind w:left="240" w:hanging="240"/>
        <w:jc w:val="both"/>
        <w:rPr>
          <w:color w:val="auto"/>
        </w:rPr>
      </w:pPr>
      <w:r w:rsidRPr="00E118C5">
        <w:rPr>
          <w:color w:val="auto"/>
        </w:rPr>
        <w:t>—приобретение умений описывать и объяснять физические явления с использованием полученных знаний;</w:t>
      </w:r>
    </w:p>
    <w:p w:rsidR="00E57B0A" w:rsidRPr="00E118C5" w:rsidRDefault="00E57B0A" w:rsidP="00820F84">
      <w:pPr>
        <w:pStyle w:val="11"/>
        <w:spacing w:line="240" w:lineRule="auto"/>
        <w:ind w:left="240" w:hanging="240"/>
        <w:jc w:val="both"/>
        <w:rPr>
          <w:color w:val="auto"/>
        </w:rPr>
      </w:pPr>
      <w:r w:rsidRPr="00E118C5">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E57B0A" w:rsidRPr="00E118C5" w:rsidRDefault="00E57B0A" w:rsidP="00820F84">
      <w:pPr>
        <w:pStyle w:val="11"/>
        <w:spacing w:line="240" w:lineRule="auto"/>
        <w:ind w:left="240" w:hanging="240"/>
        <w:jc w:val="both"/>
        <w:rPr>
          <w:color w:val="auto"/>
        </w:rPr>
      </w:pPr>
      <w:r w:rsidRPr="00E118C5">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57B0A" w:rsidRPr="00E118C5" w:rsidRDefault="00E57B0A" w:rsidP="00820F84">
      <w:pPr>
        <w:pStyle w:val="11"/>
        <w:spacing w:line="240" w:lineRule="auto"/>
        <w:ind w:left="240" w:hanging="240"/>
        <w:jc w:val="both"/>
        <w:rPr>
          <w:color w:val="auto"/>
        </w:rPr>
      </w:pPr>
      <w:r w:rsidRPr="00E118C5">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57B0A" w:rsidRPr="00E118C5" w:rsidRDefault="00E57B0A" w:rsidP="00820F84">
      <w:pPr>
        <w:pStyle w:val="11"/>
        <w:spacing w:line="240" w:lineRule="auto"/>
        <w:ind w:left="240" w:hanging="240"/>
        <w:jc w:val="both"/>
        <w:rPr>
          <w:color w:val="auto"/>
        </w:rPr>
      </w:pPr>
      <w:r w:rsidRPr="00E118C5">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57B0A" w:rsidRPr="00E118C5" w:rsidRDefault="00E57B0A" w:rsidP="00820F84">
      <w:pPr>
        <w:pStyle w:val="aa"/>
        <w:jc w:val="both"/>
        <w:rPr>
          <w:rFonts w:ascii="Times New Roman" w:hAnsi="Times New Roman" w:cs="Times New Roman"/>
        </w:rPr>
      </w:pPr>
      <w:bookmarkStart w:id="497" w:name="bookmark136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УЧЕБНОГО ПРЕДМЕТА «ФИЗИКА» В УЧЕБНОМ ПЛАНЕ</w:t>
      </w:r>
      <w:bookmarkEnd w:id="497"/>
    </w:p>
    <w:p w:rsidR="00E57B0A" w:rsidRPr="00E118C5" w:rsidRDefault="00E57B0A" w:rsidP="00820F84">
      <w:pPr>
        <w:pStyle w:val="11"/>
        <w:spacing w:line="240" w:lineRule="auto"/>
        <w:jc w:val="both"/>
        <w:rPr>
          <w:color w:val="auto"/>
        </w:rPr>
        <w:sectPr w:rsidR="00E57B0A" w:rsidRPr="00E118C5">
          <w:footerReference w:type="even" r:id="rId43"/>
          <w:footerReference w:type="default" r:id="rId44"/>
          <w:footnotePr>
            <w:numRestart w:val="eachPage"/>
          </w:footnotePr>
          <w:pgSz w:w="7824" w:h="12019"/>
          <w:pgMar w:top="629" w:right="710" w:bottom="961" w:left="715" w:header="0" w:footer="3" w:gutter="0"/>
          <w:cols w:space="720"/>
          <w:noEndnote/>
          <w:docGrid w:linePitch="360"/>
        </w:sectPr>
      </w:pPr>
      <w:r w:rsidRPr="00E118C5">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E57B0A" w:rsidRPr="00E118C5" w:rsidRDefault="00E57B0A" w:rsidP="00820F84">
      <w:pPr>
        <w:pStyle w:val="aa"/>
        <w:pBdr>
          <w:bottom w:val="single" w:sz="12" w:space="1" w:color="auto"/>
        </w:pBdr>
        <w:jc w:val="both"/>
        <w:rPr>
          <w:rFonts w:ascii="Times New Roman" w:hAnsi="Times New Roman" w:cs="Times New Roman"/>
        </w:rPr>
      </w:pPr>
      <w:bookmarkStart w:id="498" w:name="bookmark1367"/>
      <w:r w:rsidRPr="00E118C5">
        <w:rPr>
          <w:rFonts w:ascii="Times New Roman" w:hAnsi="Times New Roman" w:cs="Times New Roman"/>
        </w:rPr>
        <w:t>СОДЕРЖАНИЕ УЧЕБНОГО ПРЕДМЕТА «ФИЗИКА»</w:t>
      </w:r>
      <w:bookmarkEnd w:id="498"/>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499" w:name="bookmark1369"/>
      <w:r w:rsidRPr="00E118C5">
        <w:rPr>
          <w:rFonts w:ascii="Times New Roman" w:hAnsi="Times New Roman" w:cs="Times New Roman"/>
        </w:rPr>
        <w:t>7 класс</w:t>
      </w:r>
      <w:bookmarkEnd w:id="49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71" w:lineRule="auto"/>
        <w:jc w:val="both"/>
        <w:rPr>
          <w:color w:val="auto"/>
        </w:rPr>
      </w:pPr>
      <w:r w:rsidRPr="00E118C5">
        <w:rPr>
          <w:b/>
          <w:bCs/>
          <w:color w:val="auto"/>
        </w:rPr>
        <w:t>Раздел 1. Физика и её роль в познании окружающего мира</w:t>
      </w:r>
    </w:p>
    <w:p w:rsidR="00E57B0A" w:rsidRPr="00E118C5" w:rsidRDefault="00E57B0A" w:rsidP="00820F84">
      <w:pPr>
        <w:pStyle w:val="11"/>
        <w:spacing w:line="257" w:lineRule="auto"/>
        <w:jc w:val="both"/>
        <w:rPr>
          <w:color w:val="auto"/>
        </w:rPr>
      </w:pPr>
      <w:r w:rsidRPr="00E118C5">
        <w:rPr>
          <w:color w:val="auto"/>
        </w:rPr>
        <w:t>Физика — наука о природе. Явления природы (МС</w:t>
      </w:r>
      <w:r w:rsidRPr="00E118C5">
        <w:rPr>
          <w:color w:val="auto"/>
          <w:vertAlign w:val="superscript"/>
        </w:rPr>
        <w:t>1</w:t>
      </w:r>
      <w:r w:rsidRPr="00E118C5">
        <w:rPr>
          <w:color w:val="auto"/>
        </w:rPr>
        <w:t>). Физические явления: механические, тепловые, электрические, магнитные, световые, звуковые.</w:t>
      </w:r>
    </w:p>
    <w:p w:rsidR="00E57B0A" w:rsidRPr="00E118C5" w:rsidRDefault="00E57B0A" w:rsidP="00820F84">
      <w:pPr>
        <w:pStyle w:val="11"/>
        <w:spacing w:line="257" w:lineRule="auto"/>
        <w:jc w:val="both"/>
        <w:rPr>
          <w:color w:val="auto"/>
        </w:rPr>
      </w:pPr>
      <w:r w:rsidRPr="00E118C5">
        <w:rPr>
          <w:color w:val="auto"/>
        </w:rPr>
        <w:t>Физические величины. Измерение физических величин. Физические приборы. Погрешность измерений. Международная система единиц.</w:t>
      </w:r>
    </w:p>
    <w:p w:rsidR="00E57B0A" w:rsidRPr="00E118C5" w:rsidRDefault="00E57B0A" w:rsidP="00820F84">
      <w:pPr>
        <w:pStyle w:val="11"/>
        <w:spacing w:line="257" w:lineRule="auto"/>
        <w:jc w:val="both"/>
        <w:rPr>
          <w:color w:val="auto"/>
        </w:rPr>
      </w:pPr>
      <w:r w:rsidRPr="00E118C5">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57B0A" w:rsidRPr="00E118C5" w:rsidRDefault="00E57B0A" w:rsidP="00820F84">
      <w:pPr>
        <w:pStyle w:val="11"/>
        <w:spacing w:line="271" w:lineRule="auto"/>
        <w:jc w:val="both"/>
        <w:rPr>
          <w:color w:val="auto"/>
        </w:rPr>
      </w:pPr>
      <w:r w:rsidRPr="00E118C5">
        <w:rPr>
          <w:b/>
          <w:bCs/>
          <w:i/>
          <w:iCs/>
          <w:color w:val="auto"/>
        </w:rPr>
        <w:t>Демонстрации</w:t>
      </w:r>
    </w:p>
    <w:p w:rsidR="00E57B0A" w:rsidRPr="00E118C5" w:rsidRDefault="00E57B0A" w:rsidP="00820F84">
      <w:pPr>
        <w:pStyle w:val="11"/>
        <w:numPr>
          <w:ilvl w:val="0"/>
          <w:numId w:val="83"/>
        </w:numPr>
        <w:tabs>
          <w:tab w:val="left" w:pos="509"/>
        </w:tabs>
        <w:spacing w:line="257" w:lineRule="auto"/>
        <w:ind w:left="400" w:hanging="240"/>
        <w:jc w:val="both"/>
        <w:rPr>
          <w:color w:val="auto"/>
        </w:rPr>
      </w:pPr>
      <w:r w:rsidRPr="00E118C5">
        <w:rPr>
          <w:color w:val="auto"/>
        </w:rPr>
        <w:t>Механические, тепловые, электрические, магнитные, световые явления.</w:t>
      </w:r>
    </w:p>
    <w:p w:rsidR="00E57B0A" w:rsidRPr="00E118C5" w:rsidRDefault="00E57B0A" w:rsidP="00820F84">
      <w:pPr>
        <w:pStyle w:val="11"/>
        <w:numPr>
          <w:ilvl w:val="0"/>
          <w:numId w:val="83"/>
        </w:numPr>
        <w:tabs>
          <w:tab w:val="left" w:pos="518"/>
        </w:tabs>
        <w:spacing w:line="257" w:lineRule="auto"/>
        <w:ind w:left="400" w:hanging="240"/>
        <w:jc w:val="both"/>
        <w:rPr>
          <w:color w:val="auto"/>
        </w:rPr>
      </w:pPr>
      <w:r w:rsidRPr="00E118C5">
        <w:rPr>
          <w:color w:val="auto"/>
        </w:rPr>
        <w:t>Физические приборы и процедура прямых измерений аналоговым и цифровым прибором.</w:t>
      </w:r>
    </w:p>
    <w:p w:rsidR="00E57B0A" w:rsidRPr="00E118C5" w:rsidRDefault="00E57B0A" w:rsidP="00820F84">
      <w:pPr>
        <w:pStyle w:val="11"/>
        <w:spacing w:line="271"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84"/>
        </w:numPr>
        <w:tabs>
          <w:tab w:val="left" w:pos="509"/>
        </w:tabs>
        <w:spacing w:line="257" w:lineRule="auto"/>
        <w:ind w:left="400" w:hanging="240"/>
        <w:jc w:val="both"/>
        <w:rPr>
          <w:color w:val="auto"/>
        </w:rPr>
      </w:pPr>
      <w:r w:rsidRPr="00E118C5">
        <w:rPr>
          <w:color w:val="auto"/>
        </w:rPr>
        <w:t>Определение цены деления шкалы измерительного прибора.</w:t>
      </w:r>
    </w:p>
    <w:p w:rsidR="00E57B0A" w:rsidRPr="00E118C5" w:rsidRDefault="00E57B0A" w:rsidP="00820F84">
      <w:pPr>
        <w:pStyle w:val="11"/>
        <w:numPr>
          <w:ilvl w:val="0"/>
          <w:numId w:val="84"/>
        </w:numPr>
        <w:tabs>
          <w:tab w:val="left" w:pos="518"/>
        </w:tabs>
        <w:spacing w:line="257" w:lineRule="auto"/>
        <w:ind w:firstLine="160"/>
        <w:jc w:val="both"/>
        <w:rPr>
          <w:color w:val="auto"/>
        </w:rPr>
      </w:pPr>
      <w:r w:rsidRPr="00E118C5">
        <w:rPr>
          <w:color w:val="auto"/>
        </w:rPr>
        <w:t>Измерение расстояний.</w:t>
      </w:r>
    </w:p>
    <w:p w:rsidR="00E57B0A" w:rsidRPr="00E118C5" w:rsidRDefault="00E57B0A" w:rsidP="00820F84">
      <w:pPr>
        <w:pStyle w:val="11"/>
        <w:numPr>
          <w:ilvl w:val="0"/>
          <w:numId w:val="84"/>
        </w:numPr>
        <w:tabs>
          <w:tab w:val="left" w:pos="518"/>
        </w:tabs>
        <w:spacing w:line="257" w:lineRule="auto"/>
        <w:ind w:firstLine="160"/>
        <w:jc w:val="both"/>
        <w:rPr>
          <w:color w:val="auto"/>
        </w:rPr>
      </w:pPr>
      <w:r w:rsidRPr="00E118C5">
        <w:rPr>
          <w:color w:val="auto"/>
        </w:rPr>
        <w:t>Измерение объёма жидкости и твёрдого тела.</w:t>
      </w:r>
    </w:p>
    <w:p w:rsidR="00E57B0A" w:rsidRPr="00E118C5" w:rsidRDefault="00E57B0A" w:rsidP="00820F84">
      <w:pPr>
        <w:pStyle w:val="11"/>
        <w:numPr>
          <w:ilvl w:val="0"/>
          <w:numId w:val="84"/>
        </w:numPr>
        <w:tabs>
          <w:tab w:val="left" w:pos="518"/>
        </w:tabs>
        <w:spacing w:line="257" w:lineRule="auto"/>
        <w:ind w:firstLine="160"/>
        <w:jc w:val="both"/>
        <w:rPr>
          <w:color w:val="auto"/>
        </w:rPr>
      </w:pPr>
      <w:r w:rsidRPr="00E118C5">
        <w:rPr>
          <w:color w:val="auto"/>
        </w:rPr>
        <w:t>Определение размеров малых тел.</w:t>
      </w:r>
    </w:p>
    <w:p w:rsidR="00E57B0A" w:rsidRPr="00E118C5" w:rsidRDefault="00E57B0A" w:rsidP="00820F84">
      <w:pPr>
        <w:pStyle w:val="11"/>
        <w:numPr>
          <w:ilvl w:val="0"/>
          <w:numId w:val="84"/>
        </w:numPr>
        <w:tabs>
          <w:tab w:val="left" w:pos="514"/>
        </w:tabs>
        <w:spacing w:line="257" w:lineRule="auto"/>
        <w:ind w:left="400" w:hanging="240"/>
        <w:jc w:val="both"/>
        <w:rPr>
          <w:color w:val="auto"/>
        </w:rPr>
      </w:pPr>
      <w:r w:rsidRPr="00E118C5">
        <w:rPr>
          <w:color w:val="auto"/>
        </w:rPr>
        <w:t>Измерение температуры при помощи жидкостного термометра и датчика температуры.</w:t>
      </w:r>
    </w:p>
    <w:p w:rsidR="00E57B0A" w:rsidRPr="00E118C5" w:rsidRDefault="00E57B0A" w:rsidP="00820F84">
      <w:pPr>
        <w:pStyle w:val="11"/>
        <w:numPr>
          <w:ilvl w:val="0"/>
          <w:numId w:val="84"/>
        </w:numPr>
        <w:tabs>
          <w:tab w:val="left" w:pos="518"/>
        </w:tabs>
        <w:spacing w:after="100" w:line="257" w:lineRule="auto"/>
        <w:ind w:left="400" w:hanging="240"/>
        <w:jc w:val="both"/>
        <w:rPr>
          <w:color w:val="auto"/>
        </w:rPr>
      </w:pPr>
      <w:r w:rsidRPr="00E118C5">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E57B0A" w:rsidRPr="00E118C5" w:rsidRDefault="00E57B0A" w:rsidP="00820F84">
      <w:pPr>
        <w:pStyle w:val="11"/>
        <w:spacing w:line="269" w:lineRule="auto"/>
        <w:jc w:val="both"/>
        <w:rPr>
          <w:color w:val="auto"/>
        </w:rPr>
      </w:pPr>
      <w:r w:rsidRPr="00E118C5">
        <w:rPr>
          <w:b/>
          <w:bCs/>
          <w:color w:val="auto"/>
        </w:rPr>
        <w:t>Раздел 2. Первоначальные сведения о строении вещества</w:t>
      </w:r>
    </w:p>
    <w:p w:rsidR="00E57B0A" w:rsidRPr="00E118C5" w:rsidRDefault="00E57B0A" w:rsidP="00820F84">
      <w:pPr>
        <w:pStyle w:val="11"/>
        <w:spacing w:line="257" w:lineRule="auto"/>
        <w:jc w:val="both"/>
        <w:rPr>
          <w:color w:val="auto"/>
        </w:rPr>
      </w:pPr>
      <w:r w:rsidRPr="00E118C5">
        <w:rPr>
          <w:color w:val="auto"/>
        </w:rPr>
        <w:t>Строение вещества: атомы и молекулы, их размеры. Опыты, доказывающие дискретное строение вещества.</w:t>
      </w:r>
    </w:p>
    <w:p w:rsidR="00E57B0A" w:rsidRPr="00E118C5" w:rsidRDefault="00E57B0A" w:rsidP="00820F84">
      <w:pPr>
        <w:pStyle w:val="11"/>
        <w:jc w:val="both"/>
        <w:rPr>
          <w:color w:val="auto"/>
        </w:rPr>
      </w:pPr>
      <w:r w:rsidRPr="00E118C5">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57B0A" w:rsidRPr="00E118C5" w:rsidRDefault="00E57B0A" w:rsidP="00820F84">
      <w:pPr>
        <w:pStyle w:val="11"/>
        <w:jc w:val="both"/>
        <w:rPr>
          <w:color w:val="auto"/>
        </w:rPr>
      </w:pPr>
      <w:r w:rsidRPr="00E118C5">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E57B0A" w:rsidRPr="00E118C5" w:rsidRDefault="00E57B0A" w:rsidP="00820F84">
      <w:pPr>
        <w:pStyle w:val="11"/>
        <w:spacing w:line="269" w:lineRule="auto"/>
        <w:jc w:val="both"/>
        <w:rPr>
          <w:color w:val="auto"/>
        </w:rPr>
      </w:pPr>
      <w:r w:rsidRPr="00E118C5">
        <w:rPr>
          <w:b/>
          <w:bCs/>
          <w:i/>
          <w:iCs/>
          <w:color w:val="auto"/>
        </w:rPr>
        <w:t>Демонстрации</w:t>
      </w:r>
    </w:p>
    <w:p w:rsidR="00E57B0A" w:rsidRPr="00E118C5" w:rsidRDefault="00E57B0A" w:rsidP="00820F84">
      <w:pPr>
        <w:pStyle w:val="11"/>
        <w:numPr>
          <w:ilvl w:val="0"/>
          <w:numId w:val="85"/>
        </w:numPr>
        <w:tabs>
          <w:tab w:val="left" w:pos="493"/>
        </w:tabs>
        <w:ind w:firstLine="160"/>
        <w:jc w:val="both"/>
        <w:rPr>
          <w:color w:val="auto"/>
        </w:rPr>
      </w:pPr>
      <w:r w:rsidRPr="00E118C5">
        <w:rPr>
          <w:color w:val="auto"/>
        </w:rPr>
        <w:t>Наблюдение броуновского движения.</w:t>
      </w:r>
    </w:p>
    <w:p w:rsidR="00E57B0A" w:rsidRPr="00E118C5" w:rsidRDefault="00E57B0A" w:rsidP="00820F84">
      <w:pPr>
        <w:pStyle w:val="11"/>
        <w:numPr>
          <w:ilvl w:val="0"/>
          <w:numId w:val="85"/>
        </w:numPr>
        <w:tabs>
          <w:tab w:val="left" w:pos="503"/>
        </w:tabs>
        <w:ind w:firstLine="160"/>
        <w:jc w:val="both"/>
        <w:rPr>
          <w:color w:val="auto"/>
        </w:rPr>
      </w:pPr>
      <w:r w:rsidRPr="00E118C5">
        <w:rPr>
          <w:color w:val="auto"/>
        </w:rPr>
        <w:t>Наблюдение диффузии.</w:t>
      </w:r>
    </w:p>
    <w:p w:rsidR="00E57B0A" w:rsidRPr="00E118C5" w:rsidRDefault="00E57B0A" w:rsidP="00820F84">
      <w:pPr>
        <w:pStyle w:val="11"/>
        <w:numPr>
          <w:ilvl w:val="0"/>
          <w:numId w:val="85"/>
        </w:numPr>
        <w:tabs>
          <w:tab w:val="left" w:pos="503"/>
        </w:tabs>
        <w:ind w:left="400" w:hanging="240"/>
        <w:jc w:val="both"/>
        <w:rPr>
          <w:color w:val="auto"/>
        </w:rPr>
      </w:pPr>
      <w:r w:rsidRPr="00E118C5">
        <w:rPr>
          <w:color w:val="auto"/>
        </w:rPr>
        <w:t>Наблюдение явлений, объясняющихся притяжением или отталкиванием частиц вещества.</w:t>
      </w:r>
    </w:p>
    <w:p w:rsidR="00E57B0A" w:rsidRPr="00E118C5" w:rsidRDefault="00E57B0A" w:rsidP="00820F84">
      <w:pPr>
        <w:pStyle w:val="11"/>
        <w:spacing w:line="269"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86"/>
        </w:numPr>
        <w:tabs>
          <w:tab w:val="left" w:pos="493"/>
        </w:tabs>
        <w:ind w:left="400" w:hanging="240"/>
        <w:jc w:val="both"/>
        <w:rPr>
          <w:color w:val="auto"/>
        </w:rPr>
      </w:pPr>
      <w:r w:rsidRPr="00E118C5">
        <w:rPr>
          <w:color w:val="auto"/>
        </w:rPr>
        <w:t>Оценка диаметра атома методом рядов (с использованием фотографий).</w:t>
      </w:r>
    </w:p>
    <w:p w:rsidR="00E57B0A" w:rsidRPr="00E118C5" w:rsidRDefault="00E57B0A" w:rsidP="00820F84">
      <w:pPr>
        <w:pStyle w:val="11"/>
        <w:numPr>
          <w:ilvl w:val="0"/>
          <w:numId w:val="86"/>
        </w:numPr>
        <w:tabs>
          <w:tab w:val="left" w:pos="503"/>
        </w:tabs>
        <w:ind w:firstLine="160"/>
        <w:jc w:val="both"/>
        <w:rPr>
          <w:color w:val="auto"/>
        </w:rPr>
      </w:pPr>
      <w:r w:rsidRPr="00E118C5">
        <w:rPr>
          <w:color w:val="auto"/>
        </w:rPr>
        <w:t>Опыты по наблюдению теплового расширения газов.</w:t>
      </w:r>
    </w:p>
    <w:p w:rsidR="00E57B0A" w:rsidRPr="00E118C5" w:rsidRDefault="00E57B0A" w:rsidP="00820F84">
      <w:pPr>
        <w:pStyle w:val="11"/>
        <w:numPr>
          <w:ilvl w:val="0"/>
          <w:numId w:val="86"/>
        </w:numPr>
        <w:tabs>
          <w:tab w:val="left" w:pos="503"/>
        </w:tabs>
        <w:spacing w:after="120"/>
        <w:ind w:left="400" w:hanging="240"/>
        <w:jc w:val="both"/>
        <w:rPr>
          <w:color w:val="auto"/>
        </w:rPr>
      </w:pPr>
      <w:r w:rsidRPr="00E118C5">
        <w:rPr>
          <w:color w:val="auto"/>
        </w:rPr>
        <w:t>Опыты по обнаружению действия сил молекулярного притяжения.</w:t>
      </w:r>
    </w:p>
    <w:p w:rsidR="00E57B0A" w:rsidRPr="00E118C5" w:rsidRDefault="00E57B0A" w:rsidP="00820F84">
      <w:pPr>
        <w:pStyle w:val="11"/>
        <w:spacing w:line="269" w:lineRule="auto"/>
        <w:jc w:val="both"/>
        <w:rPr>
          <w:color w:val="auto"/>
        </w:rPr>
      </w:pPr>
      <w:r w:rsidRPr="00E118C5">
        <w:rPr>
          <w:b/>
          <w:bCs/>
          <w:color w:val="auto"/>
        </w:rPr>
        <w:t>Раздел 3. Движение и взаимодействие тел</w:t>
      </w:r>
    </w:p>
    <w:p w:rsidR="00E57B0A" w:rsidRPr="00E118C5" w:rsidRDefault="00E57B0A" w:rsidP="00820F84">
      <w:pPr>
        <w:pStyle w:val="11"/>
        <w:spacing w:line="257" w:lineRule="auto"/>
        <w:jc w:val="both"/>
        <w:rPr>
          <w:color w:val="auto"/>
        </w:rPr>
      </w:pPr>
      <w:r w:rsidRPr="00E118C5">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E57B0A" w:rsidRPr="00E118C5" w:rsidRDefault="00E57B0A" w:rsidP="00820F84">
      <w:pPr>
        <w:pStyle w:val="11"/>
        <w:spacing w:line="257" w:lineRule="auto"/>
        <w:jc w:val="both"/>
        <w:rPr>
          <w:color w:val="auto"/>
        </w:rPr>
      </w:pPr>
      <w:r w:rsidRPr="00E118C5">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57B0A" w:rsidRPr="00E118C5" w:rsidRDefault="00E57B0A" w:rsidP="00820F84">
      <w:pPr>
        <w:pStyle w:val="11"/>
        <w:spacing w:line="257" w:lineRule="auto"/>
        <w:jc w:val="both"/>
        <w:rPr>
          <w:color w:val="auto"/>
        </w:rPr>
      </w:pPr>
      <w:r w:rsidRPr="00E118C5">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E57B0A" w:rsidRPr="00E118C5" w:rsidRDefault="00E57B0A" w:rsidP="00820F84">
      <w:pPr>
        <w:pStyle w:val="11"/>
        <w:spacing w:line="269" w:lineRule="auto"/>
        <w:jc w:val="both"/>
        <w:rPr>
          <w:color w:val="auto"/>
        </w:rPr>
      </w:pPr>
      <w:r w:rsidRPr="00E118C5">
        <w:rPr>
          <w:b/>
          <w:bCs/>
          <w:i/>
          <w:iCs/>
          <w:color w:val="auto"/>
        </w:rPr>
        <w:t>Демонстрации</w:t>
      </w:r>
    </w:p>
    <w:p w:rsidR="00E57B0A" w:rsidRPr="00E118C5" w:rsidRDefault="00E57B0A" w:rsidP="00820F84">
      <w:pPr>
        <w:pStyle w:val="11"/>
        <w:numPr>
          <w:ilvl w:val="0"/>
          <w:numId w:val="87"/>
        </w:numPr>
        <w:tabs>
          <w:tab w:val="left" w:pos="493"/>
        </w:tabs>
        <w:spacing w:line="257" w:lineRule="auto"/>
        <w:ind w:firstLine="160"/>
        <w:jc w:val="both"/>
        <w:rPr>
          <w:color w:val="auto"/>
        </w:rPr>
      </w:pPr>
      <w:r w:rsidRPr="00E118C5">
        <w:rPr>
          <w:color w:val="auto"/>
        </w:rPr>
        <w:t>Наблюдение механического движения тела.</w:t>
      </w:r>
    </w:p>
    <w:p w:rsidR="00E57B0A" w:rsidRPr="00E118C5" w:rsidRDefault="00E57B0A" w:rsidP="00820F84">
      <w:pPr>
        <w:pStyle w:val="11"/>
        <w:numPr>
          <w:ilvl w:val="0"/>
          <w:numId w:val="87"/>
        </w:numPr>
        <w:tabs>
          <w:tab w:val="left" w:pos="503"/>
        </w:tabs>
        <w:spacing w:line="257" w:lineRule="auto"/>
        <w:ind w:firstLine="160"/>
        <w:jc w:val="both"/>
        <w:rPr>
          <w:color w:val="auto"/>
        </w:rPr>
      </w:pPr>
      <w:r w:rsidRPr="00E118C5">
        <w:rPr>
          <w:color w:val="auto"/>
        </w:rPr>
        <w:t>Измерение скорости прямолинейного движения.</w:t>
      </w:r>
    </w:p>
    <w:p w:rsidR="00E57B0A" w:rsidRPr="00E118C5" w:rsidRDefault="00E57B0A" w:rsidP="00820F84">
      <w:pPr>
        <w:pStyle w:val="11"/>
        <w:numPr>
          <w:ilvl w:val="0"/>
          <w:numId w:val="87"/>
        </w:numPr>
        <w:tabs>
          <w:tab w:val="left" w:pos="503"/>
        </w:tabs>
        <w:spacing w:line="257" w:lineRule="auto"/>
        <w:ind w:firstLine="160"/>
        <w:jc w:val="both"/>
        <w:rPr>
          <w:color w:val="auto"/>
        </w:rPr>
      </w:pPr>
      <w:r w:rsidRPr="00E118C5">
        <w:rPr>
          <w:color w:val="auto"/>
        </w:rPr>
        <w:t>Наблюдение явления инерции.</w:t>
      </w:r>
    </w:p>
    <w:p w:rsidR="00E57B0A" w:rsidRPr="00E118C5" w:rsidRDefault="00E57B0A" w:rsidP="00820F84">
      <w:pPr>
        <w:pStyle w:val="11"/>
        <w:numPr>
          <w:ilvl w:val="0"/>
          <w:numId w:val="87"/>
        </w:numPr>
        <w:tabs>
          <w:tab w:val="left" w:pos="508"/>
        </w:tabs>
        <w:spacing w:line="257" w:lineRule="auto"/>
        <w:ind w:firstLine="160"/>
        <w:jc w:val="both"/>
        <w:rPr>
          <w:color w:val="auto"/>
        </w:rPr>
      </w:pPr>
      <w:r w:rsidRPr="00E118C5">
        <w:rPr>
          <w:color w:val="auto"/>
        </w:rPr>
        <w:t>Наблюдение изменения скорости при взаимодействии тел.</w:t>
      </w:r>
    </w:p>
    <w:p w:rsidR="00E57B0A" w:rsidRPr="00E118C5" w:rsidRDefault="00E57B0A" w:rsidP="00820F84">
      <w:pPr>
        <w:pStyle w:val="11"/>
        <w:numPr>
          <w:ilvl w:val="0"/>
          <w:numId w:val="87"/>
        </w:numPr>
        <w:tabs>
          <w:tab w:val="left" w:pos="498"/>
        </w:tabs>
        <w:spacing w:line="257" w:lineRule="auto"/>
        <w:ind w:firstLine="160"/>
        <w:jc w:val="both"/>
        <w:rPr>
          <w:color w:val="auto"/>
        </w:rPr>
      </w:pPr>
      <w:r w:rsidRPr="00E118C5">
        <w:rPr>
          <w:color w:val="auto"/>
        </w:rPr>
        <w:t>Сравнение масс по взаимодействию тел.</w:t>
      </w:r>
    </w:p>
    <w:p w:rsidR="00E57B0A" w:rsidRPr="00E118C5" w:rsidRDefault="00E57B0A" w:rsidP="00820F84">
      <w:pPr>
        <w:pStyle w:val="11"/>
        <w:numPr>
          <w:ilvl w:val="0"/>
          <w:numId w:val="87"/>
        </w:numPr>
        <w:tabs>
          <w:tab w:val="left" w:pos="503"/>
        </w:tabs>
        <w:spacing w:line="257" w:lineRule="auto"/>
        <w:ind w:firstLine="160"/>
        <w:jc w:val="both"/>
        <w:rPr>
          <w:color w:val="auto"/>
        </w:rPr>
      </w:pPr>
      <w:r w:rsidRPr="00E118C5">
        <w:rPr>
          <w:color w:val="auto"/>
        </w:rPr>
        <w:t>Сложение сил, направленных по одной прямой.</w:t>
      </w:r>
    </w:p>
    <w:p w:rsidR="00E57B0A" w:rsidRPr="00E118C5" w:rsidRDefault="00E57B0A" w:rsidP="00820F84">
      <w:pPr>
        <w:pStyle w:val="70"/>
        <w:spacing w:line="269" w:lineRule="auto"/>
        <w:ind w:firstLine="240"/>
        <w:jc w:val="both"/>
        <w:rPr>
          <w:color w:val="auto"/>
          <w:sz w:val="20"/>
          <w:szCs w:val="20"/>
        </w:rPr>
      </w:pPr>
      <w:r w:rsidRPr="00E118C5">
        <w:rPr>
          <w:b/>
          <w:bCs/>
          <w:i/>
          <w:iCs/>
          <w:color w:val="auto"/>
          <w:sz w:val="20"/>
          <w:szCs w:val="20"/>
        </w:rPr>
        <w:t>Лабораторные работы и опыты</w:t>
      </w:r>
    </w:p>
    <w:p w:rsidR="00E57B0A" w:rsidRPr="00E118C5" w:rsidRDefault="00E57B0A" w:rsidP="00820F84">
      <w:pPr>
        <w:pStyle w:val="11"/>
        <w:numPr>
          <w:ilvl w:val="0"/>
          <w:numId w:val="88"/>
        </w:numPr>
        <w:tabs>
          <w:tab w:val="left" w:pos="493"/>
        </w:tabs>
        <w:spacing w:line="257" w:lineRule="auto"/>
        <w:ind w:left="400" w:hanging="240"/>
        <w:jc w:val="both"/>
        <w:rPr>
          <w:color w:val="auto"/>
        </w:rPr>
      </w:pPr>
      <w:r w:rsidRPr="00E118C5">
        <w:rPr>
          <w:color w:val="auto"/>
        </w:rPr>
        <w:t>Определение скорости равномерного движения (шарика в жидкости, модели электрического автомобиля и т. п.).</w:t>
      </w:r>
    </w:p>
    <w:p w:rsidR="00E57B0A" w:rsidRPr="00E118C5" w:rsidRDefault="00E57B0A" w:rsidP="00820F84">
      <w:pPr>
        <w:pStyle w:val="11"/>
        <w:numPr>
          <w:ilvl w:val="0"/>
          <w:numId w:val="88"/>
        </w:numPr>
        <w:tabs>
          <w:tab w:val="left" w:pos="503"/>
        </w:tabs>
        <w:spacing w:line="257" w:lineRule="auto"/>
        <w:ind w:left="400" w:hanging="240"/>
        <w:jc w:val="both"/>
        <w:rPr>
          <w:color w:val="auto"/>
        </w:rPr>
      </w:pPr>
      <w:r w:rsidRPr="00E118C5">
        <w:rPr>
          <w:color w:val="auto"/>
        </w:rPr>
        <w:t>Определение средней скорости скольжения бруска или шарика по наклонной плоскости.</w:t>
      </w:r>
    </w:p>
    <w:p w:rsidR="00E57B0A" w:rsidRPr="00E118C5" w:rsidRDefault="00E57B0A" w:rsidP="00820F84">
      <w:pPr>
        <w:pStyle w:val="11"/>
        <w:numPr>
          <w:ilvl w:val="0"/>
          <w:numId w:val="88"/>
        </w:numPr>
        <w:tabs>
          <w:tab w:val="left" w:pos="503"/>
        </w:tabs>
        <w:spacing w:line="257" w:lineRule="auto"/>
        <w:ind w:firstLine="160"/>
        <w:jc w:val="both"/>
        <w:rPr>
          <w:color w:val="auto"/>
        </w:rPr>
      </w:pPr>
      <w:r w:rsidRPr="00E118C5">
        <w:rPr>
          <w:color w:val="auto"/>
        </w:rPr>
        <w:t>Определение плотности твёрдого тела.</w:t>
      </w:r>
    </w:p>
    <w:p w:rsidR="00E57B0A" w:rsidRPr="00E118C5" w:rsidRDefault="00E57B0A" w:rsidP="00820F84">
      <w:pPr>
        <w:pStyle w:val="11"/>
        <w:numPr>
          <w:ilvl w:val="0"/>
          <w:numId w:val="88"/>
        </w:numPr>
        <w:tabs>
          <w:tab w:val="left" w:pos="508"/>
        </w:tabs>
        <w:spacing w:line="257" w:lineRule="auto"/>
        <w:ind w:left="400" w:hanging="240"/>
        <w:jc w:val="both"/>
        <w:rPr>
          <w:color w:val="auto"/>
        </w:rPr>
      </w:pPr>
      <w:r w:rsidRPr="00E118C5">
        <w:rPr>
          <w:color w:val="auto"/>
        </w:rPr>
        <w:t>Опыты, демонстрирующие зависимость растяжения (деформации) пружины от приложенной силы.</w:t>
      </w:r>
    </w:p>
    <w:p w:rsidR="00E57B0A" w:rsidRPr="00E118C5" w:rsidRDefault="00E57B0A" w:rsidP="00820F84">
      <w:pPr>
        <w:pStyle w:val="11"/>
        <w:numPr>
          <w:ilvl w:val="0"/>
          <w:numId w:val="88"/>
        </w:numPr>
        <w:tabs>
          <w:tab w:val="left" w:pos="498"/>
        </w:tabs>
        <w:spacing w:after="160" w:line="257" w:lineRule="auto"/>
        <w:ind w:left="400" w:hanging="240"/>
        <w:jc w:val="both"/>
        <w:rPr>
          <w:color w:val="auto"/>
        </w:rPr>
      </w:pPr>
      <w:r w:rsidRPr="00E118C5">
        <w:rPr>
          <w:color w:val="auto"/>
        </w:rPr>
        <w:t>Опыты, демонстрирующие зависимость силы трения скольжения от силы давления и характера соприкасающихся поверхностей.</w:t>
      </w:r>
    </w:p>
    <w:p w:rsidR="00E57B0A" w:rsidRPr="00E118C5" w:rsidRDefault="00E57B0A" w:rsidP="00820F84">
      <w:pPr>
        <w:pStyle w:val="11"/>
        <w:spacing w:line="269" w:lineRule="auto"/>
        <w:jc w:val="both"/>
        <w:rPr>
          <w:color w:val="auto"/>
        </w:rPr>
      </w:pPr>
      <w:r w:rsidRPr="00E118C5">
        <w:rPr>
          <w:b/>
          <w:bCs/>
          <w:color w:val="auto"/>
        </w:rPr>
        <w:t>Раздел 4. Давление твёрдых тел, жидкостей и газов</w:t>
      </w:r>
    </w:p>
    <w:p w:rsidR="00E57B0A" w:rsidRPr="00E118C5" w:rsidRDefault="00E57B0A" w:rsidP="00820F84">
      <w:pPr>
        <w:pStyle w:val="11"/>
        <w:spacing w:line="257" w:lineRule="auto"/>
        <w:jc w:val="both"/>
        <w:rPr>
          <w:color w:val="auto"/>
        </w:rPr>
      </w:pPr>
      <w:r w:rsidRPr="00E118C5">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57B0A" w:rsidRPr="00E118C5" w:rsidRDefault="00E57B0A" w:rsidP="00820F84">
      <w:pPr>
        <w:pStyle w:val="11"/>
        <w:spacing w:line="257" w:lineRule="auto"/>
        <w:jc w:val="both"/>
        <w:rPr>
          <w:color w:val="auto"/>
        </w:rPr>
      </w:pPr>
      <w:r w:rsidRPr="00E118C5">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57B0A" w:rsidRPr="00E118C5" w:rsidRDefault="00E57B0A" w:rsidP="00820F84">
      <w:pPr>
        <w:pStyle w:val="11"/>
        <w:spacing w:line="257" w:lineRule="auto"/>
        <w:jc w:val="both"/>
        <w:rPr>
          <w:color w:val="auto"/>
        </w:rPr>
      </w:pPr>
      <w:r w:rsidRPr="00E118C5">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E57B0A" w:rsidRPr="00E118C5" w:rsidRDefault="00E57B0A" w:rsidP="00820F84">
      <w:pPr>
        <w:pStyle w:val="11"/>
        <w:spacing w:line="269" w:lineRule="auto"/>
        <w:jc w:val="both"/>
        <w:rPr>
          <w:color w:val="auto"/>
        </w:rPr>
      </w:pPr>
      <w:r w:rsidRPr="00E118C5">
        <w:rPr>
          <w:b/>
          <w:bCs/>
          <w:i/>
          <w:iCs/>
          <w:color w:val="auto"/>
        </w:rPr>
        <w:t>Демонстрации</w:t>
      </w:r>
    </w:p>
    <w:p w:rsidR="00E57B0A" w:rsidRPr="00E118C5" w:rsidRDefault="00E57B0A" w:rsidP="00820F84">
      <w:pPr>
        <w:pStyle w:val="11"/>
        <w:numPr>
          <w:ilvl w:val="0"/>
          <w:numId w:val="89"/>
        </w:numPr>
        <w:tabs>
          <w:tab w:val="left" w:pos="493"/>
        </w:tabs>
        <w:spacing w:line="257" w:lineRule="auto"/>
        <w:ind w:firstLine="160"/>
        <w:jc w:val="both"/>
        <w:rPr>
          <w:color w:val="auto"/>
        </w:rPr>
      </w:pPr>
      <w:r w:rsidRPr="00E118C5">
        <w:rPr>
          <w:color w:val="auto"/>
        </w:rPr>
        <w:t>Зависимость давления газа от температуры.</w:t>
      </w:r>
    </w:p>
    <w:p w:rsidR="00E57B0A" w:rsidRPr="00E118C5" w:rsidRDefault="00E57B0A" w:rsidP="00820F84">
      <w:pPr>
        <w:pStyle w:val="11"/>
        <w:numPr>
          <w:ilvl w:val="0"/>
          <w:numId w:val="89"/>
        </w:numPr>
        <w:tabs>
          <w:tab w:val="left" w:pos="503"/>
        </w:tabs>
        <w:spacing w:line="257" w:lineRule="auto"/>
        <w:ind w:firstLine="160"/>
        <w:jc w:val="both"/>
        <w:rPr>
          <w:color w:val="auto"/>
        </w:rPr>
      </w:pPr>
      <w:r w:rsidRPr="00E118C5">
        <w:rPr>
          <w:color w:val="auto"/>
        </w:rPr>
        <w:t>Передача давления жидкостью и газом.</w:t>
      </w:r>
    </w:p>
    <w:p w:rsidR="00E57B0A" w:rsidRPr="00E118C5" w:rsidRDefault="00E57B0A" w:rsidP="00820F84">
      <w:pPr>
        <w:pStyle w:val="11"/>
        <w:numPr>
          <w:ilvl w:val="0"/>
          <w:numId w:val="89"/>
        </w:numPr>
        <w:tabs>
          <w:tab w:val="left" w:pos="503"/>
        </w:tabs>
        <w:spacing w:line="257" w:lineRule="auto"/>
        <w:ind w:firstLine="160"/>
        <w:jc w:val="both"/>
        <w:rPr>
          <w:color w:val="auto"/>
        </w:rPr>
      </w:pPr>
      <w:r w:rsidRPr="00E118C5">
        <w:rPr>
          <w:color w:val="auto"/>
        </w:rPr>
        <w:t>Сообщающиеся сосуды.</w:t>
      </w:r>
    </w:p>
    <w:p w:rsidR="00E57B0A" w:rsidRPr="00E118C5" w:rsidRDefault="00E57B0A" w:rsidP="00820F84">
      <w:pPr>
        <w:pStyle w:val="11"/>
        <w:numPr>
          <w:ilvl w:val="0"/>
          <w:numId w:val="89"/>
        </w:numPr>
        <w:tabs>
          <w:tab w:val="left" w:pos="508"/>
        </w:tabs>
        <w:spacing w:line="257" w:lineRule="auto"/>
        <w:ind w:firstLine="160"/>
        <w:jc w:val="both"/>
        <w:rPr>
          <w:color w:val="auto"/>
        </w:rPr>
      </w:pPr>
      <w:r w:rsidRPr="00E118C5">
        <w:rPr>
          <w:color w:val="auto"/>
        </w:rPr>
        <w:t>Гидравлический пресс.</w:t>
      </w:r>
    </w:p>
    <w:p w:rsidR="00E57B0A" w:rsidRPr="00E118C5" w:rsidRDefault="00E57B0A" w:rsidP="00820F84">
      <w:pPr>
        <w:pStyle w:val="11"/>
        <w:numPr>
          <w:ilvl w:val="0"/>
          <w:numId w:val="89"/>
        </w:numPr>
        <w:tabs>
          <w:tab w:val="left" w:pos="498"/>
        </w:tabs>
        <w:spacing w:line="257" w:lineRule="auto"/>
        <w:ind w:firstLine="160"/>
        <w:jc w:val="both"/>
        <w:rPr>
          <w:color w:val="auto"/>
        </w:rPr>
      </w:pPr>
      <w:r w:rsidRPr="00E118C5">
        <w:rPr>
          <w:color w:val="auto"/>
        </w:rPr>
        <w:t>Проявление действия атмосферного давления.</w:t>
      </w:r>
    </w:p>
    <w:p w:rsidR="00E57B0A" w:rsidRPr="00E118C5" w:rsidRDefault="00E57B0A" w:rsidP="00820F84">
      <w:pPr>
        <w:pStyle w:val="11"/>
        <w:numPr>
          <w:ilvl w:val="0"/>
          <w:numId w:val="89"/>
        </w:numPr>
        <w:tabs>
          <w:tab w:val="left" w:pos="503"/>
        </w:tabs>
        <w:spacing w:line="257" w:lineRule="auto"/>
        <w:ind w:left="400" w:hanging="240"/>
        <w:jc w:val="both"/>
        <w:rPr>
          <w:color w:val="auto"/>
        </w:rPr>
      </w:pPr>
      <w:r w:rsidRPr="00E118C5">
        <w:rPr>
          <w:color w:val="auto"/>
        </w:rPr>
        <w:t>Зависимость выталкивающей силы от объёма погружённой части тела и плотности жидкости.</w:t>
      </w:r>
    </w:p>
    <w:p w:rsidR="00E57B0A" w:rsidRPr="00E118C5" w:rsidRDefault="00E57B0A" w:rsidP="00820F84">
      <w:pPr>
        <w:pStyle w:val="11"/>
        <w:numPr>
          <w:ilvl w:val="0"/>
          <w:numId w:val="89"/>
        </w:numPr>
        <w:tabs>
          <w:tab w:val="left" w:pos="493"/>
        </w:tabs>
        <w:spacing w:line="257" w:lineRule="auto"/>
        <w:ind w:left="400" w:hanging="240"/>
        <w:jc w:val="both"/>
        <w:rPr>
          <w:color w:val="auto"/>
        </w:rPr>
      </w:pPr>
      <w:r w:rsidRPr="00E118C5">
        <w:rPr>
          <w:color w:val="auto"/>
        </w:rPr>
        <w:t>Равенство выталкивающей силы весу вытесненной жидкости.</w:t>
      </w:r>
    </w:p>
    <w:p w:rsidR="00E57B0A" w:rsidRPr="00E118C5" w:rsidRDefault="00E57B0A" w:rsidP="00820F84">
      <w:pPr>
        <w:pStyle w:val="11"/>
        <w:numPr>
          <w:ilvl w:val="0"/>
          <w:numId w:val="89"/>
        </w:numPr>
        <w:tabs>
          <w:tab w:val="left" w:pos="503"/>
        </w:tabs>
        <w:spacing w:line="257" w:lineRule="auto"/>
        <w:ind w:left="400" w:hanging="240"/>
        <w:jc w:val="both"/>
        <w:rPr>
          <w:color w:val="auto"/>
        </w:rPr>
      </w:pPr>
      <w:r w:rsidRPr="00E118C5">
        <w:rPr>
          <w:color w:val="auto"/>
        </w:rPr>
        <w:t>Условие плавания тел: плавание или погружение тел в зависимости от соотношения плотностей тела и жидкости.</w:t>
      </w:r>
    </w:p>
    <w:p w:rsidR="00E57B0A" w:rsidRPr="00E118C5" w:rsidRDefault="00E57B0A" w:rsidP="00820F84">
      <w:pPr>
        <w:pStyle w:val="11"/>
        <w:spacing w:line="269"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90"/>
        </w:numPr>
        <w:tabs>
          <w:tab w:val="left" w:pos="493"/>
        </w:tabs>
        <w:spacing w:after="80" w:line="257" w:lineRule="auto"/>
        <w:ind w:left="400" w:hanging="240"/>
        <w:jc w:val="both"/>
        <w:rPr>
          <w:color w:val="auto"/>
        </w:rPr>
      </w:pPr>
      <w:r w:rsidRPr="00E118C5">
        <w:rPr>
          <w:color w:val="auto"/>
        </w:rPr>
        <w:t>Исследование зависимости веса тела в воде от объёма погружённой в жидкость части тела.</w:t>
      </w:r>
    </w:p>
    <w:p w:rsidR="00E57B0A" w:rsidRPr="00E118C5" w:rsidRDefault="00E57B0A" w:rsidP="00820F84">
      <w:pPr>
        <w:pStyle w:val="11"/>
        <w:numPr>
          <w:ilvl w:val="0"/>
          <w:numId w:val="90"/>
        </w:numPr>
        <w:tabs>
          <w:tab w:val="left" w:pos="505"/>
        </w:tabs>
        <w:spacing w:line="262" w:lineRule="auto"/>
        <w:ind w:left="400" w:hanging="240"/>
        <w:jc w:val="both"/>
        <w:rPr>
          <w:color w:val="auto"/>
        </w:rPr>
      </w:pPr>
      <w:r w:rsidRPr="00E118C5">
        <w:rPr>
          <w:color w:val="auto"/>
        </w:rPr>
        <w:t>Определение выталкивающей силы, действующей на тело, погружённое в жидкость.</w:t>
      </w:r>
    </w:p>
    <w:p w:rsidR="00E57B0A" w:rsidRPr="00E118C5" w:rsidRDefault="00E57B0A" w:rsidP="00820F84">
      <w:pPr>
        <w:pStyle w:val="11"/>
        <w:numPr>
          <w:ilvl w:val="0"/>
          <w:numId w:val="90"/>
        </w:numPr>
        <w:tabs>
          <w:tab w:val="left" w:pos="505"/>
        </w:tabs>
        <w:spacing w:line="262" w:lineRule="auto"/>
        <w:ind w:left="400" w:hanging="240"/>
        <w:jc w:val="both"/>
        <w:rPr>
          <w:color w:val="auto"/>
        </w:rPr>
      </w:pPr>
      <w:r w:rsidRPr="00E118C5">
        <w:rPr>
          <w:color w:val="auto"/>
        </w:rPr>
        <w:t>Проверка независимости выталкивающей силы, действующей на тело в жидкости, от массы тела.</w:t>
      </w:r>
    </w:p>
    <w:p w:rsidR="00E57B0A" w:rsidRPr="00E118C5" w:rsidRDefault="00E57B0A" w:rsidP="00820F84">
      <w:pPr>
        <w:pStyle w:val="11"/>
        <w:numPr>
          <w:ilvl w:val="0"/>
          <w:numId w:val="90"/>
        </w:numPr>
        <w:tabs>
          <w:tab w:val="left" w:pos="510"/>
        </w:tabs>
        <w:spacing w:line="262" w:lineRule="auto"/>
        <w:ind w:left="400" w:hanging="240"/>
        <w:jc w:val="both"/>
        <w:rPr>
          <w:color w:val="auto"/>
        </w:rPr>
      </w:pPr>
      <w:r w:rsidRPr="00E118C5">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57B0A" w:rsidRPr="00E118C5" w:rsidRDefault="00E57B0A" w:rsidP="00820F84">
      <w:pPr>
        <w:pStyle w:val="11"/>
        <w:numPr>
          <w:ilvl w:val="0"/>
          <w:numId w:val="90"/>
        </w:numPr>
        <w:tabs>
          <w:tab w:val="left" w:pos="500"/>
        </w:tabs>
        <w:spacing w:after="160" w:line="262" w:lineRule="auto"/>
        <w:ind w:left="400" w:hanging="240"/>
        <w:jc w:val="both"/>
        <w:rPr>
          <w:color w:val="auto"/>
        </w:rPr>
      </w:pPr>
      <w:r w:rsidRPr="00E118C5">
        <w:rPr>
          <w:color w:val="auto"/>
        </w:rPr>
        <w:t>Конструирование ареометра или конструирование лодки и определение её грузоподъёмности.</w:t>
      </w:r>
    </w:p>
    <w:p w:rsidR="00E57B0A" w:rsidRPr="00E118C5" w:rsidRDefault="00E57B0A" w:rsidP="00820F84">
      <w:pPr>
        <w:pStyle w:val="11"/>
        <w:spacing w:line="276" w:lineRule="auto"/>
        <w:jc w:val="both"/>
        <w:rPr>
          <w:color w:val="auto"/>
        </w:rPr>
      </w:pPr>
      <w:r w:rsidRPr="00E118C5">
        <w:rPr>
          <w:b/>
          <w:bCs/>
          <w:color w:val="auto"/>
        </w:rPr>
        <w:t>Раздел 5. Работа и мощность. Энергия</w:t>
      </w:r>
    </w:p>
    <w:p w:rsidR="00E57B0A" w:rsidRPr="00E118C5" w:rsidRDefault="00E57B0A" w:rsidP="00820F84">
      <w:pPr>
        <w:pStyle w:val="11"/>
        <w:spacing w:line="259" w:lineRule="auto"/>
        <w:jc w:val="both"/>
        <w:rPr>
          <w:color w:val="auto"/>
        </w:rPr>
      </w:pPr>
      <w:r w:rsidRPr="00E118C5">
        <w:rPr>
          <w:color w:val="auto"/>
        </w:rPr>
        <w:t>Механическая работа. Мощность.</w:t>
      </w:r>
    </w:p>
    <w:p w:rsidR="00E57B0A" w:rsidRPr="00E118C5" w:rsidRDefault="00E57B0A" w:rsidP="00820F84">
      <w:pPr>
        <w:pStyle w:val="11"/>
        <w:spacing w:line="259" w:lineRule="auto"/>
        <w:jc w:val="both"/>
        <w:rPr>
          <w:color w:val="auto"/>
        </w:rPr>
      </w:pPr>
      <w:r w:rsidRPr="00E118C5">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E57B0A" w:rsidRPr="00E118C5" w:rsidRDefault="00E57B0A" w:rsidP="00820F84">
      <w:pPr>
        <w:pStyle w:val="11"/>
        <w:spacing w:line="259" w:lineRule="auto"/>
        <w:jc w:val="both"/>
        <w:rPr>
          <w:color w:val="auto"/>
        </w:rPr>
      </w:pPr>
      <w:r w:rsidRPr="00E118C5">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57B0A" w:rsidRPr="00E118C5" w:rsidRDefault="00E57B0A" w:rsidP="00820F84">
      <w:pPr>
        <w:pStyle w:val="11"/>
        <w:spacing w:line="276" w:lineRule="auto"/>
        <w:jc w:val="both"/>
        <w:rPr>
          <w:color w:val="auto"/>
        </w:rPr>
      </w:pPr>
      <w:r w:rsidRPr="00E118C5">
        <w:rPr>
          <w:b/>
          <w:bCs/>
          <w:i/>
          <w:iCs/>
          <w:color w:val="auto"/>
        </w:rPr>
        <w:t>Демонстрации</w:t>
      </w:r>
    </w:p>
    <w:p w:rsidR="00E57B0A" w:rsidRPr="00E118C5" w:rsidRDefault="00E57B0A" w:rsidP="00820F84">
      <w:pPr>
        <w:pStyle w:val="11"/>
        <w:spacing w:line="259" w:lineRule="auto"/>
        <w:ind w:firstLine="160"/>
        <w:jc w:val="both"/>
        <w:rPr>
          <w:color w:val="auto"/>
        </w:rPr>
      </w:pPr>
      <w:r w:rsidRPr="00E118C5">
        <w:rPr>
          <w:color w:val="auto"/>
        </w:rPr>
        <w:t>1. Примеры простых механизмов.</w:t>
      </w:r>
    </w:p>
    <w:p w:rsidR="00E57B0A" w:rsidRPr="00E118C5" w:rsidRDefault="00E57B0A" w:rsidP="00820F84">
      <w:pPr>
        <w:pStyle w:val="11"/>
        <w:spacing w:line="276"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91"/>
        </w:numPr>
        <w:tabs>
          <w:tab w:val="left" w:pos="495"/>
        </w:tabs>
        <w:spacing w:line="259" w:lineRule="auto"/>
        <w:ind w:left="400" w:hanging="240"/>
        <w:jc w:val="both"/>
        <w:rPr>
          <w:color w:val="auto"/>
        </w:rPr>
      </w:pPr>
      <w:r w:rsidRPr="00E118C5">
        <w:rPr>
          <w:color w:val="auto"/>
        </w:rPr>
        <w:t>Определение работы силы трения при равномерном движении тела по горизонтальной поверхности.</w:t>
      </w:r>
    </w:p>
    <w:p w:rsidR="00E57B0A" w:rsidRPr="00E118C5" w:rsidRDefault="00E57B0A" w:rsidP="00820F84">
      <w:pPr>
        <w:pStyle w:val="11"/>
        <w:numPr>
          <w:ilvl w:val="0"/>
          <w:numId w:val="91"/>
        </w:numPr>
        <w:tabs>
          <w:tab w:val="left" w:pos="505"/>
        </w:tabs>
        <w:spacing w:line="259" w:lineRule="auto"/>
        <w:ind w:firstLine="160"/>
        <w:jc w:val="both"/>
        <w:rPr>
          <w:color w:val="auto"/>
        </w:rPr>
      </w:pPr>
      <w:r w:rsidRPr="00E118C5">
        <w:rPr>
          <w:color w:val="auto"/>
        </w:rPr>
        <w:t>Исследование условий равновесия рычага.</w:t>
      </w:r>
    </w:p>
    <w:p w:rsidR="00E57B0A" w:rsidRPr="00E118C5" w:rsidRDefault="00E57B0A" w:rsidP="00820F84">
      <w:pPr>
        <w:pStyle w:val="11"/>
        <w:numPr>
          <w:ilvl w:val="0"/>
          <w:numId w:val="91"/>
        </w:numPr>
        <w:tabs>
          <w:tab w:val="left" w:pos="505"/>
        </w:tabs>
        <w:spacing w:line="259" w:lineRule="auto"/>
        <w:ind w:firstLine="160"/>
        <w:jc w:val="both"/>
        <w:rPr>
          <w:color w:val="auto"/>
        </w:rPr>
      </w:pPr>
      <w:r w:rsidRPr="00E118C5">
        <w:rPr>
          <w:color w:val="auto"/>
        </w:rPr>
        <w:t>Измерение КПД наклонной плоскости.</w:t>
      </w:r>
    </w:p>
    <w:p w:rsidR="00E57B0A" w:rsidRPr="00E118C5" w:rsidRDefault="00E57B0A" w:rsidP="00820F84">
      <w:pPr>
        <w:pStyle w:val="11"/>
        <w:numPr>
          <w:ilvl w:val="0"/>
          <w:numId w:val="91"/>
        </w:numPr>
        <w:tabs>
          <w:tab w:val="left" w:pos="505"/>
        </w:tabs>
        <w:spacing w:after="240" w:line="259" w:lineRule="auto"/>
        <w:ind w:firstLine="160"/>
        <w:jc w:val="both"/>
        <w:rPr>
          <w:color w:val="auto"/>
        </w:rPr>
      </w:pPr>
      <w:r w:rsidRPr="00E118C5">
        <w:rPr>
          <w:color w:val="auto"/>
        </w:rPr>
        <w:t>Изучение закона сохранения механической энергии.</w:t>
      </w:r>
    </w:p>
    <w:p w:rsidR="00E57B0A" w:rsidRPr="00E118C5" w:rsidRDefault="00E57B0A" w:rsidP="00820F84">
      <w:pPr>
        <w:pStyle w:val="aa"/>
        <w:jc w:val="both"/>
        <w:rPr>
          <w:rFonts w:ascii="Times New Roman" w:hAnsi="Times New Roman" w:cs="Times New Roman"/>
        </w:rPr>
      </w:pPr>
      <w:bookmarkStart w:id="500" w:name="bookmark1371"/>
      <w:r w:rsidRPr="00E118C5">
        <w:rPr>
          <w:rFonts w:ascii="Times New Roman" w:hAnsi="Times New Roman" w:cs="Times New Roman"/>
        </w:rPr>
        <w:t>8 класс</w:t>
      </w:r>
      <w:bookmarkEnd w:id="500"/>
    </w:p>
    <w:p w:rsidR="00E57B0A" w:rsidRPr="00E118C5" w:rsidRDefault="00E57B0A" w:rsidP="00820F84">
      <w:pPr>
        <w:pStyle w:val="11"/>
        <w:spacing w:line="276" w:lineRule="auto"/>
        <w:jc w:val="both"/>
        <w:rPr>
          <w:b/>
          <w:bCs/>
          <w:color w:val="auto"/>
        </w:rPr>
      </w:pPr>
    </w:p>
    <w:p w:rsidR="00E57B0A" w:rsidRPr="00E118C5" w:rsidRDefault="00E57B0A" w:rsidP="00820F84">
      <w:pPr>
        <w:pStyle w:val="11"/>
        <w:spacing w:line="276" w:lineRule="auto"/>
        <w:jc w:val="both"/>
        <w:rPr>
          <w:color w:val="auto"/>
        </w:rPr>
      </w:pPr>
      <w:r w:rsidRPr="00E118C5">
        <w:rPr>
          <w:b/>
          <w:bCs/>
          <w:color w:val="auto"/>
        </w:rPr>
        <w:t>Раздел 6. Тепловые явления</w:t>
      </w:r>
    </w:p>
    <w:p w:rsidR="00E57B0A" w:rsidRPr="00E118C5" w:rsidRDefault="00E57B0A" w:rsidP="00820F84">
      <w:pPr>
        <w:pStyle w:val="11"/>
        <w:spacing w:line="259" w:lineRule="auto"/>
        <w:jc w:val="both"/>
        <w:rPr>
          <w:color w:val="auto"/>
        </w:rPr>
      </w:pPr>
      <w:r w:rsidRPr="00E118C5">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57B0A" w:rsidRPr="00E118C5" w:rsidRDefault="00E57B0A" w:rsidP="00820F84">
      <w:pPr>
        <w:pStyle w:val="11"/>
        <w:spacing w:line="259" w:lineRule="auto"/>
        <w:jc w:val="both"/>
        <w:rPr>
          <w:color w:val="auto"/>
        </w:rPr>
      </w:pPr>
      <w:r w:rsidRPr="00E118C5">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57B0A" w:rsidRPr="00E118C5" w:rsidRDefault="00E57B0A" w:rsidP="00820F84">
      <w:pPr>
        <w:pStyle w:val="11"/>
        <w:spacing w:line="259" w:lineRule="auto"/>
        <w:ind w:firstLine="238"/>
        <w:jc w:val="both"/>
        <w:rPr>
          <w:color w:val="auto"/>
        </w:rPr>
      </w:pPr>
      <w:r w:rsidRPr="00E118C5">
        <w:rPr>
          <w:color w:val="auto"/>
        </w:rPr>
        <w:t>Температура. Связь температуры со скоростью теплового движения частиц.</w:t>
      </w:r>
    </w:p>
    <w:p w:rsidR="00E57B0A" w:rsidRPr="00E118C5" w:rsidRDefault="00E57B0A" w:rsidP="00820F84">
      <w:pPr>
        <w:pStyle w:val="11"/>
        <w:spacing w:line="252" w:lineRule="auto"/>
        <w:ind w:firstLine="238"/>
        <w:jc w:val="both"/>
        <w:rPr>
          <w:color w:val="auto"/>
        </w:rPr>
      </w:pPr>
      <w:r w:rsidRPr="00E118C5">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57B0A" w:rsidRPr="00E118C5" w:rsidRDefault="00E57B0A" w:rsidP="00820F84">
      <w:pPr>
        <w:pStyle w:val="11"/>
        <w:spacing w:line="252" w:lineRule="auto"/>
        <w:ind w:firstLine="238"/>
        <w:jc w:val="both"/>
        <w:rPr>
          <w:color w:val="auto"/>
        </w:rPr>
      </w:pPr>
      <w:r w:rsidRPr="00E118C5">
        <w:rPr>
          <w:color w:val="auto"/>
        </w:rPr>
        <w:t>Количество теплоты. Удельная теплоёмкость вещества. Теплообмен и тепловое равновесие. Уравнение теплового баланса.</w:t>
      </w:r>
    </w:p>
    <w:p w:rsidR="00E57B0A" w:rsidRPr="00E118C5" w:rsidRDefault="00E57B0A" w:rsidP="00820F84">
      <w:pPr>
        <w:pStyle w:val="11"/>
        <w:spacing w:line="252" w:lineRule="auto"/>
        <w:ind w:firstLine="238"/>
        <w:jc w:val="both"/>
        <w:rPr>
          <w:color w:val="auto"/>
        </w:rPr>
      </w:pPr>
      <w:r w:rsidRPr="00E118C5">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E57B0A" w:rsidRPr="00E118C5" w:rsidRDefault="00E57B0A" w:rsidP="00820F84">
      <w:pPr>
        <w:pStyle w:val="11"/>
        <w:spacing w:line="252" w:lineRule="auto"/>
        <w:jc w:val="both"/>
        <w:rPr>
          <w:color w:val="auto"/>
        </w:rPr>
      </w:pPr>
      <w:r w:rsidRPr="00E118C5">
        <w:rPr>
          <w:color w:val="auto"/>
        </w:rPr>
        <w:t>Энергия топлива. Удельная теплота сгорания.</w:t>
      </w:r>
    </w:p>
    <w:p w:rsidR="00E57B0A" w:rsidRPr="00E118C5" w:rsidRDefault="00E57B0A" w:rsidP="00820F84">
      <w:pPr>
        <w:pStyle w:val="11"/>
        <w:spacing w:line="252" w:lineRule="auto"/>
        <w:jc w:val="both"/>
        <w:rPr>
          <w:color w:val="auto"/>
        </w:rPr>
      </w:pPr>
      <w:r w:rsidRPr="00E118C5">
        <w:rPr>
          <w:color w:val="auto"/>
        </w:rPr>
        <w:t>Принципы работы тепловых двигателей. КПД теплового двигателя. Тепловые двигатели и защита окружающей среды (МС).</w:t>
      </w:r>
    </w:p>
    <w:p w:rsidR="00E57B0A" w:rsidRPr="00E118C5" w:rsidRDefault="00E57B0A" w:rsidP="00820F84">
      <w:pPr>
        <w:pStyle w:val="11"/>
        <w:spacing w:line="252" w:lineRule="auto"/>
        <w:jc w:val="both"/>
        <w:rPr>
          <w:color w:val="auto"/>
        </w:rPr>
      </w:pPr>
      <w:r w:rsidRPr="00E118C5">
        <w:rPr>
          <w:color w:val="auto"/>
        </w:rPr>
        <w:t>Закон сохранения и превращения энергии в тепловых процессах (МС).</w:t>
      </w:r>
    </w:p>
    <w:p w:rsidR="00E57B0A" w:rsidRPr="00E118C5" w:rsidRDefault="00E57B0A" w:rsidP="00820F84">
      <w:pPr>
        <w:pStyle w:val="11"/>
        <w:spacing w:line="266" w:lineRule="auto"/>
        <w:jc w:val="both"/>
        <w:rPr>
          <w:color w:val="auto"/>
        </w:rPr>
      </w:pPr>
      <w:r w:rsidRPr="00E118C5">
        <w:rPr>
          <w:b/>
          <w:bCs/>
          <w:i/>
          <w:iCs/>
          <w:color w:val="auto"/>
        </w:rPr>
        <w:t>Демонстрации</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Наблюдение броуновского движения.</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Наблюдение диффузии.</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Наблюдение явлений смачивания и капиллярных явлений.</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Наблюдение теплового расширения тел.</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Изменение давления газа при изменении объёма и нагревании или охлаждении.</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Правила измерения температуры.</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Виды теплопередачи.</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Охлаждение при совершении работы.</w:t>
      </w:r>
    </w:p>
    <w:p w:rsidR="00E57B0A" w:rsidRPr="00E118C5" w:rsidRDefault="00E57B0A" w:rsidP="00820F84">
      <w:pPr>
        <w:pStyle w:val="11"/>
        <w:numPr>
          <w:ilvl w:val="0"/>
          <w:numId w:val="92"/>
        </w:numPr>
        <w:tabs>
          <w:tab w:val="left" w:pos="426"/>
          <w:tab w:val="left" w:pos="567"/>
          <w:tab w:val="left" w:pos="709"/>
        </w:tabs>
        <w:spacing w:line="252" w:lineRule="auto"/>
        <w:ind w:left="426" w:hanging="284"/>
        <w:jc w:val="both"/>
        <w:rPr>
          <w:color w:val="auto"/>
        </w:rPr>
      </w:pPr>
      <w:r w:rsidRPr="00E118C5">
        <w:rPr>
          <w:color w:val="auto"/>
        </w:rPr>
        <w:t>Нагревание при совершении работы внешними силами.</w:t>
      </w:r>
    </w:p>
    <w:p w:rsidR="00E57B0A" w:rsidRPr="00E118C5" w:rsidRDefault="00E57B0A" w:rsidP="00820F84">
      <w:pPr>
        <w:pStyle w:val="11"/>
        <w:numPr>
          <w:ilvl w:val="0"/>
          <w:numId w:val="92"/>
        </w:numPr>
        <w:tabs>
          <w:tab w:val="left" w:pos="426"/>
          <w:tab w:val="left" w:pos="469"/>
          <w:tab w:val="left" w:pos="567"/>
          <w:tab w:val="left" w:pos="709"/>
        </w:tabs>
        <w:spacing w:line="252" w:lineRule="auto"/>
        <w:ind w:left="426" w:hanging="284"/>
        <w:jc w:val="both"/>
        <w:rPr>
          <w:color w:val="auto"/>
        </w:rPr>
      </w:pPr>
      <w:r w:rsidRPr="00E118C5">
        <w:rPr>
          <w:color w:val="auto"/>
        </w:rPr>
        <w:t>Сравнение теплоёмкостей различных веществ.</w:t>
      </w:r>
    </w:p>
    <w:p w:rsidR="00E57B0A" w:rsidRPr="00E118C5" w:rsidRDefault="00E57B0A" w:rsidP="00820F84">
      <w:pPr>
        <w:pStyle w:val="11"/>
        <w:numPr>
          <w:ilvl w:val="0"/>
          <w:numId w:val="92"/>
        </w:numPr>
        <w:tabs>
          <w:tab w:val="left" w:pos="426"/>
          <w:tab w:val="left" w:pos="469"/>
          <w:tab w:val="left" w:pos="567"/>
          <w:tab w:val="left" w:pos="709"/>
        </w:tabs>
        <w:spacing w:line="252" w:lineRule="auto"/>
        <w:ind w:left="426" w:hanging="284"/>
        <w:jc w:val="both"/>
        <w:rPr>
          <w:color w:val="auto"/>
        </w:rPr>
      </w:pPr>
      <w:r w:rsidRPr="00E118C5">
        <w:rPr>
          <w:color w:val="auto"/>
        </w:rPr>
        <w:t>Наблюдение кипения.</w:t>
      </w:r>
    </w:p>
    <w:p w:rsidR="00E57B0A" w:rsidRPr="00E118C5" w:rsidRDefault="00E57B0A" w:rsidP="00820F84">
      <w:pPr>
        <w:pStyle w:val="11"/>
        <w:numPr>
          <w:ilvl w:val="0"/>
          <w:numId w:val="92"/>
        </w:numPr>
        <w:tabs>
          <w:tab w:val="left" w:pos="426"/>
          <w:tab w:val="left" w:pos="469"/>
          <w:tab w:val="left" w:pos="567"/>
          <w:tab w:val="left" w:pos="709"/>
        </w:tabs>
        <w:spacing w:line="252" w:lineRule="auto"/>
        <w:ind w:left="426" w:hanging="284"/>
        <w:jc w:val="both"/>
        <w:rPr>
          <w:color w:val="auto"/>
        </w:rPr>
      </w:pPr>
      <w:r w:rsidRPr="00E118C5">
        <w:rPr>
          <w:color w:val="auto"/>
        </w:rPr>
        <w:t>Наблюдение постоянства температуры при плавлении.</w:t>
      </w:r>
    </w:p>
    <w:p w:rsidR="00E57B0A" w:rsidRPr="00E118C5" w:rsidRDefault="00E57B0A" w:rsidP="00820F84">
      <w:pPr>
        <w:pStyle w:val="11"/>
        <w:numPr>
          <w:ilvl w:val="0"/>
          <w:numId w:val="92"/>
        </w:numPr>
        <w:tabs>
          <w:tab w:val="left" w:pos="426"/>
          <w:tab w:val="left" w:pos="469"/>
          <w:tab w:val="left" w:pos="567"/>
          <w:tab w:val="left" w:pos="709"/>
        </w:tabs>
        <w:spacing w:line="252" w:lineRule="auto"/>
        <w:ind w:left="426" w:hanging="284"/>
        <w:jc w:val="both"/>
        <w:rPr>
          <w:color w:val="auto"/>
        </w:rPr>
      </w:pPr>
      <w:r w:rsidRPr="00E118C5">
        <w:rPr>
          <w:color w:val="auto"/>
        </w:rPr>
        <w:t>Модели тепловых двигателей.</w:t>
      </w:r>
    </w:p>
    <w:p w:rsidR="00E57B0A" w:rsidRPr="00E118C5" w:rsidRDefault="00E57B0A" w:rsidP="00820F84">
      <w:pPr>
        <w:pStyle w:val="11"/>
        <w:spacing w:line="266"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93"/>
        </w:numPr>
        <w:tabs>
          <w:tab w:val="left" w:pos="509"/>
        </w:tabs>
        <w:spacing w:line="252" w:lineRule="auto"/>
        <w:ind w:left="400" w:hanging="240"/>
        <w:jc w:val="both"/>
        <w:rPr>
          <w:color w:val="auto"/>
        </w:rPr>
      </w:pPr>
      <w:r w:rsidRPr="00E118C5">
        <w:rPr>
          <w:color w:val="auto"/>
        </w:rPr>
        <w:t>Опыты по обнаружению действия сил молекулярного притяжения.</w:t>
      </w:r>
    </w:p>
    <w:p w:rsidR="00E57B0A" w:rsidRPr="00E118C5" w:rsidRDefault="00E57B0A" w:rsidP="00820F84">
      <w:pPr>
        <w:pStyle w:val="11"/>
        <w:numPr>
          <w:ilvl w:val="0"/>
          <w:numId w:val="93"/>
        </w:numPr>
        <w:tabs>
          <w:tab w:val="left" w:pos="509"/>
        </w:tabs>
        <w:spacing w:line="252" w:lineRule="auto"/>
        <w:ind w:left="400" w:hanging="240"/>
        <w:jc w:val="both"/>
        <w:rPr>
          <w:color w:val="auto"/>
        </w:rPr>
      </w:pPr>
      <w:r w:rsidRPr="00E118C5">
        <w:rPr>
          <w:color w:val="auto"/>
        </w:rPr>
        <w:t>Опыты по выращиванию кристаллов поваренной соли или сахара.</w:t>
      </w:r>
    </w:p>
    <w:p w:rsidR="00E57B0A" w:rsidRPr="00E118C5" w:rsidRDefault="00E57B0A" w:rsidP="00820F84">
      <w:pPr>
        <w:pStyle w:val="11"/>
        <w:numPr>
          <w:ilvl w:val="0"/>
          <w:numId w:val="93"/>
        </w:numPr>
        <w:tabs>
          <w:tab w:val="left" w:pos="509"/>
        </w:tabs>
        <w:spacing w:line="252" w:lineRule="auto"/>
        <w:ind w:left="400" w:hanging="240"/>
        <w:jc w:val="both"/>
        <w:rPr>
          <w:color w:val="auto"/>
        </w:rPr>
      </w:pPr>
      <w:r w:rsidRPr="00E118C5">
        <w:rPr>
          <w:color w:val="auto"/>
        </w:rPr>
        <w:t>Опыты по наблюдению теплового расширения газов, жидкостей и твёрдых тел.</w:t>
      </w:r>
    </w:p>
    <w:p w:rsidR="00E57B0A" w:rsidRPr="00E118C5" w:rsidRDefault="00E57B0A" w:rsidP="00820F84">
      <w:pPr>
        <w:pStyle w:val="11"/>
        <w:numPr>
          <w:ilvl w:val="0"/>
          <w:numId w:val="93"/>
        </w:numPr>
        <w:tabs>
          <w:tab w:val="left" w:pos="509"/>
        </w:tabs>
        <w:spacing w:line="252" w:lineRule="auto"/>
        <w:ind w:left="400" w:hanging="240"/>
        <w:jc w:val="both"/>
        <w:rPr>
          <w:color w:val="auto"/>
        </w:rPr>
      </w:pPr>
      <w:r w:rsidRPr="00E118C5">
        <w:rPr>
          <w:color w:val="auto"/>
        </w:rPr>
        <w:t>Определение давления воздуха в баллоне шприца.</w:t>
      </w:r>
    </w:p>
    <w:p w:rsidR="00E57B0A" w:rsidRPr="00E118C5" w:rsidRDefault="00E57B0A" w:rsidP="00820F84">
      <w:pPr>
        <w:pStyle w:val="11"/>
        <w:numPr>
          <w:ilvl w:val="0"/>
          <w:numId w:val="93"/>
        </w:numPr>
        <w:tabs>
          <w:tab w:val="left" w:pos="509"/>
        </w:tabs>
        <w:spacing w:line="252" w:lineRule="auto"/>
        <w:ind w:left="400" w:hanging="240"/>
        <w:jc w:val="both"/>
        <w:rPr>
          <w:color w:val="auto"/>
        </w:rPr>
      </w:pPr>
      <w:r w:rsidRPr="00E118C5">
        <w:rPr>
          <w:color w:val="auto"/>
        </w:rPr>
        <w:t>Опыты, демонстрирующие зависимость давления воздуха от его объёма и нагревания или охлаждения.</w:t>
      </w:r>
    </w:p>
    <w:p w:rsidR="00E57B0A" w:rsidRPr="00E118C5" w:rsidRDefault="00E57B0A" w:rsidP="00820F84">
      <w:pPr>
        <w:pStyle w:val="11"/>
        <w:numPr>
          <w:ilvl w:val="0"/>
          <w:numId w:val="93"/>
        </w:numPr>
        <w:tabs>
          <w:tab w:val="left" w:pos="459"/>
          <w:tab w:val="left" w:pos="509"/>
        </w:tabs>
        <w:spacing w:line="257" w:lineRule="auto"/>
        <w:ind w:left="400" w:hanging="240"/>
        <w:jc w:val="both"/>
        <w:rPr>
          <w:color w:val="auto"/>
        </w:rPr>
      </w:pPr>
      <w:r w:rsidRPr="00E118C5">
        <w:rPr>
          <w:color w:val="auto"/>
        </w:rPr>
        <w:t>Проверка гипотезы линейной зависимости длины столбика жидкости в термометрической трубке от температуры.</w:t>
      </w:r>
    </w:p>
    <w:p w:rsidR="00E57B0A" w:rsidRPr="00E118C5" w:rsidRDefault="00E57B0A" w:rsidP="00820F84">
      <w:pPr>
        <w:pStyle w:val="11"/>
        <w:numPr>
          <w:ilvl w:val="0"/>
          <w:numId w:val="93"/>
        </w:numPr>
        <w:tabs>
          <w:tab w:val="left" w:pos="450"/>
          <w:tab w:val="left" w:pos="509"/>
        </w:tabs>
        <w:spacing w:line="257" w:lineRule="auto"/>
        <w:ind w:left="400" w:hanging="240"/>
        <w:jc w:val="both"/>
        <w:rPr>
          <w:color w:val="auto"/>
        </w:rPr>
      </w:pPr>
      <w:r w:rsidRPr="00E118C5">
        <w:rPr>
          <w:color w:val="auto"/>
        </w:rPr>
        <w:t>Наблюдение изменения внутренней энергии тела в результате теплопередачи и работы внешних сил.</w:t>
      </w:r>
    </w:p>
    <w:p w:rsidR="00E57B0A" w:rsidRPr="00E118C5" w:rsidRDefault="00E57B0A" w:rsidP="00820F84">
      <w:pPr>
        <w:pStyle w:val="11"/>
        <w:numPr>
          <w:ilvl w:val="0"/>
          <w:numId w:val="93"/>
        </w:numPr>
        <w:tabs>
          <w:tab w:val="left" w:pos="459"/>
          <w:tab w:val="left" w:pos="509"/>
        </w:tabs>
        <w:spacing w:line="257" w:lineRule="auto"/>
        <w:ind w:left="400" w:hanging="240"/>
        <w:jc w:val="both"/>
        <w:rPr>
          <w:color w:val="auto"/>
        </w:rPr>
      </w:pPr>
      <w:r w:rsidRPr="00E118C5">
        <w:rPr>
          <w:color w:val="auto"/>
        </w:rPr>
        <w:t>Исследование явления теплообмена при смешивании холодной и горячей воды.</w:t>
      </w:r>
    </w:p>
    <w:p w:rsidR="00E57B0A" w:rsidRPr="00E118C5" w:rsidRDefault="00E57B0A" w:rsidP="00820F84">
      <w:pPr>
        <w:pStyle w:val="11"/>
        <w:numPr>
          <w:ilvl w:val="0"/>
          <w:numId w:val="93"/>
        </w:numPr>
        <w:tabs>
          <w:tab w:val="left" w:pos="459"/>
          <w:tab w:val="left" w:pos="509"/>
        </w:tabs>
        <w:spacing w:line="257" w:lineRule="auto"/>
        <w:ind w:left="400" w:hanging="240"/>
        <w:jc w:val="both"/>
        <w:rPr>
          <w:color w:val="auto"/>
        </w:rPr>
      </w:pPr>
      <w:r w:rsidRPr="00E118C5">
        <w:rPr>
          <w:color w:val="auto"/>
        </w:rPr>
        <w:t>Определение количества теплоты, полученного водой при теплообмене с нагретым металлическим цилиндром.</w:t>
      </w:r>
    </w:p>
    <w:p w:rsidR="00E57B0A" w:rsidRPr="00E118C5" w:rsidRDefault="00E57B0A" w:rsidP="00820F84">
      <w:pPr>
        <w:pStyle w:val="11"/>
        <w:numPr>
          <w:ilvl w:val="0"/>
          <w:numId w:val="93"/>
        </w:numPr>
        <w:tabs>
          <w:tab w:val="left" w:pos="410"/>
          <w:tab w:val="left" w:pos="509"/>
        </w:tabs>
        <w:spacing w:line="257" w:lineRule="auto"/>
        <w:ind w:left="400" w:hanging="240"/>
        <w:jc w:val="both"/>
        <w:rPr>
          <w:color w:val="auto"/>
        </w:rPr>
      </w:pPr>
      <w:r w:rsidRPr="00E118C5">
        <w:rPr>
          <w:color w:val="auto"/>
        </w:rPr>
        <w:t>Определение удельной теплоёмкости вещества.</w:t>
      </w:r>
    </w:p>
    <w:p w:rsidR="00E57B0A" w:rsidRPr="00E118C5" w:rsidRDefault="00E57B0A" w:rsidP="00820F84">
      <w:pPr>
        <w:pStyle w:val="11"/>
        <w:numPr>
          <w:ilvl w:val="0"/>
          <w:numId w:val="93"/>
        </w:numPr>
        <w:tabs>
          <w:tab w:val="left" w:pos="410"/>
          <w:tab w:val="left" w:pos="509"/>
        </w:tabs>
        <w:spacing w:line="257" w:lineRule="auto"/>
        <w:ind w:left="400" w:hanging="240"/>
        <w:jc w:val="both"/>
        <w:rPr>
          <w:color w:val="auto"/>
        </w:rPr>
      </w:pPr>
      <w:r w:rsidRPr="00E118C5">
        <w:rPr>
          <w:color w:val="auto"/>
        </w:rPr>
        <w:t>Исследование процесса испарения.</w:t>
      </w:r>
    </w:p>
    <w:p w:rsidR="00E57B0A" w:rsidRPr="00E118C5" w:rsidRDefault="00E57B0A" w:rsidP="00820F84">
      <w:pPr>
        <w:pStyle w:val="11"/>
        <w:numPr>
          <w:ilvl w:val="0"/>
          <w:numId w:val="93"/>
        </w:numPr>
        <w:tabs>
          <w:tab w:val="left" w:pos="410"/>
          <w:tab w:val="left" w:pos="509"/>
        </w:tabs>
        <w:spacing w:line="257" w:lineRule="auto"/>
        <w:ind w:left="400" w:hanging="240"/>
        <w:jc w:val="both"/>
        <w:rPr>
          <w:color w:val="auto"/>
        </w:rPr>
      </w:pPr>
      <w:r w:rsidRPr="00E118C5">
        <w:rPr>
          <w:color w:val="auto"/>
        </w:rPr>
        <w:t>Определение относительной влажности воздуха.</w:t>
      </w:r>
    </w:p>
    <w:p w:rsidR="00E57B0A" w:rsidRPr="00E118C5" w:rsidRDefault="00E57B0A" w:rsidP="00820F84">
      <w:pPr>
        <w:pStyle w:val="11"/>
        <w:numPr>
          <w:ilvl w:val="0"/>
          <w:numId w:val="93"/>
        </w:numPr>
        <w:tabs>
          <w:tab w:val="left" w:pos="410"/>
          <w:tab w:val="left" w:pos="509"/>
        </w:tabs>
        <w:spacing w:after="120" w:line="257" w:lineRule="auto"/>
        <w:ind w:left="400" w:hanging="240"/>
        <w:jc w:val="both"/>
        <w:rPr>
          <w:color w:val="auto"/>
        </w:rPr>
      </w:pPr>
      <w:r w:rsidRPr="00E118C5">
        <w:rPr>
          <w:color w:val="auto"/>
        </w:rPr>
        <w:t>Определение удельной теплоты плавления льда.</w:t>
      </w:r>
    </w:p>
    <w:p w:rsidR="00E57B0A" w:rsidRPr="00E118C5" w:rsidRDefault="00E57B0A" w:rsidP="00820F84">
      <w:pPr>
        <w:pStyle w:val="11"/>
        <w:spacing w:line="269" w:lineRule="auto"/>
        <w:jc w:val="both"/>
        <w:rPr>
          <w:color w:val="auto"/>
        </w:rPr>
      </w:pPr>
      <w:r w:rsidRPr="00E118C5">
        <w:rPr>
          <w:b/>
          <w:bCs/>
          <w:color w:val="auto"/>
        </w:rPr>
        <w:t>Раздел 7. Электрические и магнитные явления</w:t>
      </w:r>
    </w:p>
    <w:p w:rsidR="00E57B0A" w:rsidRPr="00E118C5" w:rsidRDefault="00E57B0A" w:rsidP="00820F84">
      <w:pPr>
        <w:pStyle w:val="11"/>
        <w:spacing w:line="257" w:lineRule="auto"/>
        <w:jc w:val="both"/>
        <w:rPr>
          <w:color w:val="auto"/>
        </w:rPr>
      </w:pPr>
      <w:r w:rsidRPr="00E118C5">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57B0A" w:rsidRPr="00E118C5" w:rsidRDefault="00E57B0A" w:rsidP="00820F84">
      <w:pPr>
        <w:pStyle w:val="11"/>
        <w:spacing w:line="257" w:lineRule="auto"/>
        <w:jc w:val="both"/>
        <w:rPr>
          <w:color w:val="auto"/>
        </w:rPr>
      </w:pPr>
      <w:r w:rsidRPr="00E118C5">
        <w:rPr>
          <w:color w:val="auto"/>
        </w:rPr>
        <w:t>Электрическое поле. Напряжённость электрического поля. Принцип суперпозиции электрических полей (на качественном уровне).</w:t>
      </w:r>
    </w:p>
    <w:p w:rsidR="00E57B0A" w:rsidRPr="00E118C5" w:rsidRDefault="00E57B0A" w:rsidP="00820F84">
      <w:pPr>
        <w:pStyle w:val="11"/>
        <w:spacing w:line="257" w:lineRule="auto"/>
        <w:jc w:val="both"/>
        <w:rPr>
          <w:color w:val="auto"/>
        </w:rPr>
      </w:pPr>
      <w:r w:rsidRPr="00E118C5">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57B0A" w:rsidRPr="00E118C5" w:rsidRDefault="00E57B0A" w:rsidP="00820F84">
      <w:pPr>
        <w:pStyle w:val="11"/>
        <w:spacing w:line="257" w:lineRule="auto"/>
        <w:jc w:val="both"/>
        <w:rPr>
          <w:color w:val="auto"/>
        </w:rPr>
      </w:pPr>
      <w:r w:rsidRPr="00E118C5">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57B0A" w:rsidRPr="00E118C5" w:rsidRDefault="00E57B0A" w:rsidP="00820F84">
      <w:pPr>
        <w:pStyle w:val="11"/>
        <w:spacing w:line="257" w:lineRule="auto"/>
        <w:jc w:val="both"/>
        <w:rPr>
          <w:color w:val="auto"/>
        </w:rPr>
      </w:pPr>
      <w:r w:rsidRPr="00E118C5">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57B0A" w:rsidRPr="00E118C5" w:rsidRDefault="00E57B0A" w:rsidP="00820F84">
      <w:pPr>
        <w:pStyle w:val="11"/>
        <w:spacing w:line="257" w:lineRule="auto"/>
        <w:jc w:val="both"/>
        <w:rPr>
          <w:color w:val="auto"/>
        </w:rPr>
      </w:pPr>
      <w:r w:rsidRPr="00E118C5">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E57B0A" w:rsidRPr="00E118C5" w:rsidRDefault="00E57B0A" w:rsidP="00820F84">
      <w:pPr>
        <w:pStyle w:val="11"/>
        <w:spacing w:line="257" w:lineRule="auto"/>
        <w:jc w:val="both"/>
        <w:rPr>
          <w:color w:val="auto"/>
        </w:rPr>
      </w:pPr>
      <w:r w:rsidRPr="00E118C5">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57B0A" w:rsidRPr="00E118C5" w:rsidRDefault="00E57B0A" w:rsidP="00820F84">
      <w:pPr>
        <w:pStyle w:val="11"/>
        <w:spacing w:line="257" w:lineRule="auto"/>
        <w:jc w:val="both"/>
        <w:rPr>
          <w:color w:val="auto"/>
        </w:rPr>
      </w:pPr>
      <w:r w:rsidRPr="00E118C5">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57B0A" w:rsidRPr="00E118C5" w:rsidRDefault="00E57B0A" w:rsidP="00820F84">
      <w:pPr>
        <w:pStyle w:val="11"/>
        <w:spacing w:line="271" w:lineRule="auto"/>
        <w:jc w:val="both"/>
        <w:rPr>
          <w:color w:val="auto"/>
        </w:rPr>
      </w:pPr>
      <w:r w:rsidRPr="00E118C5">
        <w:rPr>
          <w:b/>
          <w:bCs/>
          <w:i/>
          <w:iCs/>
          <w:color w:val="auto"/>
        </w:rPr>
        <w:t>Демонстрации</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Электризация тел.</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Два рода электрических зарядов и взаимодействие заряженных тел.</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Устройство и действие электроскопа.</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Электростатическая индукция.</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Закон сохранения электрических зарядов.</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Проводники и диэлектрики.</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Моделирование силовых линий электрического поля.</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Источники постоянного тока.</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Действия электрического тока.</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Электрический ток в жидкости.</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Газовый разряд.</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Измерение силы тока амперметром.</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Измерение электрического напряжения вольтметром.</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Реостат и магазин сопротивлений.</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Взаимодействие постоянных магнитов.</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Моделирование невозможности разделения полюсов магнита.</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Моделирование магнитных полей постоянных магнитов.</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Опыт Эрстеда.</w:t>
      </w:r>
    </w:p>
    <w:p w:rsidR="00E57B0A" w:rsidRPr="00E118C5" w:rsidRDefault="00E57B0A" w:rsidP="00820F84">
      <w:pPr>
        <w:pStyle w:val="11"/>
        <w:numPr>
          <w:ilvl w:val="0"/>
          <w:numId w:val="94"/>
        </w:numPr>
        <w:tabs>
          <w:tab w:val="left" w:pos="426"/>
          <w:tab w:val="left" w:pos="469"/>
        </w:tabs>
        <w:spacing w:line="257" w:lineRule="auto"/>
        <w:ind w:firstLine="160"/>
        <w:jc w:val="both"/>
        <w:rPr>
          <w:color w:val="auto"/>
        </w:rPr>
      </w:pPr>
      <w:r w:rsidRPr="00E118C5">
        <w:rPr>
          <w:color w:val="auto"/>
        </w:rPr>
        <w:t>Магнитное поле тока. Электромагнит.</w:t>
      </w:r>
    </w:p>
    <w:p w:rsidR="00E57B0A" w:rsidRPr="00E118C5" w:rsidRDefault="00E57B0A" w:rsidP="00820F84">
      <w:pPr>
        <w:pStyle w:val="11"/>
        <w:numPr>
          <w:ilvl w:val="0"/>
          <w:numId w:val="94"/>
        </w:numPr>
        <w:tabs>
          <w:tab w:val="left" w:pos="426"/>
          <w:tab w:val="left" w:pos="474"/>
        </w:tabs>
        <w:spacing w:line="257" w:lineRule="auto"/>
        <w:ind w:firstLine="160"/>
        <w:jc w:val="both"/>
        <w:rPr>
          <w:color w:val="auto"/>
        </w:rPr>
      </w:pPr>
      <w:r w:rsidRPr="00E118C5">
        <w:rPr>
          <w:color w:val="auto"/>
        </w:rPr>
        <w:t>Действие магнитного поля на проводник с током.</w:t>
      </w:r>
    </w:p>
    <w:p w:rsidR="00E57B0A" w:rsidRPr="00E118C5" w:rsidRDefault="00E57B0A" w:rsidP="00820F84">
      <w:pPr>
        <w:pStyle w:val="11"/>
        <w:numPr>
          <w:ilvl w:val="0"/>
          <w:numId w:val="94"/>
        </w:numPr>
        <w:tabs>
          <w:tab w:val="left" w:pos="426"/>
          <w:tab w:val="left" w:pos="474"/>
        </w:tabs>
        <w:spacing w:line="257" w:lineRule="auto"/>
        <w:ind w:firstLine="160"/>
        <w:jc w:val="both"/>
        <w:rPr>
          <w:color w:val="auto"/>
        </w:rPr>
      </w:pPr>
      <w:r w:rsidRPr="00E118C5">
        <w:rPr>
          <w:color w:val="auto"/>
        </w:rPr>
        <w:t>Электродвигатель постоянного тока.</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Исследование явления электромагнитной индукции.</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Опыты Фарадея.</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Зависимость направления индукционного тока от условий его возникновения.</w:t>
      </w:r>
    </w:p>
    <w:p w:rsidR="00E57B0A" w:rsidRPr="00E118C5" w:rsidRDefault="00E57B0A" w:rsidP="00820F84">
      <w:pPr>
        <w:pStyle w:val="11"/>
        <w:numPr>
          <w:ilvl w:val="0"/>
          <w:numId w:val="94"/>
        </w:numPr>
        <w:tabs>
          <w:tab w:val="left" w:pos="426"/>
        </w:tabs>
        <w:spacing w:line="257" w:lineRule="auto"/>
        <w:ind w:firstLine="160"/>
        <w:jc w:val="both"/>
        <w:rPr>
          <w:color w:val="auto"/>
        </w:rPr>
      </w:pPr>
      <w:r w:rsidRPr="00E118C5">
        <w:rPr>
          <w:color w:val="auto"/>
        </w:rPr>
        <w:t>Электрогенератор постоянного тока.</w:t>
      </w:r>
    </w:p>
    <w:p w:rsidR="00E57B0A" w:rsidRPr="00E118C5" w:rsidRDefault="00E57B0A" w:rsidP="00820F84">
      <w:pPr>
        <w:pStyle w:val="11"/>
        <w:spacing w:line="271"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365"/>
        </w:numPr>
        <w:tabs>
          <w:tab w:val="left" w:pos="426"/>
        </w:tabs>
        <w:spacing w:line="257" w:lineRule="auto"/>
        <w:ind w:left="400" w:hanging="240"/>
        <w:jc w:val="both"/>
        <w:rPr>
          <w:color w:val="auto"/>
        </w:rPr>
      </w:pPr>
      <w:r w:rsidRPr="00E118C5">
        <w:rPr>
          <w:color w:val="auto"/>
        </w:rPr>
        <w:t>Опыты по наблюдению электризации тел индукцией и при соприкосновении.</w:t>
      </w:r>
    </w:p>
    <w:p w:rsidR="00E57B0A" w:rsidRPr="00E118C5" w:rsidRDefault="00E57B0A" w:rsidP="00820F84">
      <w:pPr>
        <w:pStyle w:val="11"/>
        <w:numPr>
          <w:ilvl w:val="0"/>
          <w:numId w:val="365"/>
        </w:numPr>
        <w:tabs>
          <w:tab w:val="left" w:pos="426"/>
        </w:tabs>
        <w:spacing w:line="257" w:lineRule="auto"/>
        <w:ind w:left="400" w:hanging="240"/>
        <w:jc w:val="both"/>
        <w:rPr>
          <w:color w:val="auto"/>
        </w:rPr>
      </w:pPr>
      <w:r w:rsidRPr="00E118C5">
        <w:rPr>
          <w:color w:val="auto"/>
        </w:rPr>
        <w:t>Исследование действия электрического поля на проводники и диэлектрики.</w:t>
      </w:r>
    </w:p>
    <w:p w:rsidR="00E57B0A" w:rsidRPr="00E118C5" w:rsidRDefault="00E57B0A" w:rsidP="00820F84">
      <w:pPr>
        <w:pStyle w:val="11"/>
        <w:numPr>
          <w:ilvl w:val="0"/>
          <w:numId w:val="365"/>
        </w:numPr>
        <w:tabs>
          <w:tab w:val="left" w:pos="426"/>
        </w:tabs>
        <w:spacing w:line="257" w:lineRule="auto"/>
        <w:ind w:left="400" w:hanging="240"/>
        <w:jc w:val="both"/>
        <w:rPr>
          <w:color w:val="auto"/>
        </w:rPr>
      </w:pPr>
      <w:r w:rsidRPr="00E118C5">
        <w:rPr>
          <w:color w:val="auto"/>
        </w:rPr>
        <w:t>Сборка и проверка работы электрической цепи постоянного тока.</w:t>
      </w:r>
    </w:p>
    <w:p w:rsidR="00E57B0A" w:rsidRPr="00E118C5" w:rsidRDefault="00E57B0A" w:rsidP="00820F84">
      <w:pPr>
        <w:pStyle w:val="11"/>
        <w:numPr>
          <w:ilvl w:val="0"/>
          <w:numId w:val="365"/>
        </w:numPr>
        <w:tabs>
          <w:tab w:val="left" w:pos="426"/>
        </w:tabs>
        <w:spacing w:line="257" w:lineRule="auto"/>
        <w:ind w:firstLine="160"/>
        <w:jc w:val="both"/>
        <w:rPr>
          <w:color w:val="auto"/>
        </w:rPr>
      </w:pPr>
      <w:r w:rsidRPr="00E118C5">
        <w:rPr>
          <w:color w:val="auto"/>
        </w:rPr>
        <w:t>Измерение и регулирование силы тока.</w:t>
      </w:r>
    </w:p>
    <w:p w:rsidR="00E57B0A" w:rsidRPr="00E118C5" w:rsidRDefault="00E57B0A" w:rsidP="00820F84">
      <w:pPr>
        <w:pStyle w:val="11"/>
        <w:numPr>
          <w:ilvl w:val="0"/>
          <w:numId w:val="365"/>
        </w:numPr>
        <w:tabs>
          <w:tab w:val="left" w:pos="426"/>
        </w:tabs>
        <w:spacing w:line="257" w:lineRule="auto"/>
        <w:ind w:firstLine="160"/>
        <w:jc w:val="both"/>
        <w:rPr>
          <w:color w:val="auto"/>
        </w:rPr>
      </w:pPr>
      <w:r w:rsidRPr="00E118C5">
        <w:rPr>
          <w:color w:val="auto"/>
        </w:rPr>
        <w:t>Измерение и регулирование напряжения.</w:t>
      </w:r>
    </w:p>
    <w:p w:rsidR="00E57B0A" w:rsidRPr="00E118C5" w:rsidRDefault="00E57B0A" w:rsidP="00820F84">
      <w:pPr>
        <w:pStyle w:val="11"/>
        <w:numPr>
          <w:ilvl w:val="0"/>
          <w:numId w:val="365"/>
        </w:numPr>
        <w:tabs>
          <w:tab w:val="left" w:pos="426"/>
        </w:tabs>
        <w:spacing w:line="257" w:lineRule="auto"/>
        <w:ind w:left="400" w:hanging="240"/>
        <w:jc w:val="both"/>
        <w:rPr>
          <w:color w:val="auto"/>
        </w:rPr>
      </w:pPr>
      <w:r w:rsidRPr="00E118C5">
        <w:rPr>
          <w:color w:val="auto"/>
        </w:rPr>
        <w:t>Исследование зависимости силы тока, идущего через резистор, от сопротивления резистора и напряжения на резисторе.</w:t>
      </w:r>
    </w:p>
    <w:p w:rsidR="00E57B0A" w:rsidRPr="00E118C5" w:rsidRDefault="00E57B0A" w:rsidP="00820F84">
      <w:pPr>
        <w:pStyle w:val="11"/>
        <w:numPr>
          <w:ilvl w:val="0"/>
          <w:numId w:val="365"/>
        </w:numPr>
        <w:tabs>
          <w:tab w:val="left" w:pos="426"/>
        </w:tabs>
        <w:spacing w:line="257" w:lineRule="auto"/>
        <w:ind w:left="400" w:hanging="240"/>
        <w:jc w:val="both"/>
        <w:rPr>
          <w:color w:val="auto"/>
        </w:rPr>
      </w:pPr>
      <w:r w:rsidRPr="00E118C5">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E57B0A" w:rsidRPr="00E118C5" w:rsidRDefault="00E57B0A" w:rsidP="00820F84">
      <w:pPr>
        <w:pStyle w:val="11"/>
        <w:numPr>
          <w:ilvl w:val="0"/>
          <w:numId w:val="365"/>
        </w:numPr>
        <w:tabs>
          <w:tab w:val="left" w:pos="426"/>
        </w:tabs>
        <w:spacing w:line="257" w:lineRule="auto"/>
        <w:ind w:left="400" w:hanging="240"/>
        <w:jc w:val="both"/>
        <w:rPr>
          <w:color w:val="auto"/>
        </w:rPr>
      </w:pPr>
      <w:r w:rsidRPr="00E118C5">
        <w:rPr>
          <w:color w:val="auto"/>
        </w:rPr>
        <w:t>Проверка правила сложения напряжений при последовательном соединении двух резисторов.</w:t>
      </w:r>
    </w:p>
    <w:p w:rsidR="00E57B0A" w:rsidRPr="00E118C5" w:rsidRDefault="00E57B0A" w:rsidP="00820F84">
      <w:pPr>
        <w:pStyle w:val="11"/>
        <w:numPr>
          <w:ilvl w:val="0"/>
          <w:numId w:val="365"/>
        </w:numPr>
        <w:tabs>
          <w:tab w:val="left" w:pos="426"/>
        </w:tabs>
        <w:spacing w:line="257" w:lineRule="auto"/>
        <w:ind w:left="400" w:hanging="240"/>
        <w:jc w:val="both"/>
        <w:rPr>
          <w:color w:val="auto"/>
        </w:rPr>
      </w:pPr>
      <w:r w:rsidRPr="00E118C5">
        <w:rPr>
          <w:color w:val="auto"/>
        </w:rPr>
        <w:t>Проверка правила для силы тока при параллельном соединении резисторов.</w:t>
      </w:r>
    </w:p>
    <w:p w:rsidR="00E57B0A" w:rsidRPr="00E118C5" w:rsidRDefault="00E57B0A" w:rsidP="00820F84">
      <w:pPr>
        <w:pStyle w:val="11"/>
        <w:numPr>
          <w:ilvl w:val="0"/>
          <w:numId w:val="365"/>
        </w:numPr>
        <w:tabs>
          <w:tab w:val="left" w:pos="426"/>
        </w:tabs>
        <w:spacing w:line="257" w:lineRule="auto"/>
        <w:ind w:left="400" w:hanging="400"/>
        <w:jc w:val="both"/>
        <w:rPr>
          <w:color w:val="auto"/>
        </w:rPr>
      </w:pPr>
      <w:r w:rsidRPr="00E118C5">
        <w:rPr>
          <w:color w:val="auto"/>
        </w:rPr>
        <w:t>Определение работы электрического тока, идущего через резистор.</w:t>
      </w:r>
    </w:p>
    <w:p w:rsidR="00E57B0A" w:rsidRPr="00E118C5" w:rsidRDefault="00E57B0A" w:rsidP="00820F84">
      <w:pPr>
        <w:pStyle w:val="11"/>
        <w:numPr>
          <w:ilvl w:val="0"/>
          <w:numId w:val="365"/>
        </w:numPr>
        <w:tabs>
          <w:tab w:val="left" w:pos="426"/>
        </w:tabs>
        <w:spacing w:line="257" w:lineRule="auto"/>
        <w:ind w:left="400" w:hanging="400"/>
        <w:jc w:val="both"/>
        <w:rPr>
          <w:color w:val="auto"/>
        </w:rPr>
      </w:pPr>
      <w:r w:rsidRPr="00E118C5">
        <w:rPr>
          <w:color w:val="auto"/>
        </w:rPr>
        <w:t>Определение мощности электрического тока, выделяемой на резисторе.</w:t>
      </w:r>
    </w:p>
    <w:p w:rsidR="00E57B0A" w:rsidRPr="00E118C5" w:rsidRDefault="00E57B0A" w:rsidP="00820F84">
      <w:pPr>
        <w:pStyle w:val="11"/>
        <w:numPr>
          <w:ilvl w:val="0"/>
          <w:numId w:val="365"/>
        </w:numPr>
        <w:tabs>
          <w:tab w:val="left" w:pos="426"/>
        </w:tabs>
        <w:spacing w:line="257" w:lineRule="auto"/>
        <w:ind w:left="400" w:hanging="400"/>
        <w:jc w:val="both"/>
        <w:rPr>
          <w:color w:val="auto"/>
        </w:rPr>
      </w:pPr>
      <w:r w:rsidRPr="00E118C5">
        <w:rPr>
          <w:color w:val="auto"/>
        </w:rPr>
        <w:t>Исследование зависимости силы тока, идущего через лампочку, от напряжения на ней.</w:t>
      </w:r>
    </w:p>
    <w:p w:rsidR="00E57B0A" w:rsidRPr="00E118C5" w:rsidRDefault="00E57B0A" w:rsidP="00820F84">
      <w:pPr>
        <w:pStyle w:val="11"/>
        <w:numPr>
          <w:ilvl w:val="0"/>
          <w:numId w:val="365"/>
        </w:numPr>
        <w:tabs>
          <w:tab w:val="left" w:pos="426"/>
        </w:tabs>
        <w:spacing w:line="257" w:lineRule="auto"/>
        <w:ind w:firstLine="0"/>
        <w:jc w:val="both"/>
        <w:rPr>
          <w:color w:val="auto"/>
        </w:rPr>
      </w:pPr>
      <w:r w:rsidRPr="00E118C5">
        <w:rPr>
          <w:color w:val="auto"/>
        </w:rPr>
        <w:t>Определение КПД нагревателя.</w:t>
      </w:r>
    </w:p>
    <w:p w:rsidR="00E57B0A" w:rsidRPr="00E118C5" w:rsidRDefault="00E57B0A" w:rsidP="00820F84">
      <w:pPr>
        <w:pStyle w:val="11"/>
        <w:numPr>
          <w:ilvl w:val="0"/>
          <w:numId w:val="365"/>
        </w:numPr>
        <w:tabs>
          <w:tab w:val="left" w:pos="426"/>
        </w:tabs>
        <w:spacing w:line="257" w:lineRule="auto"/>
        <w:ind w:left="400" w:hanging="400"/>
        <w:jc w:val="both"/>
        <w:rPr>
          <w:color w:val="auto"/>
        </w:rPr>
      </w:pPr>
      <w:r w:rsidRPr="00E118C5">
        <w:rPr>
          <w:color w:val="auto"/>
        </w:rPr>
        <w:t>Исследование магнитного взаимодействия постоянных магнитов.</w:t>
      </w:r>
    </w:p>
    <w:p w:rsidR="00E57B0A" w:rsidRPr="00E118C5" w:rsidRDefault="00E57B0A" w:rsidP="00820F84">
      <w:pPr>
        <w:pStyle w:val="11"/>
        <w:numPr>
          <w:ilvl w:val="0"/>
          <w:numId w:val="365"/>
        </w:numPr>
        <w:tabs>
          <w:tab w:val="left" w:pos="426"/>
        </w:tabs>
        <w:spacing w:line="257" w:lineRule="auto"/>
        <w:ind w:left="400" w:hanging="400"/>
        <w:jc w:val="both"/>
        <w:rPr>
          <w:color w:val="auto"/>
        </w:rPr>
      </w:pPr>
      <w:r w:rsidRPr="00E118C5">
        <w:rPr>
          <w:color w:val="auto"/>
        </w:rPr>
        <w:t>Изучение магнитного поля постоянных магнитов при их объединении и разделении.</w:t>
      </w:r>
    </w:p>
    <w:p w:rsidR="00E57B0A" w:rsidRPr="00E118C5" w:rsidRDefault="00E57B0A" w:rsidP="00820F84">
      <w:pPr>
        <w:pStyle w:val="11"/>
        <w:numPr>
          <w:ilvl w:val="0"/>
          <w:numId w:val="365"/>
        </w:numPr>
        <w:tabs>
          <w:tab w:val="left" w:pos="426"/>
        </w:tabs>
        <w:spacing w:line="257" w:lineRule="auto"/>
        <w:ind w:left="400" w:hanging="400"/>
        <w:jc w:val="both"/>
        <w:rPr>
          <w:color w:val="auto"/>
        </w:rPr>
      </w:pPr>
      <w:r w:rsidRPr="00E118C5">
        <w:rPr>
          <w:color w:val="auto"/>
        </w:rPr>
        <w:t>Исследование действия электрического тока на магнитную стрелку.</w:t>
      </w:r>
    </w:p>
    <w:p w:rsidR="00E57B0A" w:rsidRPr="00E118C5" w:rsidRDefault="00E57B0A" w:rsidP="00820F84">
      <w:pPr>
        <w:pStyle w:val="11"/>
        <w:numPr>
          <w:ilvl w:val="0"/>
          <w:numId w:val="365"/>
        </w:numPr>
        <w:tabs>
          <w:tab w:val="left" w:pos="426"/>
        </w:tabs>
        <w:spacing w:line="257" w:lineRule="auto"/>
        <w:ind w:left="400" w:hanging="400"/>
        <w:jc w:val="both"/>
        <w:rPr>
          <w:color w:val="auto"/>
        </w:rPr>
      </w:pPr>
      <w:r w:rsidRPr="00E118C5">
        <w:rPr>
          <w:color w:val="auto"/>
        </w:rPr>
        <w:t>Опыты, демонстрирующие зависимость силы взаимодействия катушки с током и магнита от силы тока и направления тока в катушке.</w:t>
      </w:r>
    </w:p>
    <w:p w:rsidR="00E57B0A" w:rsidRPr="00E118C5" w:rsidRDefault="00E57B0A" w:rsidP="00820F84">
      <w:pPr>
        <w:pStyle w:val="11"/>
        <w:numPr>
          <w:ilvl w:val="0"/>
          <w:numId w:val="365"/>
        </w:numPr>
        <w:tabs>
          <w:tab w:val="left" w:pos="426"/>
        </w:tabs>
        <w:spacing w:line="257" w:lineRule="auto"/>
        <w:ind w:firstLine="0"/>
        <w:jc w:val="both"/>
        <w:rPr>
          <w:color w:val="auto"/>
        </w:rPr>
      </w:pPr>
      <w:r w:rsidRPr="00E118C5">
        <w:rPr>
          <w:color w:val="auto"/>
        </w:rPr>
        <w:t>Изучение действия магнитного поля на проводник с током.</w:t>
      </w:r>
    </w:p>
    <w:p w:rsidR="00E57B0A" w:rsidRPr="00E118C5" w:rsidRDefault="00E57B0A" w:rsidP="00820F84">
      <w:pPr>
        <w:pStyle w:val="11"/>
        <w:numPr>
          <w:ilvl w:val="0"/>
          <w:numId w:val="365"/>
        </w:numPr>
        <w:tabs>
          <w:tab w:val="left" w:pos="426"/>
        </w:tabs>
        <w:spacing w:line="257" w:lineRule="auto"/>
        <w:ind w:firstLine="0"/>
        <w:jc w:val="both"/>
        <w:rPr>
          <w:color w:val="auto"/>
        </w:rPr>
      </w:pPr>
      <w:r w:rsidRPr="00E118C5">
        <w:rPr>
          <w:color w:val="auto"/>
        </w:rPr>
        <w:t>Конструирование и изучение работы электродвигателя.</w:t>
      </w:r>
    </w:p>
    <w:p w:rsidR="00E57B0A" w:rsidRPr="00E118C5" w:rsidRDefault="00E57B0A" w:rsidP="00820F84">
      <w:pPr>
        <w:pStyle w:val="11"/>
        <w:numPr>
          <w:ilvl w:val="0"/>
          <w:numId w:val="365"/>
        </w:numPr>
        <w:tabs>
          <w:tab w:val="left" w:pos="426"/>
        </w:tabs>
        <w:spacing w:line="257" w:lineRule="auto"/>
        <w:ind w:firstLine="0"/>
        <w:jc w:val="both"/>
        <w:rPr>
          <w:color w:val="auto"/>
        </w:rPr>
      </w:pPr>
      <w:r w:rsidRPr="00E118C5">
        <w:rPr>
          <w:color w:val="auto"/>
        </w:rPr>
        <w:t>Измерение КПД электродвигательной установки.</w:t>
      </w:r>
    </w:p>
    <w:p w:rsidR="00E57B0A" w:rsidRPr="00E118C5" w:rsidRDefault="00E57B0A" w:rsidP="00820F84">
      <w:pPr>
        <w:pStyle w:val="11"/>
        <w:numPr>
          <w:ilvl w:val="0"/>
          <w:numId w:val="365"/>
        </w:numPr>
        <w:tabs>
          <w:tab w:val="left" w:pos="426"/>
        </w:tabs>
        <w:spacing w:line="257" w:lineRule="auto"/>
        <w:ind w:left="400" w:hanging="400"/>
        <w:jc w:val="both"/>
        <w:rPr>
          <w:color w:val="auto"/>
        </w:rPr>
      </w:pPr>
      <w:r w:rsidRPr="00E118C5">
        <w:rPr>
          <w:color w:val="auto"/>
        </w:rPr>
        <w:t>Опыты по исследованию явления электромагнитной индукции: исследование изменений значения и направления индукционного тока.</w:t>
      </w:r>
    </w:p>
    <w:p w:rsidR="00E57B0A" w:rsidRPr="00E118C5" w:rsidRDefault="00E57B0A" w:rsidP="00820F84">
      <w:pPr>
        <w:pStyle w:val="aa"/>
        <w:jc w:val="both"/>
        <w:rPr>
          <w:rFonts w:ascii="Times New Roman" w:hAnsi="Times New Roman" w:cs="Times New Roman"/>
        </w:rPr>
      </w:pPr>
      <w:bookmarkStart w:id="501" w:name="bookmark137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501"/>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71" w:lineRule="auto"/>
        <w:jc w:val="both"/>
        <w:rPr>
          <w:color w:val="auto"/>
        </w:rPr>
      </w:pPr>
      <w:r w:rsidRPr="00E118C5">
        <w:rPr>
          <w:b/>
          <w:bCs/>
          <w:color w:val="auto"/>
        </w:rPr>
        <w:t>Раздел 8. Механические явления</w:t>
      </w:r>
    </w:p>
    <w:p w:rsidR="00E57B0A" w:rsidRPr="00E118C5" w:rsidRDefault="00E57B0A" w:rsidP="00820F84">
      <w:pPr>
        <w:pStyle w:val="11"/>
        <w:spacing w:line="259" w:lineRule="auto"/>
        <w:jc w:val="both"/>
        <w:rPr>
          <w:color w:val="auto"/>
        </w:rPr>
      </w:pPr>
      <w:r w:rsidRPr="00E118C5">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57B0A" w:rsidRPr="00E118C5" w:rsidRDefault="00E57B0A" w:rsidP="00820F84">
      <w:pPr>
        <w:pStyle w:val="11"/>
        <w:spacing w:line="259" w:lineRule="auto"/>
        <w:jc w:val="both"/>
        <w:rPr>
          <w:color w:val="auto"/>
        </w:rPr>
      </w:pPr>
      <w:r w:rsidRPr="00E118C5">
        <w:rPr>
          <w:color w:val="auto"/>
        </w:rPr>
        <w:t>Ускорение. Равноускоренное прямолинейное движение. Свободное падение. Опыты Галилея.</w:t>
      </w:r>
    </w:p>
    <w:p w:rsidR="00E57B0A" w:rsidRPr="00E118C5" w:rsidRDefault="00E57B0A" w:rsidP="00820F84">
      <w:pPr>
        <w:pStyle w:val="11"/>
        <w:spacing w:line="259" w:lineRule="auto"/>
        <w:jc w:val="both"/>
        <w:rPr>
          <w:color w:val="auto"/>
        </w:rPr>
      </w:pPr>
      <w:r w:rsidRPr="00E118C5">
        <w:rPr>
          <w:color w:val="auto"/>
        </w:rPr>
        <w:t>Равномерное движение по окружности. Период и частота обращения. Линейная и угловая скорости. Центростремительное ускорение.</w:t>
      </w:r>
    </w:p>
    <w:p w:rsidR="00E57B0A" w:rsidRPr="00E118C5" w:rsidRDefault="00E57B0A" w:rsidP="00820F84">
      <w:pPr>
        <w:pStyle w:val="11"/>
        <w:spacing w:line="259" w:lineRule="auto"/>
        <w:jc w:val="both"/>
        <w:rPr>
          <w:color w:val="auto"/>
        </w:rPr>
      </w:pPr>
      <w:r w:rsidRPr="00E118C5">
        <w:rPr>
          <w:color w:val="auto"/>
        </w:rPr>
        <w:t>Первый закон Ньютона. Второй закон Ньютона. Третий закон Ньютона. Принцип суперпозиции сил.</w:t>
      </w:r>
    </w:p>
    <w:p w:rsidR="00E57B0A" w:rsidRPr="00E118C5" w:rsidRDefault="00E57B0A" w:rsidP="00820F84">
      <w:pPr>
        <w:pStyle w:val="11"/>
        <w:spacing w:line="259" w:lineRule="auto"/>
        <w:jc w:val="both"/>
        <w:rPr>
          <w:color w:val="auto"/>
        </w:rPr>
      </w:pPr>
      <w:r w:rsidRPr="00E118C5">
        <w:rPr>
          <w:color w:val="auto"/>
        </w:rPr>
        <w:t>Сила упругости. Закон Гука. Сила трения: сила трения скольжения, сила трения покоя, другие виды трения.</w:t>
      </w:r>
    </w:p>
    <w:p w:rsidR="00E57B0A" w:rsidRPr="00E118C5" w:rsidRDefault="00E57B0A" w:rsidP="00820F84">
      <w:pPr>
        <w:pStyle w:val="11"/>
        <w:spacing w:line="259" w:lineRule="auto"/>
        <w:jc w:val="both"/>
        <w:rPr>
          <w:color w:val="auto"/>
        </w:rPr>
      </w:pPr>
      <w:r w:rsidRPr="00E118C5">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E57B0A" w:rsidRPr="00E118C5" w:rsidRDefault="00E57B0A" w:rsidP="00820F84">
      <w:pPr>
        <w:pStyle w:val="11"/>
        <w:spacing w:line="259" w:lineRule="auto"/>
        <w:jc w:val="both"/>
        <w:rPr>
          <w:color w:val="auto"/>
        </w:rPr>
      </w:pPr>
      <w:r w:rsidRPr="00E118C5">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E57B0A" w:rsidRPr="00E118C5" w:rsidRDefault="00E57B0A" w:rsidP="00820F84">
      <w:pPr>
        <w:pStyle w:val="11"/>
        <w:spacing w:line="259" w:lineRule="auto"/>
        <w:jc w:val="both"/>
        <w:rPr>
          <w:color w:val="auto"/>
        </w:rPr>
      </w:pPr>
      <w:r w:rsidRPr="00E118C5">
        <w:rPr>
          <w:color w:val="auto"/>
        </w:rPr>
        <w:t>Импульс тела. Изменение импульса. Импульс силы. Закон сохранения импульса. Реактивное движение (МС).</w:t>
      </w:r>
    </w:p>
    <w:p w:rsidR="00E57B0A" w:rsidRPr="00E118C5" w:rsidRDefault="00E57B0A" w:rsidP="00820F84">
      <w:pPr>
        <w:pStyle w:val="11"/>
        <w:spacing w:line="259" w:lineRule="auto"/>
        <w:jc w:val="both"/>
        <w:rPr>
          <w:color w:val="auto"/>
        </w:rPr>
      </w:pPr>
      <w:r w:rsidRPr="00E118C5">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57B0A" w:rsidRPr="00E118C5" w:rsidRDefault="00E57B0A" w:rsidP="00820F84">
      <w:pPr>
        <w:pStyle w:val="11"/>
        <w:spacing w:line="271" w:lineRule="auto"/>
        <w:jc w:val="both"/>
        <w:rPr>
          <w:color w:val="auto"/>
        </w:rPr>
      </w:pPr>
      <w:r w:rsidRPr="00E118C5">
        <w:rPr>
          <w:b/>
          <w:bCs/>
          <w:i/>
          <w:iCs/>
          <w:color w:val="auto"/>
        </w:rPr>
        <w:t>Демонстрации</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Наблюдение механического движения тела относительно разных тел отсчёта.</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Сравнение путей и траекторий движения одного и того же тела относительно разных тел отсчёта.</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Измерение скорости и ускорения прямолинейного движения.</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Исследование признаков равноускоренного движения.</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Наблюдение движения тела по окружности.</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Зависимость ускорения тела от массы тела и действующей на него силы.</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Наблюдение равенства сил при взаимодействии тел.</w:t>
      </w:r>
    </w:p>
    <w:p w:rsidR="00E57B0A" w:rsidRPr="00E118C5" w:rsidRDefault="00E57B0A" w:rsidP="00820F84">
      <w:pPr>
        <w:pStyle w:val="11"/>
        <w:numPr>
          <w:ilvl w:val="0"/>
          <w:numId w:val="366"/>
        </w:numPr>
        <w:spacing w:line="259" w:lineRule="auto"/>
        <w:ind w:left="567" w:hanging="283"/>
        <w:jc w:val="both"/>
        <w:rPr>
          <w:color w:val="auto"/>
        </w:rPr>
      </w:pPr>
      <w:r w:rsidRPr="00E118C5">
        <w:rPr>
          <w:color w:val="auto"/>
        </w:rPr>
        <w:t>Изменение веса тела при ускоренном движении.</w:t>
      </w:r>
    </w:p>
    <w:p w:rsidR="00E57B0A" w:rsidRPr="00E118C5" w:rsidRDefault="00E57B0A" w:rsidP="00820F84">
      <w:pPr>
        <w:pStyle w:val="11"/>
        <w:numPr>
          <w:ilvl w:val="0"/>
          <w:numId w:val="366"/>
        </w:numPr>
        <w:tabs>
          <w:tab w:val="left" w:pos="452"/>
        </w:tabs>
        <w:spacing w:line="259" w:lineRule="auto"/>
        <w:ind w:left="567" w:hanging="283"/>
        <w:jc w:val="both"/>
        <w:rPr>
          <w:color w:val="auto"/>
        </w:rPr>
      </w:pPr>
      <w:r w:rsidRPr="00E118C5">
        <w:rPr>
          <w:color w:val="auto"/>
        </w:rPr>
        <w:t>Передача импульса при взаимодействии тел.</w:t>
      </w:r>
    </w:p>
    <w:p w:rsidR="00E57B0A" w:rsidRPr="00E118C5" w:rsidRDefault="00E57B0A" w:rsidP="00820F84">
      <w:pPr>
        <w:pStyle w:val="11"/>
        <w:numPr>
          <w:ilvl w:val="0"/>
          <w:numId w:val="366"/>
        </w:numPr>
        <w:tabs>
          <w:tab w:val="left" w:pos="452"/>
        </w:tabs>
        <w:spacing w:line="259" w:lineRule="auto"/>
        <w:ind w:left="567" w:hanging="283"/>
        <w:jc w:val="both"/>
        <w:rPr>
          <w:color w:val="auto"/>
        </w:rPr>
      </w:pPr>
      <w:r w:rsidRPr="00E118C5">
        <w:rPr>
          <w:color w:val="auto"/>
        </w:rPr>
        <w:t>Преобразования энергии при взаимодействии тел.</w:t>
      </w:r>
    </w:p>
    <w:p w:rsidR="00E57B0A" w:rsidRPr="00E118C5" w:rsidRDefault="00E57B0A" w:rsidP="00820F84">
      <w:pPr>
        <w:pStyle w:val="11"/>
        <w:numPr>
          <w:ilvl w:val="0"/>
          <w:numId w:val="366"/>
        </w:numPr>
        <w:tabs>
          <w:tab w:val="left" w:pos="452"/>
        </w:tabs>
        <w:spacing w:line="259" w:lineRule="auto"/>
        <w:ind w:left="567" w:hanging="283"/>
        <w:jc w:val="both"/>
        <w:rPr>
          <w:color w:val="auto"/>
        </w:rPr>
      </w:pPr>
      <w:r w:rsidRPr="00E118C5">
        <w:rPr>
          <w:color w:val="auto"/>
        </w:rPr>
        <w:t>Сохранение импульса при неупругом взаимодействии.</w:t>
      </w:r>
    </w:p>
    <w:p w:rsidR="00E57B0A" w:rsidRPr="00E118C5" w:rsidRDefault="00E57B0A" w:rsidP="00820F84">
      <w:pPr>
        <w:pStyle w:val="11"/>
        <w:numPr>
          <w:ilvl w:val="0"/>
          <w:numId w:val="366"/>
        </w:numPr>
        <w:tabs>
          <w:tab w:val="left" w:pos="458"/>
        </w:tabs>
        <w:spacing w:line="259" w:lineRule="auto"/>
        <w:ind w:left="567" w:hanging="283"/>
        <w:jc w:val="both"/>
        <w:rPr>
          <w:color w:val="auto"/>
        </w:rPr>
      </w:pPr>
      <w:r w:rsidRPr="00E118C5">
        <w:rPr>
          <w:color w:val="auto"/>
        </w:rPr>
        <w:t>Сохранение импульса при абсолютно упругом взаимодействии.</w:t>
      </w:r>
    </w:p>
    <w:p w:rsidR="00E57B0A" w:rsidRPr="00E118C5" w:rsidRDefault="00E57B0A" w:rsidP="00820F84">
      <w:pPr>
        <w:pStyle w:val="11"/>
        <w:numPr>
          <w:ilvl w:val="0"/>
          <w:numId w:val="366"/>
        </w:numPr>
        <w:tabs>
          <w:tab w:val="left" w:pos="458"/>
        </w:tabs>
        <w:spacing w:line="259" w:lineRule="auto"/>
        <w:ind w:left="567" w:hanging="283"/>
        <w:jc w:val="both"/>
        <w:rPr>
          <w:color w:val="auto"/>
        </w:rPr>
      </w:pPr>
      <w:r w:rsidRPr="00E118C5">
        <w:rPr>
          <w:color w:val="auto"/>
        </w:rPr>
        <w:t>Наблюдение реактивного движения.</w:t>
      </w:r>
    </w:p>
    <w:p w:rsidR="00E57B0A" w:rsidRPr="00E118C5" w:rsidRDefault="00E57B0A" w:rsidP="00820F84">
      <w:pPr>
        <w:pStyle w:val="11"/>
        <w:numPr>
          <w:ilvl w:val="0"/>
          <w:numId w:val="366"/>
        </w:numPr>
        <w:tabs>
          <w:tab w:val="left" w:pos="458"/>
        </w:tabs>
        <w:spacing w:line="259" w:lineRule="auto"/>
        <w:ind w:left="567" w:hanging="283"/>
        <w:jc w:val="both"/>
        <w:rPr>
          <w:color w:val="auto"/>
        </w:rPr>
      </w:pPr>
      <w:r w:rsidRPr="00E118C5">
        <w:rPr>
          <w:color w:val="auto"/>
        </w:rPr>
        <w:t>Сохранение механической энергии при свободном падении.</w:t>
      </w:r>
    </w:p>
    <w:p w:rsidR="00E57B0A" w:rsidRPr="00E118C5" w:rsidRDefault="00E57B0A" w:rsidP="00820F84">
      <w:pPr>
        <w:pStyle w:val="11"/>
        <w:numPr>
          <w:ilvl w:val="0"/>
          <w:numId w:val="366"/>
        </w:numPr>
        <w:tabs>
          <w:tab w:val="left" w:pos="458"/>
        </w:tabs>
        <w:spacing w:line="259" w:lineRule="auto"/>
        <w:ind w:left="567" w:hanging="283"/>
        <w:jc w:val="both"/>
        <w:rPr>
          <w:color w:val="auto"/>
        </w:rPr>
      </w:pPr>
      <w:r w:rsidRPr="00E118C5">
        <w:rPr>
          <w:color w:val="auto"/>
        </w:rPr>
        <w:t>Сохранение механической энергии при движении тела под действием пружины.</w:t>
      </w:r>
    </w:p>
    <w:p w:rsidR="00E57B0A" w:rsidRPr="00E118C5" w:rsidRDefault="00E57B0A" w:rsidP="00820F84">
      <w:pPr>
        <w:pStyle w:val="11"/>
        <w:spacing w:line="276"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Конструирование тракта для разгона и дальнейшего равномерного движения шарика или тележки.</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Определение средней скорости скольжения бруска или движения шарика по наклонной плоскости.</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Определение ускорения тела при равноускоренном движении по наклонной плоскости.</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Исследование зависимости пути от времени при равноускоренном движении без начальной скорости.</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Исследование зависимости силы трения скольжения от силы нормального давления.</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Определение коэффициента трения скольжения.</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Определение жёсткости пружины.</w:t>
      </w:r>
    </w:p>
    <w:p w:rsidR="00E57B0A" w:rsidRPr="00E118C5" w:rsidRDefault="00E57B0A" w:rsidP="00820F84">
      <w:pPr>
        <w:pStyle w:val="11"/>
        <w:numPr>
          <w:ilvl w:val="0"/>
          <w:numId w:val="367"/>
        </w:numPr>
        <w:tabs>
          <w:tab w:val="left" w:pos="567"/>
        </w:tabs>
        <w:spacing w:line="259" w:lineRule="auto"/>
        <w:ind w:left="567" w:hanging="283"/>
        <w:jc w:val="both"/>
        <w:rPr>
          <w:color w:val="auto"/>
        </w:rPr>
      </w:pPr>
      <w:r w:rsidRPr="00E118C5">
        <w:rPr>
          <w:color w:val="auto"/>
        </w:rPr>
        <w:t>Определение работы силы трения при равномерном движении тела по горизонтальной поверхности.</w:t>
      </w:r>
    </w:p>
    <w:p w:rsidR="00E57B0A" w:rsidRPr="00E118C5" w:rsidRDefault="00E57B0A" w:rsidP="00820F84">
      <w:pPr>
        <w:pStyle w:val="11"/>
        <w:numPr>
          <w:ilvl w:val="0"/>
          <w:numId w:val="367"/>
        </w:numPr>
        <w:tabs>
          <w:tab w:val="left" w:pos="458"/>
          <w:tab w:val="left" w:pos="567"/>
        </w:tabs>
        <w:spacing w:line="259" w:lineRule="auto"/>
        <w:ind w:left="567" w:hanging="283"/>
        <w:jc w:val="both"/>
        <w:rPr>
          <w:color w:val="auto"/>
        </w:rPr>
      </w:pPr>
      <w:r w:rsidRPr="00E118C5">
        <w:rPr>
          <w:color w:val="auto"/>
        </w:rPr>
        <w:t>Определение работы силы упругости при подъёме груза с использованием неподвижного и подвижного блоков.</w:t>
      </w:r>
    </w:p>
    <w:p w:rsidR="00E57B0A" w:rsidRPr="00E118C5" w:rsidRDefault="00E57B0A" w:rsidP="00820F84">
      <w:pPr>
        <w:pStyle w:val="11"/>
        <w:numPr>
          <w:ilvl w:val="0"/>
          <w:numId w:val="367"/>
        </w:numPr>
        <w:tabs>
          <w:tab w:val="left" w:pos="458"/>
          <w:tab w:val="left" w:pos="567"/>
        </w:tabs>
        <w:spacing w:after="160" w:line="259" w:lineRule="auto"/>
        <w:ind w:left="567" w:hanging="283"/>
        <w:jc w:val="both"/>
        <w:rPr>
          <w:color w:val="auto"/>
        </w:rPr>
      </w:pPr>
      <w:r w:rsidRPr="00E118C5">
        <w:rPr>
          <w:color w:val="auto"/>
        </w:rPr>
        <w:t>Изучение закона сохранения энергии.</w:t>
      </w:r>
    </w:p>
    <w:p w:rsidR="00E57B0A" w:rsidRPr="00E118C5" w:rsidRDefault="00E57B0A" w:rsidP="00820F84">
      <w:pPr>
        <w:pStyle w:val="11"/>
        <w:spacing w:line="276" w:lineRule="auto"/>
        <w:jc w:val="both"/>
        <w:rPr>
          <w:color w:val="auto"/>
        </w:rPr>
      </w:pPr>
      <w:r w:rsidRPr="00E118C5">
        <w:rPr>
          <w:b/>
          <w:bCs/>
          <w:color w:val="auto"/>
        </w:rPr>
        <w:t>Раздел 9. Механические колебания и волны</w:t>
      </w:r>
    </w:p>
    <w:p w:rsidR="00E57B0A" w:rsidRPr="00E118C5" w:rsidRDefault="00E57B0A" w:rsidP="00820F84">
      <w:pPr>
        <w:pStyle w:val="11"/>
        <w:spacing w:line="259" w:lineRule="auto"/>
        <w:jc w:val="both"/>
        <w:rPr>
          <w:color w:val="auto"/>
        </w:rPr>
      </w:pPr>
      <w:r w:rsidRPr="00E118C5">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57B0A" w:rsidRPr="00E118C5" w:rsidRDefault="00E57B0A" w:rsidP="00820F84">
      <w:pPr>
        <w:pStyle w:val="11"/>
        <w:spacing w:line="259" w:lineRule="auto"/>
        <w:jc w:val="both"/>
        <w:rPr>
          <w:color w:val="auto"/>
        </w:rPr>
      </w:pPr>
      <w:r w:rsidRPr="00E118C5">
        <w:rPr>
          <w:color w:val="auto"/>
        </w:rPr>
        <w:t>Затухающие колебания. Вынужденные колебания. Резонанс.</w:t>
      </w:r>
    </w:p>
    <w:p w:rsidR="00E57B0A" w:rsidRPr="00E118C5" w:rsidRDefault="00E57B0A" w:rsidP="00820F84">
      <w:pPr>
        <w:pStyle w:val="11"/>
        <w:spacing w:line="259" w:lineRule="auto"/>
        <w:jc w:val="both"/>
        <w:rPr>
          <w:color w:val="auto"/>
        </w:rPr>
      </w:pPr>
      <w:r w:rsidRPr="00E118C5">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E57B0A" w:rsidRPr="00E118C5" w:rsidRDefault="00E57B0A" w:rsidP="00820F84">
      <w:pPr>
        <w:pStyle w:val="11"/>
        <w:spacing w:after="80" w:line="259" w:lineRule="auto"/>
        <w:jc w:val="both"/>
        <w:rPr>
          <w:color w:val="auto"/>
        </w:rPr>
      </w:pPr>
      <w:r w:rsidRPr="00E118C5">
        <w:rPr>
          <w:color w:val="auto"/>
        </w:rPr>
        <w:t>Звук. Громкость звука и высота тона. Отражение звука. Инфразвук и ультразвук.</w:t>
      </w:r>
    </w:p>
    <w:p w:rsidR="00E57B0A" w:rsidRPr="00E118C5" w:rsidRDefault="00E57B0A" w:rsidP="00820F84">
      <w:pPr>
        <w:pStyle w:val="11"/>
        <w:spacing w:line="266" w:lineRule="auto"/>
        <w:jc w:val="both"/>
        <w:rPr>
          <w:color w:val="auto"/>
        </w:rPr>
      </w:pPr>
      <w:r w:rsidRPr="00E118C5">
        <w:rPr>
          <w:b/>
          <w:bCs/>
          <w:i/>
          <w:iCs/>
          <w:color w:val="auto"/>
        </w:rPr>
        <w:t>Демонстрации</w:t>
      </w:r>
    </w:p>
    <w:p w:rsidR="00E57B0A" w:rsidRPr="00E118C5" w:rsidRDefault="00E57B0A" w:rsidP="00820F84">
      <w:pPr>
        <w:pStyle w:val="11"/>
        <w:numPr>
          <w:ilvl w:val="0"/>
          <w:numId w:val="368"/>
        </w:numPr>
        <w:tabs>
          <w:tab w:val="left" w:pos="426"/>
        </w:tabs>
        <w:spacing w:line="252" w:lineRule="auto"/>
        <w:ind w:left="400" w:hanging="240"/>
        <w:jc w:val="both"/>
        <w:rPr>
          <w:color w:val="auto"/>
        </w:rPr>
      </w:pPr>
      <w:r w:rsidRPr="00E118C5">
        <w:rPr>
          <w:color w:val="auto"/>
        </w:rPr>
        <w:t>Наблюдение колебаний тел под действием силы тяжести и силы упругости.</w:t>
      </w:r>
    </w:p>
    <w:p w:rsidR="00E57B0A" w:rsidRPr="00E118C5" w:rsidRDefault="00E57B0A" w:rsidP="00820F84">
      <w:pPr>
        <w:pStyle w:val="11"/>
        <w:numPr>
          <w:ilvl w:val="0"/>
          <w:numId w:val="368"/>
        </w:numPr>
        <w:tabs>
          <w:tab w:val="left" w:pos="426"/>
        </w:tabs>
        <w:spacing w:line="252" w:lineRule="auto"/>
        <w:ind w:firstLine="160"/>
        <w:jc w:val="both"/>
        <w:rPr>
          <w:color w:val="auto"/>
        </w:rPr>
      </w:pPr>
      <w:r w:rsidRPr="00E118C5">
        <w:rPr>
          <w:color w:val="auto"/>
        </w:rPr>
        <w:t>Наблюдение колебаний груза на нити и на пружине.</w:t>
      </w:r>
    </w:p>
    <w:p w:rsidR="00E57B0A" w:rsidRPr="00E118C5" w:rsidRDefault="00E57B0A" w:rsidP="00820F84">
      <w:pPr>
        <w:pStyle w:val="11"/>
        <w:numPr>
          <w:ilvl w:val="0"/>
          <w:numId w:val="368"/>
        </w:numPr>
        <w:tabs>
          <w:tab w:val="left" w:pos="426"/>
        </w:tabs>
        <w:spacing w:line="252" w:lineRule="auto"/>
        <w:ind w:firstLine="160"/>
        <w:jc w:val="both"/>
        <w:rPr>
          <w:color w:val="auto"/>
        </w:rPr>
      </w:pPr>
      <w:r w:rsidRPr="00E118C5">
        <w:rPr>
          <w:color w:val="auto"/>
        </w:rPr>
        <w:t>Наблюдение вынужденных колебаний и резонанса.</w:t>
      </w:r>
    </w:p>
    <w:p w:rsidR="00E57B0A" w:rsidRPr="00E118C5" w:rsidRDefault="00E57B0A" w:rsidP="00820F84">
      <w:pPr>
        <w:pStyle w:val="11"/>
        <w:numPr>
          <w:ilvl w:val="0"/>
          <w:numId w:val="368"/>
        </w:numPr>
        <w:tabs>
          <w:tab w:val="left" w:pos="426"/>
        </w:tabs>
        <w:spacing w:line="252" w:lineRule="auto"/>
        <w:ind w:left="400" w:hanging="240"/>
        <w:jc w:val="both"/>
        <w:rPr>
          <w:color w:val="auto"/>
        </w:rPr>
      </w:pPr>
      <w:r w:rsidRPr="00E118C5">
        <w:rPr>
          <w:color w:val="auto"/>
        </w:rPr>
        <w:t>Распространение продольных и поперечных волн (на модели).</w:t>
      </w:r>
    </w:p>
    <w:p w:rsidR="00E57B0A" w:rsidRPr="00E118C5" w:rsidRDefault="00E57B0A" w:rsidP="00820F84">
      <w:pPr>
        <w:pStyle w:val="11"/>
        <w:numPr>
          <w:ilvl w:val="0"/>
          <w:numId w:val="368"/>
        </w:numPr>
        <w:tabs>
          <w:tab w:val="left" w:pos="426"/>
        </w:tabs>
        <w:spacing w:line="252" w:lineRule="auto"/>
        <w:ind w:firstLine="160"/>
        <w:jc w:val="both"/>
        <w:rPr>
          <w:color w:val="auto"/>
        </w:rPr>
      </w:pPr>
      <w:r w:rsidRPr="00E118C5">
        <w:rPr>
          <w:color w:val="auto"/>
        </w:rPr>
        <w:t>Наблюдение зависимости высоты звука от частоты.</w:t>
      </w:r>
    </w:p>
    <w:p w:rsidR="00E57B0A" w:rsidRPr="00E118C5" w:rsidRDefault="00E57B0A" w:rsidP="00820F84">
      <w:pPr>
        <w:pStyle w:val="11"/>
        <w:numPr>
          <w:ilvl w:val="0"/>
          <w:numId w:val="368"/>
        </w:numPr>
        <w:tabs>
          <w:tab w:val="left" w:pos="426"/>
        </w:tabs>
        <w:spacing w:line="252" w:lineRule="auto"/>
        <w:ind w:firstLine="160"/>
        <w:jc w:val="both"/>
        <w:rPr>
          <w:color w:val="auto"/>
        </w:rPr>
      </w:pPr>
      <w:r w:rsidRPr="00E118C5">
        <w:rPr>
          <w:color w:val="auto"/>
        </w:rPr>
        <w:t>Акустический резонанс.</w:t>
      </w:r>
    </w:p>
    <w:p w:rsidR="00E57B0A" w:rsidRPr="00E118C5" w:rsidRDefault="00E57B0A" w:rsidP="00820F84">
      <w:pPr>
        <w:pStyle w:val="11"/>
        <w:spacing w:line="266"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369"/>
        </w:numPr>
        <w:tabs>
          <w:tab w:val="left" w:pos="509"/>
        </w:tabs>
        <w:spacing w:line="252" w:lineRule="auto"/>
        <w:ind w:left="400" w:hanging="240"/>
        <w:jc w:val="both"/>
        <w:rPr>
          <w:color w:val="auto"/>
        </w:rPr>
      </w:pPr>
      <w:r w:rsidRPr="00E118C5">
        <w:rPr>
          <w:color w:val="auto"/>
        </w:rPr>
        <w:t>Определение частоты и периода колебаний математического маятника.</w:t>
      </w:r>
    </w:p>
    <w:p w:rsidR="00E57B0A" w:rsidRPr="00E118C5" w:rsidRDefault="00E57B0A" w:rsidP="00820F84">
      <w:pPr>
        <w:pStyle w:val="11"/>
        <w:numPr>
          <w:ilvl w:val="0"/>
          <w:numId w:val="369"/>
        </w:numPr>
        <w:tabs>
          <w:tab w:val="left" w:pos="518"/>
        </w:tabs>
        <w:spacing w:line="252" w:lineRule="auto"/>
        <w:ind w:left="400" w:hanging="240"/>
        <w:jc w:val="both"/>
        <w:rPr>
          <w:color w:val="auto"/>
        </w:rPr>
      </w:pPr>
      <w:r w:rsidRPr="00E118C5">
        <w:rPr>
          <w:color w:val="auto"/>
        </w:rPr>
        <w:t>Определение частоты и периода колебаний пружинного маятника.</w:t>
      </w:r>
    </w:p>
    <w:p w:rsidR="00E57B0A" w:rsidRPr="00E118C5" w:rsidRDefault="00E57B0A" w:rsidP="00820F84">
      <w:pPr>
        <w:pStyle w:val="11"/>
        <w:numPr>
          <w:ilvl w:val="0"/>
          <w:numId w:val="369"/>
        </w:numPr>
        <w:tabs>
          <w:tab w:val="left" w:pos="518"/>
        </w:tabs>
        <w:spacing w:line="252" w:lineRule="auto"/>
        <w:ind w:left="400" w:hanging="240"/>
        <w:jc w:val="both"/>
        <w:rPr>
          <w:color w:val="auto"/>
        </w:rPr>
      </w:pPr>
      <w:r w:rsidRPr="00E118C5">
        <w:rPr>
          <w:color w:val="auto"/>
        </w:rPr>
        <w:t>Исследование зависимости периода колебаний подвешенного к нити груза от длины нити.</w:t>
      </w:r>
    </w:p>
    <w:p w:rsidR="00E57B0A" w:rsidRPr="00E118C5" w:rsidRDefault="00E57B0A" w:rsidP="00820F84">
      <w:pPr>
        <w:pStyle w:val="11"/>
        <w:numPr>
          <w:ilvl w:val="0"/>
          <w:numId w:val="369"/>
        </w:numPr>
        <w:tabs>
          <w:tab w:val="left" w:pos="523"/>
        </w:tabs>
        <w:spacing w:line="252" w:lineRule="auto"/>
        <w:ind w:left="400" w:hanging="240"/>
        <w:jc w:val="both"/>
        <w:rPr>
          <w:color w:val="auto"/>
        </w:rPr>
      </w:pPr>
      <w:r w:rsidRPr="00E118C5">
        <w:rPr>
          <w:color w:val="auto"/>
        </w:rPr>
        <w:t>Исследование зависимости периода колебаний пружинного маятника от массы груза.</w:t>
      </w:r>
    </w:p>
    <w:p w:rsidR="00E57B0A" w:rsidRPr="00E118C5" w:rsidRDefault="00E57B0A" w:rsidP="00820F84">
      <w:pPr>
        <w:pStyle w:val="11"/>
        <w:numPr>
          <w:ilvl w:val="0"/>
          <w:numId w:val="369"/>
        </w:numPr>
        <w:tabs>
          <w:tab w:val="left" w:pos="514"/>
        </w:tabs>
        <w:spacing w:line="252" w:lineRule="auto"/>
        <w:ind w:left="400" w:hanging="240"/>
        <w:jc w:val="both"/>
        <w:rPr>
          <w:color w:val="auto"/>
        </w:rPr>
      </w:pPr>
      <w:r w:rsidRPr="00E118C5">
        <w:rPr>
          <w:color w:val="auto"/>
        </w:rPr>
        <w:t>Проверка независимости периода колебаний груза, подвешенного к нити, от массы груза.</w:t>
      </w:r>
    </w:p>
    <w:p w:rsidR="00E57B0A" w:rsidRPr="00E118C5" w:rsidRDefault="00E57B0A" w:rsidP="00820F84">
      <w:pPr>
        <w:pStyle w:val="11"/>
        <w:numPr>
          <w:ilvl w:val="0"/>
          <w:numId w:val="369"/>
        </w:numPr>
        <w:tabs>
          <w:tab w:val="left" w:pos="518"/>
        </w:tabs>
        <w:spacing w:line="252" w:lineRule="auto"/>
        <w:ind w:left="400" w:hanging="240"/>
        <w:jc w:val="both"/>
        <w:rPr>
          <w:color w:val="auto"/>
        </w:rPr>
      </w:pPr>
      <w:r w:rsidRPr="00E118C5">
        <w:rPr>
          <w:color w:val="auto"/>
        </w:rPr>
        <w:t>Опыты, демонстрирующие зависимость периода колебаний пружинного маятника от массы груза и жёсткости пружины.</w:t>
      </w:r>
    </w:p>
    <w:p w:rsidR="00E57B0A" w:rsidRPr="00E118C5" w:rsidRDefault="00E57B0A" w:rsidP="00820F84">
      <w:pPr>
        <w:pStyle w:val="11"/>
        <w:numPr>
          <w:ilvl w:val="0"/>
          <w:numId w:val="369"/>
        </w:numPr>
        <w:tabs>
          <w:tab w:val="left" w:pos="426"/>
        </w:tabs>
        <w:spacing w:after="120" w:line="252" w:lineRule="auto"/>
        <w:ind w:firstLine="160"/>
        <w:jc w:val="both"/>
        <w:rPr>
          <w:color w:val="auto"/>
        </w:rPr>
      </w:pPr>
      <w:r w:rsidRPr="00E118C5">
        <w:rPr>
          <w:color w:val="auto"/>
        </w:rPr>
        <w:t>Измерение ускорения свободного падения.</w:t>
      </w:r>
    </w:p>
    <w:p w:rsidR="00E57B0A" w:rsidRPr="00E118C5" w:rsidRDefault="00E57B0A" w:rsidP="00820F84">
      <w:pPr>
        <w:pStyle w:val="11"/>
        <w:spacing w:line="264" w:lineRule="auto"/>
        <w:jc w:val="both"/>
        <w:rPr>
          <w:color w:val="auto"/>
        </w:rPr>
      </w:pPr>
      <w:r w:rsidRPr="00E118C5">
        <w:rPr>
          <w:b/>
          <w:bCs/>
          <w:color w:val="auto"/>
        </w:rPr>
        <w:t>Раздел 10. Электромагнитное поле и электромагнитные волны</w:t>
      </w:r>
    </w:p>
    <w:p w:rsidR="00E57B0A" w:rsidRPr="00E118C5" w:rsidRDefault="00E57B0A" w:rsidP="00820F84">
      <w:pPr>
        <w:pStyle w:val="11"/>
        <w:spacing w:line="252" w:lineRule="auto"/>
        <w:jc w:val="both"/>
        <w:rPr>
          <w:color w:val="auto"/>
        </w:rPr>
      </w:pPr>
      <w:r w:rsidRPr="00E118C5">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57B0A" w:rsidRPr="00E118C5" w:rsidRDefault="00E57B0A" w:rsidP="00820F84">
      <w:pPr>
        <w:pStyle w:val="11"/>
        <w:spacing w:line="252" w:lineRule="auto"/>
        <w:jc w:val="both"/>
        <w:rPr>
          <w:color w:val="auto"/>
        </w:rPr>
      </w:pPr>
      <w:r w:rsidRPr="00E118C5">
        <w:rPr>
          <w:color w:val="auto"/>
        </w:rPr>
        <w:t>Электромагнитная природа света. Скорость света. Волновые свойства света.</w:t>
      </w:r>
    </w:p>
    <w:p w:rsidR="00E57B0A" w:rsidRPr="00E118C5" w:rsidRDefault="00E57B0A" w:rsidP="00820F84">
      <w:pPr>
        <w:pStyle w:val="11"/>
        <w:spacing w:line="264" w:lineRule="auto"/>
        <w:jc w:val="both"/>
        <w:rPr>
          <w:color w:val="auto"/>
        </w:rPr>
      </w:pPr>
      <w:r w:rsidRPr="00E118C5">
        <w:rPr>
          <w:b/>
          <w:bCs/>
          <w:i/>
          <w:iCs/>
          <w:color w:val="auto"/>
        </w:rPr>
        <w:t>Демонстрации</w:t>
      </w:r>
    </w:p>
    <w:p w:rsidR="00E57B0A" w:rsidRPr="00E118C5" w:rsidRDefault="00E57B0A" w:rsidP="00820F84">
      <w:pPr>
        <w:pStyle w:val="11"/>
        <w:numPr>
          <w:ilvl w:val="0"/>
          <w:numId w:val="95"/>
        </w:numPr>
        <w:tabs>
          <w:tab w:val="left" w:pos="509"/>
        </w:tabs>
        <w:spacing w:line="252" w:lineRule="auto"/>
        <w:ind w:firstLine="160"/>
        <w:jc w:val="both"/>
        <w:rPr>
          <w:color w:val="auto"/>
        </w:rPr>
      </w:pPr>
      <w:r w:rsidRPr="00E118C5">
        <w:rPr>
          <w:color w:val="auto"/>
        </w:rPr>
        <w:t>Свойства электромагнитных волн.</w:t>
      </w:r>
    </w:p>
    <w:p w:rsidR="00E57B0A" w:rsidRPr="00E118C5" w:rsidRDefault="00E57B0A" w:rsidP="00820F84">
      <w:pPr>
        <w:pStyle w:val="11"/>
        <w:numPr>
          <w:ilvl w:val="0"/>
          <w:numId w:val="95"/>
        </w:numPr>
        <w:tabs>
          <w:tab w:val="left" w:pos="518"/>
        </w:tabs>
        <w:spacing w:line="252" w:lineRule="auto"/>
        <w:ind w:firstLine="160"/>
        <w:jc w:val="both"/>
        <w:rPr>
          <w:color w:val="auto"/>
        </w:rPr>
      </w:pPr>
      <w:r w:rsidRPr="00E118C5">
        <w:rPr>
          <w:color w:val="auto"/>
        </w:rPr>
        <w:t>Волновые свойства света.</w:t>
      </w:r>
    </w:p>
    <w:p w:rsidR="00E57B0A" w:rsidRPr="00E118C5" w:rsidRDefault="00E57B0A" w:rsidP="00820F84">
      <w:pPr>
        <w:pStyle w:val="11"/>
        <w:spacing w:line="264" w:lineRule="auto"/>
        <w:jc w:val="both"/>
        <w:rPr>
          <w:color w:val="auto"/>
        </w:rPr>
      </w:pPr>
      <w:r w:rsidRPr="00E118C5">
        <w:rPr>
          <w:b/>
          <w:bCs/>
          <w:i/>
          <w:iCs/>
          <w:color w:val="auto"/>
        </w:rPr>
        <w:t>Лабораторные работы и опыты</w:t>
      </w:r>
    </w:p>
    <w:p w:rsidR="00E57B0A" w:rsidRPr="00E118C5" w:rsidRDefault="00E57B0A" w:rsidP="00820F84">
      <w:pPr>
        <w:pStyle w:val="11"/>
        <w:spacing w:after="120" w:line="252" w:lineRule="auto"/>
        <w:ind w:left="400" w:hanging="240"/>
        <w:jc w:val="both"/>
        <w:rPr>
          <w:color w:val="auto"/>
        </w:rPr>
      </w:pPr>
      <w:r w:rsidRPr="00E118C5">
        <w:rPr>
          <w:color w:val="auto"/>
        </w:rPr>
        <w:t>1. Изучение свойств электромагнитных волн с помощью мобильного телефона.</w:t>
      </w:r>
    </w:p>
    <w:p w:rsidR="00E57B0A" w:rsidRPr="00E118C5" w:rsidRDefault="00E57B0A" w:rsidP="00820F84">
      <w:pPr>
        <w:pStyle w:val="11"/>
        <w:spacing w:line="266" w:lineRule="auto"/>
        <w:jc w:val="both"/>
        <w:rPr>
          <w:color w:val="auto"/>
        </w:rPr>
      </w:pPr>
      <w:r w:rsidRPr="00E118C5">
        <w:rPr>
          <w:b/>
          <w:bCs/>
          <w:color w:val="auto"/>
        </w:rPr>
        <w:t>Раздел 11. Световые явления</w:t>
      </w:r>
    </w:p>
    <w:p w:rsidR="00E57B0A" w:rsidRPr="00E118C5" w:rsidRDefault="00E57B0A" w:rsidP="00820F84">
      <w:pPr>
        <w:pStyle w:val="11"/>
        <w:spacing w:line="252" w:lineRule="auto"/>
        <w:jc w:val="both"/>
        <w:rPr>
          <w:color w:val="auto"/>
        </w:rPr>
      </w:pPr>
      <w:r w:rsidRPr="00E118C5">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57B0A" w:rsidRPr="00E118C5" w:rsidRDefault="00E57B0A" w:rsidP="00820F84">
      <w:pPr>
        <w:pStyle w:val="11"/>
        <w:spacing w:line="252" w:lineRule="auto"/>
        <w:jc w:val="both"/>
        <w:rPr>
          <w:color w:val="auto"/>
        </w:rPr>
      </w:pPr>
      <w:r w:rsidRPr="00E118C5">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57B0A" w:rsidRPr="00E118C5" w:rsidRDefault="00E57B0A" w:rsidP="00820F84">
      <w:pPr>
        <w:pStyle w:val="11"/>
        <w:spacing w:line="252" w:lineRule="auto"/>
        <w:jc w:val="both"/>
        <w:rPr>
          <w:color w:val="auto"/>
        </w:rPr>
      </w:pPr>
      <w:r w:rsidRPr="00E118C5">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E57B0A" w:rsidRPr="00E118C5" w:rsidRDefault="00E57B0A" w:rsidP="00820F84">
      <w:pPr>
        <w:pStyle w:val="11"/>
        <w:spacing w:line="252" w:lineRule="auto"/>
        <w:jc w:val="both"/>
        <w:rPr>
          <w:color w:val="auto"/>
        </w:rPr>
      </w:pPr>
      <w:r w:rsidRPr="00E118C5">
        <w:rPr>
          <w:color w:val="auto"/>
        </w:rPr>
        <w:t>Разложение белого света в спектр. Опыты Ньютона. Сложение спектральных цветов. Дисперсия света.</w:t>
      </w:r>
    </w:p>
    <w:p w:rsidR="00E57B0A" w:rsidRPr="00E118C5" w:rsidRDefault="00E57B0A" w:rsidP="00820F84">
      <w:pPr>
        <w:pStyle w:val="11"/>
        <w:spacing w:line="264" w:lineRule="auto"/>
        <w:jc w:val="both"/>
        <w:rPr>
          <w:color w:val="auto"/>
        </w:rPr>
      </w:pPr>
      <w:r w:rsidRPr="00E118C5">
        <w:rPr>
          <w:b/>
          <w:bCs/>
          <w:i/>
          <w:iCs/>
          <w:color w:val="auto"/>
        </w:rPr>
        <w:t>Демонстрации</w:t>
      </w:r>
    </w:p>
    <w:p w:rsidR="00E57B0A" w:rsidRPr="00E118C5" w:rsidRDefault="00E57B0A" w:rsidP="00820F84">
      <w:pPr>
        <w:pStyle w:val="11"/>
        <w:numPr>
          <w:ilvl w:val="0"/>
          <w:numId w:val="370"/>
        </w:numPr>
        <w:tabs>
          <w:tab w:val="left" w:pos="509"/>
          <w:tab w:val="left" w:pos="567"/>
        </w:tabs>
        <w:spacing w:line="252" w:lineRule="auto"/>
        <w:ind w:left="426" w:hanging="142"/>
        <w:jc w:val="both"/>
        <w:rPr>
          <w:color w:val="auto"/>
        </w:rPr>
      </w:pPr>
      <w:r w:rsidRPr="00E118C5">
        <w:rPr>
          <w:color w:val="auto"/>
        </w:rPr>
        <w:t>Прямолинейное распространение света.</w:t>
      </w:r>
    </w:p>
    <w:p w:rsidR="00E57B0A" w:rsidRPr="00E118C5" w:rsidRDefault="00E57B0A" w:rsidP="00820F84">
      <w:pPr>
        <w:pStyle w:val="11"/>
        <w:numPr>
          <w:ilvl w:val="0"/>
          <w:numId w:val="370"/>
        </w:numPr>
        <w:tabs>
          <w:tab w:val="left" w:pos="518"/>
          <w:tab w:val="left" w:pos="567"/>
        </w:tabs>
        <w:spacing w:line="252" w:lineRule="auto"/>
        <w:ind w:left="426" w:hanging="142"/>
        <w:jc w:val="both"/>
        <w:rPr>
          <w:color w:val="auto"/>
        </w:rPr>
      </w:pPr>
      <w:r w:rsidRPr="00E118C5">
        <w:rPr>
          <w:color w:val="auto"/>
        </w:rPr>
        <w:t>Отражение света.</w:t>
      </w:r>
    </w:p>
    <w:p w:rsidR="00E57B0A" w:rsidRPr="00E118C5" w:rsidRDefault="00E57B0A" w:rsidP="00820F84">
      <w:pPr>
        <w:pStyle w:val="11"/>
        <w:numPr>
          <w:ilvl w:val="0"/>
          <w:numId w:val="370"/>
        </w:numPr>
        <w:tabs>
          <w:tab w:val="left" w:pos="518"/>
          <w:tab w:val="left" w:pos="567"/>
        </w:tabs>
        <w:spacing w:line="252" w:lineRule="auto"/>
        <w:ind w:left="426" w:hanging="142"/>
        <w:jc w:val="both"/>
        <w:rPr>
          <w:color w:val="auto"/>
        </w:rPr>
      </w:pPr>
      <w:r w:rsidRPr="00E118C5">
        <w:rPr>
          <w:color w:val="auto"/>
        </w:rPr>
        <w:t>Получение изображений в плоском, вогнутом и выпуклом зеркалах.</w:t>
      </w:r>
    </w:p>
    <w:p w:rsidR="00E57B0A" w:rsidRPr="00E118C5" w:rsidRDefault="00E57B0A" w:rsidP="00820F84">
      <w:pPr>
        <w:pStyle w:val="11"/>
        <w:numPr>
          <w:ilvl w:val="0"/>
          <w:numId w:val="370"/>
        </w:numPr>
        <w:tabs>
          <w:tab w:val="left" w:pos="523"/>
          <w:tab w:val="left" w:pos="567"/>
        </w:tabs>
        <w:spacing w:line="252" w:lineRule="auto"/>
        <w:ind w:left="426" w:hanging="142"/>
        <w:jc w:val="both"/>
        <w:rPr>
          <w:color w:val="auto"/>
        </w:rPr>
      </w:pPr>
      <w:r w:rsidRPr="00E118C5">
        <w:rPr>
          <w:color w:val="auto"/>
        </w:rPr>
        <w:t>Преломление света.</w:t>
      </w:r>
    </w:p>
    <w:p w:rsidR="00E57B0A" w:rsidRPr="00E118C5" w:rsidRDefault="00E57B0A" w:rsidP="00820F84">
      <w:pPr>
        <w:pStyle w:val="11"/>
        <w:numPr>
          <w:ilvl w:val="0"/>
          <w:numId w:val="370"/>
        </w:numPr>
        <w:tabs>
          <w:tab w:val="left" w:pos="514"/>
          <w:tab w:val="left" w:pos="567"/>
        </w:tabs>
        <w:spacing w:line="252" w:lineRule="auto"/>
        <w:ind w:left="426" w:hanging="142"/>
        <w:jc w:val="both"/>
        <w:rPr>
          <w:color w:val="auto"/>
        </w:rPr>
      </w:pPr>
      <w:r w:rsidRPr="00E118C5">
        <w:rPr>
          <w:color w:val="auto"/>
        </w:rPr>
        <w:t>Оптический световод.</w:t>
      </w:r>
    </w:p>
    <w:p w:rsidR="00E57B0A" w:rsidRPr="00E118C5" w:rsidRDefault="00E57B0A" w:rsidP="00820F84">
      <w:pPr>
        <w:pStyle w:val="11"/>
        <w:numPr>
          <w:ilvl w:val="0"/>
          <w:numId w:val="370"/>
        </w:numPr>
        <w:tabs>
          <w:tab w:val="left" w:pos="518"/>
          <w:tab w:val="left" w:pos="567"/>
        </w:tabs>
        <w:spacing w:line="252" w:lineRule="auto"/>
        <w:ind w:left="426" w:hanging="142"/>
        <w:jc w:val="both"/>
        <w:rPr>
          <w:color w:val="auto"/>
        </w:rPr>
      </w:pPr>
      <w:r w:rsidRPr="00E118C5">
        <w:rPr>
          <w:color w:val="auto"/>
        </w:rPr>
        <w:t>Ход лучей в собирающей линзе.</w:t>
      </w:r>
    </w:p>
    <w:p w:rsidR="00E57B0A" w:rsidRPr="00E118C5" w:rsidRDefault="00E57B0A" w:rsidP="00820F84">
      <w:pPr>
        <w:pStyle w:val="11"/>
        <w:numPr>
          <w:ilvl w:val="0"/>
          <w:numId w:val="370"/>
        </w:numPr>
        <w:tabs>
          <w:tab w:val="left" w:pos="509"/>
          <w:tab w:val="left" w:pos="567"/>
        </w:tabs>
        <w:spacing w:line="252" w:lineRule="auto"/>
        <w:ind w:left="426" w:hanging="142"/>
        <w:jc w:val="both"/>
        <w:rPr>
          <w:color w:val="auto"/>
        </w:rPr>
      </w:pPr>
      <w:r w:rsidRPr="00E118C5">
        <w:rPr>
          <w:color w:val="auto"/>
        </w:rPr>
        <w:t>Ход лучей в рассеивающей линзе.</w:t>
      </w:r>
    </w:p>
    <w:p w:rsidR="00E57B0A" w:rsidRPr="00E118C5" w:rsidRDefault="00E57B0A" w:rsidP="00820F84">
      <w:pPr>
        <w:pStyle w:val="11"/>
        <w:numPr>
          <w:ilvl w:val="0"/>
          <w:numId w:val="370"/>
        </w:numPr>
        <w:tabs>
          <w:tab w:val="left" w:pos="518"/>
          <w:tab w:val="left" w:pos="567"/>
        </w:tabs>
        <w:spacing w:line="252" w:lineRule="auto"/>
        <w:ind w:left="426" w:hanging="142"/>
        <w:jc w:val="both"/>
        <w:rPr>
          <w:color w:val="auto"/>
        </w:rPr>
      </w:pPr>
      <w:r w:rsidRPr="00E118C5">
        <w:rPr>
          <w:color w:val="auto"/>
        </w:rPr>
        <w:t>Получение изображений с помощью линз.</w:t>
      </w:r>
    </w:p>
    <w:p w:rsidR="00E57B0A" w:rsidRPr="00E118C5" w:rsidRDefault="00E57B0A" w:rsidP="00820F84">
      <w:pPr>
        <w:pStyle w:val="11"/>
        <w:numPr>
          <w:ilvl w:val="0"/>
          <w:numId w:val="370"/>
        </w:numPr>
        <w:tabs>
          <w:tab w:val="left" w:pos="518"/>
          <w:tab w:val="left" w:pos="567"/>
        </w:tabs>
        <w:spacing w:line="252" w:lineRule="auto"/>
        <w:ind w:left="426" w:hanging="142"/>
        <w:jc w:val="both"/>
        <w:rPr>
          <w:color w:val="auto"/>
        </w:rPr>
      </w:pPr>
      <w:r w:rsidRPr="00E118C5">
        <w:rPr>
          <w:color w:val="auto"/>
        </w:rPr>
        <w:t>Принцип действия фотоаппарата, микроскопа и телескопа.</w:t>
      </w:r>
    </w:p>
    <w:p w:rsidR="00E57B0A" w:rsidRPr="00E118C5" w:rsidRDefault="00E57B0A" w:rsidP="00820F84">
      <w:pPr>
        <w:pStyle w:val="11"/>
        <w:numPr>
          <w:ilvl w:val="0"/>
          <w:numId w:val="370"/>
        </w:numPr>
        <w:tabs>
          <w:tab w:val="left" w:pos="469"/>
          <w:tab w:val="left" w:pos="567"/>
        </w:tabs>
        <w:spacing w:line="252" w:lineRule="auto"/>
        <w:ind w:left="426" w:hanging="142"/>
        <w:jc w:val="both"/>
        <w:rPr>
          <w:color w:val="auto"/>
        </w:rPr>
      </w:pPr>
      <w:r w:rsidRPr="00E118C5">
        <w:rPr>
          <w:color w:val="auto"/>
        </w:rPr>
        <w:t>Модель глаза.</w:t>
      </w:r>
    </w:p>
    <w:p w:rsidR="00E57B0A" w:rsidRPr="00E118C5" w:rsidRDefault="00E57B0A" w:rsidP="00820F84">
      <w:pPr>
        <w:pStyle w:val="11"/>
        <w:numPr>
          <w:ilvl w:val="0"/>
          <w:numId w:val="370"/>
        </w:numPr>
        <w:tabs>
          <w:tab w:val="left" w:pos="469"/>
          <w:tab w:val="left" w:pos="567"/>
        </w:tabs>
        <w:spacing w:line="252" w:lineRule="auto"/>
        <w:ind w:left="426" w:hanging="142"/>
        <w:jc w:val="both"/>
        <w:rPr>
          <w:color w:val="auto"/>
        </w:rPr>
      </w:pPr>
      <w:r w:rsidRPr="00E118C5">
        <w:rPr>
          <w:color w:val="auto"/>
        </w:rPr>
        <w:t>Разложение белого света в спектр.</w:t>
      </w:r>
    </w:p>
    <w:p w:rsidR="00E57B0A" w:rsidRPr="00E118C5" w:rsidRDefault="00E57B0A" w:rsidP="00820F84">
      <w:pPr>
        <w:pStyle w:val="11"/>
        <w:numPr>
          <w:ilvl w:val="0"/>
          <w:numId w:val="370"/>
        </w:numPr>
        <w:tabs>
          <w:tab w:val="left" w:pos="469"/>
          <w:tab w:val="left" w:pos="567"/>
        </w:tabs>
        <w:spacing w:line="252" w:lineRule="auto"/>
        <w:ind w:left="426" w:hanging="142"/>
        <w:jc w:val="both"/>
        <w:rPr>
          <w:color w:val="auto"/>
        </w:rPr>
      </w:pPr>
      <w:r w:rsidRPr="00E118C5">
        <w:rPr>
          <w:color w:val="auto"/>
        </w:rPr>
        <w:t>Получение белого света при сложении света разных цветов.</w:t>
      </w:r>
    </w:p>
    <w:p w:rsidR="00E57B0A" w:rsidRPr="00E118C5" w:rsidRDefault="00E57B0A" w:rsidP="00820F84">
      <w:pPr>
        <w:pStyle w:val="11"/>
        <w:spacing w:line="264"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371"/>
        </w:numPr>
        <w:tabs>
          <w:tab w:val="left" w:pos="426"/>
        </w:tabs>
        <w:spacing w:line="252" w:lineRule="auto"/>
        <w:ind w:left="400" w:hanging="240"/>
        <w:jc w:val="both"/>
        <w:rPr>
          <w:color w:val="auto"/>
        </w:rPr>
      </w:pPr>
      <w:r w:rsidRPr="00E118C5">
        <w:rPr>
          <w:color w:val="auto"/>
        </w:rPr>
        <w:t>Исследование зависимости угла отражения светового луча от угла падения.</w:t>
      </w:r>
    </w:p>
    <w:p w:rsidR="00E57B0A" w:rsidRPr="00E118C5" w:rsidRDefault="00E57B0A" w:rsidP="00820F84">
      <w:pPr>
        <w:pStyle w:val="11"/>
        <w:numPr>
          <w:ilvl w:val="0"/>
          <w:numId w:val="371"/>
        </w:numPr>
        <w:tabs>
          <w:tab w:val="left" w:pos="426"/>
        </w:tabs>
        <w:spacing w:line="252" w:lineRule="auto"/>
        <w:ind w:left="400" w:hanging="240"/>
        <w:jc w:val="both"/>
        <w:rPr>
          <w:color w:val="auto"/>
        </w:rPr>
      </w:pPr>
      <w:r w:rsidRPr="00E118C5">
        <w:rPr>
          <w:color w:val="auto"/>
        </w:rPr>
        <w:t>Изучение характеристик изображения предмета в плоском зеркале.</w:t>
      </w:r>
    </w:p>
    <w:p w:rsidR="00E57B0A" w:rsidRPr="00E118C5" w:rsidRDefault="00E57B0A" w:rsidP="00820F84">
      <w:pPr>
        <w:pStyle w:val="11"/>
        <w:numPr>
          <w:ilvl w:val="0"/>
          <w:numId w:val="371"/>
        </w:numPr>
        <w:tabs>
          <w:tab w:val="left" w:pos="426"/>
        </w:tabs>
        <w:spacing w:line="252" w:lineRule="auto"/>
        <w:ind w:left="400" w:hanging="240"/>
        <w:jc w:val="both"/>
        <w:rPr>
          <w:color w:val="auto"/>
        </w:rPr>
      </w:pPr>
      <w:r w:rsidRPr="00E118C5">
        <w:rPr>
          <w:color w:val="auto"/>
        </w:rPr>
        <w:t>Исследование зависимости угла преломления светового луча от угла падения на границе «воздух—стекло».</w:t>
      </w:r>
    </w:p>
    <w:p w:rsidR="00E57B0A" w:rsidRPr="00E118C5" w:rsidRDefault="00E57B0A" w:rsidP="00820F84">
      <w:pPr>
        <w:pStyle w:val="11"/>
        <w:numPr>
          <w:ilvl w:val="0"/>
          <w:numId w:val="371"/>
        </w:numPr>
        <w:tabs>
          <w:tab w:val="left" w:pos="426"/>
        </w:tabs>
        <w:spacing w:line="252" w:lineRule="auto"/>
        <w:ind w:firstLine="160"/>
        <w:jc w:val="both"/>
        <w:rPr>
          <w:color w:val="auto"/>
        </w:rPr>
      </w:pPr>
      <w:r w:rsidRPr="00E118C5">
        <w:rPr>
          <w:color w:val="auto"/>
        </w:rPr>
        <w:t>Получение изображений с помощью собирающей линзы.</w:t>
      </w:r>
    </w:p>
    <w:p w:rsidR="00E57B0A" w:rsidRPr="00E118C5" w:rsidRDefault="00E57B0A" w:rsidP="00820F84">
      <w:pPr>
        <w:pStyle w:val="11"/>
        <w:numPr>
          <w:ilvl w:val="0"/>
          <w:numId w:val="371"/>
        </w:numPr>
        <w:tabs>
          <w:tab w:val="left" w:pos="426"/>
        </w:tabs>
        <w:spacing w:line="252" w:lineRule="auto"/>
        <w:ind w:left="400" w:hanging="240"/>
        <w:jc w:val="both"/>
        <w:rPr>
          <w:color w:val="auto"/>
        </w:rPr>
      </w:pPr>
      <w:r w:rsidRPr="00E118C5">
        <w:rPr>
          <w:color w:val="auto"/>
        </w:rPr>
        <w:t>Определение фокусного расстояния и оптической силы собирающей линзы.</w:t>
      </w:r>
    </w:p>
    <w:p w:rsidR="00E57B0A" w:rsidRPr="00E118C5" w:rsidRDefault="00E57B0A" w:rsidP="00820F84">
      <w:pPr>
        <w:pStyle w:val="11"/>
        <w:numPr>
          <w:ilvl w:val="0"/>
          <w:numId w:val="371"/>
        </w:numPr>
        <w:tabs>
          <w:tab w:val="left" w:pos="426"/>
        </w:tabs>
        <w:spacing w:line="252" w:lineRule="auto"/>
        <w:ind w:firstLine="160"/>
        <w:jc w:val="both"/>
        <w:rPr>
          <w:color w:val="auto"/>
        </w:rPr>
      </w:pPr>
      <w:r w:rsidRPr="00E118C5">
        <w:rPr>
          <w:color w:val="auto"/>
        </w:rPr>
        <w:t>Опыты по разложению белого света в спектр.</w:t>
      </w:r>
    </w:p>
    <w:p w:rsidR="00E57B0A" w:rsidRPr="00E118C5" w:rsidRDefault="00E57B0A" w:rsidP="00820F84">
      <w:pPr>
        <w:pStyle w:val="11"/>
        <w:numPr>
          <w:ilvl w:val="0"/>
          <w:numId w:val="371"/>
        </w:numPr>
        <w:tabs>
          <w:tab w:val="left" w:pos="426"/>
        </w:tabs>
        <w:spacing w:after="100" w:line="252" w:lineRule="auto"/>
        <w:ind w:left="400" w:hanging="240"/>
        <w:jc w:val="both"/>
        <w:rPr>
          <w:color w:val="auto"/>
        </w:rPr>
      </w:pPr>
      <w:r w:rsidRPr="00E118C5">
        <w:rPr>
          <w:color w:val="auto"/>
        </w:rPr>
        <w:t>Опыты по восприятию цвета предметов при их наблюдении через цветовые фильтры.</w:t>
      </w:r>
    </w:p>
    <w:p w:rsidR="00E57B0A" w:rsidRPr="00E118C5" w:rsidRDefault="00E57B0A" w:rsidP="00820F84">
      <w:pPr>
        <w:pStyle w:val="11"/>
        <w:spacing w:line="264" w:lineRule="auto"/>
        <w:jc w:val="both"/>
        <w:rPr>
          <w:color w:val="auto"/>
        </w:rPr>
      </w:pPr>
      <w:r w:rsidRPr="00E118C5">
        <w:rPr>
          <w:b/>
          <w:bCs/>
          <w:color w:val="auto"/>
        </w:rPr>
        <w:t>Раздел 12. Квантовые явления</w:t>
      </w:r>
    </w:p>
    <w:p w:rsidR="00E57B0A" w:rsidRPr="00E118C5" w:rsidRDefault="00E57B0A" w:rsidP="00820F84">
      <w:pPr>
        <w:pStyle w:val="11"/>
        <w:spacing w:line="240" w:lineRule="auto"/>
        <w:jc w:val="both"/>
        <w:rPr>
          <w:color w:val="auto"/>
        </w:rPr>
      </w:pPr>
      <w:r w:rsidRPr="00E118C5">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E57B0A" w:rsidRPr="00E118C5" w:rsidRDefault="00E57B0A" w:rsidP="00820F84">
      <w:pPr>
        <w:pStyle w:val="11"/>
        <w:spacing w:line="240" w:lineRule="auto"/>
        <w:jc w:val="both"/>
        <w:rPr>
          <w:color w:val="auto"/>
        </w:rPr>
      </w:pPr>
      <w:r w:rsidRPr="00E118C5">
        <w:rPr>
          <w:color w:val="auto"/>
        </w:rPr>
        <w:t>Радиоактивность. Альфа-, бета- и гамма-излучения. Строение атомного ядра. Нуклонная модель атомного ядра. Изотопы.</w:t>
      </w:r>
    </w:p>
    <w:p w:rsidR="00E57B0A" w:rsidRPr="00E118C5" w:rsidRDefault="00E57B0A" w:rsidP="00820F84">
      <w:pPr>
        <w:pStyle w:val="11"/>
        <w:spacing w:line="259" w:lineRule="auto"/>
        <w:ind w:firstLine="0"/>
        <w:jc w:val="both"/>
        <w:rPr>
          <w:color w:val="auto"/>
        </w:rPr>
      </w:pPr>
      <w:r w:rsidRPr="00E118C5">
        <w:rPr>
          <w:color w:val="auto"/>
        </w:rPr>
        <w:t>Радиоактивные превращения. Период полураспада атомных ядер.</w:t>
      </w:r>
    </w:p>
    <w:p w:rsidR="00E57B0A" w:rsidRPr="00E118C5" w:rsidRDefault="00E57B0A" w:rsidP="00820F84">
      <w:pPr>
        <w:pStyle w:val="11"/>
        <w:spacing w:line="259" w:lineRule="auto"/>
        <w:jc w:val="both"/>
        <w:rPr>
          <w:color w:val="auto"/>
        </w:rPr>
      </w:pPr>
      <w:r w:rsidRPr="00E118C5">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E57B0A" w:rsidRPr="00E118C5" w:rsidRDefault="00E57B0A" w:rsidP="00820F84">
      <w:pPr>
        <w:pStyle w:val="11"/>
        <w:spacing w:line="259" w:lineRule="auto"/>
        <w:jc w:val="both"/>
        <w:rPr>
          <w:color w:val="auto"/>
        </w:rPr>
      </w:pPr>
      <w:r w:rsidRPr="00E118C5">
        <w:rPr>
          <w:color w:val="auto"/>
        </w:rPr>
        <w:t>Ядерная энергетика. Действия радиоактивных излучений на живые организмы (МС).</w:t>
      </w:r>
    </w:p>
    <w:p w:rsidR="00E57B0A" w:rsidRPr="00E118C5" w:rsidRDefault="00E57B0A" w:rsidP="00820F84">
      <w:pPr>
        <w:pStyle w:val="11"/>
        <w:spacing w:line="276" w:lineRule="auto"/>
        <w:jc w:val="both"/>
        <w:rPr>
          <w:color w:val="auto"/>
        </w:rPr>
      </w:pPr>
      <w:r w:rsidRPr="00E118C5">
        <w:rPr>
          <w:b/>
          <w:bCs/>
          <w:i/>
          <w:iCs/>
          <w:color w:val="auto"/>
        </w:rPr>
        <w:t>Демонстрации</w:t>
      </w:r>
    </w:p>
    <w:p w:rsidR="00E57B0A" w:rsidRPr="00E118C5" w:rsidRDefault="00E57B0A" w:rsidP="00820F84">
      <w:pPr>
        <w:pStyle w:val="11"/>
        <w:numPr>
          <w:ilvl w:val="0"/>
          <w:numId w:val="96"/>
        </w:numPr>
        <w:tabs>
          <w:tab w:val="left" w:pos="426"/>
        </w:tabs>
        <w:spacing w:line="259" w:lineRule="auto"/>
        <w:ind w:firstLine="160"/>
        <w:jc w:val="both"/>
        <w:rPr>
          <w:color w:val="auto"/>
        </w:rPr>
      </w:pPr>
      <w:r w:rsidRPr="00E118C5">
        <w:rPr>
          <w:color w:val="auto"/>
        </w:rPr>
        <w:t>Спектры излучения и поглощения.</w:t>
      </w:r>
    </w:p>
    <w:p w:rsidR="00E57B0A" w:rsidRPr="00E118C5" w:rsidRDefault="00E57B0A" w:rsidP="00820F84">
      <w:pPr>
        <w:pStyle w:val="11"/>
        <w:numPr>
          <w:ilvl w:val="0"/>
          <w:numId w:val="96"/>
        </w:numPr>
        <w:tabs>
          <w:tab w:val="left" w:pos="426"/>
        </w:tabs>
        <w:spacing w:line="259" w:lineRule="auto"/>
        <w:ind w:firstLine="160"/>
        <w:jc w:val="both"/>
        <w:rPr>
          <w:color w:val="auto"/>
        </w:rPr>
      </w:pPr>
      <w:r w:rsidRPr="00E118C5">
        <w:rPr>
          <w:color w:val="auto"/>
        </w:rPr>
        <w:t>Спектры различных газов.</w:t>
      </w:r>
    </w:p>
    <w:p w:rsidR="00E57B0A" w:rsidRPr="00E118C5" w:rsidRDefault="00E57B0A" w:rsidP="00820F84">
      <w:pPr>
        <w:pStyle w:val="11"/>
        <w:numPr>
          <w:ilvl w:val="0"/>
          <w:numId w:val="96"/>
        </w:numPr>
        <w:tabs>
          <w:tab w:val="left" w:pos="426"/>
        </w:tabs>
        <w:spacing w:line="259" w:lineRule="auto"/>
        <w:ind w:firstLine="160"/>
        <w:jc w:val="both"/>
        <w:rPr>
          <w:color w:val="auto"/>
        </w:rPr>
      </w:pPr>
      <w:r w:rsidRPr="00E118C5">
        <w:rPr>
          <w:color w:val="auto"/>
        </w:rPr>
        <w:t>Спектр водорода.</w:t>
      </w:r>
    </w:p>
    <w:p w:rsidR="00E57B0A" w:rsidRPr="00E118C5" w:rsidRDefault="00E57B0A" w:rsidP="00820F84">
      <w:pPr>
        <w:pStyle w:val="11"/>
        <w:numPr>
          <w:ilvl w:val="0"/>
          <w:numId w:val="96"/>
        </w:numPr>
        <w:tabs>
          <w:tab w:val="left" w:pos="426"/>
        </w:tabs>
        <w:spacing w:line="259" w:lineRule="auto"/>
        <w:ind w:firstLine="160"/>
        <w:jc w:val="both"/>
        <w:rPr>
          <w:color w:val="auto"/>
        </w:rPr>
      </w:pPr>
      <w:r w:rsidRPr="00E118C5">
        <w:rPr>
          <w:color w:val="auto"/>
        </w:rPr>
        <w:t>Наблюдение треков в камере Вильсона.</w:t>
      </w:r>
    </w:p>
    <w:p w:rsidR="00E57B0A" w:rsidRPr="00E118C5" w:rsidRDefault="00E57B0A" w:rsidP="00820F84">
      <w:pPr>
        <w:pStyle w:val="11"/>
        <w:numPr>
          <w:ilvl w:val="0"/>
          <w:numId w:val="96"/>
        </w:numPr>
        <w:tabs>
          <w:tab w:val="left" w:pos="426"/>
        </w:tabs>
        <w:spacing w:line="259" w:lineRule="auto"/>
        <w:ind w:firstLine="160"/>
        <w:jc w:val="both"/>
        <w:rPr>
          <w:color w:val="auto"/>
        </w:rPr>
      </w:pPr>
      <w:r w:rsidRPr="00E118C5">
        <w:rPr>
          <w:color w:val="auto"/>
        </w:rPr>
        <w:t>Работа счётчика ионизирующих излучений.</w:t>
      </w:r>
    </w:p>
    <w:p w:rsidR="00E57B0A" w:rsidRPr="00E118C5" w:rsidRDefault="00E57B0A" w:rsidP="00820F84">
      <w:pPr>
        <w:pStyle w:val="11"/>
        <w:numPr>
          <w:ilvl w:val="0"/>
          <w:numId w:val="96"/>
        </w:numPr>
        <w:tabs>
          <w:tab w:val="left" w:pos="426"/>
        </w:tabs>
        <w:spacing w:line="259" w:lineRule="auto"/>
        <w:ind w:left="400" w:hanging="240"/>
        <w:jc w:val="both"/>
        <w:rPr>
          <w:color w:val="auto"/>
        </w:rPr>
      </w:pPr>
      <w:r w:rsidRPr="00E118C5">
        <w:rPr>
          <w:color w:val="auto"/>
        </w:rPr>
        <w:t>Регистрация излучения природных минералов и продуктов.</w:t>
      </w:r>
    </w:p>
    <w:p w:rsidR="00E57B0A" w:rsidRPr="00E118C5" w:rsidRDefault="00E57B0A" w:rsidP="00820F84">
      <w:pPr>
        <w:pStyle w:val="11"/>
        <w:spacing w:line="276" w:lineRule="auto"/>
        <w:jc w:val="both"/>
        <w:rPr>
          <w:color w:val="auto"/>
        </w:rPr>
      </w:pPr>
      <w:r w:rsidRPr="00E118C5">
        <w:rPr>
          <w:b/>
          <w:bCs/>
          <w:i/>
          <w:iCs/>
          <w:color w:val="auto"/>
        </w:rPr>
        <w:t>Лабораторные работы и опыты</w:t>
      </w:r>
    </w:p>
    <w:p w:rsidR="00E57B0A" w:rsidRPr="00E118C5" w:rsidRDefault="00E57B0A" w:rsidP="00820F84">
      <w:pPr>
        <w:pStyle w:val="11"/>
        <w:numPr>
          <w:ilvl w:val="0"/>
          <w:numId w:val="97"/>
        </w:numPr>
        <w:tabs>
          <w:tab w:val="left" w:pos="426"/>
        </w:tabs>
        <w:spacing w:line="259" w:lineRule="auto"/>
        <w:ind w:left="400" w:hanging="240"/>
        <w:jc w:val="both"/>
        <w:rPr>
          <w:color w:val="auto"/>
        </w:rPr>
      </w:pPr>
      <w:r w:rsidRPr="00E118C5">
        <w:rPr>
          <w:color w:val="auto"/>
        </w:rPr>
        <w:t>Наблюдение сплошных и линейчатых спектров излучения.</w:t>
      </w:r>
    </w:p>
    <w:p w:rsidR="00E57B0A" w:rsidRPr="00E118C5" w:rsidRDefault="00E57B0A" w:rsidP="00820F84">
      <w:pPr>
        <w:pStyle w:val="11"/>
        <w:numPr>
          <w:ilvl w:val="0"/>
          <w:numId w:val="97"/>
        </w:numPr>
        <w:tabs>
          <w:tab w:val="left" w:pos="426"/>
        </w:tabs>
        <w:spacing w:line="259" w:lineRule="auto"/>
        <w:ind w:left="400" w:hanging="240"/>
        <w:jc w:val="both"/>
        <w:rPr>
          <w:color w:val="auto"/>
        </w:rPr>
      </w:pPr>
      <w:r w:rsidRPr="00E118C5">
        <w:rPr>
          <w:color w:val="auto"/>
        </w:rPr>
        <w:t>Исследование треков: измерение энергии частицы по тормозному пути (по фотографиям).</w:t>
      </w:r>
    </w:p>
    <w:p w:rsidR="00E57B0A" w:rsidRPr="00E118C5" w:rsidRDefault="00E57B0A" w:rsidP="00820F84">
      <w:pPr>
        <w:pStyle w:val="11"/>
        <w:numPr>
          <w:ilvl w:val="0"/>
          <w:numId w:val="97"/>
        </w:numPr>
        <w:tabs>
          <w:tab w:val="left" w:pos="426"/>
        </w:tabs>
        <w:spacing w:after="100" w:line="259" w:lineRule="auto"/>
        <w:ind w:firstLine="160"/>
        <w:jc w:val="both"/>
        <w:rPr>
          <w:color w:val="auto"/>
        </w:rPr>
      </w:pPr>
      <w:r w:rsidRPr="00E118C5">
        <w:rPr>
          <w:color w:val="auto"/>
        </w:rPr>
        <w:t>Измерение радиоактивного фона.</w:t>
      </w:r>
    </w:p>
    <w:p w:rsidR="00E57B0A" w:rsidRPr="00E118C5" w:rsidRDefault="00E57B0A" w:rsidP="00820F84">
      <w:pPr>
        <w:pStyle w:val="11"/>
        <w:spacing w:line="276" w:lineRule="auto"/>
        <w:jc w:val="both"/>
        <w:rPr>
          <w:color w:val="auto"/>
        </w:rPr>
      </w:pPr>
      <w:r w:rsidRPr="00E118C5">
        <w:rPr>
          <w:b/>
          <w:bCs/>
          <w:color w:val="auto"/>
        </w:rPr>
        <w:t>Повторительно-обобщающий модуль</w:t>
      </w:r>
    </w:p>
    <w:p w:rsidR="00E57B0A" w:rsidRPr="00E118C5" w:rsidRDefault="00E57B0A" w:rsidP="00820F84">
      <w:pPr>
        <w:pStyle w:val="11"/>
        <w:spacing w:line="262" w:lineRule="auto"/>
        <w:jc w:val="both"/>
        <w:rPr>
          <w:color w:val="auto"/>
        </w:rPr>
      </w:pPr>
      <w:r w:rsidRPr="00E118C5">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57B0A" w:rsidRPr="00E118C5" w:rsidRDefault="00E57B0A" w:rsidP="00820F84">
      <w:pPr>
        <w:pStyle w:val="11"/>
        <w:spacing w:line="259" w:lineRule="auto"/>
        <w:jc w:val="both"/>
        <w:rPr>
          <w:color w:val="auto"/>
        </w:rPr>
      </w:pPr>
      <w:r w:rsidRPr="00E118C5">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57B0A" w:rsidRPr="00E118C5" w:rsidRDefault="00E57B0A" w:rsidP="00820F84">
      <w:pPr>
        <w:pStyle w:val="11"/>
        <w:spacing w:line="259" w:lineRule="auto"/>
        <w:jc w:val="both"/>
        <w:rPr>
          <w:color w:val="auto"/>
        </w:rPr>
      </w:pPr>
      <w:r w:rsidRPr="00E118C5">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E57B0A" w:rsidRPr="00E118C5" w:rsidRDefault="00E57B0A" w:rsidP="00820F84">
      <w:pPr>
        <w:pStyle w:val="11"/>
        <w:numPr>
          <w:ilvl w:val="0"/>
          <w:numId w:val="372"/>
        </w:numPr>
        <w:spacing w:line="259" w:lineRule="auto"/>
        <w:jc w:val="both"/>
        <w:rPr>
          <w:color w:val="auto"/>
        </w:rPr>
      </w:pPr>
      <w:r w:rsidRPr="00E118C5">
        <w:rPr>
          <w:color w:val="auto"/>
        </w:rPr>
        <w:t>на основе полученных знаний распознавать и научно объяснять физические явления в окружающей природе и повседневной жизни;</w:t>
      </w:r>
    </w:p>
    <w:p w:rsidR="00E57B0A" w:rsidRPr="00E118C5" w:rsidRDefault="00E57B0A" w:rsidP="00820F84">
      <w:pPr>
        <w:pStyle w:val="11"/>
        <w:numPr>
          <w:ilvl w:val="0"/>
          <w:numId w:val="372"/>
        </w:numPr>
        <w:spacing w:line="259" w:lineRule="auto"/>
        <w:jc w:val="both"/>
        <w:rPr>
          <w:color w:val="auto"/>
        </w:rPr>
      </w:pPr>
      <w:r w:rsidRPr="00E118C5">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E57B0A" w:rsidRPr="00E118C5" w:rsidRDefault="00E57B0A" w:rsidP="00820F84">
      <w:pPr>
        <w:pStyle w:val="11"/>
        <w:numPr>
          <w:ilvl w:val="0"/>
          <w:numId w:val="372"/>
        </w:numPr>
        <w:spacing w:line="259" w:lineRule="auto"/>
        <w:jc w:val="both"/>
        <w:rPr>
          <w:color w:val="auto"/>
        </w:rPr>
      </w:pPr>
      <w:r w:rsidRPr="00E118C5">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57B0A" w:rsidRPr="00E118C5" w:rsidRDefault="00E57B0A" w:rsidP="00820F84">
      <w:pPr>
        <w:pStyle w:val="11"/>
        <w:spacing w:line="259" w:lineRule="auto"/>
        <w:jc w:val="both"/>
        <w:rPr>
          <w:color w:val="auto"/>
        </w:rPr>
        <w:sectPr w:rsidR="00E57B0A" w:rsidRPr="00E118C5">
          <w:footnotePr>
            <w:numRestart w:val="eachPage"/>
          </w:footnotePr>
          <w:pgSz w:w="7824" w:h="12019"/>
          <w:pgMar w:top="570" w:right="711" w:bottom="968" w:left="715" w:header="0" w:footer="3" w:gutter="0"/>
          <w:cols w:space="720"/>
          <w:noEndnote/>
          <w:docGrid w:linePitch="360"/>
        </w:sectPr>
      </w:pPr>
      <w:r w:rsidRPr="00E118C5">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E57B0A" w:rsidRPr="00E118C5" w:rsidRDefault="00E57B0A" w:rsidP="00E57018">
      <w:pPr>
        <w:pStyle w:val="aa"/>
        <w:rPr>
          <w:rFonts w:ascii="Times New Roman" w:hAnsi="Times New Roman" w:cs="Times New Roman"/>
        </w:rPr>
      </w:pPr>
      <w:bookmarkStart w:id="502" w:name="bookmark1375"/>
    </w:p>
    <w:p w:rsidR="00E57B0A" w:rsidRPr="00E118C5" w:rsidRDefault="00E57B0A" w:rsidP="00E57018">
      <w:pPr>
        <w:pStyle w:val="aa"/>
        <w:rPr>
          <w:rFonts w:ascii="Times New Roman" w:hAnsi="Times New Roman" w:cs="Times New Roman"/>
        </w:rPr>
      </w:pPr>
      <w:r w:rsidRPr="00E118C5">
        <w:rPr>
          <w:rFonts w:ascii="Times New Roman" w:hAnsi="Times New Roman" w:cs="Times New Roman"/>
        </w:rPr>
        <w:t>ПЛАНИРУЕМЫЕ РЕЗУЛЬТАТЫ ОСВОЕНИЯ</w:t>
      </w:r>
      <w:bookmarkEnd w:id="502"/>
    </w:p>
    <w:p w:rsidR="00E57B0A" w:rsidRPr="00E118C5" w:rsidRDefault="00E57B0A" w:rsidP="00E57018">
      <w:pPr>
        <w:pStyle w:val="aa"/>
        <w:rPr>
          <w:rFonts w:ascii="Times New Roman" w:hAnsi="Times New Roman" w:cs="Times New Roman"/>
        </w:rPr>
      </w:pPr>
      <w:r w:rsidRPr="00E118C5">
        <w:rPr>
          <w:rFonts w:ascii="Times New Roman" w:hAnsi="Times New Roman" w:cs="Times New Roman"/>
        </w:rPr>
        <w:t>УЧЕБНОГО ПРЕДМЕТА «ФИЗИКА»</w:t>
      </w:r>
    </w:p>
    <w:p w:rsidR="00E57B0A" w:rsidRPr="00E118C5" w:rsidRDefault="00E57B0A" w:rsidP="00E57018">
      <w:pPr>
        <w:pStyle w:val="aa"/>
        <w:pBdr>
          <w:bottom w:val="single" w:sz="12" w:space="1" w:color="auto"/>
        </w:pBdr>
        <w:rPr>
          <w:rFonts w:ascii="Times New Roman" w:hAnsi="Times New Roman" w:cs="Times New Roman"/>
        </w:rPr>
      </w:pPr>
      <w:r w:rsidRPr="00E118C5">
        <w:rPr>
          <w:rFonts w:ascii="Times New Roman" w:hAnsi="Times New Roman" w:cs="Times New Roman"/>
        </w:rPr>
        <w:t>НА УРОВНЕ ОСНОВНОГО ОБЩЕГО ОБРАЗОВАНИЯ</w:t>
      </w:r>
    </w:p>
    <w:p w:rsidR="00E57B0A" w:rsidRPr="00E118C5" w:rsidRDefault="00E57B0A" w:rsidP="00820F84">
      <w:pPr>
        <w:pStyle w:val="11"/>
        <w:spacing w:line="240" w:lineRule="auto"/>
        <w:jc w:val="both"/>
        <w:rPr>
          <w:color w:val="auto"/>
        </w:rPr>
      </w:pPr>
    </w:p>
    <w:p w:rsidR="00E57B0A" w:rsidRPr="00E118C5" w:rsidRDefault="00E57B0A" w:rsidP="00820F84">
      <w:pPr>
        <w:pStyle w:val="11"/>
        <w:spacing w:line="240" w:lineRule="auto"/>
        <w:jc w:val="both"/>
        <w:rPr>
          <w:color w:val="auto"/>
        </w:rPr>
      </w:pPr>
      <w:r w:rsidRPr="00E118C5">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57B0A" w:rsidRPr="00E118C5" w:rsidRDefault="00E57B0A" w:rsidP="00820F84">
      <w:pPr>
        <w:pStyle w:val="aa"/>
        <w:jc w:val="both"/>
        <w:rPr>
          <w:rFonts w:ascii="Times New Roman" w:hAnsi="Times New Roman" w:cs="Times New Roman"/>
        </w:rPr>
      </w:pPr>
      <w:bookmarkStart w:id="503" w:name="bookmark137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bookmarkEnd w:id="503"/>
    </w:p>
    <w:p w:rsidR="00E57B0A" w:rsidRPr="00E118C5" w:rsidRDefault="00E57B0A" w:rsidP="00820F84">
      <w:pPr>
        <w:pStyle w:val="11"/>
        <w:spacing w:line="259" w:lineRule="auto"/>
        <w:jc w:val="both"/>
        <w:rPr>
          <w:color w:val="auto"/>
        </w:rPr>
      </w:pPr>
      <w:r w:rsidRPr="00E118C5">
        <w:rPr>
          <w:b/>
          <w:bCs/>
          <w:i/>
          <w:iCs/>
          <w:color w:val="auto"/>
        </w:rPr>
        <w:t>Патриотическое воспитание</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—проявление интереса к истории и современному состоянию российской физической науки;</w:t>
      </w:r>
    </w:p>
    <w:p w:rsidR="00E57B0A" w:rsidRPr="00E118C5" w:rsidRDefault="00E57B0A" w:rsidP="00820F84">
      <w:pPr>
        <w:pStyle w:val="11"/>
        <w:spacing w:line="240" w:lineRule="auto"/>
        <w:ind w:left="240" w:hanging="240"/>
        <w:jc w:val="both"/>
        <w:rPr>
          <w:color w:val="auto"/>
        </w:rPr>
      </w:pPr>
      <w:r w:rsidRPr="00E118C5">
        <w:rPr>
          <w:color w:val="auto"/>
        </w:rPr>
        <w:t>—ценностное отношение к достижениям российских учёных-физиков.</w:t>
      </w:r>
    </w:p>
    <w:p w:rsidR="00E57B0A" w:rsidRPr="00E118C5" w:rsidRDefault="00E57B0A" w:rsidP="00820F84">
      <w:pPr>
        <w:pStyle w:val="11"/>
        <w:spacing w:line="259" w:lineRule="auto"/>
        <w:jc w:val="both"/>
        <w:rPr>
          <w:color w:val="auto"/>
        </w:rPr>
      </w:pPr>
      <w:r w:rsidRPr="00E118C5">
        <w:rPr>
          <w:b/>
          <w:bCs/>
          <w:i/>
          <w:iCs/>
          <w:color w:val="auto"/>
        </w:rPr>
        <w:t>Гражданское и духовно-нравственное воспитание</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E57B0A" w:rsidRPr="00E118C5" w:rsidRDefault="00E57B0A" w:rsidP="00820F84">
      <w:pPr>
        <w:pStyle w:val="11"/>
        <w:spacing w:line="240" w:lineRule="auto"/>
        <w:ind w:left="240" w:hanging="240"/>
        <w:jc w:val="both"/>
        <w:rPr>
          <w:color w:val="auto"/>
        </w:rPr>
      </w:pPr>
      <w:r w:rsidRPr="00E118C5">
        <w:rPr>
          <w:color w:val="auto"/>
        </w:rPr>
        <w:t>—осознание важности морально-этических принципов в деятельности учёного.</w:t>
      </w:r>
    </w:p>
    <w:p w:rsidR="00E57B0A" w:rsidRPr="00E118C5" w:rsidRDefault="00E57B0A" w:rsidP="00820F84">
      <w:pPr>
        <w:pStyle w:val="11"/>
        <w:spacing w:line="259" w:lineRule="auto"/>
        <w:jc w:val="both"/>
        <w:rPr>
          <w:color w:val="auto"/>
        </w:rPr>
      </w:pPr>
      <w:r w:rsidRPr="00E118C5">
        <w:rPr>
          <w:b/>
          <w:bCs/>
          <w:i/>
          <w:iCs/>
          <w:color w:val="auto"/>
        </w:rPr>
        <w:t>Эстетическое воспитание</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—восприятие эстетических качеств физической науки: её гармоничного построения, строгости, точности, лаконичности.</w:t>
      </w:r>
    </w:p>
    <w:p w:rsidR="00E57B0A" w:rsidRPr="00E118C5" w:rsidRDefault="00E57B0A" w:rsidP="00820F84">
      <w:pPr>
        <w:pStyle w:val="11"/>
        <w:spacing w:line="259" w:lineRule="auto"/>
        <w:jc w:val="both"/>
        <w:rPr>
          <w:color w:val="auto"/>
        </w:rPr>
      </w:pPr>
      <w:r w:rsidRPr="00E118C5">
        <w:rPr>
          <w:b/>
          <w:bCs/>
          <w:i/>
          <w:iCs/>
          <w:color w:val="auto"/>
        </w:rPr>
        <w:t>Ценности научного познания</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E57B0A" w:rsidRPr="00E118C5" w:rsidRDefault="00E57B0A" w:rsidP="00820F84">
      <w:pPr>
        <w:pStyle w:val="11"/>
        <w:spacing w:line="240" w:lineRule="auto"/>
        <w:ind w:left="240" w:hanging="240"/>
        <w:jc w:val="both"/>
        <w:rPr>
          <w:color w:val="auto"/>
        </w:rPr>
      </w:pPr>
      <w:r w:rsidRPr="00E118C5">
        <w:rPr>
          <w:color w:val="auto"/>
        </w:rPr>
        <w:t>—развитие научной любознательности, интереса к исследовательской деятельности.</w:t>
      </w:r>
    </w:p>
    <w:p w:rsidR="00E57B0A" w:rsidRPr="00E118C5" w:rsidRDefault="00E57B0A" w:rsidP="00820F84">
      <w:pPr>
        <w:pStyle w:val="11"/>
        <w:spacing w:line="259" w:lineRule="auto"/>
        <w:jc w:val="both"/>
        <w:rPr>
          <w:color w:val="auto"/>
        </w:rPr>
      </w:pPr>
      <w:r w:rsidRPr="00E118C5">
        <w:rPr>
          <w:b/>
          <w:bCs/>
          <w:i/>
          <w:iCs/>
          <w:color w:val="auto"/>
        </w:rPr>
        <w:t>Формирование культуры здоровья и эмоционального благополучия</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57B0A" w:rsidRPr="00E118C5" w:rsidRDefault="00E57B0A" w:rsidP="00820F84">
      <w:pPr>
        <w:pStyle w:val="11"/>
        <w:spacing w:line="240" w:lineRule="auto"/>
        <w:ind w:left="240" w:hanging="240"/>
        <w:jc w:val="both"/>
        <w:rPr>
          <w:color w:val="auto"/>
        </w:rPr>
      </w:pPr>
      <w:r w:rsidRPr="00E118C5">
        <w:rPr>
          <w:color w:val="auto"/>
        </w:rPr>
        <w:t>—сформированность навыка рефлексии, признание своего права на ошибку и такого же права у другого человека.</w:t>
      </w:r>
    </w:p>
    <w:p w:rsidR="00E57B0A" w:rsidRPr="00E118C5" w:rsidRDefault="00E57B0A" w:rsidP="00820F84">
      <w:pPr>
        <w:pStyle w:val="11"/>
        <w:spacing w:line="259" w:lineRule="auto"/>
        <w:jc w:val="both"/>
        <w:rPr>
          <w:color w:val="auto"/>
        </w:rPr>
      </w:pPr>
      <w:r w:rsidRPr="00E118C5">
        <w:rPr>
          <w:b/>
          <w:bCs/>
          <w:i/>
          <w:iCs/>
          <w:color w:val="auto"/>
        </w:rPr>
        <w:t>Трудовое воспитание</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E57B0A" w:rsidRPr="00E118C5" w:rsidRDefault="00E57B0A" w:rsidP="00820F84">
      <w:pPr>
        <w:pStyle w:val="11"/>
        <w:spacing w:line="240" w:lineRule="auto"/>
        <w:ind w:left="240" w:hanging="240"/>
        <w:jc w:val="both"/>
        <w:rPr>
          <w:color w:val="auto"/>
        </w:rPr>
      </w:pPr>
      <w:r w:rsidRPr="00E118C5">
        <w:rPr>
          <w:color w:val="auto"/>
        </w:rPr>
        <w:t>—интерес к практическому изучению профессий, связанных с физикой.</w:t>
      </w:r>
    </w:p>
    <w:p w:rsidR="00E57B0A" w:rsidRPr="00E118C5" w:rsidRDefault="00E57B0A" w:rsidP="00820F84">
      <w:pPr>
        <w:pStyle w:val="11"/>
        <w:spacing w:line="264" w:lineRule="auto"/>
        <w:jc w:val="both"/>
        <w:rPr>
          <w:color w:val="auto"/>
        </w:rPr>
      </w:pPr>
      <w:r w:rsidRPr="00E118C5">
        <w:rPr>
          <w:b/>
          <w:bCs/>
          <w:i/>
          <w:iCs/>
          <w:color w:val="auto"/>
        </w:rPr>
        <w:t>Экологическое воспитание</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57B0A" w:rsidRPr="00E118C5" w:rsidRDefault="00E57B0A" w:rsidP="00820F84">
      <w:pPr>
        <w:pStyle w:val="11"/>
        <w:spacing w:line="240" w:lineRule="auto"/>
        <w:ind w:left="240" w:hanging="240"/>
        <w:jc w:val="both"/>
        <w:rPr>
          <w:color w:val="auto"/>
        </w:rPr>
      </w:pPr>
      <w:r w:rsidRPr="00E118C5">
        <w:rPr>
          <w:color w:val="auto"/>
        </w:rPr>
        <w:t>—осознание глобального характера экологических проблем и путей их решения.</w:t>
      </w:r>
    </w:p>
    <w:p w:rsidR="00E57B0A" w:rsidRPr="00E118C5" w:rsidRDefault="00E57B0A" w:rsidP="00820F84">
      <w:pPr>
        <w:pStyle w:val="11"/>
        <w:spacing w:line="264" w:lineRule="auto"/>
        <w:jc w:val="both"/>
        <w:rPr>
          <w:color w:val="auto"/>
        </w:rPr>
      </w:pPr>
      <w:r w:rsidRPr="00E118C5">
        <w:rPr>
          <w:b/>
          <w:bCs/>
          <w:i/>
          <w:iCs/>
          <w:color w:val="auto"/>
        </w:rPr>
        <w:t>Адаптация обучающегося к изменяющимся условиям социальной и природной среды</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E57B0A" w:rsidRPr="00E118C5" w:rsidRDefault="00E57B0A" w:rsidP="00820F84">
      <w:pPr>
        <w:pStyle w:val="11"/>
        <w:spacing w:line="240" w:lineRule="auto"/>
        <w:ind w:left="240" w:hanging="240"/>
        <w:jc w:val="both"/>
        <w:rPr>
          <w:color w:val="auto"/>
        </w:rPr>
      </w:pPr>
      <w:r w:rsidRPr="00E118C5">
        <w:rPr>
          <w:color w:val="auto"/>
        </w:rPr>
        <w:t>—повышение уровня своей компетентности через практическую деятельность;</w:t>
      </w:r>
    </w:p>
    <w:p w:rsidR="00E57B0A" w:rsidRPr="00E118C5" w:rsidRDefault="00E57B0A" w:rsidP="00820F84">
      <w:pPr>
        <w:pStyle w:val="11"/>
        <w:spacing w:line="240" w:lineRule="auto"/>
        <w:ind w:left="240" w:hanging="240"/>
        <w:jc w:val="both"/>
        <w:rPr>
          <w:color w:val="auto"/>
        </w:rPr>
      </w:pPr>
      <w:r w:rsidRPr="00E118C5">
        <w:rPr>
          <w:color w:val="auto"/>
        </w:rPr>
        <w:t>—потребность в формировании новых знаний, в том числе формулировать идеи, понятия, гипотезы о физических объектах и явлениях;</w:t>
      </w:r>
    </w:p>
    <w:p w:rsidR="00E57B0A" w:rsidRPr="00E118C5" w:rsidRDefault="00E57B0A" w:rsidP="00820F84">
      <w:pPr>
        <w:pStyle w:val="11"/>
        <w:spacing w:line="240" w:lineRule="auto"/>
        <w:ind w:left="240" w:hanging="240"/>
        <w:jc w:val="both"/>
        <w:rPr>
          <w:color w:val="auto"/>
        </w:rPr>
      </w:pPr>
      <w:r w:rsidRPr="00E118C5">
        <w:rPr>
          <w:color w:val="auto"/>
        </w:rPr>
        <w:t>—осознание дефицитов собственных знаний и компетентностей в области физики;</w:t>
      </w:r>
    </w:p>
    <w:p w:rsidR="00E57B0A" w:rsidRPr="00E118C5" w:rsidRDefault="00E57B0A" w:rsidP="00820F84">
      <w:pPr>
        <w:pStyle w:val="11"/>
        <w:spacing w:line="240" w:lineRule="auto"/>
        <w:ind w:left="240" w:hanging="240"/>
        <w:jc w:val="both"/>
        <w:rPr>
          <w:color w:val="auto"/>
        </w:rPr>
      </w:pPr>
      <w:r w:rsidRPr="00E118C5">
        <w:rPr>
          <w:color w:val="auto"/>
        </w:rPr>
        <w:t>—планирование своего развития в приобретении новых физических знаний;</w:t>
      </w:r>
    </w:p>
    <w:p w:rsidR="00E57B0A" w:rsidRPr="00E118C5" w:rsidRDefault="00E57B0A" w:rsidP="00820F84">
      <w:pPr>
        <w:pStyle w:val="11"/>
        <w:spacing w:line="240" w:lineRule="auto"/>
        <w:ind w:left="240" w:hanging="240"/>
        <w:jc w:val="both"/>
        <w:rPr>
          <w:color w:val="auto"/>
        </w:rPr>
      </w:pPr>
      <w:r w:rsidRPr="00E118C5">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E57B0A" w:rsidRPr="00E118C5" w:rsidRDefault="00E57B0A" w:rsidP="00820F84">
      <w:pPr>
        <w:pStyle w:val="11"/>
        <w:spacing w:after="200" w:line="240" w:lineRule="auto"/>
        <w:ind w:left="240" w:hanging="240"/>
        <w:jc w:val="both"/>
        <w:rPr>
          <w:color w:val="auto"/>
        </w:rPr>
      </w:pPr>
      <w:r w:rsidRPr="00E118C5">
        <w:rPr>
          <w:color w:val="auto"/>
        </w:rPr>
        <w:t>—оценка своих действий с учётом влияния на окружающую среду, возможных глобальных последствий.</w:t>
      </w:r>
    </w:p>
    <w:p w:rsidR="00E57B0A" w:rsidRPr="00E118C5" w:rsidRDefault="00E57B0A" w:rsidP="00820F84">
      <w:pPr>
        <w:pStyle w:val="aa"/>
        <w:jc w:val="both"/>
        <w:rPr>
          <w:rFonts w:ascii="Times New Roman" w:hAnsi="Times New Roman" w:cs="Times New Roman"/>
        </w:rPr>
      </w:pPr>
      <w:bookmarkStart w:id="504" w:name="bookmark1381"/>
      <w:r w:rsidRPr="00E118C5">
        <w:rPr>
          <w:rFonts w:ascii="Times New Roman" w:hAnsi="Times New Roman" w:cs="Times New Roman"/>
        </w:rPr>
        <w:t>МЕТАПРЕДМЕТНЫЕ РЕЗУЛЬТАТЫ</w:t>
      </w:r>
      <w:bookmarkEnd w:id="504"/>
    </w:p>
    <w:p w:rsidR="00E57B0A" w:rsidRPr="00E118C5" w:rsidRDefault="00E57B0A" w:rsidP="00820F84">
      <w:pPr>
        <w:pStyle w:val="aa"/>
        <w:jc w:val="both"/>
        <w:rPr>
          <w:rFonts w:ascii="Times New Roman" w:hAnsi="Times New Roman" w:cs="Times New Roman"/>
          <w:bCs/>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Универсальные познавательные действия</w:t>
      </w:r>
    </w:p>
    <w:p w:rsidR="00E57B0A" w:rsidRPr="00E118C5" w:rsidRDefault="00E57B0A" w:rsidP="00820F84">
      <w:pPr>
        <w:pStyle w:val="11"/>
        <w:spacing w:line="257" w:lineRule="auto"/>
        <w:jc w:val="both"/>
        <w:rPr>
          <w:color w:val="auto"/>
        </w:rPr>
      </w:pPr>
      <w:r w:rsidRPr="00E118C5">
        <w:rPr>
          <w:b/>
          <w:bCs/>
          <w:i/>
          <w:iCs/>
          <w:color w:val="auto"/>
        </w:rPr>
        <w:t>Базовые логические действия</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—выявлять и характеризовать существенные признаки объектов (явлений);</w:t>
      </w:r>
    </w:p>
    <w:p w:rsidR="00E57B0A" w:rsidRPr="00E118C5" w:rsidRDefault="00E57B0A" w:rsidP="00820F84">
      <w:pPr>
        <w:pStyle w:val="11"/>
        <w:spacing w:line="240" w:lineRule="auto"/>
        <w:ind w:left="240" w:hanging="240"/>
        <w:jc w:val="both"/>
        <w:rPr>
          <w:color w:val="auto"/>
        </w:rPr>
      </w:pPr>
      <w:r w:rsidRPr="00E118C5">
        <w:rPr>
          <w:color w:val="auto"/>
        </w:rPr>
        <w:t>—устанавливать существенный признак классификации, основания для обобщения и сравнения;</w:t>
      </w:r>
    </w:p>
    <w:p w:rsidR="00E57B0A" w:rsidRPr="00E118C5" w:rsidRDefault="00E57B0A" w:rsidP="00820F84">
      <w:pPr>
        <w:pStyle w:val="11"/>
        <w:spacing w:line="240" w:lineRule="auto"/>
        <w:ind w:left="240" w:hanging="240"/>
        <w:jc w:val="both"/>
        <w:rPr>
          <w:color w:val="auto"/>
        </w:rPr>
      </w:pPr>
      <w:r w:rsidRPr="00E118C5">
        <w:rPr>
          <w:color w:val="auto"/>
        </w:rPr>
        <w:t>—выявлять закономерности и противоречия в рассматриваемых фактах, данных и наблюдениях, относящихся к физическим явлениям;</w:t>
      </w:r>
    </w:p>
    <w:p w:rsidR="00E57B0A" w:rsidRPr="00E118C5" w:rsidRDefault="00E57B0A" w:rsidP="00820F84">
      <w:pPr>
        <w:pStyle w:val="11"/>
        <w:spacing w:line="240" w:lineRule="auto"/>
        <w:ind w:left="240" w:hanging="240"/>
        <w:jc w:val="both"/>
        <w:rPr>
          <w:color w:val="auto"/>
        </w:rPr>
      </w:pPr>
      <w:r w:rsidRPr="00E118C5">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57B0A" w:rsidRPr="00E118C5" w:rsidRDefault="00E57B0A" w:rsidP="00820F84">
      <w:pPr>
        <w:pStyle w:val="11"/>
        <w:spacing w:line="240" w:lineRule="auto"/>
        <w:ind w:left="240" w:hanging="240"/>
        <w:jc w:val="both"/>
        <w:rPr>
          <w:color w:val="auto"/>
        </w:rPr>
      </w:pPr>
      <w:r w:rsidRPr="00E118C5">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57B0A" w:rsidRPr="00E118C5" w:rsidRDefault="00E57B0A" w:rsidP="00820F84">
      <w:pPr>
        <w:pStyle w:val="11"/>
        <w:spacing w:line="259" w:lineRule="auto"/>
        <w:jc w:val="both"/>
        <w:rPr>
          <w:color w:val="auto"/>
        </w:rPr>
      </w:pPr>
      <w:r w:rsidRPr="00E118C5">
        <w:rPr>
          <w:b/>
          <w:bCs/>
          <w:i/>
          <w:iCs/>
          <w:color w:val="auto"/>
        </w:rPr>
        <w:t>Базовые исследовательские действия</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—использовать вопросы как исследовательский инструмент познания;</w:t>
      </w:r>
    </w:p>
    <w:p w:rsidR="00E57B0A" w:rsidRPr="00E118C5" w:rsidRDefault="00E57B0A" w:rsidP="00820F84">
      <w:pPr>
        <w:pStyle w:val="11"/>
        <w:spacing w:line="240" w:lineRule="auto"/>
        <w:ind w:left="240" w:hanging="240"/>
        <w:jc w:val="both"/>
        <w:rPr>
          <w:color w:val="auto"/>
        </w:rPr>
      </w:pPr>
      <w:r w:rsidRPr="00E118C5">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E57B0A" w:rsidRPr="00E118C5" w:rsidRDefault="00E57B0A" w:rsidP="00820F84">
      <w:pPr>
        <w:pStyle w:val="11"/>
        <w:spacing w:line="240" w:lineRule="auto"/>
        <w:ind w:left="240" w:hanging="240"/>
        <w:jc w:val="both"/>
        <w:rPr>
          <w:color w:val="auto"/>
        </w:rPr>
      </w:pPr>
      <w:r w:rsidRPr="00E118C5">
        <w:rPr>
          <w:color w:val="auto"/>
        </w:rPr>
        <w:t>—оценивать на применимость и достоверность информацию, полученную в ходе исследования или эксперимента;</w:t>
      </w:r>
    </w:p>
    <w:p w:rsidR="00E57B0A" w:rsidRPr="00E118C5" w:rsidRDefault="00E57B0A" w:rsidP="00820F84">
      <w:pPr>
        <w:pStyle w:val="11"/>
        <w:spacing w:line="240" w:lineRule="auto"/>
        <w:ind w:left="240" w:hanging="240"/>
        <w:jc w:val="both"/>
        <w:rPr>
          <w:color w:val="auto"/>
        </w:rPr>
      </w:pPr>
      <w:r w:rsidRPr="00E118C5">
        <w:rPr>
          <w:color w:val="auto"/>
        </w:rPr>
        <w:t>—самостоятельно формулировать обобщения и выводы по результатам проведённого наблюдения, опыта, исследования;</w:t>
      </w:r>
    </w:p>
    <w:p w:rsidR="00E57B0A" w:rsidRPr="00E118C5" w:rsidRDefault="00E57B0A" w:rsidP="00820F84">
      <w:pPr>
        <w:pStyle w:val="11"/>
        <w:spacing w:line="240" w:lineRule="auto"/>
        <w:ind w:left="240" w:hanging="240"/>
        <w:jc w:val="both"/>
        <w:rPr>
          <w:color w:val="auto"/>
        </w:rPr>
      </w:pPr>
      <w:r w:rsidRPr="00E118C5">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57B0A" w:rsidRPr="00E118C5" w:rsidRDefault="00E57B0A" w:rsidP="00820F84">
      <w:pPr>
        <w:pStyle w:val="11"/>
        <w:spacing w:line="259" w:lineRule="auto"/>
        <w:jc w:val="both"/>
        <w:rPr>
          <w:color w:val="auto"/>
        </w:rPr>
      </w:pPr>
      <w:r w:rsidRPr="00E118C5">
        <w:rPr>
          <w:b/>
          <w:bCs/>
          <w:i/>
          <w:iCs/>
          <w:color w:val="auto"/>
        </w:rPr>
        <w:t>Работа с информацией</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57B0A" w:rsidRPr="00E118C5" w:rsidRDefault="00E57B0A" w:rsidP="00820F84">
      <w:pPr>
        <w:pStyle w:val="11"/>
        <w:spacing w:line="240" w:lineRule="auto"/>
        <w:ind w:left="240" w:hanging="240"/>
        <w:jc w:val="both"/>
        <w:rPr>
          <w:color w:val="auto"/>
        </w:rPr>
      </w:pPr>
      <w:r w:rsidRPr="00E118C5">
        <w:rPr>
          <w:color w:val="auto"/>
        </w:rPr>
        <w:t>—анализировать, систематизировать и интерпретировать информацию различных видов и форм представления;</w:t>
      </w:r>
    </w:p>
    <w:p w:rsidR="00E57B0A" w:rsidRPr="00E118C5" w:rsidRDefault="00E57B0A" w:rsidP="00820F84">
      <w:pPr>
        <w:pStyle w:val="11"/>
        <w:spacing w:after="180" w:line="240" w:lineRule="auto"/>
        <w:ind w:left="240" w:hanging="240"/>
        <w:jc w:val="both"/>
        <w:rPr>
          <w:color w:val="auto"/>
        </w:rPr>
      </w:pPr>
      <w:r w:rsidRPr="00E118C5">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Универсальные коммуникативные действия</w:t>
      </w:r>
    </w:p>
    <w:p w:rsidR="00E57B0A" w:rsidRPr="00E118C5" w:rsidRDefault="00E57B0A" w:rsidP="00820F84">
      <w:pPr>
        <w:pStyle w:val="11"/>
        <w:spacing w:line="264" w:lineRule="auto"/>
        <w:jc w:val="both"/>
        <w:rPr>
          <w:color w:val="auto"/>
        </w:rPr>
      </w:pPr>
      <w:r w:rsidRPr="00E118C5">
        <w:rPr>
          <w:b/>
          <w:bCs/>
          <w:i/>
          <w:iCs/>
          <w:color w:val="auto"/>
        </w:rPr>
        <w:t>Общение</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57B0A" w:rsidRPr="00E118C5" w:rsidRDefault="00E57B0A" w:rsidP="00820F84">
      <w:pPr>
        <w:pStyle w:val="11"/>
        <w:spacing w:line="240" w:lineRule="auto"/>
        <w:ind w:left="240" w:hanging="240"/>
        <w:jc w:val="both"/>
        <w:rPr>
          <w:color w:val="auto"/>
        </w:rPr>
      </w:pPr>
      <w:r w:rsidRPr="00E118C5">
        <w:rPr>
          <w:color w:val="auto"/>
        </w:rPr>
        <w:t>—сопоставлять свои суждения с суждениями других участников диалога, обнаруживать различие и сходство позиций;</w:t>
      </w:r>
    </w:p>
    <w:p w:rsidR="00E57B0A" w:rsidRPr="00E118C5" w:rsidRDefault="00E57B0A" w:rsidP="00820F84">
      <w:pPr>
        <w:pStyle w:val="11"/>
        <w:spacing w:after="60" w:line="240" w:lineRule="auto"/>
        <w:ind w:left="240" w:hanging="240"/>
        <w:jc w:val="both"/>
        <w:rPr>
          <w:color w:val="auto"/>
        </w:rPr>
      </w:pPr>
      <w:r w:rsidRPr="00E118C5">
        <w:rPr>
          <w:color w:val="auto"/>
        </w:rPr>
        <w:t>—выражать свою точку зрения в устных и письменных текстах;</w:t>
      </w:r>
    </w:p>
    <w:p w:rsidR="00E57B0A" w:rsidRPr="00E118C5" w:rsidRDefault="00E57B0A" w:rsidP="00820F84">
      <w:pPr>
        <w:pStyle w:val="11"/>
        <w:spacing w:line="240" w:lineRule="auto"/>
        <w:ind w:left="240" w:hanging="240"/>
        <w:jc w:val="both"/>
        <w:rPr>
          <w:color w:val="auto"/>
        </w:rPr>
      </w:pPr>
      <w:r w:rsidRPr="00E118C5">
        <w:rPr>
          <w:color w:val="auto"/>
        </w:rPr>
        <w:t>—публично представлять результаты выполненного физического опыта (эксперимента, исследования, проекта).</w:t>
      </w:r>
    </w:p>
    <w:p w:rsidR="00E57B0A" w:rsidRPr="00E118C5" w:rsidRDefault="00E57B0A" w:rsidP="00820F84">
      <w:pPr>
        <w:pStyle w:val="11"/>
        <w:spacing w:line="264" w:lineRule="auto"/>
        <w:jc w:val="both"/>
        <w:rPr>
          <w:color w:val="auto"/>
        </w:rPr>
      </w:pPr>
      <w:r w:rsidRPr="00E118C5">
        <w:rPr>
          <w:b/>
          <w:bCs/>
          <w:i/>
          <w:iCs/>
          <w:color w:val="auto"/>
        </w:rPr>
        <w:t>Совместная деятельность</w:t>
      </w:r>
      <w:r w:rsidRPr="00E118C5">
        <w:rPr>
          <w:b/>
          <w:bCs/>
          <w:color w:val="auto"/>
        </w:rPr>
        <w:t xml:space="preserve"> (</w:t>
      </w:r>
      <w:r w:rsidRPr="00E118C5">
        <w:rPr>
          <w:b/>
          <w:bCs/>
          <w:i/>
          <w:iCs/>
          <w:color w:val="auto"/>
        </w:rPr>
        <w:t>сотрудничество</w:t>
      </w:r>
      <w:r w:rsidRPr="00E118C5">
        <w:rPr>
          <w:b/>
          <w:bCs/>
          <w:color w:val="auto"/>
        </w:rPr>
        <w:t>):</w:t>
      </w:r>
    </w:p>
    <w:p w:rsidR="00E57B0A" w:rsidRPr="00E118C5" w:rsidRDefault="00E57B0A" w:rsidP="00820F84">
      <w:pPr>
        <w:pStyle w:val="11"/>
        <w:spacing w:line="240" w:lineRule="auto"/>
        <w:ind w:left="240" w:hanging="240"/>
        <w:jc w:val="both"/>
        <w:rPr>
          <w:color w:val="auto"/>
        </w:rPr>
      </w:pPr>
      <w:r w:rsidRPr="00E118C5">
        <w:rPr>
          <w:color w:val="auto"/>
        </w:rPr>
        <w:t>—понимать и использовать преимущества командной и индивидуальной работы при решении конкретной физической проблемы;</w:t>
      </w:r>
    </w:p>
    <w:p w:rsidR="00E57B0A" w:rsidRPr="00E118C5" w:rsidRDefault="00E57B0A" w:rsidP="00820F84">
      <w:pPr>
        <w:pStyle w:val="11"/>
        <w:ind w:left="240" w:hanging="240"/>
        <w:jc w:val="both"/>
        <w:rPr>
          <w:color w:val="auto"/>
        </w:rPr>
      </w:pPr>
      <w:r w:rsidRPr="00E118C5">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57B0A" w:rsidRPr="00E118C5" w:rsidRDefault="00E57B0A" w:rsidP="00820F84">
      <w:pPr>
        <w:pStyle w:val="11"/>
        <w:ind w:left="240" w:hanging="240"/>
        <w:jc w:val="both"/>
        <w:rPr>
          <w:color w:val="auto"/>
        </w:rPr>
      </w:pPr>
      <w:r w:rsidRPr="00E118C5">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57B0A" w:rsidRPr="00E118C5" w:rsidRDefault="00E57B0A" w:rsidP="00820F84">
      <w:pPr>
        <w:pStyle w:val="11"/>
        <w:spacing w:after="160"/>
        <w:ind w:left="240" w:hanging="240"/>
        <w:jc w:val="both"/>
        <w:rPr>
          <w:color w:val="auto"/>
        </w:rPr>
      </w:pPr>
      <w:r w:rsidRPr="00E118C5">
        <w:rPr>
          <w:color w:val="auto"/>
        </w:rPr>
        <w:t>—оценивать качество своего вклада в общий продукт по критериям, самостоятельно сформулированным участниками взаимодействия.</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Универсальные регулятивные действия</w:t>
      </w:r>
    </w:p>
    <w:p w:rsidR="00E57B0A" w:rsidRPr="00E118C5" w:rsidRDefault="00E57B0A" w:rsidP="00820F84">
      <w:pPr>
        <w:pStyle w:val="11"/>
        <w:spacing w:line="266" w:lineRule="auto"/>
        <w:jc w:val="both"/>
        <w:rPr>
          <w:color w:val="auto"/>
        </w:rPr>
      </w:pPr>
      <w:r w:rsidRPr="00E118C5">
        <w:rPr>
          <w:b/>
          <w:bCs/>
          <w:i/>
          <w:iCs/>
          <w:color w:val="auto"/>
        </w:rPr>
        <w:t>Самоорганизация:</w:t>
      </w:r>
    </w:p>
    <w:p w:rsidR="00E57B0A" w:rsidRPr="00E118C5" w:rsidRDefault="00E57B0A" w:rsidP="00820F84">
      <w:pPr>
        <w:pStyle w:val="11"/>
        <w:spacing w:line="252" w:lineRule="auto"/>
        <w:ind w:left="240" w:hanging="240"/>
        <w:jc w:val="both"/>
        <w:rPr>
          <w:color w:val="auto"/>
        </w:rPr>
      </w:pPr>
      <w:r w:rsidRPr="00E118C5">
        <w:rPr>
          <w:color w:val="auto"/>
        </w:rPr>
        <w:t>—выявлять проблемы в жизненных и учебных ситуациях, требующих для решения физических знаний;</w:t>
      </w:r>
    </w:p>
    <w:p w:rsidR="00E57B0A" w:rsidRPr="00E118C5" w:rsidRDefault="00E57B0A" w:rsidP="00820F84">
      <w:pPr>
        <w:pStyle w:val="11"/>
        <w:spacing w:line="252" w:lineRule="auto"/>
        <w:ind w:left="240" w:hanging="240"/>
        <w:jc w:val="both"/>
        <w:rPr>
          <w:color w:val="auto"/>
        </w:rPr>
      </w:pPr>
      <w:r w:rsidRPr="00E118C5">
        <w:rPr>
          <w:color w:val="auto"/>
        </w:rPr>
        <w:t>—ориентироваться в различных подходах принятия решений (индивидуальное, принятие решения в группе, принятие решений группой);</w:t>
      </w:r>
    </w:p>
    <w:p w:rsidR="00E57B0A" w:rsidRPr="00E118C5" w:rsidRDefault="00E57B0A" w:rsidP="00820F84">
      <w:pPr>
        <w:pStyle w:val="11"/>
        <w:spacing w:line="252" w:lineRule="auto"/>
        <w:ind w:left="240" w:hanging="240"/>
        <w:jc w:val="both"/>
        <w:rPr>
          <w:color w:val="auto"/>
        </w:rPr>
      </w:pPr>
      <w:r w:rsidRPr="00E118C5">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spacing w:line="252" w:lineRule="auto"/>
        <w:ind w:firstLine="0"/>
        <w:jc w:val="both"/>
        <w:rPr>
          <w:color w:val="auto"/>
        </w:rPr>
      </w:pPr>
      <w:r w:rsidRPr="00E118C5">
        <w:rPr>
          <w:color w:val="auto"/>
        </w:rPr>
        <w:t>—делать выбор и брать ответственность за решение.</w:t>
      </w:r>
    </w:p>
    <w:p w:rsidR="00E57B0A" w:rsidRPr="00E118C5" w:rsidRDefault="00E57B0A" w:rsidP="00820F84">
      <w:pPr>
        <w:pStyle w:val="11"/>
        <w:spacing w:line="266" w:lineRule="auto"/>
        <w:jc w:val="both"/>
        <w:rPr>
          <w:color w:val="auto"/>
        </w:rPr>
      </w:pPr>
      <w:r w:rsidRPr="00E118C5">
        <w:rPr>
          <w:b/>
          <w:bCs/>
          <w:i/>
          <w:iCs/>
          <w:color w:val="auto"/>
        </w:rPr>
        <w:t>Самоконтроль</w:t>
      </w:r>
      <w:r w:rsidRPr="00E118C5">
        <w:rPr>
          <w:b/>
          <w:bCs/>
          <w:color w:val="auto"/>
        </w:rPr>
        <w:t xml:space="preserve"> (</w:t>
      </w:r>
      <w:r w:rsidRPr="00E118C5">
        <w:rPr>
          <w:b/>
          <w:bCs/>
          <w:i/>
          <w:iCs/>
          <w:color w:val="auto"/>
        </w:rPr>
        <w:t>рефлексия</w:t>
      </w:r>
      <w:r w:rsidRPr="00E118C5">
        <w:rPr>
          <w:b/>
          <w:bCs/>
          <w:color w:val="auto"/>
        </w:rPr>
        <w:t>):</w:t>
      </w:r>
    </w:p>
    <w:p w:rsidR="00E57B0A" w:rsidRPr="00E118C5" w:rsidRDefault="00E57B0A" w:rsidP="00820F84">
      <w:pPr>
        <w:pStyle w:val="11"/>
        <w:spacing w:line="252" w:lineRule="auto"/>
        <w:ind w:left="240" w:hanging="240"/>
        <w:jc w:val="both"/>
        <w:rPr>
          <w:color w:val="auto"/>
        </w:rPr>
      </w:pPr>
      <w:r w:rsidRPr="00E118C5">
        <w:rPr>
          <w:color w:val="auto"/>
        </w:rPr>
        <w:t>—давать адекватную оценку ситуации и предлагать план её изменения;</w:t>
      </w:r>
    </w:p>
    <w:p w:rsidR="00E57B0A" w:rsidRPr="00E118C5" w:rsidRDefault="00E57B0A" w:rsidP="00820F84">
      <w:pPr>
        <w:pStyle w:val="11"/>
        <w:spacing w:line="252" w:lineRule="auto"/>
        <w:ind w:left="240" w:hanging="240"/>
        <w:jc w:val="both"/>
        <w:rPr>
          <w:color w:val="auto"/>
        </w:rPr>
      </w:pPr>
      <w:r w:rsidRPr="00E118C5">
        <w:rPr>
          <w:color w:val="auto"/>
        </w:rPr>
        <w:t>—объяснять причины достижения (недостижения) результатов деятельности, давать оценку приобретённому опыту;</w:t>
      </w:r>
    </w:p>
    <w:p w:rsidR="00E57B0A" w:rsidRPr="00E118C5" w:rsidRDefault="00E57B0A" w:rsidP="00820F84">
      <w:pPr>
        <w:pStyle w:val="11"/>
        <w:spacing w:line="252" w:lineRule="auto"/>
        <w:ind w:left="240" w:hanging="240"/>
        <w:jc w:val="both"/>
        <w:rPr>
          <w:color w:val="auto"/>
        </w:rPr>
      </w:pPr>
      <w:r w:rsidRPr="00E118C5">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57B0A" w:rsidRPr="00E118C5" w:rsidRDefault="00E57B0A" w:rsidP="00820F84">
      <w:pPr>
        <w:pStyle w:val="11"/>
        <w:spacing w:after="60" w:line="252" w:lineRule="auto"/>
        <w:ind w:firstLine="0"/>
        <w:jc w:val="both"/>
        <w:rPr>
          <w:color w:val="auto"/>
        </w:rPr>
      </w:pPr>
      <w:r w:rsidRPr="00E118C5">
        <w:rPr>
          <w:color w:val="auto"/>
        </w:rPr>
        <w:t>—оценивать соответствие результата цели и условиям.</w:t>
      </w:r>
    </w:p>
    <w:p w:rsidR="00E57B0A" w:rsidRPr="00E118C5" w:rsidRDefault="00E57B0A" w:rsidP="00820F84">
      <w:pPr>
        <w:pStyle w:val="11"/>
        <w:spacing w:line="266" w:lineRule="auto"/>
        <w:jc w:val="both"/>
        <w:rPr>
          <w:color w:val="auto"/>
        </w:rPr>
      </w:pPr>
      <w:r w:rsidRPr="00E118C5">
        <w:rPr>
          <w:b/>
          <w:bCs/>
          <w:i/>
          <w:iCs/>
          <w:color w:val="auto"/>
        </w:rPr>
        <w:t>Эмоциональный интеллект</w:t>
      </w:r>
      <w:r w:rsidRPr="00E118C5">
        <w:rPr>
          <w:b/>
          <w:bCs/>
          <w:color w:val="auto"/>
        </w:rPr>
        <w:t>:</w:t>
      </w:r>
    </w:p>
    <w:p w:rsidR="00E57B0A" w:rsidRPr="00E118C5" w:rsidRDefault="00E57B0A" w:rsidP="00820F84">
      <w:pPr>
        <w:pStyle w:val="11"/>
        <w:spacing w:line="252" w:lineRule="auto"/>
        <w:ind w:left="240" w:hanging="240"/>
        <w:jc w:val="both"/>
        <w:rPr>
          <w:color w:val="auto"/>
        </w:rPr>
      </w:pPr>
      <w:r w:rsidRPr="00E118C5">
        <w:rPr>
          <w:color w:val="auto"/>
        </w:rPr>
        <w:t>—ставить себя на место другого человека в ходе спора или дискуссии на научную тему, понимать мотивы, намерения и логику другого.</w:t>
      </w:r>
    </w:p>
    <w:p w:rsidR="00E57B0A" w:rsidRPr="00E118C5" w:rsidRDefault="00E57B0A" w:rsidP="00820F84">
      <w:pPr>
        <w:pStyle w:val="11"/>
        <w:spacing w:line="266" w:lineRule="auto"/>
        <w:jc w:val="both"/>
        <w:rPr>
          <w:color w:val="auto"/>
        </w:rPr>
      </w:pPr>
      <w:r w:rsidRPr="00E118C5">
        <w:rPr>
          <w:b/>
          <w:bCs/>
          <w:i/>
          <w:iCs/>
          <w:color w:val="auto"/>
        </w:rPr>
        <w:t>Принятие себя и других</w:t>
      </w:r>
      <w:r w:rsidRPr="00E118C5">
        <w:rPr>
          <w:b/>
          <w:bCs/>
          <w:color w:val="auto"/>
        </w:rPr>
        <w:t>:</w:t>
      </w:r>
    </w:p>
    <w:p w:rsidR="00E57B0A" w:rsidRPr="00E118C5" w:rsidRDefault="00E57B0A" w:rsidP="00820F84">
      <w:pPr>
        <w:pStyle w:val="11"/>
        <w:spacing w:line="252" w:lineRule="auto"/>
        <w:ind w:left="240" w:hanging="240"/>
        <w:jc w:val="both"/>
        <w:rPr>
          <w:color w:val="auto"/>
        </w:rPr>
      </w:pPr>
      <w:r w:rsidRPr="00E118C5">
        <w:rPr>
          <w:color w:val="auto"/>
        </w:rPr>
        <w:t>—признавать своё право на ошибку при решении физических задач или в утверждениях на научные темы и такое же право другого.</w:t>
      </w:r>
    </w:p>
    <w:p w:rsidR="00E57B0A" w:rsidRPr="00E118C5" w:rsidRDefault="00E57B0A" w:rsidP="00820F84">
      <w:pPr>
        <w:pStyle w:val="aa"/>
        <w:jc w:val="both"/>
        <w:rPr>
          <w:rFonts w:ascii="Times New Roman" w:hAnsi="Times New Roman" w:cs="Times New Roman"/>
        </w:rPr>
      </w:pPr>
      <w:bookmarkStart w:id="505" w:name="bookmark138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bookmarkEnd w:id="505"/>
    </w:p>
    <w:p w:rsidR="00E57B0A" w:rsidRPr="00E118C5" w:rsidRDefault="00E57B0A" w:rsidP="00820F84">
      <w:pPr>
        <w:pStyle w:val="aa"/>
        <w:jc w:val="both"/>
        <w:rPr>
          <w:rFonts w:ascii="Times New Roman" w:hAnsi="Times New Roman" w:cs="Times New Roman"/>
        </w:rPr>
      </w:pPr>
      <w:bookmarkStart w:id="506" w:name="bookmark138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bookmarkEnd w:id="50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40" w:lineRule="auto"/>
        <w:jc w:val="both"/>
        <w:rPr>
          <w:color w:val="auto"/>
        </w:rPr>
      </w:pPr>
      <w:r w:rsidRPr="00E118C5">
        <w:rPr>
          <w:color w:val="auto"/>
        </w:rPr>
        <w:t>Предметные результаты на базовом уровне должны отражать сформированность у обучающихся умений:</w:t>
      </w:r>
    </w:p>
    <w:p w:rsidR="00E57B0A" w:rsidRPr="00E118C5" w:rsidRDefault="00E57B0A" w:rsidP="00820F84">
      <w:pPr>
        <w:pStyle w:val="11"/>
        <w:spacing w:line="240" w:lineRule="auto"/>
        <w:ind w:left="240" w:hanging="240"/>
        <w:jc w:val="both"/>
        <w:rPr>
          <w:color w:val="auto"/>
        </w:rPr>
      </w:pPr>
      <w:r w:rsidRPr="00E118C5">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57B0A" w:rsidRPr="00E118C5" w:rsidRDefault="00E57B0A" w:rsidP="00820F84">
      <w:pPr>
        <w:pStyle w:val="11"/>
        <w:spacing w:line="240" w:lineRule="auto"/>
        <w:ind w:left="240" w:hanging="240"/>
        <w:jc w:val="both"/>
        <w:rPr>
          <w:color w:val="auto"/>
        </w:rPr>
      </w:pPr>
      <w:r w:rsidRPr="00E118C5">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57B0A" w:rsidRPr="00E118C5" w:rsidRDefault="00E57B0A" w:rsidP="00820F84">
      <w:pPr>
        <w:pStyle w:val="11"/>
        <w:spacing w:line="240" w:lineRule="auto"/>
        <w:ind w:left="240" w:hanging="240"/>
        <w:jc w:val="both"/>
        <w:rPr>
          <w:color w:val="auto"/>
        </w:rPr>
      </w:pPr>
      <w:r w:rsidRPr="00E118C5">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57B0A" w:rsidRPr="00E118C5" w:rsidRDefault="00E57B0A" w:rsidP="00820F84">
      <w:pPr>
        <w:pStyle w:val="11"/>
        <w:spacing w:line="240" w:lineRule="auto"/>
        <w:ind w:left="240" w:hanging="240"/>
        <w:jc w:val="both"/>
        <w:rPr>
          <w:color w:val="auto"/>
        </w:rPr>
      </w:pPr>
      <w:r w:rsidRPr="00E118C5">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7B0A" w:rsidRPr="00E118C5" w:rsidRDefault="00E57B0A" w:rsidP="00820F84">
      <w:pPr>
        <w:pStyle w:val="11"/>
        <w:spacing w:line="240" w:lineRule="auto"/>
        <w:ind w:left="240" w:hanging="240"/>
        <w:jc w:val="both"/>
        <w:rPr>
          <w:color w:val="auto"/>
        </w:rPr>
      </w:pPr>
      <w:r w:rsidRPr="00E118C5">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57B0A" w:rsidRPr="00E118C5" w:rsidRDefault="00E57B0A" w:rsidP="00820F84">
      <w:pPr>
        <w:pStyle w:val="11"/>
        <w:ind w:left="240" w:hanging="240"/>
        <w:jc w:val="both"/>
        <w:rPr>
          <w:color w:val="auto"/>
        </w:rPr>
      </w:pPr>
      <w:r w:rsidRPr="00E118C5">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57B0A" w:rsidRPr="00E118C5" w:rsidRDefault="00E57B0A" w:rsidP="00820F84">
      <w:pPr>
        <w:pStyle w:val="11"/>
        <w:ind w:left="240" w:hanging="240"/>
        <w:jc w:val="both"/>
        <w:rPr>
          <w:color w:val="auto"/>
        </w:rPr>
      </w:pPr>
      <w:r w:rsidRPr="00E118C5">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57B0A" w:rsidRPr="00E118C5" w:rsidRDefault="00E57B0A" w:rsidP="00820F84">
      <w:pPr>
        <w:pStyle w:val="11"/>
        <w:ind w:left="240" w:hanging="240"/>
        <w:jc w:val="both"/>
        <w:rPr>
          <w:color w:val="auto"/>
        </w:rPr>
      </w:pPr>
      <w:r w:rsidRPr="00E118C5">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57B0A" w:rsidRPr="00E118C5" w:rsidRDefault="00E57B0A" w:rsidP="00820F84">
      <w:pPr>
        <w:pStyle w:val="11"/>
        <w:ind w:left="240" w:hanging="240"/>
        <w:jc w:val="both"/>
        <w:rPr>
          <w:color w:val="auto"/>
        </w:rPr>
      </w:pPr>
      <w:r w:rsidRPr="00E118C5">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57B0A" w:rsidRPr="00E118C5" w:rsidRDefault="00E57B0A" w:rsidP="00820F84">
      <w:pPr>
        <w:pStyle w:val="11"/>
        <w:ind w:left="240" w:hanging="240"/>
        <w:jc w:val="both"/>
        <w:rPr>
          <w:color w:val="auto"/>
        </w:rPr>
      </w:pPr>
      <w:r w:rsidRPr="00E118C5">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57B0A" w:rsidRPr="00E118C5" w:rsidRDefault="00E57B0A" w:rsidP="00820F84">
      <w:pPr>
        <w:pStyle w:val="11"/>
        <w:ind w:left="240" w:hanging="240"/>
        <w:jc w:val="both"/>
        <w:rPr>
          <w:color w:val="auto"/>
        </w:rPr>
      </w:pPr>
      <w:r w:rsidRPr="00E118C5">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57B0A" w:rsidRPr="00E118C5" w:rsidRDefault="00E57B0A" w:rsidP="00820F84">
      <w:pPr>
        <w:pStyle w:val="11"/>
        <w:ind w:left="240" w:hanging="240"/>
        <w:jc w:val="both"/>
        <w:rPr>
          <w:color w:val="auto"/>
        </w:rPr>
      </w:pPr>
      <w:r w:rsidRPr="00E118C5">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57B0A" w:rsidRPr="00E118C5" w:rsidRDefault="00E57B0A" w:rsidP="00820F84">
      <w:pPr>
        <w:pStyle w:val="11"/>
        <w:ind w:left="240" w:hanging="240"/>
        <w:jc w:val="both"/>
        <w:rPr>
          <w:color w:val="auto"/>
        </w:rPr>
      </w:pPr>
      <w:r w:rsidRPr="00E118C5">
        <w:rPr>
          <w:color w:val="auto"/>
        </w:rPr>
        <w:t>—соблюдать правила техники безопасности при работе с лабораторным оборудованием;</w:t>
      </w:r>
    </w:p>
    <w:p w:rsidR="00E57B0A" w:rsidRPr="00E118C5" w:rsidRDefault="00E57B0A" w:rsidP="00820F84">
      <w:pPr>
        <w:pStyle w:val="11"/>
        <w:ind w:left="240" w:hanging="240"/>
        <w:jc w:val="both"/>
        <w:rPr>
          <w:color w:val="auto"/>
        </w:rPr>
      </w:pPr>
      <w:r w:rsidRPr="00E118C5">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57B0A" w:rsidRPr="00E118C5" w:rsidRDefault="00E57B0A" w:rsidP="00820F84">
      <w:pPr>
        <w:pStyle w:val="11"/>
        <w:ind w:left="240" w:hanging="240"/>
        <w:jc w:val="both"/>
        <w:rPr>
          <w:color w:val="auto"/>
        </w:rPr>
      </w:pPr>
      <w:r w:rsidRPr="00E118C5">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57B0A" w:rsidRPr="00E118C5" w:rsidRDefault="00E57B0A" w:rsidP="00820F84">
      <w:pPr>
        <w:pStyle w:val="11"/>
        <w:ind w:left="240" w:hanging="240"/>
        <w:jc w:val="both"/>
        <w:rPr>
          <w:color w:val="auto"/>
        </w:rPr>
      </w:pPr>
      <w:r w:rsidRPr="00E118C5">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7B0A" w:rsidRPr="00E118C5" w:rsidRDefault="00E57B0A" w:rsidP="00820F84">
      <w:pPr>
        <w:pStyle w:val="11"/>
        <w:ind w:left="240" w:hanging="240"/>
        <w:jc w:val="both"/>
        <w:rPr>
          <w:color w:val="auto"/>
        </w:rPr>
      </w:pPr>
      <w:r w:rsidRPr="00E118C5">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57B0A" w:rsidRPr="00E118C5" w:rsidRDefault="00E57B0A" w:rsidP="00820F84">
      <w:pPr>
        <w:pStyle w:val="11"/>
        <w:ind w:left="240" w:hanging="240"/>
        <w:jc w:val="both"/>
        <w:rPr>
          <w:color w:val="auto"/>
        </w:rPr>
      </w:pPr>
      <w:r w:rsidRPr="00E118C5">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7B0A" w:rsidRPr="00E118C5" w:rsidRDefault="00E57B0A" w:rsidP="00820F84">
      <w:pPr>
        <w:pStyle w:val="11"/>
        <w:ind w:left="240" w:hanging="240"/>
        <w:jc w:val="both"/>
        <w:rPr>
          <w:color w:val="auto"/>
        </w:rPr>
      </w:pPr>
      <w:r w:rsidRPr="00E118C5">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57B0A" w:rsidRPr="00E118C5" w:rsidRDefault="00E57B0A" w:rsidP="00820F84">
      <w:pPr>
        <w:pStyle w:val="11"/>
        <w:spacing w:after="140" w:line="252" w:lineRule="auto"/>
        <w:ind w:left="240" w:hanging="240"/>
        <w:jc w:val="both"/>
        <w:rPr>
          <w:color w:val="auto"/>
        </w:rPr>
      </w:pPr>
      <w:r w:rsidRPr="00E118C5">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57B0A" w:rsidRPr="00E118C5" w:rsidRDefault="00E57B0A" w:rsidP="00820F84">
      <w:pPr>
        <w:pStyle w:val="aa"/>
        <w:jc w:val="both"/>
        <w:rPr>
          <w:rFonts w:ascii="Times New Roman" w:hAnsi="Times New Roman" w:cs="Times New Roman"/>
        </w:rPr>
      </w:pPr>
      <w:bookmarkStart w:id="507" w:name="bookmark1387"/>
      <w:r w:rsidRPr="00E118C5">
        <w:rPr>
          <w:rFonts w:ascii="Times New Roman" w:hAnsi="Times New Roman" w:cs="Times New Roman"/>
        </w:rPr>
        <w:t>8 класс</w:t>
      </w:r>
      <w:bookmarkEnd w:id="50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jc w:val="both"/>
        <w:rPr>
          <w:color w:val="auto"/>
        </w:rPr>
      </w:pPr>
      <w:r w:rsidRPr="00E118C5">
        <w:rPr>
          <w:color w:val="auto"/>
        </w:rPr>
        <w:t>Предметные результаты на базовом уровне должны отражать сформированность у обучающихся умений:</w:t>
      </w:r>
    </w:p>
    <w:p w:rsidR="00E57B0A" w:rsidRPr="00E118C5" w:rsidRDefault="00E57B0A" w:rsidP="00820F84">
      <w:pPr>
        <w:pStyle w:val="11"/>
        <w:ind w:left="240" w:hanging="240"/>
        <w:jc w:val="both"/>
        <w:rPr>
          <w:color w:val="auto"/>
        </w:rPr>
      </w:pPr>
      <w:r w:rsidRPr="00E118C5">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57B0A" w:rsidRPr="00E118C5" w:rsidRDefault="00E57B0A" w:rsidP="00820F84">
      <w:pPr>
        <w:pStyle w:val="11"/>
        <w:ind w:left="240" w:hanging="240"/>
        <w:jc w:val="both"/>
        <w:rPr>
          <w:color w:val="auto"/>
        </w:rPr>
      </w:pPr>
      <w:r w:rsidRPr="00E118C5">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57B0A" w:rsidRPr="00E118C5" w:rsidRDefault="00E57B0A" w:rsidP="00820F84">
      <w:pPr>
        <w:pStyle w:val="11"/>
        <w:spacing w:after="100"/>
        <w:ind w:left="240" w:hanging="240"/>
        <w:jc w:val="both"/>
        <w:rPr>
          <w:color w:val="auto"/>
        </w:rPr>
      </w:pPr>
      <w:r w:rsidRPr="00E118C5">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E57B0A" w:rsidRPr="00E118C5" w:rsidRDefault="00E57B0A" w:rsidP="00820F84">
      <w:pPr>
        <w:pStyle w:val="11"/>
        <w:spacing w:line="259" w:lineRule="auto"/>
        <w:ind w:left="240" w:hanging="240"/>
        <w:jc w:val="both"/>
        <w:rPr>
          <w:color w:val="auto"/>
        </w:rPr>
      </w:pPr>
      <w:r w:rsidRPr="00E118C5">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7B0A" w:rsidRPr="00E118C5" w:rsidRDefault="00E57B0A" w:rsidP="00820F84">
      <w:pPr>
        <w:pStyle w:val="11"/>
        <w:spacing w:line="259" w:lineRule="auto"/>
        <w:ind w:left="240" w:hanging="240"/>
        <w:jc w:val="both"/>
        <w:rPr>
          <w:color w:val="auto"/>
        </w:rPr>
      </w:pPr>
      <w:r w:rsidRPr="00E118C5">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57B0A" w:rsidRPr="00E118C5" w:rsidRDefault="00E57B0A" w:rsidP="00820F84">
      <w:pPr>
        <w:pStyle w:val="11"/>
        <w:spacing w:line="259" w:lineRule="auto"/>
        <w:ind w:left="240" w:hanging="240"/>
        <w:jc w:val="both"/>
        <w:rPr>
          <w:color w:val="auto"/>
        </w:rPr>
      </w:pPr>
      <w:r w:rsidRPr="00E118C5">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57B0A" w:rsidRPr="00E118C5" w:rsidRDefault="00E57B0A" w:rsidP="00820F84">
      <w:pPr>
        <w:pStyle w:val="11"/>
        <w:spacing w:line="259" w:lineRule="auto"/>
        <w:ind w:left="240" w:hanging="240"/>
        <w:jc w:val="both"/>
        <w:rPr>
          <w:color w:val="auto"/>
        </w:rPr>
      </w:pPr>
      <w:r w:rsidRPr="00E118C5">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57B0A" w:rsidRPr="00E118C5" w:rsidRDefault="00E57B0A" w:rsidP="00820F84">
      <w:pPr>
        <w:pStyle w:val="11"/>
        <w:spacing w:line="259" w:lineRule="auto"/>
        <w:ind w:left="240" w:hanging="240"/>
        <w:jc w:val="both"/>
        <w:rPr>
          <w:color w:val="auto"/>
        </w:rPr>
      </w:pPr>
      <w:r w:rsidRPr="00E118C5">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57B0A" w:rsidRPr="00E118C5" w:rsidRDefault="00E57B0A" w:rsidP="00820F84">
      <w:pPr>
        <w:pStyle w:val="11"/>
        <w:spacing w:line="259" w:lineRule="auto"/>
        <w:ind w:left="240" w:hanging="240"/>
        <w:jc w:val="both"/>
        <w:rPr>
          <w:color w:val="auto"/>
        </w:rPr>
      </w:pPr>
      <w:r w:rsidRPr="00E118C5">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57B0A" w:rsidRPr="00E118C5" w:rsidRDefault="00E57B0A" w:rsidP="00820F84">
      <w:pPr>
        <w:pStyle w:val="11"/>
        <w:spacing w:line="259" w:lineRule="auto"/>
        <w:ind w:left="240" w:hanging="240"/>
        <w:jc w:val="both"/>
        <w:rPr>
          <w:color w:val="auto"/>
        </w:rPr>
      </w:pPr>
      <w:r w:rsidRPr="00E118C5">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57B0A" w:rsidRPr="00E118C5" w:rsidRDefault="00E57B0A" w:rsidP="00820F84">
      <w:pPr>
        <w:pStyle w:val="11"/>
        <w:spacing w:line="259" w:lineRule="auto"/>
        <w:ind w:left="240" w:hanging="240"/>
        <w:jc w:val="both"/>
        <w:rPr>
          <w:color w:val="auto"/>
        </w:rPr>
      </w:pPr>
      <w:r w:rsidRPr="00E118C5">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57B0A" w:rsidRPr="00E118C5" w:rsidRDefault="00E57B0A" w:rsidP="00820F84">
      <w:pPr>
        <w:pStyle w:val="11"/>
        <w:spacing w:line="259" w:lineRule="auto"/>
        <w:ind w:left="240" w:hanging="240"/>
        <w:jc w:val="both"/>
        <w:rPr>
          <w:color w:val="auto"/>
        </w:rPr>
      </w:pPr>
      <w:r w:rsidRPr="00E118C5">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57B0A" w:rsidRPr="00E118C5" w:rsidRDefault="00E57B0A" w:rsidP="00820F84">
      <w:pPr>
        <w:pStyle w:val="11"/>
        <w:spacing w:line="259" w:lineRule="auto"/>
        <w:ind w:left="240" w:hanging="240"/>
        <w:jc w:val="both"/>
        <w:rPr>
          <w:color w:val="auto"/>
        </w:rPr>
      </w:pPr>
      <w:r w:rsidRPr="00E118C5">
        <w:rPr>
          <w:color w:val="auto"/>
        </w:rPr>
        <w:t>—соблюдать правила техники безопасности при работе с лабораторным оборудованием;</w:t>
      </w:r>
    </w:p>
    <w:p w:rsidR="00E57B0A" w:rsidRPr="00E118C5" w:rsidRDefault="00E57B0A" w:rsidP="00820F84">
      <w:pPr>
        <w:pStyle w:val="11"/>
        <w:spacing w:line="259" w:lineRule="auto"/>
        <w:ind w:left="240" w:hanging="240"/>
        <w:jc w:val="both"/>
        <w:rPr>
          <w:color w:val="auto"/>
        </w:rPr>
      </w:pPr>
      <w:r w:rsidRPr="00E118C5">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57B0A" w:rsidRPr="00E118C5" w:rsidRDefault="00E57B0A" w:rsidP="00820F84">
      <w:pPr>
        <w:pStyle w:val="11"/>
        <w:spacing w:line="259" w:lineRule="auto"/>
        <w:ind w:left="240" w:hanging="240"/>
        <w:jc w:val="both"/>
        <w:rPr>
          <w:color w:val="auto"/>
        </w:rPr>
      </w:pPr>
      <w:r w:rsidRPr="00E118C5">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57B0A" w:rsidRPr="00E118C5" w:rsidRDefault="00E57B0A" w:rsidP="00820F84">
      <w:pPr>
        <w:pStyle w:val="11"/>
        <w:spacing w:line="259" w:lineRule="auto"/>
        <w:ind w:left="240" w:hanging="240"/>
        <w:jc w:val="both"/>
        <w:rPr>
          <w:color w:val="auto"/>
        </w:rPr>
      </w:pPr>
      <w:r w:rsidRPr="00E118C5">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7B0A" w:rsidRPr="00E118C5" w:rsidRDefault="00E57B0A" w:rsidP="00820F84">
      <w:pPr>
        <w:pStyle w:val="11"/>
        <w:spacing w:line="259" w:lineRule="auto"/>
        <w:ind w:left="240" w:hanging="240"/>
        <w:jc w:val="both"/>
        <w:rPr>
          <w:color w:val="auto"/>
        </w:rPr>
      </w:pPr>
      <w:r w:rsidRPr="00E118C5">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57B0A" w:rsidRPr="00E118C5" w:rsidRDefault="00E57B0A" w:rsidP="00820F84">
      <w:pPr>
        <w:pStyle w:val="11"/>
        <w:spacing w:line="259" w:lineRule="auto"/>
        <w:ind w:left="240" w:hanging="240"/>
        <w:jc w:val="both"/>
        <w:rPr>
          <w:color w:val="auto"/>
        </w:rPr>
      </w:pPr>
      <w:r w:rsidRPr="00E118C5">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7B0A" w:rsidRPr="00E118C5" w:rsidRDefault="00E57B0A" w:rsidP="00820F84">
      <w:pPr>
        <w:pStyle w:val="11"/>
        <w:spacing w:line="259" w:lineRule="auto"/>
        <w:ind w:left="240" w:hanging="240"/>
        <w:jc w:val="both"/>
        <w:rPr>
          <w:color w:val="auto"/>
        </w:rPr>
      </w:pPr>
      <w:r w:rsidRPr="00E118C5">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57B0A" w:rsidRPr="00E118C5" w:rsidRDefault="00E57B0A" w:rsidP="00820F84">
      <w:pPr>
        <w:pStyle w:val="11"/>
        <w:spacing w:line="259" w:lineRule="auto"/>
        <w:ind w:left="240" w:hanging="240"/>
        <w:jc w:val="both"/>
        <w:rPr>
          <w:color w:val="auto"/>
        </w:rPr>
      </w:pPr>
      <w:r w:rsidRPr="00E118C5">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57B0A" w:rsidRPr="00E118C5" w:rsidRDefault="00E57B0A" w:rsidP="00820F84">
      <w:pPr>
        <w:pStyle w:val="aa"/>
        <w:jc w:val="both"/>
        <w:rPr>
          <w:rFonts w:ascii="Times New Roman" w:hAnsi="Times New Roman" w:cs="Times New Roman"/>
        </w:rPr>
      </w:pPr>
      <w:bookmarkStart w:id="508" w:name="bookmark138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508"/>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2" w:lineRule="auto"/>
        <w:jc w:val="both"/>
        <w:rPr>
          <w:color w:val="auto"/>
        </w:rPr>
      </w:pPr>
      <w:r w:rsidRPr="00E118C5">
        <w:rPr>
          <w:color w:val="auto"/>
        </w:rPr>
        <w:t>Предметные результаты на базовом уровне должны отражать сформированность у обучающихся умений:</w:t>
      </w:r>
    </w:p>
    <w:p w:rsidR="00E57B0A" w:rsidRPr="00E118C5" w:rsidRDefault="00E57B0A" w:rsidP="00820F84">
      <w:pPr>
        <w:pStyle w:val="11"/>
        <w:spacing w:line="252" w:lineRule="auto"/>
        <w:ind w:left="240" w:hanging="240"/>
        <w:jc w:val="both"/>
        <w:rPr>
          <w:color w:val="auto"/>
        </w:rPr>
      </w:pPr>
      <w:r w:rsidRPr="00E118C5">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57B0A" w:rsidRPr="00E118C5" w:rsidRDefault="00E57B0A" w:rsidP="00820F84">
      <w:pPr>
        <w:pStyle w:val="11"/>
        <w:spacing w:line="252" w:lineRule="auto"/>
        <w:ind w:left="240" w:hanging="240"/>
        <w:jc w:val="both"/>
        <w:rPr>
          <w:color w:val="auto"/>
        </w:rPr>
      </w:pPr>
      <w:r w:rsidRPr="00E118C5">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57B0A" w:rsidRPr="00E118C5" w:rsidRDefault="00E57B0A" w:rsidP="00820F84">
      <w:pPr>
        <w:pStyle w:val="11"/>
        <w:spacing w:line="252" w:lineRule="auto"/>
        <w:ind w:left="240" w:hanging="240"/>
        <w:jc w:val="both"/>
        <w:rPr>
          <w:color w:val="auto"/>
        </w:rPr>
      </w:pPr>
      <w:r w:rsidRPr="00E118C5">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E57B0A" w:rsidRPr="00E118C5" w:rsidRDefault="00E57B0A" w:rsidP="00820F84">
      <w:pPr>
        <w:pStyle w:val="11"/>
        <w:spacing w:line="252" w:lineRule="auto"/>
        <w:ind w:left="240" w:hanging="240"/>
        <w:jc w:val="both"/>
        <w:rPr>
          <w:color w:val="auto"/>
        </w:rPr>
      </w:pPr>
      <w:r w:rsidRPr="00E118C5">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7B0A" w:rsidRPr="00E118C5" w:rsidRDefault="00E57B0A" w:rsidP="00820F84">
      <w:pPr>
        <w:pStyle w:val="11"/>
        <w:spacing w:line="252" w:lineRule="auto"/>
        <w:ind w:left="240" w:hanging="240"/>
        <w:jc w:val="both"/>
        <w:rPr>
          <w:color w:val="auto"/>
        </w:rPr>
      </w:pPr>
      <w:r w:rsidRPr="00E118C5">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57B0A" w:rsidRPr="00E118C5" w:rsidRDefault="00E57B0A" w:rsidP="00820F84">
      <w:pPr>
        <w:pStyle w:val="11"/>
        <w:spacing w:line="252" w:lineRule="auto"/>
        <w:ind w:left="240" w:hanging="240"/>
        <w:jc w:val="both"/>
        <w:rPr>
          <w:color w:val="auto"/>
        </w:rPr>
      </w:pPr>
      <w:r w:rsidRPr="00E118C5">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57B0A" w:rsidRPr="00E118C5" w:rsidRDefault="00E57B0A" w:rsidP="00820F84">
      <w:pPr>
        <w:pStyle w:val="11"/>
        <w:spacing w:line="252" w:lineRule="auto"/>
        <w:ind w:left="240" w:hanging="240"/>
        <w:jc w:val="both"/>
        <w:rPr>
          <w:color w:val="auto"/>
        </w:rPr>
      </w:pPr>
      <w:r w:rsidRPr="00E118C5">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57B0A" w:rsidRPr="00E118C5" w:rsidRDefault="00E57B0A" w:rsidP="00820F84">
      <w:pPr>
        <w:pStyle w:val="11"/>
        <w:spacing w:line="252" w:lineRule="auto"/>
        <w:ind w:left="240" w:hanging="240"/>
        <w:jc w:val="both"/>
        <w:rPr>
          <w:color w:val="auto"/>
        </w:rPr>
      </w:pPr>
      <w:r w:rsidRPr="00E118C5">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57B0A" w:rsidRPr="00E118C5" w:rsidRDefault="00E57B0A" w:rsidP="00820F84">
      <w:pPr>
        <w:pStyle w:val="11"/>
        <w:spacing w:line="252" w:lineRule="auto"/>
        <w:ind w:left="240" w:hanging="240"/>
        <w:jc w:val="both"/>
        <w:rPr>
          <w:color w:val="auto"/>
        </w:rPr>
      </w:pPr>
      <w:r w:rsidRPr="00E118C5">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57B0A" w:rsidRPr="00E118C5" w:rsidRDefault="00E57B0A" w:rsidP="00820F84">
      <w:pPr>
        <w:pStyle w:val="11"/>
        <w:spacing w:line="252" w:lineRule="auto"/>
        <w:ind w:left="240" w:hanging="240"/>
        <w:jc w:val="both"/>
        <w:rPr>
          <w:color w:val="auto"/>
        </w:rPr>
      </w:pPr>
      <w:r w:rsidRPr="00E118C5">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E57B0A" w:rsidRPr="00E118C5" w:rsidRDefault="00E57B0A" w:rsidP="00820F84">
      <w:pPr>
        <w:pStyle w:val="11"/>
        <w:spacing w:line="252" w:lineRule="auto"/>
        <w:ind w:left="240" w:hanging="240"/>
        <w:jc w:val="both"/>
        <w:rPr>
          <w:color w:val="auto"/>
        </w:rPr>
      </w:pPr>
      <w:r w:rsidRPr="00E118C5">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E57B0A" w:rsidRPr="00E118C5" w:rsidRDefault="00E57B0A" w:rsidP="00820F84">
      <w:pPr>
        <w:pStyle w:val="11"/>
        <w:spacing w:line="252" w:lineRule="auto"/>
        <w:ind w:left="240" w:hanging="240"/>
        <w:jc w:val="both"/>
        <w:rPr>
          <w:color w:val="auto"/>
        </w:rPr>
      </w:pPr>
      <w:r w:rsidRPr="00E118C5">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E57B0A" w:rsidRPr="00E118C5" w:rsidRDefault="00E57B0A" w:rsidP="00820F84">
      <w:pPr>
        <w:pStyle w:val="11"/>
        <w:spacing w:line="252" w:lineRule="auto"/>
        <w:ind w:left="240" w:hanging="240"/>
        <w:jc w:val="both"/>
        <w:rPr>
          <w:color w:val="auto"/>
        </w:rPr>
      </w:pPr>
      <w:r w:rsidRPr="00E118C5">
        <w:rPr>
          <w:color w:val="auto"/>
        </w:rPr>
        <w:t>—соблюдать правила техники безопасности при работе с лабораторным оборудованием;</w:t>
      </w:r>
    </w:p>
    <w:p w:rsidR="00E57B0A" w:rsidRPr="00E118C5" w:rsidRDefault="00E57B0A" w:rsidP="00820F84">
      <w:pPr>
        <w:pStyle w:val="11"/>
        <w:spacing w:line="252" w:lineRule="auto"/>
        <w:ind w:left="240" w:hanging="240"/>
        <w:jc w:val="both"/>
        <w:rPr>
          <w:color w:val="auto"/>
        </w:rPr>
      </w:pPr>
      <w:r w:rsidRPr="00E118C5">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57B0A" w:rsidRPr="00E118C5" w:rsidRDefault="00E57B0A" w:rsidP="00820F84">
      <w:pPr>
        <w:pStyle w:val="11"/>
        <w:spacing w:line="252" w:lineRule="auto"/>
        <w:ind w:left="240" w:hanging="240"/>
        <w:jc w:val="both"/>
        <w:rPr>
          <w:color w:val="auto"/>
        </w:rPr>
      </w:pPr>
      <w:r w:rsidRPr="00E118C5">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57B0A" w:rsidRPr="00E118C5" w:rsidRDefault="00E57B0A" w:rsidP="00820F84">
      <w:pPr>
        <w:pStyle w:val="11"/>
        <w:spacing w:line="252" w:lineRule="auto"/>
        <w:ind w:left="240" w:hanging="240"/>
        <w:jc w:val="both"/>
        <w:rPr>
          <w:color w:val="auto"/>
        </w:rPr>
      </w:pPr>
      <w:r w:rsidRPr="00E118C5">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57B0A" w:rsidRPr="00E118C5" w:rsidRDefault="00E57B0A" w:rsidP="00820F84">
      <w:pPr>
        <w:pStyle w:val="11"/>
        <w:spacing w:line="252" w:lineRule="auto"/>
        <w:ind w:left="240" w:hanging="240"/>
        <w:jc w:val="both"/>
        <w:rPr>
          <w:color w:val="auto"/>
        </w:rPr>
      </w:pPr>
      <w:r w:rsidRPr="00E118C5">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7B0A" w:rsidRPr="00E118C5" w:rsidRDefault="00E57B0A" w:rsidP="00820F84">
      <w:pPr>
        <w:pStyle w:val="11"/>
        <w:spacing w:line="252" w:lineRule="auto"/>
        <w:ind w:left="240" w:hanging="240"/>
        <w:jc w:val="both"/>
        <w:rPr>
          <w:color w:val="auto"/>
        </w:rPr>
      </w:pPr>
      <w:r w:rsidRPr="00E118C5">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57B0A" w:rsidRPr="00E118C5" w:rsidRDefault="00E57B0A" w:rsidP="00820F84">
      <w:pPr>
        <w:pStyle w:val="11"/>
        <w:spacing w:line="252" w:lineRule="auto"/>
        <w:ind w:left="240" w:hanging="240"/>
        <w:jc w:val="both"/>
        <w:rPr>
          <w:color w:val="auto"/>
        </w:rPr>
      </w:pPr>
      <w:r w:rsidRPr="00E118C5">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7B0A" w:rsidRPr="00E118C5" w:rsidRDefault="00E57B0A" w:rsidP="00820F84">
      <w:pPr>
        <w:pStyle w:val="11"/>
        <w:spacing w:line="252" w:lineRule="auto"/>
        <w:ind w:left="240" w:hanging="240"/>
        <w:jc w:val="both"/>
        <w:rPr>
          <w:color w:val="auto"/>
        </w:rPr>
      </w:pPr>
      <w:r w:rsidRPr="00E118C5">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57B0A" w:rsidRPr="00E118C5" w:rsidRDefault="00E57B0A" w:rsidP="00820F84">
      <w:pPr>
        <w:jc w:val="both"/>
        <w:rPr>
          <w:rFonts w:ascii="Times New Roman" w:hAnsi="Times New Roman" w:cs="Times New Roman"/>
          <w:sz w:val="20"/>
          <w:szCs w:val="20"/>
        </w:rPr>
      </w:pPr>
      <w:bookmarkStart w:id="509" w:name="bookmark1391"/>
    </w:p>
    <w:p w:rsidR="00E57B0A" w:rsidRPr="00E118C5" w:rsidRDefault="00E57B0A" w:rsidP="00820F84">
      <w:pPr>
        <w:jc w:val="both"/>
        <w:rPr>
          <w:rFonts w:ascii="Times New Roman" w:hAnsi="Times New Roman" w:cs="Times New Roman"/>
          <w:b/>
          <w:bCs/>
          <w:color w:val="231E20"/>
          <w:sz w:val="20"/>
          <w:szCs w:val="20"/>
        </w:rPr>
      </w:pPr>
      <w:r w:rsidRPr="00E118C5">
        <w:rPr>
          <w:rFonts w:ascii="Times New Roman" w:hAnsi="Times New Roman" w:cs="Times New Roman"/>
          <w:sz w:val="20"/>
          <w:szCs w:val="20"/>
        </w:rPr>
        <w:br w:type="page"/>
      </w:r>
    </w:p>
    <w:p w:rsidR="00E57B0A" w:rsidRPr="00E118C5" w:rsidRDefault="00E57B0A" w:rsidP="00820F84">
      <w:pPr>
        <w:pStyle w:val="3"/>
        <w:pBdr>
          <w:bottom w:val="single" w:sz="12" w:space="1" w:color="auto"/>
        </w:pBdr>
        <w:jc w:val="both"/>
        <w:rPr>
          <w:rFonts w:ascii="Times New Roman" w:hAnsi="Times New Roman" w:cs="Times New Roman"/>
        </w:rPr>
      </w:pPr>
      <w:bookmarkStart w:id="510" w:name="_Toc105502792"/>
      <w:r w:rsidRPr="00E118C5">
        <w:rPr>
          <w:rFonts w:ascii="Times New Roman" w:hAnsi="Times New Roman" w:cs="Times New Roman"/>
        </w:rPr>
        <w:t>2.1.11. БИОЛОГИЯ</w:t>
      </w:r>
      <w:bookmarkEnd w:id="509"/>
      <w:bookmarkEnd w:id="510"/>
    </w:p>
    <w:p w:rsidR="00E57B0A" w:rsidRPr="00E118C5" w:rsidRDefault="00E57B0A" w:rsidP="00820F84">
      <w:pPr>
        <w:pStyle w:val="11"/>
        <w:spacing w:line="240" w:lineRule="auto"/>
        <w:jc w:val="both"/>
        <w:rPr>
          <w:color w:val="auto"/>
        </w:rPr>
      </w:pPr>
    </w:p>
    <w:p w:rsidR="00E57B0A" w:rsidRPr="00E118C5" w:rsidRDefault="00E57B0A" w:rsidP="00820F84">
      <w:pPr>
        <w:pStyle w:val="aa"/>
        <w:jc w:val="both"/>
        <w:rPr>
          <w:rFonts w:ascii="Times New Roman" w:hAnsi="Times New Roman" w:cs="Times New Roman"/>
        </w:rPr>
      </w:pPr>
      <w:bookmarkStart w:id="511" w:name="bookmark1395"/>
      <w:r w:rsidRPr="00E118C5">
        <w:rPr>
          <w:rFonts w:ascii="Times New Roman" w:hAnsi="Times New Roman" w:cs="Times New Roman"/>
        </w:rPr>
        <w:t>ОБЩАЯ ХАРАКТЕРИСТИКА УЧЕБНОГО ПРЕДМЕТА «БИОЛОГИЯ»</w:t>
      </w:r>
      <w:bookmarkEnd w:id="511"/>
    </w:p>
    <w:p w:rsidR="00E57B0A" w:rsidRPr="00E118C5" w:rsidRDefault="00E57B0A" w:rsidP="00820F84">
      <w:pPr>
        <w:pStyle w:val="11"/>
        <w:spacing w:line="240" w:lineRule="auto"/>
        <w:jc w:val="both"/>
        <w:rPr>
          <w:color w:val="auto"/>
        </w:rPr>
      </w:pPr>
      <w:r w:rsidRPr="00E118C5">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E57B0A" w:rsidRPr="00E118C5" w:rsidRDefault="00E57B0A" w:rsidP="00820F84">
      <w:pPr>
        <w:pStyle w:val="11"/>
        <w:spacing w:after="140" w:line="240" w:lineRule="auto"/>
        <w:jc w:val="both"/>
        <w:rPr>
          <w:color w:val="auto"/>
        </w:rPr>
      </w:pPr>
      <w:r w:rsidRPr="00E118C5">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B0A" w:rsidRPr="00E118C5" w:rsidRDefault="00E57B0A" w:rsidP="00820F84">
      <w:pPr>
        <w:pStyle w:val="aa"/>
        <w:jc w:val="both"/>
        <w:rPr>
          <w:rFonts w:ascii="Times New Roman" w:hAnsi="Times New Roman" w:cs="Times New Roman"/>
        </w:rPr>
      </w:pPr>
      <w:bookmarkStart w:id="512" w:name="bookmark1397"/>
      <w:r w:rsidRPr="00E118C5">
        <w:rPr>
          <w:rFonts w:ascii="Times New Roman" w:hAnsi="Times New Roman" w:cs="Times New Roman"/>
        </w:rPr>
        <w:t>ЦЕЛИ ИЗУЧЕНИЯ УЧЕБНОГО ПРЕДМЕТА «БИОЛОГИЯ»</w:t>
      </w:r>
      <w:bookmarkEnd w:id="512"/>
    </w:p>
    <w:p w:rsidR="00E57B0A" w:rsidRPr="00E118C5" w:rsidRDefault="00E57B0A" w:rsidP="00820F84">
      <w:pPr>
        <w:pStyle w:val="11"/>
        <w:spacing w:line="240" w:lineRule="auto"/>
        <w:jc w:val="both"/>
        <w:rPr>
          <w:color w:val="auto"/>
        </w:rPr>
      </w:pPr>
      <w:r w:rsidRPr="00E118C5">
        <w:rPr>
          <w:color w:val="auto"/>
        </w:rPr>
        <w:t>Целями изучения биологии на уровне основного общего образования являются:</w:t>
      </w:r>
    </w:p>
    <w:p w:rsidR="00E57B0A" w:rsidRPr="00E118C5" w:rsidRDefault="00E57B0A" w:rsidP="00820F84">
      <w:pPr>
        <w:pStyle w:val="11"/>
        <w:numPr>
          <w:ilvl w:val="0"/>
          <w:numId w:val="98"/>
        </w:numPr>
        <w:tabs>
          <w:tab w:val="left" w:pos="182"/>
        </w:tabs>
        <w:spacing w:line="240" w:lineRule="auto"/>
        <w:ind w:left="240" w:hanging="240"/>
        <w:jc w:val="both"/>
        <w:rPr>
          <w:color w:val="auto"/>
        </w:rPr>
      </w:pPr>
      <w:r w:rsidRPr="00E118C5">
        <w:rPr>
          <w:color w:val="auto"/>
        </w:rPr>
        <w:t>формирование системы знаний о признаках и процессах жизнедеятельности биологических систем разного уровня организации;</w:t>
      </w:r>
    </w:p>
    <w:p w:rsidR="00E57B0A" w:rsidRPr="00E118C5" w:rsidRDefault="00E57B0A" w:rsidP="00820F84">
      <w:pPr>
        <w:pStyle w:val="11"/>
        <w:numPr>
          <w:ilvl w:val="0"/>
          <w:numId w:val="98"/>
        </w:numPr>
        <w:tabs>
          <w:tab w:val="left" w:pos="182"/>
        </w:tabs>
        <w:spacing w:line="240" w:lineRule="auto"/>
        <w:ind w:left="240" w:hanging="240"/>
        <w:jc w:val="both"/>
        <w:rPr>
          <w:color w:val="auto"/>
        </w:rPr>
      </w:pPr>
      <w:r w:rsidRPr="00E118C5">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E57B0A" w:rsidRPr="00E118C5" w:rsidRDefault="00E57B0A" w:rsidP="00820F84">
      <w:pPr>
        <w:pStyle w:val="11"/>
        <w:numPr>
          <w:ilvl w:val="0"/>
          <w:numId w:val="98"/>
        </w:numPr>
        <w:tabs>
          <w:tab w:val="left" w:pos="182"/>
        </w:tabs>
        <w:spacing w:line="240" w:lineRule="auto"/>
        <w:ind w:left="240" w:hanging="240"/>
        <w:jc w:val="both"/>
        <w:rPr>
          <w:color w:val="auto"/>
        </w:rPr>
      </w:pPr>
      <w:r w:rsidRPr="00E118C5">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E57B0A" w:rsidRPr="00E118C5" w:rsidRDefault="00E57B0A" w:rsidP="00820F84">
      <w:pPr>
        <w:pStyle w:val="11"/>
        <w:numPr>
          <w:ilvl w:val="0"/>
          <w:numId w:val="98"/>
        </w:numPr>
        <w:tabs>
          <w:tab w:val="left" w:pos="182"/>
        </w:tabs>
        <w:spacing w:line="240" w:lineRule="auto"/>
        <w:ind w:left="240" w:hanging="240"/>
        <w:jc w:val="both"/>
        <w:rPr>
          <w:color w:val="auto"/>
        </w:rPr>
      </w:pPr>
      <w:r w:rsidRPr="00E118C5">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B0A" w:rsidRPr="00E118C5" w:rsidRDefault="00E57B0A" w:rsidP="00820F84">
      <w:pPr>
        <w:pStyle w:val="11"/>
        <w:numPr>
          <w:ilvl w:val="0"/>
          <w:numId w:val="98"/>
        </w:numPr>
        <w:tabs>
          <w:tab w:val="left" w:pos="182"/>
        </w:tabs>
        <w:spacing w:line="240" w:lineRule="auto"/>
        <w:ind w:left="240" w:hanging="240"/>
        <w:jc w:val="both"/>
        <w:rPr>
          <w:color w:val="auto"/>
        </w:rPr>
      </w:pPr>
      <w:r w:rsidRPr="00E118C5">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B0A" w:rsidRPr="00E118C5" w:rsidRDefault="00E57B0A" w:rsidP="00820F84">
      <w:pPr>
        <w:pStyle w:val="11"/>
        <w:numPr>
          <w:ilvl w:val="0"/>
          <w:numId w:val="98"/>
        </w:numPr>
        <w:tabs>
          <w:tab w:val="left" w:pos="182"/>
        </w:tabs>
        <w:spacing w:after="140" w:line="240" w:lineRule="auto"/>
        <w:ind w:left="240" w:hanging="240"/>
        <w:jc w:val="both"/>
        <w:rPr>
          <w:color w:val="auto"/>
        </w:rPr>
      </w:pPr>
      <w:r w:rsidRPr="00E118C5">
        <w:rPr>
          <w:color w:val="auto"/>
        </w:rPr>
        <w:t>формирование экологической культуры в целях сохранения собственного здоровья и охраны окружающей среды.</w:t>
      </w:r>
    </w:p>
    <w:p w:rsidR="00E57B0A" w:rsidRPr="00E118C5" w:rsidRDefault="00E57B0A" w:rsidP="00820F84">
      <w:pPr>
        <w:pStyle w:val="11"/>
        <w:spacing w:line="240" w:lineRule="auto"/>
        <w:jc w:val="both"/>
        <w:rPr>
          <w:color w:val="auto"/>
        </w:rPr>
      </w:pPr>
      <w:r w:rsidRPr="00E118C5">
        <w:rPr>
          <w:color w:val="auto"/>
        </w:rPr>
        <w:t>Достижение целей обеспечивается решением следующих ЗАДАЧ:</w:t>
      </w:r>
    </w:p>
    <w:p w:rsidR="00E57B0A" w:rsidRPr="00E118C5" w:rsidRDefault="00E57B0A" w:rsidP="00820F84">
      <w:pPr>
        <w:pStyle w:val="11"/>
        <w:numPr>
          <w:ilvl w:val="0"/>
          <w:numId w:val="98"/>
        </w:numPr>
        <w:tabs>
          <w:tab w:val="left" w:pos="182"/>
        </w:tabs>
        <w:spacing w:line="240" w:lineRule="auto"/>
        <w:ind w:left="240" w:hanging="240"/>
        <w:jc w:val="both"/>
        <w:rPr>
          <w:color w:val="auto"/>
        </w:rPr>
      </w:pPr>
      <w:r w:rsidRPr="00E118C5">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B0A" w:rsidRPr="00E118C5" w:rsidRDefault="00E57B0A" w:rsidP="00820F84">
      <w:pPr>
        <w:pStyle w:val="11"/>
        <w:numPr>
          <w:ilvl w:val="0"/>
          <w:numId w:val="98"/>
        </w:numPr>
        <w:tabs>
          <w:tab w:val="left" w:pos="196"/>
        </w:tabs>
        <w:spacing w:line="240" w:lineRule="auto"/>
        <w:ind w:left="240" w:hanging="240"/>
        <w:jc w:val="both"/>
        <w:rPr>
          <w:color w:val="auto"/>
        </w:rPr>
      </w:pPr>
      <w:r w:rsidRPr="00E118C5">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B0A" w:rsidRPr="00E118C5" w:rsidRDefault="00E57B0A" w:rsidP="00820F84">
      <w:pPr>
        <w:pStyle w:val="11"/>
        <w:numPr>
          <w:ilvl w:val="0"/>
          <w:numId w:val="98"/>
        </w:numPr>
        <w:tabs>
          <w:tab w:val="left" w:pos="196"/>
        </w:tabs>
        <w:spacing w:line="240" w:lineRule="auto"/>
        <w:ind w:left="240" w:hanging="240"/>
        <w:jc w:val="both"/>
        <w:rPr>
          <w:color w:val="auto"/>
        </w:rPr>
      </w:pPr>
      <w:r w:rsidRPr="00E118C5">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B0A" w:rsidRPr="00E118C5" w:rsidRDefault="00E57B0A" w:rsidP="00820F84">
      <w:pPr>
        <w:pStyle w:val="11"/>
        <w:numPr>
          <w:ilvl w:val="0"/>
          <w:numId w:val="98"/>
        </w:numPr>
        <w:tabs>
          <w:tab w:val="left" w:pos="196"/>
        </w:tabs>
        <w:spacing w:after="200" w:line="240" w:lineRule="auto"/>
        <w:ind w:left="240" w:hanging="240"/>
        <w:jc w:val="both"/>
        <w:rPr>
          <w:color w:val="auto"/>
        </w:rPr>
      </w:pPr>
      <w:r w:rsidRPr="00E118C5">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E57B0A" w:rsidRPr="00E118C5" w:rsidRDefault="00E57B0A" w:rsidP="00820F84">
      <w:pPr>
        <w:pStyle w:val="aa"/>
        <w:jc w:val="both"/>
        <w:rPr>
          <w:rFonts w:ascii="Times New Roman" w:hAnsi="Times New Roman" w:cs="Times New Roman"/>
        </w:rPr>
      </w:pPr>
      <w:bookmarkStart w:id="513" w:name="bookmark139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УЧЕБНОГО ПРЕДМЕТА «БИОЛОГИЯ»</w:t>
      </w:r>
      <w:bookmarkEnd w:id="51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 УЧЕБНОМ ПЛАНЕ</w:t>
      </w:r>
    </w:p>
    <w:p w:rsidR="00E57B0A" w:rsidRPr="00E118C5" w:rsidRDefault="00E57B0A" w:rsidP="00861090">
      <w:pPr>
        <w:pStyle w:val="11"/>
        <w:spacing w:after="200" w:line="240" w:lineRule="auto"/>
        <w:jc w:val="both"/>
        <w:rPr>
          <w:color w:val="auto"/>
        </w:rPr>
      </w:pPr>
      <w:r w:rsidRPr="00E118C5">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E57B0A" w:rsidRPr="00E118C5" w:rsidRDefault="00E57B0A" w:rsidP="00820F84">
      <w:pPr>
        <w:pStyle w:val="aa"/>
        <w:pBdr>
          <w:bottom w:val="single" w:sz="12" w:space="1" w:color="auto"/>
        </w:pBdr>
        <w:jc w:val="both"/>
        <w:rPr>
          <w:rFonts w:ascii="Times New Roman" w:hAnsi="Times New Roman" w:cs="Times New Roman"/>
        </w:rPr>
      </w:pPr>
      <w:bookmarkStart w:id="514" w:name="bookmark1402"/>
      <w:r w:rsidRPr="00E118C5">
        <w:rPr>
          <w:rFonts w:ascii="Times New Roman" w:hAnsi="Times New Roman" w:cs="Times New Roman"/>
        </w:rPr>
        <w:t>СОДЕРЖАНИЕ УЧЕБНОГО ПРЕДМЕТА «БИОЛОГИЯ»</w:t>
      </w:r>
      <w:bookmarkEnd w:id="514"/>
    </w:p>
    <w:p w:rsidR="00E57B0A" w:rsidRPr="00E118C5" w:rsidRDefault="00E57B0A" w:rsidP="00820F84">
      <w:pPr>
        <w:pStyle w:val="aa"/>
        <w:jc w:val="both"/>
        <w:rPr>
          <w:rFonts w:ascii="Times New Roman" w:hAnsi="Times New Roman" w:cs="Times New Roman"/>
        </w:rPr>
      </w:pPr>
      <w:bookmarkStart w:id="515" w:name="bookmark140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 КЛАСС</w:t>
      </w:r>
      <w:bookmarkEnd w:id="515"/>
    </w:p>
    <w:p w:rsidR="00E57B0A" w:rsidRPr="00E118C5" w:rsidRDefault="00E57B0A" w:rsidP="00820F84">
      <w:pPr>
        <w:pStyle w:val="aa"/>
        <w:jc w:val="both"/>
        <w:rPr>
          <w:rFonts w:ascii="Times New Roman" w:hAnsi="Times New Roman" w:cs="Times New Roman"/>
        </w:rPr>
      </w:pPr>
      <w:bookmarkStart w:id="516" w:name="bookmark140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1. Биология — наука о живой природе</w:t>
      </w:r>
      <w:bookmarkEnd w:id="516"/>
    </w:p>
    <w:p w:rsidR="00E57B0A" w:rsidRPr="00E118C5" w:rsidRDefault="00E57B0A" w:rsidP="00820F84">
      <w:pPr>
        <w:pStyle w:val="11"/>
        <w:spacing w:line="240" w:lineRule="auto"/>
        <w:jc w:val="both"/>
        <w:rPr>
          <w:color w:val="auto"/>
        </w:rPr>
      </w:pPr>
      <w:r w:rsidRPr="00E118C5">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E57B0A" w:rsidRPr="00E118C5" w:rsidRDefault="00E57B0A" w:rsidP="00820F84">
      <w:pPr>
        <w:pStyle w:val="11"/>
        <w:spacing w:line="240" w:lineRule="auto"/>
        <w:jc w:val="both"/>
        <w:rPr>
          <w:color w:val="auto"/>
        </w:rPr>
      </w:pPr>
      <w:r w:rsidRPr="00E118C5">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57B0A" w:rsidRPr="00E118C5" w:rsidRDefault="00E57B0A" w:rsidP="00820F84">
      <w:pPr>
        <w:pStyle w:val="11"/>
        <w:spacing w:line="240" w:lineRule="auto"/>
        <w:jc w:val="both"/>
        <w:rPr>
          <w:color w:val="auto"/>
        </w:rPr>
      </w:pPr>
      <w:r w:rsidRPr="00E118C5">
        <w:rPr>
          <w:color w:val="auto"/>
        </w:rPr>
        <w:t>Кабинет биологии. Правила поведения и работы в кабинете с биологическими приборами и инструментами.</w:t>
      </w:r>
    </w:p>
    <w:p w:rsidR="00E57B0A" w:rsidRPr="00E118C5" w:rsidRDefault="00E57B0A" w:rsidP="00820F84">
      <w:pPr>
        <w:pStyle w:val="11"/>
        <w:spacing w:after="60" w:line="240" w:lineRule="auto"/>
        <w:jc w:val="both"/>
        <w:rPr>
          <w:color w:val="auto"/>
        </w:rPr>
      </w:pPr>
      <w:r w:rsidRPr="00E118C5">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B0A" w:rsidRPr="00E118C5" w:rsidRDefault="00E57B0A" w:rsidP="00820F84">
      <w:pPr>
        <w:pStyle w:val="aa"/>
        <w:jc w:val="both"/>
        <w:rPr>
          <w:rFonts w:ascii="Times New Roman" w:hAnsi="Times New Roman" w:cs="Times New Roman"/>
        </w:rPr>
      </w:pPr>
      <w:bookmarkStart w:id="517" w:name="bookmark140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2. Методы изучения живой природы</w:t>
      </w:r>
      <w:bookmarkEnd w:id="517"/>
    </w:p>
    <w:p w:rsidR="00E57B0A" w:rsidRPr="00E118C5" w:rsidRDefault="00E57B0A" w:rsidP="00820F84">
      <w:pPr>
        <w:pStyle w:val="11"/>
        <w:spacing w:line="240" w:lineRule="auto"/>
        <w:jc w:val="both"/>
        <w:rPr>
          <w:color w:val="auto"/>
        </w:rPr>
      </w:pPr>
      <w:r w:rsidRPr="00E118C5">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57B0A" w:rsidRPr="00E118C5" w:rsidRDefault="00E57B0A" w:rsidP="00820F84">
      <w:pPr>
        <w:pStyle w:val="11"/>
        <w:spacing w:line="240" w:lineRule="auto"/>
        <w:jc w:val="both"/>
        <w:rPr>
          <w:color w:val="auto"/>
        </w:rPr>
      </w:pPr>
      <w:r w:rsidRPr="00E118C5">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57B0A" w:rsidRPr="00E118C5" w:rsidRDefault="00E57B0A" w:rsidP="00820F84">
      <w:pPr>
        <w:pStyle w:val="80"/>
        <w:jc w:val="both"/>
        <w:rPr>
          <w:rFonts w:ascii="Times New Roman" w:hAnsi="Times New Roman"/>
          <w:color w:val="auto"/>
        </w:rPr>
      </w:pPr>
      <w:r w:rsidRPr="00E118C5">
        <w:rPr>
          <w:rFonts w:ascii="Times New Roman" w:hAnsi="Times New Roman"/>
          <w:color w:val="auto"/>
        </w:rPr>
        <w:t>Лабораторные и практические работы</w:t>
      </w:r>
    </w:p>
    <w:p w:rsidR="00E57B0A" w:rsidRPr="00E118C5" w:rsidRDefault="00E57B0A" w:rsidP="00820F84">
      <w:pPr>
        <w:pStyle w:val="11"/>
        <w:numPr>
          <w:ilvl w:val="0"/>
          <w:numId w:val="99"/>
        </w:numPr>
        <w:tabs>
          <w:tab w:val="left" w:pos="556"/>
        </w:tabs>
        <w:spacing w:line="240" w:lineRule="auto"/>
        <w:jc w:val="both"/>
        <w:rPr>
          <w:color w:val="auto"/>
        </w:rPr>
      </w:pPr>
      <w:r w:rsidRPr="00E118C5">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B0A" w:rsidRPr="00E118C5" w:rsidRDefault="00E57B0A" w:rsidP="00820F84">
      <w:pPr>
        <w:pStyle w:val="11"/>
        <w:numPr>
          <w:ilvl w:val="0"/>
          <w:numId w:val="99"/>
        </w:numPr>
        <w:tabs>
          <w:tab w:val="left" w:pos="551"/>
        </w:tabs>
        <w:spacing w:line="240" w:lineRule="auto"/>
        <w:jc w:val="both"/>
        <w:rPr>
          <w:color w:val="auto"/>
        </w:rPr>
      </w:pPr>
      <w:r w:rsidRPr="00E118C5">
        <w:rPr>
          <w:color w:val="auto"/>
        </w:rPr>
        <w:t>Ознакомление с устройством лупы, светового микроскопа, правила работы с ними.</w:t>
      </w:r>
    </w:p>
    <w:p w:rsidR="00E57B0A" w:rsidRPr="00E118C5" w:rsidRDefault="00E57B0A" w:rsidP="00820F84">
      <w:pPr>
        <w:pStyle w:val="11"/>
        <w:numPr>
          <w:ilvl w:val="0"/>
          <w:numId w:val="99"/>
        </w:numPr>
        <w:tabs>
          <w:tab w:val="left" w:pos="551"/>
        </w:tabs>
        <w:spacing w:line="240" w:lineRule="auto"/>
        <w:jc w:val="both"/>
        <w:rPr>
          <w:color w:val="auto"/>
        </w:rPr>
      </w:pPr>
      <w:r w:rsidRPr="00E118C5">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Экскурсии или видеоэкскурсии</w:t>
      </w:r>
    </w:p>
    <w:p w:rsidR="00E57B0A" w:rsidRPr="00E118C5" w:rsidRDefault="00E57B0A" w:rsidP="00820F84">
      <w:pPr>
        <w:pStyle w:val="11"/>
        <w:spacing w:after="60" w:line="240" w:lineRule="auto"/>
        <w:jc w:val="both"/>
        <w:rPr>
          <w:color w:val="auto"/>
        </w:rPr>
      </w:pPr>
      <w:r w:rsidRPr="00E118C5">
        <w:rPr>
          <w:color w:val="auto"/>
        </w:rPr>
        <w:t>Овладение методами изучения живой природы — наблюдением и экспериментом.</w:t>
      </w:r>
    </w:p>
    <w:p w:rsidR="00E57B0A" w:rsidRPr="00E118C5" w:rsidRDefault="00E57B0A" w:rsidP="00820F84">
      <w:pPr>
        <w:pStyle w:val="aa"/>
        <w:jc w:val="both"/>
        <w:rPr>
          <w:rFonts w:ascii="Times New Roman" w:hAnsi="Times New Roman" w:cs="Times New Roman"/>
        </w:rPr>
      </w:pPr>
      <w:bookmarkStart w:id="518" w:name="bookmark141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3. Организмы — тела живой природы</w:t>
      </w:r>
      <w:bookmarkEnd w:id="518"/>
    </w:p>
    <w:p w:rsidR="00E57B0A" w:rsidRPr="00E118C5" w:rsidRDefault="00E57B0A" w:rsidP="00820F84">
      <w:pPr>
        <w:pStyle w:val="11"/>
        <w:spacing w:line="240" w:lineRule="auto"/>
        <w:jc w:val="both"/>
        <w:rPr>
          <w:color w:val="auto"/>
        </w:rPr>
      </w:pPr>
      <w:r w:rsidRPr="00E118C5">
        <w:rPr>
          <w:color w:val="auto"/>
        </w:rPr>
        <w:t>Понятие об организме. Доядерные и ядерные организмы.</w:t>
      </w:r>
    </w:p>
    <w:p w:rsidR="00E57B0A" w:rsidRPr="00E118C5" w:rsidRDefault="00E57B0A" w:rsidP="00820F84">
      <w:pPr>
        <w:pStyle w:val="11"/>
        <w:spacing w:line="240" w:lineRule="auto"/>
        <w:jc w:val="both"/>
        <w:rPr>
          <w:color w:val="auto"/>
        </w:rPr>
      </w:pPr>
      <w:r w:rsidRPr="00E118C5">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E57B0A" w:rsidRPr="00E118C5" w:rsidRDefault="00E57B0A" w:rsidP="00820F84">
      <w:pPr>
        <w:pStyle w:val="11"/>
        <w:spacing w:line="240" w:lineRule="auto"/>
        <w:jc w:val="both"/>
        <w:rPr>
          <w:color w:val="auto"/>
        </w:rPr>
      </w:pPr>
      <w:r w:rsidRPr="00E118C5">
        <w:rPr>
          <w:color w:val="auto"/>
        </w:rPr>
        <w:t>Одноклеточные и многоклеточные организмы. Клетки, ткани, органы, системы органов.</w:t>
      </w:r>
    </w:p>
    <w:p w:rsidR="00E57B0A" w:rsidRPr="00E118C5" w:rsidRDefault="00E57B0A" w:rsidP="00820F84">
      <w:pPr>
        <w:pStyle w:val="11"/>
        <w:spacing w:line="240" w:lineRule="auto"/>
        <w:jc w:val="both"/>
        <w:rPr>
          <w:color w:val="auto"/>
        </w:rPr>
      </w:pPr>
      <w:r w:rsidRPr="00E118C5">
        <w:rPr>
          <w:color w:val="auto"/>
        </w:rPr>
        <w:t>Жизнедеятельность организмов. Особенности строения и процессов жизнедеятельности у растений, животных, бактерий и грибов.</w:t>
      </w:r>
    </w:p>
    <w:p w:rsidR="00E57B0A" w:rsidRPr="00E118C5" w:rsidRDefault="00E57B0A" w:rsidP="00820F84">
      <w:pPr>
        <w:pStyle w:val="11"/>
        <w:spacing w:line="240" w:lineRule="auto"/>
        <w:jc w:val="both"/>
        <w:rPr>
          <w:color w:val="auto"/>
        </w:rPr>
      </w:pPr>
      <w:r w:rsidRPr="00E118C5">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E57B0A" w:rsidRPr="00E118C5" w:rsidRDefault="00E57B0A" w:rsidP="00820F84">
      <w:pPr>
        <w:pStyle w:val="11"/>
        <w:spacing w:line="240" w:lineRule="auto"/>
        <w:jc w:val="both"/>
        <w:rPr>
          <w:color w:val="auto"/>
        </w:rPr>
      </w:pPr>
      <w:r w:rsidRPr="00E118C5">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00"/>
        </w:numPr>
        <w:tabs>
          <w:tab w:val="left" w:pos="584"/>
        </w:tabs>
        <w:spacing w:line="240" w:lineRule="auto"/>
        <w:jc w:val="both"/>
        <w:rPr>
          <w:color w:val="auto"/>
        </w:rPr>
      </w:pPr>
      <w:r w:rsidRPr="00E118C5">
        <w:rPr>
          <w:color w:val="auto"/>
        </w:rPr>
        <w:t>Изучение клеток кожицы чешуи лука под лупой и микроскопом (на примере самостоятельно приготовленного микропрепарата).</w:t>
      </w:r>
    </w:p>
    <w:p w:rsidR="00E57B0A" w:rsidRPr="00E118C5" w:rsidRDefault="00E57B0A" w:rsidP="00820F84">
      <w:pPr>
        <w:pStyle w:val="11"/>
        <w:numPr>
          <w:ilvl w:val="0"/>
          <w:numId w:val="100"/>
        </w:numPr>
        <w:tabs>
          <w:tab w:val="left" w:pos="747"/>
        </w:tabs>
        <w:spacing w:line="240" w:lineRule="auto"/>
        <w:jc w:val="both"/>
        <w:rPr>
          <w:color w:val="auto"/>
        </w:rPr>
      </w:pPr>
      <w:r w:rsidRPr="00E118C5">
        <w:rPr>
          <w:color w:val="auto"/>
        </w:rPr>
        <w:t>Ознакомление с принципами систематики организмов.</w:t>
      </w:r>
    </w:p>
    <w:p w:rsidR="00E57B0A" w:rsidRPr="00E118C5" w:rsidRDefault="00E57B0A" w:rsidP="00820F84">
      <w:pPr>
        <w:pStyle w:val="11"/>
        <w:numPr>
          <w:ilvl w:val="0"/>
          <w:numId w:val="100"/>
        </w:numPr>
        <w:tabs>
          <w:tab w:val="left" w:pos="747"/>
        </w:tabs>
        <w:spacing w:line="240" w:lineRule="auto"/>
        <w:jc w:val="both"/>
        <w:rPr>
          <w:color w:val="auto"/>
        </w:rPr>
      </w:pPr>
      <w:r w:rsidRPr="00E118C5">
        <w:rPr>
          <w:color w:val="auto"/>
        </w:rPr>
        <w:t>Наблюдение за потреблением воды растением.</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4. </w:t>
      </w:r>
      <w:bookmarkStart w:id="519" w:name="bookmark1412"/>
      <w:r w:rsidRPr="00E118C5">
        <w:rPr>
          <w:rFonts w:ascii="Times New Roman" w:hAnsi="Times New Roman" w:cs="Times New Roman"/>
        </w:rPr>
        <w:t>Организмы и среда обитания</w:t>
      </w:r>
      <w:bookmarkEnd w:id="519"/>
    </w:p>
    <w:p w:rsidR="00E57B0A" w:rsidRPr="00E118C5" w:rsidRDefault="00E57B0A" w:rsidP="00820F84">
      <w:pPr>
        <w:pStyle w:val="11"/>
        <w:spacing w:line="240" w:lineRule="auto"/>
        <w:ind w:firstLine="340"/>
        <w:jc w:val="both"/>
        <w:rPr>
          <w:color w:val="auto"/>
        </w:rPr>
      </w:pPr>
      <w:r w:rsidRPr="00E118C5">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spacing w:line="240" w:lineRule="auto"/>
        <w:jc w:val="both"/>
        <w:rPr>
          <w:color w:val="auto"/>
        </w:rPr>
      </w:pPr>
      <w:r w:rsidRPr="00E118C5">
        <w:rPr>
          <w:color w:val="auto"/>
        </w:rPr>
        <w:t>Выявление приспособлений организмов к среде обитания (на конкретных примерах).</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Экскурсии или видеоэкскурсии</w:t>
      </w:r>
    </w:p>
    <w:p w:rsidR="00E57B0A" w:rsidRPr="00E118C5" w:rsidRDefault="00E57B0A" w:rsidP="00820F84">
      <w:pPr>
        <w:pStyle w:val="11"/>
        <w:spacing w:line="240" w:lineRule="auto"/>
        <w:jc w:val="both"/>
        <w:rPr>
          <w:color w:val="auto"/>
        </w:rPr>
      </w:pPr>
      <w:r w:rsidRPr="00E118C5">
        <w:rPr>
          <w:color w:val="auto"/>
        </w:rPr>
        <w:t>Растительный и животный мир родного края (краеведение).</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5. </w:t>
      </w:r>
      <w:bookmarkStart w:id="520" w:name="bookmark1414"/>
      <w:r w:rsidRPr="00E118C5">
        <w:rPr>
          <w:rFonts w:ascii="Times New Roman" w:hAnsi="Times New Roman" w:cs="Times New Roman"/>
        </w:rPr>
        <w:t>Природные сообщества</w:t>
      </w:r>
      <w:bookmarkEnd w:id="520"/>
    </w:p>
    <w:p w:rsidR="00E57B0A" w:rsidRPr="00E118C5" w:rsidRDefault="00E57B0A" w:rsidP="00820F84">
      <w:pPr>
        <w:pStyle w:val="11"/>
        <w:spacing w:line="240" w:lineRule="auto"/>
        <w:jc w:val="both"/>
        <w:rPr>
          <w:color w:val="auto"/>
        </w:rPr>
      </w:pPr>
      <w:r w:rsidRPr="00E118C5">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E57B0A" w:rsidRPr="00E118C5" w:rsidRDefault="00E57B0A" w:rsidP="00820F84">
      <w:pPr>
        <w:pStyle w:val="11"/>
        <w:spacing w:line="240" w:lineRule="auto"/>
        <w:jc w:val="both"/>
        <w:rPr>
          <w:color w:val="auto"/>
        </w:rPr>
      </w:pPr>
      <w:r w:rsidRPr="00E118C5">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B0A" w:rsidRPr="00E118C5" w:rsidRDefault="00E57B0A" w:rsidP="00820F84">
      <w:pPr>
        <w:pStyle w:val="11"/>
        <w:spacing w:line="240" w:lineRule="auto"/>
        <w:jc w:val="both"/>
        <w:rPr>
          <w:color w:val="auto"/>
        </w:rPr>
      </w:pPr>
      <w:r w:rsidRPr="00E118C5">
        <w:rPr>
          <w:color w:val="auto"/>
        </w:rPr>
        <w:t>Природные зоны Земли, их обитатели. Флора и фауна природных зон. Ландшафты: природные и культурные.</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spacing w:line="240" w:lineRule="auto"/>
        <w:jc w:val="both"/>
        <w:rPr>
          <w:color w:val="auto"/>
        </w:rPr>
      </w:pPr>
      <w:r w:rsidRPr="00E118C5">
        <w:rPr>
          <w:color w:val="auto"/>
        </w:rPr>
        <w:t>Изучение искусственных сообществ и их обитателей (на примере аквариума и др.).</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Экскурсии или видеоэкскурсии</w:t>
      </w:r>
    </w:p>
    <w:p w:rsidR="00E57B0A" w:rsidRPr="00E118C5" w:rsidRDefault="00E57B0A" w:rsidP="00820F84">
      <w:pPr>
        <w:pStyle w:val="11"/>
        <w:numPr>
          <w:ilvl w:val="0"/>
          <w:numId w:val="101"/>
        </w:numPr>
        <w:tabs>
          <w:tab w:val="left" w:pos="584"/>
        </w:tabs>
        <w:spacing w:line="240" w:lineRule="auto"/>
        <w:jc w:val="both"/>
        <w:rPr>
          <w:color w:val="auto"/>
        </w:rPr>
      </w:pPr>
      <w:r w:rsidRPr="00E118C5">
        <w:rPr>
          <w:color w:val="auto"/>
        </w:rPr>
        <w:t>Изучение природных сообществ (на примере леса, озера, пруда, луга и др.).</w:t>
      </w:r>
    </w:p>
    <w:p w:rsidR="00E57B0A" w:rsidRPr="00E118C5" w:rsidRDefault="00E57B0A" w:rsidP="00820F84">
      <w:pPr>
        <w:pStyle w:val="11"/>
        <w:numPr>
          <w:ilvl w:val="0"/>
          <w:numId w:val="101"/>
        </w:numPr>
        <w:tabs>
          <w:tab w:val="left" w:pos="747"/>
        </w:tabs>
        <w:spacing w:line="240" w:lineRule="auto"/>
        <w:jc w:val="both"/>
        <w:rPr>
          <w:color w:val="auto"/>
        </w:rPr>
      </w:pPr>
      <w:r w:rsidRPr="00E118C5">
        <w:rPr>
          <w:color w:val="auto"/>
        </w:rPr>
        <w:t>Изучение сезонных явлений в жизни природных сообществ.</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6. </w:t>
      </w:r>
      <w:bookmarkStart w:id="521" w:name="bookmark1416"/>
      <w:r w:rsidRPr="00E118C5">
        <w:rPr>
          <w:rFonts w:ascii="Times New Roman" w:hAnsi="Times New Roman" w:cs="Times New Roman"/>
        </w:rPr>
        <w:t>Живая природа и человек</w:t>
      </w:r>
      <w:bookmarkEnd w:id="521"/>
    </w:p>
    <w:p w:rsidR="00E57B0A" w:rsidRPr="00E118C5" w:rsidRDefault="00E57B0A" w:rsidP="00820F84">
      <w:pPr>
        <w:pStyle w:val="11"/>
        <w:spacing w:line="240" w:lineRule="auto"/>
        <w:jc w:val="both"/>
        <w:rPr>
          <w:color w:val="auto"/>
        </w:rPr>
      </w:pPr>
      <w:r w:rsidRPr="00E118C5">
        <w:rPr>
          <w:color w:val="auto"/>
        </w:rPr>
        <w:t>Изменения в природе в связи с развитием сельского хозяйства, производства и ростом численности населения. Влияние человека</w:t>
      </w:r>
    </w:p>
    <w:p w:rsidR="00E57B0A" w:rsidRPr="00E118C5" w:rsidRDefault="00E57B0A" w:rsidP="00820F84">
      <w:pPr>
        <w:pStyle w:val="11"/>
        <w:spacing w:line="240" w:lineRule="auto"/>
        <w:ind w:firstLine="0"/>
        <w:jc w:val="both"/>
        <w:rPr>
          <w:color w:val="auto"/>
        </w:rPr>
      </w:pPr>
      <w:r w:rsidRPr="00E118C5">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Практические работы</w:t>
      </w:r>
    </w:p>
    <w:p w:rsidR="00E57B0A" w:rsidRPr="00E118C5" w:rsidRDefault="00E57B0A" w:rsidP="00820F84">
      <w:pPr>
        <w:pStyle w:val="11"/>
        <w:spacing w:after="160" w:line="240" w:lineRule="auto"/>
        <w:jc w:val="both"/>
        <w:rPr>
          <w:color w:val="auto"/>
        </w:rPr>
      </w:pPr>
      <w:r w:rsidRPr="00E118C5">
        <w:rPr>
          <w:color w:val="auto"/>
        </w:rPr>
        <w:t>Проведение акции по уборке мусора в ближайшем лесу, парке, сквере или на пришкольной территории.</w:t>
      </w:r>
    </w:p>
    <w:p w:rsidR="00E57B0A" w:rsidRPr="00E118C5" w:rsidRDefault="00E57B0A" w:rsidP="00820F84">
      <w:pPr>
        <w:pStyle w:val="aa"/>
        <w:jc w:val="both"/>
        <w:rPr>
          <w:rFonts w:ascii="Times New Roman" w:hAnsi="Times New Roman" w:cs="Times New Roman"/>
        </w:rPr>
      </w:pPr>
      <w:bookmarkStart w:id="522" w:name="bookmark1418"/>
      <w:r w:rsidRPr="00E118C5">
        <w:rPr>
          <w:rFonts w:ascii="Times New Roman" w:hAnsi="Times New Roman" w:cs="Times New Roman"/>
        </w:rPr>
        <w:t>6 КЛАСС</w:t>
      </w:r>
      <w:bookmarkEnd w:id="522"/>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523" w:name="bookmark1420"/>
      <w:r w:rsidRPr="00E118C5">
        <w:rPr>
          <w:rFonts w:ascii="Times New Roman" w:hAnsi="Times New Roman" w:cs="Times New Roman"/>
        </w:rPr>
        <w:t>1. Растительный организм</w:t>
      </w:r>
      <w:bookmarkEnd w:id="523"/>
    </w:p>
    <w:p w:rsidR="00E57B0A" w:rsidRPr="00E118C5" w:rsidRDefault="00E57B0A" w:rsidP="00820F84">
      <w:pPr>
        <w:pStyle w:val="11"/>
        <w:spacing w:line="240" w:lineRule="auto"/>
        <w:jc w:val="both"/>
        <w:rPr>
          <w:color w:val="auto"/>
        </w:rPr>
      </w:pPr>
      <w:r w:rsidRPr="00E118C5">
        <w:rPr>
          <w:color w:val="auto"/>
        </w:rPr>
        <w:t>Ботаника — наука о растениях. Разделы ботаники. Связь ботаники с другими науками и техникой. Общие признаки растений.</w:t>
      </w:r>
    </w:p>
    <w:p w:rsidR="00E57B0A" w:rsidRPr="00E118C5" w:rsidRDefault="00E57B0A" w:rsidP="00820F84">
      <w:pPr>
        <w:pStyle w:val="11"/>
        <w:spacing w:line="240" w:lineRule="auto"/>
        <w:jc w:val="both"/>
        <w:rPr>
          <w:color w:val="auto"/>
        </w:rPr>
      </w:pPr>
      <w:r w:rsidRPr="00E118C5">
        <w:rPr>
          <w:color w:val="auto"/>
        </w:rPr>
        <w:t>Разнообразие растений. Уровни организации растительного организма. Высшие и низшие растения. Споровые и семенные растения.</w:t>
      </w:r>
    </w:p>
    <w:p w:rsidR="00E57B0A" w:rsidRPr="00E118C5" w:rsidRDefault="00E57B0A" w:rsidP="00820F84">
      <w:pPr>
        <w:pStyle w:val="11"/>
        <w:spacing w:line="240" w:lineRule="auto"/>
        <w:jc w:val="both"/>
        <w:rPr>
          <w:color w:val="auto"/>
        </w:rPr>
      </w:pPr>
      <w:r w:rsidRPr="00E118C5">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B0A" w:rsidRPr="00E118C5" w:rsidRDefault="00E57B0A" w:rsidP="00820F84">
      <w:pPr>
        <w:pStyle w:val="11"/>
        <w:spacing w:line="240" w:lineRule="auto"/>
        <w:jc w:val="both"/>
        <w:rPr>
          <w:color w:val="auto"/>
        </w:rPr>
      </w:pPr>
      <w:r w:rsidRPr="00E118C5">
        <w:rPr>
          <w:color w:val="auto"/>
        </w:rPr>
        <w:t>Органы и системы органов растений. Строение органов растительного организма, их роль и связь между собой.</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02"/>
        </w:numPr>
        <w:tabs>
          <w:tab w:val="left" w:pos="568"/>
        </w:tabs>
        <w:spacing w:line="240" w:lineRule="auto"/>
        <w:jc w:val="both"/>
        <w:rPr>
          <w:color w:val="auto"/>
        </w:rPr>
      </w:pPr>
      <w:r w:rsidRPr="00E118C5">
        <w:rPr>
          <w:color w:val="auto"/>
        </w:rPr>
        <w:t>Изучение микроскопического строения листа водного растения элодеи.</w:t>
      </w:r>
    </w:p>
    <w:p w:rsidR="00E57B0A" w:rsidRPr="00E118C5" w:rsidRDefault="00E57B0A" w:rsidP="00820F84">
      <w:pPr>
        <w:pStyle w:val="11"/>
        <w:numPr>
          <w:ilvl w:val="0"/>
          <w:numId w:val="102"/>
        </w:numPr>
        <w:tabs>
          <w:tab w:val="left" w:pos="568"/>
        </w:tabs>
        <w:spacing w:line="240" w:lineRule="auto"/>
        <w:jc w:val="both"/>
        <w:rPr>
          <w:color w:val="auto"/>
        </w:rPr>
      </w:pPr>
      <w:r w:rsidRPr="00E118C5">
        <w:rPr>
          <w:color w:val="auto"/>
        </w:rPr>
        <w:t>Изучение строения растительных тканей (использование микропрепаратов).</w:t>
      </w:r>
    </w:p>
    <w:p w:rsidR="00E57B0A" w:rsidRPr="00E118C5" w:rsidRDefault="00E57B0A" w:rsidP="00820F84">
      <w:pPr>
        <w:pStyle w:val="11"/>
        <w:numPr>
          <w:ilvl w:val="0"/>
          <w:numId w:val="102"/>
        </w:numPr>
        <w:tabs>
          <w:tab w:val="left" w:pos="568"/>
        </w:tabs>
        <w:spacing w:line="240" w:lineRule="auto"/>
        <w:jc w:val="both"/>
        <w:rPr>
          <w:color w:val="auto"/>
        </w:rPr>
      </w:pPr>
      <w:r w:rsidRPr="00E118C5">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Экскурсии или видеоэкскурсии</w:t>
      </w:r>
    </w:p>
    <w:p w:rsidR="00E57B0A" w:rsidRPr="00E118C5" w:rsidRDefault="00E57B0A" w:rsidP="00820F84">
      <w:pPr>
        <w:pStyle w:val="11"/>
        <w:spacing w:after="160" w:line="240" w:lineRule="auto"/>
        <w:jc w:val="both"/>
        <w:rPr>
          <w:color w:val="auto"/>
        </w:rPr>
      </w:pPr>
      <w:r w:rsidRPr="00E118C5">
        <w:rPr>
          <w:color w:val="auto"/>
        </w:rPr>
        <w:t>Ознакомление в природе с цветковыми растениями.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2. </w:t>
      </w:r>
      <w:bookmarkStart w:id="524" w:name="bookmark1422"/>
      <w:r w:rsidRPr="00E118C5">
        <w:rPr>
          <w:rFonts w:ascii="Times New Roman" w:hAnsi="Times New Roman" w:cs="Times New Roman"/>
        </w:rPr>
        <w:t>Строение и жизнедеятельность</w:t>
      </w:r>
      <w:bookmarkEnd w:id="524"/>
      <w:r w:rsidRPr="00E118C5">
        <w:rPr>
          <w:rFonts w:ascii="Times New Roman" w:hAnsi="Times New Roman" w:cs="Times New Roman"/>
        </w:rPr>
        <w:t xml:space="preserve"> растительного организма</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color w:val="auto"/>
        </w:rPr>
        <w:t>Питание растения</w:t>
      </w:r>
    </w:p>
    <w:p w:rsidR="00E57B0A" w:rsidRPr="00E118C5" w:rsidRDefault="00E57B0A" w:rsidP="00820F84">
      <w:pPr>
        <w:pStyle w:val="11"/>
        <w:spacing w:line="240" w:lineRule="auto"/>
        <w:jc w:val="both"/>
        <w:rPr>
          <w:color w:val="auto"/>
        </w:rPr>
      </w:pPr>
      <w:r w:rsidRPr="00E118C5">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57B0A" w:rsidRPr="00E118C5" w:rsidRDefault="00E57B0A" w:rsidP="00820F84">
      <w:pPr>
        <w:pStyle w:val="11"/>
        <w:spacing w:line="252" w:lineRule="auto"/>
        <w:jc w:val="both"/>
        <w:rPr>
          <w:color w:val="auto"/>
        </w:rPr>
      </w:pPr>
      <w:r w:rsidRPr="00E118C5">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03"/>
        </w:numPr>
        <w:tabs>
          <w:tab w:val="left" w:pos="524"/>
        </w:tabs>
        <w:spacing w:line="252" w:lineRule="auto"/>
        <w:jc w:val="both"/>
        <w:rPr>
          <w:color w:val="auto"/>
        </w:rPr>
      </w:pPr>
      <w:r w:rsidRPr="00E118C5">
        <w:rPr>
          <w:color w:val="auto"/>
        </w:rPr>
        <w:t>Изучение строения корневых систем (стержневой и мочковатой) на примере гербарных экземпляров или живых растений.</w:t>
      </w:r>
    </w:p>
    <w:p w:rsidR="00E57B0A" w:rsidRPr="00E118C5" w:rsidRDefault="00E57B0A" w:rsidP="00820F84">
      <w:pPr>
        <w:pStyle w:val="11"/>
        <w:numPr>
          <w:ilvl w:val="0"/>
          <w:numId w:val="103"/>
        </w:numPr>
        <w:tabs>
          <w:tab w:val="left" w:pos="734"/>
        </w:tabs>
        <w:spacing w:line="252" w:lineRule="auto"/>
        <w:jc w:val="both"/>
        <w:rPr>
          <w:color w:val="auto"/>
        </w:rPr>
      </w:pPr>
      <w:r w:rsidRPr="00E118C5">
        <w:rPr>
          <w:color w:val="auto"/>
        </w:rPr>
        <w:t>Изучение микропрепарата клеток корня.</w:t>
      </w:r>
    </w:p>
    <w:p w:rsidR="00E57B0A" w:rsidRPr="00E118C5" w:rsidRDefault="00E57B0A" w:rsidP="00820F84">
      <w:pPr>
        <w:pStyle w:val="11"/>
        <w:numPr>
          <w:ilvl w:val="0"/>
          <w:numId w:val="103"/>
        </w:numPr>
        <w:tabs>
          <w:tab w:val="left" w:pos="524"/>
        </w:tabs>
        <w:spacing w:line="252" w:lineRule="auto"/>
        <w:jc w:val="both"/>
        <w:rPr>
          <w:color w:val="auto"/>
        </w:rPr>
      </w:pPr>
      <w:r w:rsidRPr="00E118C5">
        <w:rPr>
          <w:color w:val="auto"/>
        </w:rPr>
        <w:t>Изучение строения вегетативных и генеративных почек (на примере сирени, тополя и др.).</w:t>
      </w:r>
    </w:p>
    <w:p w:rsidR="00E57B0A" w:rsidRPr="00E118C5" w:rsidRDefault="00E57B0A" w:rsidP="00820F84">
      <w:pPr>
        <w:pStyle w:val="11"/>
        <w:numPr>
          <w:ilvl w:val="0"/>
          <w:numId w:val="103"/>
        </w:numPr>
        <w:tabs>
          <w:tab w:val="left" w:pos="529"/>
        </w:tabs>
        <w:spacing w:line="252" w:lineRule="auto"/>
        <w:jc w:val="both"/>
        <w:rPr>
          <w:color w:val="auto"/>
        </w:rPr>
      </w:pPr>
      <w:r w:rsidRPr="00E118C5">
        <w:rPr>
          <w:color w:val="auto"/>
        </w:rPr>
        <w:t>Ознакомление с внешним строением листьев и листорасположением (на комнатных растениях).</w:t>
      </w:r>
    </w:p>
    <w:p w:rsidR="00E57B0A" w:rsidRPr="00E118C5" w:rsidRDefault="00E57B0A" w:rsidP="00820F84">
      <w:pPr>
        <w:pStyle w:val="11"/>
        <w:numPr>
          <w:ilvl w:val="0"/>
          <w:numId w:val="103"/>
        </w:numPr>
        <w:tabs>
          <w:tab w:val="left" w:pos="524"/>
        </w:tabs>
        <w:spacing w:line="252" w:lineRule="auto"/>
        <w:jc w:val="both"/>
        <w:rPr>
          <w:color w:val="auto"/>
        </w:rPr>
      </w:pPr>
      <w:r w:rsidRPr="00E118C5">
        <w:rPr>
          <w:color w:val="auto"/>
        </w:rPr>
        <w:t>Изучение микроскопического строения листа (на готовых микропрепаратах).</w:t>
      </w:r>
    </w:p>
    <w:p w:rsidR="00E57B0A" w:rsidRPr="00E118C5" w:rsidRDefault="00E57B0A" w:rsidP="00820F84">
      <w:pPr>
        <w:pStyle w:val="11"/>
        <w:numPr>
          <w:ilvl w:val="0"/>
          <w:numId w:val="103"/>
        </w:numPr>
        <w:tabs>
          <w:tab w:val="left" w:pos="529"/>
        </w:tabs>
        <w:spacing w:after="120" w:line="252" w:lineRule="auto"/>
        <w:jc w:val="both"/>
        <w:rPr>
          <w:color w:val="auto"/>
        </w:rPr>
      </w:pPr>
      <w:r w:rsidRPr="00E118C5">
        <w:rPr>
          <w:color w:val="auto"/>
        </w:rPr>
        <w:t>Наблюдение процесса выделения кислорода на свету аквариумными растениями.</w:t>
      </w:r>
    </w:p>
    <w:p w:rsidR="00E57B0A" w:rsidRPr="00E118C5" w:rsidRDefault="00E57B0A" w:rsidP="00820F84">
      <w:pPr>
        <w:pStyle w:val="80"/>
        <w:spacing w:line="257" w:lineRule="auto"/>
        <w:jc w:val="both"/>
        <w:rPr>
          <w:rFonts w:ascii="Times New Roman" w:hAnsi="Times New Roman"/>
          <w:color w:val="auto"/>
        </w:rPr>
      </w:pPr>
      <w:r w:rsidRPr="00E118C5">
        <w:rPr>
          <w:rFonts w:ascii="Times New Roman" w:hAnsi="Times New Roman"/>
          <w:b/>
          <w:bCs/>
          <w:color w:val="auto"/>
        </w:rPr>
        <w:t>Дыхание растения</w:t>
      </w:r>
    </w:p>
    <w:p w:rsidR="00E57B0A" w:rsidRPr="00E118C5" w:rsidRDefault="00E57B0A" w:rsidP="00820F84">
      <w:pPr>
        <w:pStyle w:val="11"/>
        <w:spacing w:line="252" w:lineRule="auto"/>
        <w:jc w:val="both"/>
        <w:rPr>
          <w:color w:val="auto"/>
        </w:rPr>
      </w:pPr>
      <w:r w:rsidRPr="00E118C5">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spacing w:after="120" w:line="252" w:lineRule="auto"/>
        <w:jc w:val="both"/>
        <w:rPr>
          <w:color w:val="auto"/>
        </w:rPr>
      </w:pPr>
      <w:r w:rsidRPr="00E118C5">
        <w:rPr>
          <w:color w:val="auto"/>
        </w:rPr>
        <w:t>Изучение роли рыхления для дыхания корней.</w:t>
      </w:r>
    </w:p>
    <w:p w:rsidR="00E57B0A" w:rsidRPr="00E118C5" w:rsidRDefault="00E57B0A" w:rsidP="00820F84">
      <w:pPr>
        <w:pStyle w:val="80"/>
        <w:spacing w:line="257" w:lineRule="auto"/>
        <w:jc w:val="both"/>
        <w:rPr>
          <w:rFonts w:ascii="Times New Roman" w:hAnsi="Times New Roman"/>
          <w:color w:val="auto"/>
        </w:rPr>
      </w:pPr>
      <w:r w:rsidRPr="00E118C5">
        <w:rPr>
          <w:rFonts w:ascii="Times New Roman" w:hAnsi="Times New Roman"/>
          <w:b/>
          <w:bCs/>
          <w:color w:val="auto"/>
        </w:rPr>
        <w:t>Транспорт веществ в растении</w:t>
      </w:r>
    </w:p>
    <w:p w:rsidR="00E57B0A" w:rsidRPr="00E118C5" w:rsidRDefault="00E57B0A" w:rsidP="00820F84">
      <w:pPr>
        <w:pStyle w:val="11"/>
        <w:spacing w:after="60" w:line="252" w:lineRule="auto"/>
        <w:jc w:val="both"/>
        <w:rPr>
          <w:color w:val="auto"/>
        </w:rPr>
      </w:pPr>
      <w:r w:rsidRPr="00E118C5">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04"/>
        </w:numPr>
        <w:tabs>
          <w:tab w:val="left" w:pos="524"/>
        </w:tabs>
        <w:spacing w:line="240" w:lineRule="auto"/>
        <w:jc w:val="both"/>
        <w:rPr>
          <w:color w:val="auto"/>
        </w:rPr>
      </w:pPr>
      <w:r w:rsidRPr="00E118C5">
        <w:rPr>
          <w:color w:val="auto"/>
        </w:rPr>
        <w:t>Обнаружение неорганических и органических веществ в растении.</w:t>
      </w:r>
    </w:p>
    <w:p w:rsidR="00E57B0A" w:rsidRPr="00E118C5" w:rsidRDefault="00E57B0A" w:rsidP="00820F84">
      <w:pPr>
        <w:pStyle w:val="11"/>
        <w:numPr>
          <w:ilvl w:val="0"/>
          <w:numId w:val="104"/>
        </w:numPr>
        <w:tabs>
          <w:tab w:val="left" w:pos="524"/>
        </w:tabs>
        <w:spacing w:line="240" w:lineRule="auto"/>
        <w:jc w:val="both"/>
        <w:rPr>
          <w:color w:val="auto"/>
        </w:rPr>
      </w:pPr>
      <w:r w:rsidRPr="00E118C5">
        <w:rPr>
          <w:color w:val="auto"/>
        </w:rPr>
        <w:t>Рассматривание микроскопического строения ветки дерева (на готовом микропрепарате).</w:t>
      </w:r>
    </w:p>
    <w:p w:rsidR="00E57B0A" w:rsidRPr="00E118C5" w:rsidRDefault="00E57B0A" w:rsidP="00820F84">
      <w:pPr>
        <w:pStyle w:val="11"/>
        <w:numPr>
          <w:ilvl w:val="0"/>
          <w:numId w:val="104"/>
        </w:numPr>
        <w:tabs>
          <w:tab w:val="left" w:pos="529"/>
        </w:tabs>
        <w:spacing w:line="240" w:lineRule="auto"/>
        <w:jc w:val="both"/>
        <w:rPr>
          <w:color w:val="auto"/>
        </w:rPr>
      </w:pPr>
      <w:r w:rsidRPr="00E118C5">
        <w:rPr>
          <w:color w:val="auto"/>
        </w:rPr>
        <w:t>Выявление передвижения воды и минеральных веществ по древесине.</w:t>
      </w:r>
    </w:p>
    <w:p w:rsidR="00E57B0A" w:rsidRPr="00E118C5" w:rsidRDefault="00E57B0A" w:rsidP="00820F84">
      <w:pPr>
        <w:pStyle w:val="11"/>
        <w:numPr>
          <w:ilvl w:val="0"/>
          <w:numId w:val="104"/>
        </w:numPr>
        <w:tabs>
          <w:tab w:val="left" w:pos="710"/>
        </w:tabs>
        <w:spacing w:after="120" w:line="240" w:lineRule="auto"/>
        <w:jc w:val="both"/>
        <w:rPr>
          <w:color w:val="auto"/>
        </w:rPr>
      </w:pPr>
      <w:r w:rsidRPr="00E118C5">
        <w:rPr>
          <w:color w:val="auto"/>
        </w:rPr>
        <w:t>Исследование строения корневища, клубня, луковицы.</w:t>
      </w:r>
    </w:p>
    <w:p w:rsidR="00E57B0A" w:rsidRPr="00E118C5" w:rsidRDefault="00E57B0A" w:rsidP="00820F84">
      <w:pPr>
        <w:pStyle w:val="80"/>
        <w:jc w:val="both"/>
        <w:rPr>
          <w:rFonts w:ascii="Times New Roman" w:hAnsi="Times New Roman"/>
          <w:color w:val="auto"/>
        </w:rPr>
      </w:pPr>
      <w:r w:rsidRPr="00E118C5">
        <w:rPr>
          <w:rFonts w:ascii="Times New Roman" w:hAnsi="Times New Roman"/>
          <w:b/>
          <w:bCs/>
          <w:color w:val="auto"/>
        </w:rPr>
        <w:t>Рост растения</w:t>
      </w:r>
    </w:p>
    <w:p w:rsidR="00E57B0A" w:rsidRPr="00E118C5" w:rsidRDefault="00E57B0A" w:rsidP="00820F84">
      <w:pPr>
        <w:pStyle w:val="11"/>
        <w:spacing w:line="240" w:lineRule="auto"/>
        <w:jc w:val="both"/>
        <w:rPr>
          <w:color w:val="auto"/>
        </w:rPr>
      </w:pPr>
      <w:r w:rsidRPr="00E118C5">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05"/>
        </w:numPr>
        <w:tabs>
          <w:tab w:val="left" w:pos="524"/>
        </w:tabs>
        <w:spacing w:line="240" w:lineRule="auto"/>
        <w:jc w:val="both"/>
        <w:rPr>
          <w:color w:val="auto"/>
        </w:rPr>
      </w:pPr>
      <w:r w:rsidRPr="00E118C5">
        <w:rPr>
          <w:color w:val="auto"/>
        </w:rPr>
        <w:t>Наблюдение за ростом корня.</w:t>
      </w:r>
    </w:p>
    <w:p w:rsidR="00E57B0A" w:rsidRPr="00E118C5" w:rsidRDefault="00E57B0A" w:rsidP="00820F84">
      <w:pPr>
        <w:pStyle w:val="11"/>
        <w:numPr>
          <w:ilvl w:val="0"/>
          <w:numId w:val="105"/>
        </w:numPr>
        <w:tabs>
          <w:tab w:val="left" w:pos="534"/>
        </w:tabs>
        <w:spacing w:line="240" w:lineRule="auto"/>
        <w:jc w:val="both"/>
        <w:rPr>
          <w:color w:val="auto"/>
        </w:rPr>
      </w:pPr>
      <w:r w:rsidRPr="00E118C5">
        <w:rPr>
          <w:color w:val="auto"/>
        </w:rPr>
        <w:t>Наблюдение за ростом побега.</w:t>
      </w:r>
    </w:p>
    <w:p w:rsidR="00E57B0A" w:rsidRPr="00E118C5" w:rsidRDefault="00E57B0A" w:rsidP="00820F84">
      <w:pPr>
        <w:pStyle w:val="11"/>
        <w:numPr>
          <w:ilvl w:val="0"/>
          <w:numId w:val="105"/>
        </w:numPr>
        <w:tabs>
          <w:tab w:val="left" w:pos="534"/>
        </w:tabs>
        <w:spacing w:after="60" w:line="240" w:lineRule="auto"/>
        <w:jc w:val="both"/>
        <w:rPr>
          <w:color w:val="auto"/>
        </w:rPr>
      </w:pPr>
      <w:r w:rsidRPr="00E118C5">
        <w:rPr>
          <w:color w:val="auto"/>
        </w:rPr>
        <w:t>Определение возраста дерева по спилу.</w:t>
      </w:r>
    </w:p>
    <w:p w:rsidR="00E57B0A" w:rsidRPr="00E118C5" w:rsidRDefault="00E57B0A" w:rsidP="00820F84">
      <w:pPr>
        <w:pStyle w:val="80"/>
        <w:jc w:val="both"/>
        <w:rPr>
          <w:rFonts w:ascii="Times New Roman" w:hAnsi="Times New Roman"/>
          <w:color w:val="auto"/>
        </w:rPr>
      </w:pPr>
      <w:r w:rsidRPr="00E118C5">
        <w:rPr>
          <w:rFonts w:ascii="Times New Roman" w:hAnsi="Times New Roman"/>
          <w:b/>
          <w:bCs/>
          <w:color w:val="auto"/>
        </w:rPr>
        <w:t>Размножение растения</w:t>
      </w:r>
    </w:p>
    <w:p w:rsidR="00E57B0A" w:rsidRPr="00E118C5" w:rsidRDefault="00E57B0A" w:rsidP="00820F84">
      <w:pPr>
        <w:pStyle w:val="11"/>
        <w:spacing w:line="240" w:lineRule="auto"/>
        <w:jc w:val="both"/>
        <w:rPr>
          <w:color w:val="auto"/>
        </w:rPr>
      </w:pPr>
      <w:r w:rsidRPr="00E118C5">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06"/>
        </w:numPr>
        <w:tabs>
          <w:tab w:val="left" w:pos="550"/>
        </w:tabs>
        <w:spacing w:line="240" w:lineRule="auto"/>
        <w:jc w:val="both"/>
        <w:rPr>
          <w:color w:val="auto"/>
        </w:rPr>
      </w:pPr>
      <w:r w:rsidRPr="00E118C5">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E57B0A" w:rsidRPr="00E118C5" w:rsidRDefault="00E57B0A" w:rsidP="00820F84">
      <w:pPr>
        <w:pStyle w:val="11"/>
        <w:numPr>
          <w:ilvl w:val="0"/>
          <w:numId w:val="106"/>
        </w:numPr>
        <w:tabs>
          <w:tab w:val="left" w:pos="732"/>
        </w:tabs>
        <w:spacing w:line="240" w:lineRule="auto"/>
        <w:jc w:val="both"/>
        <w:rPr>
          <w:color w:val="auto"/>
        </w:rPr>
      </w:pPr>
      <w:r w:rsidRPr="00E118C5">
        <w:rPr>
          <w:color w:val="auto"/>
        </w:rPr>
        <w:t>Изучение строения цветков.</w:t>
      </w:r>
    </w:p>
    <w:p w:rsidR="00E57B0A" w:rsidRPr="00E118C5" w:rsidRDefault="00E57B0A" w:rsidP="00820F84">
      <w:pPr>
        <w:pStyle w:val="11"/>
        <w:numPr>
          <w:ilvl w:val="0"/>
          <w:numId w:val="106"/>
        </w:numPr>
        <w:tabs>
          <w:tab w:val="left" w:pos="732"/>
        </w:tabs>
        <w:spacing w:line="240" w:lineRule="auto"/>
        <w:jc w:val="both"/>
        <w:rPr>
          <w:color w:val="auto"/>
        </w:rPr>
      </w:pPr>
      <w:r w:rsidRPr="00E118C5">
        <w:rPr>
          <w:color w:val="auto"/>
        </w:rPr>
        <w:t>Ознакомление с различными типами соцветий.</w:t>
      </w:r>
    </w:p>
    <w:p w:rsidR="00E57B0A" w:rsidRPr="00E118C5" w:rsidRDefault="00E57B0A" w:rsidP="00820F84">
      <w:pPr>
        <w:pStyle w:val="11"/>
        <w:numPr>
          <w:ilvl w:val="0"/>
          <w:numId w:val="106"/>
        </w:numPr>
        <w:tabs>
          <w:tab w:val="left" w:pos="732"/>
        </w:tabs>
        <w:spacing w:line="240" w:lineRule="auto"/>
        <w:jc w:val="both"/>
        <w:rPr>
          <w:color w:val="auto"/>
        </w:rPr>
      </w:pPr>
      <w:r w:rsidRPr="00E118C5">
        <w:rPr>
          <w:color w:val="auto"/>
        </w:rPr>
        <w:t>Изучение строения семян двудольных растений.</w:t>
      </w:r>
    </w:p>
    <w:p w:rsidR="00E57B0A" w:rsidRPr="00E118C5" w:rsidRDefault="00E57B0A" w:rsidP="00820F84">
      <w:pPr>
        <w:pStyle w:val="11"/>
        <w:numPr>
          <w:ilvl w:val="0"/>
          <w:numId w:val="106"/>
        </w:numPr>
        <w:tabs>
          <w:tab w:val="left" w:pos="732"/>
        </w:tabs>
        <w:spacing w:line="240" w:lineRule="auto"/>
        <w:jc w:val="both"/>
        <w:rPr>
          <w:color w:val="auto"/>
        </w:rPr>
      </w:pPr>
      <w:r w:rsidRPr="00E118C5">
        <w:rPr>
          <w:color w:val="auto"/>
        </w:rPr>
        <w:t>Изучение строения семян однодольных растений.</w:t>
      </w:r>
    </w:p>
    <w:p w:rsidR="00E57B0A" w:rsidRPr="00E118C5" w:rsidRDefault="00E57B0A" w:rsidP="00820F84">
      <w:pPr>
        <w:pStyle w:val="11"/>
        <w:numPr>
          <w:ilvl w:val="0"/>
          <w:numId w:val="106"/>
        </w:numPr>
        <w:tabs>
          <w:tab w:val="left" w:pos="550"/>
        </w:tabs>
        <w:spacing w:after="180" w:line="240" w:lineRule="auto"/>
        <w:jc w:val="both"/>
        <w:rPr>
          <w:color w:val="auto"/>
        </w:rPr>
      </w:pPr>
      <w:r w:rsidRPr="00E118C5">
        <w:rPr>
          <w:color w:val="auto"/>
        </w:rPr>
        <w:t>Определение всхожести семян культурных растений и посев их в грунт.</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color w:val="auto"/>
        </w:rPr>
        <w:t>Развитие растения</w:t>
      </w:r>
    </w:p>
    <w:p w:rsidR="00E57B0A" w:rsidRPr="00E118C5" w:rsidRDefault="00E57B0A" w:rsidP="00820F84">
      <w:pPr>
        <w:pStyle w:val="11"/>
        <w:spacing w:line="240" w:lineRule="auto"/>
        <w:jc w:val="both"/>
        <w:rPr>
          <w:color w:val="auto"/>
        </w:rPr>
      </w:pPr>
      <w:r w:rsidRPr="00E118C5">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07"/>
        </w:numPr>
        <w:tabs>
          <w:tab w:val="left" w:pos="550"/>
        </w:tabs>
        <w:spacing w:line="240" w:lineRule="auto"/>
        <w:jc w:val="both"/>
        <w:rPr>
          <w:color w:val="auto"/>
        </w:rPr>
      </w:pPr>
      <w:r w:rsidRPr="00E118C5">
        <w:rPr>
          <w:color w:val="auto"/>
        </w:rPr>
        <w:t>Наблюдение за ростом и развитием цветкового растения в комнатных условиях (на примере фасоли или посевного гороха).</w:t>
      </w:r>
    </w:p>
    <w:p w:rsidR="00E57B0A" w:rsidRPr="00E118C5" w:rsidRDefault="00E57B0A" w:rsidP="00820F84">
      <w:pPr>
        <w:pStyle w:val="11"/>
        <w:numPr>
          <w:ilvl w:val="0"/>
          <w:numId w:val="107"/>
        </w:numPr>
        <w:tabs>
          <w:tab w:val="left" w:pos="732"/>
        </w:tabs>
        <w:spacing w:after="320" w:line="240" w:lineRule="auto"/>
        <w:jc w:val="both"/>
        <w:rPr>
          <w:color w:val="auto"/>
        </w:rPr>
      </w:pPr>
      <w:r w:rsidRPr="00E118C5">
        <w:rPr>
          <w:color w:val="auto"/>
        </w:rPr>
        <w:t>Определение условий прорастания семян.</w:t>
      </w:r>
    </w:p>
    <w:p w:rsidR="00E57B0A" w:rsidRPr="00E118C5" w:rsidRDefault="00E57B0A" w:rsidP="00820F84">
      <w:pPr>
        <w:pStyle w:val="aa"/>
        <w:jc w:val="both"/>
        <w:rPr>
          <w:rFonts w:ascii="Times New Roman" w:hAnsi="Times New Roman" w:cs="Times New Roman"/>
        </w:rPr>
      </w:pPr>
      <w:bookmarkStart w:id="525" w:name="bookmark1425"/>
      <w:r w:rsidRPr="00E118C5">
        <w:rPr>
          <w:rFonts w:ascii="Times New Roman" w:hAnsi="Times New Roman" w:cs="Times New Roman"/>
        </w:rPr>
        <w:t>7 КЛАСС</w:t>
      </w:r>
      <w:bookmarkEnd w:id="52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526" w:name="bookmark1427"/>
      <w:r w:rsidRPr="00E118C5">
        <w:rPr>
          <w:rFonts w:ascii="Times New Roman" w:hAnsi="Times New Roman" w:cs="Times New Roman"/>
        </w:rPr>
        <w:t>1. Систематические группы растений</w:t>
      </w:r>
      <w:bookmarkEnd w:id="526"/>
    </w:p>
    <w:p w:rsidR="00E57B0A" w:rsidRPr="00E118C5" w:rsidRDefault="00E57B0A" w:rsidP="00820F84">
      <w:pPr>
        <w:pStyle w:val="11"/>
        <w:spacing w:line="240" w:lineRule="auto"/>
        <w:jc w:val="both"/>
        <w:rPr>
          <w:color w:val="auto"/>
        </w:rPr>
      </w:pPr>
      <w:r w:rsidRPr="00E118C5">
        <w:rPr>
          <w:b/>
          <w:bCs/>
          <w:i/>
          <w:iCs/>
          <w:color w:val="auto"/>
        </w:rPr>
        <w:t>Классификация растений.</w:t>
      </w:r>
      <w:r w:rsidRPr="00E118C5">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B0A" w:rsidRPr="00E118C5" w:rsidRDefault="00E57B0A" w:rsidP="00820F84">
      <w:pPr>
        <w:pStyle w:val="11"/>
        <w:spacing w:line="240" w:lineRule="auto"/>
        <w:jc w:val="both"/>
        <w:rPr>
          <w:color w:val="auto"/>
        </w:rPr>
      </w:pPr>
      <w:r w:rsidRPr="00E118C5">
        <w:rPr>
          <w:b/>
          <w:bCs/>
          <w:i/>
          <w:iCs/>
          <w:color w:val="auto"/>
        </w:rPr>
        <w:t>Низшие растения. Водоросли.</w:t>
      </w:r>
      <w:r w:rsidRPr="00E118C5">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57B0A" w:rsidRPr="00E118C5" w:rsidRDefault="00E57B0A" w:rsidP="00820F84">
      <w:pPr>
        <w:pStyle w:val="11"/>
        <w:spacing w:line="252" w:lineRule="auto"/>
        <w:jc w:val="both"/>
        <w:rPr>
          <w:color w:val="auto"/>
        </w:rPr>
      </w:pPr>
      <w:r w:rsidRPr="00E118C5">
        <w:rPr>
          <w:b/>
          <w:bCs/>
          <w:i/>
          <w:iCs/>
          <w:color w:val="auto"/>
        </w:rPr>
        <w:t>Высшие споровые растения. Моховидные (Мхи).</w:t>
      </w:r>
      <w:r w:rsidRPr="00E118C5">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B0A" w:rsidRPr="00E118C5" w:rsidRDefault="00E57B0A" w:rsidP="00820F84">
      <w:pPr>
        <w:pStyle w:val="11"/>
        <w:spacing w:line="252" w:lineRule="auto"/>
        <w:ind w:firstLine="260"/>
        <w:jc w:val="both"/>
        <w:rPr>
          <w:color w:val="auto"/>
        </w:rPr>
      </w:pPr>
      <w:r w:rsidRPr="00E118C5">
        <w:rPr>
          <w:b/>
          <w:bCs/>
          <w:i/>
          <w:iCs/>
          <w:color w:val="auto"/>
        </w:rPr>
        <w:t>Плауновидные (Плауны). Хвощевидные (Хвощи), Папоротниковидные (Папоротники).</w:t>
      </w:r>
      <w:r w:rsidRPr="00E118C5">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B0A" w:rsidRPr="00E118C5" w:rsidRDefault="00E57B0A" w:rsidP="00820F84">
      <w:pPr>
        <w:pStyle w:val="11"/>
        <w:spacing w:line="252" w:lineRule="auto"/>
        <w:ind w:firstLine="260"/>
        <w:jc w:val="both"/>
        <w:rPr>
          <w:color w:val="auto"/>
        </w:rPr>
      </w:pPr>
      <w:r w:rsidRPr="00E118C5">
        <w:rPr>
          <w:b/>
          <w:bCs/>
          <w:i/>
          <w:iCs/>
          <w:color w:val="auto"/>
        </w:rPr>
        <w:t>Высшие семенные растения. Голосеменные</w:t>
      </w:r>
      <w:r w:rsidRPr="00E118C5">
        <w:rPr>
          <w:b/>
          <w:bCs/>
          <w:color w:val="auto"/>
        </w:rPr>
        <w:t xml:space="preserve">. </w:t>
      </w:r>
      <w:r w:rsidRPr="00E118C5">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B0A" w:rsidRPr="00E118C5" w:rsidRDefault="00E57B0A" w:rsidP="00820F84">
      <w:pPr>
        <w:pStyle w:val="11"/>
        <w:spacing w:line="252" w:lineRule="auto"/>
        <w:ind w:firstLine="260"/>
        <w:jc w:val="both"/>
        <w:rPr>
          <w:color w:val="auto"/>
        </w:rPr>
      </w:pPr>
      <w:r w:rsidRPr="00E118C5">
        <w:rPr>
          <w:b/>
          <w:bCs/>
          <w:i/>
          <w:iCs/>
          <w:color w:val="auto"/>
        </w:rPr>
        <w:t>Покрытосеменные (цветковые) растения.</w:t>
      </w:r>
      <w:r w:rsidRPr="00E118C5">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B0A" w:rsidRPr="00E118C5" w:rsidRDefault="00E57B0A" w:rsidP="00820F84">
      <w:pPr>
        <w:pStyle w:val="11"/>
        <w:spacing w:line="252" w:lineRule="auto"/>
        <w:ind w:firstLine="260"/>
        <w:jc w:val="both"/>
        <w:rPr>
          <w:color w:val="auto"/>
        </w:rPr>
      </w:pPr>
      <w:r w:rsidRPr="00E118C5">
        <w:rPr>
          <w:b/>
          <w:bCs/>
          <w:i/>
          <w:iCs/>
          <w:color w:val="auto"/>
        </w:rPr>
        <w:t>Семейства покрытосеменных* (цветковых) растений.</w:t>
      </w:r>
      <w:r w:rsidRPr="00E118C5">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B0A" w:rsidRPr="00E118C5" w:rsidRDefault="00E57B0A" w:rsidP="00820F84">
      <w:pPr>
        <w:pStyle w:val="11"/>
        <w:tabs>
          <w:tab w:val="left" w:pos="466"/>
        </w:tabs>
        <w:spacing w:line="240" w:lineRule="auto"/>
        <w:ind w:left="260" w:firstLine="0"/>
        <w:jc w:val="both"/>
        <w:rPr>
          <w:color w:val="auto"/>
        </w:rPr>
      </w:pPr>
      <w:r w:rsidRPr="00E118C5">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E57B0A" w:rsidRPr="00E118C5" w:rsidRDefault="00E57B0A" w:rsidP="00820F84">
      <w:pPr>
        <w:pStyle w:val="11"/>
        <w:tabs>
          <w:tab w:val="left" w:pos="636"/>
        </w:tabs>
        <w:spacing w:line="240" w:lineRule="auto"/>
        <w:ind w:left="260" w:firstLine="0"/>
        <w:jc w:val="both"/>
        <w:rPr>
          <w:color w:val="auto"/>
        </w:rPr>
      </w:pPr>
      <w:r w:rsidRPr="00E118C5">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08"/>
        </w:numPr>
        <w:tabs>
          <w:tab w:val="left" w:pos="529"/>
        </w:tabs>
        <w:spacing w:line="240" w:lineRule="auto"/>
        <w:ind w:firstLine="260"/>
        <w:jc w:val="both"/>
        <w:rPr>
          <w:color w:val="auto"/>
        </w:rPr>
      </w:pPr>
      <w:r w:rsidRPr="00E118C5">
        <w:rPr>
          <w:color w:val="auto"/>
        </w:rPr>
        <w:t>Изучение строения одноклеточных водорослей (на примере хламидомонады и хлореллы).</w:t>
      </w:r>
    </w:p>
    <w:p w:rsidR="00E57B0A" w:rsidRPr="00E118C5" w:rsidRDefault="00E57B0A" w:rsidP="00820F84">
      <w:pPr>
        <w:pStyle w:val="11"/>
        <w:numPr>
          <w:ilvl w:val="0"/>
          <w:numId w:val="108"/>
        </w:numPr>
        <w:tabs>
          <w:tab w:val="left" w:pos="524"/>
        </w:tabs>
        <w:spacing w:line="240" w:lineRule="auto"/>
        <w:ind w:firstLine="260"/>
        <w:jc w:val="both"/>
        <w:rPr>
          <w:color w:val="auto"/>
        </w:rPr>
      </w:pPr>
      <w:r w:rsidRPr="00E118C5">
        <w:rPr>
          <w:color w:val="auto"/>
        </w:rPr>
        <w:t>Изучение строения многоклеточных нитчатых водорослей (на примере спирогиры и улотрикса).</w:t>
      </w:r>
    </w:p>
    <w:p w:rsidR="00E57B0A" w:rsidRPr="00E118C5" w:rsidRDefault="00E57B0A" w:rsidP="00820F84">
      <w:pPr>
        <w:pStyle w:val="11"/>
        <w:numPr>
          <w:ilvl w:val="0"/>
          <w:numId w:val="108"/>
        </w:numPr>
        <w:tabs>
          <w:tab w:val="left" w:pos="636"/>
        </w:tabs>
        <w:spacing w:line="240" w:lineRule="auto"/>
        <w:ind w:firstLine="260"/>
        <w:jc w:val="both"/>
        <w:rPr>
          <w:color w:val="auto"/>
        </w:rPr>
      </w:pPr>
      <w:r w:rsidRPr="00E118C5">
        <w:rPr>
          <w:color w:val="auto"/>
        </w:rPr>
        <w:t>Изучение внешнего строения мхов (на местных видах).</w:t>
      </w:r>
    </w:p>
    <w:p w:rsidR="00E57B0A" w:rsidRPr="00E118C5" w:rsidRDefault="00E57B0A" w:rsidP="00820F84">
      <w:pPr>
        <w:pStyle w:val="11"/>
        <w:numPr>
          <w:ilvl w:val="0"/>
          <w:numId w:val="108"/>
        </w:numPr>
        <w:tabs>
          <w:tab w:val="left" w:pos="687"/>
        </w:tabs>
        <w:spacing w:line="240" w:lineRule="auto"/>
        <w:ind w:firstLine="260"/>
        <w:jc w:val="both"/>
        <w:rPr>
          <w:color w:val="auto"/>
        </w:rPr>
      </w:pPr>
      <w:r w:rsidRPr="00E118C5">
        <w:rPr>
          <w:color w:val="auto"/>
        </w:rPr>
        <w:t>Изучение внешнего строения папоротника или хвоща.</w:t>
      </w:r>
    </w:p>
    <w:p w:rsidR="00E57B0A" w:rsidRPr="00E118C5" w:rsidRDefault="00E57B0A" w:rsidP="00820F84">
      <w:pPr>
        <w:pStyle w:val="11"/>
        <w:numPr>
          <w:ilvl w:val="0"/>
          <w:numId w:val="108"/>
        </w:numPr>
        <w:tabs>
          <w:tab w:val="left" w:pos="525"/>
        </w:tabs>
        <w:spacing w:line="240" w:lineRule="auto"/>
        <w:ind w:firstLine="260"/>
        <w:jc w:val="both"/>
        <w:rPr>
          <w:color w:val="auto"/>
        </w:rPr>
      </w:pPr>
      <w:r w:rsidRPr="00E118C5">
        <w:rPr>
          <w:color w:val="auto"/>
        </w:rPr>
        <w:t>Изучение внешнего строения веток, хвои, шишек и семян голосеменных растений (на примере ели, сосны или лиственницы).</w:t>
      </w:r>
    </w:p>
    <w:p w:rsidR="00E57B0A" w:rsidRPr="00E118C5" w:rsidRDefault="00E57B0A" w:rsidP="00820F84">
      <w:pPr>
        <w:pStyle w:val="11"/>
        <w:numPr>
          <w:ilvl w:val="0"/>
          <w:numId w:val="108"/>
        </w:numPr>
        <w:tabs>
          <w:tab w:val="left" w:pos="687"/>
        </w:tabs>
        <w:spacing w:line="240" w:lineRule="auto"/>
        <w:ind w:firstLine="260"/>
        <w:jc w:val="both"/>
        <w:rPr>
          <w:color w:val="auto"/>
        </w:rPr>
      </w:pPr>
      <w:r w:rsidRPr="00E118C5">
        <w:rPr>
          <w:color w:val="auto"/>
        </w:rPr>
        <w:t>Изучение внешнего строения покрытосеменных растений.</w:t>
      </w:r>
    </w:p>
    <w:p w:rsidR="00E57B0A" w:rsidRPr="00E118C5" w:rsidRDefault="00E57B0A" w:rsidP="00820F84">
      <w:pPr>
        <w:pStyle w:val="11"/>
        <w:numPr>
          <w:ilvl w:val="0"/>
          <w:numId w:val="108"/>
        </w:numPr>
        <w:tabs>
          <w:tab w:val="left" w:pos="525"/>
        </w:tabs>
        <w:spacing w:line="240" w:lineRule="auto"/>
        <w:ind w:firstLine="260"/>
        <w:jc w:val="both"/>
        <w:rPr>
          <w:color w:val="auto"/>
        </w:rPr>
      </w:pPr>
      <w:r w:rsidRPr="00E118C5">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B0A" w:rsidRPr="00E118C5" w:rsidRDefault="00E57B0A" w:rsidP="00820F84">
      <w:pPr>
        <w:pStyle w:val="11"/>
        <w:numPr>
          <w:ilvl w:val="0"/>
          <w:numId w:val="108"/>
        </w:numPr>
        <w:tabs>
          <w:tab w:val="left" w:pos="525"/>
        </w:tabs>
        <w:spacing w:line="240" w:lineRule="auto"/>
        <w:ind w:firstLine="260"/>
        <w:jc w:val="both"/>
        <w:rPr>
          <w:color w:val="auto"/>
        </w:rPr>
      </w:pPr>
      <w:r w:rsidRPr="00E118C5">
        <w:rPr>
          <w:color w:val="auto"/>
        </w:rPr>
        <w:t>Определение видов растений (на примере трёх семейств) с использованием определителей растений или определительных карточек.</w:t>
      </w:r>
    </w:p>
    <w:p w:rsidR="00E57B0A" w:rsidRPr="00E118C5" w:rsidRDefault="00E57B0A" w:rsidP="00820F84">
      <w:pPr>
        <w:pStyle w:val="aa"/>
        <w:jc w:val="both"/>
        <w:rPr>
          <w:rFonts w:ascii="Times New Roman" w:hAnsi="Times New Roman" w:cs="Times New Roman"/>
        </w:rPr>
      </w:pPr>
      <w:bookmarkStart w:id="527" w:name="bookmark142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2. Развитие растительного мира на Земле</w:t>
      </w:r>
      <w:bookmarkEnd w:id="527"/>
    </w:p>
    <w:p w:rsidR="00E57B0A" w:rsidRPr="00E118C5" w:rsidRDefault="00E57B0A" w:rsidP="00820F84">
      <w:pPr>
        <w:pStyle w:val="11"/>
        <w:spacing w:line="240" w:lineRule="auto"/>
        <w:ind w:firstLine="260"/>
        <w:jc w:val="both"/>
        <w:rPr>
          <w:color w:val="auto"/>
        </w:rPr>
      </w:pPr>
      <w:r w:rsidRPr="00E118C5">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B0A" w:rsidRPr="00E118C5" w:rsidRDefault="00E57B0A" w:rsidP="00820F84">
      <w:pPr>
        <w:pStyle w:val="80"/>
        <w:jc w:val="both"/>
        <w:rPr>
          <w:rFonts w:ascii="Times New Roman" w:hAnsi="Times New Roman"/>
          <w:b/>
          <w:color w:val="auto"/>
        </w:rPr>
      </w:pPr>
      <w:r w:rsidRPr="00E118C5">
        <w:rPr>
          <w:rFonts w:ascii="Times New Roman" w:hAnsi="Times New Roman"/>
          <w:b/>
          <w:color w:val="auto"/>
        </w:rPr>
        <w:t>Экскурсии или видеоэкскурсии</w:t>
      </w:r>
    </w:p>
    <w:p w:rsidR="00E57B0A" w:rsidRPr="00E118C5" w:rsidRDefault="00E57B0A" w:rsidP="00820F84">
      <w:pPr>
        <w:pStyle w:val="11"/>
        <w:spacing w:line="240" w:lineRule="auto"/>
        <w:ind w:firstLine="260"/>
        <w:jc w:val="both"/>
        <w:rPr>
          <w:color w:val="auto"/>
        </w:rPr>
      </w:pPr>
      <w:r w:rsidRPr="00E118C5">
        <w:rPr>
          <w:color w:val="auto"/>
        </w:rPr>
        <w:t>Развитие растительного мира на Земле (экскурсия в палеонтологический или краеведческий музей).</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3. </w:t>
      </w:r>
      <w:bookmarkStart w:id="528" w:name="bookmark1431"/>
      <w:r w:rsidRPr="00E118C5">
        <w:rPr>
          <w:rFonts w:ascii="Times New Roman" w:hAnsi="Times New Roman" w:cs="Times New Roman"/>
        </w:rPr>
        <w:t>Растения в природных сообществах</w:t>
      </w:r>
      <w:bookmarkEnd w:id="528"/>
    </w:p>
    <w:p w:rsidR="00E57B0A" w:rsidRPr="00E118C5" w:rsidRDefault="00E57B0A" w:rsidP="00820F84">
      <w:pPr>
        <w:pStyle w:val="11"/>
        <w:spacing w:line="240" w:lineRule="auto"/>
        <w:ind w:firstLine="260"/>
        <w:jc w:val="both"/>
        <w:rPr>
          <w:color w:val="auto"/>
        </w:rPr>
      </w:pPr>
      <w:r w:rsidRPr="00E118C5">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B0A" w:rsidRPr="00E118C5" w:rsidRDefault="00E57B0A" w:rsidP="00820F84">
      <w:pPr>
        <w:pStyle w:val="11"/>
        <w:spacing w:line="240" w:lineRule="auto"/>
        <w:ind w:firstLine="260"/>
        <w:jc w:val="both"/>
        <w:rPr>
          <w:color w:val="auto"/>
        </w:rPr>
      </w:pPr>
      <w:r w:rsidRPr="00E118C5">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4. </w:t>
      </w:r>
      <w:bookmarkStart w:id="529" w:name="bookmark1433"/>
      <w:r w:rsidRPr="00E118C5">
        <w:rPr>
          <w:rFonts w:ascii="Times New Roman" w:hAnsi="Times New Roman" w:cs="Times New Roman"/>
        </w:rPr>
        <w:t>Растения и человек</w:t>
      </w:r>
      <w:bookmarkEnd w:id="529"/>
    </w:p>
    <w:p w:rsidR="00E57B0A" w:rsidRPr="00E118C5" w:rsidRDefault="00E57B0A" w:rsidP="00820F84">
      <w:pPr>
        <w:pStyle w:val="11"/>
        <w:spacing w:line="240" w:lineRule="auto"/>
        <w:ind w:firstLine="260"/>
        <w:jc w:val="both"/>
        <w:rPr>
          <w:color w:val="auto"/>
        </w:rPr>
      </w:pPr>
      <w:r w:rsidRPr="00E118C5">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Экскурсии или видеоэкскурсии</w:t>
      </w:r>
    </w:p>
    <w:p w:rsidR="00E57B0A" w:rsidRPr="00E118C5" w:rsidRDefault="00E57B0A" w:rsidP="00820F84">
      <w:pPr>
        <w:pStyle w:val="11"/>
        <w:numPr>
          <w:ilvl w:val="0"/>
          <w:numId w:val="109"/>
        </w:numPr>
        <w:tabs>
          <w:tab w:val="left" w:pos="533"/>
        </w:tabs>
        <w:spacing w:line="240" w:lineRule="auto"/>
        <w:jc w:val="both"/>
        <w:rPr>
          <w:color w:val="auto"/>
        </w:rPr>
      </w:pPr>
      <w:r w:rsidRPr="00E118C5">
        <w:rPr>
          <w:color w:val="auto"/>
        </w:rPr>
        <w:t>Изучение сельскохозяйственных растений региона.</w:t>
      </w:r>
    </w:p>
    <w:p w:rsidR="00E57B0A" w:rsidRPr="00E118C5" w:rsidRDefault="00E57B0A" w:rsidP="00820F84">
      <w:pPr>
        <w:pStyle w:val="11"/>
        <w:numPr>
          <w:ilvl w:val="0"/>
          <w:numId w:val="109"/>
        </w:numPr>
        <w:tabs>
          <w:tab w:val="left" w:pos="543"/>
        </w:tabs>
        <w:spacing w:line="240" w:lineRule="auto"/>
        <w:jc w:val="both"/>
        <w:rPr>
          <w:color w:val="auto"/>
        </w:rPr>
      </w:pPr>
      <w:r w:rsidRPr="00E118C5">
        <w:rPr>
          <w:color w:val="auto"/>
        </w:rPr>
        <w:t>Изучение сорных растений региона.</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5. </w:t>
      </w:r>
      <w:bookmarkStart w:id="530" w:name="bookmark1435"/>
      <w:r w:rsidRPr="00E118C5">
        <w:rPr>
          <w:rFonts w:ascii="Times New Roman" w:hAnsi="Times New Roman" w:cs="Times New Roman"/>
        </w:rPr>
        <w:t>Грибы. Лишайники. Бактерии</w:t>
      </w:r>
      <w:bookmarkEnd w:id="530"/>
    </w:p>
    <w:p w:rsidR="00E57B0A" w:rsidRPr="00E118C5" w:rsidRDefault="00E57B0A" w:rsidP="00820F84">
      <w:pPr>
        <w:pStyle w:val="11"/>
        <w:spacing w:line="240" w:lineRule="auto"/>
        <w:jc w:val="both"/>
        <w:rPr>
          <w:color w:val="auto"/>
        </w:rPr>
      </w:pPr>
      <w:r w:rsidRPr="00E118C5">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B0A" w:rsidRPr="00E118C5" w:rsidRDefault="00E57B0A" w:rsidP="00820F84">
      <w:pPr>
        <w:pStyle w:val="11"/>
        <w:spacing w:line="240" w:lineRule="auto"/>
        <w:jc w:val="both"/>
        <w:rPr>
          <w:color w:val="auto"/>
        </w:rPr>
      </w:pPr>
      <w:r w:rsidRPr="00E118C5">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E57B0A" w:rsidRPr="00E118C5" w:rsidRDefault="00E57B0A" w:rsidP="00820F84">
      <w:pPr>
        <w:pStyle w:val="11"/>
        <w:spacing w:line="240" w:lineRule="auto"/>
        <w:jc w:val="both"/>
        <w:rPr>
          <w:color w:val="auto"/>
        </w:rPr>
      </w:pPr>
      <w:r w:rsidRPr="00E118C5">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E57B0A" w:rsidRPr="00E118C5" w:rsidRDefault="00E57B0A" w:rsidP="00820F84">
      <w:pPr>
        <w:pStyle w:val="11"/>
        <w:spacing w:line="240" w:lineRule="auto"/>
        <w:jc w:val="both"/>
        <w:rPr>
          <w:color w:val="auto"/>
        </w:rPr>
      </w:pPr>
      <w:r w:rsidRPr="00E118C5">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B0A" w:rsidRPr="00E118C5" w:rsidRDefault="00E57B0A" w:rsidP="00820F84">
      <w:pPr>
        <w:pStyle w:val="11"/>
        <w:spacing w:line="240" w:lineRule="auto"/>
        <w:jc w:val="both"/>
        <w:rPr>
          <w:color w:val="auto"/>
        </w:rPr>
      </w:pPr>
      <w:r w:rsidRPr="00E118C5">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0"/>
        </w:numPr>
        <w:tabs>
          <w:tab w:val="left" w:pos="533"/>
        </w:tabs>
        <w:spacing w:line="240" w:lineRule="auto"/>
        <w:jc w:val="both"/>
        <w:rPr>
          <w:color w:val="auto"/>
        </w:rPr>
      </w:pPr>
      <w:r w:rsidRPr="00E118C5">
        <w:rPr>
          <w:color w:val="auto"/>
        </w:rPr>
        <w:t>Изучение строения одноклеточных (мукор) и многоклеточных (пеницилл) плесневых грибов.</w:t>
      </w:r>
    </w:p>
    <w:p w:rsidR="00E57B0A" w:rsidRPr="00E118C5" w:rsidRDefault="00E57B0A" w:rsidP="00820F84">
      <w:pPr>
        <w:pStyle w:val="11"/>
        <w:numPr>
          <w:ilvl w:val="0"/>
          <w:numId w:val="110"/>
        </w:numPr>
        <w:tabs>
          <w:tab w:val="left" w:pos="533"/>
        </w:tabs>
        <w:spacing w:line="240" w:lineRule="auto"/>
        <w:jc w:val="both"/>
        <w:rPr>
          <w:color w:val="auto"/>
        </w:rPr>
      </w:pPr>
      <w:r w:rsidRPr="00E118C5">
        <w:rPr>
          <w:color w:val="auto"/>
        </w:rPr>
        <w:t>Изучение строения плодовых тел шляпочных грибов (или изучение шляпочных грибов на муляжах).</w:t>
      </w:r>
    </w:p>
    <w:p w:rsidR="00E57B0A" w:rsidRPr="00E118C5" w:rsidRDefault="00E57B0A" w:rsidP="00820F84">
      <w:pPr>
        <w:pStyle w:val="11"/>
        <w:numPr>
          <w:ilvl w:val="0"/>
          <w:numId w:val="110"/>
        </w:numPr>
        <w:tabs>
          <w:tab w:val="left" w:pos="739"/>
        </w:tabs>
        <w:spacing w:line="240" w:lineRule="auto"/>
        <w:jc w:val="both"/>
        <w:rPr>
          <w:color w:val="auto"/>
        </w:rPr>
      </w:pPr>
      <w:r w:rsidRPr="00E118C5">
        <w:rPr>
          <w:color w:val="auto"/>
        </w:rPr>
        <w:t>Изучение строения лишайников.</w:t>
      </w:r>
    </w:p>
    <w:p w:rsidR="00E57B0A" w:rsidRPr="00E118C5" w:rsidRDefault="00E57B0A" w:rsidP="00820F84">
      <w:pPr>
        <w:pStyle w:val="11"/>
        <w:numPr>
          <w:ilvl w:val="0"/>
          <w:numId w:val="110"/>
        </w:numPr>
        <w:tabs>
          <w:tab w:val="left" w:pos="739"/>
        </w:tabs>
        <w:spacing w:line="240" w:lineRule="auto"/>
        <w:jc w:val="both"/>
        <w:rPr>
          <w:color w:val="auto"/>
        </w:rPr>
      </w:pPr>
      <w:r w:rsidRPr="00E118C5">
        <w:rPr>
          <w:color w:val="auto"/>
        </w:rPr>
        <w:t>Изучение строения бактерий (на готовых микропрепаратах).</w:t>
      </w:r>
    </w:p>
    <w:p w:rsidR="00E57B0A" w:rsidRPr="00E118C5" w:rsidRDefault="00E57B0A" w:rsidP="00820F84">
      <w:pPr>
        <w:jc w:val="both"/>
        <w:rPr>
          <w:rFonts w:ascii="Times New Roman" w:hAnsi="Times New Roman" w:cs="Times New Roman"/>
          <w:sz w:val="20"/>
          <w:szCs w:val="20"/>
        </w:rPr>
      </w:pPr>
      <w:bookmarkStart w:id="531" w:name="bookmark143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531"/>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532" w:name="bookmark1439"/>
      <w:r w:rsidRPr="00E118C5">
        <w:rPr>
          <w:rFonts w:ascii="Times New Roman" w:hAnsi="Times New Roman" w:cs="Times New Roman"/>
        </w:rPr>
        <w:t>1. Животный организм</w:t>
      </w:r>
      <w:bookmarkEnd w:id="532"/>
    </w:p>
    <w:p w:rsidR="00E57B0A" w:rsidRPr="00E118C5" w:rsidRDefault="00E57B0A" w:rsidP="00820F84">
      <w:pPr>
        <w:pStyle w:val="11"/>
        <w:spacing w:line="240" w:lineRule="auto"/>
        <w:jc w:val="both"/>
        <w:rPr>
          <w:color w:val="auto"/>
        </w:rPr>
      </w:pPr>
      <w:r w:rsidRPr="00E118C5">
        <w:rPr>
          <w:color w:val="auto"/>
        </w:rPr>
        <w:t>Зоология — наука о животных. Разделы зоологии. Связь зоологии с другими науками и техникой.</w:t>
      </w:r>
    </w:p>
    <w:p w:rsidR="00E57B0A" w:rsidRPr="00E118C5" w:rsidRDefault="00E57B0A" w:rsidP="00820F84">
      <w:pPr>
        <w:pStyle w:val="11"/>
        <w:spacing w:line="240" w:lineRule="auto"/>
        <w:jc w:val="both"/>
        <w:rPr>
          <w:color w:val="auto"/>
        </w:rPr>
      </w:pPr>
      <w:r w:rsidRPr="00E118C5">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E57B0A" w:rsidRPr="00E118C5" w:rsidRDefault="00E57B0A" w:rsidP="00820F84">
      <w:pPr>
        <w:pStyle w:val="11"/>
        <w:spacing w:line="240" w:lineRule="auto"/>
        <w:jc w:val="both"/>
        <w:rPr>
          <w:color w:val="auto"/>
        </w:rPr>
      </w:pPr>
      <w:r w:rsidRPr="00E118C5">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spacing w:after="120" w:line="240" w:lineRule="auto"/>
        <w:jc w:val="both"/>
        <w:rPr>
          <w:color w:val="auto"/>
        </w:rPr>
      </w:pPr>
      <w:r w:rsidRPr="00E118C5">
        <w:rPr>
          <w:color w:val="auto"/>
        </w:rPr>
        <w:t>Исследование под микроскопом готовых микропрепаратов клеток и тканей животных.</w:t>
      </w:r>
    </w:p>
    <w:p w:rsidR="00E57B0A" w:rsidRPr="00E118C5" w:rsidRDefault="00E57B0A" w:rsidP="00820F84">
      <w:pPr>
        <w:pStyle w:val="aa"/>
        <w:jc w:val="both"/>
        <w:rPr>
          <w:rFonts w:ascii="Times New Roman" w:hAnsi="Times New Roman" w:cs="Times New Roman"/>
        </w:rPr>
      </w:pPr>
      <w:bookmarkStart w:id="533" w:name="bookmark1441"/>
      <w:r w:rsidRPr="00E118C5">
        <w:rPr>
          <w:rFonts w:ascii="Times New Roman" w:hAnsi="Times New Roman" w:cs="Times New Roman"/>
        </w:rPr>
        <w:t>2. Строение и жизнедеятельность организма животного*</w:t>
      </w:r>
      <w:bookmarkEnd w:id="533"/>
    </w:p>
    <w:p w:rsidR="00E57B0A" w:rsidRPr="00E118C5" w:rsidRDefault="00E57B0A" w:rsidP="00820F84">
      <w:pPr>
        <w:pStyle w:val="80"/>
        <w:spacing w:after="220" w:line="254" w:lineRule="auto"/>
        <w:jc w:val="both"/>
        <w:rPr>
          <w:rFonts w:ascii="Times New Roman" w:hAnsi="Times New Roman"/>
          <w:color w:val="auto"/>
        </w:rPr>
      </w:pPr>
      <w:r w:rsidRPr="00E118C5">
        <w:rPr>
          <w:rFonts w:ascii="Times New Roman" w:hAnsi="Times New Roman"/>
          <w:b/>
          <w:bCs/>
          <w:i w:val="0"/>
          <w:iCs w:val="0"/>
          <w:color w:val="auto"/>
        </w:rPr>
        <w:t>*</w:t>
      </w:r>
      <w:r w:rsidRPr="00E118C5">
        <w:rPr>
          <w:rFonts w:ascii="Times New Roman" w:hAnsi="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E57B0A" w:rsidRPr="00E118C5" w:rsidRDefault="00E57B0A" w:rsidP="00820F84">
      <w:pPr>
        <w:pStyle w:val="11"/>
        <w:spacing w:line="240" w:lineRule="auto"/>
        <w:jc w:val="both"/>
        <w:rPr>
          <w:color w:val="auto"/>
        </w:rPr>
      </w:pPr>
      <w:r w:rsidRPr="00E118C5">
        <w:rPr>
          <w:b/>
          <w:bCs/>
          <w:i/>
          <w:iCs/>
          <w:color w:val="auto"/>
        </w:rPr>
        <w:t>Опора и движение животных.</w:t>
      </w:r>
      <w:r w:rsidRPr="00E118C5">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E57B0A" w:rsidRPr="00E118C5" w:rsidRDefault="00E57B0A" w:rsidP="00820F84">
      <w:pPr>
        <w:pStyle w:val="11"/>
        <w:spacing w:line="252" w:lineRule="auto"/>
        <w:jc w:val="both"/>
        <w:rPr>
          <w:color w:val="auto"/>
        </w:rPr>
      </w:pPr>
      <w:r w:rsidRPr="00E118C5">
        <w:rPr>
          <w:b/>
          <w:bCs/>
          <w:i/>
          <w:iCs/>
          <w:color w:val="auto"/>
        </w:rPr>
        <w:t>Питание и пищеварение у животных.</w:t>
      </w:r>
      <w:r w:rsidRPr="00E118C5">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B0A" w:rsidRPr="00E118C5" w:rsidRDefault="00E57B0A" w:rsidP="00820F84">
      <w:pPr>
        <w:pStyle w:val="11"/>
        <w:spacing w:after="80" w:line="240" w:lineRule="auto"/>
        <w:jc w:val="both"/>
        <w:rPr>
          <w:color w:val="auto"/>
        </w:rPr>
      </w:pPr>
      <w:r w:rsidRPr="00E118C5">
        <w:rPr>
          <w:b/>
          <w:bCs/>
          <w:i/>
          <w:iCs/>
          <w:color w:val="auto"/>
        </w:rPr>
        <w:t>Дыхание животных.</w:t>
      </w:r>
      <w:r w:rsidRPr="00E118C5">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B0A" w:rsidRPr="00E118C5" w:rsidRDefault="00E57B0A" w:rsidP="00820F84">
      <w:pPr>
        <w:pStyle w:val="11"/>
        <w:spacing w:line="240" w:lineRule="auto"/>
        <w:jc w:val="both"/>
        <w:rPr>
          <w:color w:val="auto"/>
        </w:rPr>
      </w:pPr>
      <w:r w:rsidRPr="00E118C5">
        <w:rPr>
          <w:b/>
          <w:bCs/>
          <w:i/>
          <w:iCs/>
          <w:color w:val="auto"/>
        </w:rPr>
        <w:t>Транспорт веществ у животных.</w:t>
      </w:r>
      <w:r w:rsidRPr="00E118C5">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B0A" w:rsidRPr="00E118C5" w:rsidRDefault="00E57B0A" w:rsidP="00820F84">
      <w:pPr>
        <w:pStyle w:val="11"/>
        <w:spacing w:line="240" w:lineRule="auto"/>
        <w:jc w:val="both"/>
        <w:rPr>
          <w:color w:val="auto"/>
        </w:rPr>
      </w:pPr>
      <w:r w:rsidRPr="00E118C5">
        <w:rPr>
          <w:b/>
          <w:bCs/>
          <w:i/>
          <w:iCs/>
          <w:color w:val="auto"/>
        </w:rPr>
        <w:t>Выделение у животных.</w:t>
      </w:r>
      <w:r w:rsidRPr="00E118C5">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B0A" w:rsidRPr="00E118C5" w:rsidRDefault="00E57B0A" w:rsidP="00820F84">
      <w:pPr>
        <w:pStyle w:val="11"/>
        <w:spacing w:line="240" w:lineRule="auto"/>
        <w:jc w:val="both"/>
        <w:rPr>
          <w:color w:val="auto"/>
        </w:rPr>
      </w:pPr>
      <w:r w:rsidRPr="00E118C5">
        <w:rPr>
          <w:b/>
          <w:bCs/>
          <w:i/>
          <w:iCs/>
          <w:color w:val="auto"/>
        </w:rPr>
        <w:t>Покровы тела у животных.</w:t>
      </w:r>
      <w:r w:rsidRPr="00E118C5">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B0A" w:rsidRPr="00E118C5" w:rsidRDefault="00E57B0A" w:rsidP="00820F84">
      <w:pPr>
        <w:pStyle w:val="11"/>
        <w:spacing w:line="240" w:lineRule="auto"/>
        <w:jc w:val="both"/>
        <w:rPr>
          <w:color w:val="auto"/>
        </w:rPr>
      </w:pPr>
      <w:r w:rsidRPr="00E118C5">
        <w:rPr>
          <w:b/>
          <w:bCs/>
          <w:i/>
          <w:iCs/>
          <w:color w:val="auto"/>
        </w:rPr>
        <w:t>Координация и регуляция жизнедеятельности у животных.</w:t>
      </w:r>
      <w:r w:rsidRPr="00E118C5">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B0A" w:rsidRPr="00E118C5" w:rsidRDefault="00E57B0A" w:rsidP="00820F84">
      <w:pPr>
        <w:pStyle w:val="11"/>
        <w:spacing w:line="240" w:lineRule="auto"/>
        <w:jc w:val="both"/>
        <w:rPr>
          <w:color w:val="auto"/>
        </w:rPr>
      </w:pPr>
      <w:r w:rsidRPr="00E118C5">
        <w:rPr>
          <w:b/>
          <w:bCs/>
          <w:i/>
          <w:iCs/>
          <w:color w:val="auto"/>
        </w:rPr>
        <w:t>Поведение животных.</w:t>
      </w:r>
      <w:r w:rsidRPr="00E118C5">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B0A" w:rsidRPr="00E118C5" w:rsidRDefault="00E57B0A" w:rsidP="00820F84">
      <w:pPr>
        <w:pStyle w:val="11"/>
        <w:spacing w:line="252" w:lineRule="auto"/>
        <w:jc w:val="both"/>
        <w:rPr>
          <w:color w:val="auto"/>
        </w:rPr>
      </w:pPr>
      <w:r w:rsidRPr="00E118C5">
        <w:rPr>
          <w:b/>
          <w:bCs/>
          <w:i/>
          <w:iCs/>
          <w:color w:val="auto"/>
        </w:rPr>
        <w:t>Размножение и развитие животных.</w:t>
      </w:r>
      <w:r w:rsidRPr="00E118C5">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1"/>
        </w:numPr>
        <w:tabs>
          <w:tab w:val="left" w:pos="548"/>
        </w:tabs>
        <w:spacing w:line="240" w:lineRule="auto"/>
        <w:jc w:val="both"/>
        <w:rPr>
          <w:color w:val="auto"/>
        </w:rPr>
      </w:pPr>
      <w:r w:rsidRPr="00E118C5">
        <w:rPr>
          <w:color w:val="auto"/>
        </w:rPr>
        <w:t>Ознакомление с органами опоры и движения у животных.</w:t>
      </w:r>
    </w:p>
    <w:p w:rsidR="00E57B0A" w:rsidRPr="00E118C5" w:rsidRDefault="00E57B0A" w:rsidP="00820F84">
      <w:pPr>
        <w:pStyle w:val="11"/>
        <w:numPr>
          <w:ilvl w:val="0"/>
          <w:numId w:val="111"/>
        </w:numPr>
        <w:tabs>
          <w:tab w:val="left" w:pos="558"/>
        </w:tabs>
        <w:spacing w:line="240" w:lineRule="auto"/>
        <w:jc w:val="both"/>
        <w:rPr>
          <w:color w:val="auto"/>
        </w:rPr>
      </w:pPr>
      <w:r w:rsidRPr="00E118C5">
        <w:rPr>
          <w:color w:val="auto"/>
        </w:rPr>
        <w:t>Изучение способов поглощения пищи у животных.</w:t>
      </w:r>
    </w:p>
    <w:p w:rsidR="00E57B0A" w:rsidRPr="00E118C5" w:rsidRDefault="00E57B0A" w:rsidP="00820F84">
      <w:pPr>
        <w:pStyle w:val="11"/>
        <w:numPr>
          <w:ilvl w:val="0"/>
          <w:numId w:val="111"/>
        </w:numPr>
        <w:tabs>
          <w:tab w:val="left" w:pos="558"/>
        </w:tabs>
        <w:spacing w:line="240" w:lineRule="auto"/>
        <w:jc w:val="both"/>
        <w:rPr>
          <w:color w:val="auto"/>
        </w:rPr>
      </w:pPr>
      <w:r w:rsidRPr="00E118C5">
        <w:rPr>
          <w:color w:val="auto"/>
        </w:rPr>
        <w:t>Изучение способов дыхания у животных.</w:t>
      </w:r>
    </w:p>
    <w:p w:rsidR="00E57B0A" w:rsidRPr="00E118C5" w:rsidRDefault="00E57B0A" w:rsidP="00820F84">
      <w:pPr>
        <w:pStyle w:val="11"/>
        <w:numPr>
          <w:ilvl w:val="0"/>
          <w:numId w:val="111"/>
        </w:numPr>
        <w:tabs>
          <w:tab w:val="left" w:pos="553"/>
        </w:tabs>
        <w:spacing w:line="240" w:lineRule="auto"/>
        <w:jc w:val="both"/>
        <w:rPr>
          <w:color w:val="auto"/>
        </w:rPr>
      </w:pPr>
      <w:r w:rsidRPr="00E118C5">
        <w:rPr>
          <w:color w:val="auto"/>
        </w:rPr>
        <w:t>Ознакомление с системами органов транспорта веществ у животных.</w:t>
      </w:r>
    </w:p>
    <w:p w:rsidR="00E57B0A" w:rsidRPr="00E118C5" w:rsidRDefault="00E57B0A" w:rsidP="00820F84">
      <w:pPr>
        <w:pStyle w:val="11"/>
        <w:numPr>
          <w:ilvl w:val="0"/>
          <w:numId w:val="111"/>
        </w:numPr>
        <w:tabs>
          <w:tab w:val="left" w:pos="553"/>
        </w:tabs>
        <w:spacing w:line="240" w:lineRule="auto"/>
        <w:jc w:val="both"/>
        <w:rPr>
          <w:color w:val="auto"/>
        </w:rPr>
      </w:pPr>
      <w:r w:rsidRPr="00E118C5">
        <w:rPr>
          <w:color w:val="auto"/>
        </w:rPr>
        <w:t>Изучение покровов тела у животных.</w:t>
      </w:r>
    </w:p>
    <w:p w:rsidR="00E57B0A" w:rsidRPr="00E118C5" w:rsidRDefault="00E57B0A" w:rsidP="00820F84">
      <w:pPr>
        <w:pStyle w:val="11"/>
        <w:numPr>
          <w:ilvl w:val="0"/>
          <w:numId w:val="111"/>
        </w:numPr>
        <w:tabs>
          <w:tab w:val="left" w:pos="558"/>
        </w:tabs>
        <w:spacing w:line="240" w:lineRule="auto"/>
        <w:jc w:val="both"/>
        <w:rPr>
          <w:color w:val="auto"/>
        </w:rPr>
      </w:pPr>
      <w:r w:rsidRPr="00E118C5">
        <w:rPr>
          <w:color w:val="auto"/>
        </w:rPr>
        <w:t>Изучение органов чувств у животных.</w:t>
      </w:r>
    </w:p>
    <w:p w:rsidR="00E57B0A" w:rsidRPr="00E118C5" w:rsidRDefault="00E57B0A" w:rsidP="00820F84">
      <w:pPr>
        <w:pStyle w:val="11"/>
        <w:numPr>
          <w:ilvl w:val="0"/>
          <w:numId w:val="111"/>
        </w:numPr>
        <w:tabs>
          <w:tab w:val="left" w:pos="548"/>
        </w:tabs>
        <w:spacing w:line="240" w:lineRule="auto"/>
        <w:jc w:val="both"/>
        <w:rPr>
          <w:color w:val="auto"/>
        </w:rPr>
      </w:pPr>
      <w:r w:rsidRPr="00E118C5">
        <w:rPr>
          <w:color w:val="auto"/>
        </w:rPr>
        <w:t>Формирование условных рефлексов у аквариумных рыб.</w:t>
      </w:r>
    </w:p>
    <w:p w:rsidR="00E57B0A" w:rsidRPr="00E118C5" w:rsidRDefault="00E57B0A" w:rsidP="00820F84">
      <w:pPr>
        <w:pStyle w:val="11"/>
        <w:numPr>
          <w:ilvl w:val="0"/>
          <w:numId w:val="111"/>
        </w:numPr>
        <w:tabs>
          <w:tab w:val="left" w:pos="558"/>
        </w:tabs>
        <w:spacing w:after="120" w:line="240" w:lineRule="auto"/>
        <w:jc w:val="both"/>
        <w:rPr>
          <w:color w:val="auto"/>
        </w:rPr>
      </w:pPr>
      <w:r w:rsidRPr="00E118C5">
        <w:rPr>
          <w:color w:val="auto"/>
        </w:rPr>
        <w:t>Строение яйца и развитие зародыша птицы (курицы).</w:t>
      </w:r>
    </w:p>
    <w:p w:rsidR="00E57B0A" w:rsidRPr="00E118C5" w:rsidRDefault="00E57B0A" w:rsidP="00820F84">
      <w:pPr>
        <w:pStyle w:val="aa"/>
        <w:jc w:val="both"/>
        <w:rPr>
          <w:rFonts w:ascii="Times New Roman" w:hAnsi="Times New Roman" w:cs="Times New Roman"/>
        </w:rPr>
      </w:pPr>
      <w:bookmarkStart w:id="534" w:name="bookmark144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3. Систематические группы животных</w:t>
      </w:r>
      <w:bookmarkEnd w:id="534"/>
    </w:p>
    <w:p w:rsidR="00E57B0A" w:rsidRPr="00E118C5" w:rsidRDefault="00E57B0A" w:rsidP="00820F84">
      <w:pPr>
        <w:pStyle w:val="11"/>
        <w:spacing w:line="252" w:lineRule="auto"/>
        <w:jc w:val="both"/>
        <w:rPr>
          <w:color w:val="auto"/>
        </w:rPr>
      </w:pPr>
      <w:r w:rsidRPr="00E118C5">
        <w:rPr>
          <w:b/>
          <w:bCs/>
          <w:i/>
          <w:iCs/>
          <w:color w:val="auto"/>
        </w:rPr>
        <w:t>Основные категории систематики животных.</w:t>
      </w:r>
      <w:r w:rsidRPr="00E118C5">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B0A" w:rsidRPr="00E118C5" w:rsidRDefault="00E57B0A" w:rsidP="00820F84">
      <w:pPr>
        <w:pStyle w:val="11"/>
        <w:spacing w:line="252" w:lineRule="auto"/>
        <w:jc w:val="both"/>
        <w:rPr>
          <w:color w:val="auto"/>
        </w:rPr>
      </w:pPr>
      <w:r w:rsidRPr="00E118C5">
        <w:rPr>
          <w:b/>
          <w:bCs/>
          <w:i/>
          <w:iCs/>
          <w:color w:val="auto"/>
        </w:rPr>
        <w:t>Одноклеточные животные — простейшие.</w:t>
      </w:r>
      <w:r w:rsidRPr="00E118C5">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2"/>
        </w:numPr>
        <w:tabs>
          <w:tab w:val="left" w:pos="548"/>
        </w:tabs>
        <w:spacing w:line="240" w:lineRule="auto"/>
        <w:jc w:val="both"/>
        <w:rPr>
          <w:color w:val="auto"/>
        </w:rPr>
      </w:pPr>
      <w:r w:rsidRPr="00E118C5">
        <w:rPr>
          <w:color w:val="auto"/>
        </w:rPr>
        <w:t>Исследование строения инфузории-туфельки и наблюдение за её передвижением. Изучение хемотаксиса.</w:t>
      </w:r>
    </w:p>
    <w:p w:rsidR="00E57B0A" w:rsidRPr="00E118C5" w:rsidRDefault="00E57B0A" w:rsidP="00820F84">
      <w:pPr>
        <w:pStyle w:val="11"/>
        <w:numPr>
          <w:ilvl w:val="0"/>
          <w:numId w:val="112"/>
        </w:numPr>
        <w:tabs>
          <w:tab w:val="left" w:pos="730"/>
        </w:tabs>
        <w:spacing w:line="240" w:lineRule="auto"/>
        <w:jc w:val="both"/>
        <w:rPr>
          <w:color w:val="auto"/>
        </w:rPr>
      </w:pPr>
      <w:r w:rsidRPr="00E118C5">
        <w:rPr>
          <w:color w:val="auto"/>
        </w:rPr>
        <w:t>Многообразие простейших (на готовых препаратах).</w:t>
      </w:r>
    </w:p>
    <w:p w:rsidR="00E57B0A" w:rsidRPr="00E118C5" w:rsidRDefault="00E57B0A" w:rsidP="00820F84">
      <w:pPr>
        <w:pStyle w:val="11"/>
        <w:numPr>
          <w:ilvl w:val="0"/>
          <w:numId w:val="112"/>
        </w:numPr>
        <w:tabs>
          <w:tab w:val="left" w:pos="548"/>
        </w:tabs>
        <w:spacing w:line="240" w:lineRule="auto"/>
        <w:jc w:val="both"/>
        <w:rPr>
          <w:color w:val="auto"/>
        </w:rPr>
      </w:pPr>
      <w:r w:rsidRPr="00E118C5">
        <w:rPr>
          <w:color w:val="auto"/>
        </w:rPr>
        <w:t>Изготовление модели клетки простейшего (амёбы, инфузории-туфельки и др.).</w:t>
      </w:r>
    </w:p>
    <w:p w:rsidR="00E57B0A" w:rsidRPr="00E118C5" w:rsidRDefault="00E57B0A" w:rsidP="00820F84">
      <w:pPr>
        <w:pStyle w:val="11"/>
        <w:spacing w:line="252" w:lineRule="auto"/>
        <w:jc w:val="both"/>
        <w:rPr>
          <w:color w:val="auto"/>
        </w:rPr>
      </w:pPr>
      <w:r w:rsidRPr="00E118C5">
        <w:rPr>
          <w:b/>
          <w:bCs/>
          <w:i/>
          <w:iCs/>
          <w:color w:val="auto"/>
        </w:rPr>
        <w:t>Многоклеточные животные. Кишечнополостные.</w:t>
      </w:r>
      <w:r w:rsidRPr="00E118C5">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3"/>
        </w:numPr>
        <w:tabs>
          <w:tab w:val="left" w:pos="524"/>
        </w:tabs>
        <w:spacing w:line="240" w:lineRule="auto"/>
        <w:jc w:val="both"/>
        <w:rPr>
          <w:color w:val="auto"/>
        </w:rPr>
      </w:pPr>
      <w:r w:rsidRPr="00E118C5">
        <w:rPr>
          <w:color w:val="auto"/>
        </w:rPr>
        <w:t>Исследование строения пресноводной гидры и её передвижения (школьный аквариум).</w:t>
      </w:r>
    </w:p>
    <w:p w:rsidR="00E57B0A" w:rsidRPr="00E118C5" w:rsidRDefault="00E57B0A" w:rsidP="00820F84">
      <w:pPr>
        <w:pStyle w:val="11"/>
        <w:numPr>
          <w:ilvl w:val="0"/>
          <w:numId w:val="113"/>
        </w:numPr>
        <w:tabs>
          <w:tab w:val="left" w:pos="524"/>
        </w:tabs>
        <w:spacing w:line="240" w:lineRule="auto"/>
        <w:jc w:val="both"/>
        <w:rPr>
          <w:color w:val="auto"/>
        </w:rPr>
      </w:pPr>
      <w:r w:rsidRPr="00E118C5">
        <w:rPr>
          <w:color w:val="auto"/>
        </w:rPr>
        <w:t>Исследование питания гидры дафниями и циклопами (школьный аквариум).</w:t>
      </w:r>
    </w:p>
    <w:p w:rsidR="00E57B0A" w:rsidRPr="00E118C5" w:rsidRDefault="00E57B0A" w:rsidP="00820F84">
      <w:pPr>
        <w:pStyle w:val="11"/>
        <w:numPr>
          <w:ilvl w:val="0"/>
          <w:numId w:val="113"/>
        </w:numPr>
        <w:tabs>
          <w:tab w:val="left" w:pos="706"/>
        </w:tabs>
        <w:spacing w:line="240" w:lineRule="auto"/>
        <w:jc w:val="both"/>
        <w:rPr>
          <w:color w:val="auto"/>
        </w:rPr>
      </w:pPr>
      <w:r w:rsidRPr="00E118C5">
        <w:rPr>
          <w:color w:val="auto"/>
        </w:rPr>
        <w:t>Изготовление модели пресноводной гидры.</w:t>
      </w:r>
    </w:p>
    <w:p w:rsidR="00E57B0A" w:rsidRPr="00E118C5" w:rsidRDefault="00E57B0A" w:rsidP="00820F84">
      <w:pPr>
        <w:pStyle w:val="11"/>
        <w:spacing w:line="252" w:lineRule="auto"/>
        <w:jc w:val="both"/>
        <w:rPr>
          <w:color w:val="auto"/>
        </w:rPr>
      </w:pPr>
      <w:r w:rsidRPr="00E118C5">
        <w:rPr>
          <w:b/>
          <w:bCs/>
          <w:i/>
          <w:iCs/>
          <w:color w:val="auto"/>
        </w:rPr>
        <w:t>Плоские, круглые, кольчатые черви.</w:t>
      </w:r>
      <w:r w:rsidRPr="00E118C5">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4"/>
        </w:numPr>
        <w:tabs>
          <w:tab w:val="left" w:pos="529"/>
        </w:tabs>
        <w:spacing w:line="240" w:lineRule="auto"/>
        <w:jc w:val="both"/>
        <w:rPr>
          <w:color w:val="auto"/>
        </w:rPr>
      </w:pPr>
      <w:r w:rsidRPr="00E118C5">
        <w:rPr>
          <w:color w:val="auto"/>
        </w:rPr>
        <w:t>Исследование внешнего строения дождевого червя. Наблюдение за реакцией дождевого червя на раздражители.</w:t>
      </w:r>
    </w:p>
    <w:p w:rsidR="00E57B0A" w:rsidRPr="00E118C5" w:rsidRDefault="00E57B0A" w:rsidP="00820F84">
      <w:pPr>
        <w:pStyle w:val="11"/>
        <w:numPr>
          <w:ilvl w:val="0"/>
          <w:numId w:val="114"/>
        </w:numPr>
        <w:tabs>
          <w:tab w:val="left" w:pos="524"/>
        </w:tabs>
        <w:spacing w:line="240" w:lineRule="auto"/>
        <w:jc w:val="both"/>
        <w:rPr>
          <w:color w:val="auto"/>
        </w:rPr>
      </w:pPr>
      <w:r w:rsidRPr="00E118C5">
        <w:rPr>
          <w:color w:val="auto"/>
        </w:rPr>
        <w:t>Исследование внутреннего строения дождевого червя (на готовом влажном препарате и микропрепарате).</w:t>
      </w:r>
    </w:p>
    <w:p w:rsidR="00E57B0A" w:rsidRPr="00E118C5" w:rsidRDefault="00E57B0A" w:rsidP="00820F84">
      <w:pPr>
        <w:pStyle w:val="11"/>
        <w:numPr>
          <w:ilvl w:val="0"/>
          <w:numId w:val="114"/>
        </w:numPr>
        <w:tabs>
          <w:tab w:val="left" w:pos="524"/>
        </w:tabs>
        <w:spacing w:line="240" w:lineRule="auto"/>
        <w:jc w:val="both"/>
        <w:rPr>
          <w:color w:val="auto"/>
        </w:rPr>
      </w:pPr>
      <w:r w:rsidRPr="00E118C5">
        <w:rPr>
          <w:color w:val="auto"/>
        </w:rPr>
        <w:t>Изучение приспособлений паразитических червей к паразитизму (на готовых влажных и микропрепаратах).</w:t>
      </w:r>
    </w:p>
    <w:p w:rsidR="00E57B0A" w:rsidRPr="00E118C5" w:rsidRDefault="00E57B0A" w:rsidP="00820F84">
      <w:pPr>
        <w:pStyle w:val="11"/>
        <w:spacing w:line="252" w:lineRule="auto"/>
        <w:jc w:val="both"/>
        <w:rPr>
          <w:color w:val="auto"/>
        </w:rPr>
      </w:pPr>
      <w:r w:rsidRPr="00E118C5">
        <w:rPr>
          <w:b/>
          <w:bCs/>
          <w:i/>
          <w:iCs/>
          <w:color w:val="auto"/>
        </w:rPr>
        <w:t>Членистоногие.</w:t>
      </w:r>
      <w:r w:rsidRPr="00E118C5">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E57B0A" w:rsidRPr="00E118C5" w:rsidRDefault="00E57B0A" w:rsidP="00820F84">
      <w:pPr>
        <w:pStyle w:val="11"/>
        <w:spacing w:line="252" w:lineRule="auto"/>
        <w:jc w:val="both"/>
        <w:rPr>
          <w:color w:val="auto"/>
        </w:rPr>
      </w:pPr>
      <w:r w:rsidRPr="00E118C5">
        <w:rPr>
          <w:b/>
          <w:bCs/>
          <w:i/>
          <w:iCs/>
          <w:color w:val="auto"/>
        </w:rPr>
        <w:t>Ракообразные</w:t>
      </w:r>
      <w:r w:rsidRPr="00E118C5">
        <w:rPr>
          <w:i/>
          <w:iCs/>
          <w:color w:val="auto"/>
        </w:rPr>
        <w:t>.</w:t>
      </w:r>
      <w:r w:rsidRPr="00E118C5">
        <w:rPr>
          <w:color w:val="auto"/>
        </w:rPr>
        <w:t xml:space="preserve"> Особенности строения и жизнедеятельности. Значение ракообразных в природе и жизни человека.</w:t>
      </w:r>
    </w:p>
    <w:p w:rsidR="00E57B0A" w:rsidRPr="00E118C5" w:rsidRDefault="00E57B0A" w:rsidP="00820F84">
      <w:pPr>
        <w:pStyle w:val="11"/>
        <w:spacing w:line="252" w:lineRule="auto"/>
        <w:jc w:val="both"/>
        <w:rPr>
          <w:color w:val="auto"/>
        </w:rPr>
      </w:pPr>
      <w:r w:rsidRPr="00E118C5">
        <w:rPr>
          <w:b/>
          <w:bCs/>
          <w:i/>
          <w:iCs/>
          <w:color w:val="auto"/>
        </w:rPr>
        <w:t>Паукообразные</w:t>
      </w:r>
      <w:r w:rsidRPr="00E118C5">
        <w:rPr>
          <w:i/>
          <w:iCs/>
          <w:color w:val="auto"/>
        </w:rPr>
        <w:t>.</w:t>
      </w:r>
      <w:r w:rsidRPr="00E118C5">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B0A" w:rsidRPr="00E118C5" w:rsidRDefault="00E57B0A" w:rsidP="00820F84">
      <w:pPr>
        <w:pStyle w:val="11"/>
        <w:spacing w:line="252" w:lineRule="auto"/>
        <w:jc w:val="both"/>
        <w:rPr>
          <w:color w:val="auto"/>
        </w:rPr>
      </w:pPr>
      <w:r w:rsidRPr="00E118C5">
        <w:rPr>
          <w:b/>
          <w:bCs/>
          <w:i/>
          <w:iCs/>
          <w:color w:val="auto"/>
        </w:rPr>
        <w:t>Насекомые</w:t>
      </w:r>
      <w:r w:rsidRPr="00E118C5">
        <w:rPr>
          <w:i/>
          <w:iCs/>
          <w:color w:val="auto"/>
        </w:rPr>
        <w:t>.</w:t>
      </w:r>
      <w:r w:rsidRPr="00E118C5">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B0A" w:rsidRPr="00E118C5" w:rsidRDefault="00E57B0A" w:rsidP="00820F84">
      <w:pPr>
        <w:pStyle w:val="11"/>
        <w:spacing w:line="240" w:lineRule="auto"/>
        <w:jc w:val="both"/>
        <w:rPr>
          <w:color w:val="auto"/>
        </w:rPr>
      </w:pPr>
      <w:r w:rsidRPr="00E118C5">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5"/>
        </w:numPr>
        <w:tabs>
          <w:tab w:val="left" w:pos="524"/>
        </w:tabs>
        <w:spacing w:line="240" w:lineRule="auto"/>
        <w:jc w:val="both"/>
        <w:rPr>
          <w:color w:val="auto"/>
        </w:rPr>
      </w:pPr>
      <w:r w:rsidRPr="00E118C5">
        <w:rPr>
          <w:color w:val="auto"/>
        </w:rPr>
        <w:t>Исследование внешнего строения насекомого (на примере майского жука или других крупных насекомых-вредителей).</w:t>
      </w:r>
    </w:p>
    <w:p w:rsidR="00E57B0A" w:rsidRPr="00E118C5" w:rsidRDefault="00E57B0A" w:rsidP="00820F84">
      <w:pPr>
        <w:pStyle w:val="11"/>
        <w:numPr>
          <w:ilvl w:val="0"/>
          <w:numId w:val="115"/>
        </w:numPr>
        <w:tabs>
          <w:tab w:val="left" w:pos="524"/>
        </w:tabs>
        <w:spacing w:line="240" w:lineRule="auto"/>
        <w:jc w:val="both"/>
        <w:rPr>
          <w:color w:val="auto"/>
        </w:rPr>
      </w:pPr>
      <w:r w:rsidRPr="00E118C5">
        <w:rPr>
          <w:color w:val="auto"/>
        </w:rPr>
        <w:t>Ознакомление с различными типами развития насекомых (на примере коллекций).</w:t>
      </w:r>
    </w:p>
    <w:p w:rsidR="00E57B0A" w:rsidRPr="00E118C5" w:rsidRDefault="00E57B0A" w:rsidP="00820F84">
      <w:pPr>
        <w:pStyle w:val="11"/>
        <w:spacing w:line="240" w:lineRule="auto"/>
        <w:jc w:val="both"/>
        <w:rPr>
          <w:color w:val="auto"/>
        </w:rPr>
      </w:pPr>
      <w:r w:rsidRPr="00E118C5">
        <w:rPr>
          <w:b/>
          <w:bCs/>
          <w:i/>
          <w:iCs/>
          <w:color w:val="auto"/>
        </w:rPr>
        <w:t>Моллюски.</w:t>
      </w:r>
      <w:r w:rsidRPr="00E118C5">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spacing w:line="240" w:lineRule="auto"/>
        <w:jc w:val="both"/>
        <w:rPr>
          <w:color w:val="auto"/>
        </w:rPr>
      </w:pPr>
      <w:r w:rsidRPr="00E118C5">
        <w:rPr>
          <w:color w:val="auto"/>
        </w:rPr>
        <w:t>Исследование внешнего строения раковин пресноводных и морских моллюсков (раковины беззубки, перловицы, прудовика, катушки и др.).</w:t>
      </w:r>
    </w:p>
    <w:p w:rsidR="00E57B0A" w:rsidRPr="00E118C5" w:rsidRDefault="00E57B0A" w:rsidP="00820F84">
      <w:pPr>
        <w:pStyle w:val="11"/>
        <w:spacing w:line="240" w:lineRule="auto"/>
        <w:jc w:val="both"/>
        <w:rPr>
          <w:color w:val="auto"/>
        </w:rPr>
      </w:pPr>
      <w:r w:rsidRPr="00E118C5">
        <w:rPr>
          <w:b/>
          <w:bCs/>
          <w:i/>
          <w:iCs/>
          <w:color w:val="auto"/>
        </w:rPr>
        <w:t>Хордовые.</w:t>
      </w:r>
      <w:r w:rsidRPr="00E118C5">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B0A" w:rsidRPr="00E118C5" w:rsidRDefault="00E57B0A" w:rsidP="00820F84">
      <w:pPr>
        <w:pStyle w:val="11"/>
        <w:spacing w:line="240" w:lineRule="auto"/>
        <w:jc w:val="both"/>
        <w:rPr>
          <w:color w:val="auto"/>
        </w:rPr>
      </w:pPr>
      <w:r w:rsidRPr="00E118C5">
        <w:rPr>
          <w:b/>
          <w:bCs/>
          <w:i/>
          <w:iCs/>
          <w:color w:val="auto"/>
        </w:rPr>
        <w:t>Рыбы.</w:t>
      </w:r>
      <w:r w:rsidRPr="00E118C5">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6"/>
        </w:numPr>
        <w:tabs>
          <w:tab w:val="left" w:pos="524"/>
        </w:tabs>
        <w:spacing w:line="240" w:lineRule="auto"/>
        <w:jc w:val="both"/>
        <w:rPr>
          <w:color w:val="auto"/>
        </w:rPr>
      </w:pPr>
      <w:r w:rsidRPr="00E118C5">
        <w:rPr>
          <w:color w:val="auto"/>
        </w:rPr>
        <w:t>Исследование внешнего строения и особенностей передвижения рыбы (на примере живой рыбы в банке с водой).</w:t>
      </w:r>
    </w:p>
    <w:p w:rsidR="00E57B0A" w:rsidRPr="00E118C5" w:rsidRDefault="00E57B0A" w:rsidP="00820F84">
      <w:pPr>
        <w:pStyle w:val="11"/>
        <w:numPr>
          <w:ilvl w:val="0"/>
          <w:numId w:val="116"/>
        </w:numPr>
        <w:tabs>
          <w:tab w:val="left" w:pos="524"/>
        </w:tabs>
        <w:spacing w:line="240" w:lineRule="auto"/>
        <w:jc w:val="both"/>
        <w:rPr>
          <w:color w:val="auto"/>
        </w:rPr>
      </w:pPr>
      <w:r w:rsidRPr="00E118C5">
        <w:rPr>
          <w:color w:val="auto"/>
        </w:rPr>
        <w:t>Исследование внутреннего строения рыбы (на примере готового влажного препарата).</w:t>
      </w:r>
    </w:p>
    <w:p w:rsidR="00E57B0A" w:rsidRPr="00E118C5" w:rsidRDefault="00E57B0A" w:rsidP="00820F84">
      <w:pPr>
        <w:pStyle w:val="11"/>
        <w:spacing w:line="240" w:lineRule="auto"/>
        <w:jc w:val="both"/>
        <w:rPr>
          <w:color w:val="auto"/>
        </w:rPr>
      </w:pPr>
      <w:r w:rsidRPr="00E118C5">
        <w:rPr>
          <w:b/>
          <w:bCs/>
          <w:i/>
          <w:iCs/>
          <w:color w:val="auto"/>
        </w:rPr>
        <w:t>Земноводные.</w:t>
      </w:r>
      <w:r w:rsidRPr="00E118C5">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E57B0A" w:rsidRPr="00E118C5" w:rsidRDefault="00E57B0A" w:rsidP="00820F84">
      <w:pPr>
        <w:pStyle w:val="11"/>
        <w:spacing w:line="240" w:lineRule="auto"/>
        <w:jc w:val="both"/>
        <w:rPr>
          <w:color w:val="auto"/>
        </w:rPr>
      </w:pPr>
      <w:r w:rsidRPr="00E118C5">
        <w:rPr>
          <w:color w:val="auto"/>
        </w:rPr>
        <w:t>Многообразие земноводных и их охрана. Значение земноводных в природе и жизни человека.</w:t>
      </w:r>
    </w:p>
    <w:p w:rsidR="00E57B0A" w:rsidRPr="00E118C5" w:rsidRDefault="00E57B0A" w:rsidP="00820F84">
      <w:pPr>
        <w:pStyle w:val="11"/>
        <w:spacing w:line="240" w:lineRule="auto"/>
        <w:jc w:val="both"/>
        <w:rPr>
          <w:color w:val="auto"/>
        </w:rPr>
      </w:pPr>
      <w:r w:rsidRPr="00E118C5">
        <w:rPr>
          <w:b/>
          <w:bCs/>
          <w:i/>
          <w:iCs/>
          <w:color w:val="auto"/>
        </w:rPr>
        <w:t>Пресмыкающиеся.</w:t>
      </w:r>
      <w:r w:rsidRPr="00E118C5">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57B0A" w:rsidRPr="00E118C5" w:rsidRDefault="00E57B0A" w:rsidP="00820F84">
      <w:pPr>
        <w:pStyle w:val="11"/>
        <w:spacing w:line="240" w:lineRule="auto"/>
        <w:jc w:val="both"/>
        <w:rPr>
          <w:color w:val="auto"/>
        </w:rPr>
      </w:pPr>
      <w:r w:rsidRPr="00E118C5">
        <w:rPr>
          <w:b/>
          <w:bCs/>
          <w:i/>
          <w:iCs/>
          <w:color w:val="auto"/>
        </w:rPr>
        <w:t>Птицы.</w:t>
      </w:r>
      <w:r w:rsidRPr="00E118C5">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E57B0A" w:rsidRPr="00E118C5" w:rsidRDefault="00E57B0A" w:rsidP="00820F84">
      <w:pPr>
        <w:pStyle w:val="11"/>
        <w:spacing w:line="252" w:lineRule="auto"/>
        <w:jc w:val="both"/>
        <w:rPr>
          <w:color w:val="auto"/>
        </w:rPr>
      </w:pPr>
      <w:r w:rsidRPr="00E118C5">
        <w:rPr>
          <w:i/>
          <w:iCs/>
          <w:color w:val="auto"/>
        </w:rPr>
        <w:t>*</w:t>
      </w:r>
      <w:r w:rsidRPr="00E118C5">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7"/>
        </w:numPr>
        <w:tabs>
          <w:tab w:val="left" w:pos="519"/>
        </w:tabs>
        <w:spacing w:line="240" w:lineRule="auto"/>
        <w:jc w:val="both"/>
        <w:rPr>
          <w:color w:val="auto"/>
        </w:rPr>
      </w:pPr>
      <w:r w:rsidRPr="00E118C5">
        <w:rPr>
          <w:color w:val="auto"/>
        </w:rPr>
        <w:t>Исследование внешнего строения и перьевого покрова птиц (на примере чучела птиц и набора перьев: контурных, пуховых и пуха).</w:t>
      </w:r>
    </w:p>
    <w:p w:rsidR="00E57B0A" w:rsidRPr="00E118C5" w:rsidRDefault="00E57B0A" w:rsidP="00820F84">
      <w:pPr>
        <w:pStyle w:val="11"/>
        <w:numPr>
          <w:ilvl w:val="0"/>
          <w:numId w:val="117"/>
        </w:numPr>
        <w:tabs>
          <w:tab w:val="left" w:pos="696"/>
        </w:tabs>
        <w:spacing w:line="240" w:lineRule="auto"/>
        <w:jc w:val="both"/>
        <w:rPr>
          <w:color w:val="auto"/>
        </w:rPr>
      </w:pPr>
      <w:r w:rsidRPr="00E118C5">
        <w:rPr>
          <w:color w:val="auto"/>
        </w:rPr>
        <w:t>Исследование особенностей скелета птицы.</w:t>
      </w:r>
    </w:p>
    <w:p w:rsidR="00E57B0A" w:rsidRPr="00E118C5" w:rsidRDefault="00E57B0A" w:rsidP="00820F84">
      <w:pPr>
        <w:pStyle w:val="11"/>
        <w:spacing w:line="240" w:lineRule="auto"/>
        <w:jc w:val="both"/>
        <w:rPr>
          <w:color w:val="auto"/>
        </w:rPr>
      </w:pPr>
      <w:r w:rsidRPr="00E118C5">
        <w:rPr>
          <w:b/>
          <w:bCs/>
          <w:i/>
          <w:iCs/>
          <w:color w:val="auto"/>
        </w:rPr>
        <w:t>Млекопитающие.</w:t>
      </w:r>
      <w:r w:rsidRPr="00E118C5">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B0A" w:rsidRPr="00E118C5" w:rsidRDefault="00E57B0A" w:rsidP="00820F84">
      <w:pPr>
        <w:pStyle w:val="11"/>
        <w:spacing w:line="240" w:lineRule="auto"/>
        <w:jc w:val="both"/>
        <w:rPr>
          <w:color w:val="auto"/>
        </w:rPr>
      </w:pPr>
      <w:r w:rsidRPr="00E118C5">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B0A" w:rsidRPr="00E118C5" w:rsidRDefault="00E57B0A" w:rsidP="00820F84">
      <w:pPr>
        <w:pStyle w:val="11"/>
        <w:spacing w:line="240" w:lineRule="auto"/>
        <w:jc w:val="both"/>
        <w:rPr>
          <w:color w:val="auto"/>
        </w:rPr>
      </w:pPr>
      <w:r w:rsidRPr="00E118C5">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B0A" w:rsidRPr="00E118C5" w:rsidRDefault="00E57B0A" w:rsidP="00820F84">
      <w:pPr>
        <w:pStyle w:val="11"/>
        <w:spacing w:line="240" w:lineRule="auto"/>
        <w:jc w:val="both"/>
        <w:rPr>
          <w:color w:val="auto"/>
        </w:rPr>
      </w:pPr>
      <w:r w:rsidRPr="00E118C5">
        <w:rPr>
          <w:color w:val="auto"/>
        </w:rPr>
        <w:t>*Изучаются 6 отрядов млекопитающих на примере двух видов из каждого отряда по выбору учителя.</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8"/>
        </w:numPr>
        <w:tabs>
          <w:tab w:val="left" w:pos="544"/>
        </w:tabs>
        <w:spacing w:line="240" w:lineRule="auto"/>
        <w:jc w:val="both"/>
        <w:rPr>
          <w:color w:val="auto"/>
        </w:rPr>
      </w:pPr>
      <w:r w:rsidRPr="00E118C5">
        <w:rPr>
          <w:color w:val="auto"/>
        </w:rPr>
        <w:t>Исследование особенностей скелета млекопитающих.</w:t>
      </w:r>
    </w:p>
    <w:p w:rsidR="00E57B0A" w:rsidRPr="00E118C5" w:rsidRDefault="00E57B0A" w:rsidP="00820F84">
      <w:pPr>
        <w:pStyle w:val="11"/>
        <w:numPr>
          <w:ilvl w:val="0"/>
          <w:numId w:val="118"/>
        </w:numPr>
        <w:tabs>
          <w:tab w:val="left" w:pos="544"/>
        </w:tabs>
        <w:spacing w:line="240" w:lineRule="auto"/>
        <w:jc w:val="both"/>
        <w:rPr>
          <w:color w:val="auto"/>
        </w:rPr>
      </w:pPr>
      <w:r w:rsidRPr="00E118C5">
        <w:rPr>
          <w:color w:val="auto"/>
        </w:rPr>
        <w:t>Исследование особенностей зубной системы млекопитающих.</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4. </w:t>
      </w:r>
      <w:bookmarkStart w:id="535" w:name="bookmark1445"/>
      <w:r w:rsidRPr="00E118C5">
        <w:rPr>
          <w:rFonts w:ascii="Times New Roman" w:hAnsi="Times New Roman" w:cs="Times New Roman"/>
        </w:rPr>
        <w:t>Развитие животного мира на Земле</w:t>
      </w:r>
      <w:bookmarkEnd w:id="535"/>
    </w:p>
    <w:p w:rsidR="00E57B0A" w:rsidRPr="00E118C5" w:rsidRDefault="00E57B0A" w:rsidP="00820F84">
      <w:pPr>
        <w:pStyle w:val="11"/>
        <w:spacing w:line="240" w:lineRule="auto"/>
        <w:jc w:val="both"/>
        <w:rPr>
          <w:color w:val="auto"/>
        </w:rPr>
      </w:pPr>
      <w:r w:rsidRPr="00E118C5">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B0A" w:rsidRPr="00E118C5" w:rsidRDefault="00E57B0A" w:rsidP="00820F84">
      <w:pPr>
        <w:pStyle w:val="11"/>
        <w:spacing w:line="240" w:lineRule="auto"/>
        <w:jc w:val="both"/>
        <w:rPr>
          <w:color w:val="auto"/>
        </w:rPr>
      </w:pPr>
      <w:r w:rsidRPr="00E118C5">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spacing w:line="240" w:lineRule="auto"/>
        <w:jc w:val="both"/>
        <w:rPr>
          <w:color w:val="auto"/>
        </w:rPr>
      </w:pPr>
      <w:r w:rsidRPr="00E118C5">
        <w:rPr>
          <w:color w:val="auto"/>
        </w:rPr>
        <w:t>Исследование ископаемых остатков вымерших животных.</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5. </w:t>
      </w:r>
      <w:bookmarkStart w:id="536" w:name="bookmark1447"/>
      <w:r w:rsidRPr="00E118C5">
        <w:rPr>
          <w:rFonts w:ascii="Times New Roman" w:hAnsi="Times New Roman" w:cs="Times New Roman"/>
        </w:rPr>
        <w:t>Животные в природных сообществах</w:t>
      </w:r>
      <w:bookmarkEnd w:id="536"/>
    </w:p>
    <w:p w:rsidR="00E57B0A" w:rsidRPr="00E118C5" w:rsidRDefault="00E57B0A" w:rsidP="00820F84">
      <w:pPr>
        <w:pStyle w:val="11"/>
        <w:spacing w:line="240" w:lineRule="auto"/>
        <w:jc w:val="both"/>
        <w:rPr>
          <w:color w:val="auto"/>
        </w:rPr>
      </w:pPr>
      <w:r w:rsidRPr="00E118C5">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E57B0A" w:rsidRPr="00E118C5" w:rsidRDefault="00E57B0A" w:rsidP="00820F84">
      <w:pPr>
        <w:pStyle w:val="11"/>
        <w:spacing w:line="240" w:lineRule="auto"/>
        <w:jc w:val="both"/>
        <w:rPr>
          <w:color w:val="auto"/>
        </w:rPr>
      </w:pPr>
      <w:r w:rsidRPr="00E118C5">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B0A" w:rsidRPr="00E118C5" w:rsidRDefault="00E57B0A" w:rsidP="00820F84">
      <w:pPr>
        <w:pStyle w:val="11"/>
        <w:spacing w:line="240" w:lineRule="auto"/>
        <w:jc w:val="both"/>
        <w:rPr>
          <w:color w:val="auto"/>
        </w:rPr>
      </w:pPr>
      <w:r w:rsidRPr="00E118C5">
        <w:rPr>
          <w:color w:val="auto"/>
        </w:rPr>
        <w:t>Животный мир природных зон Земли. Основные закономерности распределения животных на планете. Фауна.</w:t>
      </w:r>
    </w:p>
    <w:p w:rsidR="00E57B0A" w:rsidRPr="00E118C5" w:rsidRDefault="00E57B0A" w:rsidP="00820F84">
      <w:pPr>
        <w:pStyle w:val="aa"/>
        <w:jc w:val="both"/>
        <w:rPr>
          <w:rFonts w:ascii="Times New Roman" w:hAnsi="Times New Roman" w:cs="Times New Roman"/>
        </w:rPr>
      </w:pPr>
      <w:bookmarkStart w:id="537" w:name="bookmark144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6. Животные и человек</w:t>
      </w:r>
      <w:bookmarkEnd w:id="537"/>
    </w:p>
    <w:p w:rsidR="00E57B0A" w:rsidRPr="00E118C5" w:rsidRDefault="00E57B0A" w:rsidP="00820F84">
      <w:pPr>
        <w:pStyle w:val="11"/>
        <w:spacing w:line="240" w:lineRule="auto"/>
        <w:jc w:val="both"/>
        <w:rPr>
          <w:color w:val="auto"/>
        </w:rPr>
      </w:pPr>
      <w:r w:rsidRPr="00E118C5">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B0A" w:rsidRPr="00E118C5" w:rsidRDefault="00E57B0A" w:rsidP="00820F84">
      <w:pPr>
        <w:pStyle w:val="11"/>
        <w:spacing w:line="240" w:lineRule="auto"/>
        <w:jc w:val="both"/>
        <w:rPr>
          <w:color w:val="auto"/>
        </w:rPr>
      </w:pPr>
      <w:r w:rsidRPr="00E118C5">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B0A" w:rsidRPr="00E118C5" w:rsidRDefault="00E57B0A" w:rsidP="00820F84">
      <w:pPr>
        <w:pStyle w:val="11"/>
        <w:spacing w:line="240" w:lineRule="auto"/>
        <w:jc w:val="both"/>
        <w:rPr>
          <w:color w:val="auto"/>
        </w:rPr>
      </w:pPr>
      <w:r w:rsidRPr="00E118C5">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B0A" w:rsidRPr="00E118C5" w:rsidRDefault="00E57B0A" w:rsidP="00820F84">
      <w:pPr>
        <w:pStyle w:val="aa"/>
        <w:jc w:val="both"/>
        <w:rPr>
          <w:rFonts w:ascii="Times New Roman" w:hAnsi="Times New Roman" w:cs="Times New Roman"/>
        </w:rPr>
      </w:pPr>
      <w:bookmarkStart w:id="538" w:name="bookmark145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bookmarkEnd w:id="538"/>
    </w:p>
    <w:p w:rsidR="00E57B0A" w:rsidRPr="00E118C5" w:rsidRDefault="00E57B0A" w:rsidP="00820F84">
      <w:pPr>
        <w:pStyle w:val="aa"/>
        <w:jc w:val="both"/>
        <w:rPr>
          <w:rFonts w:ascii="Times New Roman" w:hAnsi="Times New Roman" w:cs="Times New Roman"/>
        </w:rPr>
      </w:pPr>
      <w:bookmarkStart w:id="539" w:name="bookmark145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1. Человек — биосоциальный вид</w:t>
      </w:r>
      <w:bookmarkEnd w:id="539"/>
    </w:p>
    <w:p w:rsidR="00E57B0A" w:rsidRPr="00E118C5" w:rsidRDefault="00E57B0A" w:rsidP="00820F84">
      <w:pPr>
        <w:pStyle w:val="11"/>
        <w:spacing w:line="240" w:lineRule="auto"/>
        <w:jc w:val="both"/>
        <w:rPr>
          <w:color w:val="auto"/>
        </w:rPr>
      </w:pPr>
      <w:r w:rsidRPr="00E118C5">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B0A" w:rsidRPr="00E118C5" w:rsidRDefault="00E57B0A" w:rsidP="00820F84">
      <w:pPr>
        <w:pStyle w:val="11"/>
        <w:spacing w:line="240" w:lineRule="auto"/>
        <w:jc w:val="both"/>
        <w:rPr>
          <w:color w:val="auto"/>
        </w:rPr>
      </w:pPr>
      <w:r w:rsidRPr="00E118C5">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2. </w:t>
      </w:r>
      <w:bookmarkStart w:id="540" w:name="bookmark1455"/>
      <w:r w:rsidRPr="00E118C5">
        <w:rPr>
          <w:rFonts w:ascii="Times New Roman" w:hAnsi="Times New Roman" w:cs="Times New Roman"/>
        </w:rPr>
        <w:t>Структура организма человека</w:t>
      </w:r>
      <w:bookmarkEnd w:id="540"/>
    </w:p>
    <w:p w:rsidR="00E57B0A" w:rsidRPr="00E118C5" w:rsidRDefault="00E57B0A" w:rsidP="00820F84">
      <w:pPr>
        <w:pStyle w:val="11"/>
        <w:spacing w:line="240" w:lineRule="auto"/>
        <w:jc w:val="both"/>
        <w:rPr>
          <w:color w:val="auto"/>
        </w:rPr>
      </w:pPr>
      <w:r w:rsidRPr="00E118C5">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E57B0A" w:rsidRPr="00E118C5" w:rsidRDefault="00E57B0A" w:rsidP="00820F84">
      <w:pPr>
        <w:pStyle w:val="11"/>
        <w:spacing w:line="240" w:lineRule="auto"/>
        <w:jc w:val="both"/>
        <w:rPr>
          <w:color w:val="auto"/>
        </w:rPr>
      </w:pPr>
      <w:r w:rsidRPr="00E118C5">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19"/>
        </w:numPr>
        <w:tabs>
          <w:tab w:val="left" w:pos="545"/>
        </w:tabs>
        <w:spacing w:line="240" w:lineRule="auto"/>
        <w:jc w:val="both"/>
        <w:rPr>
          <w:color w:val="auto"/>
        </w:rPr>
      </w:pPr>
      <w:r w:rsidRPr="00E118C5">
        <w:rPr>
          <w:color w:val="auto"/>
        </w:rPr>
        <w:t>Изучение клеток слизистой оболочки полости рта человека.</w:t>
      </w:r>
    </w:p>
    <w:p w:rsidR="00E57B0A" w:rsidRPr="00E118C5" w:rsidRDefault="00E57B0A" w:rsidP="00820F84">
      <w:pPr>
        <w:pStyle w:val="11"/>
        <w:numPr>
          <w:ilvl w:val="0"/>
          <w:numId w:val="119"/>
        </w:numPr>
        <w:tabs>
          <w:tab w:val="left" w:pos="545"/>
        </w:tabs>
        <w:spacing w:line="240" w:lineRule="auto"/>
        <w:jc w:val="both"/>
        <w:rPr>
          <w:color w:val="auto"/>
        </w:rPr>
      </w:pPr>
      <w:r w:rsidRPr="00E118C5">
        <w:rPr>
          <w:color w:val="auto"/>
        </w:rPr>
        <w:t>Изучение микроскопического строения тканей (на готовых микропрепаратах).</w:t>
      </w:r>
    </w:p>
    <w:p w:rsidR="00E57B0A" w:rsidRPr="00E118C5" w:rsidRDefault="00E57B0A" w:rsidP="00820F84">
      <w:pPr>
        <w:pStyle w:val="11"/>
        <w:numPr>
          <w:ilvl w:val="0"/>
          <w:numId w:val="119"/>
        </w:numPr>
        <w:tabs>
          <w:tab w:val="left" w:pos="545"/>
        </w:tabs>
        <w:spacing w:line="240" w:lineRule="auto"/>
        <w:jc w:val="both"/>
        <w:rPr>
          <w:color w:val="auto"/>
        </w:rPr>
      </w:pPr>
      <w:r w:rsidRPr="00E118C5">
        <w:rPr>
          <w:color w:val="auto"/>
        </w:rPr>
        <w:t>Распознавание органов и систем органов человека (по таблицам).</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3. </w:t>
      </w:r>
      <w:bookmarkStart w:id="541" w:name="bookmark1457"/>
      <w:r w:rsidRPr="00E118C5">
        <w:rPr>
          <w:rFonts w:ascii="Times New Roman" w:hAnsi="Times New Roman" w:cs="Times New Roman"/>
        </w:rPr>
        <w:t>Нейрогуморальная регуляция</w:t>
      </w:r>
      <w:bookmarkEnd w:id="541"/>
    </w:p>
    <w:p w:rsidR="00E57B0A" w:rsidRPr="00E118C5" w:rsidRDefault="00E57B0A" w:rsidP="00820F84">
      <w:pPr>
        <w:pStyle w:val="11"/>
        <w:spacing w:line="240" w:lineRule="auto"/>
        <w:jc w:val="both"/>
        <w:rPr>
          <w:color w:val="auto"/>
        </w:rPr>
      </w:pPr>
      <w:r w:rsidRPr="00E118C5">
        <w:rPr>
          <w:color w:val="auto"/>
        </w:rPr>
        <w:t>Нервная система человека, её организация и значение.</w:t>
      </w:r>
    </w:p>
    <w:p w:rsidR="00E57B0A" w:rsidRPr="00E118C5" w:rsidRDefault="00E57B0A" w:rsidP="00820F84">
      <w:pPr>
        <w:pStyle w:val="11"/>
        <w:spacing w:line="240" w:lineRule="auto"/>
        <w:jc w:val="both"/>
        <w:rPr>
          <w:color w:val="auto"/>
        </w:rPr>
      </w:pPr>
      <w:r w:rsidRPr="00E118C5">
        <w:rPr>
          <w:color w:val="auto"/>
        </w:rPr>
        <w:t>Нейроны, нервы, нервные узлы. Рефлекс. Рефлекторная дуга. Рецепторы. Двухнейронные и трёхнейронные рефлекторные дуги.</w:t>
      </w:r>
    </w:p>
    <w:p w:rsidR="00E57B0A" w:rsidRPr="00E118C5" w:rsidRDefault="00E57B0A" w:rsidP="00820F84">
      <w:pPr>
        <w:pStyle w:val="11"/>
        <w:spacing w:line="240" w:lineRule="auto"/>
        <w:jc w:val="both"/>
        <w:rPr>
          <w:color w:val="auto"/>
        </w:rPr>
      </w:pPr>
      <w:r w:rsidRPr="00E118C5">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E57B0A" w:rsidRPr="00E118C5" w:rsidRDefault="00E57B0A" w:rsidP="00820F84">
      <w:pPr>
        <w:pStyle w:val="11"/>
        <w:spacing w:line="240" w:lineRule="auto"/>
        <w:jc w:val="both"/>
        <w:rPr>
          <w:color w:val="auto"/>
        </w:rPr>
      </w:pPr>
      <w:r w:rsidRPr="00E118C5">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E57B0A" w:rsidRPr="00E118C5" w:rsidRDefault="00E57B0A" w:rsidP="00820F84">
      <w:pPr>
        <w:pStyle w:val="11"/>
        <w:spacing w:line="240" w:lineRule="auto"/>
        <w:jc w:val="both"/>
        <w:rPr>
          <w:color w:val="auto"/>
        </w:rPr>
      </w:pPr>
      <w:r w:rsidRPr="00E118C5">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0"/>
        </w:numPr>
        <w:tabs>
          <w:tab w:val="left" w:pos="567"/>
        </w:tabs>
        <w:spacing w:line="240" w:lineRule="auto"/>
        <w:jc w:val="both"/>
        <w:rPr>
          <w:color w:val="auto"/>
        </w:rPr>
      </w:pPr>
      <w:r w:rsidRPr="00E118C5">
        <w:rPr>
          <w:color w:val="auto"/>
        </w:rPr>
        <w:t>Изучение головного мозга человека (по муляжам).</w:t>
      </w:r>
    </w:p>
    <w:p w:rsidR="00E57B0A" w:rsidRPr="00E118C5" w:rsidRDefault="00E57B0A" w:rsidP="00820F84">
      <w:pPr>
        <w:pStyle w:val="11"/>
        <w:numPr>
          <w:ilvl w:val="0"/>
          <w:numId w:val="120"/>
        </w:numPr>
        <w:tabs>
          <w:tab w:val="left" w:pos="567"/>
        </w:tabs>
        <w:spacing w:line="240" w:lineRule="auto"/>
        <w:jc w:val="both"/>
        <w:rPr>
          <w:color w:val="auto"/>
        </w:rPr>
      </w:pPr>
      <w:r w:rsidRPr="00E118C5">
        <w:rPr>
          <w:color w:val="auto"/>
        </w:rPr>
        <w:t>Изучение изменения размера зрачка в зависимости от освещённости.</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4. </w:t>
      </w:r>
      <w:bookmarkStart w:id="542" w:name="bookmark1459"/>
      <w:r w:rsidRPr="00E118C5">
        <w:rPr>
          <w:rFonts w:ascii="Times New Roman" w:hAnsi="Times New Roman" w:cs="Times New Roman"/>
        </w:rPr>
        <w:t>Опора и движение</w:t>
      </w:r>
      <w:bookmarkEnd w:id="542"/>
    </w:p>
    <w:p w:rsidR="00E57B0A" w:rsidRPr="00E118C5" w:rsidRDefault="00E57B0A" w:rsidP="00820F84">
      <w:pPr>
        <w:pStyle w:val="11"/>
        <w:spacing w:line="240" w:lineRule="auto"/>
        <w:jc w:val="both"/>
        <w:rPr>
          <w:color w:val="auto"/>
        </w:rPr>
      </w:pPr>
      <w:r w:rsidRPr="00E118C5">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B0A" w:rsidRPr="00E118C5" w:rsidRDefault="00E57B0A" w:rsidP="00820F84">
      <w:pPr>
        <w:pStyle w:val="11"/>
        <w:spacing w:line="240" w:lineRule="auto"/>
        <w:jc w:val="both"/>
        <w:rPr>
          <w:color w:val="auto"/>
        </w:rPr>
      </w:pPr>
      <w:r w:rsidRPr="00E118C5">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B0A" w:rsidRPr="00E118C5" w:rsidRDefault="00E57B0A" w:rsidP="00820F84">
      <w:pPr>
        <w:pStyle w:val="11"/>
        <w:spacing w:line="240" w:lineRule="auto"/>
        <w:jc w:val="both"/>
        <w:rPr>
          <w:color w:val="auto"/>
        </w:rPr>
      </w:pPr>
      <w:r w:rsidRPr="00E118C5">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1"/>
        </w:numPr>
        <w:tabs>
          <w:tab w:val="left" w:pos="567"/>
        </w:tabs>
        <w:spacing w:line="240" w:lineRule="auto"/>
        <w:jc w:val="both"/>
        <w:rPr>
          <w:color w:val="auto"/>
        </w:rPr>
      </w:pPr>
      <w:r w:rsidRPr="00E118C5">
        <w:rPr>
          <w:color w:val="auto"/>
        </w:rPr>
        <w:t>Исследование свойств кости.</w:t>
      </w:r>
    </w:p>
    <w:p w:rsidR="00E57B0A" w:rsidRPr="00E118C5" w:rsidRDefault="00E57B0A" w:rsidP="00820F84">
      <w:pPr>
        <w:pStyle w:val="11"/>
        <w:numPr>
          <w:ilvl w:val="0"/>
          <w:numId w:val="121"/>
        </w:numPr>
        <w:tabs>
          <w:tab w:val="left" w:pos="577"/>
        </w:tabs>
        <w:spacing w:line="240" w:lineRule="auto"/>
        <w:jc w:val="both"/>
        <w:rPr>
          <w:color w:val="auto"/>
        </w:rPr>
      </w:pPr>
      <w:r w:rsidRPr="00E118C5">
        <w:rPr>
          <w:color w:val="auto"/>
        </w:rPr>
        <w:t>Изучение строения костей (на муляжах).</w:t>
      </w:r>
    </w:p>
    <w:p w:rsidR="00E57B0A" w:rsidRPr="00E118C5" w:rsidRDefault="00E57B0A" w:rsidP="00820F84">
      <w:pPr>
        <w:pStyle w:val="11"/>
        <w:numPr>
          <w:ilvl w:val="0"/>
          <w:numId w:val="121"/>
        </w:numPr>
        <w:tabs>
          <w:tab w:val="left" w:pos="577"/>
        </w:tabs>
        <w:spacing w:line="240" w:lineRule="auto"/>
        <w:jc w:val="both"/>
        <w:rPr>
          <w:color w:val="auto"/>
        </w:rPr>
      </w:pPr>
      <w:r w:rsidRPr="00E118C5">
        <w:rPr>
          <w:color w:val="auto"/>
        </w:rPr>
        <w:t>Изучение строения позвонков (на муляжах).</w:t>
      </w:r>
    </w:p>
    <w:p w:rsidR="00E57B0A" w:rsidRPr="00E118C5" w:rsidRDefault="00E57B0A" w:rsidP="00820F84">
      <w:pPr>
        <w:pStyle w:val="11"/>
        <w:numPr>
          <w:ilvl w:val="0"/>
          <w:numId w:val="121"/>
        </w:numPr>
        <w:tabs>
          <w:tab w:val="left" w:pos="577"/>
        </w:tabs>
        <w:spacing w:line="240" w:lineRule="auto"/>
        <w:jc w:val="both"/>
        <w:rPr>
          <w:color w:val="auto"/>
        </w:rPr>
      </w:pPr>
      <w:r w:rsidRPr="00E118C5">
        <w:rPr>
          <w:color w:val="auto"/>
        </w:rPr>
        <w:t>Определение гибкости позвоночника.</w:t>
      </w:r>
    </w:p>
    <w:p w:rsidR="00E57B0A" w:rsidRPr="00E118C5" w:rsidRDefault="00E57B0A" w:rsidP="00820F84">
      <w:pPr>
        <w:pStyle w:val="11"/>
        <w:numPr>
          <w:ilvl w:val="0"/>
          <w:numId w:val="121"/>
        </w:numPr>
        <w:tabs>
          <w:tab w:val="left" w:pos="572"/>
        </w:tabs>
        <w:spacing w:line="240" w:lineRule="auto"/>
        <w:jc w:val="both"/>
        <w:rPr>
          <w:color w:val="auto"/>
        </w:rPr>
      </w:pPr>
      <w:r w:rsidRPr="00E118C5">
        <w:rPr>
          <w:color w:val="auto"/>
        </w:rPr>
        <w:t>Измерение массы и роста своего организма.</w:t>
      </w:r>
    </w:p>
    <w:p w:rsidR="00E57B0A" w:rsidRPr="00E118C5" w:rsidRDefault="00E57B0A" w:rsidP="00820F84">
      <w:pPr>
        <w:pStyle w:val="11"/>
        <w:numPr>
          <w:ilvl w:val="0"/>
          <w:numId w:val="121"/>
        </w:numPr>
        <w:tabs>
          <w:tab w:val="left" w:pos="572"/>
        </w:tabs>
        <w:spacing w:line="240" w:lineRule="auto"/>
        <w:jc w:val="both"/>
        <w:rPr>
          <w:color w:val="auto"/>
        </w:rPr>
      </w:pPr>
      <w:r w:rsidRPr="00E118C5">
        <w:rPr>
          <w:color w:val="auto"/>
        </w:rPr>
        <w:t>Изучение влияния статической и динамической нагрузки на утомление мышц.</w:t>
      </w:r>
    </w:p>
    <w:p w:rsidR="00E57B0A" w:rsidRPr="00E118C5" w:rsidRDefault="00E57B0A" w:rsidP="00820F84">
      <w:pPr>
        <w:pStyle w:val="11"/>
        <w:numPr>
          <w:ilvl w:val="0"/>
          <w:numId w:val="121"/>
        </w:numPr>
        <w:tabs>
          <w:tab w:val="left" w:pos="567"/>
        </w:tabs>
        <w:spacing w:line="240" w:lineRule="auto"/>
        <w:jc w:val="both"/>
        <w:rPr>
          <w:color w:val="auto"/>
        </w:rPr>
      </w:pPr>
      <w:r w:rsidRPr="00E118C5">
        <w:rPr>
          <w:color w:val="auto"/>
        </w:rPr>
        <w:t>Выявление нарушения осанки.</w:t>
      </w:r>
    </w:p>
    <w:p w:rsidR="00E57B0A" w:rsidRPr="00E118C5" w:rsidRDefault="00E57B0A" w:rsidP="00820F84">
      <w:pPr>
        <w:pStyle w:val="11"/>
        <w:numPr>
          <w:ilvl w:val="0"/>
          <w:numId w:val="121"/>
        </w:numPr>
        <w:tabs>
          <w:tab w:val="left" w:pos="577"/>
        </w:tabs>
        <w:spacing w:line="240" w:lineRule="auto"/>
        <w:jc w:val="both"/>
        <w:rPr>
          <w:color w:val="auto"/>
        </w:rPr>
      </w:pPr>
      <w:r w:rsidRPr="00E118C5">
        <w:rPr>
          <w:color w:val="auto"/>
        </w:rPr>
        <w:t>Определение признаков плоскостопия.</w:t>
      </w:r>
    </w:p>
    <w:p w:rsidR="00E57B0A" w:rsidRPr="00E118C5" w:rsidRDefault="00E57B0A" w:rsidP="00820F84">
      <w:pPr>
        <w:pStyle w:val="11"/>
        <w:numPr>
          <w:ilvl w:val="0"/>
          <w:numId w:val="121"/>
        </w:numPr>
        <w:tabs>
          <w:tab w:val="left" w:pos="577"/>
        </w:tabs>
        <w:spacing w:line="240" w:lineRule="auto"/>
        <w:jc w:val="both"/>
        <w:rPr>
          <w:color w:val="auto"/>
        </w:rPr>
      </w:pPr>
      <w:r w:rsidRPr="00E118C5">
        <w:rPr>
          <w:color w:val="auto"/>
        </w:rPr>
        <w:t>Оказание первой помощи при повреждении скелета и мышц.</w:t>
      </w:r>
    </w:p>
    <w:p w:rsidR="00E57B0A" w:rsidRPr="00E118C5" w:rsidRDefault="00E57B0A" w:rsidP="00820F84">
      <w:pPr>
        <w:pStyle w:val="aa"/>
        <w:jc w:val="both"/>
        <w:rPr>
          <w:rFonts w:ascii="Times New Roman" w:hAnsi="Times New Roman" w:cs="Times New Roman"/>
        </w:rPr>
      </w:pPr>
      <w:bookmarkStart w:id="543" w:name="bookmark146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 Внутренняя среда организма</w:t>
      </w:r>
      <w:bookmarkEnd w:id="543"/>
    </w:p>
    <w:p w:rsidR="00E57B0A" w:rsidRPr="00E118C5" w:rsidRDefault="00E57B0A" w:rsidP="00820F84">
      <w:pPr>
        <w:pStyle w:val="11"/>
        <w:spacing w:line="240" w:lineRule="auto"/>
        <w:jc w:val="both"/>
        <w:rPr>
          <w:color w:val="auto"/>
        </w:rPr>
      </w:pPr>
      <w:r w:rsidRPr="00E118C5">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B0A" w:rsidRPr="00E118C5" w:rsidRDefault="00E57B0A" w:rsidP="00820F84">
      <w:pPr>
        <w:pStyle w:val="11"/>
        <w:spacing w:line="240" w:lineRule="auto"/>
        <w:jc w:val="both"/>
        <w:rPr>
          <w:color w:val="auto"/>
        </w:rPr>
      </w:pPr>
      <w:r w:rsidRPr="00E118C5">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spacing w:line="240" w:lineRule="auto"/>
        <w:jc w:val="both"/>
        <w:rPr>
          <w:color w:val="auto"/>
        </w:rPr>
      </w:pPr>
      <w:r w:rsidRPr="00E118C5">
        <w:rPr>
          <w:color w:val="auto"/>
        </w:rPr>
        <w:t>Изучение микроскопического строения крови человека и лягушки (сравнение).</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6. </w:t>
      </w:r>
      <w:bookmarkStart w:id="544" w:name="bookmark1463"/>
      <w:r w:rsidRPr="00E118C5">
        <w:rPr>
          <w:rFonts w:ascii="Times New Roman" w:hAnsi="Times New Roman" w:cs="Times New Roman"/>
        </w:rPr>
        <w:t>Кровообращение</w:t>
      </w:r>
      <w:bookmarkEnd w:id="544"/>
    </w:p>
    <w:p w:rsidR="00E57B0A" w:rsidRPr="00E118C5" w:rsidRDefault="00E57B0A" w:rsidP="00820F84">
      <w:pPr>
        <w:pStyle w:val="11"/>
        <w:spacing w:line="240" w:lineRule="auto"/>
        <w:jc w:val="both"/>
        <w:rPr>
          <w:color w:val="auto"/>
        </w:rPr>
      </w:pPr>
      <w:r w:rsidRPr="00E118C5">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2"/>
        </w:numPr>
        <w:tabs>
          <w:tab w:val="left" w:pos="529"/>
        </w:tabs>
        <w:spacing w:line="240" w:lineRule="auto"/>
        <w:jc w:val="both"/>
        <w:rPr>
          <w:color w:val="auto"/>
        </w:rPr>
      </w:pPr>
      <w:r w:rsidRPr="00E118C5">
        <w:rPr>
          <w:color w:val="auto"/>
        </w:rPr>
        <w:t>Измерение кровяного давления.</w:t>
      </w:r>
    </w:p>
    <w:p w:rsidR="00E57B0A" w:rsidRPr="00E118C5" w:rsidRDefault="00E57B0A" w:rsidP="00820F84">
      <w:pPr>
        <w:pStyle w:val="11"/>
        <w:numPr>
          <w:ilvl w:val="0"/>
          <w:numId w:val="122"/>
        </w:numPr>
        <w:tabs>
          <w:tab w:val="left" w:pos="529"/>
        </w:tabs>
        <w:spacing w:line="240" w:lineRule="auto"/>
        <w:jc w:val="both"/>
        <w:rPr>
          <w:color w:val="auto"/>
        </w:rPr>
      </w:pPr>
      <w:r w:rsidRPr="00E118C5">
        <w:rPr>
          <w:color w:val="auto"/>
        </w:rPr>
        <w:t>Определение пульса и числа сердечных сокращений в покое и после дозированных физических нагрузок у человека.</w:t>
      </w:r>
    </w:p>
    <w:p w:rsidR="00E57B0A" w:rsidRPr="00E118C5" w:rsidRDefault="00E57B0A" w:rsidP="00820F84">
      <w:pPr>
        <w:pStyle w:val="11"/>
        <w:numPr>
          <w:ilvl w:val="0"/>
          <w:numId w:val="122"/>
        </w:numPr>
        <w:tabs>
          <w:tab w:val="left" w:pos="538"/>
        </w:tabs>
        <w:spacing w:line="240" w:lineRule="auto"/>
        <w:jc w:val="both"/>
        <w:rPr>
          <w:color w:val="auto"/>
        </w:rPr>
      </w:pPr>
      <w:r w:rsidRPr="00E118C5">
        <w:rPr>
          <w:color w:val="auto"/>
        </w:rPr>
        <w:t>Первая помощь при кровотечениях.</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7. </w:t>
      </w:r>
      <w:bookmarkStart w:id="545" w:name="bookmark1465"/>
      <w:r w:rsidRPr="00E118C5">
        <w:rPr>
          <w:rFonts w:ascii="Times New Roman" w:hAnsi="Times New Roman" w:cs="Times New Roman"/>
        </w:rPr>
        <w:t>Дыхание</w:t>
      </w:r>
      <w:bookmarkEnd w:id="545"/>
    </w:p>
    <w:p w:rsidR="00E57B0A" w:rsidRPr="00E118C5" w:rsidRDefault="00E57B0A" w:rsidP="00820F84">
      <w:pPr>
        <w:pStyle w:val="11"/>
        <w:spacing w:line="240" w:lineRule="auto"/>
        <w:jc w:val="both"/>
        <w:rPr>
          <w:color w:val="auto"/>
        </w:rPr>
      </w:pPr>
      <w:r w:rsidRPr="00E118C5">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B0A" w:rsidRPr="00E118C5" w:rsidRDefault="00E57B0A" w:rsidP="00820F84">
      <w:pPr>
        <w:pStyle w:val="11"/>
        <w:spacing w:line="240" w:lineRule="auto"/>
        <w:jc w:val="both"/>
        <w:rPr>
          <w:color w:val="auto"/>
        </w:rPr>
      </w:pPr>
      <w:r w:rsidRPr="00E118C5">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3"/>
        </w:numPr>
        <w:tabs>
          <w:tab w:val="left" w:pos="578"/>
        </w:tabs>
        <w:spacing w:line="240" w:lineRule="auto"/>
        <w:jc w:val="both"/>
        <w:rPr>
          <w:color w:val="auto"/>
        </w:rPr>
      </w:pPr>
      <w:r w:rsidRPr="00E118C5">
        <w:rPr>
          <w:color w:val="auto"/>
        </w:rPr>
        <w:t>Измерение обхвата грудной клетки в состоянии вдоха и выдоха.</w:t>
      </w:r>
    </w:p>
    <w:p w:rsidR="00E57B0A" w:rsidRPr="00E118C5" w:rsidRDefault="00E57B0A" w:rsidP="00820F84">
      <w:pPr>
        <w:pStyle w:val="11"/>
        <w:numPr>
          <w:ilvl w:val="0"/>
          <w:numId w:val="123"/>
        </w:numPr>
        <w:tabs>
          <w:tab w:val="left" w:pos="583"/>
        </w:tabs>
        <w:spacing w:line="240" w:lineRule="auto"/>
        <w:jc w:val="both"/>
        <w:rPr>
          <w:color w:val="auto"/>
        </w:rPr>
      </w:pPr>
      <w:r w:rsidRPr="00E118C5">
        <w:rPr>
          <w:color w:val="auto"/>
        </w:rPr>
        <w:t>Определение частоты дыхания. Влияние различных факторов на частоту дыхания.</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8. </w:t>
      </w:r>
      <w:bookmarkStart w:id="546" w:name="bookmark1467"/>
      <w:r w:rsidRPr="00E118C5">
        <w:rPr>
          <w:rFonts w:ascii="Times New Roman" w:hAnsi="Times New Roman" w:cs="Times New Roman"/>
        </w:rPr>
        <w:t>Питание и пищеварение</w:t>
      </w:r>
      <w:bookmarkEnd w:id="546"/>
    </w:p>
    <w:p w:rsidR="00E57B0A" w:rsidRPr="00E118C5" w:rsidRDefault="00E57B0A" w:rsidP="00820F84">
      <w:pPr>
        <w:pStyle w:val="11"/>
        <w:spacing w:line="240" w:lineRule="auto"/>
        <w:jc w:val="both"/>
        <w:rPr>
          <w:color w:val="auto"/>
        </w:rPr>
      </w:pPr>
      <w:r w:rsidRPr="00E118C5">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B0A" w:rsidRPr="00E118C5" w:rsidRDefault="00E57B0A" w:rsidP="00820F84">
      <w:pPr>
        <w:pStyle w:val="11"/>
        <w:spacing w:line="240" w:lineRule="auto"/>
        <w:jc w:val="both"/>
        <w:rPr>
          <w:color w:val="auto"/>
        </w:rPr>
      </w:pPr>
      <w:r w:rsidRPr="00E118C5">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E57B0A" w:rsidRPr="00E118C5" w:rsidRDefault="00E57B0A" w:rsidP="00820F84">
      <w:pPr>
        <w:pStyle w:val="11"/>
        <w:spacing w:line="240" w:lineRule="auto"/>
        <w:jc w:val="both"/>
        <w:rPr>
          <w:color w:val="auto"/>
        </w:rPr>
      </w:pPr>
      <w:r w:rsidRPr="00E118C5">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4"/>
        </w:numPr>
        <w:tabs>
          <w:tab w:val="left" w:pos="583"/>
        </w:tabs>
        <w:spacing w:line="240" w:lineRule="auto"/>
        <w:jc w:val="both"/>
        <w:rPr>
          <w:color w:val="auto"/>
        </w:rPr>
      </w:pPr>
      <w:r w:rsidRPr="00E118C5">
        <w:rPr>
          <w:color w:val="auto"/>
        </w:rPr>
        <w:t>Исследование действия ферментов слюны на крахмал.</w:t>
      </w:r>
    </w:p>
    <w:p w:rsidR="00E57B0A" w:rsidRPr="00E118C5" w:rsidRDefault="00E57B0A" w:rsidP="00820F84">
      <w:pPr>
        <w:pStyle w:val="11"/>
        <w:numPr>
          <w:ilvl w:val="0"/>
          <w:numId w:val="124"/>
        </w:numPr>
        <w:tabs>
          <w:tab w:val="left" w:pos="592"/>
        </w:tabs>
        <w:spacing w:line="240" w:lineRule="auto"/>
        <w:jc w:val="both"/>
        <w:rPr>
          <w:color w:val="auto"/>
        </w:rPr>
      </w:pPr>
      <w:r w:rsidRPr="00E118C5">
        <w:rPr>
          <w:color w:val="auto"/>
        </w:rPr>
        <w:t>Наблюдение действия желудочного сока на белки.</w:t>
      </w:r>
    </w:p>
    <w:p w:rsidR="00E57B0A" w:rsidRPr="00E118C5" w:rsidRDefault="00E57B0A" w:rsidP="00820F84">
      <w:pPr>
        <w:pStyle w:val="aa"/>
        <w:jc w:val="both"/>
        <w:rPr>
          <w:rFonts w:ascii="Times New Roman" w:hAnsi="Times New Roman" w:cs="Times New Roman"/>
        </w:rPr>
      </w:pPr>
      <w:bookmarkStart w:id="547" w:name="bookmark146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Обмен веществ и превращение энергии</w:t>
      </w:r>
      <w:bookmarkEnd w:id="547"/>
    </w:p>
    <w:p w:rsidR="00E57B0A" w:rsidRPr="00E118C5" w:rsidRDefault="00E57B0A" w:rsidP="00820F84">
      <w:pPr>
        <w:pStyle w:val="11"/>
        <w:spacing w:line="240" w:lineRule="auto"/>
        <w:jc w:val="both"/>
        <w:rPr>
          <w:color w:val="auto"/>
        </w:rPr>
      </w:pPr>
      <w:r w:rsidRPr="00E118C5">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B0A" w:rsidRPr="00E118C5" w:rsidRDefault="00E57B0A" w:rsidP="00820F84">
      <w:pPr>
        <w:pStyle w:val="11"/>
        <w:spacing w:line="240" w:lineRule="auto"/>
        <w:jc w:val="both"/>
        <w:rPr>
          <w:color w:val="auto"/>
        </w:rPr>
      </w:pPr>
      <w:r w:rsidRPr="00E118C5">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B0A" w:rsidRPr="00E118C5" w:rsidRDefault="00E57B0A" w:rsidP="00820F84">
      <w:pPr>
        <w:pStyle w:val="11"/>
        <w:spacing w:line="240" w:lineRule="auto"/>
        <w:jc w:val="both"/>
        <w:rPr>
          <w:color w:val="auto"/>
        </w:rPr>
      </w:pPr>
      <w:r w:rsidRPr="00E118C5">
        <w:rPr>
          <w:color w:val="auto"/>
        </w:rPr>
        <w:t>Нормы и режим питания. Рациональное питание — фактор укрепления здоровья. Нарушение обмена веществ.</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5"/>
        </w:numPr>
        <w:tabs>
          <w:tab w:val="left" w:pos="583"/>
        </w:tabs>
        <w:spacing w:line="240" w:lineRule="auto"/>
        <w:jc w:val="both"/>
        <w:rPr>
          <w:color w:val="auto"/>
        </w:rPr>
      </w:pPr>
      <w:r w:rsidRPr="00E118C5">
        <w:rPr>
          <w:color w:val="auto"/>
        </w:rPr>
        <w:t>Исследование состава продуктов питания.</w:t>
      </w:r>
    </w:p>
    <w:p w:rsidR="00E57B0A" w:rsidRPr="00E118C5" w:rsidRDefault="00E57B0A" w:rsidP="00820F84">
      <w:pPr>
        <w:pStyle w:val="11"/>
        <w:numPr>
          <w:ilvl w:val="0"/>
          <w:numId w:val="125"/>
        </w:numPr>
        <w:tabs>
          <w:tab w:val="left" w:pos="592"/>
        </w:tabs>
        <w:spacing w:line="240" w:lineRule="auto"/>
        <w:jc w:val="both"/>
        <w:rPr>
          <w:color w:val="auto"/>
        </w:rPr>
      </w:pPr>
      <w:r w:rsidRPr="00E118C5">
        <w:rPr>
          <w:color w:val="auto"/>
        </w:rPr>
        <w:t>Составление меню в зависимости от калорийности пищи.</w:t>
      </w:r>
    </w:p>
    <w:p w:rsidR="00E57B0A" w:rsidRPr="00E118C5" w:rsidRDefault="00E57B0A" w:rsidP="00820F84">
      <w:pPr>
        <w:pStyle w:val="11"/>
        <w:numPr>
          <w:ilvl w:val="0"/>
          <w:numId w:val="125"/>
        </w:numPr>
        <w:tabs>
          <w:tab w:val="left" w:pos="592"/>
        </w:tabs>
        <w:spacing w:line="240" w:lineRule="auto"/>
        <w:jc w:val="both"/>
        <w:rPr>
          <w:color w:val="auto"/>
        </w:rPr>
      </w:pPr>
      <w:r w:rsidRPr="00E118C5">
        <w:rPr>
          <w:color w:val="auto"/>
        </w:rPr>
        <w:t>Способы сохранения витаминов в пищевых продуктах.</w:t>
      </w:r>
    </w:p>
    <w:p w:rsidR="00E57B0A" w:rsidRPr="00E118C5" w:rsidRDefault="00E57B0A" w:rsidP="00820F84">
      <w:pPr>
        <w:pStyle w:val="aa"/>
        <w:jc w:val="both"/>
        <w:rPr>
          <w:rFonts w:ascii="Times New Roman" w:hAnsi="Times New Roman" w:cs="Times New Roman"/>
        </w:rPr>
      </w:pPr>
      <w:bookmarkStart w:id="548" w:name="bookmark147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10. Кожа</w:t>
      </w:r>
      <w:bookmarkEnd w:id="548"/>
    </w:p>
    <w:p w:rsidR="00E57B0A" w:rsidRPr="00E118C5" w:rsidRDefault="00E57B0A" w:rsidP="00820F84">
      <w:pPr>
        <w:pStyle w:val="11"/>
        <w:spacing w:line="240" w:lineRule="auto"/>
        <w:jc w:val="both"/>
        <w:rPr>
          <w:color w:val="auto"/>
        </w:rPr>
      </w:pPr>
      <w:r w:rsidRPr="00E118C5">
        <w:rPr>
          <w:color w:val="auto"/>
        </w:rPr>
        <w:t>Строение и функции кожи. Кожа и её производные. Кожа и терморегуляция. Влияние на кожу факторов окружающей среды.</w:t>
      </w:r>
    </w:p>
    <w:p w:rsidR="00E57B0A" w:rsidRPr="00E118C5" w:rsidRDefault="00E57B0A" w:rsidP="00820F84">
      <w:pPr>
        <w:pStyle w:val="11"/>
        <w:spacing w:line="240" w:lineRule="auto"/>
        <w:jc w:val="both"/>
        <w:rPr>
          <w:color w:val="auto"/>
        </w:rPr>
      </w:pPr>
      <w:r w:rsidRPr="00E118C5">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6"/>
        </w:numPr>
        <w:tabs>
          <w:tab w:val="left" w:pos="553"/>
        </w:tabs>
        <w:spacing w:line="240" w:lineRule="auto"/>
        <w:jc w:val="both"/>
        <w:rPr>
          <w:color w:val="auto"/>
        </w:rPr>
      </w:pPr>
      <w:r w:rsidRPr="00E118C5">
        <w:rPr>
          <w:color w:val="auto"/>
        </w:rPr>
        <w:t>Исследование с помощью лупы тыльной и ладонной стороны кисти.</w:t>
      </w:r>
    </w:p>
    <w:p w:rsidR="00E57B0A" w:rsidRPr="00E118C5" w:rsidRDefault="00E57B0A" w:rsidP="00820F84">
      <w:pPr>
        <w:pStyle w:val="11"/>
        <w:numPr>
          <w:ilvl w:val="0"/>
          <w:numId w:val="126"/>
        </w:numPr>
        <w:tabs>
          <w:tab w:val="left" w:pos="706"/>
        </w:tabs>
        <w:spacing w:line="240" w:lineRule="auto"/>
        <w:jc w:val="both"/>
        <w:rPr>
          <w:color w:val="auto"/>
        </w:rPr>
      </w:pPr>
      <w:r w:rsidRPr="00E118C5">
        <w:rPr>
          <w:color w:val="auto"/>
        </w:rPr>
        <w:t>Определение жирности различных участков кожи лица.</w:t>
      </w:r>
    </w:p>
    <w:p w:rsidR="00E57B0A" w:rsidRPr="00E118C5" w:rsidRDefault="00E57B0A" w:rsidP="00820F84">
      <w:pPr>
        <w:pStyle w:val="11"/>
        <w:numPr>
          <w:ilvl w:val="0"/>
          <w:numId w:val="126"/>
        </w:numPr>
        <w:tabs>
          <w:tab w:val="left" w:pos="553"/>
        </w:tabs>
        <w:spacing w:line="240" w:lineRule="auto"/>
        <w:jc w:val="both"/>
        <w:rPr>
          <w:color w:val="auto"/>
        </w:rPr>
      </w:pPr>
      <w:r w:rsidRPr="00E118C5">
        <w:rPr>
          <w:color w:val="auto"/>
        </w:rPr>
        <w:t>Описание мер по уходу за кожей лица и волосами в зависимости от типа кожи.</w:t>
      </w:r>
    </w:p>
    <w:p w:rsidR="00E57B0A" w:rsidRPr="00E118C5" w:rsidRDefault="00E57B0A" w:rsidP="00820F84">
      <w:pPr>
        <w:pStyle w:val="11"/>
        <w:numPr>
          <w:ilvl w:val="0"/>
          <w:numId w:val="126"/>
        </w:numPr>
        <w:tabs>
          <w:tab w:val="left" w:pos="553"/>
        </w:tabs>
        <w:spacing w:line="240" w:lineRule="auto"/>
        <w:jc w:val="both"/>
        <w:rPr>
          <w:color w:val="auto"/>
        </w:rPr>
      </w:pPr>
      <w:r w:rsidRPr="00E118C5">
        <w:rPr>
          <w:color w:val="auto"/>
        </w:rPr>
        <w:t>Описание основных гигиенических требований к одежде и обуви.</w:t>
      </w:r>
    </w:p>
    <w:p w:rsidR="00E57B0A" w:rsidRPr="00E118C5" w:rsidRDefault="00E57B0A" w:rsidP="00820F84">
      <w:pPr>
        <w:pStyle w:val="aa"/>
        <w:jc w:val="both"/>
        <w:rPr>
          <w:rFonts w:ascii="Times New Roman" w:hAnsi="Times New Roman" w:cs="Times New Roman"/>
        </w:rPr>
      </w:pPr>
      <w:bookmarkStart w:id="549" w:name="bookmark147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11. Выделение</w:t>
      </w:r>
      <w:bookmarkEnd w:id="549"/>
    </w:p>
    <w:p w:rsidR="00E57B0A" w:rsidRPr="00E118C5" w:rsidRDefault="00E57B0A" w:rsidP="00820F84">
      <w:pPr>
        <w:pStyle w:val="11"/>
        <w:spacing w:line="240" w:lineRule="auto"/>
        <w:jc w:val="both"/>
        <w:rPr>
          <w:color w:val="auto"/>
        </w:rPr>
      </w:pPr>
      <w:r w:rsidRPr="00E118C5">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7"/>
        </w:numPr>
        <w:tabs>
          <w:tab w:val="left" w:pos="553"/>
        </w:tabs>
        <w:spacing w:line="240" w:lineRule="auto"/>
        <w:jc w:val="both"/>
        <w:rPr>
          <w:color w:val="auto"/>
        </w:rPr>
      </w:pPr>
      <w:r w:rsidRPr="00E118C5">
        <w:rPr>
          <w:color w:val="auto"/>
        </w:rPr>
        <w:t>Определение местоположения почек (на муляже).</w:t>
      </w:r>
    </w:p>
    <w:p w:rsidR="00E57B0A" w:rsidRPr="00E118C5" w:rsidRDefault="00E57B0A" w:rsidP="00820F84">
      <w:pPr>
        <w:pStyle w:val="11"/>
        <w:numPr>
          <w:ilvl w:val="0"/>
          <w:numId w:val="127"/>
        </w:numPr>
        <w:tabs>
          <w:tab w:val="left" w:pos="563"/>
        </w:tabs>
        <w:spacing w:line="240" w:lineRule="auto"/>
        <w:jc w:val="both"/>
        <w:rPr>
          <w:color w:val="auto"/>
        </w:rPr>
      </w:pPr>
      <w:r w:rsidRPr="00E118C5">
        <w:rPr>
          <w:color w:val="auto"/>
        </w:rPr>
        <w:t>Описание мер профилактики болезней почек.</w:t>
      </w:r>
    </w:p>
    <w:p w:rsidR="00E57B0A" w:rsidRPr="00E118C5" w:rsidRDefault="00E57B0A" w:rsidP="00820F84">
      <w:pPr>
        <w:pStyle w:val="aa"/>
        <w:jc w:val="both"/>
        <w:rPr>
          <w:rFonts w:ascii="Times New Roman" w:hAnsi="Times New Roman" w:cs="Times New Roman"/>
        </w:rPr>
      </w:pPr>
      <w:bookmarkStart w:id="550" w:name="bookmark147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12. Размножение и развитие</w:t>
      </w:r>
      <w:bookmarkEnd w:id="550"/>
    </w:p>
    <w:p w:rsidR="00E57B0A" w:rsidRPr="00E118C5" w:rsidRDefault="00E57B0A" w:rsidP="00820F84">
      <w:pPr>
        <w:pStyle w:val="11"/>
        <w:spacing w:line="240" w:lineRule="auto"/>
        <w:jc w:val="both"/>
        <w:rPr>
          <w:color w:val="auto"/>
        </w:rPr>
      </w:pPr>
      <w:r w:rsidRPr="00E118C5">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spacing w:line="240" w:lineRule="auto"/>
        <w:jc w:val="both"/>
        <w:rPr>
          <w:color w:val="auto"/>
        </w:rPr>
      </w:pPr>
      <w:r w:rsidRPr="00E118C5">
        <w:rPr>
          <w:color w:val="auto"/>
        </w:rPr>
        <w:t>Описание основных мер по профилактике инфекционных заболеваний, передающихся половым путём.</w:t>
      </w:r>
    </w:p>
    <w:p w:rsidR="00E57B0A" w:rsidRPr="00E118C5" w:rsidRDefault="00E57B0A" w:rsidP="00820F84">
      <w:pPr>
        <w:pStyle w:val="aa"/>
        <w:jc w:val="both"/>
        <w:rPr>
          <w:rFonts w:ascii="Times New Roman" w:hAnsi="Times New Roman" w:cs="Times New Roman"/>
        </w:rPr>
      </w:pPr>
      <w:bookmarkStart w:id="551" w:name="bookmark147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13. Органы чувств и сенсорные системы</w:t>
      </w:r>
      <w:bookmarkEnd w:id="551"/>
    </w:p>
    <w:p w:rsidR="00E57B0A" w:rsidRPr="00E118C5" w:rsidRDefault="00E57B0A" w:rsidP="00820F84">
      <w:pPr>
        <w:pStyle w:val="11"/>
        <w:spacing w:line="240" w:lineRule="auto"/>
        <w:jc w:val="both"/>
        <w:rPr>
          <w:color w:val="auto"/>
        </w:rPr>
      </w:pPr>
      <w:r w:rsidRPr="00E118C5">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B0A" w:rsidRPr="00E118C5" w:rsidRDefault="00E57B0A" w:rsidP="00820F84">
      <w:pPr>
        <w:pStyle w:val="11"/>
        <w:spacing w:line="240" w:lineRule="auto"/>
        <w:jc w:val="both"/>
        <w:rPr>
          <w:color w:val="auto"/>
        </w:rPr>
      </w:pPr>
      <w:r w:rsidRPr="00E118C5">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B0A" w:rsidRPr="00E118C5" w:rsidRDefault="00E57B0A" w:rsidP="00820F84">
      <w:pPr>
        <w:pStyle w:val="11"/>
        <w:spacing w:line="240" w:lineRule="auto"/>
        <w:jc w:val="both"/>
        <w:rPr>
          <w:color w:val="auto"/>
        </w:rPr>
      </w:pPr>
      <w:r w:rsidRPr="00E118C5">
        <w:rPr>
          <w:color w:val="auto"/>
        </w:rPr>
        <w:t>Органы равновесия, мышечного чувства, осязания, обоняния и вкуса. Взаимодействие сенсорных систем организма.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8"/>
        </w:numPr>
        <w:tabs>
          <w:tab w:val="left" w:pos="537"/>
        </w:tabs>
        <w:spacing w:line="240" w:lineRule="auto"/>
        <w:jc w:val="both"/>
        <w:rPr>
          <w:color w:val="auto"/>
        </w:rPr>
      </w:pPr>
      <w:r w:rsidRPr="00E118C5">
        <w:rPr>
          <w:color w:val="auto"/>
        </w:rPr>
        <w:t>Определение остроты зрения у человека.</w:t>
      </w:r>
    </w:p>
    <w:p w:rsidR="00E57B0A" w:rsidRPr="00E118C5" w:rsidRDefault="00E57B0A" w:rsidP="00820F84">
      <w:pPr>
        <w:pStyle w:val="11"/>
        <w:numPr>
          <w:ilvl w:val="0"/>
          <w:numId w:val="128"/>
        </w:numPr>
        <w:tabs>
          <w:tab w:val="left" w:pos="537"/>
        </w:tabs>
        <w:spacing w:line="240" w:lineRule="auto"/>
        <w:jc w:val="both"/>
        <w:rPr>
          <w:color w:val="auto"/>
        </w:rPr>
      </w:pPr>
      <w:r w:rsidRPr="00E118C5">
        <w:rPr>
          <w:color w:val="auto"/>
        </w:rPr>
        <w:t>Изучение строения органа зрения (на муляже и влажном препарате).</w:t>
      </w:r>
    </w:p>
    <w:p w:rsidR="00E57B0A" w:rsidRPr="00E118C5" w:rsidRDefault="00E57B0A" w:rsidP="00820F84">
      <w:pPr>
        <w:pStyle w:val="11"/>
        <w:numPr>
          <w:ilvl w:val="0"/>
          <w:numId w:val="128"/>
        </w:numPr>
        <w:tabs>
          <w:tab w:val="left" w:pos="547"/>
        </w:tabs>
        <w:spacing w:line="240" w:lineRule="auto"/>
        <w:jc w:val="both"/>
        <w:rPr>
          <w:color w:val="auto"/>
        </w:rPr>
      </w:pPr>
      <w:r w:rsidRPr="00E118C5">
        <w:rPr>
          <w:color w:val="auto"/>
        </w:rPr>
        <w:t>Изучение строения органа слуха (на муляже).</w:t>
      </w:r>
    </w:p>
    <w:p w:rsidR="00E57B0A" w:rsidRPr="00E118C5" w:rsidRDefault="00E57B0A" w:rsidP="00820F84">
      <w:pPr>
        <w:pStyle w:val="aa"/>
        <w:jc w:val="both"/>
        <w:rPr>
          <w:rFonts w:ascii="Times New Roman" w:hAnsi="Times New Roman" w:cs="Times New Roman"/>
        </w:rPr>
      </w:pPr>
      <w:bookmarkStart w:id="552" w:name="bookmark147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14. Поведение и психика</w:t>
      </w:r>
      <w:bookmarkEnd w:id="552"/>
    </w:p>
    <w:p w:rsidR="00E57B0A" w:rsidRPr="00E118C5" w:rsidRDefault="00E57B0A" w:rsidP="00820F84">
      <w:pPr>
        <w:pStyle w:val="11"/>
        <w:spacing w:line="240" w:lineRule="auto"/>
        <w:jc w:val="both"/>
        <w:rPr>
          <w:color w:val="auto"/>
        </w:rPr>
      </w:pPr>
      <w:r w:rsidRPr="00E118C5">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B0A" w:rsidRPr="00E118C5" w:rsidRDefault="00E57B0A" w:rsidP="00820F84">
      <w:pPr>
        <w:pStyle w:val="11"/>
        <w:spacing w:line="240" w:lineRule="auto"/>
        <w:jc w:val="both"/>
        <w:rPr>
          <w:color w:val="auto"/>
        </w:rPr>
      </w:pPr>
      <w:r w:rsidRPr="00E118C5">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B0A" w:rsidRPr="00E118C5" w:rsidRDefault="00E57B0A" w:rsidP="00820F84">
      <w:pPr>
        <w:pStyle w:val="80"/>
        <w:spacing w:line="254" w:lineRule="auto"/>
        <w:jc w:val="both"/>
        <w:rPr>
          <w:rFonts w:ascii="Times New Roman" w:hAnsi="Times New Roman"/>
          <w:b/>
          <w:color w:val="auto"/>
        </w:rPr>
      </w:pPr>
      <w:r w:rsidRPr="00E118C5">
        <w:rPr>
          <w:rFonts w:ascii="Times New Roman" w:hAnsi="Times New Roman"/>
          <w:b/>
          <w:color w:val="auto"/>
        </w:rPr>
        <w:t>Лабораторные и практические работы</w:t>
      </w:r>
    </w:p>
    <w:p w:rsidR="00E57B0A" w:rsidRPr="00E118C5" w:rsidRDefault="00E57B0A" w:rsidP="00820F84">
      <w:pPr>
        <w:pStyle w:val="11"/>
        <w:numPr>
          <w:ilvl w:val="0"/>
          <w:numId w:val="129"/>
        </w:numPr>
        <w:tabs>
          <w:tab w:val="left" w:pos="537"/>
        </w:tabs>
        <w:spacing w:line="240" w:lineRule="auto"/>
        <w:jc w:val="both"/>
        <w:rPr>
          <w:color w:val="auto"/>
        </w:rPr>
      </w:pPr>
      <w:r w:rsidRPr="00E118C5">
        <w:rPr>
          <w:color w:val="auto"/>
        </w:rPr>
        <w:t>Изучение кратковременной памяти.</w:t>
      </w:r>
    </w:p>
    <w:p w:rsidR="00E57B0A" w:rsidRPr="00E118C5" w:rsidRDefault="00E57B0A" w:rsidP="00820F84">
      <w:pPr>
        <w:pStyle w:val="11"/>
        <w:numPr>
          <w:ilvl w:val="0"/>
          <w:numId w:val="129"/>
        </w:numPr>
        <w:tabs>
          <w:tab w:val="left" w:pos="547"/>
        </w:tabs>
        <w:spacing w:line="240" w:lineRule="auto"/>
        <w:jc w:val="both"/>
        <w:rPr>
          <w:color w:val="auto"/>
        </w:rPr>
      </w:pPr>
      <w:r w:rsidRPr="00E118C5">
        <w:rPr>
          <w:color w:val="auto"/>
        </w:rPr>
        <w:t>Определение объёма механической и логической памяти.</w:t>
      </w:r>
    </w:p>
    <w:p w:rsidR="00E57B0A" w:rsidRPr="00E118C5" w:rsidRDefault="00E57B0A" w:rsidP="00820F84">
      <w:pPr>
        <w:pStyle w:val="11"/>
        <w:numPr>
          <w:ilvl w:val="0"/>
          <w:numId w:val="129"/>
        </w:numPr>
        <w:tabs>
          <w:tab w:val="left" w:pos="547"/>
        </w:tabs>
        <w:spacing w:after="100" w:line="240" w:lineRule="auto"/>
        <w:jc w:val="both"/>
        <w:rPr>
          <w:color w:val="auto"/>
        </w:rPr>
      </w:pPr>
      <w:r w:rsidRPr="00E118C5">
        <w:rPr>
          <w:color w:val="auto"/>
        </w:rPr>
        <w:t>Оценка сформированности навыков логического мышления.</w:t>
      </w:r>
    </w:p>
    <w:p w:rsidR="00E57B0A" w:rsidRPr="00E118C5" w:rsidRDefault="00E57B0A" w:rsidP="00820F84">
      <w:pPr>
        <w:pStyle w:val="aa"/>
        <w:jc w:val="both"/>
        <w:rPr>
          <w:rFonts w:ascii="Times New Roman" w:hAnsi="Times New Roman" w:cs="Times New Roman"/>
        </w:rPr>
      </w:pPr>
      <w:bookmarkStart w:id="553" w:name="bookmark148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15. Человек и окружающая среда</w:t>
      </w:r>
      <w:bookmarkEnd w:id="553"/>
    </w:p>
    <w:p w:rsidR="00E57B0A" w:rsidRPr="00E118C5" w:rsidRDefault="00E57B0A" w:rsidP="00820F84">
      <w:pPr>
        <w:pStyle w:val="11"/>
        <w:spacing w:line="240" w:lineRule="auto"/>
        <w:jc w:val="both"/>
        <w:rPr>
          <w:color w:val="auto"/>
        </w:rPr>
      </w:pPr>
      <w:r w:rsidRPr="00E118C5">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B0A" w:rsidRPr="00E118C5" w:rsidRDefault="00E57B0A" w:rsidP="00820F84">
      <w:pPr>
        <w:pStyle w:val="11"/>
        <w:spacing w:line="240" w:lineRule="auto"/>
        <w:jc w:val="both"/>
        <w:rPr>
          <w:color w:val="auto"/>
        </w:rPr>
      </w:pPr>
      <w:r w:rsidRPr="00E118C5">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B0A" w:rsidRPr="00E118C5" w:rsidRDefault="00E57B0A" w:rsidP="00820F84">
      <w:pPr>
        <w:pStyle w:val="11"/>
        <w:spacing w:line="240" w:lineRule="auto"/>
        <w:jc w:val="both"/>
        <w:rPr>
          <w:color w:val="auto"/>
        </w:rPr>
      </w:pPr>
      <w:r w:rsidRPr="00E118C5">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B0A" w:rsidRPr="00E118C5" w:rsidRDefault="00E57B0A" w:rsidP="00820F84">
      <w:pPr>
        <w:pStyle w:val="aa"/>
        <w:pBdr>
          <w:bottom w:val="single" w:sz="12" w:space="1" w:color="auto"/>
        </w:pBdr>
        <w:jc w:val="both"/>
        <w:rPr>
          <w:rFonts w:ascii="Times New Roman" w:hAnsi="Times New Roman" w:cs="Times New Roman"/>
        </w:rPr>
      </w:pPr>
      <w:bookmarkStart w:id="554" w:name="bookmark1483"/>
    </w:p>
    <w:p w:rsidR="00E57B0A" w:rsidRPr="00E118C5" w:rsidRDefault="00E57B0A" w:rsidP="00820F84">
      <w:pPr>
        <w:pStyle w:val="aa"/>
        <w:pBdr>
          <w:bottom w:val="single" w:sz="12" w:space="1" w:color="auto"/>
        </w:pBdr>
        <w:jc w:val="both"/>
        <w:rPr>
          <w:rFonts w:ascii="Times New Roman" w:hAnsi="Times New Roman" w:cs="Times New Roman"/>
        </w:rPr>
      </w:pPr>
    </w:p>
    <w:p w:rsidR="00E57B0A" w:rsidRPr="00E118C5" w:rsidRDefault="00E57B0A" w:rsidP="00E57018">
      <w:pPr>
        <w:pStyle w:val="aa"/>
        <w:pBdr>
          <w:bottom w:val="single" w:sz="12" w:space="1" w:color="auto"/>
        </w:pBdr>
        <w:rPr>
          <w:rFonts w:ascii="Times New Roman" w:hAnsi="Times New Roman" w:cs="Times New Roman"/>
        </w:rPr>
      </w:pPr>
      <w:r w:rsidRPr="00E118C5">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55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40" w:lineRule="auto"/>
        <w:jc w:val="both"/>
        <w:rPr>
          <w:color w:val="auto"/>
        </w:rPr>
      </w:pPr>
      <w:r w:rsidRPr="00E118C5">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57B0A" w:rsidRPr="00E118C5" w:rsidRDefault="00E57B0A" w:rsidP="00820F84">
      <w:pPr>
        <w:pStyle w:val="aa"/>
        <w:jc w:val="both"/>
        <w:rPr>
          <w:rFonts w:ascii="Times New Roman" w:hAnsi="Times New Roman" w:cs="Times New Roman"/>
        </w:rPr>
      </w:pPr>
      <w:bookmarkStart w:id="555" w:name="bookmark148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bookmarkEnd w:id="555"/>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Патриотическое воспитание:</w:t>
      </w:r>
    </w:p>
    <w:p w:rsidR="00E57B0A" w:rsidRPr="00E118C5" w:rsidRDefault="00E57B0A" w:rsidP="00820F84">
      <w:pPr>
        <w:pStyle w:val="11"/>
        <w:numPr>
          <w:ilvl w:val="0"/>
          <w:numId w:val="130"/>
        </w:numPr>
        <w:tabs>
          <w:tab w:val="left" w:pos="215"/>
        </w:tabs>
        <w:spacing w:line="240" w:lineRule="auto"/>
        <w:ind w:left="240" w:hanging="240"/>
        <w:jc w:val="both"/>
        <w:rPr>
          <w:color w:val="auto"/>
        </w:rPr>
      </w:pPr>
      <w:r w:rsidRPr="00E118C5">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Гражданское воспитание:</w:t>
      </w:r>
    </w:p>
    <w:p w:rsidR="00E57B0A" w:rsidRPr="00E118C5" w:rsidRDefault="00E57B0A" w:rsidP="00820F84">
      <w:pPr>
        <w:pStyle w:val="11"/>
        <w:numPr>
          <w:ilvl w:val="0"/>
          <w:numId w:val="130"/>
        </w:numPr>
        <w:tabs>
          <w:tab w:val="left" w:pos="215"/>
        </w:tabs>
        <w:spacing w:line="240" w:lineRule="auto"/>
        <w:ind w:left="240" w:hanging="240"/>
        <w:jc w:val="both"/>
        <w:rPr>
          <w:color w:val="auto"/>
        </w:rPr>
      </w:pPr>
      <w:r w:rsidRPr="00E118C5">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Духовно-нравственное воспитание:</w:t>
      </w:r>
    </w:p>
    <w:p w:rsidR="00E57B0A" w:rsidRPr="00E118C5" w:rsidRDefault="00E57B0A" w:rsidP="00820F84">
      <w:pPr>
        <w:pStyle w:val="11"/>
        <w:numPr>
          <w:ilvl w:val="0"/>
          <w:numId w:val="130"/>
        </w:numPr>
        <w:tabs>
          <w:tab w:val="left" w:pos="215"/>
        </w:tabs>
        <w:spacing w:line="240" w:lineRule="auto"/>
        <w:ind w:left="240" w:hanging="240"/>
        <w:jc w:val="both"/>
        <w:rPr>
          <w:color w:val="auto"/>
        </w:rPr>
      </w:pPr>
      <w:r w:rsidRPr="00E118C5">
        <w:rPr>
          <w:color w:val="auto"/>
        </w:rPr>
        <w:t>готовность оценивать поведение и поступки с позиции нравственных норм и норм экологической культуры;</w:t>
      </w:r>
    </w:p>
    <w:p w:rsidR="00E57B0A" w:rsidRPr="00E118C5" w:rsidRDefault="00E57B0A" w:rsidP="00820F84">
      <w:pPr>
        <w:pStyle w:val="11"/>
        <w:numPr>
          <w:ilvl w:val="0"/>
          <w:numId w:val="130"/>
        </w:numPr>
        <w:tabs>
          <w:tab w:val="left" w:pos="215"/>
        </w:tabs>
        <w:spacing w:line="240" w:lineRule="auto"/>
        <w:ind w:left="240" w:hanging="240"/>
        <w:jc w:val="both"/>
        <w:rPr>
          <w:color w:val="auto"/>
        </w:rPr>
      </w:pPr>
      <w:r w:rsidRPr="00E118C5">
        <w:rPr>
          <w:color w:val="auto"/>
        </w:rPr>
        <w:t>понимание значимости нравственного аспекта деятельности человека в медицине и биологии.</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Эстетическое воспитание:</w:t>
      </w:r>
    </w:p>
    <w:p w:rsidR="00E57B0A" w:rsidRPr="00E118C5" w:rsidRDefault="00E57B0A" w:rsidP="00820F84">
      <w:pPr>
        <w:pStyle w:val="11"/>
        <w:numPr>
          <w:ilvl w:val="0"/>
          <w:numId w:val="130"/>
        </w:numPr>
        <w:tabs>
          <w:tab w:val="left" w:pos="215"/>
        </w:tabs>
        <w:spacing w:line="240" w:lineRule="auto"/>
        <w:ind w:left="240" w:hanging="240"/>
        <w:jc w:val="both"/>
        <w:rPr>
          <w:color w:val="auto"/>
        </w:rPr>
      </w:pPr>
      <w:r w:rsidRPr="00E118C5">
        <w:rPr>
          <w:color w:val="auto"/>
        </w:rPr>
        <w:t>понимание роли биологии в формировании эстетической культуры личности.</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Ценности научного познания:</w:t>
      </w:r>
    </w:p>
    <w:p w:rsidR="00E57B0A" w:rsidRPr="00E118C5" w:rsidRDefault="00E57B0A" w:rsidP="00820F84">
      <w:pPr>
        <w:pStyle w:val="11"/>
        <w:numPr>
          <w:ilvl w:val="0"/>
          <w:numId w:val="130"/>
        </w:numPr>
        <w:tabs>
          <w:tab w:val="left" w:pos="215"/>
        </w:tabs>
        <w:spacing w:line="240" w:lineRule="auto"/>
        <w:ind w:left="240" w:hanging="240"/>
        <w:jc w:val="both"/>
        <w:rPr>
          <w:color w:val="auto"/>
        </w:rPr>
      </w:pPr>
      <w:r w:rsidRPr="00E118C5">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B0A" w:rsidRPr="00E118C5" w:rsidRDefault="00E57B0A" w:rsidP="00820F84">
      <w:pPr>
        <w:pStyle w:val="11"/>
        <w:numPr>
          <w:ilvl w:val="0"/>
          <w:numId w:val="130"/>
        </w:numPr>
        <w:tabs>
          <w:tab w:val="left" w:pos="215"/>
        </w:tabs>
        <w:spacing w:line="240" w:lineRule="auto"/>
        <w:ind w:left="240" w:hanging="240"/>
        <w:jc w:val="both"/>
        <w:rPr>
          <w:color w:val="auto"/>
        </w:rPr>
      </w:pPr>
      <w:r w:rsidRPr="00E118C5">
        <w:rPr>
          <w:color w:val="auto"/>
        </w:rPr>
        <w:t>понимание роли биологической науки в формировании научного мировоззрения;</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развитие научной любознательности, интереса к биологической науке, навыков исследовательской деятельности.</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Формирование культуры здоровья:</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соблюдение правил безопасности, в том числе навыки безопасного поведения в природной среде;</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сформированность навыка рефлексии, управление собственным эмоциональным состоянием.</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Трудовое воспитание:</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Экологическое воспитание:</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ориентация на применение биологических знаний при решении задач в области окружающей среды;</w:t>
      </w:r>
    </w:p>
    <w:p w:rsidR="00E57B0A" w:rsidRPr="00E118C5" w:rsidRDefault="00E57B0A" w:rsidP="00820F84">
      <w:pPr>
        <w:pStyle w:val="11"/>
        <w:numPr>
          <w:ilvl w:val="0"/>
          <w:numId w:val="130"/>
        </w:numPr>
        <w:tabs>
          <w:tab w:val="left" w:pos="233"/>
        </w:tabs>
        <w:spacing w:line="240" w:lineRule="auto"/>
        <w:ind w:firstLine="0"/>
        <w:jc w:val="both"/>
        <w:rPr>
          <w:color w:val="auto"/>
        </w:rPr>
      </w:pPr>
      <w:r w:rsidRPr="00E118C5">
        <w:rPr>
          <w:color w:val="auto"/>
        </w:rPr>
        <w:t>осознание экологических проблем и путей их решения;</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готовность к участию в практической деятельности экологической направленности.</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i w:val="0"/>
          <w:iCs w:val="0"/>
          <w:color w:val="auto"/>
        </w:rPr>
        <w:t>Адаптация обучающегося к изменяющимся условиям социальной и природной среды:</w:t>
      </w:r>
    </w:p>
    <w:p w:rsidR="00E57B0A" w:rsidRPr="00E118C5" w:rsidRDefault="00E57B0A" w:rsidP="00820F84">
      <w:pPr>
        <w:pStyle w:val="11"/>
        <w:numPr>
          <w:ilvl w:val="0"/>
          <w:numId w:val="130"/>
        </w:numPr>
        <w:tabs>
          <w:tab w:val="left" w:pos="233"/>
        </w:tabs>
        <w:spacing w:line="240" w:lineRule="auto"/>
        <w:ind w:firstLine="0"/>
        <w:jc w:val="both"/>
        <w:rPr>
          <w:color w:val="auto"/>
        </w:rPr>
      </w:pPr>
      <w:r w:rsidRPr="00E118C5">
        <w:rPr>
          <w:color w:val="auto"/>
        </w:rPr>
        <w:t>адекватная оценка изменяющихся условий;</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принятие решения (индивидуальное, в группе) в изменяющихся условиях на основании анализа биологической информации;</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планирование действий в новой ситуации на основании знаний биологических закономерностей.</w:t>
      </w:r>
    </w:p>
    <w:p w:rsidR="00E57B0A" w:rsidRPr="00E118C5" w:rsidRDefault="00E57B0A" w:rsidP="00820F84">
      <w:pPr>
        <w:pStyle w:val="aa"/>
        <w:jc w:val="both"/>
        <w:rPr>
          <w:rFonts w:ascii="Times New Roman" w:hAnsi="Times New Roman" w:cs="Times New Roman"/>
        </w:rPr>
      </w:pPr>
      <w:bookmarkStart w:id="556" w:name="bookmark148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МЕТАПРЕДМЕТНЫЕ РЕЗУЛЬТАТЫ</w:t>
      </w:r>
      <w:bookmarkEnd w:id="55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Универсальные познавательные действия</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color w:val="auto"/>
        </w:rPr>
        <w:t>Базовые логические действия:</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выявлять и характеризовать существенные признаки биологических объектов (явлений);</w:t>
      </w:r>
    </w:p>
    <w:p w:rsidR="00E57B0A" w:rsidRPr="00E118C5" w:rsidRDefault="00E57B0A" w:rsidP="00820F84">
      <w:pPr>
        <w:pStyle w:val="11"/>
        <w:numPr>
          <w:ilvl w:val="0"/>
          <w:numId w:val="130"/>
        </w:numPr>
        <w:tabs>
          <w:tab w:val="left" w:pos="233"/>
        </w:tabs>
        <w:spacing w:line="240" w:lineRule="auto"/>
        <w:ind w:left="240" w:hanging="240"/>
        <w:jc w:val="both"/>
        <w:rPr>
          <w:color w:val="auto"/>
        </w:rPr>
      </w:pPr>
      <w:r w:rsidRPr="00E118C5">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выявлять дефициты информации, данных, необходимых для решения поставленной задачи;</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80"/>
        <w:spacing w:line="252" w:lineRule="auto"/>
        <w:ind w:firstLine="220"/>
        <w:jc w:val="both"/>
        <w:rPr>
          <w:rFonts w:ascii="Times New Roman" w:hAnsi="Times New Roman"/>
          <w:color w:val="auto"/>
        </w:rPr>
      </w:pPr>
      <w:r w:rsidRPr="00E118C5">
        <w:rPr>
          <w:rFonts w:ascii="Times New Roman" w:hAnsi="Times New Roman"/>
          <w:b/>
          <w:bCs/>
          <w:color w:val="auto"/>
        </w:rPr>
        <w:t>Базовые исследовательские действия:</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использовать вопросы как исследовательский инструмент познания;</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формировать гипотезу об истинности собственных суждений, аргументировать свою позицию, мнение;</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оценивать на применимость и достоверность информацию, полученную в ходе наблюдения и эксперимента;</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B0A" w:rsidRPr="00E118C5" w:rsidRDefault="00E57B0A" w:rsidP="00820F84">
      <w:pPr>
        <w:pStyle w:val="80"/>
        <w:spacing w:line="252" w:lineRule="auto"/>
        <w:ind w:firstLine="220"/>
        <w:jc w:val="both"/>
        <w:rPr>
          <w:rFonts w:ascii="Times New Roman" w:hAnsi="Times New Roman"/>
          <w:color w:val="auto"/>
        </w:rPr>
      </w:pPr>
      <w:r w:rsidRPr="00E118C5">
        <w:rPr>
          <w:rFonts w:ascii="Times New Roman" w:hAnsi="Times New Roman"/>
          <w:b/>
          <w:bCs/>
          <w:color w:val="auto"/>
        </w:rPr>
        <w:t>Работа с информацией:</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находить сходные аргументы (подтверждающие или опровергающие одну и ту же идею, версию) в различных информационных источниках;</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оценивать надёжность биологической информации по критериям, предложенным учителем или сформулированным самостоятельно;</w:t>
      </w:r>
    </w:p>
    <w:p w:rsidR="00E57B0A" w:rsidRPr="00E118C5" w:rsidRDefault="00E57B0A" w:rsidP="00820F84">
      <w:pPr>
        <w:pStyle w:val="11"/>
        <w:numPr>
          <w:ilvl w:val="0"/>
          <w:numId w:val="130"/>
        </w:numPr>
        <w:tabs>
          <w:tab w:val="left" w:pos="183"/>
        </w:tabs>
        <w:spacing w:line="252" w:lineRule="auto"/>
        <w:ind w:left="220" w:hanging="220"/>
        <w:jc w:val="both"/>
        <w:rPr>
          <w:color w:val="auto"/>
        </w:rPr>
      </w:pPr>
      <w:r w:rsidRPr="00E118C5">
        <w:rPr>
          <w:color w:val="auto"/>
        </w:rPr>
        <w:t>запоминать и систематизировать биологическую информацию.</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Универсальные коммуникативные действия</w:t>
      </w:r>
    </w:p>
    <w:p w:rsidR="00E57B0A" w:rsidRPr="00E118C5" w:rsidRDefault="00E57B0A" w:rsidP="00820F84">
      <w:pPr>
        <w:pStyle w:val="80"/>
        <w:spacing w:line="254" w:lineRule="auto"/>
        <w:ind w:firstLine="220"/>
        <w:jc w:val="both"/>
        <w:rPr>
          <w:rFonts w:ascii="Times New Roman" w:hAnsi="Times New Roman"/>
          <w:color w:val="auto"/>
        </w:rPr>
      </w:pPr>
      <w:r w:rsidRPr="00E118C5">
        <w:rPr>
          <w:rFonts w:ascii="Times New Roman" w:hAnsi="Times New Roman"/>
          <w:b/>
          <w:bCs/>
          <w:color w:val="auto"/>
        </w:rPr>
        <w:t>Общение:</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воспринимать и формулировать суждения, выражать эмоции в процессе выполнения практических и лабораторных работ;</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выражать себя (свою точку зрения) в устных и письменных текстах;</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сопоставлять свои суждения с суждениями других участников диалога, обнаруживать различие и сходство позиций;</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публично представлять результаты выполненного биологического опыта (эксперимента, исследования, проекта);</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B0A" w:rsidRPr="00E118C5" w:rsidRDefault="00E57B0A" w:rsidP="00820F84">
      <w:pPr>
        <w:pStyle w:val="80"/>
        <w:spacing w:line="254" w:lineRule="auto"/>
        <w:ind w:firstLine="220"/>
        <w:jc w:val="both"/>
        <w:rPr>
          <w:rFonts w:ascii="Times New Roman" w:hAnsi="Times New Roman"/>
          <w:color w:val="auto"/>
        </w:rPr>
      </w:pPr>
      <w:r w:rsidRPr="00E118C5">
        <w:rPr>
          <w:rFonts w:ascii="Times New Roman" w:hAnsi="Times New Roman"/>
          <w:b/>
          <w:bCs/>
          <w:color w:val="auto"/>
        </w:rPr>
        <w:t>Совместная деятельность (сотрудничество):</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Универсальные регулятивные действия</w:t>
      </w:r>
    </w:p>
    <w:p w:rsidR="00E57B0A" w:rsidRPr="00E118C5" w:rsidRDefault="00E57B0A" w:rsidP="00820F84">
      <w:pPr>
        <w:pStyle w:val="80"/>
        <w:spacing w:line="254" w:lineRule="auto"/>
        <w:ind w:firstLine="220"/>
        <w:jc w:val="both"/>
        <w:rPr>
          <w:rFonts w:ascii="Times New Roman" w:hAnsi="Times New Roman"/>
          <w:color w:val="auto"/>
        </w:rPr>
      </w:pPr>
      <w:r w:rsidRPr="00E118C5">
        <w:rPr>
          <w:rFonts w:ascii="Times New Roman" w:hAnsi="Times New Roman"/>
          <w:b/>
          <w:bCs/>
          <w:color w:val="auto"/>
        </w:rPr>
        <w:t>Самоорганизация:</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выявлять проблемы для решения в жизненных и учебных ситуациях, используя биологические знания;</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ориентироваться в различных подходах принятия решений (индивидуальное, принятие решения в группе, принятие решений группой);</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numPr>
          <w:ilvl w:val="0"/>
          <w:numId w:val="130"/>
        </w:numPr>
        <w:tabs>
          <w:tab w:val="left" w:pos="183"/>
        </w:tabs>
        <w:spacing w:line="240" w:lineRule="auto"/>
        <w:ind w:left="220" w:hanging="220"/>
        <w:jc w:val="both"/>
        <w:rPr>
          <w:color w:val="auto"/>
        </w:rPr>
      </w:pPr>
      <w:r w:rsidRPr="00E118C5">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B0A" w:rsidRPr="00E118C5" w:rsidRDefault="00E57B0A" w:rsidP="00820F84">
      <w:pPr>
        <w:pStyle w:val="11"/>
        <w:numPr>
          <w:ilvl w:val="0"/>
          <w:numId w:val="130"/>
        </w:numPr>
        <w:tabs>
          <w:tab w:val="left" w:pos="183"/>
        </w:tabs>
        <w:spacing w:line="240" w:lineRule="auto"/>
        <w:ind w:firstLine="0"/>
        <w:jc w:val="both"/>
        <w:rPr>
          <w:color w:val="auto"/>
        </w:rPr>
      </w:pPr>
      <w:r w:rsidRPr="00E118C5">
        <w:rPr>
          <w:color w:val="auto"/>
        </w:rPr>
        <w:t>делать выбор и брать ответственность за решение.</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color w:val="auto"/>
        </w:rPr>
        <w:t>Самоконтроль (рефлексия):</w:t>
      </w:r>
    </w:p>
    <w:p w:rsidR="00E57B0A" w:rsidRPr="00E118C5" w:rsidRDefault="00E57B0A" w:rsidP="00820F84">
      <w:pPr>
        <w:pStyle w:val="11"/>
        <w:numPr>
          <w:ilvl w:val="0"/>
          <w:numId w:val="130"/>
        </w:numPr>
        <w:tabs>
          <w:tab w:val="left" w:pos="243"/>
        </w:tabs>
        <w:spacing w:line="240" w:lineRule="auto"/>
        <w:ind w:left="240" w:hanging="240"/>
        <w:jc w:val="both"/>
        <w:rPr>
          <w:color w:val="auto"/>
        </w:rPr>
      </w:pPr>
      <w:r w:rsidRPr="00E118C5">
        <w:rPr>
          <w:color w:val="auto"/>
        </w:rPr>
        <w:t>владеть способами самоконтроля, самомотивации и рефлексии;</w:t>
      </w:r>
    </w:p>
    <w:p w:rsidR="00E57B0A" w:rsidRPr="00E118C5" w:rsidRDefault="00E57B0A" w:rsidP="00820F84">
      <w:pPr>
        <w:pStyle w:val="11"/>
        <w:numPr>
          <w:ilvl w:val="0"/>
          <w:numId w:val="130"/>
        </w:numPr>
        <w:tabs>
          <w:tab w:val="left" w:pos="243"/>
        </w:tabs>
        <w:spacing w:line="240" w:lineRule="auto"/>
        <w:ind w:left="240" w:hanging="240"/>
        <w:jc w:val="both"/>
        <w:rPr>
          <w:color w:val="auto"/>
        </w:rPr>
      </w:pPr>
      <w:r w:rsidRPr="00E118C5">
        <w:rPr>
          <w:color w:val="auto"/>
        </w:rPr>
        <w:t>давать адекватную оценку ситуации и предлагать план её изменения;</w:t>
      </w:r>
    </w:p>
    <w:p w:rsidR="00E57B0A" w:rsidRPr="00E118C5" w:rsidRDefault="00E57B0A" w:rsidP="00820F84">
      <w:pPr>
        <w:pStyle w:val="11"/>
        <w:numPr>
          <w:ilvl w:val="0"/>
          <w:numId w:val="130"/>
        </w:numPr>
        <w:tabs>
          <w:tab w:val="left" w:pos="243"/>
        </w:tabs>
        <w:spacing w:line="240" w:lineRule="auto"/>
        <w:ind w:left="240" w:hanging="240"/>
        <w:jc w:val="both"/>
        <w:rPr>
          <w:color w:val="auto"/>
        </w:rPr>
      </w:pPr>
      <w:r w:rsidRPr="00E118C5">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B0A" w:rsidRPr="00E118C5" w:rsidRDefault="00E57B0A" w:rsidP="00820F84">
      <w:pPr>
        <w:pStyle w:val="11"/>
        <w:numPr>
          <w:ilvl w:val="0"/>
          <w:numId w:val="130"/>
        </w:numPr>
        <w:tabs>
          <w:tab w:val="left" w:pos="243"/>
        </w:tabs>
        <w:spacing w:line="240" w:lineRule="auto"/>
        <w:ind w:left="240" w:hanging="240"/>
        <w:jc w:val="both"/>
        <w:rPr>
          <w:color w:val="auto"/>
        </w:rPr>
      </w:pPr>
      <w:r w:rsidRPr="00E118C5">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B0A" w:rsidRPr="00E118C5" w:rsidRDefault="00E57B0A" w:rsidP="00820F84">
      <w:pPr>
        <w:pStyle w:val="11"/>
        <w:numPr>
          <w:ilvl w:val="0"/>
          <w:numId w:val="130"/>
        </w:numPr>
        <w:tabs>
          <w:tab w:val="left" w:pos="243"/>
        </w:tabs>
        <w:spacing w:line="240" w:lineRule="auto"/>
        <w:ind w:left="240" w:hanging="240"/>
        <w:jc w:val="both"/>
        <w:rPr>
          <w:color w:val="auto"/>
        </w:rPr>
      </w:pPr>
      <w:r w:rsidRPr="00E118C5">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E57B0A" w:rsidRPr="00E118C5" w:rsidRDefault="00E57B0A" w:rsidP="00820F84">
      <w:pPr>
        <w:pStyle w:val="11"/>
        <w:numPr>
          <w:ilvl w:val="0"/>
          <w:numId w:val="130"/>
        </w:numPr>
        <w:tabs>
          <w:tab w:val="left" w:pos="243"/>
        </w:tabs>
        <w:spacing w:after="60" w:line="240" w:lineRule="auto"/>
        <w:ind w:firstLine="0"/>
        <w:jc w:val="both"/>
        <w:rPr>
          <w:color w:val="auto"/>
        </w:rPr>
      </w:pPr>
      <w:r w:rsidRPr="00E118C5">
        <w:rPr>
          <w:color w:val="auto"/>
        </w:rPr>
        <w:t>оценивать соответствие результата цели и условиям.</w:t>
      </w:r>
    </w:p>
    <w:p w:rsidR="00E57B0A" w:rsidRPr="00E118C5" w:rsidRDefault="00E57B0A" w:rsidP="00820F84">
      <w:pPr>
        <w:pStyle w:val="80"/>
        <w:spacing w:line="254" w:lineRule="auto"/>
        <w:jc w:val="both"/>
        <w:rPr>
          <w:rFonts w:ascii="Times New Roman" w:hAnsi="Times New Roman"/>
          <w:b/>
          <w:bCs/>
          <w:color w:val="auto"/>
        </w:rPr>
      </w:pPr>
      <w:r w:rsidRPr="00E118C5">
        <w:rPr>
          <w:rFonts w:ascii="Times New Roman" w:hAnsi="Times New Roman"/>
          <w:b/>
          <w:bCs/>
          <w:color w:val="auto"/>
        </w:rPr>
        <w:t>Эмоциональный интеллект:</w:t>
      </w:r>
    </w:p>
    <w:p w:rsidR="00E57B0A" w:rsidRPr="00E118C5" w:rsidRDefault="00E57B0A" w:rsidP="00820F84">
      <w:pPr>
        <w:pStyle w:val="11"/>
        <w:numPr>
          <w:ilvl w:val="0"/>
          <w:numId w:val="130"/>
        </w:numPr>
        <w:tabs>
          <w:tab w:val="left" w:pos="243"/>
        </w:tabs>
        <w:spacing w:line="240" w:lineRule="auto"/>
        <w:ind w:left="240" w:hanging="240"/>
        <w:jc w:val="both"/>
        <w:rPr>
          <w:color w:val="auto"/>
        </w:rPr>
      </w:pPr>
      <w:r w:rsidRPr="00E118C5">
        <w:rPr>
          <w:color w:val="auto"/>
        </w:rPr>
        <w:t>различать, называть и управлять собственными эмоциями и эмоциями других;</w:t>
      </w:r>
    </w:p>
    <w:p w:rsidR="00E57B0A" w:rsidRPr="00E118C5" w:rsidRDefault="00E57B0A" w:rsidP="00820F84">
      <w:pPr>
        <w:pStyle w:val="11"/>
        <w:numPr>
          <w:ilvl w:val="0"/>
          <w:numId w:val="130"/>
        </w:numPr>
        <w:tabs>
          <w:tab w:val="left" w:pos="243"/>
        </w:tabs>
        <w:spacing w:line="240" w:lineRule="auto"/>
        <w:ind w:firstLine="0"/>
        <w:jc w:val="both"/>
        <w:rPr>
          <w:color w:val="auto"/>
        </w:rPr>
      </w:pPr>
      <w:r w:rsidRPr="00E118C5">
        <w:rPr>
          <w:color w:val="auto"/>
        </w:rPr>
        <w:t>выявлять и анализировать причины эмоций;</w:t>
      </w:r>
    </w:p>
    <w:p w:rsidR="00E57B0A" w:rsidRPr="00E118C5" w:rsidRDefault="00E57B0A" w:rsidP="00820F84">
      <w:pPr>
        <w:pStyle w:val="11"/>
        <w:numPr>
          <w:ilvl w:val="0"/>
          <w:numId w:val="130"/>
        </w:numPr>
        <w:tabs>
          <w:tab w:val="left" w:pos="243"/>
        </w:tabs>
        <w:spacing w:line="240" w:lineRule="auto"/>
        <w:ind w:left="240" w:hanging="240"/>
        <w:jc w:val="both"/>
        <w:rPr>
          <w:color w:val="auto"/>
        </w:rPr>
      </w:pPr>
      <w:r w:rsidRPr="00E118C5">
        <w:rPr>
          <w:color w:val="auto"/>
        </w:rPr>
        <w:t>ставить себя на место другого человека, понимать мотивы и намерения другого;</w:t>
      </w:r>
    </w:p>
    <w:p w:rsidR="00E57B0A" w:rsidRPr="00E118C5" w:rsidRDefault="00E57B0A" w:rsidP="00820F84">
      <w:pPr>
        <w:pStyle w:val="11"/>
        <w:numPr>
          <w:ilvl w:val="0"/>
          <w:numId w:val="130"/>
        </w:numPr>
        <w:tabs>
          <w:tab w:val="left" w:pos="243"/>
        </w:tabs>
        <w:spacing w:line="240" w:lineRule="auto"/>
        <w:ind w:firstLine="0"/>
        <w:jc w:val="both"/>
        <w:rPr>
          <w:color w:val="auto"/>
        </w:rPr>
      </w:pPr>
      <w:r w:rsidRPr="00E118C5">
        <w:rPr>
          <w:color w:val="auto"/>
        </w:rPr>
        <w:t>регулировать способ выражения эмоций.</w:t>
      </w:r>
    </w:p>
    <w:p w:rsidR="00E57B0A" w:rsidRPr="00E118C5" w:rsidRDefault="00E57B0A" w:rsidP="00820F84">
      <w:pPr>
        <w:pStyle w:val="80"/>
        <w:spacing w:line="254" w:lineRule="auto"/>
        <w:jc w:val="both"/>
        <w:rPr>
          <w:rFonts w:ascii="Times New Roman" w:hAnsi="Times New Roman"/>
          <w:color w:val="auto"/>
        </w:rPr>
      </w:pPr>
      <w:r w:rsidRPr="00E118C5">
        <w:rPr>
          <w:rFonts w:ascii="Times New Roman" w:hAnsi="Times New Roman"/>
          <w:b/>
          <w:bCs/>
          <w:color w:val="auto"/>
        </w:rPr>
        <w:t>Принятие себя и других:</w:t>
      </w:r>
    </w:p>
    <w:p w:rsidR="00E57B0A" w:rsidRPr="00E118C5" w:rsidRDefault="00E57B0A" w:rsidP="00820F84">
      <w:pPr>
        <w:pStyle w:val="11"/>
        <w:numPr>
          <w:ilvl w:val="0"/>
          <w:numId w:val="130"/>
        </w:numPr>
        <w:tabs>
          <w:tab w:val="left" w:pos="243"/>
        </w:tabs>
        <w:spacing w:after="60" w:line="240" w:lineRule="auto"/>
        <w:ind w:firstLine="0"/>
        <w:jc w:val="both"/>
        <w:rPr>
          <w:color w:val="auto"/>
        </w:rPr>
      </w:pPr>
      <w:r w:rsidRPr="00E118C5">
        <w:rPr>
          <w:color w:val="auto"/>
        </w:rPr>
        <w:t>осознанно относиться к другому человеку, его мнению;</w:t>
      </w:r>
    </w:p>
    <w:p w:rsidR="00E57B0A" w:rsidRPr="00E118C5" w:rsidRDefault="00E57B0A" w:rsidP="00820F84">
      <w:pPr>
        <w:pStyle w:val="11"/>
        <w:numPr>
          <w:ilvl w:val="0"/>
          <w:numId w:val="130"/>
        </w:numPr>
        <w:tabs>
          <w:tab w:val="left" w:pos="243"/>
        </w:tabs>
        <w:spacing w:line="240" w:lineRule="auto"/>
        <w:ind w:firstLine="0"/>
        <w:jc w:val="both"/>
        <w:rPr>
          <w:color w:val="auto"/>
        </w:rPr>
      </w:pPr>
      <w:r w:rsidRPr="00E118C5">
        <w:rPr>
          <w:color w:val="auto"/>
        </w:rPr>
        <w:t>признавать своё право на ошибку и такое же право другого;</w:t>
      </w:r>
    </w:p>
    <w:p w:rsidR="00E57B0A" w:rsidRPr="00E118C5" w:rsidRDefault="00E57B0A" w:rsidP="00820F84">
      <w:pPr>
        <w:pStyle w:val="11"/>
        <w:numPr>
          <w:ilvl w:val="0"/>
          <w:numId w:val="130"/>
        </w:numPr>
        <w:tabs>
          <w:tab w:val="left" w:pos="243"/>
        </w:tabs>
        <w:spacing w:line="240" w:lineRule="auto"/>
        <w:ind w:firstLine="0"/>
        <w:jc w:val="both"/>
        <w:rPr>
          <w:color w:val="auto"/>
        </w:rPr>
      </w:pPr>
      <w:r w:rsidRPr="00E118C5">
        <w:rPr>
          <w:color w:val="auto"/>
        </w:rPr>
        <w:t>открытость себе и другим;</w:t>
      </w:r>
    </w:p>
    <w:p w:rsidR="00E57B0A" w:rsidRPr="00E118C5" w:rsidRDefault="00E57B0A" w:rsidP="00820F84">
      <w:pPr>
        <w:pStyle w:val="11"/>
        <w:numPr>
          <w:ilvl w:val="0"/>
          <w:numId w:val="130"/>
        </w:numPr>
        <w:tabs>
          <w:tab w:val="left" w:pos="243"/>
        </w:tabs>
        <w:spacing w:line="240" w:lineRule="auto"/>
        <w:ind w:firstLine="0"/>
        <w:jc w:val="both"/>
        <w:rPr>
          <w:color w:val="auto"/>
        </w:rPr>
      </w:pPr>
      <w:r w:rsidRPr="00E118C5">
        <w:rPr>
          <w:color w:val="auto"/>
        </w:rPr>
        <w:t>осознавать невозможность контролировать всё вокруг;</w:t>
      </w:r>
    </w:p>
    <w:p w:rsidR="00E57B0A" w:rsidRPr="00E118C5" w:rsidRDefault="00E57B0A" w:rsidP="00820F84">
      <w:pPr>
        <w:pStyle w:val="11"/>
        <w:numPr>
          <w:ilvl w:val="0"/>
          <w:numId w:val="130"/>
        </w:numPr>
        <w:tabs>
          <w:tab w:val="left" w:pos="243"/>
        </w:tabs>
        <w:spacing w:line="240" w:lineRule="auto"/>
        <w:ind w:left="240" w:hanging="240"/>
        <w:jc w:val="both"/>
        <w:rPr>
          <w:color w:val="auto"/>
        </w:rPr>
      </w:pPr>
      <w:r w:rsidRPr="00E118C5">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B0A" w:rsidRPr="00E118C5" w:rsidRDefault="00E57B0A" w:rsidP="00820F84">
      <w:pPr>
        <w:pStyle w:val="aa"/>
        <w:jc w:val="both"/>
        <w:rPr>
          <w:rFonts w:ascii="Times New Roman" w:hAnsi="Times New Roman" w:cs="Times New Roman"/>
        </w:rPr>
      </w:pPr>
      <w:bookmarkStart w:id="557" w:name="bookmark1489"/>
    </w:p>
    <w:p w:rsidR="00E57B0A" w:rsidRDefault="00E57B0A" w:rsidP="00820F84">
      <w:pPr>
        <w:pStyle w:val="aa"/>
        <w:jc w:val="both"/>
        <w:rPr>
          <w:rFonts w:ascii="Times New Roman" w:hAnsi="Times New Roman" w:cs="Times New Roman"/>
        </w:rPr>
      </w:pPr>
    </w:p>
    <w:p w:rsidR="00E57B0A" w:rsidRDefault="00E57B0A" w:rsidP="00820F84">
      <w:pPr>
        <w:pStyle w:val="aa"/>
        <w:jc w:val="both"/>
        <w:rPr>
          <w:rFonts w:ascii="Times New Roman" w:hAnsi="Times New Roman" w:cs="Times New Roman"/>
        </w:rPr>
      </w:pPr>
    </w:p>
    <w:p w:rsidR="00E57B0A"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bookmarkEnd w:id="55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 класс:</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биологию как науку о живой природе; называть признаки живого, сравнивать объекты живой и неживой природы;</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раскрывать понятие о среде обитания (водной, наземно-воздушной, почвенной, внутри организменной), условиях среды обитания;</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приводить примеры, характеризующие приспособленность организмов к среде обитания, взаимосвязи организмов в сообществах;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выделять отличительные признаки природных и искусственных сообществ;</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раскрывать роль биологии в практической деятельности человека;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владеть приёмами работы с лупой, световым и цифровым микроскопами при рассматривании биологических объектов;</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создавать письменные и устные сообщения, грамотно используя понятийный аппарат изучаемого раздела биологии.</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6 класс:</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ботанику как биологическую науку, её разделы и связи с другими науками и техникой;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сравнивать растительные ткани и органы растений между собой;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классифицировать растения и их части по разным основаниям;</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применять полученные знания для выращивания и размножения культурных растений;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создавать письменные и устные сообщения, грамотно используя понятийный аппарат изучаемого раздела биологии.</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 класс:</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выявлять признаки классов покрытосеменных или цветковых, семейств двудольных и однодольных растений;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выделять существенные признаки строения и жизнедеятельности растений, бактерий, грибов, лишайников;</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описывать усложнение организации растений в ходе эволюции растительного мира на Земле;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выявлять черты приспособленности растений к среде обитания, значение экологических факторов для растений;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зоологию как биологическую науку, её разделы и связь с другими науками и техникой;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раскрывать общие признаки животных, уровни организации животного организма: клетки, ткани, органы, системы органов, организм;</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сравнивать животные ткани и органы животных между собой;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выявлять признаки классов членистоногих и хордовых; отрядов насекомых и млекопитающих;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работы с использованием приборов и инструментов цифровой лаборатории;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сравнивать представителей отдельных систематических групп животных и делать выводы на основе сравнения;</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классифицировать животных на основании особенностей строения;</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описывать усложнение организации животных в ходе эволюции животного мира на Земле;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выявлять черты приспособленности животных к среде обитания, значение экологических факторов для животных;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выявлять взаимосвязи животных в природных сообществах, цепи питания;</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устанавливать взаимосвязи животных с растениями, грибами, лишайниками и бактериями в природных сообществах;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животных природных зон Земли, основные закономерности распространения животных по планете;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раскрывать роль животных в природных сообществах;</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понимать причины и знать меры охраны животного мира Земли;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9 класс:</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B0A" w:rsidRPr="00E118C5" w:rsidRDefault="00E57B0A" w:rsidP="00820F84">
      <w:pPr>
        <w:pStyle w:val="11"/>
        <w:numPr>
          <w:ilvl w:val="0"/>
          <w:numId w:val="132"/>
        </w:numPr>
        <w:tabs>
          <w:tab w:val="left" w:pos="284"/>
        </w:tabs>
        <w:spacing w:line="240" w:lineRule="auto"/>
        <w:ind w:left="240" w:hanging="240"/>
        <w:jc w:val="both"/>
        <w:rPr>
          <w:color w:val="auto"/>
        </w:rPr>
      </w:pPr>
      <w:r w:rsidRPr="00E118C5">
        <w:rPr>
          <w:color w:val="auto"/>
        </w:rPr>
        <w:t>применять биологические модели для выявления особенностей строения и функционирования органов и систем органов человека;</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объяснять нейрогуморальную регуляцию процессов жизнедеятельности организма человека;</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B0A" w:rsidRPr="00E118C5" w:rsidRDefault="00E57B0A" w:rsidP="00820F84">
      <w:pPr>
        <w:pStyle w:val="11"/>
        <w:numPr>
          <w:ilvl w:val="0"/>
          <w:numId w:val="132"/>
        </w:numPr>
        <w:tabs>
          <w:tab w:val="left" w:pos="284"/>
        </w:tabs>
        <w:spacing w:line="240" w:lineRule="auto"/>
        <w:ind w:left="220" w:hanging="220"/>
        <w:jc w:val="both"/>
        <w:rPr>
          <w:color w:val="auto"/>
        </w:rPr>
      </w:pPr>
      <w:r w:rsidRPr="00E118C5">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B0A" w:rsidRPr="00E118C5" w:rsidRDefault="00E57B0A" w:rsidP="00820F84">
      <w:pPr>
        <w:pStyle w:val="11"/>
        <w:numPr>
          <w:ilvl w:val="0"/>
          <w:numId w:val="132"/>
        </w:numPr>
        <w:tabs>
          <w:tab w:val="left" w:pos="284"/>
        </w:tabs>
        <w:spacing w:line="240" w:lineRule="auto"/>
        <w:ind w:left="220" w:hanging="220"/>
        <w:jc w:val="both"/>
        <w:rPr>
          <w:color w:val="auto"/>
        </w:rPr>
        <w:sectPr w:rsidR="00E57B0A" w:rsidRPr="00E118C5">
          <w:footerReference w:type="even" r:id="rId45"/>
          <w:footerReference w:type="default" r:id="rId46"/>
          <w:footnotePr>
            <w:numRestart w:val="eachPage"/>
          </w:footnotePr>
          <w:type w:val="continuous"/>
          <w:pgSz w:w="7824" w:h="12019"/>
          <w:pgMar w:top="614" w:right="695" w:bottom="909" w:left="703" w:header="0" w:footer="3" w:gutter="0"/>
          <w:cols w:space="720"/>
          <w:noEndnote/>
          <w:docGrid w:linePitch="360"/>
        </w:sectPr>
      </w:pPr>
      <w:r w:rsidRPr="00E118C5">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E57B0A" w:rsidRPr="00E118C5" w:rsidRDefault="00E57B0A" w:rsidP="00820F84">
      <w:pPr>
        <w:pStyle w:val="3"/>
        <w:pBdr>
          <w:bottom w:val="single" w:sz="12" w:space="1" w:color="auto"/>
        </w:pBdr>
        <w:jc w:val="both"/>
        <w:rPr>
          <w:rFonts w:ascii="Times New Roman" w:hAnsi="Times New Roman" w:cs="Times New Roman"/>
        </w:rPr>
      </w:pPr>
      <w:bookmarkStart w:id="558" w:name="bookmark1491"/>
      <w:bookmarkStart w:id="559" w:name="_Toc105502793"/>
      <w:r w:rsidRPr="00E118C5">
        <w:rPr>
          <w:rFonts w:ascii="Times New Roman" w:hAnsi="Times New Roman" w:cs="Times New Roman"/>
        </w:rPr>
        <w:t>2.1.12 ХИМИЯ</w:t>
      </w:r>
      <w:bookmarkEnd w:id="558"/>
      <w:bookmarkEnd w:id="559"/>
    </w:p>
    <w:p w:rsidR="00E57B0A" w:rsidRPr="00E118C5" w:rsidRDefault="00E57B0A" w:rsidP="00820F84">
      <w:pPr>
        <w:pStyle w:val="aa"/>
        <w:jc w:val="both"/>
        <w:rPr>
          <w:rFonts w:ascii="Times New Roman" w:hAnsi="Times New Roman" w:cs="Times New Roman"/>
        </w:rPr>
      </w:pPr>
      <w:bookmarkStart w:id="560" w:name="bookmark149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ОБЩАЯ ХАРАКТЕРИСТИКА УЧЕБНОГО ПРЕДМЕТА «ХИМИЯ»</w:t>
      </w:r>
      <w:bookmarkEnd w:id="560"/>
    </w:p>
    <w:p w:rsidR="00E57B0A" w:rsidRPr="00E118C5" w:rsidRDefault="00E57B0A" w:rsidP="00820F84">
      <w:pPr>
        <w:pStyle w:val="11"/>
        <w:spacing w:line="252" w:lineRule="auto"/>
        <w:jc w:val="both"/>
        <w:rPr>
          <w:color w:val="auto"/>
        </w:rPr>
      </w:pPr>
      <w:r w:rsidRPr="00E118C5">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E57B0A" w:rsidRPr="00E118C5" w:rsidRDefault="00E57B0A" w:rsidP="00820F84">
      <w:pPr>
        <w:pStyle w:val="11"/>
        <w:spacing w:line="252" w:lineRule="auto"/>
        <w:jc w:val="both"/>
        <w:rPr>
          <w:color w:val="auto"/>
        </w:rPr>
      </w:pPr>
      <w:r w:rsidRPr="00E118C5">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57B0A" w:rsidRPr="00E118C5" w:rsidRDefault="00E57B0A" w:rsidP="00820F84">
      <w:pPr>
        <w:pStyle w:val="11"/>
        <w:spacing w:line="252" w:lineRule="auto"/>
        <w:jc w:val="both"/>
        <w:rPr>
          <w:color w:val="auto"/>
        </w:rPr>
      </w:pPr>
      <w:r w:rsidRPr="00E118C5">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57B0A" w:rsidRPr="00E118C5" w:rsidRDefault="00E57B0A" w:rsidP="00820F84">
      <w:pPr>
        <w:pStyle w:val="11"/>
        <w:spacing w:line="252" w:lineRule="auto"/>
        <w:jc w:val="both"/>
        <w:rPr>
          <w:color w:val="auto"/>
        </w:rPr>
      </w:pPr>
      <w:r w:rsidRPr="00E118C5">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E57B0A" w:rsidRPr="00E118C5" w:rsidRDefault="00E57B0A" w:rsidP="00820F84">
      <w:pPr>
        <w:pStyle w:val="11"/>
        <w:spacing w:line="252" w:lineRule="auto"/>
        <w:jc w:val="both"/>
        <w:rPr>
          <w:color w:val="auto"/>
        </w:rPr>
      </w:pPr>
      <w:r w:rsidRPr="00E118C5">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E57B0A" w:rsidRPr="00E118C5" w:rsidRDefault="00E57B0A" w:rsidP="00820F84">
      <w:pPr>
        <w:pStyle w:val="11"/>
        <w:spacing w:line="252" w:lineRule="auto"/>
        <w:jc w:val="both"/>
        <w:rPr>
          <w:color w:val="auto"/>
        </w:rPr>
      </w:pPr>
      <w:r w:rsidRPr="00E118C5">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E57B0A" w:rsidRPr="00E118C5" w:rsidRDefault="00E57B0A" w:rsidP="00820F84">
      <w:pPr>
        <w:pStyle w:val="11"/>
        <w:spacing w:line="259" w:lineRule="auto"/>
        <w:jc w:val="both"/>
        <w:rPr>
          <w:color w:val="auto"/>
        </w:rPr>
      </w:pPr>
      <w:r w:rsidRPr="00E118C5">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E57B0A" w:rsidRPr="00E118C5" w:rsidRDefault="00E57B0A" w:rsidP="00820F84">
      <w:pPr>
        <w:pStyle w:val="11"/>
        <w:spacing w:line="259" w:lineRule="auto"/>
        <w:jc w:val="both"/>
        <w:rPr>
          <w:color w:val="auto"/>
        </w:rPr>
      </w:pPr>
      <w:r w:rsidRPr="00E118C5">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E57B0A" w:rsidRPr="00E118C5" w:rsidRDefault="00E57B0A" w:rsidP="00820F84">
      <w:pPr>
        <w:pStyle w:val="11"/>
        <w:spacing w:line="259" w:lineRule="auto"/>
        <w:jc w:val="both"/>
        <w:rPr>
          <w:color w:val="auto"/>
        </w:rPr>
      </w:pPr>
      <w:r w:rsidRPr="00E118C5">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57B0A" w:rsidRPr="00E118C5" w:rsidRDefault="00E57B0A" w:rsidP="00820F84">
      <w:pPr>
        <w:pStyle w:val="11"/>
        <w:spacing w:line="259" w:lineRule="auto"/>
        <w:jc w:val="both"/>
        <w:rPr>
          <w:color w:val="auto"/>
        </w:rPr>
      </w:pPr>
      <w:r w:rsidRPr="00E118C5">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E57B0A" w:rsidRPr="00E118C5" w:rsidRDefault="00E57B0A" w:rsidP="00820F84">
      <w:pPr>
        <w:pStyle w:val="aa"/>
        <w:jc w:val="both"/>
        <w:rPr>
          <w:rFonts w:ascii="Times New Roman" w:hAnsi="Times New Roman" w:cs="Times New Roman"/>
        </w:rPr>
      </w:pPr>
      <w:bookmarkStart w:id="561" w:name="bookmark149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ПРЕДМЕТА «ХИМИЯ»</w:t>
      </w:r>
      <w:bookmarkEnd w:id="561"/>
    </w:p>
    <w:p w:rsidR="00E57B0A" w:rsidRPr="00E118C5" w:rsidRDefault="00E57B0A" w:rsidP="00820F84">
      <w:pPr>
        <w:pStyle w:val="11"/>
        <w:spacing w:line="257" w:lineRule="auto"/>
        <w:jc w:val="both"/>
        <w:rPr>
          <w:color w:val="auto"/>
        </w:rPr>
      </w:pPr>
      <w:r w:rsidRPr="00E118C5">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E57B0A" w:rsidRPr="00E118C5" w:rsidRDefault="00E57B0A" w:rsidP="00820F84">
      <w:pPr>
        <w:pStyle w:val="11"/>
        <w:spacing w:line="257" w:lineRule="auto"/>
        <w:jc w:val="both"/>
        <w:rPr>
          <w:color w:val="auto"/>
        </w:rPr>
      </w:pPr>
      <w:r w:rsidRPr="00E118C5">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E57B0A" w:rsidRPr="00E118C5" w:rsidRDefault="00E57B0A" w:rsidP="00820F84">
      <w:pPr>
        <w:pStyle w:val="11"/>
        <w:spacing w:line="257" w:lineRule="auto"/>
        <w:jc w:val="both"/>
        <w:rPr>
          <w:color w:val="auto"/>
        </w:rPr>
      </w:pPr>
      <w:r w:rsidRPr="00E118C5">
        <w:rPr>
          <w:color w:val="auto"/>
        </w:rPr>
        <w:t>В связи с этим при изучении предмета в основной школе доминирующее значение приобрели такие цели, как:</w:t>
      </w:r>
    </w:p>
    <w:p w:rsidR="00E57B0A" w:rsidRPr="00E118C5" w:rsidRDefault="00E57B0A" w:rsidP="00820F84">
      <w:pPr>
        <w:pStyle w:val="11"/>
        <w:numPr>
          <w:ilvl w:val="0"/>
          <w:numId w:val="233"/>
        </w:numPr>
        <w:spacing w:line="257" w:lineRule="auto"/>
        <w:jc w:val="both"/>
        <w:rPr>
          <w:color w:val="auto"/>
        </w:rPr>
      </w:pPr>
      <w:r w:rsidRPr="00E118C5">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57B0A" w:rsidRPr="00E118C5" w:rsidRDefault="00E57B0A" w:rsidP="00820F84">
      <w:pPr>
        <w:pStyle w:val="11"/>
        <w:numPr>
          <w:ilvl w:val="0"/>
          <w:numId w:val="233"/>
        </w:numPr>
        <w:spacing w:line="257" w:lineRule="auto"/>
        <w:jc w:val="both"/>
        <w:rPr>
          <w:color w:val="auto"/>
        </w:rPr>
      </w:pPr>
      <w:r w:rsidRPr="00E118C5">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E57B0A" w:rsidRPr="00E118C5" w:rsidRDefault="00E57B0A" w:rsidP="00820F84">
      <w:pPr>
        <w:pStyle w:val="11"/>
        <w:numPr>
          <w:ilvl w:val="0"/>
          <w:numId w:val="233"/>
        </w:numPr>
        <w:spacing w:line="257" w:lineRule="auto"/>
        <w:jc w:val="both"/>
        <w:rPr>
          <w:color w:val="auto"/>
        </w:rPr>
      </w:pPr>
      <w:r w:rsidRPr="00E118C5">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57B0A" w:rsidRPr="00E118C5" w:rsidRDefault="00E57B0A" w:rsidP="00820F84">
      <w:pPr>
        <w:pStyle w:val="11"/>
        <w:numPr>
          <w:ilvl w:val="0"/>
          <w:numId w:val="233"/>
        </w:numPr>
        <w:spacing w:after="40" w:line="257" w:lineRule="auto"/>
        <w:jc w:val="both"/>
        <w:rPr>
          <w:color w:val="auto"/>
        </w:rPr>
      </w:pPr>
      <w:r w:rsidRPr="00E118C5">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E57B0A" w:rsidRPr="00E118C5" w:rsidRDefault="00E57B0A" w:rsidP="00820F84">
      <w:pPr>
        <w:pStyle w:val="11"/>
        <w:numPr>
          <w:ilvl w:val="0"/>
          <w:numId w:val="233"/>
        </w:numPr>
        <w:spacing w:line="252" w:lineRule="auto"/>
        <w:jc w:val="both"/>
        <w:rPr>
          <w:color w:val="auto"/>
        </w:rPr>
      </w:pPr>
      <w:r w:rsidRPr="00E118C5">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57B0A" w:rsidRPr="00E118C5" w:rsidRDefault="00E57B0A" w:rsidP="00820F84">
      <w:pPr>
        <w:pStyle w:val="11"/>
        <w:numPr>
          <w:ilvl w:val="0"/>
          <w:numId w:val="233"/>
        </w:numPr>
        <w:spacing w:after="320" w:line="252" w:lineRule="auto"/>
        <w:jc w:val="both"/>
        <w:rPr>
          <w:color w:val="auto"/>
        </w:rPr>
      </w:pPr>
      <w:r w:rsidRPr="00E118C5">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57B0A" w:rsidRDefault="00E57B0A" w:rsidP="00820F84">
      <w:pPr>
        <w:pStyle w:val="aa"/>
        <w:jc w:val="both"/>
        <w:rPr>
          <w:rFonts w:ascii="Times New Roman" w:hAnsi="Times New Roman" w:cs="Times New Roman"/>
        </w:rPr>
      </w:pPr>
      <w:bookmarkStart w:id="562" w:name="bookmark1499"/>
    </w:p>
    <w:p w:rsidR="00E57B0A"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УЧЕБНОГО ПРЕДМЕТА «ХИМИЯ» В УЧЕБНОМ ПЛАНЕ</w:t>
      </w:r>
      <w:bookmarkEnd w:id="562"/>
    </w:p>
    <w:p w:rsidR="00E57B0A" w:rsidRDefault="00E57B0A" w:rsidP="00820F84">
      <w:pPr>
        <w:pStyle w:val="11"/>
        <w:spacing w:line="240" w:lineRule="auto"/>
        <w:jc w:val="both"/>
        <w:rPr>
          <w:color w:val="auto"/>
        </w:rPr>
      </w:pPr>
    </w:p>
    <w:p w:rsidR="00E57B0A" w:rsidRPr="00E118C5" w:rsidRDefault="00E57B0A" w:rsidP="00820F84">
      <w:pPr>
        <w:pStyle w:val="11"/>
        <w:spacing w:line="240" w:lineRule="auto"/>
        <w:jc w:val="both"/>
        <w:rPr>
          <w:color w:val="auto"/>
        </w:rPr>
      </w:pPr>
      <w:r w:rsidRPr="00E118C5">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E57B0A" w:rsidRPr="00E118C5" w:rsidRDefault="00E57B0A" w:rsidP="00820F84">
      <w:pPr>
        <w:pStyle w:val="11"/>
        <w:spacing w:line="240" w:lineRule="auto"/>
        <w:jc w:val="both"/>
        <w:rPr>
          <w:color w:val="auto"/>
        </w:rPr>
      </w:pPr>
      <w:r w:rsidRPr="00E118C5">
        <w:rPr>
          <w:color w:val="auto"/>
        </w:rPr>
        <w:t>Учебным планом на её изучение отведено 136 учебных часов — по 2 ч в неделю в 8 и 9 классах соответственно.</w:t>
      </w:r>
    </w:p>
    <w:p w:rsidR="00E57B0A" w:rsidRPr="00E118C5" w:rsidRDefault="00E57B0A" w:rsidP="00820F84">
      <w:pPr>
        <w:pStyle w:val="11"/>
        <w:spacing w:line="240" w:lineRule="auto"/>
        <w:jc w:val="both"/>
        <w:rPr>
          <w:color w:val="auto"/>
        </w:rPr>
      </w:pPr>
      <w:r w:rsidRPr="00E118C5">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E57B0A" w:rsidRPr="00E118C5" w:rsidRDefault="00E57B0A" w:rsidP="00820F84">
      <w:pPr>
        <w:pStyle w:val="11"/>
        <w:spacing w:line="240" w:lineRule="auto"/>
        <w:jc w:val="both"/>
        <w:rPr>
          <w:color w:val="auto"/>
        </w:rPr>
      </w:pPr>
      <w:r w:rsidRPr="00E118C5">
        <w:rPr>
          <w:color w:val="auto"/>
        </w:rPr>
        <w:t>В структуре примерной рабочей программы наряду с пояснительной запиской выделены следующие разделы:</w:t>
      </w:r>
    </w:p>
    <w:p w:rsidR="00E57B0A" w:rsidRPr="00E118C5" w:rsidRDefault="00E57B0A" w:rsidP="00820F84">
      <w:pPr>
        <w:pStyle w:val="11"/>
        <w:numPr>
          <w:ilvl w:val="0"/>
          <w:numId w:val="234"/>
        </w:numPr>
        <w:spacing w:line="240" w:lineRule="auto"/>
        <w:jc w:val="both"/>
        <w:rPr>
          <w:color w:val="auto"/>
        </w:rPr>
      </w:pPr>
      <w:r w:rsidRPr="00E118C5">
        <w:rPr>
          <w:color w:val="auto"/>
        </w:rPr>
        <w:t>планируемые результаты освоения учебного предмета «Химия» — личностные, метапредметные, предметные;</w:t>
      </w:r>
    </w:p>
    <w:p w:rsidR="00E57B0A" w:rsidRPr="00E118C5" w:rsidRDefault="00E57B0A" w:rsidP="00820F84">
      <w:pPr>
        <w:pStyle w:val="11"/>
        <w:numPr>
          <w:ilvl w:val="0"/>
          <w:numId w:val="234"/>
        </w:numPr>
        <w:spacing w:line="240" w:lineRule="auto"/>
        <w:jc w:val="both"/>
        <w:rPr>
          <w:color w:val="auto"/>
        </w:rPr>
      </w:pPr>
      <w:r w:rsidRPr="00E118C5">
        <w:rPr>
          <w:color w:val="auto"/>
        </w:rPr>
        <w:t>содержание учебного предмета «Химия» по годам обучения;</w:t>
      </w:r>
    </w:p>
    <w:p w:rsidR="00E57B0A" w:rsidRPr="00E118C5" w:rsidRDefault="00E57B0A" w:rsidP="00820F84">
      <w:pPr>
        <w:pStyle w:val="11"/>
        <w:numPr>
          <w:ilvl w:val="0"/>
          <w:numId w:val="234"/>
        </w:numPr>
        <w:spacing w:line="240" w:lineRule="auto"/>
        <w:jc w:val="both"/>
        <w:rPr>
          <w:color w:val="auto"/>
        </w:rPr>
      </w:pPr>
      <w:r w:rsidRPr="00E118C5">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E57B0A" w:rsidRPr="00E118C5" w:rsidRDefault="00E57B0A" w:rsidP="00820F84">
      <w:pPr>
        <w:pStyle w:val="aa"/>
        <w:jc w:val="both"/>
        <w:rPr>
          <w:rFonts w:ascii="Times New Roman" w:hAnsi="Times New Roman" w:cs="Times New Roman"/>
        </w:rPr>
      </w:pPr>
      <w:bookmarkStart w:id="563" w:name="bookmark1501"/>
    </w:p>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sz w:val="20"/>
          <w:szCs w:val="20"/>
        </w:rPr>
        <w:br w:type="page"/>
      </w: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СОДЕРЖАНИЕ УЧЕБНОГО ПРЕДМЕТА «ХИМИЯ»</w:t>
      </w:r>
      <w:bookmarkEnd w:id="563"/>
    </w:p>
    <w:p w:rsidR="00E57B0A" w:rsidRPr="00E118C5" w:rsidRDefault="00E57B0A" w:rsidP="00820F84">
      <w:pPr>
        <w:pStyle w:val="aa"/>
        <w:jc w:val="both"/>
        <w:rPr>
          <w:rFonts w:ascii="Times New Roman" w:hAnsi="Times New Roman" w:cs="Times New Roman"/>
        </w:rPr>
      </w:pPr>
      <w:bookmarkStart w:id="564" w:name="bookmark150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 КЛАСС</w:t>
      </w:r>
      <w:bookmarkEnd w:id="564"/>
    </w:p>
    <w:p w:rsidR="00E57B0A" w:rsidRPr="00E118C5" w:rsidRDefault="00E57B0A" w:rsidP="00820F84">
      <w:pPr>
        <w:pStyle w:val="aa"/>
        <w:jc w:val="both"/>
        <w:rPr>
          <w:rFonts w:ascii="Times New Roman" w:hAnsi="Times New Roman" w:cs="Times New Roman"/>
          <w:bCs/>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Первоначальные химические понятия</w:t>
      </w:r>
    </w:p>
    <w:p w:rsidR="00E57B0A" w:rsidRPr="00E118C5" w:rsidRDefault="00E57B0A" w:rsidP="00820F84">
      <w:pPr>
        <w:pStyle w:val="11"/>
        <w:spacing w:line="240" w:lineRule="auto"/>
        <w:jc w:val="both"/>
        <w:rPr>
          <w:color w:val="auto"/>
        </w:rPr>
      </w:pPr>
      <w:r w:rsidRPr="00E118C5">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57B0A" w:rsidRPr="00E118C5" w:rsidRDefault="00E57B0A" w:rsidP="00820F84">
      <w:pPr>
        <w:pStyle w:val="11"/>
        <w:spacing w:line="240" w:lineRule="auto"/>
        <w:jc w:val="both"/>
        <w:rPr>
          <w:color w:val="auto"/>
        </w:rPr>
      </w:pPr>
      <w:r w:rsidRPr="00E118C5">
        <w:rPr>
          <w:color w:val="auto"/>
        </w:rPr>
        <w:t>Атомы и молекулы. Химические элементы. Символы химических элементов. Простые и сложные вещества. Атомно-молекулярное учение.</w:t>
      </w:r>
    </w:p>
    <w:p w:rsidR="00E57B0A" w:rsidRPr="00E118C5" w:rsidRDefault="00E57B0A" w:rsidP="00820F84">
      <w:pPr>
        <w:pStyle w:val="11"/>
        <w:spacing w:line="240" w:lineRule="auto"/>
        <w:jc w:val="both"/>
        <w:rPr>
          <w:color w:val="auto"/>
        </w:rPr>
      </w:pPr>
      <w:r w:rsidRPr="00E118C5">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57B0A" w:rsidRPr="00E118C5" w:rsidRDefault="00E57B0A" w:rsidP="00820F84">
      <w:pPr>
        <w:pStyle w:val="11"/>
        <w:spacing w:line="240" w:lineRule="auto"/>
        <w:jc w:val="both"/>
        <w:rPr>
          <w:color w:val="auto"/>
        </w:rPr>
      </w:pPr>
      <w:r w:rsidRPr="00E118C5">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57B0A" w:rsidRPr="00E118C5" w:rsidRDefault="00E57B0A" w:rsidP="00820F84">
      <w:pPr>
        <w:pStyle w:val="11"/>
        <w:spacing w:after="180" w:line="240" w:lineRule="auto"/>
        <w:jc w:val="both"/>
        <w:rPr>
          <w:color w:val="auto"/>
        </w:rPr>
      </w:pPr>
      <w:r w:rsidRPr="00E118C5">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Важнейшие представители неорганических веществ</w:t>
      </w:r>
    </w:p>
    <w:p w:rsidR="00E57B0A" w:rsidRPr="00E118C5" w:rsidRDefault="00E57B0A" w:rsidP="00820F84">
      <w:pPr>
        <w:pStyle w:val="11"/>
        <w:spacing w:line="240" w:lineRule="auto"/>
        <w:jc w:val="both"/>
        <w:rPr>
          <w:color w:val="auto"/>
        </w:rPr>
      </w:pPr>
      <w:r w:rsidRPr="00E118C5">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57B0A" w:rsidRPr="00E118C5" w:rsidRDefault="00E57B0A" w:rsidP="00820F84">
      <w:pPr>
        <w:pStyle w:val="11"/>
        <w:spacing w:line="240" w:lineRule="auto"/>
        <w:jc w:val="both"/>
        <w:rPr>
          <w:color w:val="auto"/>
        </w:rPr>
      </w:pPr>
      <w:r w:rsidRPr="00E118C5">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57B0A" w:rsidRPr="00E118C5" w:rsidRDefault="00E57B0A" w:rsidP="00820F84">
      <w:pPr>
        <w:pStyle w:val="11"/>
        <w:spacing w:line="240" w:lineRule="auto"/>
        <w:jc w:val="both"/>
        <w:rPr>
          <w:color w:val="auto"/>
        </w:rPr>
      </w:pPr>
      <w:r w:rsidRPr="00E118C5">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57B0A" w:rsidRPr="00E118C5" w:rsidRDefault="00E57B0A" w:rsidP="00820F84">
      <w:pPr>
        <w:pStyle w:val="11"/>
        <w:spacing w:line="240" w:lineRule="auto"/>
        <w:jc w:val="both"/>
        <w:rPr>
          <w:color w:val="auto"/>
        </w:rPr>
      </w:pPr>
      <w:r w:rsidRPr="00E118C5">
        <w:rPr>
          <w:color w:val="auto"/>
        </w:rPr>
        <w:t>Количество вещества. Моль. Молярная масса. Закон Авогадро. Молярный объём газов. Расчёты по химическим уравнениям.</w:t>
      </w:r>
    </w:p>
    <w:p w:rsidR="00E57B0A" w:rsidRPr="00E118C5" w:rsidRDefault="00E57B0A" w:rsidP="00820F84">
      <w:pPr>
        <w:pStyle w:val="11"/>
        <w:spacing w:line="240" w:lineRule="auto"/>
        <w:jc w:val="both"/>
        <w:rPr>
          <w:color w:val="auto"/>
        </w:rPr>
      </w:pPr>
      <w:r w:rsidRPr="00E118C5">
        <w:rPr>
          <w:color w:val="auto"/>
        </w:rPr>
        <w:t xml:space="preserve">Физические свойства воды. Вода как растворитель. Растворы. Насыщенные и ненасыщенные растворы. </w:t>
      </w:r>
      <w:r w:rsidRPr="00E118C5">
        <w:rPr>
          <w:i/>
          <w:iCs/>
          <w:color w:val="auto"/>
        </w:rPr>
        <w:t>Растворимость веществ в воде.</w:t>
      </w:r>
      <w:r w:rsidRPr="00E118C5">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57B0A" w:rsidRPr="00E118C5" w:rsidRDefault="00E57B0A" w:rsidP="00820F84">
      <w:pPr>
        <w:pStyle w:val="11"/>
        <w:spacing w:line="240" w:lineRule="auto"/>
        <w:jc w:val="both"/>
        <w:rPr>
          <w:color w:val="auto"/>
        </w:rPr>
      </w:pPr>
      <w:r w:rsidRPr="00E118C5">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57B0A" w:rsidRPr="00E118C5" w:rsidRDefault="00E57B0A" w:rsidP="00820F84">
      <w:pPr>
        <w:pStyle w:val="11"/>
        <w:spacing w:line="240" w:lineRule="auto"/>
        <w:jc w:val="both"/>
        <w:rPr>
          <w:color w:val="auto"/>
        </w:rPr>
      </w:pPr>
      <w:r w:rsidRPr="00E118C5">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57B0A" w:rsidRPr="00E118C5" w:rsidRDefault="00E57B0A" w:rsidP="00820F84">
      <w:pPr>
        <w:pStyle w:val="11"/>
        <w:spacing w:line="240" w:lineRule="auto"/>
        <w:jc w:val="both"/>
        <w:rPr>
          <w:color w:val="auto"/>
        </w:rPr>
      </w:pPr>
      <w:r w:rsidRPr="00E118C5">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E57B0A" w:rsidRPr="00E118C5" w:rsidRDefault="00E57B0A" w:rsidP="00820F84">
      <w:pPr>
        <w:pStyle w:val="11"/>
        <w:spacing w:line="240" w:lineRule="auto"/>
        <w:jc w:val="both"/>
        <w:rPr>
          <w:color w:val="auto"/>
        </w:rPr>
      </w:pPr>
      <w:r w:rsidRPr="00E118C5">
        <w:rPr>
          <w:color w:val="auto"/>
        </w:rPr>
        <w:t>Соли. Номенклатура солей (международная и тривиальная). Физические и химические свойства солей. Получение солей.</w:t>
      </w:r>
    </w:p>
    <w:p w:rsidR="00E57B0A" w:rsidRPr="00E118C5" w:rsidRDefault="00E57B0A" w:rsidP="00820F84">
      <w:pPr>
        <w:pStyle w:val="11"/>
        <w:spacing w:line="240" w:lineRule="auto"/>
        <w:jc w:val="both"/>
        <w:rPr>
          <w:color w:val="auto"/>
        </w:rPr>
      </w:pPr>
      <w:r w:rsidRPr="00E118C5">
        <w:rPr>
          <w:color w:val="auto"/>
        </w:rPr>
        <w:t>Генетическая связь между классами неорганических соединений.</w:t>
      </w:r>
    </w:p>
    <w:p w:rsidR="00E57B0A" w:rsidRPr="00E118C5" w:rsidRDefault="00E57B0A" w:rsidP="00820F84">
      <w:pPr>
        <w:pStyle w:val="11"/>
        <w:spacing w:line="240" w:lineRule="auto"/>
        <w:jc w:val="both"/>
        <w:rPr>
          <w:color w:val="auto"/>
        </w:rPr>
      </w:pPr>
      <w:r w:rsidRPr="00E118C5">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Периодический закон и Периодическая система</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химических элементов Д. И. Менделеева. Строение атомов.</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Химическая связь. Окислительно-восстановительные реакции</w:t>
      </w:r>
    </w:p>
    <w:p w:rsidR="00E57B0A" w:rsidRPr="00E118C5" w:rsidRDefault="00E57B0A" w:rsidP="00820F84">
      <w:pPr>
        <w:pStyle w:val="11"/>
        <w:spacing w:line="252" w:lineRule="auto"/>
        <w:jc w:val="both"/>
        <w:rPr>
          <w:color w:val="auto"/>
        </w:rPr>
      </w:pPr>
      <w:r w:rsidRPr="00E118C5">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57B0A" w:rsidRPr="00E118C5" w:rsidRDefault="00E57B0A" w:rsidP="00820F84">
      <w:pPr>
        <w:pStyle w:val="11"/>
        <w:spacing w:line="252" w:lineRule="auto"/>
        <w:jc w:val="both"/>
        <w:rPr>
          <w:color w:val="auto"/>
        </w:rPr>
      </w:pPr>
      <w:r w:rsidRPr="00E118C5">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57B0A" w:rsidRPr="00E118C5" w:rsidRDefault="00E57B0A" w:rsidP="00820F84">
      <w:pPr>
        <w:pStyle w:val="11"/>
        <w:spacing w:line="252" w:lineRule="auto"/>
        <w:jc w:val="both"/>
        <w:rPr>
          <w:color w:val="auto"/>
        </w:rPr>
      </w:pPr>
      <w:r w:rsidRPr="00E118C5">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57B0A" w:rsidRPr="00E118C5" w:rsidRDefault="00E57B0A" w:rsidP="00820F84">
      <w:pPr>
        <w:pStyle w:val="11"/>
        <w:spacing w:line="252" w:lineRule="auto"/>
        <w:jc w:val="both"/>
        <w:rPr>
          <w:color w:val="auto"/>
        </w:rPr>
      </w:pPr>
      <w:r w:rsidRPr="00E118C5">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57B0A" w:rsidRPr="00E118C5" w:rsidRDefault="00E57B0A" w:rsidP="00820F84">
      <w:pPr>
        <w:pStyle w:val="11"/>
        <w:spacing w:line="252" w:lineRule="auto"/>
        <w:jc w:val="both"/>
        <w:rPr>
          <w:color w:val="auto"/>
        </w:rPr>
      </w:pPr>
      <w:r w:rsidRPr="00E118C5">
        <w:rPr>
          <w:color w:val="auto"/>
        </w:rPr>
        <w:t>Химическая связь. Ковалентная (полярная и неполярная) связь. Электроотрицательность химических элементов. Ионная связь.</w:t>
      </w:r>
    </w:p>
    <w:p w:rsidR="00E57B0A" w:rsidRPr="00E118C5" w:rsidRDefault="00E57B0A" w:rsidP="00820F84">
      <w:pPr>
        <w:pStyle w:val="11"/>
        <w:spacing w:line="240" w:lineRule="auto"/>
        <w:jc w:val="both"/>
        <w:rPr>
          <w:color w:val="auto"/>
        </w:rPr>
      </w:pPr>
      <w:r w:rsidRPr="00E118C5">
        <w:rPr>
          <w:color w:val="auto"/>
        </w:rPr>
        <w:t>Степень окисления. Окислительно-восстановительные реакции. Процессы окисления и восстановления. Окислители и восстановители.</w:t>
      </w:r>
    </w:p>
    <w:p w:rsidR="00E57B0A" w:rsidRPr="00E118C5" w:rsidRDefault="00E57B0A" w:rsidP="00820F84">
      <w:pPr>
        <w:pStyle w:val="11"/>
        <w:spacing w:after="200" w:line="240" w:lineRule="auto"/>
        <w:jc w:val="both"/>
        <w:rPr>
          <w:color w:val="auto"/>
        </w:rPr>
      </w:pPr>
      <w:r w:rsidRPr="00E118C5">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57B0A" w:rsidRPr="00E118C5" w:rsidRDefault="00E57B0A" w:rsidP="00820F84">
      <w:pPr>
        <w:pStyle w:val="aa"/>
        <w:jc w:val="both"/>
        <w:rPr>
          <w:rFonts w:ascii="Times New Roman" w:hAnsi="Times New Roman" w:cs="Times New Roman"/>
        </w:rPr>
      </w:pPr>
      <w:bookmarkStart w:id="565" w:name="bookmark1505"/>
      <w:r w:rsidRPr="00E118C5">
        <w:rPr>
          <w:rFonts w:ascii="Times New Roman" w:hAnsi="Times New Roman" w:cs="Times New Roman"/>
        </w:rPr>
        <w:t>Межпредметные связи</w:t>
      </w:r>
      <w:bookmarkEnd w:id="565"/>
    </w:p>
    <w:p w:rsidR="00E57B0A" w:rsidRPr="00E118C5" w:rsidRDefault="00E57B0A" w:rsidP="00820F84">
      <w:pPr>
        <w:pStyle w:val="11"/>
        <w:spacing w:line="240" w:lineRule="auto"/>
        <w:jc w:val="both"/>
        <w:rPr>
          <w:color w:val="auto"/>
        </w:rPr>
      </w:pPr>
      <w:r w:rsidRPr="00E118C5">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57B0A" w:rsidRPr="00E118C5" w:rsidRDefault="00E57B0A" w:rsidP="00820F84">
      <w:pPr>
        <w:pStyle w:val="11"/>
        <w:spacing w:line="240" w:lineRule="auto"/>
        <w:jc w:val="both"/>
        <w:rPr>
          <w:color w:val="auto"/>
        </w:rPr>
      </w:pPr>
      <w:r w:rsidRPr="00E118C5">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57B0A" w:rsidRPr="00E118C5" w:rsidRDefault="00E57B0A" w:rsidP="00820F84">
      <w:pPr>
        <w:pStyle w:val="11"/>
        <w:spacing w:line="240" w:lineRule="auto"/>
        <w:jc w:val="both"/>
        <w:rPr>
          <w:color w:val="auto"/>
        </w:rPr>
      </w:pPr>
      <w:r w:rsidRPr="00E118C5">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57B0A" w:rsidRPr="00E118C5" w:rsidRDefault="00E57B0A" w:rsidP="00820F84">
      <w:pPr>
        <w:pStyle w:val="11"/>
        <w:spacing w:line="240" w:lineRule="auto"/>
        <w:jc w:val="both"/>
        <w:rPr>
          <w:color w:val="auto"/>
        </w:rPr>
      </w:pPr>
      <w:r w:rsidRPr="00E118C5">
        <w:rPr>
          <w:color w:val="auto"/>
        </w:rPr>
        <w:t>Биология: фотосинтез, дыхание, биосфера.</w:t>
      </w:r>
    </w:p>
    <w:p w:rsidR="00E57B0A" w:rsidRPr="00E118C5" w:rsidRDefault="00E57B0A" w:rsidP="00820F84">
      <w:pPr>
        <w:pStyle w:val="11"/>
        <w:spacing w:after="320" w:line="240" w:lineRule="auto"/>
        <w:jc w:val="both"/>
        <w:rPr>
          <w:color w:val="auto"/>
        </w:rPr>
      </w:pPr>
      <w:r w:rsidRPr="00E118C5">
        <w:rPr>
          <w:color w:val="auto"/>
        </w:rPr>
        <w:t>География: атмосфера, гидросфера, минералы, горные породы, полезные ископаемые, топливо, водные ресурсы.</w:t>
      </w:r>
    </w:p>
    <w:p w:rsidR="00E57B0A" w:rsidRPr="00E118C5" w:rsidRDefault="00E57B0A" w:rsidP="00820F84">
      <w:pPr>
        <w:pStyle w:val="aa"/>
        <w:jc w:val="both"/>
        <w:rPr>
          <w:rFonts w:ascii="Times New Roman" w:hAnsi="Times New Roman" w:cs="Times New Roman"/>
        </w:rPr>
      </w:pPr>
      <w:bookmarkStart w:id="566" w:name="bookmark1507"/>
      <w:r w:rsidRPr="00E118C5">
        <w:rPr>
          <w:rFonts w:ascii="Times New Roman" w:hAnsi="Times New Roman" w:cs="Times New Roman"/>
        </w:rPr>
        <w:t>9 КЛАСС</w:t>
      </w:r>
      <w:bookmarkEnd w:id="56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bCs/>
        </w:rPr>
        <w:t>Вещество и химическая реакция</w:t>
      </w:r>
    </w:p>
    <w:p w:rsidR="00E57B0A" w:rsidRPr="00E118C5" w:rsidRDefault="00E57B0A" w:rsidP="00820F84">
      <w:pPr>
        <w:pStyle w:val="11"/>
        <w:spacing w:line="240" w:lineRule="auto"/>
        <w:jc w:val="both"/>
        <w:rPr>
          <w:color w:val="auto"/>
        </w:rPr>
      </w:pPr>
      <w:r w:rsidRPr="00E118C5">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57B0A" w:rsidRPr="00E118C5" w:rsidRDefault="00E57B0A" w:rsidP="00820F84">
      <w:pPr>
        <w:pStyle w:val="11"/>
        <w:spacing w:line="240" w:lineRule="auto"/>
        <w:jc w:val="both"/>
        <w:rPr>
          <w:color w:val="auto"/>
        </w:rPr>
      </w:pPr>
      <w:r w:rsidRPr="00E118C5">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57B0A" w:rsidRPr="00E118C5" w:rsidRDefault="00E57B0A" w:rsidP="00820F84">
      <w:pPr>
        <w:pStyle w:val="11"/>
        <w:spacing w:line="240" w:lineRule="auto"/>
        <w:jc w:val="both"/>
        <w:rPr>
          <w:color w:val="auto"/>
        </w:rPr>
      </w:pPr>
      <w:r w:rsidRPr="00E118C5">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57B0A" w:rsidRPr="00E118C5" w:rsidRDefault="00E57B0A" w:rsidP="00820F84">
      <w:pPr>
        <w:pStyle w:val="11"/>
        <w:jc w:val="both"/>
        <w:rPr>
          <w:color w:val="auto"/>
        </w:rPr>
      </w:pPr>
      <w:r w:rsidRPr="00E118C5">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57B0A" w:rsidRPr="00E118C5" w:rsidRDefault="00E57B0A" w:rsidP="00820F84">
      <w:pPr>
        <w:pStyle w:val="11"/>
        <w:jc w:val="both"/>
        <w:rPr>
          <w:color w:val="auto"/>
        </w:rPr>
      </w:pPr>
      <w:r w:rsidRPr="00E118C5">
        <w:rPr>
          <w:color w:val="auto"/>
        </w:rPr>
        <w:t>Понятие о скорости химической реакции</w:t>
      </w:r>
      <w:r w:rsidRPr="00E118C5">
        <w:rPr>
          <w:i/>
          <w:iCs/>
          <w:color w:val="auto"/>
        </w:rPr>
        <w:t>.</w:t>
      </w:r>
      <w:r w:rsidRPr="00E118C5">
        <w:rPr>
          <w:color w:val="auto"/>
        </w:rPr>
        <w:t xml:space="preserve"> Понятие об обратимых и необратимых химических реакциях. Понятие о гомогенных и гетерогенных реакциях. </w:t>
      </w:r>
      <w:r w:rsidRPr="00E118C5">
        <w:rPr>
          <w:i/>
          <w:iCs/>
          <w:color w:val="auto"/>
        </w:rPr>
        <w:t>Понятие о химическом равновесии. Факторы, влияющие на скорость химической реакции и положение химического равновесия.</w:t>
      </w:r>
    </w:p>
    <w:p w:rsidR="00E57B0A" w:rsidRPr="00E118C5" w:rsidRDefault="00E57B0A" w:rsidP="00820F84">
      <w:pPr>
        <w:pStyle w:val="11"/>
        <w:jc w:val="both"/>
        <w:rPr>
          <w:color w:val="auto"/>
        </w:rPr>
      </w:pPr>
      <w:r w:rsidRPr="00E118C5">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57B0A" w:rsidRPr="00E118C5" w:rsidRDefault="00E57B0A" w:rsidP="00820F84">
      <w:pPr>
        <w:pStyle w:val="11"/>
        <w:jc w:val="both"/>
        <w:rPr>
          <w:color w:val="auto"/>
        </w:rPr>
      </w:pPr>
      <w:r w:rsidRPr="00E118C5">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57B0A" w:rsidRPr="00E118C5" w:rsidRDefault="00E57B0A" w:rsidP="00820F84">
      <w:pPr>
        <w:pStyle w:val="11"/>
        <w:jc w:val="both"/>
        <w:rPr>
          <w:color w:val="auto"/>
        </w:rPr>
      </w:pPr>
      <w:r w:rsidRPr="00E118C5">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118C5">
        <w:rPr>
          <w:i/>
          <w:iCs/>
          <w:color w:val="auto"/>
        </w:rPr>
        <w:t>Понятие о гидролизе солей</w:t>
      </w:r>
      <w:r w:rsidRPr="00E118C5">
        <w:rPr>
          <w:color w:val="auto"/>
        </w:rPr>
        <w:t>.</w:t>
      </w:r>
    </w:p>
    <w:p w:rsidR="00E57B0A" w:rsidRPr="00E118C5" w:rsidRDefault="00E57B0A" w:rsidP="00820F84">
      <w:pPr>
        <w:pStyle w:val="11"/>
        <w:spacing w:after="160"/>
        <w:jc w:val="both"/>
        <w:rPr>
          <w:color w:val="auto"/>
        </w:rPr>
      </w:pPr>
      <w:r w:rsidRPr="00E118C5">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Неметаллы и их соединения</w:t>
      </w:r>
    </w:p>
    <w:p w:rsidR="00E57B0A" w:rsidRPr="00E118C5" w:rsidRDefault="00E57B0A" w:rsidP="00820F84">
      <w:pPr>
        <w:pStyle w:val="11"/>
        <w:spacing w:line="252" w:lineRule="auto"/>
        <w:jc w:val="both"/>
        <w:rPr>
          <w:color w:val="auto"/>
        </w:rPr>
      </w:pPr>
      <w:r w:rsidRPr="00E118C5">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57B0A" w:rsidRPr="00E118C5" w:rsidRDefault="00E57B0A" w:rsidP="00820F84">
      <w:pPr>
        <w:pStyle w:val="11"/>
        <w:jc w:val="both"/>
        <w:rPr>
          <w:color w:val="auto"/>
        </w:rPr>
      </w:pPr>
      <w:r w:rsidRPr="00E118C5">
        <w:rPr>
          <w:color w:val="auto"/>
        </w:rPr>
        <w:t xml:space="preserve">Общая характеристика элементов </w:t>
      </w:r>
      <w:r w:rsidRPr="00E118C5">
        <w:rPr>
          <w:color w:val="auto"/>
          <w:lang w:val="en-US"/>
        </w:rPr>
        <w:t>VIA</w:t>
      </w:r>
      <w:r w:rsidRPr="00E118C5">
        <w:rPr>
          <w:color w:val="auto"/>
        </w:rPr>
        <w:t>-группы. Особенности строения атомов, характерные степени окисления.</w:t>
      </w:r>
    </w:p>
    <w:p w:rsidR="00E57B0A" w:rsidRPr="00E118C5" w:rsidRDefault="00E57B0A" w:rsidP="00820F84">
      <w:pPr>
        <w:pStyle w:val="11"/>
        <w:jc w:val="both"/>
        <w:rPr>
          <w:color w:val="auto"/>
        </w:rPr>
      </w:pPr>
      <w:r w:rsidRPr="00E118C5">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57B0A" w:rsidRPr="00E118C5" w:rsidRDefault="00E57B0A" w:rsidP="00820F84">
      <w:pPr>
        <w:pStyle w:val="11"/>
        <w:jc w:val="both"/>
        <w:rPr>
          <w:color w:val="auto"/>
        </w:rPr>
      </w:pPr>
      <w:r w:rsidRPr="00E118C5">
        <w:rPr>
          <w:color w:val="auto"/>
        </w:rPr>
        <w:t xml:space="preserve">Общая характеристика элементов </w:t>
      </w:r>
      <w:r w:rsidRPr="00E118C5">
        <w:rPr>
          <w:color w:val="auto"/>
          <w:lang w:val="en-US"/>
        </w:rPr>
        <w:t>VA</w:t>
      </w:r>
      <w:r w:rsidRPr="00E118C5">
        <w:rPr>
          <w:color w:val="auto"/>
        </w:rPr>
        <w:t>-группы. Особенности строения атомов, характерные степени окисления.</w:t>
      </w:r>
    </w:p>
    <w:p w:rsidR="00E57B0A" w:rsidRPr="00E118C5" w:rsidRDefault="00E57B0A" w:rsidP="00820F84">
      <w:pPr>
        <w:pStyle w:val="11"/>
        <w:jc w:val="both"/>
        <w:rPr>
          <w:color w:val="auto"/>
        </w:rPr>
      </w:pPr>
      <w:r w:rsidRPr="00E118C5">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57B0A" w:rsidRPr="00E118C5" w:rsidRDefault="00E57B0A" w:rsidP="00820F84">
      <w:pPr>
        <w:pStyle w:val="11"/>
        <w:jc w:val="both"/>
        <w:rPr>
          <w:color w:val="auto"/>
        </w:rPr>
      </w:pPr>
      <w:r w:rsidRPr="00E118C5">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E57B0A" w:rsidRPr="00E118C5" w:rsidRDefault="00E57B0A" w:rsidP="00820F84">
      <w:pPr>
        <w:pStyle w:val="11"/>
        <w:jc w:val="both"/>
        <w:rPr>
          <w:color w:val="auto"/>
        </w:rPr>
      </w:pPr>
      <w:r w:rsidRPr="00E118C5">
        <w:rPr>
          <w:color w:val="auto"/>
        </w:rPr>
        <w:t xml:space="preserve">Общая характеристика элементов </w:t>
      </w:r>
      <w:r w:rsidRPr="00E118C5">
        <w:rPr>
          <w:smallCaps/>
          <w:color w:val="auto"/>
          <w:lang w:val="en-US"/>
        </w:rPr>
        <w:t>IVA</w:t>
      </w:r>
      <w:r w:rsidRPr="00E118C5">
        <w:rPr>
          <w:smallCaps/>
          <w:color w:val="auto"/>
        </w:rPr>
        <w:t>-группы.</w:t>
      </w:r>
      <w:r w:rsidRPr="00E118C5">
        <w:rPr>
          <w:color w:val="auto"/>
        </w:rPr>
        <w:t xml:space="preserve"> Особенности строения атомов, характерные степени окисления.</w:t>
      </w:r>
    </w:p>
    <w:p w:rsidR="00E57B0A" w:rsidRPr="00E118C5" w:rsidRDefault="00E57B0A" w:rsidP="00820F84">
      <w:pPr>
        <w:pStyle w:val="11"/>
        <w:jc w:val="both"/>
        <w:rPr>
          <w:color w:val="auto"/>
        </w:rPr>
      </w:pPr>
      <w:r w:rsidRPr="00E118C5">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57B0A" w:rsidRPr="00E118C5" w:rsidRDefault="00E57B0A" w:rsidP="00820F84">
      <w:pPr>
        <w:pStyle w:val="11"/>
        <w:jc w:val="both"/>
        <w:rPr>
          <w:color w:val="auto"/>
        </w:rPr>
      </w:pPr>
      <w:r w:rsidRPr="00E118C5">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118C5">
        <w:rPr>
          <w:i/>
          <w:iCs/>
          <w:color w:val="auto"/>
        </w:rPr>
        <w:t>Их состав и химическое строение.</w:t>
      </w:r>
      <w:r w:rsidRPr="00E118C5">
        <w:rPr>
          <w:color w:val="auto"/>
        </w:rPr>
        <w:t xml:space="preserve"> Понятие о биологически важных веществах: жирах, белках, углеводах — и их роли в жизни человека. </w:t>
      </w:r>
      <w:r w:rsidRPr="00E118C5">
        <w:rPr>
          <w:i/>
          <w:iCs/>
          <w:color w:val="auto"/>
        </w:rPr>
        <w:t>Материальное единство органических и неорганических соединений.</w:t>
      </w:r>
    </w:p>
    <w:p w:rsidR="00E57B0A" w:rsidRPr="00E118C5" w:rsidRDefault="00E57B0A" w:rsidP="00820F84">
      <w:pPr>
        <w:pStyle w:val="11"/>
        <w:jc w:val="both"/>
        <w:rPr>
          <w:color w:val="auto"/>
        </w:rPr>
      </w:pPr>
      <w:r w:rsidRPr="00E118C5">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118C5">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57B0A" w:rsidRPr="00E118C5" w:rsidRDefault="00E57B0A" w:rsidP="00820F84">
      <w:pPr>
        <w:pStyle w:val="11"/>
        <w:spacing w:after="180"/>
        <w:jc w:val="both"/>
        <w:rPr>
          <w:color w:val="auto"/>
        </w:rPr>
      </w:pPr>
      <w:r w:rsidRPr="00E118C5">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Металлы и их соединения</w:t>
      </w:r>
    </w:p>
    <w:p w:rsidR="00E57B0A" w:rsidRPr="00E118C5" w:rsidRDefault="00E57B0A" w:rsidP="00820F84">
      <w:pPr>
        <w:pStyle w:val="11"/>
        <w:jc w:val="both"/>
        <w:rPr>
          <w:color w:val="auto"/>
        </w:rPr>
      </w:pPr>
      <w:r w:rsidRPr="00E118C5">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57B0A" w:rsidRPr="00E118C5" w:rsidRDefault="00E57B0A" w:rsidP="00820F84">
      <w:pPr>
        <w:pStyle w:val="11"/>
        <w:jc w:val="both"/>
        <w:rPr>
          <w:color w:val="auto"/>
        </w:rPr>
      </w:pPr>
      <w:r w:rsidRPr="00E118C5">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57B0A" w:rsidRPr="00E118C5" w:rsidRDefault="00E57B0A" w:rsidP="00820F84">
      <w:pPr>
        <w:pStyle w:val="11"/>
        <w:jc w:val="both"/>
        <w:rPr>
          <w:color w:val="auto"/>
        </w:rPr>
      </w:pPr>
      <w:r w:rsidRPr="00E118C5">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57B0A" w:rsidRPr="00E118C5" w:rsidRDefault="00E57B0A" w:rsidP="00820F84">
      <w:pPr>
        <w:pStyle w:val="11"/>
        <w:jc w:val="both"/>
        <w:rPr>
          <w:color w:val="auto"/>
        </w:rPr>
      </w:pPr>
      <w:r w:rsidRPr="00E118C5">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57B0A" w:rsidRPr="00E118C5" w:rsidRDefault="00E57B0A" w:rsidP="00820F84">
      <w:pPr>
        <w:pStyle w:val="11"/>
        <w:jc w:val="both"/>
        <w:rPr>
          <w:color w:val="auto"/>
        </w:rPr>
      </w:pPr>
      <w:r w:rsidRPr="00E118C5">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E57B0A" w:rsidRPr="00E118C5" w:rsidRDefault="00E57B0A" w:rsidP="00820F84">
      <w:pPr>
        <w:pStyle w:val="11"/>
        <w:spacing w:after="180"/>
        <w:jc w:val="both"/>
        <w:rPr>
          <w:color w:val="auto"/>
        </w:rPr>
      </w:pPr>
      <w:r w:rsidRPr="00E118C5">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Химия и окружающая среда</w:t>
      </w:r>
    </w:p>
    <w:p w:rsidR="00E57B0A" w:rsidRPr="00E118C5" w:rsidRDefault="00E57B0A" w:rsidP="00820F84">
      <w:pPr>
        <w:pStyle w:val="11"/>
        <w:spacing w:line="252" w:lineRule="auto"/>
        <w:jc w:val="both"/>
        <w:rPr>
          <w:color w:val="auto"/>
        </w:rPr>
      </w:pPr>
      <w:r w:rsidRPr="00E118C5">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57B0A" w:rsidRPr="00E118C5" w:rsidRDefault="00E57B0A" w:rsidP="00820F84">
      <w:pPr>
        <w:pStyle w:val="11"/>
        <w:spacing w:line="252" w:lineRule="auto"/>
        <w:jc w:val="both"/>
        <w:rPr>
          <w:color w:val="auto"/>
        </w:rPr>
      </w:pPr>
      <w:r w:rsidRPr="00E118C5">
        <w:rPr>
          <w:color w:val="auto"/>
        </w:rPr>
        <w:t>Природные источники углеводородов (уголь, природный газ, нефть), продукты их переработки, их роль в быту и промышленности.</w:t>
      </w:r>
    </w:p>
    <w:p w:rsidR="00E57B0A" w:rsidRPr="00E118C5" w:rsidRDefault="00E57B0A" w:rsidP="00820F84">
      <w:pPr>
        <w:pStyle w:val="11"/>
        <w:spacing w:after="180" w:line="252" w:lineRule="auto"/>
        <w:jc w:val="both"/>
        <w:rPr>
          <w:color w:val="auto"/>
        </w:rPr>
      </w:pPr>
      <w:r w:rsidRPr="00E118C5">
        <w:rPr>
          <w:color w:val="auto"/>
        </w:rPr>
        <w:t>Химический эксперимент: изучение образцов материалов (стекло, сплавы металлов, полимерные материалы).</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Межпредметные связи</w:t>
      </w:r>
    </w:p>
    <w:p w:rsidR="00E57B0A" w:rsidRPr="00E118C5" w:rsidRDefault="00E57B0A" w:rsidP="00820F84">
      <w:pPr>
        <w:pStyle w:val="11"/>
        <w:spacing w:line="252" w:lineRule="auto"/>
        <w:jc w:val="both"/>
        <w:rPr>
          <w:color w:val="auto"/>
        </w:rPr>
      </w:pPr>
      <w:r w:rsidRPr="00E118C5">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57B0A" w:rsidRPr="00E118C5" w:rsidRDefault="00E57B0A" w:rsidP="00820F84">
      <w:pPr>
        <w:pStyle w:val="11"/>
        <w:spacing w:line="252" w:lineRule="auto"/>
        <w:jc w:val="both"/>
        <w:rPr>
          <w:color w:val="auto"/>
        </w:rPr>
      </w:pPr>
      <w:r w:rsidRPr="00E118C5">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57B0A" w:rsidRPr="00E118C5" w:rsidRDefault="00E57B0A" w:rsidP="00820F84">
      <w:pPr>
        <w:pStyle w:val="11"/>
        <w:spacing w:line="252" w:lineRule="auto"/>
        <w:jc w:val="both"/>
        <w:rPr>
          <w:color w:val="auto"/>
        </w:rPr>
      </w:pPr>
      <w:r w:rsidRPr="00E118C5">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57B0A" w:rsidRPr="00E118C5" w:rsidRDefault="00E57B0A" w:rsidP="00820F84">
      <w:pPr>
        <w:pStyle w:val="11"/>
        <w:spacing w:line="252" w:lineRule="auto"/>
        <w:jc w:val="both"/>
        <w:rPr>
          <w:color w:val="auto"/>
        </w:rPr>
      </w:pPr>
      <w:r w:rsidRPr="00E118C5">
        <w:rPr>
          <w:color w:val="auto"/>
        </w:rPr>
        <w:t>Биология: фотосинтез, дыхание, биосфера, экосистема, минеральные удобрения, микроэлементы, макроэлементы, питательные вещества.</w:t>
      </w:r>
    </w:p>
    <w:p w:rsidR="00E57B0A" w:rsidRPr="00E118C5" w:rsidRDefault="00E57B0A" w:rsidP="00820F84">
      <w:pPr>
        <w:pStyle w:val="11"/>
        <w:spacing w:line="252" w:lineRule="auto"/>
        <w:jc w:val="both"/>
        <w:rPr>
          <w:color w:val="auto"/>
        </w:rPr>
      </w:pPr>
      <w:r w:rsidRPr="00E118C5">
        <w:rPr>
          <w:color w:val="auto"/>
        </w:rPr>
        <w:t>География: атмосфера, гидросфера, минералы, горные породы, полезные ископаемые, топливо, водные ресурсы.</w:t>
      </w:r>
    </w:p>
    <w:p w:rsidR="00E57B0A" w:rsidRPr="00E118C5" w:rsidRDefault="00E57B0A" w:rsidP="00820F84">
      <w:pPr>
        <w:jc w:val="both"/>
        <w:rPr>
          <w:rFonts w:ascii="Times New Roman" w:hAnsi="Times New Roman" w:cs="Times New Roman"/>
          <w:b/>
          <w:sz w:val="20"/>
          <w:szCs w:val="20"/>
        </w:rPr>
      </w:pPr>
      <w:bookmarkStart w:id="567" w:name="bookmark1509"/>
      <w:r w:rsidRPr="00E118C5">
        <w:rPr>
          <w:rFonts w:ascii="Times New Roman" w:hAnsi="Times New Roman" w:cs="Times New Roman"/>
          <w:sz w:val="20"/>
          <w:szCs w:val="20"/>
        </w:rPr>
        <w:br w:type="page"/>
      </w:r>
    </w:p>
    <w:p w:rsidR="00E57B0A" w:rsidRPr="00E118C5" w:rsidRDefault="00E57B0A" w:rsidP="00E57018">
      <w:pPr>
        <w:pStyle w:val="aa"/>
        <w:rPr>
          <w:rFonts w:ascii="Times New Roman" w:hAnsi="Times New Roman" w:cs="Times New Roman"/>
        </w:rPr>
      </w:pPr>
      <w:r w:rsidRPr="00E118C5">
        <w:rPr>
          <w:rFonts w:ascii="Times New Roman" w:hAnsi="Times New Roman" w:cs="Times New Roman"/>
        </w:rPr>
        <w:t>ПЛАНИРУЕМЫЕ РЕЗУЛЬТАТЫ ОСВОЕНИЯ</w:t>
      </w:r>
      <w:bookmarkEnd w:id="567"/>
    </w:p>
    <w:p w:rsidR="00E57B0A" w:rsidRPr="00E118C5" w:rsidRDefault="00E57B0A" w:rsidP="00E57018">
      <w:pPr>
        <w:pStyle w:val="aa"/>
        <w:pBdr>
          <w:bottom w:val="single" w:sz="12" w:space="1" w:color="auto"/>
        </w:pBdr>
        <w:rPr>
          <w:rFonts w:ascii="Times New Roman" w:hAnsi="Times New Roman" w:cs="Times New Roman"/>
        </w:rPr>
      </w:pPr>
      <w:r w:rsidRPr="00E118C5">
        <w:rPr>
          <w:rFonts w:ascii="Times New Roman" w:hAnsi="Times New Roman" w:cs="Times New Roman"/>
        </w:rPr>
        <w:t>УЧЕБНОГО ПРЕДМЕТА «ХИМИЯ» НА УРОВНЕ ОСНОВНОГО ОБЩЕГО ОБРАЗОВАНИЯ</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40" w:lineRule="auto"/>
        <w:jc w:val="both"/>
        <w:rPr>
          <w:color w:val="auto"/>
        </w:rPr>
      </w:pPr>
      <w:r w:rsidRPr="00E118C5">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E57B0A" w:rsidRPr="00E118C5" w:rsidRDefault="00E57B0A" w:rsidP="00820F84">
      <w:pPr>
        <w:pStyle w:val="aa"/>
        <w:jc w:val="both"/>
        <w:rPr>
          <w:rFonts w:ascii="Times New Roman" w:hAnsi="Times New Roman" w:cs="Times New Roman"/>
        </w:rPr>
      </w:pPr>
      <w:bookmarkStart w:id="568" w:name="bookmark151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bookmarkEnd w:id="568"/>
    </w:p>
    <w:p w:rsidR="00E57B0A" w:rsidRPr="00E118C5" w:rsidRDefault="00E57B0A" w:rsidP="00820F84">
      <w:pPr>
        <w:pStyle w:val="11"/>
        <w:spacing w:line="240" w:lineRule="auto"/>
        <w:jc w:val="both"/>
        <w:rPr>
          <w:color w:val="auto"/>
        </w:rPr>
      </w:pPr>
      <w:r w:rsidRPr="00E118C5">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57B0A" w:rsidRPr="00E118C5" w:rsidRDefault="00E57B0A" w:rsidP="00820F84">
      <w:pPr>
        <w:pStyle w:val="11"/>
        <w:spacing w:line="240" w:lineRule="auto"/>
        <w:jc w:val="both"/>
        <w:rPr>
          <w:color w:val="auto"/>
        </w:rPr>
      </w:pPr>
      <w:r w:rsidRPr="00E118C5">
        <w:rPr>
          <w:color w:val="auto"/>
        </w:rPr>
        <w:t>Личностные результаты отражают сформированность, в том числе в части:</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Патриотического воспитания</w:t>
      </w:r>
    </w:p>
    <w:p w:rsidR="00E57B0A" w:rsidRPr="00E118C5" w:rsidRDefault="00E57B0A" w:rsidP="00820F84">
      <w:pPr>
        <w:pStyle w:val="11"/>
        <w:numPr>
          <w:ilvl w:val="0"/>
          <w:numId w:val="133"/>
        </w:numPr>
        <w:tabs>
          <w:tab w:val="left" w:pos="543"/>
        </w:tabs>
        <w:spacing w:line="240" w:lineRule="auto"/>
        <w:jc w:val="both"/>
        <w:rPr>
          <w:color w:val="auto"/>
        </w:rPr>
      </w:pPr>
      <w:r w:rsidRPr="00E118C5">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Гражданского воспитания</w:t>
      </w:r>
    </w:p>
    <w:p w:rsidR="00E57B0A" w:rsidRPr="00E118C5" w:rsidRDefault="00E57B0A" w:rsidP="00820F84">
      <w:pPr>
        <w:pStyle w:val="11"/>
        <w:numPr>
          <w:ilvl w:val="0"/>
          <w:numId w:val="133"/>
        </w:numPr>
        <w:tabs>
          <w:tab w:val="left" w:pos="543"/>
        </w:tabs>
        <w:spacing w:line="240" w:lineRule="auto"/>
        <w:jc w:val="both"/>
        <w:rPr>
          <w:color w:val="auto"/>
        </w:rPr>
      </w:pPr>
      <w:r w:rsidRPr="00E118C5">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Ценности научного познания</w:t>
      </w:r>
    </w:p>
    <w:p w:rsidR="00E57B0A" w:rsidRPr="00E118C5" w:rsidRDefault="00E57B0A" w:rsidP="00820F84">
      <w:pPr>
        <w:pStyle w:val="11"/>
        <w:numPr>
          <w:ilvl w:val="0"/>
          <w:numId w:val="133"/>
        </w:numPr>
        <w:tabs>
          <w:tab w:val="left" w:pos="543"/>
        </w:tabs>
        <w:spacing w:line="240" w:lineRule="auto"/>
        <w:jc w:val="both"/>
        <w:rPr>
          <w:color w:val="auto"/>
        </w:rPr>
      </w:pPr>
      <w:r w:rsidRPr="00E118C5">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57B0A" w:rsidRPr="00E118C5" w:rsidRDefault="00E57B0A" w:rsidP="00820F84">
      <w:pPr>
        <w:pStyle w:val="11"/>
        <w:numPr>
          <w:ilvl w:val="0"/>
          <w:numId w:val="133"/>
        </w:numPr>
        <w:tabs>
          <w:tab w:val="left" w:pos="543"/>
        </w:tabs>
        <w:spacing w:line="240" w:lineRule="auto"/>
        <w:jc w:val="both"/>
        <w:rPr>
          <w:color w:val="auto"/>
        </w:rPr>
      </w:pPr>
      <w:r w:rsidRPr="00E118C5">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E57B0A" w:rsidRPr="00E118C5" w:rsidRDefault="00E57B0A" w:rsidP="00820F84">
      <w:pPr>
        <w:pStyle w:val="11"/>
        <w:numPr>
          <w:ilvl w:val="0"/>
          <w:numId w:val="133"/>
        </w:numPr>
        <w:tabs>
          <w:tab w:val="left" w:pos="543"/>
        </w:tabs>
        <w:spacing w:line="240" w:lineRule="auto"/>
        <w:jc w:val="both"/>
        <w:rPr>
          <w:color w:val="auto"/>
        </w:rPr>
      </w:pPr>
      <w:r w:rsidRPr="00E118C5">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57B0A" w:rsidRPr="00E118C5" w:rsidRDefault="00E57B0A" w:rsidP="00820F84">
      <w:pPr>
        <w:pStyle w:val="11"/>
        <w:numPr>
          <w:ilvl w:val="0"/>
          <w:numId w:val="133"/>
        </w:numPr>
        <w:tabs>
          <w:tab w:val="left" w:pos="543"/>
        </w:tabs>
        <w:spacing w:line="240" w:lineRule="auto"/>
        <w:jc w:val="both"/>
        <w:rPr>
          <w:color w:val="auto"/>
        </w:rPr>
      </w:pPr>
      <w:r w:rsidRPr="00E118C5">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Формирования культуры здоровья</w:t>
      </w:r>
    </w:p>
    <w:p w:rsidR="00E57B0A" w:rsidRPr="00E118C5" w:rsidRDefault="00E57B0A" w:rsidP="00820F84">
      <w:pPr>
        <w:pStyle w:val="11"/>
        <w:numPr>
          <w:ilvl w:val="0"/>
          <w:numId w:val="133"/>
        </w:numPr>
        <w:tabs>
          <w:tab w:val="left" w:pos="543"/>
        </w:tabs>
        <w:spacing w:line="240" w:lineRule="auto"/>
        <w:jc w:val="both"/>
        <w:rPr>
          <w:color w:val="auto"/>
        </w:rPr>
      </w:pPr>
      <w:r w:rsidRPr="00E118C5">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Трудового воспитания</w:t>
      </w:r>
    </w:p>
    <w:p w:rsidR="00E57B0A" w:rsidRPr="00E118C5" w:rsidRDefault="00E57B0A" w:rsidP="00820F84">
      <w:pPr>
        <w:pStyle w:val="11"/>
        <w:numPr>
          <w:ilvl w:val="0"/>
          <w:numId w:val="133"/>
        </w:numPr>
        <w:tabs>
          <w:tab w:val="left" w:pos="548"/>
        </w:tabs>
        <w:spacing w:line="240" w:lineRule="auto"/>
        <w:jc w:val="both"/>
        <w:rPr>
          <w:color w:val="auto"/>
        </w:rPr>
      </w:pPr>
      <w:r w:rsidRPr="00E118C5">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Экологического воспитания</w:t>
      </w:r>
    </w:p>
    <w:p w:rsidR="00E57B0A" w:rsidRPr="00E118C5" w:rsidRDefault="00E57B0A" w:rsidP="00820F84">
      <w:pPr>
        <w:pStyle w:val="11"/>
        <w:numPr>
          <w:ilvl w:val="0"/>
          <w:numId w:val="133"/>
        </w:numPr>
        <w:tabs>
          <w:tab w:val="left" w:pos="543"/>
        </w:tabs>
        <w:spacing w:line="240" w:lineRule="auto"/>
        <w:jc w:val="both"/>
        <w:rPr>
          <w:color w:val="auto"/>
        </w:rPr>
      </w:pPr>
      <w:r w:rsidRPr="00E118C5">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57B0A" w:rsidRPr="00E118C5" w:rsidRDefault="00E57B0A" w:rsidP="00820F84">
      <w:pPr>
        <w:pStyle w:val="11"/>
        <w:numPr>
          <w:ilvl w:val="0"/>
          <w:numId w:val="133"/>
        </w:numPr>
        <w:tabs>
          <w:tab w:val="left" w:pos="663"/>
        </w:tabs>
        <w:spacing w:line="240" w:lineRule="auto"/>
        <w:jc w:val="both"/>
        <w:rPr>
          <w:color w:val="auto"/>
        </w:rPr>
      </w:pPr>
      <w:r w:rsidRPr="00E118C5">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57B0A" w:rsidRPr="00E118C5" w:rsidRDefault="00E57B0A" w:rsidP="00820F84">
      <w:pPr>
        <w:pStyle w:val="11"/>
        <w:numPr>
          <w:ilvl w:val="0"/>
          <w:numId w:val="133"/>
        </w:numPr>
        <w:tabs>
          <w:tab w:val="left" w:pos="663"/>
        </w:tabs>
        <w:spacing w:line="240" w:lineRule="auto"/>
        <w:jc w:val="both"/>
        <w:rPr>
          <w:color w:val="auto"/>
        </w:rPr>
      </w:pPr>
      <w:r w:rsidRPr="00E118C5">
        <w:rPr>
          <w:color w:val="auto"/>
        </w:rPr>
        <w:t>экологического мышления, умения руководствоваться им в познавательной, коммуникативной и социальной практике.</w:t>
      </w:r>
    </w:p>
    <w:p w:rsidR="00E57B0A" w:rsidRPr="00E118C5" w:rsidRDefault="00E57B0A" w:rsidP="00820F84">
      <w:pPr>
        <w:pStyle w:val="aa"/>
        <w:jc w:val="both"/>
        <w:rPr>
          <w:rFonts w:ascii="Times New Roman" w:hAnsi="Times New Roman" w:cs="Times New Roman"/>
        </w:rPr>
      </w:pPr>
      <w:bookmarkStart w:id="569" w:name="bookmark151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Метапредметные результаты</w:t>
      </w:r>
      <w:bookmarkEnd w:id="569"/>
    </w:p>
    <w:p w:rsidR="00E57B0A" w:rsidRPr="00E118C5" w:rsidRDefault="00E57B0A" w:rsidP="00820F84">
      <w:pPr>
        <w:pStyle w:val="11"/>
        <w:spacing w:line="240" w:lineRule="auto"/>
        <w:jc w:val="both"/>
        <w:rPr>
          <w:color w:val="auto"/>
        </w:rPr>
      </w:pPr>
      <w:r w:rsidRPr="00E118C5">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57B0A" w:rsidRPr="00E118C5" w:rsidRDefault="00E57B0A" w:rsidP="00820F84">
      <w:pPr>
        <w:pStyle w:val="11"/>
        <w:spacing w:line="240" w:lineRule="auto"/>
        <w:jc w:val="both"/>
        <w:rPr>
          <w:color w:val="auto"/>
        </w:rPr>
      </w:pPr>
      <w:r w:rsidRPr="00E118C5">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Базовыми логическими действиями</w:t>
      </w:r>
    </w:p>
    <w:p w:rsidR="00E57B0A" w:rsidRPr="00E118C5" w:rsidRDefault="00E57B0A" w:rsidP="00820F84">
      <w:pPr>
        <w:pStyle w:val="11"/>
        <w:numPr>
          <w:ilvl w:val="0"/>
          <w:numId w:val="134"/>
        </w:numPr>
        <w:tabs>
          <w:tab w:val="left" w:pos="543"/>
        </w:tabs>
        <w:spacing w:line="240" w:lineRule="auto"/>
        <w:jc w:val="both"/>
        <w:rPr>
          <w:color w:val="auto"/>
        </w:rPr>
      </w:pPr>
      <w:r w:rsidRPr="00E118C5">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57B0A" w:rsidRPr="00E118C5" w:rsidRDefault="00E57B0A" w:rsidP="00820F84">
      <w:pPr>
        <w:pStyle w:val="11"/>
        <w:numPr>
          <w:ilvl w:val="0"/>
          <w:numId w:val="134"/>
        </w:numPr>
        <w:tabs>
          <w:tab w:val="left" w:pos="543"/>
        </w:tabs>
        <w:spacing w:line="240" w:lineRule="auto"/>
        <w:jc w:val="both"/>
        <w:rPr>
          <w:color w:val="auto"/>
        </w:rPr>
      </w:pPr>
      <w:r w:rsidRPr="00E118C5">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Базовыми исследовательскими действиями</w:t>
      </w:r>
    </w:p>
    <w:p w:rsidR="00E57B0A" w:rsidRPr="00E118C5" w:rsidRDefault="00E57B0A" w:rsidP="00820F84">
      <w:pPr>
        <w:pStyle w:val="11"/>
        <w:numPr>
          <w:ilvl w:val="0"/>
          <w:numId w:val="134"/>
        </w:numPr>
        <w:tabs>
          <w:tab w:val="left" w:pos="543"/>
        </w:tabs>
        <w:spacing w:line="257" w:lineRule="auto"/>
        <w:jc w:val="both"/>
        <w:rPr>
          <w:color w:val="auto"/>
        </w:rPr>
      </w:pPr>
      <w:r w:rsidRPr="00E118C5">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57B0A" w:rsidRPr="00E118C5" w:rsidRDefault="00E57B0A" w:rsidP="00820F84">
      <w:pPr>
        <w:pStyle w:val="11"/>
        <w:numPr>
          <w:ilvl w:val="0"/>
          <w:numId w:val="134"/>
        </w:numPr>
        <w:tabs>
          <w:tab w:val="left" w:pos="543"/>
        </w:tabs>
        <w:spacing w:line="257" w:lineRule="auto"/>
        <w:jc w:val="both"/>
        <w:rPr>
          <w:color w:val="auto"/>
        </w:rPr>
      </w:pPr>
      <w:r w:rsidRPr="00E118C5">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Работой с информацией</w:t>
      </w:r>
    </w:p>
    <w:p w:rsidR="00E57B0A" w:rsidRPr="00E118C5" w:rsidRDefault="00E57B0A" w:rsidP="00820F84">
      <w:pPr>
        <w:pStyle w:val="11"/>
        <w:numPr>
          <w:ilvl w:val="0"/>
          <w:numId w:val="134"/>
        </w:numPr>
        <w:tabs>
          <w:tab w:val="left" w:pos="543"/>
        </w:tabs>
        <w:spacing w:line="257" w:lineRule="auto"/>
        <w:jc w:val="both"/>
        <w:rPr>
          <w:color w:val="auto"/>
        </w:rPr>
      </w:pPr>
      <w:r w:rsidRPr="00E118C5">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57B0A" w:rsidRPr="00E118C5" w:rsidRDefault="00E57B0A" w:rsidP="00820F84">
      <w:pPr>
        <w:pStyle w:val="11"/>
        <w:numPr>
          <w:ilvl w:val="0"/>
          <w:numId w:val="134"/>
        </w:numPr>
        <w:tabs>
          <w:tab w:val="left" w:pos="548"/>
        </w:tabs>
        <w:spacing w:line="257" w:lineRule="auto"/>
        <w:jc w:val="both"/>
        <w:rPr>
          <w:color w:val="auto"/>
        </w:rPr>
      </w:pPr>
      <w:r w:rsidRPr="00E118C5">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57B0A" w:rsidRPr="00E118C5" w:rsidRDefault="00E57B0A" w:rsidP="00820F84">
      <w:pPr>
        <w:pStyle w:val="11"/>
        <w:numPr>
          <w:ilvl w:val="0"/>
          <w:numId w:val="134"/>
        </w:numPr>
        <w:tabs>
          <w:tab w:val="left" w:pos="543"/>
        </w:tabs>
        <w:spacing w:line="257" w:lineRule="auto"/>
        <w:jc w:val="both"/>
        <w:rPr>
          <w:color w:val="auto"/>
        </w:rPr>
      </w:pPr>
      <w:r w:rsidRPr="00E118C5">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Универсальными коммуникативными действиями</w:t>
      </w:r>
    </w:p>
    <w:p w:rsidR="00E57B0A" w:rsidRPr="00E118C5" w:rsidRDefault="00E57B0A" w:rsidP="00820F84">
      <w:pPr>
        <w:pStyle w:val="11"/>
        <w:numPr>
          <w:ilvl w:val="0"/>
          <w:numId w:val="134"/>
        </w:numPr>
        <w:tabs>
          <w:tab w:val="left" w:pos="548"/>
        </w:tabs>
        <w:spacing w:line="257" w:lineRule="auto"/>
        <w:jc w:val="both"/>
        <w:rPr>
          <w:color w:val="auto"/>
        </w:rPr>
      </w:pPr>
      <w:r w:rsidRPr="00E118C5">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E57B0A" w:rsidRPr="00E118C5" w:rsidRDefault="00E57B0A" w:rsidP="00820F84">
      <w:pPr>
        <w:pStyle w:val="11"/>
        <w:numPr>
          <w:ilvl w:val="0"/>
          <w:numId w:val="134"/>
        </w:numPr>
        <w:tabs>
          <w:tab w:val="left" w:pos="543"/>
        </w:tabs>
        <w:spacing w:line="257" w:lineRule="auto"/>
        <w:jc w:val="both"/>
        <w:rPr>
          <w:color w:val="auto"/>
        </w:rPr>
      </w:pPr>
      <w:r w:rsidRPr="00E118C5">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57B0A" w:rsidRPr="00E118C5" w:rsidRDefault="00E57B0A" w:rsidP="00820F84">
      <w:pPr>
        <w:pStyle w:val="11"/>
        <w:numPr>
          <w:ilvl w:val="0"/>
          <w:numId w:val="134"/>
        </w:numPr>
        <w:tabs>
          <w:tab w:val="left" w:pos="663"/>
        </w:tabs>
        <w:spacing w:line="257" w:lineRule="auto"/>
        <w:jc w:val="both"/>
        <w:rPr>
          <w:color w:val="auto"/>
        </w:rPr>
      </w:pPr>
      <w:r w:rsidRPr="00E118C5">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Универсальными регулятивными действиями</w:t>
      </w:r>
    </w:p>
    <w:p w:rsidR="00E57B0A" w:rsidRPr="00E118C5" w:rsidRDefault="00E57B0A" w:rsidP="00820F84">
      <w:pPr>
        <w:pStyle w:val="11"/>
        <w:numPr>
          <w:ilvl w:val="0"/>
          <w:numId w:val="134"/>
        </w:numPr>
        <w:tabs>
          <w:tab w:val="left" w:pos="663"/>
        </w:tabs>
        <w:spacing w:line="257" w:lineRule="auto"/>
        <w:jc w:val="both"/>
        <w:rPr>
          <w:color w:val="auto"/>
        </w:rPr>
      </w:pPr>
      <w:r w:rsidRPr="00E118C5">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57B0A" w:rsidRPr="00E118C5" w:rsidRDefault="00E57B0A" w:rsidP="00820F84">
      <w:pPr>
        <w:pStyle w:val="11"/>
        <w:numPr>
          <w:ilvl w:val="0"/>
          <w:numId w:val="134"/>
        </w:numPr>
        <w:tabs>
          <w:tab w:val="left" w:pos="668"/>
        </w:tabs>
        <w:spacing w:line="257" w:lineRule="auto"/>
        <w:jc w:val="both"/>
        <w:rPr>
          <w:color w:val="auto"/>
        </w:rPr>
      </w:pPr>
      <w:r w:rsidRPr="00E118C5">
        <w:rPr>
          <w:color w:val="auto"/>
        </w:rPr>
        <w:t>умением использовать и анализировать контексты, предлагаемые в условии заданий.</w:t>
      </w:r>
    </w:p>
    <w:p w:rsidR="00E57B0A" w:rsidRPr="00E118C5" w:rsidRDefault="00E57B0A" w:rsidP="00820F84">
      <w:pPr>
        <w:pStyle w:val="aa"/>
        <w:jc w:val="both"/>
        <w:rPr>
          <w:rFonts w:ascii="Times New Roman" w:hAnsi="Times New Roman" w:cs="Times New Roman"/>
        </w:rPr>
      </w:pPr>
      <w:bookmarkStart w:id="570" w:name="bookmark151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bookmarkEnd w:id="570"/>
    </w:p>
    <w:p w:rsidR="00E57B0A" w:rsidRPr="00E118C5" w:rsidRDefault="00E57B0A" w:rsidP="00820F84">
      <w:pPr>
        <w:pStyle w:val="11"/>
        <w:spacing w:line="257" w:lineRule="auto"/>
        <w:jc w:val="both"/>
        <w:rPr>
          <w:color w:val="auto"/>
        </w:rPr>
      </w:pPr>
      <w:r w:rsidRPr="00E118C5">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57B0A" w:rsidRPr="00E118C5" w:rsidRDefault="00E57B0A" w:rsidP="00820F84">
      <w:pPr>
        <w:pStyle w:val="11"/>
        <w:spacing w:after="60" w:line="257" w:lineRule="auto"/>
        <w:jc w:val="both"/>
        <w:rPr>
          <w:color w:val="auto"/>
        </w:rPr>
      </w:pPr>
      <w:r w:rsidRPr="00E118C5">
        <w:rPr>
          <w:color w:val="auto"/>
        </w:rPr>
        <w:t>Предметные результаты представлены по годам обучения и отражают сформированность у обучающихся следующих умений:</w:t>
      </w:r>
    </w:p>
    <w:p w:rsidR="00E57B0A" w:rsidRPr="00E118C5" w:rsidRDefault="00E57B0A" w:rsidP="00820F84">
      <w:pPr>
        <w:pStyle w:val="11"/>
        <w:spacing w:after="60" w:line="257" w:lineRule="auto"/>
        <w:jc w:val="both"/>
        <w:rPr>
          <w:color w:val="auto"/>
        </w:rPr>
      </w:pPr>
    </w:p>
    <w:p w:rsidR="00E57B0A" w:rsidRPr="00E118C5" w:rsidRDefault="00E57B0A" w:rsidP="00820F84">
      <w:pPr>
        <w:pStyle w:val="aa"/>
        <w:jc w:val="both"/>
        <w:rPr>
          <w:rFonts w:ascii="Times New Roman" w:hAnsi="Times New Roman" w:cs="Times New Roman"/>
        </w:rPr>
      </w:pPr>
      <w:bookmarkStart w:id="571" w:name="bookmark1518"/>
      <w:r w:rsidRPr="00E118C5">
        <w:rPr>
          <w:rFonts w:ascii="Times New Roman" w:hAnsi="Times New Roman" w:cs="Times New Roman"/>
        </w:rPr>
        <w:t>8 КЛАСС</w:t>
      </w:r>
      <w:bookmarkEnd w:id="571"/>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135"/>
        </w:numPr>
        <w:tabs>
          <w:tab w:val="left" w:pos="548"/>
        </w:tabs>
        <w:spacing w:line="257" w:lineRule="auto"/>
        <w:jc w:val="both"/>
        <w:rPr>
          <w:color w:val="auto"/>
        </w:rPr>
      </w:pPr>
      <w:r w:rsidRPr="00E118C5">
        <w:rPr>
          <w:i/>
          <w:iCs/>
          <w:color w:val="auto"/>
        </w:rPr>
        <w:t>раскрывать смысл</w:t>
      </w:r>
      <w:r w:rsidRPr="00E118C5">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57B0A" w:rsidRPr="00E118C5" w:rsidRDefault="00E57B0A" w:rsidP="00820F84">
      <w:pPr>
        <w:pStyle w:val="11"/>
        <w:numPr>
          <w:ilvl w:val="0"/>
          <w:numId w:val="135"/>
        </w:numPr>
        <w:tabs>
          <w:tab w:val="left" w:pos="543"/>
        </w:tabs>
        <w:spacing w:line="257" w:lineRule="auto"/>
        <w:jc w:val="both"/>
        <w:rPr>
          <w:color w:val="auto"/>
        </w:rPr>
      </w:pPr>
      <w:r w:rsidRPr="00E118C5">
        <w:rPr>
          <w:i/>
          <w:iCs/>
          <w:color w:val="auto"/>
        </w:rPr>
        <w:t>иллюстрировать</w:t>
      </w:r>
      <w:r w:rsidRPr="00E118C5">
        <w:rPr>
          <w:color w:val="auto"/>
        </w:rPr>
        <w:t xml:space="preserve"> взаимосвязь основных химических понятий (см. п. 1) и применять эти понятия при описании веществ и их превращений;</w:t>
      </w:r>
    </w:p>
    <w:p w:rsidR="00E57B0A" w:rsidRPr="00E118C5" w:rsidRDefault="00E57B0A" w:rsidP="00820F84">
      <w:pPr>
        <w:pStyle w:val="11"/>
        <w:numPr>
          <w:ilvl w:val="0"/>
          <w:numId w:val="135"/>
        </w:numPr>
        <w:tabs>
          <w:tab w:val="left" w:pos="543"/>
        </w:tabs>
        <w:spacing w:line="257" w:lineRule="auto"/>
        <w:jc w:val="both"/>
        <w:rPr>
          <w:color w:val="auto"/>
        </w:rPr>
      </w:pPr>
      <w:r w:rsidRPr="00E118C5">
        <w:rPr>
          <w:i/>
          <w:iCs/>
          <w:color w:val="auto"/>
        </w:rPr>
        <w:t>использовать</w:t>
      </w:r>
      <w:r w:rsidRPr="00E118C5">
        <w:rPr>
          <w:color w:val="auto"/>
        </w:rPr>
        <w:t xml:space="preserve"> химическую символику для составления формул веществ и уравнений химических реакций;</w:t>
      </w:r>
    </w:p>
    <w:p w:rsidR="00E57B0A" w:rsidRPr="00E118C5" w:rsidRDefault="00E57B0A" w:rsidP="00820F84">
      <w:pPr>
        <w:pStyle w:val="11"/>
        <w:numPr>
          <w:ilvl w:val="0"/>
          <w:numId w:val="135"/>
        </w:numPr>
        <w:tabs>
          <w:tab w:val="left" w:pos="548"/>
        </w:tabs>
        <w:spacing w:line="257" w:lineRule="auto"/>
        <w:jc w:val="both"/>
        <w:rPr>
          <w:color w:val="auto"/>
        </w:rPr>
      </w:pPr>
      <w:r w:rsidRPr="00E118C5">
        <w:rPr>
          <w:i/>
          <w:iCs/>
          <w:color w:val="auto"/>
        </w:rPr>
        <w:t>определять</w:t>
      </w:r>
      <w:r w:rsidRPr="00E118C5">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57B0A" w:rsidRPr="00E118C5" w:rsidRDefault="00E57B0A" w:rsidP="00820F84">
      <w:pPr>
        <w:pStyle w:val="11"/>
        <w:numPr>
          <w:ilvl w:val="0"/>
          <w:numId w:val="135"/>
        </w:numPr>
        <w:tabs>
          <w:tab w:val="left" w:pos="548"/>
        </w:tabs>
        <w:spacing w:line="257" w:lineRule="auto"/>
        <w:jc w:val="both"/>
        <w:rPr>
          <w:color w:val="auto"/>
        </w:rPr>
      </w:pPr>
      <w:r w:rsidRPr="00E118C5">
        <w:rPr>
          <w:i/>
          <w:iCs/>
          <w:color w:val="auto"/>
        </w:rPr>
        <w:t>раскрывать смысл</w:t>
      </w:r>
      <w:r w:rsidRPr="00E118C5">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118C5">
        <w:rPr>
          <w:i/>
          <w:iCs/>
          <w:color w:val="auto"/>
        </w:rPr>
        <w:t>описывать и характеризовать</w:t>
      </w:r>
      <w:r w:rsidRPr="00E118C5">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118C5">
        <w:rPr>
          <w:i/>
          <w:iCs/>
          <w:color w:val="auto"/>
        </w:rPr>
        <w:t>соотносить</w:t>
      </w:r>
      <w:r w:rsidRPr="00E118C5">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57B0A" w:rsidRPr="00E118C5" w:rsidRDefault="00E57B0A" w:rsidP="00820F84">
      <w:pPr>
        <w:pStyle w:val="11"/>
        <w:numPr>
          <w:ilvl w:val="0"/>
          <w:numId w:val="135"/>
        </w:numPr>
        <w:tabs>
          <w:tab w:val="left" w:pos="543"/>
        </w:tabs>
        <w:spacing w:after="40" w:line="257" w:lineRule="auto"/>
        <w:jc w:val="both"/>
        <w:rPr>
          <w:color w:val="auto"/>
        </w:rPr>
      </w:pPr>
      <w:r w:rsidRPr="00E118C5">
        <w:rPr>
          <w:i/>
          <w:iCs/>
          <w:color w:val="auto"/>
        </w:rPr>
        <w:t>классифицировать</w:t>
      </w:r>
      <w:r w:rsidRPr="00E118C5">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E57B0A" w:rsidRPr="00E118C5" w:rsidRDefault="00E57B0A" w:rsidP="00820F84">
      <w:pPr>
        <w:pStyle w:val="11"/>
        <w:numPr>
          <w:ilvl w:val="0"/>
          <w:numId w:val="135"/>
        </w:numPr>
        <w:tabs>
          <w:tab w:val="left" w:pos="543"/>
        </w:tabs>
        <w:spacing w:line="240" w:lineRule="auto"/>
        <w:jc w:val="both"/>
        <w:rPr>
          <w:color w:val="auto"/>
        </w:rPr>
      </w:pPr>
      <w:r w:rsidRPr="00E118C5">
        <w:rPr>
          <w:i/>
          <w:iCs/>
          <w:color w:val="auto"/>
        </w:rPr>
        <w:t>характеризовать (описывать)</w:t>
      </w:r>
      <w:r w:rsidRPr="00E118C5">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57B0A" w:rsidRPr="00E118C5" w:rsidRDefault="00E57B0A" w:rsidP="00820F84">
      <w:pPr>
        <w:pStyle w:val="11"/>
        <w:numPr>
          <w:ilvl w:val="0"/>
          <w:numId w:val="135"/>
        </w:numPr>
        <w:tabs>
          <w:tab w:val="left" w:pos="548"/>
        </w:tabs>
        <w:spacing w:line="240" w:lineRule="auto"/>
        <w:jc w:val="both"/>
        <w:rPr>
          <w:color w:val="auto"/>
        </w:rPr>
      </w:pPr>
      <w:r w:rsidRPr="00E118C5">
        <w:rPr>
          <w:i/>
          <w:iCs/>
          <w:color w:val="auto"/>
        </w:rPr>
        <w:t>прогнозировать</w:t>
      </w:r>
      <w:r w:rsidRPr="00E118C5">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E57B0A" w:rsidRPr="00E118C5" w:rsidRDefault="00E57B0A" w:rsidP="00820F84">
      <w:pPr>
        <w:pStyle w:val="11"/>
        <w:numPr>
          <w:ilvl w:val="0"/>
          <w:numId w:val="135"/>
        </w:numPr>
        <w:tabs>
          <w:tab w:val="left" w:pos="548"/>
        </w:tabs>
        <w:spacing w:line="240" w:lineRule="auto"/>
        <w:jc w:val="both"/>
        <w:rPr>
          <w:color w:val="auto"/>
        </w:rPr>
      </w:pPr>
      <w:r w:rsidRPr="00E118C5">
        <w:rPr>
          <w:i/>
          <w:iCs/>
          <w:color w:val="auto"/>
        </w:rPr>
        <w:t>вычислять</w:t>
      </w:r>
      <w:r w:rsidRPr="00E118C5">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57B0A" w:rsidRPr="00E118C5" w:rsidRDefault="00E57B0A" w:rsidP="00820F84">
      <w:pPr>
        <w:pStyle w:val="11"/>
        <w:numPr>
          <w:ilvl w:val="0"/>
          <w:numId w:val="135"/>
        </w:numPr>
        <w:tabs>
          <w:tab w:val="left" w:pos="668"/>
        </w:tabs>
        <w:spacing w:line="240" w:lineRule="auto"/>
        <w:jc w:val="both"/>
        <w:rPr>
          <w:color w:val="auto"/>
        </w:rPr>
      </w:pPr>
      <w:r w:rsidRPr="00E118C5">
        <w:rPr>
          <w:i/>
          <w:iCs/>
          <w:color w:val="auto"/>
        </w:rPr>
        <w:t>применять</w:t>
      </w:r>
      <w:r w:rsidRPr="00E118C5">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B0A" w:rsidRPr="00E118C5" w:rsidRDefault="00E57B0A" w:rsidP="00820F84">
      <w:pPr>
        <w:pStyle w:val="11"/>
        <w:numPr>
          <w:ilvl w:val="0"/>
          <w:numId w:val="135"/>
        </w:numPr>
        <w:tabs>
          <w:tab w:val="left" w:pos="668"/>
        </w:tabs>
        <w:spacing w:after="320" w:line="240" w:lineRule="auto"/>
        <w:jc w:val="both"/>
        <w:rPr>
          <w:color w:val="auto"/>
        </w:rPr>
      </w:pPr>
      <w:r w:rsidRPr="00E118C5">
        <w:rPr>
          <w:i/>
          <w:iCs/>
          <w:color w:val="auto"/>
        </w:rPr>
        <w:t>следовать</w:t>
      </w:r>
      <w:r w:rsidRPr="00E118C5">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57B0A" w:rsidRPr="00E118C5" w:rsidRDefault="00E57B0A" w:rsidP="00820F84">
      <w:pPr>
        <w:pStyle w:val="aa"/>
        <w:jc w:val="both"/>
        <w:rPr>
          <w:rFonts w:ascii="Times New Roman" w:hAnsi="Times New Roman" w:cs="Times New Roman"/>
        </w:rPr>
      </w:pPr>
      <w:bookmarkStart w:id="572" w:name="bookmark1520"/>
      <w:r w:rsidRPr="00E118C5">
        <w:rPr>
          <w:rFonts w:ascii="Times New Roman" w:hAnsi="Times New Roman" w:cs="Times New Roman"/>
        </w:rPr>
        <w:t>9 КЛАСС</w:t>
      </w:r>
      <w:bookmarkEnd w:id="572"/>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numPr>
          <w:ilvl w:val="0"/>
          <w:numId w:val="136"/>
        </w:numPr>
        <w:tabs>
          <w:tab w:val="left" w:pos="548"/>
        </w:tabs>
        <w:spacing w:line="240" w:lineRule="auto"/>
        <w:jc w:val="both"/>
        <w:rPr>
          <w:color w:val="auto"/>
        </w:rPr>
      </w:pPr>
      <w:r w:rsidRPr="00E118C5">
        <w:rPr>
          <w:i/>
          <w:iCs/>
          <w:color w:val="auto"/>
        </w:rPr>
        <w:t>раскрывать смысл</w:t>
      </w:r>
      <w:r w:rsidRPr="00E118C5">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57B0A" w:rsidRPr="00E118C5" w:rsidRDefault="00E57B0A" w:rsidP="00820F84">
      <w:pPr>
        <w:pStyle w:val="11"/>
        <w:numPr>
          <w:ilvl w:val="0"/>
          <w:numId w:val="136"/>
        </w:numPr>
        <w:tabs>
          <w:tab w:val="left" w:pos="543"/>
        </w:tabs>
        <w:spacing w:line="240" w:lineRule="auto"/>
        <w:ind w:firstLine="260"/>
        <w:jc w:val="both"/>
        <w:rPr>
          <w:color w:val="auto"/>
        </w:rPr>
      </w:pPr>
      <w:r w:rsidRPr="00E118C5">
        <w:rPr>
          <w:i/>
          <w:iCs/>
          <w:color w:val="auto"/>
        </w:rPr>
        <w:t>иллюстрировать</w:t>
      </w:r>
      <w:r w:rsidRPr="00E118C5">
        <w:rPr>
          <w:color w:val="auto"/>
        </w:rPr>
        <w:t xml:space="preserve"> взаимосвязь основных химических понятий (см. п. 1) и применять эти понятия при описании веществ и их превращений;</w:t>
      </w:r>
    </w:p>
    <w:p w:rsidR="00E57B0A" w:rsidRPr="00E118C5" w:rsidRDefault="00E57B0A" w:rsidP="00820F84">
      <w:pPr>
        <w:pStyle w:val="11"/>
        <w:numPr>
          <w:ilvl w:val="0"/>
          <w:numId w:val="136"/>
        </w:numPr>
        <w:tabs>
          <w:tab w:val="left" w:pos="543"/>
        </w:tabs>
        <w:spacing w:line="240" w:lineRule="auto"/>
        <w:ind w:firstLine="260"/>
        <w:jc w:val="both"/>
        <w:rPr>
          <w:color w:val="auto"/>
        </w:rPr>
      </w:pPr>
      <w:r w:rsidRPr="00E118C5">
        <w:rPr>
          <w:i/>
          <w:iCs/>
          <w:color w:val="auto"/>
        </w:rPr>
        <w:t>использовать</w:t>
      </w:r>
      <w:r w:rsidRPr="00E118C5">
        <w:rPr>
          <w:color w:val="auto"/>
        </w:rPr>
        <w:t xml:space="preserve"> химическую символику для составления формул веществ и уравнений химических реакций;</w:t>
      </w:r>
    </w:p>
    <w:p w:rsidR="00E57B0A" w:rsidRPr="00E118C5" w:rsidRDefault="00E57B0A" w:rsidP="00820F84">
      <w:pPr>
        <w:pStyle w:val="11"/>
        <w:numPr>
          <w:ilvl w:val="0"/>
          <w:numId w:val="136"/>
        </w:numPr>
        <w:tabs>
          <w:tab w:val="left" w:pos="548"/>
        </w:tabs>
        <w:spacing w:line="240" w:lineRule="auto"/>
        <w:ind w:firstLine="260"/>
        <w:jc w:val="both"/>
        <w:rPr>
          <w:color w:val="auto"/>
        </w:rPr>
      </w:pPr>
      <w:r w:rsidRPr="00E118C5">
        <w:rPr>
          <w:i/>
          <w:iCs/>
          <w:color w:val="auto"/>
        </w:rPr>
        <w:t>определять</w:t>
      </w:r>
      <w:r w:rsidRPr="00E118C5">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57B0A" w:rsidRPr="00E118C5" w:rsidRDefault="00E57B0A" w:rsidP="00820F84">
      <w:pPr>
        <w:pStyle w:val="11"/>
        <w:numPr>
          <w:ilvl w:val="0"/>
          <w:numId w:val="136"/>
        </w:numPr>
        <w:tabs>
          <w:tab w:val="left" w:pos="553"/>
        </w:tabs>
        <w:spacing w:line="240" w:lineRule="auto"/>
        <w:ind w:firstLine="260"/>
        <w:jc w:val="both"/>
        <w:rPr>
          <w:color w:val="auto"/>
        </w:rPr>
      </w:pPr>
      <w:r w:rsidRPr="00E118C5">
        <w:rPr>
          <w:i/>
          <w:iCs/>
          <w:color w:val="auto"/>
        </w:rPr>
        <w:t>раскрывать смысл</w:t>
      </w:r>
      <w:r w:rsidRPr="00E118C5">
        <w:rPr>
          <w:color w:val="auto"/>
        </w:rPr>
        <w:t xml:space="preserve"> Периодического закона Д. И. Менделеева и демонстрировать его понимание: </w:t>
      </w:r>
      <w:r w:rsidRPr="00E118C5">
        <w:rPr>
          <w:i/>
          <w:iCs/>
          <w:color w:val="auto"/>
        </w:rPr>
        <w:t>описывать и характеризовать</w:t>
      </w:r>
      <w:r w:rsidRPr="00E118C5">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118C5">
        <w:rPr>
          <w:i/>
          <w:iCs/>
          <w:color w:val="auto"/>
        </w:rPr>
        <w:t>соотносить</w:t>
      </w:r>
      <w:r w:rsidRPr="00E118C5">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118C5">
        <w:rPr>
          <w:i/>
          <w:iCs/>
          <w:color w:val="auto"/>
        </w:rPr>
        <w:t>объяснять</w:t>
      </w:r>
      <w:r w:rsidRPr="00E118C5">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57B0A" w:rsidRPr="00E118C5" w:rsidRDefault="00E57B0A" w:rsidP="00820F84">
      <w:pPr>
        <w:pStyle w:val="11"/>
        <w:numPr>
          <w:ilvl w:val="0"/>
          <w:numId w:val="136"/>
        </w:numPr>
        <w:tabs>
          <w:tab w:val="left" w:pos="543"/>
        </w:tabs>
        <w:spacing w:line="240" w:lineRule="auto"/>
        <w:ind w:firstLine="260"/>
        <w:jc w:val="both"/>
        <w:rPr>
          <w:color w:val="auto"/>
        </w:rPr>
      </w:pPr>
      <w:r w:rsidRPr="00E118C5">
        <w:rPr>
          <w:i/>
          <w:iCs/>
          <w:color w:val="auto"/>
        </w:rPr>
        <w:t>классифицировать</w:t>
      </w:r>
      <w:r w:rsidRPr="00E118C5">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57B0A" w:rsidRPr="00E118C5" w:rsidRDefault="00E57B0A" w:rsidP="00820F84">
      <w:pPr>
        <w:pStyle w:val="11"/>
        <w:numPr>
          <w:ilvl w:val="0"/>
          <w:numId w:val="136"/>
        </w:numPr>
        <w:tabs>
          <w:tab w:val="left" w:pos="548"/>
        </w:tabs>
        <w:spacing w:line="240" w:lineRule="auto"/>
        <w:ind w:firstLine="260"/>
        <w:jc w:val="both"/>
        <w:rPr>
          <w:color w:val="auto"/>
        </w:rPr>
      </w:pPr>
      <w:r w:rsidRPr="00E118C5">
        <w:rPr>
          <w:i/>
          <w:iCs/>
          <w:color w:val="auto"/>
        </w:rPr>
        <w:t>характеризовать (описывать)</w:t>
      </w:r>
      <w:r w:rsidRPr="00E118C5">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57B0A" w:rsidRPr="00E118C5" w:rsidRDefault="00E57B0A" w:rsidP="00820F84">
      <w:pPr>
        <w:pStyle w:val="11"/>
        <w:numPr>
          <w:ilvl w:val="0"/>
          <w:numId w:val="136"/>
        </w:numPr>
        <w:tabs>
          <w:tab w:val="left" w:pos="543"/>
        </w:tabs>
        <w:spacing w:line="240" w:lineRule="auto"/>
        <w:ind w:firstLine="260"/>
        <w:jc w:val="both"/>
        <w:rPr>
          <w:color w:val="auto"/>
        </w:rPr>
      </w:pPr>
      <w:r w:rsidRPr="00E118C5">
        <w:rPr>
          <w:i/>
          <w:iCs/>
          <w:color w:val="auto"/>
        </w:rPr>
        <w:t>составлять</w:t>
      </w:r>
      <w:r w:rsidRPr="00E118C5">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57B0A" w:rsidRPr="00E118C5" w:rsidRDefault="00E57B0A" w:rsidP="00820F84">
      <w:pPr>
        <w:pStyle w:val="11"/>
        <w:numPr>
          <w:ilvl w:val="0"/>
          <w:numId w:val="136"/>
        </w:numPr>
        <w:tabs>
          <w:tab w:val="left" w:pos="543"/>
        </w:tabs>
        <w:spacing w:line="240" w:lineRule="auto"/>
        <w:ind w:firstLine="260"/>
        <w:jc w:val="both"/>
        <w:rPr>
          <w:color w:val="auto"/>
        </w:rPr>
      </w:pPr>
      <w:r w:rsidRPr="00E118C5">
        <w:rPr>
          <w:i/>
          <w:iCs/>
          <w:color w:val="auto"/>
        </w:rPr>
        <w:t>раскрывать</w:t>
      </w:r>
      <w:r w:rsidRPr="00E118C5">
        <w:rPr>
          <w:color w:val="auto"/>
        </w:rPr>
        <w:t xml:space="preserve"> сущность окислительно-восстановительных реакций посредством составления электронного баланса этих реакций;</w:t>
      </w:r>
    </w:p>
    <w:p w:rsidR="00E57B0A" w:rsidRPr="00E118C5" w:rsidRDefault="00E57B0A" w:rsidP="00820F84">
      <w:pPr>
        <w:pStyle w:val="11"/>
        <w:numPr>
          <w:ilvl w:val="0"/>
          <w:numId w:val="136"/>
        </w:numPr>
        <w:tabs>
          <w:tab w:val="left" w:pos="663"/>
        </w:tabs>
        <w:spacing w:line="240" w:lineRule="auto"/>
        <w:ind w:firstLine="260"/>
        <w:jc w:val="both"/>
        <w:rPr>
          <w:color w:val="auto"/>
        </w:rPr>
      </w:pPr>
      <w:r w:rsidRPr="00E118C5">
        <w:rPr>
          <w:i/>
          <w:iCs/>
          <w:color w:val="auto"/>
        </w:rPr>
        <w:t>прогнозировать</w:t>
      </w:r>
      <w:r w:rsidRPr="00E118C5">
        <w:rPr>
          <w:color w:val="auto"/>
        </w:rPr>
        <w:t xml:space="preserve"> свойства веществ в зависимости от их строения; возможности протекания химических превращений в различных условиях;</w:t>
      </w:r>
    </w:p>
    <w:p w:rsidR="00E57B0A" w:rsidRPr="00E118C5" w:rsidRDefault="00E57B0A" w:rsidP="00820F84">
      <w:pPr>
        <w:pStyle w:val="11"/>
        <w:numPr>
          <w:ilvl w:val="0"/>
          <w:numId w:val="136"/>
        </w:numPr>
        <w:tabs>
          <w:tab w:val="left" w:pos="668"/>
        </w:tabs>
        <w:spacing w:line="240" w:lineRule="auto"/>
        <w:jc w:val="both"/>
        <w:rPr>
          <w:color w:val="auto"/>
        </w:rPr>
      </w:pPr>
      <w:r w:rsidRPr="00E118C5">
        <w:rPr>
          <w:i/>
          <w:iCs/>
          <w:color w:val="auto"/>
        </w:rPr>
        <w:t>вычислять</w:t>
      </w:r>
      <w:r w:rsidRPr="00E118C5">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57B0A" w:rsidRPr="00E118C5" w:rsidRDefault="00E57B0A" w:rsidP="00820F84">
      <w:pPr>
        <w:pStyle w:val="11"/>
        <w:numPr>
          <w:ilvl w:val="0"/>
          <w:numId w:val="136"/>
        </w:numPr>
        <w:tabs>
          <w:tab w:val="left" w:pos="668"/>
        </w:tabs>
        <w:spacing w:line="240" w:lineRule="auto"/>
        <w:jc w:val="both"/>
        <w:rPr>
          <w:color w:val="auto"/>
        </w:rPr>
      </w:pPr>
      <w:r w:rsidRPr="00E118C5">
        <w:rPr>
          <w:i/>
          <w:iCs/>
          <w:color w:val="auto"/>
        </w:rPr>
        <w:t>следовать</w:t>
      </w:r>
      <w:r w:rsidRPr="00E118C5">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57B0A" w:rsidRPr="00E118C5" w:rsidRDefault="00E57B0A" w:rsidP="00820F84">
      <w:pPr>
        <w:pStyle w:val="11"/>
        <w:numPr>
          <w:ilvl w:val="0"/>
          <w:numId w:val="136"/>
        </w:numPr>
        <w:tabs>
          <w:tab w:val="left" w:pos="668"/>
        </w:tabs>
        <w:spacing w:line="240" w:lineRule="auto"/>
        <w:jc w:val="both"/>
        <w:rPr>
          <w:color w:val="auto"/>
        </w:rPr>
      </w:pPr>
      <w:r w:rsidRPr="00E118C5">
        <w:rPr>
          <w:i/>
          <w:iCs/>
          <w:color w:val="auto"/>
        </w:rPr>
        <w:t>проводить</w:t>
      </w:r>
      <w:r w:rsidRPr="00E118C5">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57B0A" w:rsidRPr="00E118C5" w:rsidRDefault="00E57B0A" w:rsidP="00820F84">
      <w:pPr>
        <w:pStyle w:val="11"/>
        <w:numPr>
          <w:ilvl w:val="0"/>
          <w:numId w:val="136"/>
        </w:numPr>
        <w:tabs>
          <w:tab w:val="left" w:pos="663"/>
        </w:tabs>
        <w:spacing w:line="240" w:lineRule="auto"/>
        <w:jc w:val="both"/>
        <w:rPr>
          <w:color w:val="auto"/>
        </w:rPr>
        <w:sectPr w:rsidR="00E57B0A" w:rsidRPr="00E118C5">
          <w:footerReference w:type="even" r:id="rId47"/>
          <w:footerReference w:type="default" r:id="rId48"/>
          <w:footnotePr>
            <w:numRestart w:val="eachPage"/>
          </w:footnotePr>
          <w:pgSz w:w="7824" w:h="12019"/>
          <w:pgMar w:top="587" w:right="703" w:bottom="969" w:left="703" w:header="0" w:footer="3" w:gutter="0"/>
          <w:cols w:space="720"/>
          <w:noEndnote/>
          <w:docGrid w:linePitch="360"/>
        </w:sectPr>
      </w:pPr>
      <w:r w:rsidRPr="00E118C5">
        <w:rPr>
          <w:i/>
          <w:iCs/>
          <w:color w:val="auto"/>
        </w:rPr>
        <w:t>применять</w:t>
      </w:r>
      <w:r w:rsidRPr="00E118C5">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B0A" w:rsidRPr="00E118C5" w:rsidRDefault="00E57B0A" w:rsidP="00820F84">
      <w:pPr>
        <w:pStyle w:val="3"/>
        <w:pBdr>
          <w:bottom w:val="single" w:sz="12" w:space="1" w:color="auto"/>
        </w:pBdr>
        <w:jc w:val="both"/>
        <w:rPr>
          <w:rFonts w:ascii="Times New Roman" w:hAnsi="Times New Roman" w:cs="Times New Roman"/>
        </w:rPr>
      </w:pPr>
      <w:bookmarkStart w:id="573" w:name="bookmark1522"/>
      <w:bookmarkStart w:id="574" w:name="_Toc105502794"/>
      <w:r w:rsidRPr="00E118C5">
        <w:rPr>
          <w:rFonts w:ascii="Times New Roman" w:hAnsi="Times New Roman" w:cs="Times New Roman"/>
        </w:rPr>
        <w:t>2.1.13. ИЗОБРАЗИТЕЛЬНОЕ ИСКУССТВО</w:t>
      </w:r>
      <w:bookmarkEnd w:id="573"/>
      <w:bookmarkEnd w:id="574"/>
    </w:p>
    <w:p w:rsidR="00E57B0A" w:rsidRPr="00E118C5" w:rsidRDefault="00E57B0A" w:rsidP="00820F84">
      <w:pPr>
        <w:jc w:val="both"/>
        <w:rPr>
          <w:rFonts w:ascii="Times New Roman" w:hAnsi="Times New Roman" w:cs="Times New Roman"/>
          <w:sz w:val="20"/>
          <w:szCs w:val="20"/>
        </w:rPr>
      </w:pPr>
    </w:p>
    <w:p w:rsidR="00E57B0A" w:rsidRPr="00E118C5" w:rsidRDefault="00E57B0A" w:rsidP="00E57018">
      <w:pPr>
        <w:pStyle w:val="aa"/>
        <w:rPr>
          <w:rFonts w:ascii="Times New Roman" w:hAnsi="Times New Roman" w:cs="Times New Roman"/>
        </w:rPr>
      </w:pPr>
      <w:bookmarkStart w:id="575" w:name="bookmark1526"/>
      <w:r w:rsidRPr="00E118C5">
        <w:rPr>
          <w:rFonts w:ascii="Times New Roman" w:hAnsi="Times New Roman" w:cs="Times New Roman"/>
        </w:rPr>
        <w:t>ОБЩАЯ ХАРАКТЕРИСТИКА УЧЕБНОГО ПРЕДМЕТА «ИЗОБРАЗИТЕЛЬНОЕ ИСКУССТВО»</w:t>
      </w:r>
      <w:bookmarkEnd w:id="575"/>
    </w:p>
    <w:p w:rsidR="00E57B0A" w:rsidRPr="00E118C5" w:rsidRDefault="00E57B0A" w:rsidP="00820F84">
      <w:pPr>
        <w:pStyle w:val="11"/>
        <w:spacing w:line="240" w:lineRule="auto"/>
        <w:jc w:val="both"/>
        <w:rPr>
          <w:color w:val="auto"/>
        </w:rPr>
      </w:pPr>
      <w:r w:rsidRPr="00E118C5">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E57B0A" w:rsidRPr="00E118C5" w:rsidRDefault="00E57B0A" w:rsidP="00820F84">
      <w:pPr>
        <w:pStyle w:val="11"/>
        <w:spacing w:line="240" w:lineRule="auto"/>
        <w:jc w:val="both"/>
        <w:rPr>
          <w:color w:val="auto"/>
        </w:rPr>
      </w:pPr>
      <w:r w:rsidRPr="00E118C5">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E57B0A" w:rsidRPr="00E118C5" w:rsidRDefault="00E57B0A" w:rsidP="00820F84">
      <w:pPr>
        <w:pStyle w:val="11"/>
        <w:spacing w:line="240" w:lineRule="auto"/>
        <w:ind w:firstLine="238"/>
        <w:jc w:val="both"/>
        <w:rPr>
          <w:color w:val="auto"/>
        </w:rPr>
      </w:pPr>
      <w:r w:rsidRPr="00E118C5">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57B0A" w:rsidRPr="00E118C5" w:rsidRDefault="00E57B0A" w:rsidP="00820F84">
      <w:pPr>
        <w:pStyle w:val="11"/>
        <w:spacing w:line="252" w:lineRule="auto"/>
        <w:ind w:firstLine="238"/>
        <w:jc w:val="both"/>
        <w:rPr>
          <w:color w:val="auto"/>
        </w:rPr>
      </w:pPr>
      <w:r w:rsidRPr="00E118C5">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57B0A" w:rsidRPr="00E118C5" w:rsidRDefault="00E57B0A" w:rsidP="00820F84">
      <w:pPr>
        <w:pStyle w:val="11"/>
        <w:spacing w:line="252" w:lineRule="auto"/>
        <w:ind w:firstLine="238"/>
        <w:jc w:val="both"/>
        <w:rPr>
          <w:color w:val="auto"/>
        </w:rPr>
      </w:pPr>
      <w:r w:rsidRPr="00E118C5">
        <w:rPr>
          <w:color w:val="auto"/>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E57B0A" w:rsidRPr="00E118C5" w:rsidRDefault="00E57B0A" w:rsidP="00820F84">
      <w:pPr>
        <w:pStyle w:val="11"/>
        <w:spacing w:line="252" w:lineRule="auto"/>
        <w:jc w:val="both"/>
        <w:rPr>
          <w:color w:val="auto"/>
        </w:rPr>
      </w:pPr>
      <w:r w:rsidRPr="00E118C5">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E57B0A" w:rsidRPr="00E118C5" w:rsidRDefault="00E57B0A" w:rsidP="00820F84">
      <w:pPr>
        <w:pStyle w:val="11"/>
        <w:spacing w:line="252" w:lineRule="auto"/>
        <w:jc w:val="both"/>
        <w:rPr>
          <w:color w:val="auto"/>
        </w:rPr>
      </w:pPr>
      <w:r w:rsidRPr="00E118C5">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E57B0A" w:rsidRPr="00E118C5" w:rsidRDefault="00E57B0A" w:rsidP="00820F84">
      <w:pPr>
        <w:pStyle w:val="11"/>
        <w:spacing w:line="252" w:lineRule="auto"/>
        <w:jc w:val="both"/>
        <w:rPr>
          <w:color w:val="auto"/>
        </w:rPr>
      </w:pPr>
      <w:r w:rsidRPr="00E118C5">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E57B0A" w:rsidRPr="00E118C5" w:rsidRDefault="00E57B0A" w:rsidP="00820F84">
      <w:pPr>
        <w:pStyle w:val="11"/>
        <w:spacing w:line="252" w:lineRule="auto"/>
        <w:jc w:val="both"/>
        <w:rPr>
          <w:color w:val="auto"/>
        </w:rPr>
      </w:pPr>
      <w:r w:rsidRPr="00E118C5">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E57B0A" w:rsidRPr="00E118C5" w:rsidRDefault="00E57B0A" w:rsidP="00820F84">
      <w:pPr>
        <w:pStyle w:val="11"/>
        <w:spacing w:line="252" w:lineRule="auto"/>
        <w:jc w:val="both"/>
        <w:rPr>
          <w:color w:val="auto"/>
        </w:rPr>
      </w:pPr>
      <w:r w:rsidRPr="00E118C5">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57B0A" w:rsidRPr="00E118C5" w:rsidRDefault="00E57B0A" w:rsidP="00820F84">
      <w:pPr>
        <w:pStyle w:val="aa"/>
        <w:jc w:val="both"/>
        <w:rPr>
          <w:rFonts w:ascii="Times New Roman" w:hAnsi="Times New Roman" w:cs="Times New Roman"/>
        </w:rPr>
      </w:pPr>
      <w:bookmarkStart w:id="576" w:name="bookmark152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ЦЕЛЬ ИЗУЧЕНИЯ УЧЕБНОГО ПРЕДМЕТА «ИЗОБРАЗИТЕЛЬНОЕ ИСКУССТВО»</w:t>
      </w:r>
      <w:bookmarkEnd w:id="576"/>
    </w:p>
    <w:p w:rsidR="00E57B0A" w:rsidRPr="00E118C5" w:rsidRDefault="00E57B0A" w:rsidP="00820F84">
      <w:pPr>
        <w:pStyle w:val="11"/>
        <w:spacing w:line="252" w:lineRule="auto"/>
        <w:jc w:val="both"/>
        <w:rPr>
          <w:color w:val="auto"/>
        </w:rPr>
      </w:pPr>
      <w:r w:rsidRPr="00E118C5">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118C5">
        <w:rPr>
          <w:i/>
          <w:iCs/>
          <w:color w:val="auto"/>
        </w:rPr>
        <w:t>вариативно</w:t>
      </w:r>
      <w:r w:rsidRPr="00E118C5">
        <w:rPr>
          <w:color w:val="auto"/>
        </w:rPr>
        <w:t>).</w:t>
      </w:r>
    </w:p>
    <w:p w:rsidR="00E57B0A" w:rsidRPr="00E118C5" w:rsidRDefault="00E57B0A" w:rsidP="00820F84">
      <w:pPr>
        <w:pStyle w:val="11"/>
        <w:spacing w:after="120" w:line="252" w:lineRule="auto"/>
        <w:jc w:val="both"/>
        <w:rPr>
          <w:color w:val="auto"/>
        </w:rPr>
      </w:pPr>
      <w:r w:rsidRPr="00E118C5">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E57B0A" w:rsidRPr="00E118C5" w:rsidRDefault="00E57B0A" w:rsidP="00820F84">
      <w:pPr>
        <w:pStyle w:val="13"/>
        <w:jc w:val="both"/>
        <w:rPr>
          <w:rFonts w:ascii="Times New Roman" w:hAnsi="Times New Roman" w:cs="Times New Roman"/>
        </w:rPr>
      </w:pPr>
      <w:bookmarkStart w:id="577" w:name="bookmark1530"/>
      <w:r w:rsidRPr="00E118C5">
        <w:rPr>
          <w:rFonts w:ascii="Times New Roman" w:hAnsi="Times New Roman" w:cs="Times New Roman"/>
        </w:rPr>
        <w:t>Задачами учебного предмета</w:t>
      </w:r>
      <w:bookmarkEnd w:id="577"/>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«Изобразительное искусство» являются:</w:t>
      </w:r>
    </w:p>
    <w:p w:rsidR="00E57B0A" w:rsidRPr="00E118C5" w:rsidRDefault="00E57B0A" w:rsidP="00820F84">
      <w:pPr>
        <w:pStyle w:val="11"/>
        <w:numPr>
          <w:ilvl w:val="0"/>
          <w:numId w:val="235"/>
        </w:numPr>
        <w:spacing w:line="276" w:lineRule="auto"/>
        <w:jc w:val="both"/>
        <w:rPr>
          <w:color w:val="auto"/>
        </w:rPr>
      </w:pPr>
      <w:r w:rsidRPr="00E118C5">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57B0A" w:rsidRPr="00E118C5" w:rsidRDefault="00E57B0A" w:rsidP="00820F84">
      <w:pPr>
        <w:pStyle w:val="11"/>
        <w:numPr>
          <w:ilvl w:val="0"/>
          <w:numId w:val="235"/>
        </w:numPr>
        <w:spacing w:line="276" w:lineRule="auto"/>
        <w:jc w:val="both"/>
        <w:rPr>
          <w:color w:val="auto"/>
        </w:rPr>
      </w:pPr>
      <w:r w:rsidRPr="00E118C5">
        <w:rPr>
          <w:color w:val="auto"/>
        </w:rPr>
        <w:t>формирование у обучающихся представлений об отечественной и мировой художественной культуре во всём многообразии её видов;</w:t>
      </w:r>
    </w:p>
    <w:p w:rsidR="00E57B0A" w:rsidRPr="00E118C5" w:rsidRDefault="00E57B0A" w:rsidP="00820F84">
      <w:pPr>
        <w:pStyle w:val="11"/>
        <w:numPr>
          <w:ilvl w:val="0"/>
          <w:numId w:val="235"/>
        </w:numPr>
        <w:spacing w:line="298" w:lineRule="auto"/>
        <w:jc w:val="both"/>
        <w:rPr>
          <w:color w:val="auto"/>
        </w:rPr>
      </w:pPr>
      <w:r w:rsidRPr="00E118C5">
        <w:rPr>
          <w:color w:val="auto"/>
        </w:rPr>
        <w:t>формирование у обучающихся навыков эстетического видения и преобразования мира;</w:t>
      </w:r>
    </w:p>
    <w:p w:rsidR="00E57B0A" w:rsidRPr="00E118C5" w:rsidRDefault="00E57B0A" w:rsidP="00820F84">
      <w:pPr>
        <w:pStyle w:val="11"/>
        <w:numPr>
          <w:ilvl w:val="0"/>
          <w:numId w:val="235"/>
        </w:numPr>
        <w:spacing w:line="264" w:lineRule="auto"/>
        <w:jc w:val="both"/>
        <w:rPr>
          <w:color w:val="auto"/>
        </w:rPr>
      </w:pPr>
      <w:r w:rsidRPr="00E118C5">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118C5">
        <w:rPr>
          <w:i/>
          <w:iCs/>
          <w:color w:val="auto"/>
        </w:rPr>
        <w:t>вариативно</w:t>
      </w:r>
      <w:r w:rsidRPr="00E118C5">
        <w:rPr>
          <w:color w:val="auto"/>
        </w:rPr>
        <w:t>);</w:t>
      </w:r>
    </w:p>
    <w:p w:rsidR="00E57B0A" w:rsidRPr="00E118C5" w:rsidRDefault="00E57B0A" w:rsidP="00820F84">
      <w:pPr>
        <w:pStyle w:val="11"/>
        <w:numPr>
          <w:ilvl w:val="0"/>
          <w:numId w:val="235"/>
        </w:numPr>
        <w:spacing w:line="298" w:lineRule="auto"/>
        <w:jc w:val="both"/>
        <w:rPr>
          <w:color w:val="auto"/>
        </w:rPr>
      </w:pPr>
      <w:r w:rsidRPr="00E118C5">
        <w:rPr>
          <w:color w:val="auto"/>
        </w:rPr>
        <w:t>формирование пространственного мышления и аналитических визуальных способностей;</w:t>
      </w:r>
    </w:p>
    <w:p w:rsidR="00E57B0A" w:rsidRPr="00E118C5" w:rsidRDefault="00E57B0A" w:rsidP="00820F84">
      <w:pPr>
        <w:pStyle w:val="11"/>
        <w:numPr>
          <w:ilvl w:val="0"/>
          <w:numId w:val="235"/>
        </w:numPr>
        <w:spacing w:line="276" w:lineRule="auto"/>
        <w:jc w:val="both"/>
        <w:rPr>
          <w:color w:val="auto"/>
        </w:rPr>
      </w:pPr>
      <w:r w:rsidRPr="00E118C5">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57B0A" w:rsidRPr="00E118C5" w:rsidRDefault="00E57B0A" w:rsidP="00820F84">
      <w:pPr>
        <w:pStyle w:val="11"/>
        <w:numPr>
          <w:ilvl w:val="0"/>
          <w:numId w:val="235"/>
        </w:numPr>
        <w:spacing w:line="298" w:lineRule="auto"/>
        <w:jc w:val="both"/>
        <w:rPr>
          <w:color w:val="auto"/>
        </w:rPr>
      </w:pPr>
      <w:r w:rsidRPr="00E118C5">
        <w:rPr>
          <w:color w:val="auto"/>
        </w:rPr>
        <w:t>развитие наблюдательности, ассоциативного мышления и творческого воображения;</w:t>
      </w:r>
    </w:p>
    <w:p w:rsidR="00E57B0A" w:rsidRPr="00E118C5" w:rsidRDefault="00E57B0A" w:rsidP="00820F84">
      <w:pPr>
        <w:pStyle w:val="24"/>
        <w:numPr>
          <w:ilvl w:val="0"/>
          <w:numId w:val="235"/>
        </w:numPr>
        <w:spacing w:line="286" w:lineRule="auto"/>
        <w:jc w:val="both"/>
        <w:rPr>
          <w:rFonts w:ascii="Times New Roman" w:hAnsi="Times New Roman"/>
          <w:sz w:val="20"/>
          <w:szCs w:val="20"/>
        </w:rPr>
      </w:pPr>
      <w:r w:rsidRPr="00E118C5">
        <w:rPr>
          <w:rFonts w:ascii="Times New Roman" w:hAnsi="Times New Roman"/>
          <w:sz w:val="20"/>
          <w:szCs w:val="20"/>
        </w:rPr>
        <w:t>воспитание уважения и любви к цивилизационному наследию России через освоение отечественной художественной культуры;</w:t>
      </w:r>
    </w:p>
    <w:p w:rsidR="00E57B0A" w:rsidRPr="00E118C5" w:rsidRDefault="00E57B0A" w:rsidP="00820F84">
      <w:pPr>
        <w:pStyle w:val="24"/>
        <w:numPr>
          <w:ilvl w:val="0"/>
          <w:numId w:val="235"/>
        </w:numPr>
        <w:spacing w:line="286" w:lineRule="auto"/>
        <w:jc w:val="both"/>
        <w:rPr>
          <w:rFonts w:ascii="Times New Roman" w:hAnsi="Times New Roman"/>
          <w:sz w:val="20"/>
          <w:szCs w:val="20"/>
        </w:rPr>
      </w:pPr>
      <w:r w:rsidRPr="00E118C5">
        <w:rPr>
          <w:rFonts w:ascii="Times New Roman" w:hAnsi="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57B0A" w:rsidRPr="00E118C5" w:rsidRDefault="00E57B0A" w:rsidP="00820F84">
      <w:pPr>
        <w:pStyle w:val="aa"/>
        <w:jc w:val="both"/>
        <w:rPr>
          <w:rFonts w:ascii="Times New Roman" w:hAnsi="Times New Roman" w:cs="Times New Roman"/>
        </w:rPr>
      </w:pPr>
      <w:bookmarkStart w:id="578" w:name="bookmark153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ПРЕДМЕТА «ИЗОБРАЗИТЕЛЬНОЕ ИСКУССТВО» В УЧЕБНОМ ПЛАНЕ</w:t>
      </w:r>
      <w:bookmarkEnd w:id="578"/>
    </w:p>
    <w:p w:rsidR="00E57B0A" w:rsidRPr="00E118C5" w:rsidRDefault="00E57B0A" w:rsidP="00820F84">
      <w:pPr>
        <w:pStyle w:val="24"/>
        <w:spacing w:line="286" w:lineRule="auto"/>
        <w:ind w:left="0" w:firstLine="240"/>
        <w:jc w:val="both"/>
        <w:rPr>
          <w:rFonts w:ascii="Times New Roman" w:hAnsi="Times New Roman"/>
          <w:sz w:val="20"/>
          <w:szCs w:val="20"/>
        </w:rPr>
      </w:pPr>
      <w:r w:rsidRPr="00E118C5">
        <w:rPr>
          <w:rFonts w:ascii="Times New Roman" w:hAnsi="Times New Roman"/>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E57B0A" w:rsidRPr="00E118C5" w:rsidRDefault="00E57B0A" w:rsidP="00820F84">
      <w:pPr>
        <w:pStyle w:val="24"/>
        <w:spacing w:line="286" w:lineRule="auto"/>
        <w:ind w:left="0" w:firstLine="240"/>
        <w:jc w:val="both"/>
        <w:rPr>
          <w:rFonts w:ascii="Times New Roman" w:hAnsi="Times New Roman"/>
          <w:sz w:val="20"/>
          <w:szCs w:val="20"/>
        </w:rPr>
      </w:pPr>
      <w:r w:rsidRPr="00E118C5">
        <w:rPr>
          <w:rFonts w:ascii="Times New Roman" w:hAnsi="Times New Roman"/>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E57B0A" w:rsidRPr="00E118C5" w:rsidRDefault="00E57B0A" w:rsidP="00820F84">
      <w:pPr>
        <w:pStyle w:val="24"/>
        <w:spacing w:line="286" w:lineRule="auto"/>
        <w:ind w:left="0" w:firstLine="240"/>
        <w:jc w:val="both"/>
        <w:rPr>
          <w:rFonts w:ascii="Times New Roman" w:hAnsi="Times New Roman"/>
          <w:sz w:val="20"/>
          <w:szCs w:val="20"/>
        </w:rPr>
      </w:pPr>
      <w:r w:rsidRPr="00E118C5">
        <w:rPr>
          <w:rFonts w:ascii="Times New Roman" w:hAnsi="Times New Roman"/>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E57B0A" w:rsidRPr="00E118C5" w:rsidRDefault="00E57B0A" w:rsidP="00820F84">
      <w:pPr>
        <w:pStyle w:val="24"/>
        <w:spacing w:line="286" w:lineRule="auto"/>
        <w:ind w:left="0" w:firstLine="240"/>
        <w:jc w:val="both"/>
        <w:rPr>
          <w:rFonts w:ascii="Times New Roman" w:hAnsi="Times New Roman"/>
          <w:sz w:val="20"/>
          <w:szCs w:val="20"/>
        </w:rPr>
      </w:pPr>
      <w:r w:rsidRPr="00E118C5">
        <w:rPr>
          <w:rFonts w:ascii="Times New Roman" w:hAnsi="Times New Roman"/>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E57B0A" w:rsidRPr="00E118C5" w:rsidRDefault="00E57B0A" w:rsidP="00820F84">
      <w:pPr>
        <w:pStyle w:val="24"/>
        <w:spacing w:after="80" w:line="286" w:lineRule="auto"/>
        <w:ind w:left="0" w:firstLine="240"/>
        <w:jc w:val="both"/>
        <w:rPr>
          <w:rFonts w:ascii="Times New Roman" w:hAnsi="Times New Roman"/>
          <w:sz w:val="20"/>
          <w:szCs w:val="20"/>
        </w:rPr>
      </w:pPr>
      <w:r w:rsidRPr="00E118C5">
        <w:rPr>
          <w:rFonts w:ascii="Times New Roman" w:hAnsi="Times New Roman"/>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E57B0A" w:rsidRPr="00E118C5" w:rsidRDefault="00E57B0A" w:rsidP="00820F84">
      <w:pPr>
        <w:pStyle w:val="aa"/>
        <w:jc w:val="both"/>
        <w:rPr>
          <w:rFonts w:ascii="Times New Roman" w:hAnsi="Times New Roman" w:cs="Times New Roman"/>
        </w:rPr>
      </w:pPr>
      <w:bookmarkStart w:id="579" w:name="bookmark1535"/>
    </w:p>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sz w:val="20"/>
          <w:szCs w:val="20"/>
        </w:rPr>
        <w:br w:type="page"/>
      </w: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СОДЕРЖАНИЕ УЧЕБНОГО ПРЕДМЕТА «ИЗОБРАЗИТЕЛЬНОЕ ИСКУССТВО»</w:t>
      </w:r>
      <w:bookmarkEnd w:id="579"/>
    </w:p>
    <w:p w:rsidR="00E57B0A" w:rsidRPr="00E118C5" w:rsidRDefault="00E57B0A" w:rsidP="00820F84">
      <w:pPr>
        <w:pStyle w:val="aa"/>
        <w:jc w:val="both"/>
        <w:rPr>
          <w:rFonts w:ascii="Times New Roman" w:hAnsi="Times New Roman" w:cs="Times New Roman"/>
        </w:rPr>
      </w:pPr>
      <w:bookmarkStart w:id="580" w:name="bookmark1537"/>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r w:rsidRPr="00E118C5">
        <w:rPr>
          <w:rFonts w:ascii="Times New Roman" w:hAnsi="Times New Roman" w:cs="Times New Roman"/>
        </w:rPr>
        <w:softHyphen/>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1 «Декоративно-прикладное и народное искусство»</w:t>
      </w:r>
      <w:bookmarkEnd w:id="580"/>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Общие сведения о декоративно-прикладном искусстве</w:t>
      </w:r>
    </w:p>
    <w:p w:rsidR="00E57B0A" w:rsidRPr="00E118C5" w:rsidRDefault="00E57B0A" w:rsidP="00820F84">
      <w:pPr>
        <w:pStyle w:val="11"/>
        <w:spacing w:line="240" w:lineRule="auto"/>
        <w:jc w:val="both"/>
        <w:rPr>
          <w:color w:val="auto"/>
        </w:rPr>
      </w:pPr>
      <w:r w:rsidRPr="00E118C5">
        <w:rPr>
          <w:color w:val="auto"/>
        </w:rPr>
        <w:t>Декоративно-прикладное искусство и его виды.</w:t>
      </w:r>
    </w:p>
    <w:p w:rsidR="00E57B0A" w:rsidRPr="00E118C5" w:rsidRDefault="00E57B0A" w:rsidP="00820F84">
      <w:pPr>
        <w:pStyle w:val="11"/>
        <w:spacing w:after="120" w:line="240" w:lineRule="auto"/>
        <w:jc w:val="both"/>
        <w:rPr>
          <w:color w:val="auto"/>
        </w:rPr>
      </w:pPr>
      <w:r w:rsidRPr="00E118C5">
        <w:rPr>
          <w:color w:val="auto"/>
        </w:rPr>
        <w:t>Декоративно-прикладное искусство и предметная среда жизни людей.</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Древние корни народного искусства</w:t>
      </w:r>
    </w:p>
    <w:p w:rsidR="00E57B0A" w:rsidRPr="00E118C5" w:rsidRDefault="00E57B0A" w:rsidP="00820F84">
      <w:pPr>
        <w:pStyle w:val="11"/>
        <w:jc w:val="both"/>
        <w:rPr>
          <w:color w:val="auto"/>
        </w:rPr>
      </w:pPr>
      <w:r w:rsidRPr="00E118C5">
        <w:rPr>
          <w:color w:val="auto"/>
        </w:rPr>
        <w:t>Истоки образного языка декоративно-прикладного искусства.</w:t>
      </w:r>
    </w:p>
    <w:p w:rsidR="00E57B0A" w:rsidRPr="00E118C5" w:rsidRDefault="00E57B0A" w:rsidP="00820F84">
      <w:pPr>
        <w:pStyle w:val="11"/>
        <w:jc w:val="both"/>
        <w:rPr>
          <w:color w:val="auto"/>
        </w:rPr>
      </w:pPr>
      <w:r w:rsidRPr="00E118C5">
        <w:rPr>
          <w:color w:val="auto"/>
        </w:rPr>
        <w:t>Традиционные образы народного (крестьянского) прикладного искусства.</w:t>
      </w:r>
    </w:p>
    <w:p w:rsidR="00E57B0A" w:rsidRPr="00E118C5" w:rsidRDefault="00E57B0A" w:rsidP="00820F84">
      <w:pPr>
        <w:pStyle w:val="11"/>
        <w:jc w:val="both"/>
        <w:rPr>
          <w:color w:val="auto"/>
        </w:rPr>
      </w:pPr>
      <w:r w:rsidRPr="00E118C5">
        <w:rPr>
          <w:color w:val="auto"/>
        </w:rPr>
        <w:t>Связь народного искусства с природой, бытом, трудом, верованиями и эпосом.</w:t>
      </w:r>
    </w:p>
    <w:p w:rsidR="00E57B0A" w:rsidRPr="00E118C5" w:rsidRDefault="00E57B0A" w:rsidP="00820F84">
      <w:pPr>
        <w:pStyle w:val="11"/>
        <w:jc w:val="both"/>
        <w:rPr>
          <w:color w:val="auto"/>
        </w:rPr>
      </w:pPr>
      <w:r w:rsidRPr="00E118C5">
        <w:rPr>
          <w:color w:val="auto"/>
        </w:rPr>
        <w:t>Роль природных материалов в строительстве и изготовлении предметов быта, их значение в характере труда и жизненного уклада.</w:t>
      </w:r>
    </w:p>
    <w:p w:rsidR="00E57B0A" w:rsidRPr="00E118C5" w:rsidRDefault="00E57B0A" w:rsidP="00820F84">
      <w:pPr>
        <w:pStyle w:val="11"/>
        <w:jc w:val="both"/>
        <w:rPr>
          <w:color w:val="auto"/>
        </w:rPr>
      </w:pPr>
      <w:r w:rsidRPr="00E118C5">
        <w:rPr>
          <w:color w:val="auto"/>
        </w:rPr>
        <w:t>Образно-символический язык народного прикладного искусства.</w:t>
      </w:r>
    </w:p>
    <w:p w:rsidR="00E57B0A" w:rsidRPr="00E118C5" w:rsidRDefault="00E57B0A" w:rsidP="00820F84">
      <w:pPr>
        <w:pStyle w:val="11"/>
        <w:jc w:val="both"/>
        <w:rPr>
          <w:color w:val="auto"/>
        </w:rPr>
      </w:pPr>
      <w:r w:rsidRPr="00E118C5">
        <w:rPr>
          <w:color w:val="auto"/>
        </w:rPr>
        <w:t>Знаки-символы традиционного крестьянского прикладного искусства.</w:t>
      </w:r>
    </w:p>
    <w:p w:rsidR="00E57B0A" w:rsidRPr="00E118C5" w:rsidRDefault="00E57B0A" w:rsidP="00820F84">
      <w:pPr>
        <w:pStyle w:val="11"/>
        <w:spacing w:after="120"/>
        <w:jc w:val="both"/>
        <w:rPr>
          <w:color w:val="auto"/>
        </w:rPr>
      </w:pPr>
      <w:r w:rsidRPr="00E118C5">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Убранство русской избы</w:t>
      </w:r>
    </w:p>
    <w:p w:rsidR="00E57B0A" w:rsidRPr="00E118C5" w:rsidRDefault="00E57B0A" w:rsidP="00820F84">
      <w:pPr>
        <w:pStyle w:val="11"/>
        <w:spacing w:line="252" w:lineRule="auto"/>
        <w:jc w:val="both"/>
        <w:rPr>
          <w:color w:val="auto"/>
        </w:rPr>
      </w:pPr>
      <w:r w:rsidRPr="00E118C5">
        <w:rPr>
          <w:color w:val="auto"/>
        </w:rPr>
        <w:t>Конструкция избы, единство красоты и пользы — функционального и символического — в её постройке и украшении.</w:t>
      </w:r>
    </w:p>
    <w:p w:rsidR="00E57B0A" w:rsidRPr="00E118C5" w:rsidRDefault="00E57B0A" w:rsidP="00820F84">
      <w:pPr>
        <w:pStyle w:val="11"/>
        <w:spacing w:line="252" w:lineRule="auto"/>
        <w:jc w:val="both"/>
        <w:rPr>
          <w:color w:val="auto"/>
        </w:rPr>
      </w:pPr>
      <w:r w:rsidRPr="00E118C5">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57B0A" w:rsidRPr="00E118C5" w:rsidRDefault="00E57B0A" w:rsidP="00820F84">
      <w:pPr>
        <w:pStyle w:val="11"/>
        <w:spacing w:line="252" w:lineRule="auto"/>
        <w:jc w:val="both"/>
        <w:rPr>
          <w:color w:val="auto"/>
        </w:rPr>
      </w:pPr>
      <w:r w:rsidRPr="00E118C5">
        <w:rPr>
          <w:color w:val="auto"/>
        </w:rPr>
        <w:t>Выполнение рисунков — эскизов орнаментального декора крестьянского дома.</w:t>
      </w:r>
    </w:p>
    <w:p w:rsidR="00E57B0A" w:rsidRPr="00E118C5" w:rsidRDefault="00E57B0A" w:rsidP="00820F84">
      <w:pPr>
        <w:pStyle w:val="11"/>
        <w:spacing w:line="252" w:lineRule="auto"/>
        <w:jc w:val="both"/>
        <w:rPr>
          <w:color w:val="auto"/>
        </w:rPr>
      </w:pPr>
      <w:r w:rsidRPr="00E118C5">
        <w:rPr>
          <w:color w:val="auto"/>
        </w:rPr>
        <w:t>Устройство внутреннего пространства крестьянского дома. Декоративные элементы жилой среды.</w:t>
      </w:r>
    </w:p>
    <w:p w:rsidR="00E57B0A" w:rsidRPr="00E118C5" w:rsidRDefault="00E57B0A" w:rsidP="00820F84">
      <w:pPr>
        <w:pStyle w:val="11"/>
        <w:spacing w:after="60" w:line="252" w:lineRule="auto"/>
        <w:jc w:val="both"/>
        <w:rPr>
          <w:color w:val="auto"/>
        </w:rPr>
      </w:pPr>
      <w:r w:rsidRPr="00E118C5">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57B0A" w:rsidRPr="00E118C5" w:rsidRDefault="00E57B0A" w:rsidP="00820F84">
      <w:pPr>
        <w:pStyle w:val="11"/>
        <w:spacing w:after="180" w:line="252" w:lineRule="auto"/>
        <w:jc w:val="both"/>
        <w:rPr>
          <w:color w:val="auto"/>
        </w:rPr>
      </w:pPr>
      <w:r w:rsidRPr="00E118C5">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Народный праздничный костюм</w:t>
      </w:r>
    </w:p>
    <w:p w:rsidR="00E57B0A" w:rsidRPr="00E118C5" w:rsidRDefault="00E57B0A" w:rsidP="00820F84">
      <w:pPr>
        <w:pStyle w:val="11"/>
        <w:jc w:val="both"/>
        <w:rPr>
          <w:color w:val="auto"/>
        </w:rPr>
      </w:pPr>
      <w:r w:rsidRPr="00E118C5">
        <w:rPr>
          <w:color w:val="auto"/>
        </w:rPr>
        <w:t>Образный строй народного праздничного костюма — женского и мужского.</w:t>
      </w:r>
    </w:p>
    <w:p w:rsidR="00E57B0A" w:rsidRPr="00E118C5" w:rsidRDefault="00E57B0A" w:rsidP="00820F84">
      <w:pPr>
        <w:pStyle w:val="11"/>
        <w:jc w:val="both"/>
        <w:rPr>
          <w:color w:val="auto"/>
        </w:rPr>
      </w:pPr>
      <w:r w:rsidRPr="00E118C5">
        <w:rPr>
          <w:color w:val="auto"/>
        </w:rPr>
        <w:t>Традиционная конструкция русского женского костюма — северорусский (сарафан) и южнорусский (понёва) варианты.</w:t>
      </w:r>
    </w:p>
    <w:p w:rsidR="00E57B0A" w:rsidRPr="00E118C5" w:rsidRDefault="00E57B0A" w:rsidP="00820F84">
      <w:pPr>
        <w:pStyle w:val="11"/>
        <w:jc w:val="both"/>
        <w:rPr>
          <w:color w:val="auto"/>
        </w:rPr>
      </w:pPr>
      <w:r w:rsidRPr="00E118C5">
        <w:rPr>
          <w:color w:val="auto"/>
        </w:rPr>
        <w:t>Разнообразие форм и украшений народного праздничного костюма для различных регионов страны.</w:t>
      </w:r>
    </w:p>
    <w:p w:rsidR="00E57B0A" w:rsidRPr="00E118C5" w:rsidRDefault="00E57B0A" w:rsidP="00820F84">
      <w:pPr>
        <w:pStyle w:val="11"/>
        <w:jc w:val="both"/>
        <w:rPr>
          <w:color w:val="auto"/>
        </w:rPr>
      </w:pPr>
      <w:r w:rsidRPr="00E118C5">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57B0A" w:rsidRPr="00E118C5" w:rsidRDefault="00E57B0A" w:rsidP="00820F84">
      <w:pPr>
        <w:pStyle w:val="11"/>
        <w:jc w:val="both"/>
        <w:rPr>
          <w:color w:val="auto"/>
        </w:rPr>
      </w:pPr>
      <w:r w:rsidRPr="00E118C5">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57B0A" w:rsidRPr="00E118C5" w:rsidRDefault="00E57B0A" w:rsidP="00820F84">
      <w:pPr>
        <w:pStyle w:val="11"/>
        <w:jc w:val="both"/>
        <w:rPr>
          <w:color w:val="auto"/>
        </w:rPr>
      </w:pPr>
      <w:r w:rsidRPr="00E118C5">
        <w:rPr>
          <w:color w:val="auto"/>
        </w:rPr>
        <w:t>Народные праздники и праздничные обряды как синтез всех видов народного творчества.</w:t>
      </w:r>
    </w:p>
    <w:p w:rsidR="00E57B0A" w:rsidRPr="00E118C5" w:rsidRDefault="00E57B0A" w:rsidP="00820F84">
      <w:pPr>
        <w:pStyle w:val="11"/>
        <w:spacing w:after="180"/>
        <w:jc w:val="both"/>
        <w:rPr>
          <w:color w:val="auto"/>
        </w:rPr>
      </w:pPr>
      <w:r w:rsidRPr="00E118C5">
        <w:rPr>
          <w:color w:val="auto"/>
        </w:rPr>
        <w:t>Выполнение сюжетной композиции или участие в работе по созданию коллективного панно на тему традиций народных праздников.</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Народные художественные промыслы</w:t>
      </w:r>
    </w:p>
    <w:p w:rsidR="00E57B0A" w:rsidRPr="00E118C5" w:rsidRDefault="00E57B0A" w:rsidP="00820F84">
      <w:pPr>
        <w:pStyle w:val="11"/>
        <w:jc w:val="both"/>
        <w:rPr>
          <w:color w:val="auto"/>
        </w:rPr>
      </w:pPr>
      <w:r w:rsidRPr="00E118C5">
        <w:rPr>
          <w:color w:val="auto"/>
        </w:rPr>
        <w:t>Роль и значение народных промыслов в современной жизни. Искусство и ремесло. Традиции культуры, особенные для каждого региона.</w:t>
      </w:r>
    </w:p>
    <w:p w:rsidR="00E57B0A" w:rsidRPr="00E118C5" w:rsidRDefault="00E57B0A" w:rsidP="00820F84">
      <w:pPr>
        <w:pStyle w:val="11"/>
        <w:jc w:val="both"/>
        <w:rPr>
          <w:color w:val="auto"/>
        </w:rPr>
      </w:pPr>
      <w:r w:rsidRPr="00E118C5">
        <w:rPr>
          <w:color w:val="auto"/>
        </w:rPr>
        <w:t>Многообразие видов традиционных ремёсел и происхождение художественных промыслов народов России.</w:t>
      </w:r>
    </w:p>
    <w:p w:rsidR="00E57B0A" w:rsidRPr="00E118C5" w:rsidRDefault="00E57B0A" w:rsidP="00820F84">
      <w:pPr>
        <w:pStyle w:val="11"/>
        <w:jc w:val="both"/>
        <w:rPr>
          <w:color w:val="auto"/>
        </w:rPr>
      </w:pPr>
      <w:r w:rsidRPr="00E118C5">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E57B0A" w:rsidRPr="00E118C5" w:rsidRDefault="00E57B0A" w:rsidP="00820F84">
      <w:pPr>
        <w:pStyle w:val="11"/>
        <w:ind w:firstLine="238"/>
        <w:jc w:val="both"/>
        <w:rPr>
          <w:color w:val="auto"/>
        </w:rPr>
      </w:pPr>
      <w:r w:rsidRPr="00E118C5">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57B0A" w:rsidRPr="00E118C5" w:rsidRDefault="00E57B0A" w:rsidP="00820F84">
      <w:pPr>
        <w:pStyle w:val="11"/>
        <w:ind w:firstLine="238"/>
        <w:jc w:val="both"/>
        <w:rPr>
          <w:color w:val="auto"/>
        </w:rPr>
      </w:pPr>
      <w:r w:rsidRPr="00E118C5">
        <w:rPr>
          <w:color w:val="auto"/>
        </w:rPr>
        <w:t>Создание эскиза игрушки по мотивам избранного промысла.</w:t>
      </w:r>
    </w:p>
    <w:p w:rsidR="00E57B0A" w:rsidRPr="00E118C5" w:rsidRDefault="00E57B0A" w:rsidP="00820F84">
      <w:pPr>
        <w:pStyle w:val="11"/>
        <w:spacing w:line="252" w:lineRule="auto"/>
        <w:ind w:firstLine="238"/>
        <w:jc w:val="both"/>
        <w:rPr>
          <w:color w:val="auto"/>
        </w:rPr>
      </w:pPr>
      <w:r w:rsidRPr="00E118C5">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57B0A" w:rsidRPr="00E118C5" w:rsidRDefault="00E57B0A" w:rsidP="00820F84">
      <w:pPr>
        <w:pStyle w:val="11"/>
        <w:spacing w:line="252" w:lineRule="auto"/>
        <w:ind w:firstLine="238"/>
        <w:jc w:val="both"/>
        <w:rPr>
          <w:color w:val="auto"/>
        </w:rPr>
      </w:pPr>
      <w:r w:rsidRPr="00E118C5">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57B0A" w:rsidRPr="00E118C5" w:rsidRDefault="00E57B0A" w:rsidP="00820F84">
      <w:pPr>
        <w:pStyle w:val="11"/>
        <w:spacing w:line="252" w:lineRule="auto"/>
        <w:jc w:val="both"/>
        <w:rPr>
          <w:color w:val="auto"/>
        </w:rPr>
      </w:pPr>
      <w:r w:rsidRPr="00E118C5">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57B0A" w:rsidRPr="00E118C5" w:rsidRDefault="00E57B0A" w:rsidP="00820F84">
      <w:pPr>
        <w:pStyle w:val="11"/>
        <w:spacing w:line="252" w:lineRule="auto"/>
        <w:jc w:val="both"/>
        <w:rPr>
          <w:color w:val="auto"/>
        </w:rPr>
      </w:pPr>
      <w:r w:rsidRPr="00E118C5">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57B0A" w:rsidRPr="00E118C5" w:rsidRDefault="00E57B0A" w:rsidP="00820F84">
      <w:pPr>
        <w:pStyle w:val="11"/>
        <w:spacing w:line="252" w:lineRule="auto"/>
        <w:jc w:val="both"/>
        <w:rPr>
          <w:color w:val="auto"/>
        </w:rPr>
      </w:pPr>
      <w:r w:rsidRPr="00E118C5">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57B0A" w:rsidRPr="00E118C5" w:rsidRDefault="00E57B0A" w:rsidP="00820F84">
      <w:pPr>
        <w:pStyle w:val="11"/>
        <w:spacing w:line="252" w:lineRule="auto"/>
        <w:jc w:val="both"/>
        <w:rPr>
          <w:color w:val="auto"/>
        </w:rPr>
      </w:pPr>
      <w:r w:rsidRPr="00E118C5">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57B0A" w:rsidRPr="00E118C5" w:rsidRDefault="00E57B0A" w:rsidP="00820F84">
      <w:pPr>
        <w:pStyle w:val="11"/>
        <w:spacing w:line="252" w:lineRule="auto"/>
        <w:jc w:val="both"/>
        <w:rPr>
          <w:color w:val="auto"/>
        </w:rPr>
      </w:pPr>
      <w:r w:rsidRPr="00E118C5">
        <w:rPr>
          <w:color w:val="auto"/>
        </w:rPr>
        <w:t>Мир сказок и легенд, примет и оберегов в творчестве мастеров художественных промыслов.</w:t>
      </w:r>
    </w:p>
    <w:p w:rsidR="00E57B0A" w:rsidRPr="00E118C5" w:rsidRDefault="00E57B0A" w:rsidP="00820F84">
      <w:pPr>
        <w:pStyle w:val="11"/>
        <w:spacing w:line="252" w:lineRule="auto"/>
        <w:jc w:val="both"/>
        <w:rPr>
          <w:color w:val="auto"/>
        </w:rPr>
      </w:pPr>
      <w:r w:rsidRPr="00E118C5">
        <w:rPr>
          <w:color w:val="auto"/>
        </w:rPr>
        <w:t>Отражение в изделиях народных промыслов многообразия исторических, духовных и культурных традиций.</w:t>
      </w:r>
    </w:p>
    <w:p w:rsidR="00E57B0A" w:rsidRPr="00E118C5" w:rsidRDefault="00E57B0A" w:rsidP="00820F84">
      <w:pPr>
        <w:pStyle w:val="11"/>
        <w:spacing w:line="252" w:lineRule="auto"/>
        <w:jc w:val="both"/>
        <w:rPr>
          <w:color w:val="auto"/>
        </w:rPr>
      </w:pPr>
      <w:r w:rsidRPr="00E118C5">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Декоративно-прикладное искусство в культуре разных эпох и народов</w:t>
      </w:r>
    </w:p>
    <w:p w:rsidR="00E57B0A" w:rsidRPr="00E118C5" w:rsidRDefault="00E57B0A" w:rsidP="00820F84">
      <w:pPr>
        <w:pStyle w:val="11"/>
        <w:spacing w:line="240" w:lineRule="auto"/>
        <w:jc w:val="both"/>
        <w:rPr>
          <w:color w:val="auto"/>
        </w:rPr>
      </w:pPr>
      <w:r w:rsidRPr="00E118C5">
        <w:rPr>
          <w:color w:val="auto"/>
        </w:rPr>
        <w:t>Роль декоративно-прикладного искусства в культуре древних цивилизаций.</w:t>
      </w:r>
    </w:p>
    <w:p w:rsidR="00E57B0A" w:rsidRPr="00E118C5" w:rsidRDefault="00E57B0A" w:rsidP="00820F84">
      <w:pPr>
        <w:pStyle w:val="11"/>
        <w:spacing w:line="240" w:lineRule="auto"/>
        <w:jc w:val="both"/>
        <w:rPr>
          <w:color w:val="auto"/>
        </w:rPr>
      </w:pPr>
      <w:r w:rsidRPr="00E118C5">
        <w:rPr>
          <w:color w:val="auto"/>
        </w:rPr>
        <w:t>Отражение в декоре мировоззрения эпохи, организации общества, традиций быта и ремесла, уклада жизни людей.</w:t>
      </w:r>
    </w:p>
    <w:p w:rsidR="00E57B0A" w:rsidRPr="00E118C5" w:rsidRDefault="00E57B0A" w:rsidP="00820F84">
      <w:pPr>
        <w:pStyle w:val="11"/>
        <w:jc w:val="both"/>
        <w:rPr>
          <w:color w:val="auto"/>
        </w:rPr>
      </w:pPr>
      <w:r w:rsidRPr="00E118C5">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E57B0A" w:rsidRPr="00E118C5" w:rsidRDefault="00E57B0A" w:rsidP="00820F84">
      <w:pPr>
        <w:pStyle w:val="11"/>
        <w:jc w:val="both"/>
        <w:rPr>
          <w:color w:val="auto"/>
        </w:rPr>
      </w:pPr>
      <w:r w:rsidRPr="00E118C5">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E57B0A" w:rsidRPr="00E118C5" w:rsidRDefault="00E57B0A" w:rsidP="00820F84">
      <w:pPr>
        <w:pStyle w:val="11"/>
        <w:jc w:val="both"/>
        <w:rPr>
          <w:color w:val="auto"/>
        </w:rPr>
      </w:pPr>
      <w:r w:rsidRPr="00E118C5">
        <w:rPr>
          <w:color w:val="auto"/>
        </w:rPr>
        <w:t>Украшение жизненного пространства: построений, интерьеров, предметов быта — в культуре разных эпох.</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Декоративно-прикладное искусство в жизни современного человека</w:t>
      </w:r>
    </w:p>
    <w:p w:rsidR="00E57B0A" w:rsidRPr="00E118C5" w:rsidRDefault="00E57B0A" w:rsidP="00820F84">
      <w:pPr>
        <w:pStyle w:val="11"/>
        <w:jc w:val="both"/>
        <w:rPr>
          <w:color w:val="auto"/>
        </w:rPr>
      </w:pPr>
      <w:r w:rsidRPr="00E118C5">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57B0A" w:rsidRPr="00E118C5" w:rsidRDefault="00E57B0A" w:rsidP="00820F84">
      <w:pPr>
        <w:pStyle w:val="11"/>
        <w:jc w:val="both"/>
        <w:rPr>
          <w:color w:val="auto"/>
        </w:rPr>
      </w:pPr>
      <w:r w:rsidRPr="00E118C5">
        <w:rPr>
          <w:color w:val="auto"/>
        </w:rPr>
        <w:t>Символический знак в современной жизни: эмблема, логотип, указующий или декоративный знак.</w:t>
      </w:r>
    </w:p>
    <w:p w:rsidR="00E57B0A" w:rsidRPr="00E118C5" w:rsidRDefault="00E57B0A" w:rsidP="00820F84">
      <w:pPr>
        <w:pStyle w:val="11"/>
        <w:jc w:val="both"/>
        <w:rPr>
          <w:color w:val="auto"/>
        </w:rPr>
      </w:pPr>
      <w:r w:rsidRPr="00E118C5">
        <w:rPr>
          <w:color w:val="auto"/>
        </w:rPr>
        <w:t>Государственная символика и традиции геральдики.</w:t>
      </w:r>
    </w:p>
    <w:p w:rsidR="00E57B0A" w:rsidRPr="00E118C5" w:rsidRDefault="00E57B0A" w:rsidP="00820F84">
      <w:pPr>
        <w:pStyle w:val="11"/>
        <w:jc w:val="both"/>
        <w:rPr>
          <w:color w:val="auto"/>
        </w:rPr>
      </w:pPr>
      <w:r w:rsidRPr="00E118C5">
        <w:rPr>
          <w:color w:val="auto"/>
        </w:rPr>
        <w:t>Декоративные украшения предметов нашего быта и одежды.</w:t>
      </w:r>
    </w:p>
    <w:p w:rsidR="00E57B0A" w:rsidRPr="00E118C5" w:rsidRDefault="00E57B0A" w:rsidP="00820F84">
      <w:pPr>
        <w:pStyle w:val="11"/>
        <w:jc w:val="both"/>
        <w:rPr>
          <w:color w:val="auto"/>
        </w:rPr>
      </w:pPr>
      <w:r w:rsidRPr="00E118C5">
        <w:rPr>
          <w:color w:val="auto"/>
        </w:rPr>
        <w:t>Значение украшений в проявлении образа человека, его характера, самопонимания, установок и намерений.</w:t>
      </w:r>
    </w:p>
    <w:p w:rsidR="00E57B0A" w:rsidRPr="00E118C5" w:rsidRDefault="00E57B0A" w:rsidP="00820F84">
      <w:pPr>
        <w:pStyle w:val="11"/>
        <w:jc w:val="both"/>
        <w:rPr>
          <w:color w:val="auto"/>
        </w:rPr>
      </w:pPr>
      <w:r w:rsidRPr="00E118C5">
        <w:rPr>
          <w:color w:val="auto"/>
        </w:rPr>
        <w:t>Декор на улицах и декор помещений.</w:t>
      </w:r>
    </w:p>
    <w:p w:rsidR="00E57B0A" w:rsidRPr="00E118C5" w:rsidRDefault="00E57B0A" w:rsidP="00820F84">
      <w:pPr>
        <w:pStyle w:val="11"/>
        <w:jc w:val="both"/>
        <w:rPr>
          <w:color w:val="auto"/>
        </w:rPr>
      </w:pPr>
      <w:r w:rsidRPr="00E118C5">
        <w:rPr>
          <w:color w:val="auto"/>
        </w:rPr>
        <w:t>Декор праздничный и повседневный.</w:t>
      </w:r>
    </w:p>
    <w:p w:rsidR="00E57B0A" w:rsidRPr="00E118C5" w:rsidRDefault="00E57B0A" w:rsidP="00820F84">
      <w:pPr>
        <w:pStyle w:val="11"/>
        <w:jc w:val="both"/>
        <w:rPr>
          <w:color w:val="auto"/>
        </w:rPr>
      </w:pPr>
      <w:r w:rsidRPr="00E118C5">
        <w:rPr>
          <w:color w:val="auto"/>
        </w:rPr>
        <w:t>Праздничное оформление школы.</w:t>
      </w:r>
    </w:p>
    <w:p w:rsidR="00E57B0A" w:rsidRPr="00E118C5" w:rsidRDefault="00E57B0A" w:rsidP="00820F84">
      <w:pPr>
        <w:jc w:val="both"/>
        <w:rPr>
          <w:rFonts w:ascii="Times New Roman" w:hAnsi="Times New Roman" w:cs="Times New Roman"/>
          <w:sz w:val="20"/>
          <w:szCs w:val="20"/>
        </w:rPr>
      </w:pPr>
      <w:bookmarkStart w:id="581" w:name="bookmark153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2 «Живопись, графика, скульптура»</w:t>
      </w:r>
      <w:bookmarkEnd w:id="581"/>
    </w:p>
    <w:p w:rsidR="00E57B0A" w:rsidRPr="00E118C5" w:rsidRDefault="00E57B0A" w:rsidP="00820F84">
      <w:pPr>
        <w:pStyle w:val="11"/>
        <w:jc w:val="both"/>
        <w:rPr>
          <w:color w:val="auto"/>
        </w:rPr>
      </w:pPr>
      <w:r w:rsidRPr="00E118C5">
        <w:rPr>
          <w:i/>
          <w:iCs/>
          <w:color w:val="auto"/>
        </w:rPr>
        <w:t>Общие сведения о видах искусства</w:t>
      </w:r>
    </w:p>
    <w:p w:rsidR="00E57B0A" w:rsidRPr="00E118C5" w:rsidRDefault="00E57B0A" w:rsidP="00820F84">
      <w:pPr>
        <w:pStyle w:val="11"/>
        <w:jc w:val="both"/>
        <w:rPr>
          <w:color w:val="auto"/>
        </w:rPr>
      </w:pPr>
      <w:r w:rsidRPr="00E118C5">
        <w:rPr>
          <w:color w:val="auto"/>
        </w:rPr>
        <w:t>Пространственные и временные виды искусства.</w:t>
      </w:r>
    </w:p>
    <w:p w:rsidR="00E57B0A" w:rsidRPr="00E118C5" w:rsidRDefault="00E57B0A" w:rsidP="00820F84">
      <w:pPr>
        <w:pStyle w:val="11"/>
        <w:jc w:val="both"/>
        <w:rPr>
          <w:color w:val="auto"/>
        </w:rPr>
      </w:pPr>
      <w:r w:rsidRPr="00E118C5">
        <w:rPr>
          <w:color w:val="auto"/>
        </w:rPr>
        <w:t>Изобразительные, конструктивные и декоративные виды пространственных искусств, их место и назначение в жизни людей.</w:t>
      </w:r>
    </w:p>
    <w:p w:rsidR="00E57B0A" w:rsidRPr="00E118C5" w:rsidRDefault="00E57B0A" w:rsidP="00820F84">
      <w:pPr>
        <w:pStyle w:val="11"/>
        <w:jc w:val="both"/>
        <w:rPr>
          <w:color w:val="auto"/>
        </w:rPr>
      </w:pPr>
      <w:r w:rsidRPr="00E118C5">
        <w:rPr>
          <w:color w:val="auto"/>
        </w:rPr>
        <w:t>Основные виды живописи, графики и скульптуры.</w:t>
      </w:r>
    </w:p>
    <w:p w:rsidR="00E57B0A" w:rsidRPr="00E118C5" w:rsidRDefault="00E57B0A" w:rsidP="00820F84">
      <w:pPr>
        <w:pStyle w:val="11"/>
        <w:jc w:val="both"/>
        <w:rPr>
          <w:color w:val="auto"/>
        </w:rPr>
      </w:pPr>
      <w:r w:rsidRPr="00E118C5">
        <w:rPr>
          <w:color w:val="auto"/>
        </w:rPr>
        <w:t>Художник и зритель: зрительские умения, знания и творчество зрителя.</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Язык изобразительного искусства и его выразительные средства</w:t>
      </w:r>
    </w:p>
    <w:p w:rsidR="00E57B0A" w:rsidRPr="00E118C5" w:rsidRDefault="00E57B0A" w:rsidP="00820F84">
      <w:pPr>
        <w:pStyle w:val="11"/>
        <w:spacing w:line="257" w:lineRule="auto"/>
        <w:jc w:val="both"/>
        <w:rPr>
          <w:color w:val="auto"/>
        </w:rPr>
      </w:pPr>
      <w:r w:rsidRPr="00E118C5">
        <w:rPr>
          <w:color w:val="auto"/>
        </w:rPr>
        <w:t>Живописные, графические и скульптурные художественные материалы, их особые свойства.</w:t>
      </w:r>
    </w:p>
    <w:p w:rsidR="00E57B0A" w:rsidRPr="00E118C5" w:rsidRDefault="00E57B0A" w:rsidP="00820F84">
      <w:pPr>
        <w:pStyle w:val="11"/>
        <w:spacing w:line="257" w:lineRule="auto"/>
        <w:jc w:val="both"/>
        <w:rPr>
          <w:color w:val="auto"/>
        </w:rPr>
      </w:pPr>
      <w:r w:rsidRPr="00E118C5">
        <w:rPr>
          <w:color w:val="auto"/>
        </w:rPr>
        <w:t>Рисунок — основа изобразительного искусства и мастерства художника.</w:t>
      </w:r>
    </w:p>
    <w:p w:rsidR="00E57B0A" w:rsidRPr="00E118C5" w:rsidRDefault="00E57B0A" w:rsidP="00820F84">
      <w:pPr>
        <w:pStyle w:val="11"/>
        <w:spacing w:line="257" w:lineRule="auto"/>
        <w:jc w:val="both"/>
        <w:rPr>
          <w:color w:val="auto"/>
        </w:rPr>
      </w:pPr>
      <w:r w:rsidRPr="00E118C5">
        <w:rPr>
          <w:color w:val="auto"/>
        </w:rPr>
        <w:t>Виды рисунка: зарисовка, набросок, учебный рисунок и творческий рисунок.</w:t>
      </w:r>
    </w:p>
    <w:p w:rsidR="00E57B0A" w:rsidRPr="00E118C5" w:rsidRDefault="00E57B0A" w:rsidP="00820F84">
      <w:pPr>
        <w:pStyle w:val="11"/>
        <w:spacing w:line="257" w:lineRule="auto"/>
        <w:jc w:val="both"/>
        <w:rPr>
          <w:color w:val="auto"/>
        </w:rPr>
      </w:pPr>
      <w:r w:rsidRPr="00E118C5">
        <w:rPr>
          <w:color w:val="auto"/>
        </w:rPr>
        <w:t>Навыки размещения рисунка в листе, выбор формата.</w:t>
      </w:r>
    </w:p>
    <w:p w:rsidR="00E57B0A" w:rsidRPr="00E118C5" w:rsidRDefault="00E57B0A" w:rsidP="00820F84">
      <w:pPr>
        <w:pStyle w:val="11"/>
        <w:spacing w:line="252" w:lineRule="auto"/>
        <w:jc w:val="both"/>
        <w:rPr>
          <w:color w:val="auto"/>
        </w:rPr>
      </w:pPr>
      <w:r w:rsidRPr="00E118C5">
        <w:rPr>
          <w:color w:val="auto"/>
        </w:rPr>
        <w:t>Начальные умения рисунка с натуры. Зарисовки простых предметов.</w:t>
      </w:r>
    </w:p>
    <w:p w:rsidR="00E57B0A" w:rsidRPr="00E118C5" w:rsidRDefault="00E57B0A" w:rsidP="00820F84">
      <w:pPr>
        <w:pStyle w:val="11"/>
        <w:spacing w:line="252" w:lineRule="auto"/>
        <w:jc w:val="both"/>
        <w:rPr>
          <w:color w:val="auto"/>
        </w:rPr>
      </w:pPr>
      <w:r w:rsidRPr="00E118C5">
        <w:rPr>
          <w:color w:val="auto"/>
        </w:rPr>
        <w:t>Линейные графические рисунки и наброски.</w:t>
      </w:r>
    </w:p>
    <w:p w:rsidR="00E57B0A" w:rsidRPr="00E118C5" w:rsidRDefault="00E57B0A" w:rsidP="00820F84">
      <w:pPr>
        <w:pStyle w:val="11"/>
        <w:spacing w:line="252" w:lineRule="auto"/>
        <w:jc w:val="both"/>
        <w:rPr>
          <w:color w:val="auto"/>
        </w:rPr>
      </w:pPr>
      <w:r w:rsidRPr="00E118C5">
        <w:rPr>
          <w:color w:val="auto"/>
        </w:rPr>
        <w:t>Тон и тональные отношения: тёмное — светлое.</w:t>
      </w:r>
    </w:p>
    <w:p w:rsidR="00E57B0A" w:rsidRPr="00E118C5" w:rsidRDefault="00E57B0A" w:rsidP="00820F84">
      <w:pPr>
        <w:pStyle w:val="11"/>
        <w:spacing w:line="252" w:lineRule="auto"/>
        <w:jc w:val="both"/>
        <w:rPr>
          <w:color w:val="auto"/>
        </w:rPr>
      </w:pPr>
      <w:r w:rsidRPr="00E118C5">
        <w:rPr>
          <w:color w:val="auto"/>
        </w:rPr>
        <w:t>Ритм и ритмическая организация плоскости листа.</w:t>
      </w:r>
    </w:p>
    <w:p w:rsidR="00E57B0A" w:rsidRPr="00E118C5" w:rsidRDefault="00E57B0A" w:rsidP="00820F84">
      <w:pPr>
        <w:pStyle w:val="11"/>
        <w:spacing w:line="252" w:lineRule="auto"/>
        <w:jc w:val="both"/>
        <w:rPr>
          <w:color w:val="auto"/>
        </w:rPr>
      </w:pPr>
      <w:r w:rsidRPr="00E118C5">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57B0A" w:rsidRPr="00E118C5" w:rsidRDefault="00E57B0A" w:rsidP="00820F84">
      <w:pPr>
        <w:pStyle w:val="11"/>
        <w:spacing w:line="252" w:lineRule="auto"/>
        <w:jc w:val="both"/>
        <w:rPr>
          <w:color w:val="auto"/>
        </w:rPr>
      </w:pPr>
      <w:r w:rsidRPr="00E118C5">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E57B0A" w:rsidRPr="00E118C5" w:rsidRDefault="00E57B0A" w:rsidP="00820F84">
      <w:pPr>
        <w:pStyle w:val="11"/>
        <w:spacing w:line="252" w:lineRule="auto"/>
        <w:jc w:val="both"/>
        <w:rPr>
          <w:color w:val="auto"/>
        </w:rPr>
      </w:pPr>
      <w:r w:rsidRPr="00E118C5">
        <w:rPr>
          <w:color w:val="auto"/>
        </w:rPr>
        <w:t>Виды скульптуры и характер материала в скульптуре. Скульптурные памятники, парковая скульптура, камерная скульптура.</w:t>
      </w:r>
    </w:p>
    <w:p w:rsidR="00E57B0A" w:rsidRPr="00E118C5" w:rsidRDefault="00E57B0A" w:rsidP="00820F84">
      <w:pPr>
        <w:pStyle w:val="11"/>
        <w:spacing w:after="100" w:line="252" w:lineRule="auto"/>
        <w:jc w:val="both"/>
        <w:rPr>
          <w:color w:val="auto"/>
        </w:rPr>
      </w:pPr>
      <w:r w:rsidRPr="00E118C5">
        <w:rPr>
          <w:color w:val="auto"/>
        </w:rPr>
        <w:t>Статика и движение в скульптуре. Круглая скульптура. Произведения мелкой пластики. Виды рельефа.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Жанры изобразительного искусства</w:t>
      </w:r>
    </w:p>
    <w:p w:rsidR="00E57B0A" w:rsidRPr="00E118C5" w:rsidRDefault="00E57B0A" w:rsidP="00820F84">
      <w:pPr>
        <w:pStyle w:val="11"/>
        <w:jc w:val="both"/>
        <w:rPr>
          <w:color w:val="auto"/>
        </w:rPr>
      </w:pPr>
      <w:r w:rsidRPr="00E118C5">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E57B0A" w:rsidRPr="00E118C5" w:rsidRDefault="00E57B0A" w:rsidP="00820F84">
      <w:pPr>
        <w:pStyle w:val="11"/>
        <w:spacing w:after="100"/>
        <w:jc w:val="both"/>
        <w:rPr>
          <w:color w:val="auto"/>
        </w:rPr>
      </w:pPr>
      <w:r w:rsidRPr="00E118C5">
        <w:rPr>
          <w:color w:val="auto"/>
        </w:rPr>
        <w:t>Предмет изображения, сюжет и содержание произведения изобразительного искусства.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Натюрморт</w:t>
      </w:r>
    </w:p>
    <w:p w:rsidR="00E57B0A" w:rsidRPr="00E118C5" w:rsidRDefault="00E57B0A" w:rsidP="00820F84">
      <w:pPr>
        <w:pStyle w:val="11"/>
        <w:jc w:val="both"/>
        <w:rPr>
          <w:color w:val="auto"/>
        </w:rPr>
      </w:pPr>
      <w:r w:rsidRPr="00E118C5">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E57B0A" w:rsidRPr="00E118C5" w:rsidRDefault="00E57B0A" w:rsidP="00820F84">
      <w:pPr>
        <w:pStyle w:val="11"/>
        <w:jc w:val="both"/>
        <w:rPr>
          <w:color w:val="auto"/>
        </w:rPr>
      </w:pPr>
      <w:r w:rsidRPr="00E118C5">
        <w:rPr>
          <w:color w:val="auto"/>
        </w:rPr>
        <w:t>Основы графической грамоты: правила объёмного изображения предметов на плоскости.</w:t>
      </w:r>
    </w:p>
    <w:p w:rsidR="00E57B0A" w:rsidRPr="00E118C5" w:rsidRDefault="00E57B0A" w:rsidP="00820F84">
      <w:pPr>
        <w:pStyle w:val="11"/>
        <w:jc w:val="both"/>
        <w:rPr>
          <w:color w:val="auto"/>
        </w:rPr>
      </w:pPr>
      <w:r w:rsidRPr="00E118C5">
        <w:rPr>
          <w:color w:val="auto"/>
        </w:rPr>
        <w:t>Линейное построение предмета в пространстве: линия горизонта, точка зрения и точка схода, правила перспективных сокращений.</w:t>
      </w:r>
    </w:p>
    <w:p w:rsidR="00E57B0A" w:rsidRPr="00E118C5" w:rsidRDefault="00E57B0A" w:rsidP="00820F84">
      <w:pPr>
        <w:pStyle w:val="11"/>
        <w:jc w:val="both"/>
        <w:rPr>
          <w:color w:val="auto"/>
        </w:rPr>
      </w:pPr>
      <w:r w:rsidRPr="00E118C5">
        <w:rPr>
          <w:color w:val="auto"/>
        </w:rPr>
        <w:t>Изображение окружности в перспективе.</w:t>
      </w:r>
    </w:p>
    <w:p w:rsidR="00E57B0A" w:rsidRPr="00E118C5" w:rsidRDefault="00E57B0A" w:rsidP="00820F84">
      <w:pPr>
        <w:pStyle w:val="11"/>
        <w:jc w:val="both"/>
        <w:rPr>
          <w:color w:val="auto"/>
        </w:rPr>
      </w:pPr>
      <w:r w:rsidRPr="00E118C5">
        <w:rPr>
          <w:color w:val="auto"/>
        </w:rPr>
        <w:t>Рисование геометрических тел на основе правил линейной перспективы.</w:t>
      </w:r>
    </w:p>
    <w:p w:rsidR="00E57B0A" w:rsidRPr="00E118C5" w:rsidRDefault="00E57B0A" w:rsidP="00820F84">
      <w:pPr>
        <w:pStyle w:val="11"/>
        <w:jc w:val="both"/>
        <w:rPr>
          <w:color w:val="auto"/>
        </w:rPr>
      </w:pPr>
      <w:r w:rsidRPr="00E118C5">
        <w:rPr>
          <w:color w:val="auto"/>
        </w:rPr>
        <w:t>Сложная пространственная форма и выявление её конструкции.</w:t>
      </w:r>
    </w:p>
    <w:p w:rsidR="00E57B0A" w:rsidRPr="00E118C5" w:rsidRDefault="00E57B0A" w:rsidP="00820F84">
      <w:pPr>
        <w:pStyle w:val="11"/>
        <w:jc w:val="both"/>
        <w:rPr>
          <w:color w:val="auto"/>
        </w:rPr>
      </w:pPr>
      <w:r w:rsidRPr="00E118C5">
        <w:rPr>
          <w:color w:val="auto"/>
        </w:rPr>
        <w:t>Рисунок сложной формы предмета как соотношение простых геометрических фигур.</w:t>
      </w:r>
    </w:p>
    <w:p w:rsidR="00E57B0A" w:rsidRPr="00E118C5" w:rsidRDefault="00E57B0A" w:rsidP="00820F84">
      <w:pPr>
        <w:pStyle w:val="11"/>
        <w:jc w:val="both"/>
        <w:rPr>
          <w:color w:val="auto"/>
        </w:rPr>
      </w:pPr>
      <w:r w:rsidRPr="00E118C5">
        <w:rPr>
          <w:color w:val="auto"/>
        </w:rPr>
        <w:t>Линейный рисунок конструкции из нескольких геометрических тел.</w:t>
      </w:r>
    </w:p>
    <w:p w:rsidR="00E57B0A" w:rsidRPr="00E118C5" w:rsidRDefault="00E57B0A" w:rsidP="00820F84">
      <w:pPr>
        <w:pStyle w:val="11"/>
        <w:jc w:val="both"/>
        <w:rPr>
          <w:color w:val="auto"/>
        </w:rPr>
      </w:pPr>
      <w:r w:rsidRPr="00E118C5">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57B0A" w:rsidRPr="00E118C5" w:rsidRDefault="00E57B0A" w:rsidP="00820F84">
      <w:pPr>
        <w:pStyle w:val="11"/>
        <w:jc w:val="both"/>
        <w:rPr>
          <w:color w:val="auto"/>
        </w:rPr>
      </w:pPr>
      <w:r w:rsidRPr="00E118C5">
        <w:rPr>
          <w:color w:val="auto"/>
        </w:rPr>
        <w:t>Рисунок натюрморта графическими материалами с натуры или по представлению.</w:t>
      </w:r>
    </w:p>
    <w:p w:rsidR="00E57B0A" w:rsidRPr="00E118C5" w:rsidRDefault="00E57B0A" w:rsidP="00820F84">
      <w:pPr>
        <w:pStyle w:val="11"/>
        <w:jc w:val="both"/>
        <w:rPr>
          <w:color w:val="auto"/>
        </w:rPr>
      </w:pPr>
      <w:r w:rsidRPr="00E118C5">
        <w:rPr>
          <w:color w:val="auto"/>
        </w:rPr>
        <w:t>Творческий натюрморт в графике. Произведения художников-графиков. Особенности графических техник. Печатная графика.</w:t>
      </w:r>
    </w:p>
    <w:p w:rsidR="00E57B0A" w:rsidRPr="00E118C5" w:rsidRDefault="00E57B0A" w:rsidP="00820F84">
      <w:pPr>
        <w:pStyle w:val="11"/>
        <w:spacing w:after="180"/>
        <w:jc w:val="both"/>
        <w:rPr>
          <w:color w:val="auto"/>
        </w:rPr>
      </w:pPr>
      <w:r w:rsidRPr="00E118C5">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Портрет</w:t>
      </w:r>
    </w:p>
    <w:p w:rsidR="00E57B0A" w:rsidRPr="00E118C5" w:rsidRDefault="00E57B0A" w:rsidP="00820F84">
      <w:pPr>
        <w:pStyle w:val="11"/>
        <w:spacing w:line="252" w:lineRule="auto"/>
        <w:jc w:val="both"/>
        <w:rPr>
          <w:color w:val="auto"/>
        </w:rPr>
      </w:pPr>
      <w:r w:rsidRPr="00E118C5">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57B0A" w:rsidRPr="00E118C5" w:rsidRDefault="00E57B0A" w:rsidP="00820F84">
      <w:pPr>
        <w:pStyle w:val="11"/>
        <w:spacing w:line="252" w:lineRule="auto"/>
        <w:jc w:val="both"/>
        <w:rPr>
          <w:color w:val="auto"/>
        </w:rPr>
      </w:pPr>
      <w:r w:rsidRPr="00E118C5">
        <w:rPr>
          <w:color w:val="auto"/>
        </w:rPr>
        <w:t>Великие портретисты в европейском искусстве.</w:t>
      </w:r>
    </w:p>
    <w:p w:rsidR="00E57B0A" w:rsidRPr="00E118C5" w:rsidRDefault="00E57B0A" w:rsidP="00820F84">
      <w:pPr>
        <w:pStyle w:val="11"/>
        <w:spacing w:line="252" w:lineRule="auto"/>
        <w:jc w:val="both"/>
        <w:rPr>
          <w:color w:val="auto"/>
        </w:rPr>
      </w:pPr>
      <w:r w:rsidRPr="00E118C5">
        <w:rPr>
          <w:color w:val="auto"/>
        </w:rPr>
        <w:t>Особенности развития портретного жанра в отечественном искусстве. Великие портретисты в русской живописи.</w:t>
      </w:r>
    </w:p>
    <w:p w:rsidR="00E57B0A" w:rsidRPr="00E118C5" w:rsidRDefault="00E57B0A" w:rsidP="00820F84">
      <w:pPr>
        <w:pStyle w:val="11"/>
        <w:spacing w:line="252" w:lineRule="auto"/>
        <w:jc w:val="both"/>
        <w:rPr>
          <w:color w:val="auto"/>
        </w:rPr>
      </w:pPr>
      <w:r w:rsidRPr="00E118C5">
        <w:rPr>
          <w:color w:val="auto"/>
        </w:rPr>
        <w:t>Парадный и камерный портрет в живописи.</w:t>
      </w:r>
    </w:p>
    <w:p w:rsidR="00E57B0A" w:rsidRPr="00E118C5" w:rsidRDefault="00E57B0A" w:rsidP="00820F84">
      <w:pPr>
        <w:pStyle w:val="11"/>
        <w:spacing w:line="252" w:lineRule="auto"/>
        <w:jc w:val="both"/>
        <w:rPr>
          <w:color w:val="auto"/>
        </w:rPr>
      </w:pPr>
      <w:r w:rsidRPr="00E118C5">
        <w:rPr>
          <w:color w:val="auto"/>
        </w:rPr>
        <w:t>Особенности развития жанра портрета в искусстве ХХ в.— отечественном и европейском.</w:t>
      </w:r>
    </w:p>
    <w:p w:rsidR="00E57B0A" w:rsidRPr="00E118C5" w:rsidRDefault="00E57B0A" w:rsidP="00820F84">
      <w:pPr>
        <w:pStyle w:val="11"/>
        <w:spacing w:line="252" w:lineRule="auto"/>
        <w:jc w:val="both"/>
        <w:rPr>
          <w:color w:val="auto"/>
        </w:rPr>
      </w:pPr>
      <w:r w:rsidRPr="00E118C5">
        <w:rPr>
          <w:color w:val="auto"/>
        </w:rPr>
        <w:t>Построение головы человека, основные пропорции лица, соотношение лицевой и черепной частей головы.</w:t>
      </w:r>
    </w:p>
    <w:p w:rsidR="00E57B0A" w:rsidRPr="00E118C5" w:rsidRDefault="00E57B0A" w:rsidP="00820F84">
      <w:pPr>
        <w:pStyle w:val="11"/>
        <w:spacing w:line="252" w:lineRule="auto"/>
        <w:jc w:val="both"/>
        <w:rPr>
          <w:color w:val="auto"/>
        </w:rPr>
      </w:pPr>
      <w:r w:rsidRPr="00E118C5">
        <w:rPr>
          <w:color w:val="auto"/>
        </w:rPr>
        <w:t>Графический портрет в работах известных художников. Разнообразие графических средств в изображении образа человека.</w:t>
      </w:r>
    </w:p>
    <w:p w:rsidR="00E57B0A" w:rsidRPr="00E118C5" w:rsidRDefault="00E57B0A" w:rsidP="00820F84">
      <w:pPr>
        <w:pStyle w:val="11"/>
        <w:spacing w:line="252" w:lineRule="auto"/>
        <w:jc w:val="both"/>
        <w:rPr>
          <w:color w:val="auto"/>
        </w:rPr>
      </w:pPr>
      <w:r w:rsidRPr="00E118C5">
        <w:rPr>
          <w:color w:val="auto"/>
        </w:rPr>
        <w:t>Графический портретный рисунок с натуры или по памяти.</w:t>
      </w:r>
    </w:p>
    <w:p w:rsidR="00E57B0A" w:rsidRPr="00E118C5" w:rsidRDefault="00E57B0A" w:rsidP="00820F84">
      <w:pPr>
        <w:pStyle w:val="11"/>
        <w:spacing w:line="252" w:lineRule="auto"/>
        <w:jc w:val="both"/>
        <w:rPr>
          <w:color w:val="auto"/>
        </w:rPr>
      </w:pPr>
      <w:r w:rsidRPr="00E118C5">
        <w:rPr>
          <w:color w:val="auto"/>
        </w:rPr>
        <w:t>Роль освещения головы при создании портретного образа.</w:t>
      </w:r>
    </w:p>
    <w:p w:rsidR="00E57B0A" w:rsidRPr="00E118C5" w:rsidRDefault="00E57B0A" w:rsidP="00820F84">
      <w:pPr>
        <w:pStyle w:val="11"/>
        <w:spacing w:line="252" w:lineRule="auto"/>
        <w:ind w:firstLine="0"/>
        <w:jc w:val="both"/>
        <w:rPr>
          <w:color w:val="auto"/>
        </w:rPr>
      </w:pPr>
      <w:r w:rsidRPr="00E118C5">
        <w:rPr>
          <w:color w:val="auto"/>
        </w:rPr>
        <w:t>Свет и тень в изображении головы человека.</w:t>
      </w:r>
    </w:p>
    <w:p w:rsidR="00E57B0A" w:rsidRPr="00E118C5" w:rsidRDefault="00E57B0A" w:rsidP="00820F84">
      <w:pPr>
        <w:pStyle w:val="11"/>
        <w:spacing w:line="252" w:lineRule="auto"/>
        <w:jc w:val="both"/>
        <w:rPr>
          <w:color w:val="auto"/>
        </w:rPr>
      </w:pPr>
      <w:r w:rsidRPr="00E118C5">
        <w:rPr>
          <w:color w:val="auto"/>
        </w:rPr>
        <w:t>Портрет в скульптуре.</w:t>
      </w:r>
    </w:p>
    <w:p w:rsidR="00E57B0A" w:rsidRPr="00E118C5" w:rsidRDefault="00E57B0A" w:rsidP="00820F84">
      <w:pPr>
        <w:pStyle w:val="11"/>
        <w:spacing w:line="252" w:lineRule="auto"/>
        <w:jc w:val="both"/>
        <w:rPr>
          <w:color w:val="auto"/>
        </w:rPr>
      </w:pPr>
      <w:r w:rsidRPr="00E118C5">
        <w:rPr>
          <w:color w:val="auto"/>
        </w:rPr>
        <w:t>Выражение характера человека, его социального положения и образа эпохи в скульптурном портрете.</w:t>
      </w:r>
    </w:p>
    <w:p w:rsidR="00E57B0A" w:rsidRPr="00E118C5" w:rsidRDefault="00E57B0A" w:rsidP="00820F84">
      <w:pPr>
        <w:pStyle w:val="11"/>
        <w:spacing w:line="252" w:lineRule="auto"/>
        <w:jc w:val="both"/>
        <w:rPr>
          <w:color w:val="auto"/>
        </w:rPr>
      </w:pPr>
      <w:r w:rsidRPr="00E118C5">
        <w:rPr>
          <w:color w:val="auto"/>
        </w:rPr>
        <w:t>Значение свойств художественных материалов в создании скульптурного портрета.</w:t>
      </w:r>
    </w:p>
    <w:p w:rsidR="00E57B0A" w:rsidRPr="00E118C5" w:rsidRDefault="00E57B0A" w:rsidP="00820F84">
      <w:pPr>
        <w:pStyle w:val="11"/>
        <w:spacing w:line="252" w:lineRule="auto"/>
        <w:jc w:val="both"/>
        <w:rPr>
          <w:color w:val="auto"/>
        </w:rPr>
      </w:pPr>
      <w:r w:rsidRPr="00E118C5">
        <w:rPr>
          <w:color w:val="auto"/>
        </w:rPr>
        <w:t>Живописное изображение портрета. Роль цвета в живописном портретном образе в произведениях выдающихся живописцев.</w:t>
      </w:r>
    </w:p>
    <w:p w:rsidR="00E57B0A" w:rsidRPr="00E118C5" w:rsidRDefault="00E57B0A" w:rsidP="00820F84">
      <w:pPr>
        <w:pStyle w:val="11"/>
        <w:spacing w:after="180" w:line="252" w:lineRule="auto"/>
        <w:jc w:val="both"/>
        <w:rPr>
          <w:color w:val="auto"/>
        </w:rPr>
      </w:pPr>
      <w:r w:rsidRPr="00E118C5">
        <w:rPr>
          <w:color w:val="auto"/>
        </w:rPr>
        <w:t>Опыт работы над созданием живописного портрета.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Пейзаж</w:t>
      </w:r>
    </w:p>
    <w:p w:rsidR="00E57B0A" w:rsidRPr="00E118C5" w:rsidRDefault="00E57B0A" w:rsidP="00820F84">
      <w:pPr>
        <w:pStyle w:val="11"/>
        <w:spacing w:line="240" w:lineRule="auto"/>
        <w:jc w:val="both"/>
        <w:rPr>
          <w:color w:val="auto"/>
        </w:rPr>
      </w:pPr>
      <w:r w:rsidRPr="00E118C5">
        <w:rPr>
          <w:color w:val="auto"/>
        </w:rPr>
        <w:t>Особенности изображения пространства в эпоху Древнего мира, в средневековом искусстве и в эпоху Возрождения.</w:t>
      </w:r>
    </w:p>
    <w:p w:rsidR="00E57B0A" w:rsidRPr="00E118C5" w:rsidRDefault="00E57B0A" w:rsidP="00820F84">
      <w:pPr>
        <w:pStyle w:val="11"/>
        <w:jc w:val="both"/>
        <w:rPr>
          <w:color w:val="auto"/>
        </w:rPr>
      </w:pPr>
      <w:r w:rsidRPr="00E118C5">
        <w:rPr>
          <w:color w:val="auto"/>
        </w:rPr>
        <w:t>Правила построения линейной перспективы в изображении пространства.</w:t>
      </w:r>
    </w:p>
    <w:p w:rsidR="00E57B0A" w:rsidRPr="00E118C5" w:rsidRDefault="00E57B0A" w:rsidP="00820F84">
      <w:pPr>
        <w:pStyle w:val="11"/>
        <w:jc w:val="both"/>
        <w:rPr>
          <w:color w:val="auto"/>
        </w:rPr>
      </w:pPr>
      <w:r w:rsidRPr="00E118C5">
        <w:rPr>
          <w:color w:val="auto"/>
        </w:rPr>
        <w:t>Правила воздушной перспективы, построения переднего, среднего и дальнего планов при изображении пейзажа.</w:t>
      </w:r>
    </w:p>
    <w:p w:rsidR="00E57B0A" w:rsidRPr="00E118C5" w:rsidRDefault="00E57B0A" w:rsidP="00820F84">
      <w:pPr>
        <w:pStyle w:val="11"/>
        <w:jc w:val="both"/>
        <w:rPr>
          <w:color w:val="auto"/>
        </w:rPr>
      </w:pPr>
      <w:r w:rsidRPr="00E118C5">
        <w:rPr>
          <w:color w:val="auto"/>
        </w:rPr>
        <w:t>Особенности изображения разных состояний природы и её освещения. Романтический пейзаж. Морские пейзажи И. Айвазовского.</w:t>
      </w:r>
    </w:p>
    <w:p w:rsidR="00E57B0A" w:rsidRPr="00E118C5" w:rsidRDefault="00E57B0A" w:rsidP="00820F84">
      <w:pPr>
        <w:pStyle w:val="11"/>
        <w:jc w:val="both"/>
        <w:rPr>
          <w:color w:val="auto"/>
        </w:rPr>
      </w:pPr>
      <w:r w:rsidRPr="00E118C5">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57B0A" w:rsidRPr="00E118C5" w:rsidRDefault="00E57B0A" w:rsidP="00820F84">
      <w:pPr>
        <w:pStyle w:val="11"/>
        <w:jc w:val="both"/>
        <w:rPr>
          <w:color w:val="auto"/>
        </w:rPr>
      </w:pPr>
      <w:r w:rsidRPr="00E118C5">
        <w:rPr>
          <w:color w:val="auto"/>
        </w:rPr>
        <w:t>Живописное изображение различных состояний природы.</w:t>
      </w:r>
    </w:p>
    <w:p w:rsidR="00E57B0A" w:rsidRPr="00E118C5" w:rsidRDefault="00E57B0A" w:rsidP="00820F84">
      <w:pPr>
        <w:pStyle w:val="11"/>
        <w:jc w:val="both"/>
        <w:rPr>
          <w:color w:val="auto"/>
        </w:rPr>
      </w:pPr>
      <w:r w:rsidRPr="00E118C5">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118C5">
        <w:rPr>
          <w:color w:val="auto"/>
          <w:lang w:val="en-US"/>
        </w:rPr>
        <w:t>XIX</w:t>
      </w:r>
      <w:r w:rsidRPr="00E118C5">
        <w:rPr>
          <w:color w:val="auto"/>
        </w:rPr>
        <w:t xml:space="preserve"> в.</w:t>
      </w:r>
    </w:p>
    <w:p w:rsidR="00E57B0A" w:rsidRPr="00E118C5" w:rsidRDefault="00E57B0A" w:rsidP="00820F84">
      <w:pPr>
        <w:pStyle w:val="11"/>
        <w:jc w:val="both"/>
        <w:rPr>
          <w:color w:val="auto"/>
        </w:rPr>
      </w:pPr>
      <w:r w:rsidRPr="00E118C5">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57B0A" w:rsidRPr="00E118C5" w:rsidRDefault="00E57B0A" w:rsidP="00820F84">
      <w:pPr>
        <w:pStyle w:val="11"/>
        <w:jc w:val="both"/>
        <w:rPr>
          <w:color w:val="auto"/>
        </w:rPr>
      </w:pPr>
      <w:r w:rsidRPr="00E118C5">
        <w:rPr>
          <w:color w:val="auto"/>
        </w:rPr>
        <w:t>Творческий опыт в создании композиционного живописного пейзажа своей Родины.</w:t>
      </w:r>
    </w:p>
    <w:p w:rsidR="00E57B0A" w:rsidRPr="00E118C5" w:rsidRDefault="00E57B0A" w:rsidP="00820F84">
      <w:pPr>
        <w:pStyle w:val="11"/>
        <w:jc w:val="both"/>
        <w:rPr>
          <w:color w:val="auto"/>
        </w:rPr>
      </w:pPr>
      <w:r w:rsidRPr="00E118C5">
        <w:rPr>
          <w:color w:val="auto"/>
        </w:rPr>
        <w:t>Графический образ пейзажа в работах выдающихся мастеров.</w:t>
      </w:r>
    </w:p>
    <w:p w:rsidR="00E57B0A" w:rsidRPr="00E118C5" w:rsidRDefault="00E57B0A" w:rsidP="00820F84">
      <w:pPr>
        <w:pStyle w:val="11"/>
        <w:jc w:val="both"/>
        <w:rPr>
          <w:color w:val="auto"/>
        </w:rPr>
      </w:pPr>
      <w:r w:rsidRPr="00E118C5">
        <w:rPr>
          <w:color w:val="auto"/>
        </w:rPr>
        <w:t>Средства выразительности в графическом рисунке и многообразие графических техник.</w:t>
      </w:r>
    </w:p>
    <w:p w:rsidR="00E57B0A" w:rsidRPr="00E118C5" w:rsidRDefault="00E57B0A" w:rsidP="00820F84">
      <w:pPr>
        <w:pStyle w:val="11"/>
        <w:jc w:val="both"/>
        <w:rPr>
          <w:color w:val="auto"/>
        </w:rPr>
      </w:pPr>
      <w:r w:rsidRPr="00E118C5">
        <w:rPr>
          <w:color w:val="auto"/>
        </w:rPr>
        <w:t>Графические зарисовки и графическая композиция на темы окружающей природы.</w:t>
      </w:r>
    </w:p>
    <w:p w:rsidR="00E57B0A" w:rsidRPr="00E118C5" w:rsidRDefault="00E57B0A" w:rsidP="00820F84">
      <w:pPr>
        <w:pStyle w:val="11"/>
        <w:jc w:val="both"/>
        <w:rPr>
          <w:color w:val="auto"/>
        </w:rPr>
      </w:pPr>
      <w:r w:rsidRPr="00E118C5">
        <w:rPr>
          <w:color w:val="auto"/>
        </w:rPr>
        <w:t>Городской пейзаж в творчестве мастеров искусства. Многообразие в понимании образа города.</w:t>
      </w:r>
    </w:p>
    <w:p w:rsidR="00E57B0A" w:rsidRPr="00E118C5" w:rsidRDefault="00E57B0A" w:rsidP="00820F84">
      <w:pPr>
        <w:pStyle w:val="11"/>
        <w:jc w:val="both"/>
        <w:rPr>
          <w:color w:val="auto"/>
        </w:rPr>
      </w:pPr>
      <w:r w:rsidRPr="00E118C5">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57B0A" w:rsidRPr="00E118C5" w:rsidRDefault="00E57B0A" w:rsidP="00820F84">
      <w:pPr>
        <w:pStyle w:val="11"/>
        <w:spacing w:after="180"/>
        <w:jc w:val="both"/>
        <w:rPr>
          <w:color w:val="auto"/>
        </w:rPr>
      </w:pPr>
      <w:r w:rsidRPr="00E118C5">
        <w:rPr>
          <w:color w:val="auto"/>
        </w:rPr>
        <w:t>Опыт изображения городского пейзажа. Наблюдательная перспектива и ритмическая организация плоскости изображения.</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Бытовой жанр в изобразительном искусстве</w:t>
      </w:r>
    </w:p>
    <w:p w:rsidR="00E57B0A" w:rsidRPr="00E118C5" w:rsidRDefault="00E57B0A" w:rsidP="00820F84">
      <w:pPr>
        <w:pStyle w:val="11"/>
        <w:spacing w:line="252" w:lineRule="auto"/>
        <w:jc w:val="both"/>
        <w:rPr>
          <w:color w:val="auto"/>
        </w:rPr>
      </w:pPr>
      <w:r w:rsidRPr="00E118C5">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57B0A" w:rsidRPr="00E118C5" w:rsidRDefault="00E57B0A" w:rsidP="00820F84">
      <w:pPr>
        <w:pStyle w:val="11"/>
        <w:spacing w:line="252" w:lineRule="auto"/>
        <w:jc w:val="both"/>
        <w:rPr>
          <w:color w:val="auto"/>
        </w:rPr>
      </w:pPr>
      <w:r w:rsidRPr="00E118C5">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57B0A" w:rsidRPr="00E118C5" w:rsidRDefault="00E57B0A" w:rsidP="00820F84">
      <w:pPr>
        <w:pStyle w:val="11"/>
        <w:spacing w:after="100"/>
        <w:jc w:val="both"/>
        <w:rPr>
          <w:color w:val="auto"/>
        </w:rPr>
      </w:pPr>
      <w:r w:rsidRPr="00E118C5">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Исторический жанр в изобразительном искусстве</w:t>
      </w:r>
    </w:p>
    <w:p w:rsidR="00E57B0A" w:rsidRPr="00E118C5" w:rsidRDefault="00E57B0A" w:rsidP="00820F84">
      <w:pPr>
        <w:pStyle w:val="11"/>
        <w:spacing w:line="252" w:lineRule="auto"/>
        <w:jc w:val="both"/>
        <w:rPr>
          <w:color w:val="auto"/>
        </w:rPr>
      </w:pPr>
      <w:r w:rsidRPr="00E118C5">
        <w:rPr>
          <w:color w:val="auto"/>
        </w:rPr>
        <w:t>Историческая тема в искусстве как изображение наиболее значительных событий в жизни общества.</w:t>
      </w:r>
    </w:p>
    <w:p w:rsidR="00E57B0A" w:rsidRPr="00E118C5" w:rsidRDefault="00E57B0A" w:rsidP="00820F84">
      <w:pPr>
        <w:pStyle w:val="11"/>
        <w:spacing w:line="252" w:lineRule="auto"/>
        <w:jc w:val="both"/>
        <w:rPr>
          <w:color w:val="auto"/>
        </w:rPr>
      </w:pPr>
      <w:r w:rsidRPr="00E118C5">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57B0A" w:rsidRPr="00E118C5" w:rsidRDefault="00E57B0A" w:rsidP="00820F84">
      <w:pPr>
        <w:pStyle w:val="11"/>
        <w:spacing w:line="252" w:lineRule="auto"/>
        <w:jc w:val="both"/>
        <w:rPr>
          <w:color w:val="auto"/>
        </w:rPr>
      </w:pPr>
      <w:r w:rsidRPr="00E118C5">
        <w:rPr>
          <w:color w:val="auto"/>
        </w:rPr>
        <w:t xml:space="preserve">Историческая картина в русском искусстве </w:t>
      </w:r>
      <w:r w:rsidRPr="00E118C5">
        <w:rPr>
          <w:color w:val="auto"/>
          <w:lang w:val="en-US"/>
        </w:rPr>
        <w:t>XIX</w:t>
      </w:r>
      <w:r w:rsidRPr="00E118C5">
        <w:rPr>
          <w:color w:val="auto"/>
        </w:rPr>
        <w:t xml:space="preserve"> в. и её особое место в развитии отечественной культуры.</w:t>
      </w:r>
    </w:p>
    <w:p w:rsidR="00E57B0A" w:rsidRPr="00E118C5" w:rsidRDefault="00E57B0A" w:rsidP="00820F84">
      <w:pPr>
        <w:pStyle w:val="11"/>
        <w:spacing w:line="252" w:lineRule="auto"/>
        <w:jc w:val="both"/>
        <w:rPr>
          <w:color w:val="auto"/>
        </w:rPr>
      </w:pPr>
      <w:r w:rsidRPr="00E118C5">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E57B0A" w:rsidRPr="00E118C5" w:rsidRDefault="00E57B0A" w:rsidP="00820F84">
      <w:pPr>
        <w:pStyle w:val="11"/>
        <w:spacing w:line="252" w:lineRule="auto"/>
        <w:jc w:val="both"/>
        <w:rPr>
          <w:color w:val="auto"/>
        </w:rPr>
      </w:pPr>
      <w:r w:rsidRPr="00E118C5">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57B0A" w:rsidRPr="00E118C5" w:rsidRDefault="00E57B0A" w:rsidP="00820F84">
      <w:pPr>
        <w:pStyle w:val="11"/>
        <w:spacing w:after="100" w:line="252" w:lineRule="auto"/>
        <w:jc w:val="both"/>
        <w:rPr>
          <w:color w:val="auto"/>
        </w:rPr>
      </w:pPr>
      <w:r w:rsidRPr="00E118C5">
        <w:rPr>
          <w:color w:val="auto"/>
        </w:rPr>
        <w:t>Разработка эскизов композиции на историческую тему с опорой на собранный материал по задуманному сюжету.</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Библейские темы в изобразительном искусстве</w:t>
      </w:r>
    </w:p>
    <w:p w:rsidR="00E57B0A" w:rsidRPr="00E118C5" w:rsidRDefault="00E57B0A" w:rsidP="00820F84">
      <w:pPr>
        <w:pStyle w:val="11"/>
        <w:spacing w:line="252" w:lineRule="auto"/>
        <w:jc w:val="both"/>
        <w:rPr>
          <w:color w:val="auto"/>
        </w:rPr>
      </w:pPr>
      <w:r w:rsidRPr="00E118C5">
        <w:rPr>
          <w:color w:val="auto"/>
        </w:rPr>
        <w:t>Исторические картины на библейские темы: место и значение сюжетов Священной истории в европейской культуре.</w:t>
      </w:r>
    </w:p>
    <w:p w:rsidR="00E57B0A" w:rsidRPr="00E118C5" w:rsidRDefault="00E57B0A" w:rsidP="00820F84">
      <w:pPr>
        <w:pStyle w:val="11"/>
        <w:spacing w:line="252" w:lineRule="auto"/>
        <w:jc w:val="both"/>
        <w:rPr>
          <w:color w:val="auto"/>
        </w:rPr>
      </w:pPr>
      <w:r w:rsidRPr="00E118C5">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E57B0A" w:rsidRPr="00E118C5" w:rsidRDefault="00E57B0A" w:rsidP="00820F84">
      <w:pPr>
        <w:pStyle w:val="11"/>
        <w:spacing w:line="252" w:lineRule="auto"/>
        <w:jc w:val="both"/>
        <w:rPr>
          <w:color w:val="auto"/>
        </w:rPr>
      </w:pPr>
      <w:r w:rsidRPr="00E118C5">
        <w:rPr>
          <w:color w:val="auto"/>
        </w:rPr>
        <w:t>Произведения на библейские темы Леонардо да Винчи, Рафаэля, Рембрандта, в скульптуре «Пьета» Микеланджело и др.</w:t>
      </w:r>
    </w:p>
    <w:p w:rsidR="00E57B0A" w:rsidRPr="00E118C5" w:rsidRDefault="00E57B0A" w:rsidP="00820F84">
      <w:pPr>
        <w:pStyle w:val="11"/>
        <w:spacing w:line="252" w:lineRule="auto"/>
        <w:jc w:val="both"/>
        <w:rPr>
          <w:color w:val="auto"/>
        </w:rPr>
      </w:pPr>
      <w:r w:rsidRPr="00E118C5">
        <w:rPr>
          <w:color w:val="auto"/>
        </w:rPr>
        <w:t xml:space="preserve">Библейские темы в отечественных картинах </w:t>
      </w:r>
      <w:r w:rsidRPr="00E118C5">
        <w:rPr>
          <w:color w:val="auto"/>
          <w:lang w:val="en-US"/>
        </w:rPr>
        <w:t>XIX</w:t>
      </w:r>
      <w:r w:rsidRPr="00E118C5">
        <w:rPr>
          <w:color w:val="auto"/>
        </w:rPr>
        <w:t xml:space="preserve"> в. (А. Иванов. «Явление Христа народу», И. Крамской. «Христос в пустыне», Н. Ге. «Тайная вечеря», В. Поленов. «Христос и грешница»).</w:t>
      </w:r>
    </w:p>
    <w:p w:rsidR="00E57B0A" w:rsidRPr="00E118C5" w:rsidRDefault="00E57B0A" w:rsidP="00820F84">
      <w:pPr>
        <w:pStyle w:val="11"/>
        <w:spacing w:line="252" w:lineRule="auto"/>
        <w:jc w:val="both"/>
        <w:rPr>
          <w:color w:val="auto"/>
        </w:rPr>
      </w:pPr>
      <w:r w:rsidRPr="00E118C5">
        <w:rPr>
          <w:color w:val="auto"/>
        </w:rPr>
        <w:t>Иконопись как великое проявление русской культуры. Язык изображения в иконе — его религиозный и символический смысл.</w:t>
      </w:r>
    </w:p>
    <w:p w:rsidR="00E57B0A" w:rsidRPr="00E118C5" w:rsidRDefault="00E57B0A" w:rsidP="00820F84">
      <w:pPr>
        <w:pStyle w:val="11"/>
        <w:spacing w:line="252" w:lineRule="auto"/>
        <w:jc w:val="both"/>
        <w:rPr>
          <w:color w:val="auto"/>
        </w:rPr>
      </w:pPr>
      <w:r w:rsidRPr="00E118C5">
        <w:rPr>
          <w:color w:val="auto"/>
        </w:rPr>
        <w:t>Великие русские иконописцы: духовный свет икон Андрея Рублёва, Феофана Грека, Дионисия.</w:t>
      </w:r>
    </w:p>
    <w:p w:rsidR="00E57B0A" w:rsidRPr="00E118C5" w:rsidRDefault="00E57B0A" w:rsidP="00820F84">
      <w:pPr>
        <w:pStyle w:val="11"/>
        <w:spacing w:line="252" w:lineRule="auto"/>
        <w:jc w:val="both"/>
        <w:rPr>
          <w:color w:val="auto"/>
        </w:rPr>
      </w:pPr>
      <w:r w:rsidRPr="00E118C5">
        <w:rPr>
          <w:color w:val="auto"/>
        </w:rPr>
        <w:t>Работа над эскизом сюжетной композиции.</w:t>
      </w:r>
    </w:p>
    <w:p w:rsidR="00E57B0A" w:rsidRPr="00E118C5" w:rsidRDefault="00E57B0A" w:rsidP="00820F84">
      <w:pPr>
        <w:pStyle w:val="11"/>
        <w:spacing w:line="252" w:lineRule="auto"/>
        <w:jc w:val="both"/>
        <w:rPr>
          <w:color w:val="auto"/>
        </w:rPr>
      </w:pPr>
      <w:r w:rsidRPr="00E118C5">
        <w:rPr>
          <w:color w:val="auto"/>
        </w:rPr>
        <w:t>Роль и значение изобразительного искусства в жизни людей: образ мира в изобразительном искусстве.</w:t>
      </w:r>
    </w:p>
    <w:p w:rsidR="00E57B0A" w:rsidRPr="00E118C5" w:rsidRDefault="00E57B0A" w:rsidP="00820F84">
      <w:pPr>
        <w:pStyle w:val="aa"/>
        <w:jc w:val="both"/>
        <w:rPr>
          <w:rFonts w:ascii="Times New Roman" w:hAnsi="Times New Roman" w:cs="Times New Roman"/>
        </w:rPr>
      </w:pPr>
      <w:bookmarkStart w:id="582" w:name="bookmark154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3 «Архитектура и дизайн»</w:t>
      </w:r>
      <w:bookmarkEnd w:id="582"/>
    </w:p>
    <w:p w:rsidR="00E57B0A" w:rsidRPr="00E118C5" w:rsidRDefault="00E57B0A" w:rsidP="00820F84">
      <w:pPr>
        <w:pStyle w:val="11"/>
        <w:jc w:val="both"/>
        <w:rPr>
          <w:color w:val="auto"/>
        </w:rPr>
      </w:pPr>
      <w:r w:rsidRPr="00E118C5">
        <w:rPr>
          <w:color w:val="auto"/>
        </w:rPr>
        <w:t>Архитектура и дизайн — искусства художественной постройки — конструктивные искусства.</w:t>
      </w:r>
    </w:p>
    <w:p w:rsidR="00E57B0A" w:rsidRPr="00E118C5" w:rsidRDefault="00E57B0A" w:rsidP="00820F84">
      <w:pPr>
        <w:pStyle w:val="11"/>
        <w:jc w:val="both"/>
        <w:rPr>
          <w:color w:val="auto"/>
        </w:rPr>
      </w:pPr>
      <w:r w:rsidRPr="00E118C5">
        <w:rPr>
          <w:color w:val="auto"/>
        </w:rPr>
        <w:t>Дизайн и архитектура как создатели «второй природы» — предметно-пространственной среды жизни людей.</w:t>
      </w:r>
    </w:p>
    <w:p w:rsidR="00E57B0A" w:rsidRPr="00E118C5" w:rsidRDefault="00E57B0A" w:rsidP="00820F84">
      <w:pPr>
        <w:pStyle w:val="11"/>
        <w:jc w:val="both"/>
        <w:rPr>
          <w:color w:val="auto"/>
        </w:rPr>
      </w:pPr>
      <w:r w:rsidRPr="00E118C5">
        <w:rPr>
          <w:color w:val="auto"/>
        </w:rPr>
        <w:t>Функциональность предметно-пространственной среды и выражение в ней мировосприятия, духовно-ценностных позиций общества.</w:t>
      </w:r>
    </w:p>
    <w:p w:rsidR="00E57B0A" w:rsidRPr="00E118C5" w:rsidRDefault="00E57B0A" w:rsidP="00820F84">
      <w:pPr>
        <w:pStyle w:val="11"/>
        <w:jc w:val="both"/>
        <w:rPr>
          <w:color w:val="auto"/>
        </w:rPr>
      </w:pPr>
      <w:r w:rsidRPr="00E118C5">
        <w:rPr>
          <w:color w:val="auto"/>
        </w:rPr>
        <w:t>Материальная культура человечества как уникальная информация о жизни людей в разные исторические эпохи.</w:t>
      </w:r>
    </w:p>
    <w:p w:rsidR="00E57B0A" w:rsidRPr="00E118C5" w:rsidRDefault="00E57B0A" w:rsidP="00820F84">
      <w:pPr>
        <w:pStyle w:val="11"/>
        <w:jc w:val="both"/>
        <w:rPr>
          <w:color w:val="auto"/>
        </w:rPr>
      </w:pPr>
      <w:r w:rsidRPr="00E118C5">
        <w:rPr>
          <w:color w:val="auto"/>
        </w:rPr>
        <w:t>Роль архитектуры в понимании человеком своей идентичности. Задачи сохранения культурного наследия и природного ландшафта.</w:t>
      </w:r>
    </w:p>
    <w:p w:rsidR="00E57B0A" w:rsidRPr="00E118C5" w:rsidRDefault="00E57B0A" w:rsidP="00820F84">
      <w:pPr>
        <w:pStyle w:val="11"/>
        <w:spacing w:after="120"/>
        <w:jc w:val="both"/>
        <w:rPr>
          <w:color w:val="auto"/>
        </w:rPr>
      </w:pPr>
      <w:r w:rsidRPr="00E118C5">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Графический дизайн</w:t>
      </w:r>
    </w:p>
    <w:p w:rsidR="00E57B0A" w:rsidRPr="00E118C5" w:rsidRDefault="00E57B0A" w:rsidP="00820F84">
      <w:pPr>
        <w:pStyle w:val="11"/>
        <w:spacing w:line="252" w:lineRule="auto"/>
        <w:jc w:val="both"/>
        <w:rPr>
          <w:color w:val="auto"/>
        </w:rPr>
      </w:pPr>
      <w:r w:rsidRPr="00E118C5">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E57B0A" w:rsidRPr="00E118C5" w:rsidRDefault="00E57B0A" w:rsidP="00820F84">
      <w:pPr>
        <w:pStyle w:val="11"/>
        <w:spacing w:line="252" w:lineRule="auto"/>
        <w:jc w:val="both"/>
        <w:rPr>
          <w:color w:val="auto"/>
        </w:rPr>
      </w:pPr>
      <w:r w:rsidRPr="00E118C5">
        <w:rPr>
          <w:color w:val="auto"/>
        </w:rPr>
        <w:t>Элементы композиции в графическом дизайне: пятно, линия, цвет, буква, текст и изображение.</w:t>
      </w:r>
    </w:p>
    <w:p w:rsidR="00E57B0A" w:rsidRPr="00E118C5" w:rsidRDefault="00E57B0A" w:rsidP="00820F84">
      <w:pPr>
        <w:pStyle w:val="11"/>
        <w:spacing w:line="252" w:lineRule="auto"/>
        <w:jc w:val="both"/>
        <w:rPr>
          <w:color w:val="auto"/>
        </w:rPr>
      </w:pPr>
      <w:r w:rsidRPr="00E118C5">
        <w:rPr>
          <w:color w:val="auto"/>
        </w:rPr>
        <w:t>Формальная композиция как композиционное построение на основе сочетания геометрических фигур, без предметного содержания.</w:t>
      </w:r>
    </w:p>
    <w:p w:rsidR="00E57B0A" w:rsidRPr="00E118C5" w:rsidRDefault="00E57B0A" w:rsidP="00820F84">
      <w:pPr>
        <w:pStyle w:val="11"/>
        <w:spacing w:line="252" w:lineRule="auto"/>
        <w:jc w:val="both"/>
        <w:rPr>
          <w:color w:val="auto"/>
        </w:rPr>
      </w:pPr>
      <w:r w:rsidRPr="00E118C5">
        <w:rPr>
          <w:color w:val="auto"/>
        </w:rPr>
        <w:t>Основные свойства композиции: целостность и соподчинённость элементов.</w:t>
      </w:r>
    </w:p>
    <w:p w:rsidR="00E57B0A" w:rsidRPr="00E118C5" w:rsidRDefault="00E57B0A" w:rsidP="00820F84">
      <w:pPr>
        <w:pStyle w:val="11"/>
        <w:spacing w:line="252" w:lineRule="auto"/>
        <w:jc w:val="both"/>
        <w:rPr>
          <w:color w:val="auto"/>
        </w:rPr>
      </w:pPr>
      <w:r w:rsidRPr="00E118C5">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57B0A" w:rsidRPr="00E118C5" w:rsidRDefault="00E57B0A" w:rsidP="00820F84">
      <w:pPr>
        <w:pStyle w:val="11"/>
        <w:spacing w:line="252" w:lineRule="auto"/>
        <w:jc w:val="both"/>
        <w:rPr>
          <w:color w:val="auto"/>
        </w:rPr>
      </w:pPr>
      <w:r w:rsidRPr="00E118C5">
        <w:rPr>
          <w:color w:val="auto"/>
        </w:rPr>
        <w:t>Практические упражнения по созданию композиции с вариативным ритмическим расположением геометрических фигур на плоскости.</w:t>
      </w:r>
    </w:p>
    <w:p w:rsidR="00E57B0A" w:rsidRPr="00E118C5" w:rsidRDefault="00E57B0A" w:rsidP="00820F84">
      <w:pPr>
        <w:pStyle w:val="11"/>
        <w:spacing w:line="252" w:lineRule="auto"/>
        <w:jc w:val="both"/>
        <w:rPr>
          <w:color w:val="auto"/>
        </w:rPr>
      </w:pPr>
      <w:r w:rsidRPr="00E118C5">
        <w:rPr>
          <w:color w:val="auto"/>
        </w:rPr>
        <w:t>Роль цвета в организации композиционного пространства.</w:t>
      </w:r>
    </w:p>
    <w:p w:rsidR="00E57B0A" w:rsidRPr="00E118C5" w:rsidRDefault="00E57B0A" w:rsidP="00820F84">
      <w:pPr>
        <w:pStyle w:val="11"/>
        <w:spacing w:line="252" w:lineRule="auto"/>
        <w:jc w:val="both"/>
        <w:rPr>
          <w:color w:val="auto"/>
        </w:rPr>
      </w:pPr>
      <w:r w:rsidRPr="00E118C5">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E57B0A" w:rsidRPr="00E118C5" w:rsidRDefault="00E57B0A" w:rsidP="00820F84">
      <w:pPr>
        <w:pStyle w:val="11"/>
        <w:spacing w:line="252" w:lineRule="auto"/>
        <w:jc w:val="both"/>
        <w:rPr>
          <w:color w:val="auto"/>
        </w:rPr>
      </w:pPr>
      <w:r w:rsidRPr="00E118C5">
        <w:rPr>
          <w:color w:val="auto"/>
        </w:rPr>
        <w:t>Шрифты и шрифтовая композиция в графическом дизайне.</w:t>
      </w:r>
    </w:p>
    <w:p w:rsidR="00E57B0A" w:rsidRPr="00E118C5" w:rsidRDefault="00E57B0A" w:rsidP="00820F84">
      <w:pPr>
        <w:pStyle w:val="11"/>
        <w:spacing w:line="252" w:lineRule="auto"/>
        <w:jc w:val="both"/>
        <w:rPr>
          <w:color w:val="auto"/>
        </w:rPr>
      </w:pPr>
      <w:r w:rsidRPr="00E118C5">
        <w:rPr>
          <w:color w:val="auto"/>
        </w:rPr>
        <w:t>Форма буквы как изобразительно-смысловой символ.</w:t>
      </w:r>
    </w:p>
    <w:p w:rsidR="00E57B0A" w:rsidRPr="00E118C5" w:rsidRDefault="00E57B0A" w:rsidP="00820F84">
      <w:pPr>
        <w:pStyle w:val="11"/>
        <w:spacing w:line="252" w:lineRule="auto"/>
        <w:jc w:val="both"/>
        <w:rPr>
          <w:color w:val="auto"/>
        </w:rPr>
      </w:pPr>
      <w:r w:rsidRPr="00E118C5">
        <w:rPr>
          <w:color w:val="auto"/>
        </w:rPr>
        <w:t>Шрифт и содержание текста. Стилизация шрифта.</w:t>
      </w:r>
    </w:p>
    <w:p w:rsidR="00E57B0A" w:rsidRPr="00E118C5" w:rsidRDefault="00E57B0A" w:rsidP="00820F84">
      <w:pPr>
        <w:pStyle w:val="11"/>
        <w:spacing w:line="252" w:lineRule="auto"/>
        <w:jc w:val="both"/>
        <w:rPr>
          <w:color w:val="auto"/>
        </w:rPr>
      </w:pPr>
      <w:r w:rsidRPr="00E118C5">
        <w:rPr>
          <w:color w:val="auto"/>
        </w:rPr>
        <w:t>Типографика. Понимание типографской строки как элемента плоскостной композиции.</w:t>
      </w:r>
    </w:p>
    <w:p w:rsidR="00E57B0A" w:rsidRPr="00E118C5" w:rsidRDefault="00E57B0A" w:rsidP="00820F84">
      <w:pPr>
        <w:pStyle w:val="11"/>
        <w:spacing w:line="252" w:lineRule="auto"/>
        <w:jc w:val="both"/>
        <w:rPr>
          <w:color w:val="auto"/>
        </w:rPr>
      </w:pPr>
      <w:r w:rsidRPr="00E118C5">
        <w:rPr>
          <w:color w:val="auto"/>
        </w:rPr>
        <w:t>Выполнение аналитических и практических работ по теме «Буква — изобразительный элемент композиции».</w:t>
      </w:r>
    </w:p>
    <w:p w:rsidR="00E57B0A" w:rsidRPr="00E118C5" w:rsidRDefault="00E57B0A" w:rsidP="00820F84">
      <w:pPr>
        <w:pStyle w:val="11"/>
        <w:spacing w:line="252" w:lineRule="auto"/>
        <w:jc w:val="both"/>
        <w:rPr>
          <w:color w:val="auto"/>
        </w:rPr>
      </w:pPr>
      <w:r w:rsidRPr="00E118C5">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E57B0A" w:rsidRPr="00E118C5" w:rsidRDefault="00E57B0A" w:rsidP="00820F84">
      <w:pPr>
        <w:pStyle w:val="11"/>
        <w:spacing w:line="252" w:lineRule="auto"/>
        <w:jc w:val="both"/>
        <w:rPr>
          <w:color w:val="auto"/>
        </w:rPr>
      </w:pPr>
      <w:r w:rsidRPr="00E118C5">
        <w:rPr>
          <w:color w:val="auto"/>
        </w:rPr>
        <w:t>Композиционные основы макетирования в графическом дизайне при соединении текста и изображения.</w:t>
      </w:r>
    </w:p>
    <w:p w:rsidR="00E57B0A" w:rsidRPr="00E118C5" w:rsidRDefault="00E57B0A" w:rsidP="00820F84">
      <w:pPr>
        <w:pStyle w:val="11"/>
        <w:spacing w:line="252" w:lineRule="auto"/>
        <w:jc w:val="both"/>
        <w:rPr>
          <w:color w:val="auto"/>
        </w:rPr>
      </w:pPr>
      <w:r w:rsidRPr="00E118C5">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57B0A" w:rsidRPr="00E118C5" w:rsidRDefault="00E57B0A" w:rsidP="00820F84">
      <w:pPr>
        <w:pStyle w:val="11"/>
        <w:spacing w:line="252" w:lineRule="auto"/>
        <w:jc w:val="both"/>
        <w:rPr>
          <w:color w:val="auto"/>
        </w:rPr>
      </w:pPr>
      <w:r w:rsidRPr="00E118C5">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57B0A" w:rsidRPr="00E118C5" w:rsidRDefault="00E57B0A" w:rsidP="00820F84">
      <w:pPr>
        <w:pStyle w:val="11"/>
        <w:spacing w:after="180" w:line="252" w:lineRule="auto"/>
        <w:jc w:val="both"/>
        <w:rPr>
          <w:color w:val="auto"/>
        </w:rPr>
      </w:pPr>
      <w:r w:rsidRPr="00E118C5">
        <w:rPr>
          <w:color w:val="auto"/>
        </w:rPr>
        <w:t>Макет разворота книги или журнала по выбранной теме в виде коллажа или на основе компьютерных программ.</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Макетирование объёмно-пространственных композиций</w:t>
      </w:r>
    </w:p>
    <w:p w:rsidR="00E57B0A" w:rsidRPr="00E118C5" w:rsidRDefault="00E57B0A" w:rsidP="00820F84">
      <w:pPr>
        <w:pStyle w:val="11"/>
        <w:spacing w:line="252" w:lineRule="auto"/>
        <w:jc w:val="both"/>
        <w:rPr>
          <w:color w:val="auto"/>
        </w:rPr>
      </w:pPr>
      <w:r w:rsidRPr="00E118C5">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57B0A" w:rsidRPr="00E118C5" w:rsidRDefault="00E57B0A" w:rsidP="00820F84">
      <w:pPr>
        <w:pStyle w:val="11"/>
        <w:spacing w:line="252" w:lineRule="auto"/>
        <w:jc w:val="both"/>
        <w:rPr>
          <w:color w:val="auto"/>
        </w:rPr>
      </w:pPr>
      <w:r w:rsidRPr="00E118C5">
        <w:rPr>
          <w:color w:val="auto"/>
        </w:rPr>
        <w:t>Макетирование. Введение в макет понятия рельефа местности и способы его обозначения на макете.</w:t>
      </w:r>
    </w:p>
    <w:p w:rsidR="00E57B0A" w:rsidRPr="00E118C5" w:rsidRDefault="00E57B0A" w:rsidP="00820F84">
      <w:pPr>
        <w:pStyle w:val="11"/>
        <w:spacing w:line="252" w:lineRule="auto"/>
        <w:jc w:val="both"/>
        <w:rPr>
          <w:color w:val="auto"/>
        </w:rPr>
      </w:pPr>
      <w:r w:rsidRPr="00E118C5">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57B0A" w:rsidRPr="00E118C5" w:rsidRDefault="00E57B0A" w:rsidP="00820F84">
      <w:pPr>
        <w:pStyle w:val="11"/>
        <w:spacing w:line="252" w:lineRule="auto"/>
        <w:jc w:val="both"/>
        <w:rPr>
          <w:color w:val="auto"/>
        </w:rPr>
      </w:pPr>
      <w:r w:rsidRPr="00E118C5">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57B0A" w:rsidRPr="00E118C5" w:rsidRDefault="00E57B0A" w:rsidP="00820F84">
      <w:pPr>
        <w:pStyle w:val="11"/>
        <w:spacing w:line="252" w:lineRule="auto"/>
        <w:jc w:val="both"/>
        <w:rPr>
          <w:color w:val="auto"/>
        </w:rPr>
      </w:pPr>
      <w:r w:rsidRPr="00E118C5">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57B0A" w:rsidRPr="00E118C5" w:rsidRDefault="00E57B0A" w:rsidP="00820F84">
      <w:pPr>
        <w:pStyle w:val="11"/>
        <w:spacing w:line="252" w:lineRule="auto"/>
        <w:jc w:val="both"/>
        <w:rPr>
          <w:color w:val="auto"/>
        </w:rPr>
      </w:pPr>
      <w:r w:rsidRPr="00E118C5">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57B0A" w:rsidRPr="00E118C5" w:rsidRDefault="00E57B0A" w:rsidP="00820F84">
      <w:pPr>
        <w:pStyle w:val="11"/>
        <w:spacing w:line="252" w:lineRule="auto"/>
        <w:jc w:val="both"/>
        <w:rPr>
          <w:color w:val="auto"/>
        </w:rPr>
      </w:pPr>
      <w:r w:rsidRPr="00E118C5">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E57B0A" w:rsidRPr="00E118C5" w:rsidRDefault="00E57B0A" w:rsidP="00820F84">
      <w:pPr>
        <w:pStyle w:val="11"/>
        <w:spacing w:line="252" w:lineRule="auto"/>
        <w:jc w:val="both"/>
        <w:rPr>
          <w:color w:val="auto"/>
        </w:rPr>
      </w:pPr>
      <w:r w:rsidRPr="00E118C5">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57B0A" w:rsidRPr="00E118C5" w:rsidRDefault="00E57B0A" w:rsidP="00820F84">
      <w:pPr>
        <w:pStyle w:val="11"/>
        <w:spacing w:line="252" w:lineRule="auto"/>
        <w:jc w:val="both"/>
        <w:rPr>
          <w:color w:val="auto"/>
        </w:rPr>
      </w:pPr>
      <w:r w:rsidRPr="00E118C5">
        <w:rPr>
          <w:color w:val="auto"/>
        </w:rPr>
        <w:t>Выполнение аналитических зарисовок форм бытовых предметов.</w:t>
      </w:r>
    </w:p>
    <w:p w:rsidR="00E57B0A" w:rsidRPr="00E118C5" w:rsidRDefault="00E57B0A" w:rsidP="00820F84">
      <w:pPr>
        <w:pStyle w:val="11"/>
        <w:spacing w:line="252" w:lineRule="auto"/>
        <w:jc w:val="both"/>
        <w:rPr>
          <w:color w:val="auto"/>
        </w:rPr>
      </w:pPr>
      <w:r w:rsidRPr="00E118C5">
        <w:rPr>
          <w:color w:val="auto"/>
        </w:rPr>
        <w:t>Творческое проектирование предметов быта с определением их функций и материала изготовления</w:t>
      </w:r>
    </w:p>
    <w:p w:rsidR="00E57B0A" w:rsidRPr="00E118C5" w:rsidRDefault="00E57B0A" w:rsidP="00820F84">
      <w:pPr>
        <w:pStyle w:val="11"/>
        <w:spacing w:line="252" w:lineRule="auto"/>
        <w:jc w:val="both"/>
        <w:rPr>
          <w:color w:val="auto"/>
        </w:rPr>
      </w:pPr>
      <w:r w:rsidRPr="00E118C5">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57B0A" w:rsidRPr="00E118C5" w:rsidRDefault="00E57B0A" w:rsidP="00820F84">
      <w:pPr>
        <w:pStyle w:val="11"/>
        <w:spacing w:after="180" w:line="252" w:lineRule="auto"/>
        <w:jc w:val="both"/>
        <w:rPr>
          <w:color w:val="auto"/>
        </w:rPr>
      </w:pPr>
      <w:r w:rsidRPr="00E118C5">
        <w:rPr>
          <w:color w:val="auto"/>
        </w:rPr>
        <w:t>Конструирование объектов дизайна или архитектурное макетирование с использованием цвета.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Социальное значение дизайна и архитектуры как среды жизни человека</w:t>
      </w:r>
    </w:p>
    <w:p w:rsidR="00E57B0A" w:rsidRPr="00E118C5" w:rsidRDefault="00E57B0A" w:rsidP="00820F84">
      <w:pPr>
        <w:pStyle w:val="11"/>
        <w:spacing w:line="252" w:lineRule="auto"/>
        <w:jc w:val="both"/>
        <w:rPr>
          <w:color w:val="auto"/>
        </w:rPr>
      </w:pPr>
      <w:r w:rsidRPr="00E118C5">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E57B0A" w:rsidRPr="00E118C5" w:rsidRDefault="00E57B0A" w:rsidP="00820F84">
      <w:pPr>
        <w:pStyle w:val="11"/>
        <w:spacing w:line="252" w:lineRule="auto"/>
        <w:jc w:val="both"/>
        <w:rPr>
          <w:color w:val="auto"/>
        </w:rPr>
      </w:pPr>
      <w:r w:rsidRPr="00E118C5">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57B0A" w:rsidRPr="00E118C5" w:rsidRDefault="00E57B0A" w:rsidP="00820F84">
      <w:pPr>
        <w:pStyle w:val="11"/>
        <w:spacing w:line="252" w:lineRule="auto"/>
        <w:jc w:val="both"/>
        <w:rPr>
          <w:color w:val="auto"/>
        </w:rPr>
      </w:pPr>
      <w:r w:rsidRPr="00E118C5">
        <w:rPr>
          <w:color w:val="auto"/>
        </w:rPr>
        <w:t>Архитектура народного жилища, храмовая архитектура, частный дом в предметно-пространственной среде жизни разных народов.</w:t>
      </w:r>
    </w:p>
    <w:p w:rsidR="00E57B0A" w:rsidRPr="00E118C5" w:rsidRDefault="00E57B0A" w:rsidP="00820F84">
      <w:pPr>
        <w:pStyle w:val="11"/>
        <w:spacing w:line="252" w:lineRule="auto"/>
        <w:jc w:val="both"/>
        <w:rPr>
          <w:color w:val="auto"/>
        </w:rPr>
      </w:pPr>
      <w:r w:rsidRPr="00E118C5">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57B0A" w:rsidRPr="00E118C5" w:rsidRDefault="00E57B0A" w:rsidP="00820F84">
      <w:pPr>
        <w:pStyle w:val="11"/>
        <w:spacing w:line="252" w:lineRule="auto"/>
        <w:jc w:val="both"/>
        <w:rPr>
          <w:color w:val="auto"/>
        </w:rPr>
      </w:pPr>
      <w:r w:rsidRPr="00E118C5">
        <w:rPr>
          <w:color w:val="auto"/>
        </w:rPr>
        <w:t>Пути развития современной архитектуры и дизайна: город сегодня и завтра.</w:t>
      </w:r>
    </w:p>
    <w:p w:rsidR="00E57B0A" w:rsidRPr="00E118C5" w:rsidRDefault="00E57B0A" w:rsidP="00820F84">
      <w:pPr>
        <w:pStyle w:val="11"/>
        <w:spacing w:line="252" w:lineRule="auto"/>
        <w:jc w:val="both"/>
        <w:rPr>
          <w:color w:val="auto"/>
        </w:rPr>
      </w:pPr>
      <w:r w:rsidRPr="00E118C5">
        <w:rPr>
          <w:color w:val="auto"/>
        </w:rPr>
        <w:t xml:space="preserve">Архитектурная и градостроительная революция </w:t>
      </w:r>
      <w:r w:rsidRPr="00E118C5">
        <w:rPr>
          <w:color w:val="auto"/>
          <w:lang w:val="en-US"/>
        </w:rPr>
        <w:t>XX</w:t>
      </w:r>
      <w:r w:rsidRPr="00E118C5">
        <w:rPr>
          <w:color w:val="auto"/>
        </w:rPr>
        <w:t xml:space="preserve"> в. Её технологические и эстетические предпосылки и истоки. Социальный аспект «перестройки» в архитектуре.</w:t>
      </w:r>
    </w:p>
    <w:p w:rsidR="00E57B0A" w:rsidRPr="00E118C5" w:rsidRDefault="00E57B0A" w:rsidP="00820F84">
      <w:pPr>
        <w:pStyle w:val="11"/>
        <w:spacing w:line="252" w:lineRule="auto"/>
        <w:jc w:val="both"/>
        <w:rPr>
          <w:color w:val="auto"/>
        </w:rPr>
      </w:pPr>
      <w:r w:rsidRPr="00E118C5">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57B0A" w:rsidRPr="00E118C5" w:rsidRDefault="00E57B0A" w:rsidP="00820F84">
      <w:pPr>
        <w:pStyle w:val="11"/>
        <w:spacing w:line="252" w:lineRule="auto"/>
        <w:jc w:val="both"/>
        <w:rPr>
          <w:color w:val="auto"/>
        </w:rPr>
      </w:pPr>
      <w:r w:rsidRPr="00E118C5">
        <w:rPr>
          <w:color w:val="auto"/>
        </w:rPr>
        <w:t>Пространство городской среды. Исторические формы планировки городской среды и их связь с образом жизни людей.</w:t>
      </w:r>
    </w:p>
    <w:p w:rsidR="00E57B0A" w:rsidRPr="00E118C5" w:rsidRDefault="00E57B0A" w:rsidP="00820F84">
      <w:pPr>
        <w:pStyle w:val="11"/>
        <w:spacing w:line="252" w:lineRule="auto"/>
        <w:jc w:val="both"/>
        <w:rPr>
          <w:color w:val="auto"/>
        </w:rPr>
      </w:pPr>
      <w:r w:rsidRPr="00E118C5">
        <w:rPr>
          <w:color w:val="auto"/>
        </w:rPr>
        <w:t>Роль цвета в формировании пространства. Схема-планировка и реальность.</w:t>
      </w:r>
    </w:p>
    <w:p w:rsidR="00E57B0A" w:rsidRPr="00E118C5" w:rsidRDefault="00E57B0A" w:rsidP="00820F84">
      <w:pPr>
        <w:pStyle w:val="11"/>
        <w:spacing w:line="252" w:lineRule="auto"/>
        <w:jc w:val="both"/>
        <w:rPr>
          <w:color w:val="auto"/>
        </w:rPr>
      </w:pPr>
      <w:r w:rsidRPr="00E118C5">
        <w:rPr>
          <w:color w:val="auto"/>
        </w:rPr>
        <w:t>Современные поиски новой эстетики в градостроительстве.</w:t>
      </w:r>
    </w:p>
    <w:p w:rsidR="00E57B0A" w:rsidRPr="00E118C5" w:rsidRDefault="00E57B0A" w:rsidP="00820F84">
      <w:pPr>
        <w:pStyle w:val="11"/>
        <w:spacing w:line="252" w:lineRule="auto"/>
        <w:jc w:val="both"/>
        <w:rPr>
          <w:color w:val="auto"/>
        </w:rPr>
      </w:pPr>
      <w:r w:rsidRPr="00E118C5">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57B0A" w:rsidRPr="00E118C5" w:rsidRDefault="00E57B0A" w:rsidP="00820F84">
      <w:pPr>
        <w:pStyle w:val="11"/>
        <w:spacing w:line="252" w:lineRule="auto"/>
        <w:jc w:val="both"/>
        <w:rPr>
          <w:color w:val="auto"/>
        </w:rPr>
      </w:pPr>
      <w:r w:rsidRPr="00E118C5">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57B0A" w:rsidRPr="00E118C5" w:rsidRDefault="00E57B0A" w:rsidP="00820F84">
      <w:pPr>
        <w:pStyle w:val="11"/>
        <w:spacing w:line="252" w:lineRule="auto"/>
        <w:jc w:val="both"/>
        <w:rPr>
          <w:color w:val="auto"/>
        </w:rPr>
      </w:pPr>
      <w:r w:rsidRPr="00E118C5">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57B0A" w:rsidRPr="00E118C5" w:rsidRDefault="00E57B0A" w:rsidP="00820F84">
      <w:pPr>
        <w:pStyle w:val="11"/>
        <w:spacing w:line="252" w:lineRule="auto"/>
        <w:jc w:val="both"/>
        <w:rPr>
          <w:color w:val="auto"/>
        </w:rPr>
      </w:pPr>
      <w:r w:rsidRPr="00E118C5">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E57B0A" w:rsidRPr="00E118C5" w:rsidRDefault="00E57B0A" w:rsidP="00820F84">
      <w:pPr>
        <w:pStyle w:val="11"/>
        <w:spacing w:line="252" w:lineRule="auto"/>
        <w:jc w:val="both"/>
        <w:rPr>
          <w:color w:val="auto"/>
        </w:rPr>
      </w:pPr>
      <w:r w:rsidRPr="00E118C5">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57B0A" w:rsidRPr="00E118C5" w:rsidRDefault="00E57B0A" w:rsidP="00820F84">
      <w:pPr>
        <w:pStyle w:val="11"/>
        <w:spacing w:line="252" w:lineRule="auto"/>
        <w:jc w:val="both"/>
        <w:rPr>
          <w:color w:val="auto"/>
        </w:rPr>
      </w:pPr>
      <w:r w:rsidRPr="00E118C5">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E57B0A" w:rsidRPr="00E118C5" w:rsidRDefault="00E57B0A" w:rsidP="00820F84">
      <w:pPr>
        <w:pStyle w:val="11"/>
        <w:spacing w:line="252" w:lineRule="auto"/>
        <w:jc w:val="both"/>
        <w:rPr>
          <w:color w:val="auto"/>
        </w:rPr>
      </w:pPr>
      <w:r w:rsidRPr="00E118C5">
        <w:rPr>
          <w:color w:val="auto"/>
        </w:rPr>
        <w:t>Образно-стилевое единство материальной культуры каждой эпохи. Интерьер как отражение стиля жизни его хозяев.</w:t>
      </w:r>
    </w:p>
    <w:p w:rsidR="00E57B0A" w:rsidRPr="00E118C5" w:rsidRDefault="00E57B0A" w:rsidP="00820F84">
      <w:pPr>
        <w:pStyle w:val="11"/>
        <w:spacing w:line="252" w:lineRule="auto"/>
        <w:jc w:val="both"/>
        <w:rPr>
          <w:color w:val="auto"/>
        </w:rPr>
      </w:pPr>
      <w:r w:rsidRPr="00E118C5">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E57B0A" w:rsidRPr="00E118C5" w:rsidRDefault="00E57B0A" w:rsidP="00820F84">
      <w:pPr>
        <w:pStyle w:val="11"/>
        <w:spacing w:line="252" w:lineRule="auto"/>
        <w:jc w:val="both"/>
        <w:rPr>
          <w:color w:val="auto"/>
        </w:rPr>
      </w:pPr>
      <w:r w:rsidRPr="00E118C5">
        <w:rPr>
          <w:color w:val="auto"/>
        </w:rPr>
        <w:t>Интерьеры общественных зданий (театр, кафе, вокзал, офис, школа).</w:t>
      </w:r>
    </w:p>
    <w:p w:rsidR="00E57B0A" w:rsidRPr="00E118C5" w:rsidRDefault="00E57B0A" w:rsidP="00820F84">
      <w:pPr>
        <w:pStyle w:val="11"/>
        <w:spacing w:line="252" w:lineRule="auto"/>
        <w:jc w:val="both"/>
        <w:rPr>
          <w:color w:val="auto"/>
        </w:rPr>
      </w:pPr>
      <w:r w:rsidRPr="00E118C5">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57B0A" w:rsidRPr="00E118C5" w:rsidRDefault="00E57B0A" w:rsidP="00820F84">
      <w:pPr>
        <w:pStyle w:val="11"/>
        <w:spacing w:line="252" w:lineRule="auto"/>
        <w:jc w:val="both"/>
        <w:rPr>
          <w:color w:val="auto"/>
        </w:rPr>
      </w:pPr>
      <w:r w:rsidRPr="00E118C5">
        <w:rPr>
          <w:color w:val="auto"/>
        </w:rPr>
        <w:t>Организация архитектурно-ландшафтного пространства. Город в единстве с ландшафтно-парковой средой.</w:t>
      </w:r>
    </w:p>
    <w:p w:rsidR="00E57B0A" w:rsidRPr="00E118C5" w:rsidRDefault="00E57B0A" w:rsidP="00820F84">
      <w:pPr>
        <w:pStyle w:val="11"/>
        <w:spacing w:line="252" w:lineRule="auto"/>
        <w:jc w:val="both"/>
        <w:rPr>
          <w:color w:val="auto"/>
        </w:rPr>
      </w:pPr>
      <w:r w:rsidRPr="00E118C5">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57B0A" w:rsidRPr="00E118C5" w:rsidRDefault="00E57B0A" w:rsidP="00820F84">
      <w:pPr>
        <w:pStyle w:val="11"/>
        <w:spacing w:line="252" w:lineRule="auto"/>
        <w:jc w:val="both"/>
        <w:rPr>
          <w:color w:val="auto"/>
        </w:rPr>
      </w:pPr>
      <w:r w:rsidRPr="00E118C5">
        <w:rPr>
          <w:color w:val="auto"/>
        </w:rPr>
        <w:t>Выполнение дизайн-проекта территории парка или приусадебного участка в виде схемы-чертежа.</w:t>
      </w:r>
    </w:p>
    <w:p w:rsidR="00E57B0A" w:rsidRPr="00E118C5" w:rsidRDefault="00E57B0A" w:rsidP="00820F84">
      <w:pPr>
        <w:pStyle w:val="11"/>
        <w:spacing w:line="252" w:lineRule="auto"/>
        <w:jc w:val="both"/>
        <w:rPr>
          <w:color w:val="auto"/>
        </w:rPr>
      </w:pPr>
      <w:r w:rsidRPr="00E118C5">
        <w:rPr>
          <w:color w:val="auto"/>
        </w:rPr>
        <w:t>Единство эстетического и функционального в объёмнопространственной организации среды жизнедеятельности людей.</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Образ человека и индивидуальное проектирование</w:t>
      </w:r>
    </w:p>
    <w:p w:rsidR="00E57B0A" w:rsidRPr="00E118C5" w:rsidRDefault="00E57B0A" w:rsidP="00820F84">
      <w:pPr>
        <w:pStyle w:val="11"/>
        <w:jc w:val="both"/>
        <w:rPr>
          <w:color w:val="auto"/>
        </w:rPr>
      </w:pPr>
      <w:r w:rsidRPr="00E118C5">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57B0A" w:rsidRPr="00E118C5" w:rsidRDefault="00E57B0A" w:rsidP="00820F84">
      <w:pPr>
        <w:pStyle w:val="11"/>
        <w:jc w:val="both"/>
        <w:rPr>
          <w:color w:val="auto"/>
        </w:rPr>
      </w:pPr>
      <w:r w:rsidRPr="00E118C5">
        <w:rPr>
          <w:color w:val="auto"/>
        </w:rPr>
        <w:t>Проектные работы по созданию облика частного дома, комнаты и сада. Дизайн предметной среды в интерьере частного дома.</w:t>
      </w:r>
    </w:p>
    <w:p w:rsidR="00E57B0A" w:rsidRPr="00E118C5" w:rsidRDefault="00E57B0A" w:rsidP="00820F84">
      <w:pPr>
        <w:pStyle w:val="11"/>
        <w:jc w:val="both"/>
        <w:rPr>
          <w:color w:val="auto"/>
        </w:rPr>
      </w:pPr>
      <w:r w:rsidRPr="00E118C5">
        <w:rPr>
          <w:color w:val="auto"/>
        </w:rPr>
        <w:t>Мода и культура как параметры создания собственного костюма или комплекта одежды.</w:t>
      </w:r>
    </w:p>
    <w:p w:rsidR="00E57B0A" w:rsidRPr="00E118C5" w:rsidRDefault="00E57B0A" w:rsidP="00820F84">
      <w:pPr>
        <w:pStyle w:val="11"/>
        <w:jc w:val="both"/>
        <w:rPr>
          <w:color w:val="auto"/>
        </w:rPr>
      </w:pPr>
      <w:r w:rsidRPr="00E118C5">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57B0A" w:rsidRPr="00E118C5" w:rsidRDefault="00E57B0A" w:rsidP="00820F84">
      <w:pPr>
        <w:pStyle w:val="11"/>
        <w:jc w:val="both"/>
        <w:rPr>
          <w:color w:val="auto"/>
        </w:rPr>
      </w:pPr>
      <w:r w:rsidRPr="00E118C5">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57B0A" w:rsidRPr="00E118C5" w:rsidRDefault="00E57B0A" w:rsidP="00820F84">
      <w:pPr>
        <w:pStyle w:val="11"/>
        <w:jc w:val="both"/>
        <w:rPr>
          <w:color w:val="auto"/>
        </w:rPr>
      </w:pPr>
      <w:r w:rsidRPr="00E118C5">
        <w:rPr>
          <w:color w:val="auto"/>
        </w:rPr>
        <w:t>Выполнение практических творческих эскизов по теме «Дизайн современной одежды».</w:t>
      </w:r>
    </w:p>
    <w:p w:rsidR="00E57B0A" w:rsidRPr="00E118C5" w:rsidRDefault="00E57B0A" w:rsidP="00820F84">
      <w:pPr>
        <w:pStyle w:val="11"/>
        <w:jc w:val="both"/>
        <w:rPr>
          <w:color w:val="auto"/>
        </w:rPr>
      </w:pPr>
      <w:r w:rsidRPr="00E118C5">
        <w:rPr>
          <w:color w:val="auto"/>
        </w:rPr>
        <w:t>Искусство грима и причёски. Форма лица и причёска. Макияж дневной, вечерний и карнавальный. Грим бытовой и сценический.</w:t>
      </w:r>
    </w:p>
    <w:p w:rsidR="00E57B0A" w:rsidRPr="00E118C5" w:rsidRDefault="00E57B0A" w:rsidP="00820F84">
      <w:pPr>
        <w:pStyle w:val="11"/>
        <w:jc w:val="both"/>
        <w:rPr>
          <w:color w:val="auto"/>
        </w:rPr>
      </w:pPr>
      <w:r w:rsidRPr="00E118C5">
        <w:rPr>
          <w:color w:val="auto"/>
        </w:rPr>
        <w:t>Имидж-дизайн и его связь с публичностью, технологией социального поведения, рекламой, общественной деятельностью.</w:t>
      </w:r>
    </w:p>
    <w:p w:rsidR="00E57B0A" w:rsidRPr="00E118C5" w:rsidRDefault="00E57B0A" w:rsidP="00820F84">
      <w:pPr>
        <w:pStyle w:val="11"/>
        <w:spacing w:after="100"/>
        <w:jc w:val="both"/>
        <w:rPr>
          <w:color w:val="auto"/>
        </w:rPr>
      </w:pPr>
      <w:r w:rsidRPr="00E118C5">
        <w:rPr>
          <w:color w:val="auto"/>
        </w:rPr>
        <w:t>Дизайн и архитектура — средства организации среды жизни людей и строительства нового мира.</w:t>
      </w:r>
    </w:p>
    <w:p w:rsidR="00E57B0A" w:rsidRPr="00E118C5" w:rsidRDefault="00E57B0A" w:rsidP="00820F84">
      <w:pPr>
        <w:pStyle w:val="aa"/>
        <w:jc w:val="both"/>
        <w:rPr>
          <w:rFonts w:ascii="Times New Roman" w:hAnsi="Times New Roman" w:cs="Times New Roman"/>
        </w:rPr>
      </w:pPr>
      <w:bookmarkStart w:id="583" w:name="bookmark154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4 «Изображение в синтетических, экранных видах искусства и художественная фотография» (</w:t>
      </w:r>
      <w:r w:rsidRPr="00E118C5">
        <w:rPr>
          <w:rFonts w:ascii="Times New Roman" w:hAnsi="Times New Roman" w:cs="Times New Roman"/>
          <w:i/>
          <w:iCs/>
        </w:rPr>
        <w:t>вариативный</w:t>
      </w:r>
      <w:r w:rsidRPr="00E118C5">
        <w:rPr>
          <w:rFonts w:ascii="Times New Roman" w:hAnsi="Times New Roman" w:cs="Times New Roman"/>
        </w:rPr>
        <w:t>)</w:t>
      </w:r>
      <w:bookmarkEnd w:id="583"/>
    </w:p>
    <w:p w:rsidR="00E57B0A" w:rsidRPr="00E118C5" w:rsidRDefault="00E57B0A" w:rsidP="00820F84">
      <w:pPr>
        <w:pStyle w:val="11"/>
        <w:jc w:val="both"/>
        <w:rPr>
          <w:color w:val="auto"/>
        </w:rPr>
      </w:pPr>
      <w:r w:rsidRPr="00E118C5">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57B0A" w:rsidRPr="00E118C5" w:rsidRDefault="00E57B0A" w:rsidP="00820F84">
      <w:pPr>
        <w:pStyle w:val="11"/>
        <w:jc w:val="both"/>
        <w:rPr>
          <w:color w:val="auto"/>
        </w:rPr>
      </w:pPr>
      <w:r w:rsidRPr="00E118C5">
        <w:rPr>
          <w:color w:val="auto"/>
        </w:rPr>
        <w:t>Значение развития технологий в становлении новых видов искусства.</w:t>
      </w:r>
    </w:p>
    <w:p w:rsidR="00E57B0A" w:rsidRPr="00E118C5" w:rsidRDefault="00E57B0A" w:rsidP="00820F84">
      <w:pPr>
        <w:pStyle w:val="11"/>
        <w:spacing w:after="100"/>
        <w:jc w:val="both"/>
        <w:rPr>
          <w:color w:val="auto"/>
        </w:rPr>
      </w:pPr>
      <w:r w:rsidRPr="00E118C5">
        <w:rPr>
          <w:color w:val="auto"/>
        </w:rPr>
        <w:t>Мультимедиа и объединение множества воспринимаемых человеком информационных средств на экране цифрового искусства.</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Художник и искусство театра</w:t>
      </w:r>
    </w:p>
    <w:p w:rsidR="00E57B0A" w:rsidRPr="00E118C5" w:rsidRDefault="00E57B0A" w:rsidP="00820F84">
      <w:pPr>
        <w:pStyle w:val="11"/>
        <w:spacing w:after="80" w:line="257" w:lineRule="auto"/>
        <w:jc w:val="both"/>
        <w:rPr>
          <w:color w:val="auto"/>
        </w:rPr>
      </w:pPr>
      <w:r w:rsidRPr="00E118C5">
        <w:rPr>
          <w:color w:val="auto"/>
        </w:rPr>
        <w:t>Рождение театра в древнейших обрядах. История развития искусства театра.</w:t>
      </w:r>
    </w:p>
    <w:p w:rsidR="00E57B0A" w:rsidRPr="00E118C5" w:rsidRDefault="00E57B0A" w:rsidP="00820F84">
      <w:pPr>
        <w:pStyle w:val="11"/>
        <w:jc w:val="both"/>
        <w:rPr>
          <w:color w:val="auto"/>
        </w:rPr>
      </w:pPr>
      <w:r w:rsidRPr="00E118C5">
        <w:rPr>
          <w:color w:val="auto"/>
        </w:rPr>
        <w:t>Жанровое многообразие театральных представлений, шоу, праздников и их визуальный облик.</w:t>
      </w:r>
    </w:p>
    <w:p w:rsidR="00E57B0A" w:rsidRPr="00E118C5" w:rsidRDefault="00E57B0A" w:rsidP="00820F84">
      <w:pPr>
        <w:pStyle w:val="11"/>
        <w:jc w:val="both"/>
        <w:rPr>
          <w:color w:val="auto"/>
        </w:rPr>
      </w:pPr>
      <w:r w:rsidRPr="00E118C5">
        <w:rPr>
          <w:color w:val="auto"/>
        </w:rPr>
        <w:t>Роль художника и виды профессиональной деятельности художника в современном театре.</w:t>
      </w:r>
    </w:p>
    <w:p w:rsidR="00E57B0A" w:rsidRPr="00E118C5" w:rsidRDefault="00E57B0A" w:rsidP="00820F84">
      <w:pPr>
        <w:pStyle w:val="11"/>
        <w:jc w:val="both"/>
        <w:rPr>
          <w:color w:val="auto"/>
        </w:rPr>
      </w:pPr>
      <w:r w:rsidRPr="00E118C5">
        <w:rPr>
          <w:color w:val="auto"/>
        </w:rPr>
        <w:t>Сценография и создание сценического образа. Сотворчество художника-постановщика с драматургом, режиссёром и актёрами.</w:t>
      </w:r>
    </w:p>
    <w:p w:rsidR="00E57B0A" w:rsidRPr="00E118C5" w:rsidRDefault="00E57B0A" w:rsidP="00820F84">
      <w:pPr>
        <w:pStyle w:val="11"/>
        <w:jc w:val="both"/>
        <w:rPr>
          <w:color w:val="auto"/>
        </w:rPr>
      </w:pPr>
      <w:r w:rsidRPr="00E118C5">
        <w:rPr>
          <w:color w:val="auto"/>
        </w:rPr>
        <w:t>Роль освещения в визуальном облике театрального действия. Бутафорские, пошивочные, декорационные и иные цеха в театре.</w:t>
      </w:r>
    </w:p>
    <w:p w:rsidR="00E57B0A" w:rsidRPr="00E118C5" w:rsidRDefault="00E57B0A" w:rsidP="00820F84">
      <w:pPr>
        <w:pStyle w:val="11"/>
        <w:jc w:val="both"/>
        <w:rPr>
          <w:color w:val="auto"/>
        </w:rPr>
      </w:pPr>
      <w:r w:rsidRPr="00E118C5">
        <w:rPr>
          <w:color w:val="auto"/>
        </w:rPr>
        <w:t>Сценический костюм, грим и маска. Стилистическое единство в решении образа спектакля. Выражение в костюме характера персонажа.</w:t>
      </w:r>
    </w:p>
    <w:p w:rsidR="00E57B0A" w:rsidRPr="00E118C5" w:rsidRDefault="00E57B0A" w:rsidP="00820F84">
      <w:pPr>
        <w:pStyle w:val="11"/>
        <w:jc w:val="both"/>
        <w:rPr>
          <w:color w:val="auto"/>
        </w:rPr>
      </w:pPr>
      <w:r w:rsidRPr="00E118C5">
        <w:rPr>
          <w:color w:val="auto"/>
        </w:rPr>
        <w:t>Творчество художников-постановщиков в истории отечественного искусства (К. Коровин, И. Билибин, А. Головин и др.).</w:t>
      </w:r>
    </w:p>
    <w:p w:rsidR="00E57B0A" w:rsidRPr="00E118C5" w:rsidRDefault="00E57B0A" w:rsidP="00820F84">
      <w:pPr>
        <w:pStyle w:val="11"/>
        <w:jc w:val="both"/>
        <w:rPr>
          <w:color w:val="auto"/>
        </w:rPr>
      </w:pPr>
      <w:r w:rsidRPr="00E118C5">
        <w:rPr>
          <w:color w:val="auto"/>
        </w:rPr>
        <w:t>Школьный спектакль и работа художника по его подготовке.</w:t>
      </w:r>
    </w:p>
    <w:p w:rsidR="00E57B0A" w:rsidRPr="00E118C5" w:rsidRDefault="00E57B0A" w:rsidP="00820F84">
      <w:pPr>
        <w:pStyle w:val="11"/>
        <w:jc w:val="both"/>
        <w:rPr>
          <w:color w:val="auto"/>
        </w:rPr>
      </w:pPr>
      <w:r w:rsidRPr="00E118C5">
        <w:rPr>
          <w:color w:val="auto"/>
        </w:rPr>
        <w:t>Художник в театре кукол и его ведущая роль как соавтора режиссёра и актёра в процессе создания образа персонажа.</w:t>
      </w:r>
    </w:p>
    <w:p w:rsidR="00E57B0A" w:rsidRPr="00E118C5" w:rsidRDefault="00E57B0A" w:rsidP="00820F84">
      <w:pPr>
        <w:pStyle w:val="11"/>
        <w:spacing w:after="180"/>
        <w:jc w:val="both"/>
        <w:rPr>
          <w:color w:val="auto"/>
        </w:rPr>
      </w:pPr>
      <w:r w:rsidRPr="00E118C5">
        <w:rPr>
          <w:color w:val="auto"/>
        </w:rPr>
        <w:t>Условность и метафора в театральной постановке как образная и авторская интерпретация реальности.</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Художественная фотография</w:t>
      </w:r>
    </w:p>
    <w:p w:rsidR="00E57B0A" w:rsidRPr="00E118C5" w:rsidRDefault="00E57B0A" w:rsidP="00820F84">
      <w:pPr>
        <w:pStyle w:val="11"/>
        <w:spacing w:line="252" w:lineRule="auto"/>
        <w:jc w:val="both"/>
        <w:rPr>
          <w:color w:val="auto"/>
        </w:rPr>
      </w:pPr>
      <w:r w:rsidRPr="00E118C5">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57B0A" w:rsidRPr="00E118C5" w:rsidRDefault="00E57B0A" w:rsidP="00820F84">
      <w:pPr>
        <w:pStyle w:val="11"/>
        <w:spacing w:line="252" w:lineRule="auto"/>
        <w:jc w:val="both"/>
        <w:rPr>
          <w:color w:val="auto"/>
        </w:rPr>
      </w:pPr>
      <w:r w:rsidRPr="00E118C5">
        <w:rPr>
          <w:color w:val="auto"/>
        </w:rPr>
        <w:t>Современные возможности художественной обработки цифровой фотографии.</w:t>
      </w:r>
    </w:p>
    <w:p w:rsidR="00E57B0A" w:rsidRPr="00E118C5" w:rsidRDefault="00E57B0A" w:rsidP="00820F84">
      <w:pPr>
        <w:pStyle w:val="11"/>
        <w:spacing w:line="252" w:lineRule="auto"/>
        <w:jc w:val="both"/>
        <w:rPr>
          <w:color w:val="auto"/>
        </w:rPr>
      </w:pPr>
      <w:r w:rsidRPr="00E118C5">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E57B0A" w:rsidRPr="00E118C5" w:rsidRDefault="00E57B0A" w:rsidP="00820F84">
      <w:pPr>
        <w:pStyle w:val="11"/>
        <w:spacing w:line="252" w:lineRule="auto"/>
        <w:jc w:val="both"/>
        <w:rPr>
          <w:color w:val="auto"/>
        </w:rPr>
      </w:pPr>
      <w:r w:rsidRPr="00E118C5">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57B0A" w:rsidRPr="00E118C5" w:rsidRDefault="00E57B0A" w:rsidP="00820F84">
      <w:pPr>
        <w:pStyle w:val="11"/>
        <w:spacing w:line="252" w:lineRule="auto"/>
        <w:jc w:val="both"/>
        <w:rPr>
          <w:color w:val="auto"/>
        </w:rPr>
      </w:pPr>
      <w:r w:rsidRPr="00E118C5">
        <w:rPr>
          <w:color w:val="auto"/>
        </w:rPr>
        <w:t>Композиция кадра, ракурс, плановость, графический ритм.</w:t>
      </w:r>
    </w:p>
    <w:p w:rsidR="00E57B0A" w:rsidRPr="00E118C5" w:rsidRDefault="00E57B0A" w:rsidP="00820F84">
      <w:pPr>
        <w:pStyle w:val="11"/>
        <w:spacing w:line="252" w:lineRule="auto"/>
        <w:jc w:val="both"/>
        <w:rPr>
          <w:color w:val="auto"/>
        </w:rPr>
      </w:pPr>
      <w:r w:rsidRPr="00E118C5">
        <w:rPr>
          <w:color w:val="auto"/>
        </w:rPr>
        <w:t>Умения наблюдать и выявлять выразительность и красоту окружающей жизни с помощью фотографии.</w:t>
      </w:r>
    </w:p>
    <w:p w:rsidR="00E57B0A" w:rsidRPr="00E118C5" w:rsidRDefault="00E57B0A" w:rsidP="00820F84">
      <w:pPr>
        <w:pStyle w:val="11"/>
        <w:spacing w:line="252" w:lineRule="auto"/>
        <w:jc w:val="both"/>
        <w:rPr>
          <w:color w:val="auto"/>
        </w:rPr>
      </w:pPr>
      <w:r w:rsidRPr="00E118C5">
        <w:rPr>
          <w:color w:val="auto"/>
        </w:rPr>
        <w:t>Фотопейзаж в творчестве профессиональных фотографов.</w:t>
      </w:r>
    </w:p>
    <w:p w:rsidR="00E57B0A" w:rsidRPr="00E118C5" w:rsidRDefault="00E57B0A" w:rsidP="00820F84">
      <w:pPr>
        <w:pStyle w:val="11"/>
        <w:spacing w:line="252" w:lineRule="auto"/>
        <w:jc w:val="both"/>
        <w:rPr>
          <w:color w:val="auto"/>
        </w:rPr>
      </w:pPr>
      <w:r w:rsidRPr="00E118C5">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E57B0A" w:rsidRPr="00E118C5" w:rsidRDefault="00E57B0A" w:rsidP="00820F84">
      <w:pPr>
        <w:pStyle w:val="11"/>
        <w:spacing w:line="252" w:lineRule="auto"/>
        <w:jc w:val="both"/>
        <w:rPr>
          <w:color w:val="auto"/>
        </w:rPr>
      </w:pPr>
      <w:r w:rsidRPr="00E118C5">
        <w:rPr>
          <w:color w:val="auto"/>
        </w:rPr>
        <w:t>Роль освещения в портретном образе. Фотография постановочная и документальная.</w:t>
      </w:r>
    </w:p>
    <w:p w:rsidR="00E57B0A" w:rsidRPr="00E118C5" w:rsidRDefault="00E57B0A" w:rsidP="00820F84">
      <w:pPr>
        <w:pStyle w:val="11"/>
        <w:spacing w:line="252" w:lineRule="auto"/>
        <w:jc w:val="both"/>
        <w:rPr>
          <w:color w:val="auto"/>
        </w:rPr>
      </w:pPr>
      <w:r w:rsidRPr="00E118C5">
        <w:rPr>
          <w:color w:val="auto"/>
        </w:rPr>
        <w:t>Фотопортрет в истории профессиональной фотографии и его связь с направлениями в изобразительном искусстве.</w:t>
      </w:r>
    </w:p>
    <w:p w:rsidR="00E57B0A" w:rsidRPr="00E118C5" w:rsidRDefault="00E57B0A" w:rsidP="00820F84">
      <w:pPr>
        <w:pStyle w:val="11"/>
        <w:spacing w:line="252" w:lineRule="auto"/>
        <w:jc w:val="both"/>
        <w:rPr>
          <w:color w:val="auto"/>
        </w:rPr>
      </w:pPr>
      <w:r w:rsidRPr="00E118C5">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E57B0A" w:rsidRPr="00E118C5" w:rsidRDefault="00E57B0A" w:rsidP="00820F84">
      <w:pPr>
        <w:pStyle w:val="11"/>
        <w:spacing w:line="252" w:lineRule="auto"/>
        <w:jc w:val="both"/>
        <w:rPr>
          <w:color w:val="auto"/>
        </w:rPr>
      </w:pPr>
      <w:r w:rsidRPr="00E118C5">
        <w:rPr>
          <w:color w:val="auto"/>
        </w:rPr>
        <w:t>Фоторепортаж. Образ события в кадре. Репортажный снимок — свидетельство истории и его значение в сохранении памяти о событии.</w:t>
      </w:r>
    </w:p>
    <w:p w:rsidR="00E57B0A" w:rsidRPr="00E118C5" w:rsidRDefault="00E57B0A" w:rsidP="00820F84">
      <w:pPr>
        <w:pStyle w:val="11"/>
        <w:spacing w:line="252" w:lineRule="auto"/>
        <w:jc w:val="both"/>
        <w:rPr>
          <w:color w:val="auto"/>
        </w:rPr>
      </w:pPr>
      <w:r w:rsidRPr="00E118C5">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E57B0A" w:rsidRPr="00E118C5" w:rsidRDefault="00E57B0A" w:rsidP="00820F84">
      <w:pPr>
        <w:pStyle w:val="11"/>
        <w:spacing w:line="252" w:lineRule="auto"/>
        <w:jc w:val="both"/>
        <w:rPr>
          <w:color w:val="auto"/>
        </w:rPr>
      </w:pPr>
      <w:r w:rsidRPr="00E118C5">
        <w:rPr>
          <w:color w:val="auto"/>
        </w:rPr>
        <w:t>«Работать для жизни...» — фотографии Александра Родченко, их значение и влияние на стиль эпохи.</w:t>
      </w:r>
    </w:p>
    <w:p w:rsidR="00E57B0A" w:rsidRPr="00E118C5" w:rsidRDefault="00E57B0A" w:rsidP="00820F84">
      <w:pPr>
        <w:pStyle w:val="11"/>
        <w:spacing w:line="252" w:lineRule="auto"/>
        <w:jc w:val="both"/>
        <w:rPr>
          <w:color w:val="auto"/>
        </w:rPr>
      </w:pPr>
      <w:r w:rsidRPr="00E118C5">
        <w:rPr>
          <w:color w:val="auto"/>
        </w:rPr>
        <w:t>Возможности компьютерной обработки фотографий, задачи преобразования фотографий и границы достоверности.</w:t>
      </w:r>
    </w:p>
    <w:p w:rsidR="00E57B0A" w:rsidRPr="00E118C5" w:rsidRDefault="00E57B0A" w:rsidP="00820F84">
      <w:pPr>
        <w:pStyle w:val="11"/>
        <w:spacing w:line="252" w:lineRule="auto"/>
        <w:jc w:val="both"/>
        <w:rPr>
          <w:color w:val="auto"/>
        </w:rPr>
      </w:pPr>
      <w:r w:rsidRPr="00E118C5">
        <w:rPr>
          <w:color w:val="auto"/>
        </w:rPr>
        <w:t>Коллаж как жанр художественного творчества с помощью различных компьютерных программ.</w:t>
      </w:r>
    </w:p>
    <w:p w:rsidR="00E57B0A" w:rsidRPr="00E118C5" w:rsidRDefault="00E57B0A" w:rsidP="00820F84">
      <w:pPr>
        <w:pStyle w:val="11"/>
        <w:spacing w:after="200" w:line="252" w:lineRule="auto"/>
        <w:jc w:val="both"/>
        <w:rPr>
          <w:color w:val="auto"/>
        </w:rPr>
      </w:pPr>
      <w:r w:rsidRPr="00E118C5">
        <w:rPr>
          <w:color w:val="auto"/>
        </w:rPr>
        <w:t>Художественная фотография как авторское видение мира, как образ времени и влияние фотообраза на жизнь людей.</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Изображение и искусство кино</w:t>
      </w:r>
    </w:p>
    <w:p w:rsidR="00E57B0A" w:rsidRPr="00E118C5" w:rsidRDefault="00E57B0A" w:rsidP="00820F84">
      <w:pPr>
        <w:pStyle w:val="11"/>
        <w:jc w:val="both"/>
        <w:rPr>
          <w:color w:val="auto"/>
        </w:rPr>
      </w:pPr>
      <w:r w:rsidRPr="00E118C5">
        <w:rPr>
          <w:color w:val="auto"/>
        </w:rPr>
        <w:t>Ожившее изображение. История кино и его эволюция как искусства.</w:t>
      </w:r>
    </w:p>
    <w:p w:rsidR="00E57B0A" w:rsidRPr="00E118C5" w:rsidRDefault="00E57B0A" w:rsidP="00820F84">
      <w:pPr>
        <w:pStyle w:val="11"/>
        <w:jc w:val="both"/>
        <w:rPr>
          <w:color w:val="auto"/>
        </w:rPr>
      </w:pPr>
      <w:r w:rsidRPr="00E118C5">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57B0A" w:rsidRPr="00E118C5" w:rsidRDefault="00E57B0A" w:rsidP="00820F84">
      <w:pPr>
        <w:pStyle w:val="11"/>
        <w:jc w:val="both"/>
        <w:rPr>
          <w:color w:val="auto"/>
        </w:rPr>
      </w:pPr>
      <w:r w:rsidRPr="00E118C5">
        <w:rPr>
          <w:color w:val="auto"/>
        </w:rPr>
        <w:t>Монтаж композиционно построенных кадров — основа языка киноискусства.</w:t>
      </w:r>
    </w:p>
    <w:p w:rsidR="00E57B0A" w:rsidRPr="00E118C5" w:rsidRDefault="00E57B0A" w:rsidP="00820F84">
      <w:pPr>
        <w:pStyle w:val="11"/>
        <w:jc w:val="both"/>
        <w:rPr>
          <w:color w:val="auto"/>
        </w:rPr>
      </w:pPr>
      <w:r w:rsidRPr="00E118C5">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57B0A" w:rsidRPr="00E118C5" w:rsidRDefault="00E57B0A" w:rsidP="00820F84">
      <w:pPr>
        <w:pStyle w:val="11"/>
        <w:jc w:val="both"/>
        <w:rPr>
          <w:color w:val="auto"/>
        </w:rPr>
      </w:pPr>
      <w:r w:rsidRPr="00E118C5">
        <w:rPr>
          <w:color w:val="auto"/>
        </w:rPr>
        <w:t>Создание видеоролика — от замысла до съёмки. Разные жанры — разные задачи в работе над видеороликом. Этапы создания видеоролика.</w:t>
      </w:r>
    </w:p>
    <w:p w:rsidR="00E57B0A" w:rsidRPr="00E118C5" w:rsidRDefault="00E57B0A" w:rsidP="00820F84">
      <w:pPr>
        <w:pStyle w:val="11"/>
        <w:jc w:val="both"/>
        <w:rPr>
          <w:color w:val="auto"/>
        </w:rPr>
      </w:pPr>
      <w:r w:rsidRPr="00E118C5">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57B0A" w:rsidRPr="00E118C5" w:rsidRDefault="00E57B0A" w:rsidP="00820F84">
      <w:pPr>
        <w:pStyle w:val="11"/>
        <w:spacing w:line="252" w:lineRule="auto"/>
        <w:jc w:val="both"/>
        <w:rPr>
          <w:color w:val="auto"/>
        </w:rPr>
      </w:pPr>
      <w:r w:rsidRPr="00E118C5">
        <w:rPr>
          <w:color w:val="auto"/>
        </w:rPr>
        <w:t>Использование электронно-цифровых технологий в современном игровом кинематографе.</w:t>
      </w:r>
    </w:p>
    <w:p w:rsidR="00E57B0A" w:rsidRPr="00E118C5" w:rsidRDefault="00E57B0A" w:rsidP="00820F84">
      <w:pPr>
        <w:pStyle w:val="11"/>
        <w:spacing w:line="252" w:lineRule="auto"/>
        <w:jc w:val="both"/>
        <w:rPr>
          <w:color w:val="auto"/>
        </w:rPr>
      </w:pPr>
      <w:r w:rsidRPr="00E118C5">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57B0A" w:rsidRPr="00E118C5" w:rsidRDefault="00E57B0A" w:rsidP="00820F84">
      <w:pPr>
        <w:pStyle w:val="11"/>
        <w:spacing w:after="100" w:line="252" w:lineRule="auto"/>
        <w:jc w:val="both"/>
        <w:rPr>
          <w:color w:val="auto"/>
        </w:rPr>
      </w:pPr>
      <w:r w:rsidRPr="00E118C5">
        <w:rPr>
          <w:color w:val="auto"/>
        </w:rPr>
        <w:t>Этапы создания анимационного фильма. Требования и критерии художественности.</w:t>
      </w: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Изобразительное искусство на телевидении</w:t>
      </w:r>
    </w:p>
    <w:p w:rsidR="00E57B0A" w:rsidRPr="00E118C5" w:rsidRDefault="00E57B0A" w:rsidP="00820F84">
      <w:pPr>
        <w:pStyle w:val="11"/>
        <w:spacing w:line="252" w:lineRule="auto"/>
        <w:jc w:val="both"/>
        <w:rPr>
          <w:color w:val="auto"/>
        </w:rPr>
      </w:pPr>
      <w:r w:rsidRPr="00E118C5">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E57B0A" w:rsidRPr="00E118C5" w:rsidRDefault="00E57B0A" w:rsidP="00820F84">
      <w:pPr>
        <w:pStyle w:val="11"/>
        <w:spacing w:line="252" w:lineRule="auto"/>
        <w:jc w:val="both"/>
        <w:rPr>
          <w:color w:val="auto"/>
        </w:rPr>
      </w:pPr>
      <w:r w:rsidRPr="00E118C5">
        <w:rPr>
          <w:color w:val="auto"/>
        </w:rPr>
        <w:t>Искусство и технология. Создатель телевидения — русский инженер Владимир Козьмич Зворыкин.</w:t>
      </w:r>
    </w:p>
    <w:p w:rsidR="00E57B0A" w:rsidRPr="00E118C5" w:rsidRDefault="00E57B0A" w:rsidP="00820F84">
      <w:pPr>
        <w:pStyle w:val="11"/>
        <w:spacing w:line="252" w:lineRule="auto"/>
        <w:jc w:val="both"/>
        <w:rPr>
          <w:color w:val="auto"/>
        </w:rPr>
      </w:pPr>
      <w:r w:rsidRPr="00E118C5">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57B0A" w:rsidRPr="00E118C5" w:rsidRDefault="00E57B0A" w:rsidP="00820F84">
      <w:pPr>
        <w:pStyle w:val="11"/>
        <w:spacing w:line="252" w:lineRule="auto"/>
        <w:jc w:val="both"/>
        <w:rPr>
          <w:color w:val="auto"/>
        </w:rPr>
      </w:pPr>
      <w:r w:rsidRPr="00E118C5">
        <w:rPr>
          <w:color w:val="auto"/>
        </w:rPr>
        <w:t>Деятельность художника на телевидении: художники по свету, костюму, гриму; сценографический дизайн и компьютерная графика.</w:t>
      </w:r>
    </w:p>
    <w:p w:rsidR="00E57B0A" w:rsidRPr="00E118C5" w:rsidRDefault="00E57B0A" w:rsidP="00820F84">
      <w:pPr>
        <w:pStyle w:val="11"/>
        <w:spacing w:line="252" w:lineRule="auto"/>
        <w:jc w:val="both"/>
        <w:rPr>
          <w:color w:val="auto"/>
        </w:rPr>
      </w:pPr>
      <w:r w:rsidRPr="00E118C5">
        <w:rPr>
          <w:color w:val="auto"/>
        </w:rPr>
        <w:t>Школьное телевидение и студия мультимедиа. Построение видеоряда и художественного оформления.</w:t>
      </w:r>
    </w:p>
    <w:p w:rsidR="00E57B0A" w:rsidRPr="00E118C5" w:rsidRDefault="00E57B0A" w:rsidP="00820F84">
      <w:pPr>
        <w:pStyle w:val="11"/>
        <w:spacing w:line="252" w:lineRule="auto"/>
        <w:jc w:val="both"/>
        <w:rPr>
          <w:color w:val="auto"/>
        </w:rPr>
      </w:pPr>
      <w:r w:rsidRPr="00E118C5">
        <w:rPr>
          <w:color w:val="auto"/>
        </w:rPr>
        <w:t>Художнические роли каждого человека в реальной бытийной жизни.</w:t>
      </w:r>
    </w:p>
    <w:p w:rsidR="00E57B0A" w:rsidRPr="00E118C5" w:rsidRDefault="00E57B0A" w:rsidP="00820F84">
      <w:pPr>
        <w:pStyle w:val="11"/>
        <w:spacing w:line="252" w:lineRule="auto"/>
        <w:jc w:val="both"/>
        <w:rPr>
          <w:color w:val="auto"/>
        </w:rPr>
        <w:sectPr w:rsidR="00E57B0A" w:rsidRPr="00E118C5">
          <w:footerReference w:type="even" r:id="rId49"/>
          <w:footerReference w:type="default" r:id="rId50"/>
          <w:footnotePr>
            <w:numRestart w:val="eachPage"/>
          </w:footnotePr>
          <w:pgSz w:w="7824" w:h="12019"/>
          <w:pgMar w:top="667" w:right="711" w:bottom="866" w:left="714" w:header="0" w:footer="3" w:gutter="0"/>
          <w:cols w:space="720"/>
          <w:noEndnote/>
          <w:docGrid w:linePitch="360"/>
        </w:sectPr>
      </w:pPr>
      <w:r w:rsidRPr="00E118C5">
        <w:rPr>
          <w:color w:val="auto"/>
        </w:rPr>
        <w:t>Роль искусства в жизни общества и его влияние на жизнь каждого человека.</w:t>
      </w:r>
    </w:p>
    <w:p w:rsidR="00E57B0A" w:rsidRPr="00E118C5" w:rsidRDefault="00E57B0A" w:rsidP="00820F84">
      <w:pPr>
        <w:pStyle w:val="aa"/>
        <w:pBdr>
          <w:bottom w:val="single" w:sz="12" w:space="1" w:color="auto"/>
        </w:pBdr>
        <w:jc w:val="both"/>
        <w:rPr>
          <w:rFonts w:ascii="Times New Roman" w:hAnsi="Times New Roman" w:cs="Times New Roman"/>
        </w:rPr>
      </w:pPr>
      <w:bookmarkStart w:id="584" w:name="bookmark1545"/>
      <w:r w:rsidRPr="00E118C5">
        <w:rPr>
          <w:rFonts w:ascii="Times New Roman" w:hAnsi="Times New Roman" w:cs="Times New Roman"/>
        </w:rPr>
        <w:t>ПЛАНИРУЕМЫЕ РЕЗУЛЬТАТЫ ОСВОЕНИЯ УЧЕБНОГО ПРЕДМЕТА «ИЗОБРАЗИТЕЛЬНОЕ ИСКУССТВО» НА УРОВНЕ ОСНОВНОГО ОБЩЕГО ОБРАЗОВАНИЯ</w:t>
      </w:r>
      <w:bookmarkEnd w:id="58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585" w:name="bookmark1547"/>
      <w:r w:rsidRPr="00E118C5">
        <w:rPr>
          <w:rFonts w:ascii="Times New Roman" w:hAnsi="Times New Roman" w:cs="Times New Roman"/>
        </w:rPr>
        <w:t>ЛИЧНОСТНЫЕ РЕЗУЛЬТАТЫ</w:t>
      </w:r>
      <w:bookmarkEnd w:id="585"/>
    </w:p>
    <w:p w:rsidR="00E57B0A" w:rsidRPr="00E118C5" w:rsidRDefault="00E57B0A" w:rsidP="00820F84">
      <w:pPr>
        <w:pStyle w:val="11"/>
        <w:spacing w:line="240" w:lineRule="auto"/>
        <w:jc w:val="both"/>
        <w:rPr>
          <w:color w:val="auto"/>
        </w:rPr>
      </w:pPr>
      <w:r w:rsidRPr="00E118C5">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57B0A" w:rsidRPr="00E118C5" w:rsidRDefault="00E57B0A" w:rsidP="00820F84">
      <w:pPr>
        <w:pStyle w:val="11"/>
        <w:spacing w:line="240" w:lineRule="auto"/>
        <w:jc w:val="both"/>
        <w:rPr>
          <w:color w:val="auto"/>
        </w:rPr>
      </w:pPr>
      <w:r w:rsidRPr="00E118C5">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57B0A" w:rsidRPr="00E118C5" w:rsidRDefault="00E57B0A" w:rsidP="00820F84">
      <w:pPr>
        <w:pStyle w:val="11"/>
        <w:spacing w:line="240" w:lineRule="auto"/>
        <w:jc w:val="both"/>
        <w:rPr>
          <w:color w:val="auto"/>
        </w:rPr>
      </w:pPr>
      <w:r w:rsidRPr="00E118C5">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E57B0A" w:rsidRPr="00E118C5" w:rsidRDefault="00E57B0A" w:rsidP="00820F84">
      <w:pPr>
        <w:pStyle w:val="13"/>
        <w:jc w:val="both"/>
        <w:rPr>
          <w:rFonts w:ascii="Times New Roman" w:hAnsi="Times New Roman" w:cs="Times New Roman"/>
        </w:rPr>
      </w:pPr>
      <w:bookmarkStart w:id="586" w:name="bookmark1549"/>
      <w:r w:rsidRPr="00E118C5">
        <w:rPr>
          <w:rFonts w:ascii="Times New Roman" w:hAnsi="Times New Roman" w:cs="Times New Roman"/>
        </w:rPr>
        <w:t>1. Патриотическое воспитание</w:t>
      </w:r>
      <w:bookmarkEnd w:id="586"/>
    </w:p>
    <w:p w:rsidR="00E57B0A" w:rsidRPr="00E118C5" w:rsidRDefault="00E57B0A" w:rsidP="00820F84">
      <w:pPr>
        <w:pStyle w:val="11"/>
        <w:spacing w:line="240" w:lineRule="auto"/>
        <w:jc w:val="both"/>
        <w:rPr>
          <w:color w:val="auto"/>
        </w:rPr>
      </w:pPr>
      <w:r w:rsidRPr="00E118C5">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57B0A" w:rsidRPr="00E118C5" w:rsidRDefault="00E57B0A" w:rsidP="00820F84">
      <w:pPr>
        <w:pStyle w:val="13"/>
        <w:jc w:val="both"/>
        <w:rPr>
          <w:rFonts w:ascii="Times New Roman" w:hAnsi="Times New Roman" w:cs="Times New Roman"/>
        </w:rPr>
      </w:pPr>
      <w:bookmarkStart w:id="587" w:name="bookmark1551"/>
      <w:r w:rsidRPr="00E118C5">
        <w:rPr>
          <w:rFonts w:ascii="Times New Roman" w:hAnsi="Times New Roman" w:cs="Times New Roman"/>
        </w:rPr>
        <w:t>2. Гражданское воспитание</w:t>
      </w:r>
      <w:bookmarkEnd w:id="587"/>
    </w:p>
    <w:p w:rsidR="00E57B0A" w:rsidRPr="00E118C5" w:rsidRDefault="00E57B0A" w:rsidP="00820F84">
      <w:pPr>
        <w:pStyle w:val="11"/>
        <w:spacing w:line="240" w:lineRule="auto"/>
        <w:jc w:val="both"/>
        <w:rPr>
          <w:color w:val="auto"/>
        </w:rPr>
      </w:pPr>
      <w:r w:rsidRPr="00E118C5">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57B0A" w:rsidRPr="00E118C5" w:rsidRDefault="00E57B0A" w:rsidP="00820F84">
      <w:pPr>
        <w:pStyle w:val="13"/>
        <w:jc w:val="both"/>
        <w:rPr>
          <w:rFonts w:ascii="Times New Roman" w:hAnsi="Times New Roman" w:cs="Times New Roman"/>
        </w:rPr>
      </w:pPr>
      <w:bookmarkStart w:id="588" w:name="bookmark1553"/>
      <w:r w:rsidRPr="00E118C5">
        <w:rPr>
          <w:rFonts w:ascii="Times New Roman" w:hAnsi="Times New Roman" w:cs="Times New Roman"/>
        </w:rPr>
        <w:t>3. Духовно-нравственное воспитание</w:t>
      </w:r>
      <w:bookmarkEnd w:id="588"/>
    </w:p>
    <w:p w:rsidR="00E57B0A" w:rsidRPr="00E118C5" w:rsidRDefault="00E57B0A" w:rsidP="00820F84">
      <w:pPr>
        <w:pStyle w:val="11"/>
        <w:spacing w:line="252" w:lineRule="auto"/>
        <w:jc w:val="both"/>
        <w:rPr>
          <w:color w:val="auto"/>
        </w:rPr>
      </w:pPr>
      <w:r w:rsidRPr="00E118C5">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57B0A" w:rsidRPr="00E118C5" w:rsidRDefault="00E57B0A" w:rsidP="00820F84">
      <w:pPr>
        <w:pStyle w:val="13"/>
        <w:jc w:val="both"/>
        <w:rPr>
          <w:rFonts w:ascii="Times New Roman" w:hAnsi="Times New Roman" w:cs="Times New Roman"/>
        </w:rPr>
      </w:pPr>
      <w:bookmarkStart w:id="589" w:name="bookmark1555"/>
      <w:r w:rsidRPr="00E118C5">
        <w:rPr>
          <w:rFonts w:ascii="Times New Roman" w:hAnsi="Times New Roman" w:cs="Times New Roman"/>
        </w:rPr>
        <w:t>4. Эстетическое воспитание</w:t>
      </w:r>
      <w:bookmarkEnd w:id="589"/>
    </w:p>
    <w:p w:rsidR="00E57B0A" w:rsidRPr="00E118C5" w:rsidRDefault="00E57B0A" w:rsidP="00820F84">
      <w:pPr>
        <w:pStyle w:val="11"/>
        <w:spacing w:line="252" w:lineRule="auto"/>
        <w:jc w:val="both"/>
        <w:rPr>
          <w:color w:val="auto"/>
        </w:rPr>
      </w:pPr>
      <w:r w:rsidRPr="00E118C5">
        <w:rPr>
          <w:color w:val="auto"/>
        </w:rPr>
        <w:t xml:space="preserve">Эстетическое (от греч. </w:t>
      </w:r>
      <w:r w:rsidRPr="00E118C5">
        <w:rPr>
          <w:color w:val="auto"/>
          <w:lang w:val="en-US"/>
        </w:rPr>
        <w:t>aisthetikos</w:t>
      </w:r>
      <w:r w:rsidRPr="00E118C5">
        <w:rPr>
          <w:color w:val="auto"/>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57B0A" w:rsidRPr="00E118C5" w:rsidRDefault="00E57B0A" w:rsidP="00820F84">
      <w:pPr>
        <w:pStyle w:val="13"/>
        <w:jc w:val="both"/>
        <w:rPr>
          <w:rFonts w:ascii="Times New Roman" w:hAnsi="Times New Roman" w:cs="Times New Roman"/>
        </w:rPr>
      </w:pPr>
      <w:bookmarkStart w:id="590" w:name="bookmark1557"/>
      <w:r w:rsidRPr="00E118C5">
        <w:rPr>
          <w:rFonts w:ascii="Times New Roman" w:hAnsi="Times New Roman" w:cs="Times New Roman"/>
        </w:rPr>
        <w:t>5. Ценности познавательной деятельности</w:t>
      </w:r>
      <w:bookmarkEnd w:id="590"/>
    </w:p>
    <w:p w:rsidR="00E57B0A" w:rsidRPr="00E118C5" w:rsidRDefault="00E57B0A" w:rsidP="00820F84">
      <w:pPr>
        <w:pStyle w:val="11"/>
        <w:jc w:val="both"/>
        <w:rPr>
          <w:color w:val="auto"/>
        </w:rPr>
      </w:pPr>
      <w:r w:rsidRPr="00E118C5">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57B0A" w:rsidRPr="00E118C5" w:rsidRDefault="00E57B0A" w:rsidP="00820F84">
      <w:pPr>
        <w:pStyle w:val="13"/>
        <w:jc w:val="both"/>
        <w:rPr>
          <w:rFonts w:ascii="Times New Roman" w:hAnsi="Times New Roman" w:cs="Times New Roman"/>
        </w:rPr>
      </w:pPr>
      <w:bookmarkStart w:id="591" w:name="bookmark1559"/>
      <w:r w:rsidRPr="00E118C5">
        <w:rPr>
          <w:rFonts w:ascii="Times New Roman" w:hAnsi="Times New Roman" w:cs="Times New Roman"/>
        </w:rPr>
        <w:t>6. Экологическое воспитание</w:t>
      </w:r>
      <w:bookmarkEnd w:id="591"/>
    </w:p>
    <w:p w:rsidR="00E57B0A" w:rsidRPr="00E118C5" w:rsidRDefault="00E57B0A" w:rsidP="00820F84">
      <w:pPr>
        <w:pStyle w:val="11"/>
        <w:spacing w:after="60"/>
        <w:jc w:val="both"/>
        <w:rPr>
          <w:color w:val="auto"/>
        </w:rPr>
      </w:pPr>
      <w:r w:rsidRPr="00E118C5">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57B0A" w:rsidRPr="00E118C5" w:rsidRDefault="00E57B0A" w:rsidP="00820F84">
      <w:pPr>
        <w:pStyle w:val="13"/>
        <w:jc w:val="both"/>
        <w:rPr>
          <w:rFonts w:ascii="Times New Roman" w:hAnsi="Times New Roman" w:cs="Times New Roman"/>
        </w:rPr>
      </w:pPr>
      <w:bookmarkStart w:id="592" w:name="bookmark1561"/>
      <w:r w:rsidRPr="00E118C5">
        <w:rPr>
          <w:rFonts w:ascii="Times New Roman" w:hAnsi="Times New Roman" w:cs="Times New Roman"/>
        </w:rPr>
        <w:t>7. Трудовое воспитание</w:t>
      </w:r>
      <w:bookmarkEnd w:id="592"/>
    </w:p>
    <w:p w:rsidR="00E57B0A" w:rsidRPr="00E118C5" w:rsidRDefault="00E57B0A" w:rsidP="00820F84">
      <w:pPr>
        <w:pStyle w:val="11"/>
        <w:spacing w:after="60" w:line="252" w:lineRule="auto"/>
        <w:jc w:val="both"/>
        <w:rPr>
          <w:color w:val="auto"/>
        </w:rPr>
      </w:pPr>
      <w:r w:rsidRPr="00E118C5">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57B0A" w:rsidRPr="00E118C5" w:rsidRDefault="00E57B0A" w:rsidP="00820F84">
      <w:pPr>
        <w:pStyle w:val="13"/>
        <w:jc w:val="both"/>
        <w:rPr>
          <w:rFonts w:ascii="Times New Roman" w:hAnsi="Times New Roman" w:cs="Times New Roman"/>
        </w:rPr>
      </w:pPr>
      <w:bookmarkStart w:id="593" w:name="bookmark1563"/>
      <w:r w:rsidRPr="00E118C5">
        <w:rPr>
          <w:rFonts w:ascii="Times New Roman" w:hAnsi="Times New Roman" w:cs="Times New Roman"/>
        </w:rPr>
        <w:t>8. Воспитывающая предметно-эстетическая среда</w:t>
      </w:r>
      <w:bookmarkEnd w:id="593"/>
    </w:p>
    <w:p w:rsidR="00E57B0A" w:rsidRPr="00E118C5" w:rsidRDefault="00E57B0A" w:rsidP="00820F84">
      <w:pPr>
        <w:pStyle w:val="11"/>
        <w:spacing w:after="440" w:line="240" w:lineRule="auto"/>
        <w:jc w:val="both"/>
        <w:rPr>
          <w:color w:val="auto"/>
        </w:rPr>
      </w:pPr>
      <w:r w:rsidRPr="00E118C5">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E57B0A" w:rsidRPr="00E118C5" w:rsidRDefault="00E57B0A" w:rsidP="00820F84">
      <w:pPr>
        <w:pStyle w:val="aa"/>
        <w:jc w:val="both"/>
        <w:rPr>
          <w:rFonts w:ascii="Times New Roman" w:hAnsi="Times New Roman" w:cs="Times New Roman"/>
        </w:rPr>
      </w:pPr>
      <w:bookmarkStart w:id="594" w:name="bookmark1565"/>
      <w:r w:rsidRPr="00E118C5">
        <w:rPr>
          <w:rFonts w:ascii="Times New Roman" w:hAnsi="Times New Roman" w:cs="Times New Roman"/>
        </w:rPr>
        <w:t>МЕТАПРЕДМЕТНЫЕ РЕЗУЛЬТАТЫ</w:t>
      </w:r>
      <w:bookmarkEnd w:id="594"/>
    </w:p>
    <w:p w:rsidR="00E57B0A" w:rsidRPr="00E118C5" w:rsidRDefault="00E57B0A" w:rsidP="00820F84">
      <w:pPr>
        <w:pStyle w:val="11"/>
        <w:spacing w:after="120" w:line="252" w:lineRule="auto"/>
        <w:jc w:val="both"/>
        <w:rPr>
          <w:color w:val="auto"/>
        </w:rPr>
      </w:pPr>
      <w:r w:rsidRPr="00E118C5">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E57B0A" w:rsidRPr="00E118C5" w:rsidRDefault="00E57B0A" w:rsidP="00820F84">
      <w:pPr>
        <w:pStyle w:val="13"/>
        <w:jc w:val="both"/>
        <w:rPr>
          <w:rFonts w:ascii="Times New Roman" w:hAnsi="Times New Roman" w:cs="Times New Roman"/>
        </w:rPr>
      </w:pPr>
      <w:bookmarkStart w:id="595" w:name="bookmark1567"/>
      <w:r w:rsidRPr="00E118C5">
        <w:rPr>
          <w:rFonts w:ascii="Times New Roman" w:hAnsi="Times New Roman" w:cs="Times New Roman"/>
        </w:rPr>
        <w:t>1. Овладение универсальными познавательными действиями</w:t>
      </w:r>
      <w:bookmarkEnd w:id="595"/>
    </w:p>
    <w:p w:rsidR="00E57B0A" w:rsidRPr="00E118C5" w:rsidRDefault="00E57B0A" w:rsidP="00820F84">
      <w:pPr>
        <w:pStyle w:val="11"/>
        <w:spacing w:line="252" w:lineRule="auto"/>
        <w:jc w:val="both"/>
        <w:rPr>
          <w:color w:val="auto"/>
        </w:rPr>
      </w:pPr>
      <w:r w:rsidRPr="00E118C5">
        <w:rPr>
          <w:color w:val="auto"/>
        </w:rPr>
        <w:t>Формирование пространственных представлений и сенсорных способностей:</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сравнивать предметные и пространственные объекты по заданным основаниям;</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характеризовать форму предмета, конструкции;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выявлять положение предметной формы в пространстве;</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обобщать форму составной конструкции;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анализировать структуру предмета, конструкции, пространства, зрительного образа;</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структурировать предметно-пространственные явления;</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сопоставлять пропорциональное соотношение частей внутри целого и предметов между собой;</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абстрагировать образ реальности в построении плоской или пространственной композиции.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Базовые логические и исследовательские действия:</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выявлять и характеризовать существенные признаки явлений художественной культуры;</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сопоставлять, анализировать, сравнивать и оценивать с позиций эстетических категорий явления искусства и действительности;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классифицировать произведения искусства по видам и, соответственно, по назначению в жизни людей;</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ставить и использовать вопросы как исследовательский инструмент познания;</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вести исследовательскую работу по сбору информационного материала по установленной или выбранной теме;</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Работа с информацией:</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использовать электронные образовательные ресурсы;</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уметь работать с электронными учебными пособиями и учебниками;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57B0A" w:rsidRPr="00E118C5" w:rsidRDefault="00E57B0A" w:rsidP="00820F84">
      <w:pPr>
        <w:pStyle w:val="13"/>
        <w:jc w:val="both"/>
        <w:rPr>
          <w:rFonts w:ascii="Times New Roman" w:hAnsi="Times New Roman" w:cs="Times New Roman"/>
        </w:rPr>
      </w:pPr>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 xml:space="preserve">2. Овладение универсальными коммуникативными действиями </w:t>
      </w:r>
    </w:p>
    <w:p w:rsidR="00E57B0A" w:rsidRPr="00E118C5" w:rsidRDefault="00E57B0A" w:rsidP="00820F84">
      <w:pPr>
        <w:pStyle w:val="11"/>
        <w:spacing w:line="257" w:lineRule="auto"/>
        <w:ind w:firstLine="0"/>
        <w:jc w:val="both"/>
        <w:rPr>
          <w:color w:val="auto"/>
        </w:rPr>
      </w:pPr>
      <w:r w:rsidRPr="00E118C5">
        <w:rPr>
          <w:color w:val="auto"/>
        </w:rPr>
        <w:t>Понимать искусство в качестве особого языка общения — межличностного (автор — зритель), между поколениями, между народами;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публично представлять и объяснять результаты своего творческого, художественного или исследовательского опыта;</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57B0A" w:rsidRPr="00E118C5" w:rsidRDefault="00E57B0A" w:rsidP="00820F84">
      <w:pPr>
        <w:pStyle w:val="13"/>
        <w:jc w:val="both"/>
        <w:rPr>
          <w:rFonts w:ascii="Times New Roman" w:hAnsi="Times New Roman" w:cs="Times New Roman"/>
        </w:rPr>
      </w:pPr>
      <w:bookmarkStart w:id="596" w:name="bookmark1569"/>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3. Овладение универсальными регулятивными действиями</w:t>
      </w:r>
      <w:bookmarkEnd w:id="596"/>
    </w:p>
    <w:p w:rsidR="00E57B0A" w:rsidRPr="00E118C5" w:rsidRDefault="00E57B0A" w:rsidP="00820F84">
      <w:pPr>
        <w:pStyle w:val="11"/>
        <w:spacing w:line="312" w:lineRule="auto"/>
        <w:jc w:val="both"/>
        <w:rPr>
          <w:color w:val="auto"/>
        </w:rPr>
      </w:pPr>
      <w:r w:rsidRPr="00E118C5">
        <w:rPr>
          <w:color w:val="auto"/>
        </w:rPr>
        <w:t>Самоорганизация:</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Самоконтроль:</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владеть основами самоконтроля, рефлексии, самооценки на основе соответствующих целям критериев.</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Эмоциональный интеллект:</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развивать способность управлять собственными эмоциями, стремиться к пониманию эмоций других;</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развивать свои эмпатические способности, способность сопереживать, понимать намерения и переживания свои и других;</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признавать своё и чужое право на ошибку;</w:t>
      </w:r>
    </w:p>
    <w:p w:rsidR="00E57B0A" w:rsidRPr="00E118C5" w:rsidRDefault="00E57B0A" w:rsidP="00820F84">
      <w:pPr>
        <w:pStyle w:val="11"/>
        <w:numPr>
          <w:ilvl w:val="0"/>
          <w:numId w:val="236"/>
        </w:numPr>
        <w:spacing w:line="240" w:lineRule="auto"/>
        <w:ind w:left="714" w:hanging="357"/>
        <w:jc w:val="both"/>
        <w:rPr>
          <w:color w:val="auto"/>
        </w:rPr>
      </w:pPr>
      <w:r w:rsidRPr="00E118C5">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57B0A" w:rsidRPr="00E118C5" w:rsidRDefault="00E57B0A" w:rsidP="00820F84">
      <w:pPr>
        <w:pStyle w:val="aa"/>
        <w:jc w:val="both"/>
        <w:rPr>
          <w:rFonts w:ascii="Times New Roman" w:hAnsi="Times New Roman" w:cs="Times New Roman"/>
        </w:rPr>
      </w:pPr>
      <w:bookmarkStart w:id="597" w:name="bookmark157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bookmarkEnd w:id="597"/>
    </w:p>
    <w:p w:rsidR="00E57B0A" w:rsidRPr="00E118C5" w:rsidRDefault="00E57B0A" w:rsidP="00820F84">
      <w:pPr>
        <w:pStyle w:val="11"/>
        <w:spacing w:line="252" w:lineRule="auto"/>
        <w:jc w:val="both"/>
        <w:rPr>
          <w:color w:val="auto"/>
        </w:rPr>
      </w:pPr>
      <w:r w:rsidRPr="00E118C5">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E57B0A" w:rsidRPr="00E118C5" w:rsidRDefault="00E57B0A" w:rsidP="00820F84">
      <w:pPr>
        <w:pStyle w:val="aa"/>
        <w:jc w:val="both"/>
        <w:rPr>
          <w:rFonts w:ascii="Times New Roman" w:hAnsi="Times New Roman" w:cs="Times New Roman"/>
        </w:rPr>
      </w:pPr>
      <w:bookmarkStart w:id="598" w:name="bookmark157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1 «Декоративно-прикладное и народное искусство»:</w:t>
      </w:r>
      <w:bookmarkEnd w:id="598"/>
    </w:p>
    <w:p w:rsidR="00E57B0A" w:rsidRPr="00E118C5" w:rsidRDefault="00E57B0A" w:rsidP="00820F84">
      <w:pPr>
        <w:pStyle w:val="11"/>
        <w:numPr>
          <w:ilvl w:val="0"/>
          <w:numId w:val="237"/>
        </w:numPr>
        <w:spacing w:line="240" w:lineRule="auto"/>
        <w:jc w:val="both"/>
        <w:rPr>
          <w:color w:val="auto"/>
        </w:rPr>
      </w:pPr>
      <w:r w:rsidRPr="00E118C5">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E57B0A" w:rsidRPr="00E118C5" w:rsidRDefault="00E57B0A" w:rsidP="00820F84">
      <w:pPr>
        <w:pStyle w:val="11"/>
        <w:numPr>
          <w:ilvl w:val="0"/>
          <w:numId w:val="237"/>
        </w:numPr>
        <w:spacing w:line="269" w:lineRule="auto"/>
        <w:ind w:left="714" w:hanging="357"/>
        <w:jc w:val="both"/>
        <w:rPr>
          <w:color w:val="auto"/>
        </w:rPr>
      </w:pPr>
      <w:r w:rsidRPr="00E118C5">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57B0A" w:rsidRPr="00E118C5" w:rsidRDefault="00E57B0A" w:rsidP="00820F84">
      <w:pPr>
        <w:pStyle w:val="11"/>
        <w:numPr>
          <w:ilvl w:val="0"/>
          <w:numId w:val="237"/>
        </w:numPr>
        <w:spacing w:line="298" w:lineRule="auto"/>
        <w:ind w:left="714" w:hanging="357"/>
        <w:jc w:val="both"/>
        <w:rPr>
          <w:color w:val="auto"/>
        </w:rPr>
      </w:pPr>
      <w:r w:rsidRPr="00E118C5">
        <w:rPr>
          <w:color w:val="auto"/>
        </w:rPr>
        <w:t>характеризовать коммуникативные, познавательные и культовые функции декоративно-прикладного искусства;</w:t>
      </w:r>
    </w:p>
    <w:p w:rsidR="00E57B0A" w:rsidRPr="00E118C5" w:rsidRDefault="00E57B0A" w:rsidP="00820F84">
      <w:pPr>
        <w:pStyle w:val="11"/>
        <w:numPr>
          <w:ilvl w:val="0"/>
          <w:numId w:val="237"/>
        </w:numPr>
        <w:spacing w:line="276" w:lineRule="auto"/>
        <w:ind w:left="714" w:hanging="357"/>
        <w:jc w:val="both"/>
        <w:rPr>
          <w:color w:val="auto"/>
        </w:rPr>
      </w:pPr>
      <w:r w:rsidRPr="00E118C5">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57B0A" w:rsidRPr="00E118C5" w:rsidRDefault="00E57B0A" w:rsidP="00820F84">
      <w:pPr>
        <w:pStyle w:val="11"/>
        <w:numPr>
          <w:ilvl w:val="0"/>
          <w:numId w:val="237"/>
        </w:numPr>
        <w:spacing w:line="276" w:lineRule="auto"/>
        <w:ind w:left="714" w:hanging="357"/>
        <w:jc w:val="both"/>
        <w:rPr>
          <w:color w:val="auto"/>
        </w:rPr>
      </w:pPr>
      <w:r w:rsidRPr="00E118C5">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E57B0A" w:rsidRPr="00E118C5" w:rsidRDefault="00E57B0A" w:rsidP="00820F84">
      <w:pPr>
        <w:pStyle w:val="11"/>
        <w:numPr>
          <w:ilvl w:val="0"/>
          <w:numId w:val="237"/>
        </w:numPr>
        <w:spacing w:line="276" w:lineRule="auto"/>
        <w:ind w:left="714" w:hanging="357"/>
        <w:jc w:val="both"/>
        <w:rPr>
          <w:color w:val="auto"/>
        </w:rPr>
      </w:pPr>
      <w:r w:rsidRPr="00E118C5">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E57B0A" w:rsidRPr="00E118C5" w:rsidRDefault="00E57B0A" w:rsidP="00820F84">
      <w:pPr>
        <w:pStyle w:val="11"/>
        <w:numPr>
          <w:ilvl w:val="0"/>
          <w:numId w:val="237"/>
        </w:numPr>
        <w:spacing w:line="276" w:lineRule="auto"/>
        <w:ind w:left="714" w:hanging="357"/>
        <w:jc w:val="both"/>
        <w:rPr>
          <w:color w:val="auto"/>
        </w:rPr>
      </w:pPr>
      <w:r w:rsidRPr="00E118C5">
        <w:rPr>
          <w:color w:val="auto"/>
        </w:rPr>
        <w:t>знать специфику образного языка декоративного искусства — его знаковую природу, орнаментальность, стилизацию изображения;</w:t>
      </w:r>
    </w:p>
    <w:p w:rsidR="00E57B0A" w:rsidRPr="00E118C5" w:rsidRDefault="00E57B0A" w:rsidP="00820F84">
      <w:pPr>
        <w:pStyle w:val="11"/>
        <w:numPr>
          <w:ilvl w:val="0"/>
          <w:numId w:val="237"/>
        </w:numPr>
        <w:spacing w:line="298" w:lineRule="auto"/>
        <w:ind w:left="714" w:hanging="357"/>
        <w:jc w:val="both"/>
        <w:rPr>
          <w:color w:val="auto"/>
        </w:rPr>
      </w:pPr>
      <w:r w:rsidRPr="00E118C5">
        <w:rPr>
          <w:color w:val="auto"/>
        </w:rPr>
        <w:t>различать разные виды орнамента по сюжетной основе: геометрический, растительный, зооморфный, антропоморфный;</w:t>
      </w:r>
    </w:p>
    <w:p w:rsidR="00E57B0A" w:rsidRPr="00E118C5" w:rsidRDefault="00E57B0A" w:rsidP="00820F84">
      <w:pPr>
        <w:pStyle w:val="11"/>
        <w:numPr>
          <w:ilvl w:val="0"/>
          <w:numId w:val="237"/>
        </w:numPr>
        <w:spacing w:line="276" w:lineRule="auto"/>
        <w:ind w:left="714" w:hanging="357"/>
        <w:jc w:val="both"/>
        <w:rPr>
          <w:color w:val="auto"/>
        </w:rPr>
      </w:pPr>
      <w:r w:rsidRPr="00E118C5">
        <w:rPr>
          <w:color w:val="auto"/>
        </w:rPr>
        <w:t>владеть практическими навыками самостоятельного творческого создания орнаментов ленточных, сетчатых, центрических;</w:t>
      </w:r>
    </w:p>
    <w:p w:rsidR="00E57B0A" w:rsidRPr="00E118C5" w:rsidRDefault="00E57B0A" w:rsidP="00820F84">
      <w:pPr>
        <w:pStyle w:val="11"/>
        <w:numPr>
          <w:ilvl w:val="0"/>
          <w:numId w:val="237"/>
        </w:numPr>
        <w:spacing w:line="276" w:lineRule="auto"/>
        <w:ind w:left="714" w:hanging="357"/>
        <w:jc w:val="both"/>
        <w:rPr>
          <w:color w:val="auto"/>
        </w:rPr>
      </w:pPr>
      <w:r w:rsidRPr="00E118C5">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57B0A" w:rsidRPr="00E118C5" w:rsidRDefault="00E57B0A" w:rsidP="00820F84">
      <w:pPr>
        <w:pStyle w:val="11"/>
        <w:numPr>
          <w:ilvl w:val="0"/>
          <w:numId w:val="237"/>
        </w:numPr>
        <w:spacing w:line="266" w:lineRule="auto"/>
        <w:ind w:left="714" w:hanging="357"/>
        <w:jc w:val="both"/>
        <w:rPr>
          <w:color w:val="auto"/>
        </w:rPr>
      </w:pPr>
      <w:r w:rsidRPr="00E118C5">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E57B0A" w:rsidRPr="00E118C5" w:rsidRDefault="00E57B0A" w:rsidP="00820F84">
      <w:pPr>
        <w:pStyle w:val="11"/>
        <w:numPr>
          <w:ilvl w:val="0"/>
          <w:numId w:val="237"/>
        </w:numPr>
        <w:spacing w:line="276" w:lineRule="auto"/>
        <w:ind w:left="714" w:hanging="357"/>
        <w:jc w:val="both"/>
        <w:rPr>
          <w:color w:val="auto"/>
        </w:rPr>
      </w:pPr>
      <w:r w:rsidRPr="00E118C5">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иметь практический опыт изображения характерных традиционных предметов крестьянского быта;</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объяснять значение народных промыслов и традиций художественного ремесла в современной жизни;</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рассказывать о происхождении народных художественных промыслов; о соотношении ремесла и искусства;</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называть характерные черты орнаментов и изделий ряда отечественных народных художественных промыслов;</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характеризовать древние образы народного искусства в произведениях современных народных промыслов;</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уметь перечислять материалы, используемые в народных художественных промыслах: дерево, глина, металл, стекло, др.;</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различать изделия народных художественных промыслов по материалу изготовления и технике декора;</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объяснять связь между материалом, формой и техникой декора в произведениях народных промыслов;</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иметь представление о приёмах и последовательности работы при создании изделий некоторых художественных промыслов;</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понимать и объяснять значение государственной символики, иметь представление о значении и содержании геральдики;</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57B0A" w:rsidRPr="00E118C5" w:rsidRDefault="00E57B0A" w:rsidP="00820F84">
      <w:pPr>
        <w:pStyle w:val="11"/>
        <w:numPr>
          <w:ilvl w:val="0"/>
          <w:numId w:val="237"/>
        </w:numPr>
        <w:spacing w:line="240" w:lineRule="auto"/>
        <w:ind w:left="714" w:hanging="357"/>
        <w:jc w:val="both"/>
        <w:rPr>
          <w:color w:val="auto"/>
        </w:rPr>
      </w:pPr>
      <w:r w:rsidRPr="00E118C5">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E57B0A" w:rsidRPr="00E118C5" w:rsidRDefault="00E57B0A" w:rsidP="00820F84">
      <w:pPr>
        <w:pStyle w:val="11"/>
        <w:numPr>
          <w:ilvl w:val="0"/>
          <w:numId w:val="238"/>
        </w:numPr>
        <w:spacing w:after="120" w:line="240" w:lineRule="auto"/>
        <w:jc w:val="both"/>
        <w:rPr>
          <w:color w:val="auto"/>
        </w:rPr>
      </w:pPr>
      <w:r w:rsidRPr="00E118C5">
        <w:rPr>
          <w:color w:val="auto"/>
        </w:rPr>
        <w:t>овладевать навыками коллективной практической творческой работы по оформлению пространства школы и школьных праздников.</w:t>
      </w:r>
    </w:p>
    <w:p w:rsidR="00E57B0A" w:rsidRPr="00E118C5" w:rsidRDefault="00E57B0A" w:rsidP="00820F84">
      <w:pPr>
        <w:pStyle w:val="aa"/>
        <w:jc w:val="both"/>
        <w:rPr>
          <w:rFonts w:ascii="Times New Roman" w:hAnsi="Times New Roman" w:cs="Times New Roman"/>
        </w:rPr>
      </w:pPr>
      <w:bookmarkStart w:id="599" w:name="bookmark1575"/>
      <w:r w:rsidRPr="00E118C5">
        <w:rPr>
          <w:rFonts w:ascii="Times New Roman" w:hAnsi="Times New Roman" w:cs="Times New Roman"/>
        </w:rPr>
        <w:t>Модуль № 2 «Живопись, графика, скульптура»:</w:t>
      </w:r>
      <w:bookmarkEnd w:id="599"/>
    </w:p>
    <w:p w:rsidR="00E57B0A" w:rsidRPr="00E118C5" w:rsidRDefault="00E57B0A" w:rsidP="00820F84">
      <w:pPr>
        <w:pStyle w:val="11"/>
        <w:numPr>
          <w:ilvl w:val="0"/>
          <w:numId w:val="238"/>
        </w:numPr>
        <w:spacing w:line="240" w:lineRule="auto"/>
        <w:jc w:val="both"/>
        <w:rPr>
          <w:color w:val="auto"/>
        </w:rPr>
      </w:pPr>
      <w:r w:rsidRPr="00E118C5">
        <w:rPr>
          <w:color w:val="auto"/>
        </w:rPr>
        <w:t>характеризовать различия между пространственными и временными видами искусства и их значение в жизни людей;</w:t>
      </w:r>
    </w:p>
    <w:p w:rsidR="00E57B0A" w:rsidRPr="00E118C5" w:rsidRDefault="00E57B0A" w:rsidP="00820F84">
      <w:pPr>
        <w:pStyle w:val="11"/>
        <w:numPr>
          <w:ilvl w:val="0"/>
          <w:numId w:val="238"/>
        </w:numPr>
        <w:spacing w:line="240" w:lineRule="auto"/>
        <w:jc w:val="both"/>
        <w:rPr>
          <w:color w:val="auto"/>
        </w:rPr>
      </w:pPr>
      <w:r w:rsidRPr="00E118C5">
        <w:rPr>
          <w:color w:val="auto"/>
        </w:rPr>
        <w:t>объяснять причины деления пространственных искусств на виды;</w:t>
      </w:r>
    </w:p>
    <w:p w:rsidR="00E57B0A" w:rsidRPr="00E118C5" w:rsidRDefault="00E57B0A" w:rsidP="00820F84">
      <w:pPr>
        <w:pStyle w:val="11"/>
        <w:numPr>
          <w:ilvl w:val="0"/>
          <w:numId w:val="238"/>
        </w:numPr>
        <w:spacing w:after="120" w:line="240" w:lineRule="auto"/>
        <w:jc w:val="both"/>
        <w:rPr>
          <w:color w:val="auto"/>
        </w:rPr>
      </w:pPr>
      <w:r w:rsidRPr="00E118C5">
        <w:rPr>
          <w:color w:val="auto"/>
        </w:rPr>
        <w:t>знать основные виды живописи, графики и скульптуры, объяснять их назначение в жизни людей.</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Язык изобразительного искусства и его выразительные средства:</w:t>
      </w:r>
    </w:p>
    <w:p w:rsidR="00E57B0A" w:rsidRPr="00E118C5" w:rsidRDefault="00E57B0A" w:rsidP="00820F84">
      <w:pPr>
        <w:pStyle w:val="11"/>
        <w:numPr>
          <w:ilvl w:val="0"/>
          <w:numId w:val="239"/>
        </w:numPr>
        <w:spacing w:line="240" w:lineRule="auto"/>
        <w:jc w:val="both"/>
        <w:rPr>
          <w:color w:val="auto"/>
        </w:rPr>
      </w:pPr>
      <w:r w:rsidRPr="00E118C5">
        <w:rPr>
          <w:color w:val="auto"/>
        </w:rPr>
        <w:t>различать и характеризовать традиционные художественные материалы для графики, живописи, скульптуры;</w:t>
      </w:r>
    </w:p>
    <w:p w:rsidR="00E57B0A" w:rsidRPr="00E118C5" w:rsidRDefault="00E57B0A" w:rsidP="00820F84">
      <w:pPr>
        <w:pStyle w:val="11"/>
        <w:numPr>
          <w:ilvl w:val="0"/>
          <w:numId w:val="239"/>
        </w:numPr>
        <w:spacing w:line="240" w:lineRule="auto"/>
        <w:jc w:val="both"/>
        <w:rPr>
          <w:color w:val="auto"/>
        </w:rPr>
      </w:pPr>
      <w:r w:rsidRPr="00E118C5">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57B0A" w:rsidRPr="00E118C5" w:rsidRDefault="00E57B0A" w:rsidP="00820F84">
      <w:pPr>
        <w:pStyle w:val="11"/>
        <w:numPr>
          <w:ilvl w:val="0"/>
          <w:numId w:val="239"/>
        </w:numPr>
        <w:spacing w:line="240" w:lineRule="auto"/>
        <w:jc w:val="both"/>
        <w:rPr>
          <w:color w:val="auto"/>
        </w:rPr>
      </w:pPr>
      <w:r w:rsidRPr="00E118C5">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57B0A" w:rsidRPr="00E118C5" w:rsidRDefault="00E57B0A" w:rsidP="00820F84">
      <w:pPr>
        <w:pStyle w:val="11"/>
        <w:numPr>
          <w:ilvl w:val="0"/>
          <w:numId w:val="239"/>
        </w:numPr>
        <w:spacing w:line="240" w:lineRule="auto"/>
        <w:jc w:val="both"/>
        <w:rPr>
          <w:color w:val="auto"/>
        </w:rPr>
      </w:pPr>
      <w:r w:rsidRPr="00E118C5">
        <w:rPr>
          <w:color w:val="auto"/>
        </w:rPr>
        <w:t>иметь представление о различных художественных техниках в использовании художественных материалов;</w:t>
      </w:r>
    </w:p>
    <w:p w:rsidR="00E57B0A" w:rsidRPr="00E118C5" w:rsidRDefault="00E57B0A" w:rsidP="00820F84">
      <w:pPr>
        <w:pStyle w:val="11"/>
        <w:numPr>
          <w:ilvl w:val="0"/>
          <w:numId w:val="239"/>
        </w:numPr>
        <w:spacing w:line="240" w:lineRule="auto"/>
        <w:jc w:val="both"/>
        <w:rPr>
          <w:color w:val="auto"/>
        </w:rPr>
      </w:pPr>
      <w:r w:rsidRPr="00E118C5">
        <w:rPr>
          <w:color w:val="auto"/>
        </w:rPr>
        <w:t>понимать роль рисунка как основы изобразительной деятельности;</w:t>
      </w:r>
    </w:p>
    <w:p w:rsidR="00E57B0A" w:rsidRPr="00E118C5" w:rsidRDefault="00E57B0A" w:rsidP="00820F84">
      <w:pPr>
        <w:pStyle w:val="11"/>
        <w:numPr>
          <w:ilvl w:val="0"/>
          <w:numId w:val="239"/>
        </w:numPr>
        <w:spacing w:line="240" w:lineRule="auto"/>
        <w:jc w:val="both"/>
        <w:rPr>
          <w:color w:val="auto"/>
        </w:rPr>
      </w:pPr>
      <w:r w:rsidRPr="00E118C5">
        <w:rPr>
          <w:color w:val="auto"/>
        </w:rPr>
        <w:t>иметь опыт учебного рисунка — светотеневого изображения объёмных форм;</w:t>
      </w:r>
    </w:p>
    <w:p w:rsidR="00E57B0A" w:rsidRPr="00E118C5" w:rsidRDefault="00E57B0A" w:rsidP="00820F84">
      <w:pPr>
        <w:pStyle w:val="11"/>
        <w:numPr>
          <w:ilvl w:val="0"/>
          <w:numId w:val="239"/>
        </w:numPr>
        <w:spacing w:line="240" w:lineRule="auto"/>
        <w:jc w:val="both"/>
        <w:rPr>
          <w:color w:val="auto"/>
        </w:rPr>
      </w:pPr>
      <w:r w:rsidRPr="00E118C5">
        <w:rPr>
          <w:color w:val="auto"/>
        </w:rPr>
        <w:t>знать основы линейной перспективы и уметь изображать объёмные геометрические тела на двухмерной плоскости;</w:t>
      </w:r>
    </w:p>
    <w:p w:rsidR="00E57B0A" w:rsidRPr="00E118C5" w:rsidRDefault="00E57B0A" w:rsidP="00820F84">
      <w:pPr>
        <w:pStyle w:val="11"/>
        <w:numPr>
          <w:ilvl w:val="0"/>
          <w:numId w:val="239"/>
        </w:numPr>
        <w:spacing w:line="240" w:lineRule="auto"/>
        <w:jc w:val="both"/>
        <w:rPr>
          <w:color w:val="auto"/>
        </w:rPr>
      </w:pPr>
      <w:r w:rsidRPr="00E118C5">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57B0A" w:rsidRPr="00E118C5" w:rsidRDefault="00E57B0A" w:rsidP="00820F84">
      <w:pPr>
        <w:pStyle w:val="11"/>
        <w:numPr>
          <w:ilvl w:val="0"/>
          <w:numId w:val="239"/>
        </w:numPr>
        <w:spacing w:line="240" w:lineRule="auto"/>
        <w:jc w:val="both"/>
        <w:rPr>
          <w:color w:val="auto"/>
        </w:rPr>
      </w:pPr>
      <w:r w:rsidRPr="00E118C5">
        <w:rPr>
          <w:color w:val="auto"/>
        </w:rPr>
        <w:t>понимать содержание понятий «тон», «тональные отношения» и иметь опыт их визуального анализа;</w:t>
      </w:r>
    </w:p>
    <w:p w:rsidR="00E57B0A" w:rsidRPr="00E118C5" w:rsidRDefault="00E57B0A" w:rsidP="00820F84">
      <w:pPr>
        <w:pStyle w:val="11"/>
        <w:numPr>
          <w:ilvl w:val="0"/>
          <w:numId w:val="239"/>
        </w:numPr>
        <w:spacing w:line="240" w:lineRule="auto"/>
        <w:jc w:val="both"/>
        <w:rPr>
          <w:color w:val="auto"/>
        </w:rPr>
      </w:pPr>
      <w:r w:rsidRPr="00E118C5">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57B0A" w:rsidRPr="00E118C5" w:rsidRDefault="00E57B0A" w:rsidP="00820F84">
      <w:pPr>
        <w:pStyle w:val="11"/>
        <w:numPr>
          <w:ilvl w:val="0"/>
          <w:numId w:val="239"/>
        </w:numPr>
        <w:spacing w:line="240" w:lineRule="auto"/>
        <w:jc w:val="both"/>
        <w:rPr>
          <w:color w:val="auto"/>
        </w:rPr>
      </w:pPr>
      <w:r w:rsidRPr="00E118C5">
        <w:rPr>
          <w:color w:val="auto"/>
        </w:rPr>
        <w:t>иметь опыт линейного рисунка, понимать выразительные возможности линии;</w:t>
      </w:r>
    </w:p>
    <w:p w:rsidR="00E57B0A" w:rsidRPr="00E118C5" w:rsidRDefault="00E57B0A" w:rsidP="00820F84">
      <w:pPr>
        <w:pStyle w:val="11"/>
        <w:numPr>
          <w:ilvl w:val="0"/>
          <w:numId w:val="239"/>
        </w:numPr>
        <w:spacing w:line="240" w:lineRule="auto"/>
        <w:jc w:val="both"/>
        <w:rPr>
          <w:color w:val="auto"/>
        </w:rPr>
      </w:pPr>
      <w:r w:rsidRPr="00E118C5">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E57B0A" w:rsidRPr="00E118C5" w:rsidRDefault="00E57B0A" w:rsidP="00820F84">
      <w:pPr>
        <w:pStyle w:val="11"/>
        <w:numPr>
          <w:ilvl w:val="0"/>
          <w:numId w:val="239"/>
        </w:numPr>
        <w:spacing w:line="240" w:lineRule="auto"/>
        <w:jc w:val="both"/>
        <w:rPr>
          <w:color w:val="auto"/>
        </w:rPr>
      </w:pPr>
      <w:r w:rsidRPr="00E118C5">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57B0A" w:rsidRPr="00E118C5" w:rsidRDefault="00E57B0A" w:rsidP="00820F84">
      <w:pPr>
        <w:pStyle w:val="11"/>
        <w:numPr>
          <w:ilvl w:val="0"/>
          <w:numId w:val="239"/>
        </w:numPr>
        <w:spacing w:line="240" w:lineRule="auto"/>
        <w:jc w:val="both"/>
        <w:rPr>
          <w:color w:val="auto"/>
        </w:rPr>
      </w:pPr>
      <w:r w:rsidRPr="00E118C5">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E57B0A" w:rsidRPr="00E118C5" w:rsidRDefault="00E57B0A" w:rsidP="00820F84">
      <w:pPr>
        <w:pStyle w:val="11"/>
        <w:numPr>
          <w:ilvl w:val="0"/>
          <w:numId w:val="239"/>
        </w:numPr>
        <w:spacing w:after="40" w:line="269" w:lineRule="auto"/>
        <w:jc w:val="both"/>
        <w:rPr>
          <w:color w:val="auto"/>
        </w:rPr>
      </w:pPr>
      <w:r w:rsidRPr="00E118C5">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Жанры изобразительного искусства:</w:t>
      </w:r>
    </w:p>
    <w:p w:rsidR="00E57B0A" w:rsidRPr="00E118C5" w:rsidRDefault="00E57B0A" w:rsidP="00820F84">
      <w:pPr>
        <w:pStyle w:val="11"/>
        <w:numPr>
          <w:ilvl w:val="0"/>
          <w:numId w:val="239"/>
        </w:numPr>
        <w:spacing w:line="240" w:lineRule="auto"/>
        <w:jc w:val="both"/>
        <w:rPr>
          <w:color w:val="auto"/>
        </w:rPr>
      </w:pPr>
      <w:r w:rsidRPr="00E118C5">
        <w:rPr>
          <w:color w:val="auto"/>
        </w:rPr>
        <w:t>объяснять понятие «жанры в изобразительном искусстве», перечислять жанры;</w:t>
      </w:r>
    </w:p>
    <w:p w:rsidR="00E57B0A" w:rsidRPr="00E118C5" w:rsidRDefault="00E57B0A" w:rsidP="00820F84">
      <w:pPr>
        <w:pStyle w:val="11"/>
        <w:numPr>
          <w:ilvl w:val="0"/>
          <w:numId w:val="239"/>
        </w:numPr>
        <w:spacing w:after="40" w:line="269" w:lineRule="auto"/>
        <w:jc w:val="both"/>
        <w:rPr>
          <w:color w:val="auto"/>
        </w:rPr>
      </w:pPr>
      <w:r w:rsidRPr="00E118C5">
        <w:rPr>
          <w:color w:val="auto"/>
        </w:rPr>
        <w:t>объяснять разницу между предметом изображения, сюжетом и содержанием произведения искусства.</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Натюрморт:</w:t>
      </w:r>
    </w:p>
    <w:p w:rsidR="00E57B0A" w:rsidRPr="00E118C5" w:rsidRDefault="00E57B0A" w:rsidP="00820F84">
      <w:pPr>
        <w:pStyle w:val="11"/>
        <w:numPr>
          <w:ilvl w:val="0"/>
          <w:numId w:val="239"/>
        </w:numPr>
        <w:spacing w:line="240" w:lineRule="auto"/>
        <w:jc w:val="both"/>
        <w:rPr>
          <w:color w:val="auto"/>
        </w:rPr>
      </w:pPr>
      <w:r w:rsidRPr="00E118C5">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E57B0A" w:rsidRPr="00E118C5" w:rsidRDefault="00E57B0A" w:rsidP="00820F84">
      <w:pPr>
        <w:pStyle w:val="11"/>
        <w:numPr>
          <w:ilvl w:val="0"/>
          <w:numId w:val="239"/>
        </w:numPr>
        <w:spacing w:line="240" w:lineRule="auto"/>
        <w:jc w:val="both"/>
        <w:rPr>
          <w:color w:val="auto"/>
        </w:rPr>
      </w:pPr>
      <w:r w:rsidRPr="00E118C5">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57B0A" w:rsidRPr="00E118C5" w:rsidRDefault="00E57B0A" w:rsidP="00820F84">
      <w:pPr>
        <w:pStyle w:val="11"/>
        <w:numPr>
          <w:ilvl w:val="0"/>
          <w:numId w:val="239"/>
        </w:numPr>
        <w:spacing w:line="240" w:lineRule="auto"/>
        <w:jc w:val="both"/>
        <w:rPr>
          <w:color w:val="auto"/>
        </w:rPr>
      </w:pPr>
      <w:r w:rsidRPr="00E118C5">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E57B0A" w:rsidRPr="00E118C5" w:rsidRDefault="00E57B0A" w:rsidP="00820F84">
      <w:pPr>
        <w:pStyle w:val="11"/>
        <w:numPr>
          <w:ilvl w:val="0"/>
          <w:numId w:val="239"/>
        </w:numPr>
        <w:spacing w:line="240" w:lineRule="auto"/>
        <w:jc w:val="both"/>
        <w:rPr>
          <w:color w:val="auto"/>
        </w:rPr>
      </w:pPr>
      <w:r w:rsidRPr="00E118C5">
        <w:rPr>
          <w:color w:val="auto"/>
        </w:rPr>
        <w:t>знать об освещении как средстве выявления объёма предмета;</w:t>
      </w:r>
    </w:p>
    <w:p w:rsidR="00E57B0A" w:rsidRPr="00E118C5" w:rsidRDefault="00E57B0A" w:rsidP="00820F84">
      <w:pPr>
        <w:pStyle w:val="11"/>
        <w:numPr>
          <w:ilvl w:val="0"/>
          <w:numId w:val="239"/>
        </w:numPr>
        <w:spacing w:line="240" w:lineRule="auto"/>
        <w:jc w:val="both"/>
        <w:rPr>
          <w:color w:val="auto"/>
        </w:rPr>
      </w:pPr>
      <w:r w:rsidRPr="00E118C5">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57B0A" w:rsidRPr="00E118C5" w:rsidRDefault="00E57B0A" w:rsidP="00820F84">
      <w:pPr>
        <w:pStyle w:val="11"/>
        <w:numPr>
          <w:ilvl w:val="0"/>
          <w:numId w:val="239"/>
        </w:numPr>
        <w:spacing w:line="240" w:lineRule="auto"/>
        <w:jc w:val="both"/>
        <w:rPr>
          <w:color w:val="auto"/>
        </w:rPr>
      </w:pPr>
      <w:r w:rsidRPr="00E118C5">
        <w:rPr>
          <w:color w:val="auto"/>
        </w:rPr>
        <w:t>иметь опыт создания графического натюрморта;</w:t>
      </w:r>
    </w:p>
    <w:p w:rsidR="00E57B0A" w:rsidRPr="00E118C5" w:rsidRDefault="00E57B0A" w:rsidP="00820F84">
      <w:pPr>
        <w:pStyle w:val="11"/>
        <w:numPr>
          <w:ilvl w:val="0"/>
          <w:numId w:val="239"/>
        </w:numPr>
        <w:spacing w:after="40" w:line="269" w:lineRule="auto"/>
        <w:jc w:val="both"/>
        <w:rPr>
          <w:color w:val="auto"/>
        </w:rPr>
      </w:pPr>
      <w:r w:rsidRPr="00E118C5">
        <w:rPr>
          <w:color w:val="auto"/>
        </w:rPr>
        <w:t>иметь опыт создания натюрморта средствами живописи.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Портрет:</w:t>
      </w:r>
    </w:p>
    <w:p w:rsidR="00E57B0A" w:rsidRPr="00E118C5" w:rsidRDefault="00E57B0A" w:rsidP="00820F84">
      <w:pPr>
        <w:pStyle w:val="11"/>
        <w:numPr>
          <w:ilvl w:val="0"/>
          <w:numId w:val="240"/>
        </w:numPr>
        <w:spacing w:line="252" w:lineRule="auto"/>
        <w:jc w:val="both"/>
        <w:rPr>
          <w:color w:val="auto"/>
        </w:rPr>
      </w:pPr>
      <w:r w:rsidRPr="00E118C5">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57B0A" w:rsidRPr="00E118C5" w:rsidRDefault="00E57B0A" w:rsidP="00820F84">
      <w:pPr>
        <w:pStyle w:val="11"/>
        <w:numPr>
          <w:ilvl w:val="0"/>
          <w:numId w:val="240"/>
        </w:numPr>
        <w:spacing w:line="252" w:lineRule="auto"/>
        <w:jc w:val="both"/>
        <w:rPr>
          <w:color w:val="auto"/>
        </w:rPr>
      </w:pPr>
      <w:r w:rsidRPr="00E118C5">
        <w:rPr>
          <w:color w:val="auto"/>
        </w:rPr>
        <w:t>сравнивать содержание портретного образа в искусстве Древнего Рима, эпохи Возрождения и Нового времени;</w:t>
      </w:r>
    </w:p>
    <w:p w:rsidR="00E57B0A" w:rsidRPr="00E118C5" w:rsidRDefault="00E57B0A" w:rsidP="00820F84">
      <w:pPr>
        <w:pStyle w:val="11"/>
        <w:numPr>
          <w:ilvl w:val="0"/>
          <w:numId w:val="240"/>
        </w:numPr>
        <w:spacing w:line="252" w:lineRule="auto"/>
        <w:jc w:val="both"/>
        <w:rPr>
          <w:color w:val="auto"/>
        </w:rPr>
      </w:pPr>
      <w:r w:rsidRPr="00E118C5">
        <w:rPr>
          <w:color w:val="auto"/>
        </w:rPr>
        <w:t>понимать, что в художественном портрете присутствует также выражение идеалов эпохи и авторская позиция художника;</w:t>
      </w:r>
    </w:p>
    <w:p w:rsidR="00E57B0A" w:rsidRPr="00E118C5" w:rsidRDefault="00E57B0A" w:rsidP="00820F84">
      <w:pPr>
        <w:pStyle w:val="11"/>
        <w:numPr>
          <w:ilvl w:val="0"/>
          <w:numId w:val="240"/>
        </w:numPr>
        <w:spacing w:line="252" w:lineRule="auto"/>
        <w:jc w:val="both"/>
        <w:rPr>
          <w:color w:val="auto"/>
        </w:rPr>
      </w:pPr>
      <w:r w:rsidRPr="00E118C5">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E57B0A" w:rsidRPr="00E118C5" w:rsidRDefault="00E57B0A" w:rsidP="00820F84">
      <w:pPr>
        <w:pStyle w:val="11"/>
        <w:numPr>
          <w:ilvl w:val="0"/>
          <w:numId w:val="240"/>
        </w:numPr>
        <w:spacing w:line="252" w:lineRule="auto"/>
        <w:jc w:val="both"/>
        <w:rPr>
          <w:color w:val="auto"/>
        </w:rPr>
      </w:pPr>
      <w:r w:rsidRPr="00E118C5">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E57B0A" w:rsidRPr="00E118C5" w:rsidRDefault="00E57B0A" w:rsidP="00820F84">
      <w:pPr>
        <w:pStyle w:val="11"/>
        <w:numPr>
          <w:ilvl w:val="0"/>
          <w:numId w:val="240"/>
        </w:numPr>
        <w:spacing w:line="252" w:lineRule="auto"/>
        <w:jc w:val="both"/>
        <w:rPr>
          <w:color w:val="auto"/>
        </w:rPr>
      </w:pPr>
      <w:r w:rsidRPr="00E118C5">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E57B0A" w:rsidRPr="00E118C5" w:rsidRDefault="00E57B0A" w:rsidP="00820F84">
      <w:pPr>
        <w:pStyle w:val="11"/>
        <w:numPr>
          <w:ilvl w:val="0"/>
          <w:numId w:val="240"/>
        </w:numPr>
        <w:spacing w:line="252" w:lineRule="auto"/>
        <w:jc w:val="both"/>
        <w:rPr>
          <w:color w:val="auto"/>
        </w:rPr>
      </w:pPr>
      <w:r w:rsidRPr="00E118C5">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57B0A" w:rsidRPr="00E118C5" w:rsidRDefault="00E57B0A" w:rsidP="00820F84">
      <w:pPr>
        <w:pStyle w:val="11"/>
        <w:numPr>
          <w:ilvl w:val="0"/>
          <w:numId w:val="240"/>
        </w:numPr>
        <w:spacing w:line="252" w:lineRule="auto"/>
        <w:jc w:val="both"/>
        <w:rPr>
          <w:color w:val="auto"/>
        </w:rPr>
      </w:pPr>
      <w:r w:rsidRPr="00E118C5">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E57B0A" w:rsidRPr="00E118C5" w:rsidRDefault="00E57B0A" w:rsidP="00820F84">
      <w:pPr>
        <w:pStyle w:val="11"/>
        <w:numPr>
          <w:ilvl w:val="0"/>
          <w:numId w:val="240"/>
        </w:numPr>
        <w:spacing w:line="252" w:lineRule="auto"/>
        <w:jc w:val="both"/>
        <w:rPr>
          <w:color w:val="auto"/>
        </w:rPr>
      </w:pPr>
      <w:r w:rsidRPr="00E118C5">
        <w:rPr>
          <w:color w:val="auto"/>
        </w:rPr>
        <w:t>иметь начальный опыт лепки головы человека;</w:t>
      </w:r>
    </w:p>
    <w:p w:rsidR="00E57B0A" w:rsidRPr="00E118C5" w:rsidRDefault="00E57B0A" w:rsidP="00820F84">
      <w:pPr>
        <w:pStyle w:val="11"/>
        <w:numPr>
          <w:ilvl w:val="0"/>
          <w:numId w:val="240"/>
        </w:numPr>
        <w:spacing w:line="252" w:lineRule="auto"/>
        <w:jc w:val="both"/>
        <w:rPr>
          <w:color w:val="auto"/>
        </w:rPr>
      </w:pPr>
      <w:r w:rsidRPr="00E118C5">
        <w:rPr>
          <w:color w:val="auto"/>
        </w:rPr>
        <w:t>приобретать опыт графического портретного изображения как нового для себя видения индивидуальности человека;</w:t>
      </w:r>
    </w:p>
    <w:p w:rsidR="00E57B0A" w:rsidRPr="00E118C5" w:rsidRDefault="00E57B0A" w:rsidP="00820F84">
      <w:pPr>
        <w:pStyle w:val="11"/>
        <w:numPr>
          <w:ilvl w:val="0"/>
          <w:numId w:val="240"/>
        </w:numPr>
        <w:spacing w:line="252" w:lineRule="auto"/>
        <w:jc w:val="both"/>
        <w:rPr>
          <w:color w:val="auto"/>
        </w:rPr>
      </w:pPr>
      <w:r w:rsidRPr="00E118C5">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E57B0A" w:rsidRPr="00E118C5" w:rsidRDefault="00E57B0A" w:rsidP="00820F84">
      <w:pPr>
        <w:pStyle w:val="11"/>
        <w:numPr>
          <w:ilvl w:val="0"/>
          <w:numId w:val="240"/>
        </w:numPr>
        <w:spacing w:line="252" w:lineRule="auto"/>
        <w:jc w:val="both"/>
        <w:rPr>
          <w:color w:val="auto"/>
        </w:rPr>
      </w:pPr>
      <w:r w:rsidRPr="00E118C5">
        <w:rPr>
          <w:color w:val="auto"/>
        </w:rPr>
        <w:t>уметь характеризовать роль освещения как выразительного средства при создании художественного образа;</w:t>
      </w:r>
    </w:p>
    <w:p w:rsidR="00E57B0A" w:rsidRPr="00E118C5" w:rsidRDefault="00E57B0A" w:rsidP="00820F84">
      <w:pPr>
        <w:pStyle w:val="11"/>
        <w:numPr>
          <w:ilvl w:val="0"/>
          <w:numId w:val="240"/>
        </w:numPr>
        <w:spacing w:line="252" w:lineRule="auto"/>
        <w:jc w:val="both"/>
        <w:rPr>
          <w:color w:val="auto"/>
        </w:rPr>
      </w:pPr>
      <w:r w:rsidRPr="00E118C5">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57B0A" w:rsidRPr="00E118C5" w:rsidRDefault="00E57B0A" w:rsidP="00820F84">
      <w:pPr>
        <w:pStyle w:val="11"/>
        <w:numPr>
          <w:ilvl w:val="0"/>
          <w:numId w:val="239"/>
        </w:numPr>
        <w:spacing w:after="40" w:line="269" w:lineRule="auto"/>
        <w:jc w:val="both"/>
        <w:rPr>
          <w:color w:val="auto"/>
        </w:rPr>
      </w:pPr>
      <w:r w:rsidRPr="00E118C5">
        <w:rPr>
          <w:color w:val="auto"/>
        </w:rPr>
        <w:t>иметь представление о жанре портрета в искусстве ХХ в. — западном и отечественном.</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Пейзаж:</w:t>
      </w:r>
    </w:p>
    <w:p w:rsidR="00E57B0A" w:rsidRPr="00E118C5" w:rsidRDefault="00E57B0A" w:rsidP="00820F84">
      <w:pPr>
        <w:pStyle w:val="11"/>
        <w:numPr>
          <w:ilvl w:val="0"/>
          <w:numId w:val="241"/>
        </w:numPr>
        <w:spacing w:line="252" w:lineRule="auto"/>
        <w:jc w:val="both"/>
        <w:rPr>
          <w:color w:val="auto"/>
        </w:rPr>
      </w:pPr>
      <w:r w:rsidRPr="00E118C5">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E57B0A" w:rsidRPr="00E118C5" w:rsidRDefault="00E57B0A" w:rsidP="00820F84">
      <w:pPr>
        <w:pStyle w:val="11"/>
        <w:numPr>
          <w:ilvl w:val="0"/>
          <w:numId w:val="241"/>
        </w:numPr>
        <w:spacing w:line="252" w:lineRule="auto"/>
        <w:jc w:val="both"/>
        <w:rPr>
          <w:color w:val="auto"/>
        </w:rPr>
      </w:pPr>
      <w:r w:rsidRPr="00E118C5">
        <w:rPr>
          <w:color w:val="auto"/>
        </w:rPr>
        <w:t>знать правила построения линейной перспективы и уметь применять их в рисунке;</w:t>
      </w:r>
    </w:p>
    <w:p w:rsidR="00E57B0A" w:rsidRPr="00E118C5" w:rsidRDefault="00E57B0A" w:rsidP="00820F84">
      <w:pPr>
        <w:pStyle w:val="11"/>
        <w:numPr>
          <w:ilvl w:val="0"/>
          <w:numId w:val="241"/>
        </w:numPr>
        <w:spacing w:line="252" w:lineRule="auto"/>
        <w:jc w:val="both"/>
        <w:rPr>
          <w:color w:val="auto"/>
        </w:rPr>
      </w:pPr>
      <w:r w:rsidRPr="00E118C5">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57B0A" w:rsidRPr="00E118C5" w:rsidRDefault="00E57B0A" w:rsidP="00820F84">
      <w:pPr>
        <w:pStyle w:val="11"/>
        <w:numPr>
          <w:ilvl w:val="0"/>
          <w:numId w:val="241"/>
        </w:numPr>
        <w:spacing w:line="252" w:lineRule="auto"/>
        <w:jc w:val="both"/>
        <w:rPr>
          <w:color w:val="auto"/>
        </w:rPr>
      </w:pPr>
      <w:r w:rsidRPr="00E118C5">
        <w:rPr>
          <w:color w:val="auto"/>
        </w:rPr>
        <w:t>знать правила воздушной перспективы и уметь их применять на практике;</w:t>
      </w:r>
    </w:p>
    <w:p w:rsidR="00E57B0A" w:rsidRPr="00E118C5" w:rsidRDefault="00E57B0A" w:rsidP="00820F84">
      <w:pPr>
        <w:pStyle w:val="11"/>
        <w:numPr>
          <w:ilvl w:val="0"/>
          <w:numId w:val="241"/>
        </w:numPr>
        <w:spacing w:line="252" w:lineRule="auto"/>
        <w:jc w:val="both"/>
        <w:rPr>
          <w:color w:val="auto"/>
        </w:rPr>
      </w:pPr>
      <w:r w:rsidRPr="00E118C5">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57B0A" w:rsidRPr="00E118C5" w:rsidRDefault="00E57B0A" w:rsidP="00820F84">
      <w:pPr>
        <w:pStyle w:val="11"/>
        <w:numPr>
          <w:ilvl w:val="0"/>
          <w:numId w:val="241"/>
        </w:numPr>
        <w:spacing w:line="252" w:lineRule="auto"/>
        <w:jc w:val="both"/>
        <w:rPr>
          <w:color w:val="auto"/>
        </w:rPr>
      </w:pPr>
      <w:r w:rsidRPr="00E118C5">
        <w:rPr>
          <w:color w:val="auto"/>
        </w:rPr>
        <w:t>иметь представление о морских пейзажах И. Айвазовского;</w:t>
      </w:r>
    </w:p>
    <w:p w:rsidR="00E57B0A" w:rsidRPr="00E118C5" w:rsidRDefault="00E57B0A" w:rsidP="00820F84">
      <w:pPr>
        <w:pStyle w:val="11"/>
        <w:numPr>
          <w:ilvl w:val="0"/>
          <w:numId w:val="241"/>
        </w:numPr>
        <w:spacing w:line="252" w:lineRule="auto"/>
        <w:jc w:val="both"/>
        <w:rPr>
          <w:color w:val="auto"/>
        </w:rPr>
      </w:pPr>
      <w:r w:rsidRPr="00E118C5">
        <w:rPr>
          <w:color w:val="auto"/>
        </w:rPr>
        <w:t>иметь представление об особенностях пленэрной живописи и колористической изменчивости состояний природы;</w:t>
      </w:r>
    </w:p>
    <w:p w:rsidR="00E57B0A" w:rsidRPr="00E118C5" w:rsidRDefault="00E57B0A" w:rsidP="00820F84">
      <w:pPr>
        <w:pStyle w:val="11"/>
        <w:numPr>
          <w:ilvl w:val="0"/>
          <w:numId w:val="241"/>
        </w:numPr>
        <w:spacing w:line="252" w:lineRule="auto"/>
        <w:jc w:val="both"/>
        <w:rPr>
          <w:color w:val="auto"/>
        </w:rPr>
      </w:pPr>
      <w:r w:rsidRPr="00E118C5">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57B0A" w:rsidRPr="00E118C5" w:rsidRDefault="00E57B0A" w:rsidP="00820F84">
      <w:pPr>
        <w:pStyle w:val="11"/>
        <w:numPr>
          <w:ilvl w:val="0"/>
          <w:numId w:val="241"/>
        </w:numPr>
        <w:spacing w:line="252" w:lineRule="auto"/>
        <w:jc w:val="both"/>
        <w:rPr>
          <w:color w:val="auto"/>
        </w:rPr>
      </w:pPr>
      <w:r w:rsidRPr="00E118C5">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E57B0A" w:rsidRPr="00E118C5" w:rsidRDefault="00E57B0A" w:rsidP="00820F84">
      <w:pPr>
        <w:pStyle w:val="11"/>
        <w:numPr>
          <w:ilvl w:val="0"/>
          <w:numId w:val="241"/>
        </w:numPr>
        <w:spacing w:line="252" w:lineRule="auto"/>
        <w:jc w:val="both"/>
        <w:rPr>
          <w:color w:val="auto"/>
        </w:rPr>
      </w:pPr>
      <w:r w:rsidRPr="00E118C5">
        <w:rPr>
          <w:color w:val="auto"/>
        </w:rPr>
        <w:t>иметь опыт живописного изображения различных активно выраженных состояний природы;</w:t>
      </w:r>
    </w:p>
    <w:p w:rsidR="00E57B0A" w:rsidRPr="00E118C5" w:rsidRDefault="00E57B0A" w:rsidP="00820F84">
      <w:pPr>
        <w:pStyle w:val="11"/>
        <w:numPr>
          <w:ilvl w:val="0"/>
          <w:numId w:val="241"/>
        </w:numPr>
        <w:spacing w:line="252" w:lineRule="auto"/>
        <w:jc w:val="both"/>
        <w:rPr>
          <w:color w:val="auto"/>
        </w:rPr>
      </w:pPr>
      <w:r w:rsidRPr="00E118C5">
        <w:rPr>
          <w:color w:val="auto"/>
        </w:rPr>
        <w:t>иметь опыт пейзажных зарисовок, графического изображения природы по памяти и представлению;</w:t>
      </w:r>
    </w:p>
    <w:p w:rsidR="00E57B0A" w:rsidRPr="00E118C5" w:rsidRDefault="00E57B0A" w:rsidP="00820F84">
      <w:pPr>
        <w:pStyle w:val="11"/>
        <w:numPr>
          <w:ilvl w:val="0"/>
          <w:numId w:val="241"/>
        </w:numPr>
        <w:spacing w:line="252" w:lineRule="auto"/>
        <w:jc w:val="both"/>
        <w:rPr>
          <w:color w:val="auto"/>
        </w:rPr>
      </w:pPr>
      <w:r w:rsidRPr="00E118C5">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E57B0A" w:rsidRPr="00E118C5" w:rsidRDefault="00E57B0A" w:rsidP="00820F84">
      <w:pPr>
        <w:pStyle w:val="11"/>
        <w:numPr>
          <w:ilvl w:val="0"/>
          <w:numId w:val="241"/>
        </w:numPr>
        <w:spacing w:line="259" w:lineRule="auto"/>
        <w:jc w:val="both"/>
        <w:rPr>
          <w:color w:val="auto"/>
        </w:rPr>
      </w:pPr>
      <w:r w:rsidRPr="00E118C5">
        <w:rPr>
          <w:color w:val="auto"/>
        </w:rPr>
        <w:t>иметь опыт изображения городского пейзажа — по памяти или представлению;</w:t>
      </w:r>
    </w:p>
    <w:p w:rsidR="00E57B0A" w:rsidRPr="00E118C5" w:rsidRDefault="00E57B0A" w:rsidP="00820F84">
      <w:pPr>
        <w:pStyle w:val="11"/>
        <w:numPr>
          <w:ilvl w:val="0"/>
          <w:numId w:val="241"/>
        </w:numPr>
        <w:spacing w:line="259" w:lineRule="auto"/>
        <w:jc w:val="both"/>
        <w:rPr>
          <w:color w:val="auto"/>
        </w:rPr>
      </w:pPr>
      <w:r w:rsidRPr="00E118C5">
        <w:rPr>
          <w:color w:val="auto"/>
        </w:rPr>
        <w:t>обрести навыки восприятия образности городского пространства как выражения самобытного лица культуры и истории народа;</w:t>
      </w:r>
    </w:p>
    <w:p w:rsidR="00E57B0A" w:rsidRPr="00E118C5" w:rsidRDefault="00E57B0A" w:rsidP="00820F84">
      <w:pPr>
        <w:pStyle w:val="11"/>
        <w:numPr>
          <w:ilvl w:val="0"/>
          <w:numId w:val="241"/>
        </w:numPr>
        <w:spacing w:after="100" w:line="259" w:lineRule="auto"/>
        <w:jc w:val="both"/>
        <w:rPr>
          <w:color w:val="auto"/>
        </w:rPr>
      </w:pPr>
      <w:r w:rsidRPr="00E118C5">
        <w:rPr>
          <w:color w:val="auto"/>
        </w:rPr>
        <w:t>понимать и объяснять роль культурного наследия в городском пространстве, задачи его охраны и сохранения.</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Бытовой жанр:</w:t>
      </w:r>
    </w:p>
    <w:p w:rsidR="00E57B0A" w:rsidRPr="00E118C5" w:rsidRDefault="00E57B0A" w:rsidP="00820F84">
      <w:pPr>
        <w:pStyle w:val="11"/>
        <w:numPr>
          <w:ilvl w:val="0"/>
          <w:numId w:val="242"/>
        </w:numPr>
        <w:spacing w:line="259" w:lineRule="auto"/>
        <w:jc w:val="both"/>
        <w:rPr>
          <w:color w:val="auto"/>
        </w:rPr>
      </w:pPr>
      <w:r w:rsidRPr="00E118C5">
        <w:rPr>
          <w:color w:val="auto"/>
        </w:rPr>
        <w:t>характеризовать роль изобразительного искусства в формировании представлений о жизни людей разных эпох и народов;</w:t>
      </w:r>
    </w:p>
    <w:p w:rsidR="00E57B0A" w:rsidRPr="00E118C5" w:rsidRDefault="00E57B0A" w:rsidP="00820F84">
      <w:pPr>
        <w:pStyle w:val="11"/>
        <w:numPr>
          <w:ilvl w:val="0"/>
          <w:numId w:val="242"/>
        </w:numPr>
        <w:spacing w:line="259" w:lineRule="auto"/>
        <w:jc w:val="both"/>
        <w:rPr>
          <w:color w:val="auto"/>
        </w:rPr>
      </w:pPr>
      <w:r w:rsidRPr="00E118C5">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57B0A" w:rsidRPr="00E118C5" w:rsidRDefault="00E57B0A" w:rsidP="00820F84">
      <w:pPr>
        <w:pStyle w:val="11"/>
        <w:numPr>
          <w:ilvl w:val="0"/>
          <w:numId w:val="242"/>
        </w:numPr>
        <w:spacing w:line="259" w:lineRule="auto"/>
        <w:jc w:val="both"/>
        <w:rPr>
          <w:color w:val="auto"/>
        </w:rPr>
      </w:pPr>
      <w:r w:rsidRPr="00E118C5">
        <w:rPr>
          <w:color w:val="auto"/>
        </w:rPr>
        <w:t>различать тему, сюжет и содержание в жанровой картине; выявлять образ нравственных и ценностных смыслов в жанровой картине;</w:t>
      </w:r>
    </w:p>
    <w:p w:rsidR="00E57B0A" w:rsidRPr="00E118C5" w:rsidRDefault="00E57B0A" w:rsidP="00820F84">
      <w:pPr>
        <w:pStyle w:val="11"/>
        <w:numPr>
          <w:ilvl w:val="0"/>
          <w:numId w:val="242"/>
        </w:numPr>
        <w:spacing w:line="259" w:lineRule="auto"/>
        <w:jc w:val="both"/>
        <w:rPr>
          <w:color w:val="auto"/>
        </w:rPr>
      </w:pPr>
      <w:r w:rsidRPr="00E118C5">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57B0A" w:rsidRPr="00E118C5" w:rsidRDefault="00E57B0A" w:rsidP="00820F84">
      <w:pPr>
        <w:pStyle w:val="11"/>
        <w:numPr>
          <w:ilvl w:val="0"/>
          <w:numId w:val="242"/>
        </w:numPr>
        <w:spacing w:line="259" w:lineRule="auto"/>
        <w:jc w:val="both"/>
        <w:rPr>
          <w:color w:val="auto"/>
        </w:rPr>
      </w:pPr>
      <w:r w:rsidRPr="00E118C5">
        <w:rPr>
          <w:color w:val="auto"/>
        </w:rPr>
        <w:t>объяснять значение художественного изображения бытовой жизни людей в понимании истории человечества и современной жизни;</w:t>
      </w:r>
    </w:p>
    <w:p w:rsidR="00E57B0A" w:rsidRPr="00E118C5" w:rsidRDefault="00E57B0A" w:rsidP="00820F84">
      <w:pPr>
        <w:pStyle w:val="11"/>
        <w:numPr>
          <w:ilvl w:val="0"/>
          <w:numId w:val="242"/>
        </w:numPr>
        <w:spacing w:line="259" w:lineRule="auto"/>
        <w:jc w:val="both"/>
        <w:rPr>
          <w:color w:val="auto"/>
        </w:rPr>
      </w:pPr>
      <w:r w:rsidRPr="00E118C5">
        <w:rPr>
          <w:color w:val="auto"/>
        </w:rPr>
        <w:t>осознавать многообразие форм организации бытовой жизни и одновременно единство мира людей;</w:t>
      </w:r>
    </w:p>
    <w:p w:rsidR="00E57B0A" w:rsidRPr="00E118C5" w:rsidRDefault="00E57B0A" w:rsidP="00820F84">
      <w:pPr>
        <w:pStyle w:val="11"/>
        <w:numPr>
          <w:ilvl w:val="0"/>
          <w:numId w:val="242"/>
        </w:numPr>
        <w:spacing w:line="259" w:lineRule="auto"/>
        <w:jc w:val="both"/>
        <w:rPr>
          <w:color w:val="auto"/>
        </w:rPr>
      </w:pPr>
      <w:r w:rsidRPr="00E118C5">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E57B0A" w:rsidRPr="00E118C5" w:rsidRDefault="00E57B0A" w:rsidP="00820F84">
      <w:pPr>
        <w:pStyle w:val="11"/>
        <w:numPr>
          <w:ilvl w:val="0"/>
          <w:numId w:val="242"/>
        </w:numPr>
        <w:spacing w:line="259" w:lineRule="auto"/>
        <w:jc w:val="both"/>
        <w:rPr>
          <w:color w:val="auto"/>
        </w:rPr>
      </w:pPr>
      <w:r w:rsidRPr="00E118C5">
        <w:rPr>
          <w:color w:val="auto"/>
        </w:rPr>
        <w:t>иметь опыт изображения бытовой жизни разных народов в контексте традиций их искусства;</w:t>
      </w:r>
    </w:p>
    <w:p w:rsidR="00E57B0A" w:rsidRPr="00E118C5" w:rsidRDefault="00E57B0A" w:rsidP="00820F84">
      <w:pPr>
        <w:pStyle w:val="11"/>
        <w:numPr>
          <w:ilvl w:val="0"/>
          <w:numId w:val="242"/>
        </w:numPr>
        <w:spacing w:line="259" w:lineRule="auto"/>
        <w:jc w:val="both"/>
        <w:rPr>
          <w:color w:val="auto"/>
        </w:rPr>
      </w:pPr>
      <w:r w:rsidRPr="00E118C5">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E57B0A" w:rsidRPr="00E118C5" w:rsidRDefault="00E57B0A" w:rsidP="00820F84">
      <w:pPr>
        <w:pStyle w:val="11"/>
        <w:numPr>
          <w:ilvl w:val="0"/>
          <w:numId w:val="242"/>
        </w:numPr>
        <w:spacing w:after="60" w:line="259" w:lineRule="auto"/>
        <w:jc w:val="both"/>
        <w:rPr>
          <w:color w:val="auto"/>
        </w:rPr>
      </w:pPr>
      <w:r w:rsidRPr="00E118C5">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Исторический жанр:</w:t>
      </w:r>
    </w:p>
    <w:p w:rsidR="00E57B0A" w:rsidRPr="00E118C5" w:rsidRDefault="00E57B0A" w:rsidP="00820F84">
      <w:pPr>
        <w:pStyle w:val="11"/>
        <w:numPr>
          <w:ilvl w:val="0"/>
          <w:numId w:val="243"/>
        </w:numPr>
        <w:spacing w:line="252" w:lineRule="auto"/>
        <w:jc w:val="both"/>
        <w:rPr>
          <w:color w:val="auto"/>
        </w:rPr>
      </w:pPr>
      <w:r w:rsidRPr="00E118C5">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57B0A" w:rsidRPr="00E118C5" w:rsidRDefault="00E57B0A" w:rsidP="00820F84">
      <w:pPr>
        <w:pStyle w:val="11"/>
        <w:numPr>
          <w:ilvl w:val="0"/>
          <w:numId w:val="243"/>
        </w:numPr>
        <w:spacing w:line="252" w:lineRule="auto"/>
        <w:jc w:val="both"/>
        <w:rPr>
          <w:color w:val="auto"/>
        </w:rPr>
      </w:pPr>
      <w:r w:rsidRPr="00E118C5">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E57B0A" w:rsidRPr="00E118C5" w:rsidRDefault="00E57B0A" w:rsidP="00820F84">
      <w:pPr>
        <w:pStyle w:val="11"/>
        <w:numPr>
          <w:ilvl w:val="0"/>
          <w:numId w:val="243"/>
        </w:numPr>
        <w:spacing w:line="252" w:lineRule="auto"/>
        <w:jc w:val="both"/>
        <w:rPr>
          <w:color w:val="auto"/>
        </w:rPr>
      </w:pPr>
      <w:r w:rsidRPr="00E118C5">
        <w:rPr>
          <w:color w:val="auto"/>
        </w:rPr>
        <w:t>иметь представление о развитии исторического жанра в творчестве отечественных художников ХХ в.;</w:t>
      </w:r>
    </w:p>
    <w:p w:rsidR="00E57B0A" w:rsidRPr="00E118C5" w:rsidRDefault="00E57B0A" w:rsidP="00820F84">
      <w:pPr>
        <w:pStyle w:val="11"/>
        <w:numPr>
          <w:ilvl w:val="0"/>
          <w:numId w:val="243"/>
        </w:numPr>
        <w:spacing w:line="252" w:lineRule="auto"/>
        <w:jc w:val="both"/>
        <w:rPr>
          <w:color w:val="auto"/>
        </w:rPr>
      </w:pPr>
      <w:r w:rsidRPr="00E118C5">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57B0A" w:rsidRPr="00E118C5" w:rsidRDefault="00E57B0A" w:rsidP="00820F84">
      <w:pPr>
        <w:pStyle w:val="11"/>
        <w:numPr>
          <w:ilvl w:val="0"/>
          <w:numId w:val="243"/>
        </w:numPr>
        <w:spacing w:line="252" w:lineRule="auto"/>
        <w:jc w:val="both"/>
        <w:rPr>
          <w:color w:val="auto"/>
        </w:rPr>
      </w:pPr>
      <w:r w:rsidRPr="00E118C5">
        <w:rPr>
          <w:color w:val="auto"/>
        </w:rPr>
        <w:t>узнавать и называть авторов таких произведений, как «Давид» Микеланджело, «Весна» С. Боттичелли;</w:t>
      </w:r>
    </w:p>
    <w:p w:rsidR="00E57B0A" w:rsidRPr="00E118C5" w:rsidRDefault="00E57B0A" w:rsidP="00820F84">
      <w:pPr>
        <w:pStyle w:val="11"/>
        <w:numPr>
          <w:ilvl w:val="0"/>
          <w:numId w:val="243"/>
        </w:numPr>
        <w:spacing w:line="252" w:lineRule="auto"/>
        <w:jc w:val="both"/>
        <w:rPr>
          <w:color w:val="auto"/>
        </w:rPr>
      </w:pPr>
      <w:r w:rsidRPr="00E118C5">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57B0A" w:rsidRPr="00E118C5" w:rsidRDefault="00E57B0A" w:rsidP="00820F84">
      <w:pPr>
        <w:pStyle w:val="11"/>
        <w:numPr>
          <w:ilvl w:val="0"/>
          <w:numId w:val="243"/>
        </w:numPr>
        <w:spacing w:after="120" w:line="252" w:lineRule="auto"/>
        <w:jc w:val="both"/>
        <w:rPr>
          <w:color w:val="auto"/>
        </w:rPr>
      </w:pPr>
      <w:r w:rsidRPr="00E118C5">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Библейские темы в изобразительном искусстве:</w:t>
      </w:r>
    </w:p>
    <w:p w:rsidR="00E57B0A" w:rsidRPr="00E118C5" w:rsidRDefault="00E57B0A" w:rsidP="00820F84">
      <w:pPr>
        <w:pStyle w:val="11"/>
        <w:numPr>
          <w:ilvl w:val="0"/>
          <w:numId w:val="244"/>
        </w:numPr>
        <w:spacing w:line="252" w:lineRule="auto"/>
        <w:jc w:val="both"/>
        <w:rPr>
          <w:color w:val="auto"/>
        </w:rPr>
      </w:pPr>
      <w:r w:rsidRPr="00E118C5">
        <w:rPr>
          <w:color w:val="auto"/>
        </w:rPr>
        <w:t>знать о значении библейских сюжетов в истории культуры и узнавать сюжеты Священной истории в произведениях искусства;</w:t>
      </w:r>
    </w:p>
    <w:p w:rsidR="00E57B0A" w:rsidRPr="00E118C5" w:rsidRDefault="00E57B0A" w:rsidP="00820F84">
      <w:pPr>
        <w:pStyle w:val="11"/>
        <w:numPr>
          <w:ilvl w:val="0"/>
          <w:numId w:val="244"/>
        </w:numPr>
        <w:spacing w:line="252" w:lineRule="auto"/>
        <w:jc w:val="both"/>
        <w:rPr>
          <w:color w:val="auto"/>
        </w:rPr>
      </w:pPr>
      <w:r w:rsidRPr="00E118C5">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57B0A" w:rsidRPr="00E118C5" w:rsidRDefault="00E57B0A" w:rsidP="00820F84">
      <w:pPr>
        <w:pStyle w:val="11"/>
        <w:numPr>
          <w:ilvl w:val="0"/>
          <w:numId w:val="244"/>
        </w:numPr>
        <w:spacing w:line="252" w:lineRule="auto"/>
        <w:jc w:val="both"/>
        <w:rPr>
          <w:color w:val="auto"/>
        </w:rPr>
      </w:pPr>
      <w:r w:rsidRPr="00E118C5">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E57B0A" w:rsidRPr="00E118C5" w:rsidRDefault="00E57B0A" w:rsidP="00820F84">
      <w:pPr>
        <w:pStyle w:val="11"/>
        <w:numPr>
          <w:ilvl w:val="0"/>
          <w:numId w:val="244"/>
        </w:numPr>
        <w:spacing w:line="252" w:lineRule="auto"/>
        <w:jc w:val="both"/>
        <w:rPr>
          <w:color w:val="auto"/>
        </w:rPr>
      </w:pPr>
      <w:r w:rsidRPr="00E118C5">
        <w:rPr>
          <w:color w:val="auto"/>
        </w:rPr>
        <w:t>знать о картинах на библейские темы в истории русского искусства;</w:t>
      </w:r>
    </w:p>
    <w:p w:rsidR="00E57B0A" w:rsidRPr="00E118C5" w:rsidRDefault="00E57B0A" w:rsidP="00820F84">
      <w:pPr>
        <w:pStyle w:val="11"/>
        <w:numPr>
          <w:ilvl w:val="0"/>
          <w:numId w:val="244"/>
        </w:numPr>
        <w:spacing w:line="252" w:lineRule="auto"/>
        <w:jc w:val="both"/>
        <w:rPr>
          <w:color w:val="auto"/>
        </w:rPr>
      </w:pPr>
      <w:r w:rsidRPr="00E118C5">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E57B0A" w:rsidRPr="00E118C5" w:rsidRDefault="00E57B0A" w:rsidP="00820F84">
      <w:pPr>
        <w:pStyle w:val="11"/>
        <w:numPr>
          <w:ilvl w:val="0"/>
          <w:numId w:val="244"/>
        </w:numPr>
        <w:spacing w:line="252" w:lineRule="auto"/>
        <w:jc w:val="both"/>
        <w:rPr>
          <w:color w:val="auto"/>
        </w:rPr>
      </w:pPr>
      <w:r w:rsidRPr="00E118C5">
        <w:rPr>
          <w:color w:val="auto"/>
        </w:rPr>
        <w:t>иметь представление о смысловом различии между иконой и картиной на библейские темы;</w:t>
      </w:r>
    </w:p>
    <w:p w:rsidR="00E57B0A" w:rsidRPr="00E118C5" w:rsidRDefault="00E57B0A" w:rsidP="00820F84">
      <w:pPr>
        <w:pStyle w:val="11"/>
        <w:numPr>
          <w:ilvl w:val="0"/>
          <w:numId w:val="244"/>
        </w:numPr>
        <w:spacing w:line="252" w:lineRule="auto"/>
        <w:jc w:val="both"/>
        <w:rPr>
          <w:color w:val="auto"/>
        </w:rPr>
      </w:pPr>
      <w:r w:rsidRPr="00E118C5">
        <w:rPr>
          <w:color w:val="auto"/>
        </w:rPr>
        <w:t>иметь знания о русской иконописи, о великих русских иконописцах: Андрее Рублёве, Феофане Греке, Дионисии;</w:t>
      </w:r>
    </w:p>
    <w:p w:rsidR="00E57B0A" w:rsidRPr="00E118C5" w:rsidRDefault="00E57B0A" w:rsidP="00820F84">
      <w:pPr>
        <w:pStyle w:val="11"/>
        <w:numPr>
          <w:ilvl w:val="0"/>
          <w:numId w:val="244"/>
        </w:numPr>
        <w:spacing w:line="252" w:lineRule="auto"/>
        <w:jc w:val="both"/>
        <w:rPr>
          <w:color w:val="auto"/>
        </w:rPr>
      </w:pPr>
      <w:r w:rsidRPr="00E118C5">
        <w:rPr>
          <w:color w:val="auto"/>
        </w:rPr>
        <w:t>воспринимать искусство древнерусской иконописи как уникальное и высокое достижение отечественной культуры;</w:t>
      </w:r>
    </w:p>
    <w:p w:rsidR="00E57B0A" w:rsidRPr="00E118C5" w:rsidRDefault="00E57B0A" w:rsidP="00820F84">
      <w:pPr>
        <w:pStyle w:val="11"/>
        <w:numPr>
          <w:ilvl w:val="0"/>
          <w:numId w:val="244"/>
        </w:numPr>
        <w:spacing w:line="252" w:lineRule="auto"/>
        <w:jc w:val="both"/>
        <w:rPr>
          <w:color w:val="auto"/>
        </w:rPr>
      </w:pPr>
      <w:r w:rsidRPr="00E118C5">
        <w:rPr>
          <w:color w:val="auto"/>
        </w:rPr>
        <w:t>объяснять творческий и деятельный характер восприятия произведений искусства на основе художественной культуры зрителя;</w:t>
      </w:r>
    </w:p>
    <w:p w:rsidR="00E57B0A" w:rsidRPr="00E118C5" w:rsidRDefault="00E57B0A" w:rsidP="00820F84">
      <w:pPr>
        <w:pStyle w:val="11"/>
        <w:numPr>
          <w:ilvl w:val="0"/>
          <w:numId w:val="244"/>
        </w:numPr>
        <w:spacing w:after="200" w:line="252" w:lineRule="auto"/>
        <w:jc w:val="both"/>
        <w:rPr>
          <w:color w:val="auto"/>
        </w:rPr>
      </w:pPr>
      <w:r w:rsidRPr="00E118C5">
        <w:rPr>
          <w:color w:val="auto"/>
        </w:rPr>
        <w:t>уметь рассуждать о месте и значении изобразительного искусства в культуре, в жизни общества, в жизни человека.</w:t>
      </w:r>
    </w:p>
    <w:p w:rsidR="00E57B0A" w:rsidRPr="00E118C5" w:rsidRDefault="00E57B0A" w:rsidP="00820F84">
      <w:pPr>
        <w:pStyle w:val="aa"/>
        <w:jc w:val="both"/>
        <w:rPr>
          <w:rFonts w:ascii="Times New Roman" w:hAnsi="Times New Roman" w:cs="Times New Roman"/>
        </w:rPr>
      </w:pPr>
      <w:bookmarkStart w:id="600" w:name="bookmark1577"/>
      <w:r w:rsidRPr="00E118C5">
        <w:rPr>
          <w:rFonts w:ascii="Times New Roman" w:hAnsi="Times New Roman" w:cs="Times New Roman"/>
        </w:rPr>
        <w:t>Модуль № 3 «Архитектура и дизайн»:</w:t>
      </w:r>
      <w:bookmarkEnd w:id="600"/>
    </w:p>
    <w:p w:rsidR="00E57B0A" w:rsidRPr="00E118C5" w:rsidRDefault="00E57B0A" w:rsidP="00820F84">
      <w:pPr>
        <w:pStyle w:val="11"/>
        <w:numPr>
          <w:ilvl w:val="0"/>
          <w:numId w:val="245"/>
        </w:numPr>
        <w:spacing w:line="252" w:lineRule="auto"/>
        <w:jc w:val="both"/>
        <w:rPr>
          <w:color w:val="auto"/>
        </w:rPr>
      </w:pPr>
      <w:r w:rsidRPr="00E118C5">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E57B0A" w:rsidRPr="00E118C5" w:rsidRDefault="00E57B0A" w:rsidP="00820F84">
      <w:pPr>
        <w:pStyle w:val="11"/>
        <w:numPr>
          <w:ilvl w:val="0"/>
          <w:numId w:val="245"/>
        </w:numPr>
        <w:spacing w:line="252" w:lineRule="auto"/>
        <w:jc w:val="both"/>
        <w:rPr>
          <w:color w:val="auto"/>
        </w:rPr>
      </w:pPr>
      <w:r w:rsidRPr="00E118C5">
        <w:rPr>
          <w:color w:val="auto"/>
        </w:rPr>
        <w:t>объяснять роль архитектуры и дизайна в построении предметно-пространственной среды жизнедеятельности человека;</w:t>
      </w:r>
    </w:p>
    <w:p w:rsidR="00E57B0A" w:rsidRPr="00E118C5" w:rsidRDefault="00E57B0A" w:rsidP="00820F84">
      <w:pPr>
        <w:pStyle w:val="11"/>
        <w:numPr>
          <w:ilvl w:val="0"/>
          <w:numId w:val="245"/>
        </w:numPr>
        <w:spacing w:line="252" w:lineRule="auto"/>
        <w:jc w:val="both"/>
        <w:rPr>
          <w:color w:val="auto"/>
        </w:rPr>
      </w:pPr>
      <w:r w:rsidRPr="00E118C5">
        <w:rPr>
          <w:color w:val="auto"/>
        </w:rPr>
        <w:t>рассуждать о влиянии предметно-пространственной среды на чувства, установки и поведение человека;</w:t>
      </w:r>
    </w:p>
    <w:p w:rsidR="00E57B0A" w:rsidRPr="00E118C5" w:rsidRDefault="00E57B0A" w:rsidP="00820F84">
      <w:pPr>
        <w:pStyle w:val="11"/>
        <w:numPr>
          <w:ilvl w:val="0"/>
          <w:numId w:val="245"/>
        </w:numPr>
        <w:spacing w:line="252" w:lineRule="auto"/>
        <w:jc w:val="both"/>
        <w:rPr>
          <w:color w:val="auto"/>
        </w:rPr>
      </w:pPr>
      <w:r w:rsidRPr="00E118C5">
        <w:rPr>
          <w:color w:val="auto"/>
        </w:rPr>
        <w:t>рассуждать о том, как предметно-пространственная среда организует деятельность человека и представления о самом себе;</w:t>
      </w:r>
    </w:p>
    <w:p w:rsidR="00E57B0A" w:rsidRPr="00E118C5" w:rsidRDefault="00E57B0A" w:rsidP="00820F84">
      <w:pPr>
        <w:pStyle w:val="11"/>
        <w:numPr>
          <w:ilvl w:val="0"/>
          <w:numId w:val="245"/>
        </w:numPr>
        <w:spacing w:after="100" w:line="252" w:lineRule="auto"/>
        <w:jc w:val="both"/>
        <w:rPr>
          <w:color w:val="auto"/>
        </w:rPr>
      </w:pPr>
      <w:r w:rsidRPr="00E118C5">
        <w:rPr>
          <w:color w:val="auto"/>
        </w:rPr>
        <w:t>объяснять ценность сохранения культурного наследия, выраженного в архитектуре, предметах труда и быта разных эпох.</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Графический дизайн:</w:t>
      </w:r>
    </w:p>
    <w:p w:rsidR="00E57B0A" w:rsidRPr="00E118C5" w:rsidRDefault="00E57B0A" w:rsidP="00820F84">
      <w:pPr>
        <w:pStyle w:val="11"/>
        <w:numPr>
          <w:ilvl w:val="0"/>
          <w:numId w:val="246"/>
        </w:numPr>
        <w:spacing w:line="252" w:lineRule="auto"/>
        <w:jc w:val="both"/>
        <w:rPr>
          <w:color w:val="auto"/>
        </w:rPr>
      </w:pPr>
      <w:r w:rsidRPr="00E118C5">
        <w:rPr>
          <w:color w:val="auto"/>
        </w:rPr>
        <w:t>объяснять понятие формальной композиции и её значение как основы языка конструктивных искусств;</w:t>
      </w:r>
    </w:p>
    <w:p w:rsidR="00E57B0A" w:rsidRPr="00E118C5" w:rsidRDefault="00E57B0A" w:rsidP="00820F84">
      <w:pPr>
        <w:pStyle w:val="11"/>
        <w:numPr>
          <w:ilvl w:val="0"/>
          <w:numId w:val="246"/>
        </w:numPr>
        <w:spacing w:line="252" w:lineRule="auto"/>
        <w:jc w:val="both"/>
        <w:rPr>
          <w:color w:val="auto"/>
        </w:rPr>
      </w:pPr>
      <w:r w:rsidRPr="00E118C5">
        <w:rPr>
          <w:color w:val="auto"/>
        </w:rPr>
        <w:t>объяснять основные средства — требования к композиции;</w:t>
      </w:r>
    </w:p>
    <w:p w:rsidR="00E57B0A" w:rsidRPr="00E118C5" w:rsidRDefault="00E57B0A" w:rsidP="00820F84">
      <w:pPr>
        <w:pStyle w:val="11"/>
        <w:numPr>
          <w:ilvl w:val="0"/>
          <w:numId w:val="246"/>
        </w:numPr>
        <w:spacing w:line="252" w:lineRule="auto"/>
        <w:jc w:val="both"/>
        <w:rPr>
          <w:color w:val="auto"/>
        </w:rPr>
      </w:pPr>
      <w:r w:rsidRPr="00E118C5">
        <w:rPr>
          <w:color w:val="auto"/>
        </w:rPr>
        <w:t>уметь перечислять и объяснять основные типы формальной композиции;</w:t>
      </w:r>
    </w:p>
    <w:p w:rsidR="00E57B0A" w:rsidRPr="00E118C5" w:rsidRDefault="00E57B0A" w:rsidP="00820F84">
      <w:pPr>
        <w:pStyle w:val="11"/>
        <w:numPr>
          <w:ilvl w:val="0"/>
          <w:numId w:val="246"/>
        </w:numPr>
        <w:spacing w:line="252" w:lineRule="auto"/>
        <w:jc w:val="both"/>
        <w:rPr>
          <w:color w:val="auto"/>
        </w:rPr>
      </w:pPr>
      <w:r w:rsidRPr="00E118C5">
        <w:rPr>
          <w:color w:val="auto"/>
        </w:rPr>
        <w:t>составлять различные формальные композиции на плоскости в зависимости от поставленных задач;</w:t>
      </w:r>
    </w:p>
    <w:p w:rsidR="00E57B0A" w:rsidRPr="00E118C5" w:rsidRDefault="00E57B0A" w:rsidP="00820F84">
      <w:pPr>
        <w:pStyle w:val="11"/>
        <w:numPr>
          <w:ilvl w:val="0"/>
          <w:numId w:val="246"/>
        </w:numPr>
        <w:spacing w:line="252" w:lineRule="auto"/>
        <w:jc w:val="both"/>
        <w:rPr>
          <w:color w:val="auto"/>
        </w:rPr>
      </w:pPr>
      <w:r w:rsidRPr="00E118C5">
        <w:rPr>
          <w:color w:val="auto"/>
        </w:rPr>
        <w:t>выделять при творческом построении композиции листа композиционную доминанту;</w:t>
      </w:r>
    </w:p>
    <w:p w:rsidR="00E57B0A" w:rsidRPr="00E118C5" w:rsidRDefault="00E57B0A" w:rsidP="00820F84">
      <w:pPr>
        <w:pStyle w:val="11"/>
        <w:numPr>
          <w:ilvl w:val="0"/>
          <w:numId w:val="246"/>
        </w:numPr>
        <w:spacing w:line="252" w:lineRule="auto"/>
        <w:jc w:val="both"/>
        <w:rPr>
          <w:color w:val="auto"/>
        </w:rPr>
      </w:pPr>
      <w:r w:rsidRPr="00E118C5">
        <w:rPr>
          <w:color w:val="auto"/>
        </w:rPr>
        <w:t>составлять формальные композиции на выражение в них движения и статики;</w:t>
      </w:r>
    </w:p>
    <w:p w:rsidR="00E57B0A" w:rsidRPr="00E118C5" w:rsidRDefault="00E57B0A" w:rsidP="00820F84">
      <w:pPr>
        <w:pStyle w:val="11"/>
        <w:numPr>
          <w:ilvl w:val="0"/>
          <w:numId w:val="246"/>
        </w:numPr>
        <w:spacing w:line="252" w:lineRule="auto"/>
        <w:jc w:val="both"/>
        <w:rPr>
          <w:color w:val="auto"/>
        </w:rPr>
      </w:pPr>
      <w:r w:rsidRPr="00E118C5">
        <w:rPr>
          <w:color w:val="auto"/>
        </w:rPr>
        <w:t>осваивать навыки вариативности в ритмической организации листа;</w:t>
      </w:r>
    </w:p>
    <w:p w:rsidR="00E57B0A" w:rsidRPr="00E118C5" w:rsidRDefault="00E57B0A" w:rsidP="00820F84">
      <w:pPr>
        <w:pStyle w:val="11"/>
        <w:numPr>
          <w:ilvl w:val="0"/>
          <w:numId w:val="246"/>
        </w:numPr>
        <w:spacing w:line="252" w:lineRule="auto"/>
        <w:jc w:val="both"/>
        <w:rPr>
          <w:color w:val="auto"/>
        </w:rPr>
      </w:pPr>
      <w:r w:rsidRPr="00E118C5">
        <w:rPr>
          <w:color w:val="auto"/>
        </w:rPr>
        <w:t>объяснять роль цвета в конструктивных искусствах;</w:t>
      </w:r>
    </w:p>
    <w:p w:rsidR="00E57B0A" w:rsidRPr="00E118C5" w:rsidRDefault="00E57B0A" w:rsidP="00820F84">
      <w:pPr>
        <w:pStyle w:val="11"/>
        <w:numPr>
          <w:ilvl w:val="0"/>
          <w:numId w:val="246"/>
        </w:numPr>
        <w:spacing w:line="240" w:lineRule="auto"/>
        <w:jc w:val="both"/>
        <w:rPr>
          <w:color w:val="auto"/>
        </w:rPr>
      </w:pPr>
      <w:r w:rsidRPr="00E118C5">
        <w:rPr>
          <w:color w:val="auto"/>
        </w:rPr>
        <w:t>различать технологию использования цвета в живописи и в конструктивных искусствах;</w:t>
      </w:r>
    </w:p>
    <w:p w:rsidR="00E57B0A" w:rsidRPr="00E118C5" w:rsidRDefault="00E57B0A" w:rsidP="00820F84">
      <w:pPr>
        <w:pStyle w:val="11"/>
        <w:numPr>
          <w:ilvl w:val="0"/>
          <w:numId w:val="246"/>
        </w:numPr>
        <w:spacing w:line="240" w:lineRule="auto"/>
        <w:jc w:val="both"/>
        <w:rPr>
          <w:color w:val="auto"/>
        </w:rPr>
      </w:pPr>
      <w:r w:rsidRPr="00E118C5">
        <w:rPr>
          <w:color w:val="auto"/>
        </w:rPr>
        <w:t>объяснять выражение «цветовой образ»;</w:t>
      </w:r>
    </w:p>
    <w:p w:rsidR="00E57B0A" w:rsidRPr="00E118C5" w:rsidRDefault="00E57B0A" w:rsidP="00820F84">
      <w:pPr>
        <w:pStyle w:val="11"/>
        <w:numPr>
          <w:ilvl w:val="0"/>
          <w:numId w:val="246"/>
        </w:numPr>
        <w:spacing w:line="240" w:lineRule="auto"/>
        <w:jc w:val="both"/>
        <w:rPr>
          <w:color w:val="auto"/>
        </w:rPr>
      </w:pPr>
      <w:r w:rsidRPr="00E118C5">
        <w:rPr>
          <w:color w:val="auto"/>
        </w:rPr>
        <w:t>применять цвет в графических композициях как акцент или доминанту, объединённые одним стилем;</w:t>
      </w:r>
    </w:p>
    <w:p w:rsidR="00E57B0A" w:rsidRPr="00E118C5" w:rsidRDefault="00E57B0A" w:rsidP="00820F84">
      <w:pPr>
        <w:pStyle w:val="11"/>
        <w:numPr>
          <w:ilvl w:val="0"/>
          <w:numId w:val="246"/>
        </w:numPr>
        <w:spacing w:line="240" w:lineRule="auto"/>
        <w:jc w:val="both"/>
        <w:rPr>
          <w:color w:val="auto"/>
        </w:rPr>
      </w:pPr>
      <w:r w:rsidRPr="00E118C5">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E57B0A" w:rsidRPr="00E118C5" w:rsidRDefault="00E57B0A" w:rsidP="00820F84">
      <w:pPr>
        <w:pStyle w:val="11"/>
        <w:numPr>
          <w:ilvl w:val="0"/>
          <w:numId w:val="246"/>
        </w:numPr>
        <w:spacing w:line="240" w:lineRule="auto"/>
        <w:jc w:val="both"/>
        <w:rPr>
          <w:color w:val="auto"/>
        </w:rPr>
      </w:pPr>
      <w:r w:rsidRPr="00E118C5">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57B0A" w:rsidRPr="00E118C5" w:rsidRDefault="00E57B0A" w:rsidP="00820F84">
      <w:pPr>
        <w:pStyle w:val="11"/>
        <w:numPr>
          <w:ilvl w:val="0"/>
          <w:numId w:val="246"/>
        </w:numPr>
        <w:spacing w:line="240" w:lineRule="auto"/>
        <w:jc w:val="both"/>
        <w:rPr>
          <w:color w:val="auto"/>
        </w:rPr>
      </w:pPr>
      <w:r w:rsidRPr="00E118C5">
        <w:rPr>
          <w:color w:val="auto"/>
        </w:rPr>
        <w:t>применять печатное слово, типографскую строку в качестве элементов графической композиции;</w:t>
      </w:r>
    </w:p>
    <w:p w:rsidR="00E57B0A" w:rsidRPr="00E118C5" w:rsidRDefault="00E57B0A" w:rsidP="00820F84">
      <w:pPr>
        <w:pStyle w:val="11"/>
        <w:numPr>
          <w:ilvl w:val="0"/>
          <w:numId w:val="246"/>
        </w:numPr>
        <w:spacing w:line="240" w:lineRule="auto"/>
        <w:jc w:val="both"/>
        <w:rPr>
          <w:color w:val="auto"/>
        </w:rPr>
      </w:pPr>
      <w:r w:rsidRPr="00E118C5">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57B0A" w:rsidRPr="00E118C5" w:rsidRDefault="00E57B0A" w:rsidP="00820F84">
      <w:pPr>
        <w:pStyle w:val="11"/>
        <w:numPr>
          <w:ilvl w:val="0"/>
          <w:numId w:val="246"/>
        </w:numPr>
        <w:spacing w:line="240" w:lineRule="auto"/>
        <w:jc w:val="both"/>
        <w:rPr>
          <w:color w:val="auto"/>
        </w:rPr>
      </w:pPr>
      <w:r w:rsidRPr="00E118C5">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E57B0A" w:rsidRPr="00E118C5" w:rsidRDefault="00E57B0A" w:rsidP="00820F84">
      <w:pPr>
        <w:pStyle w:val="11"/>
        <w:numPr>
          <w:ilvl w:val="0"/>
          <w:numId w:val="246"/>
        </w:numPr>
        <w:spacing w:after="80" w:line="240" w:lineRule="auto"/>
        <w:jc w:val="both"/>
        <w:rPr>
          <w:color w:val="auto"/>
        </w:rPr>
      </w:pPr>
      <w:r w:rsidRPr="00E118C5">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Социальное значение дизайна и архитектуры как среды жизни человека:</w:t>
      </w:r>
    </w:p>
    <w:p w:rsidR="00E57B0A" w:rsidRPr="00E118C5" w:rsidRDefault="00E57B0A" w:rsidP="00820F84">
      <w:pPr>
        <w:pStyle w:val="11"/>
        <w:numPr>
          <w:ilvl w:val="0"/>
          <w:numId w:val="247"/>
        </w:numPr>
        <w:spacing w:line="240" w:lineRule="auto"/>
        <w:jc w:val="both"/>
        <w:rPr>
          <w:color w:val="auto"/>
        </w:rPr>
      </w:pPr>
      <w:r w:rsidRPr="00E118C5">
        <w:rPr>
          <w:color w:val="auto"/>
        </w:rPr>
        <w:t>иметь опыт построения объёмно-пространственной композиции как макета архитектурного пространства в реальной жизни;</w:t>
      </w:r>
    </w:p>
    <w:p w:rsidR="00E57B0A" w:rsidRPr="00E118C5" w:rsidRDefault="00E57B0A" w:rsidP="00820F84">
      <w:pPr>
        <w:pStyle w:val="11"/>
        <w:numPr>
          <w:ilvl w:val="0"/>
          <w:numId w:val="247"/>
        </w:numPr>
        <w:spacing w:line="240" w:lineRule="auto"/>
        <w:jc w:val="both"/>
        <w:rPr>
          <w:color w:val="auto"/>
        </w:rPr>
      </w:pPr>
      <w:r w:rsidRPr="00E118C5">
        <w:rPr>
          <w:color w:val="auto"/>
        </w:rPr>
        <w:t>выполнять построение макета пространственно-объёмной композиции по его чертежу;</w:t>
      </w:r>
    </w:p>
    <w:p w:rsidR="00E57B0A" w:rsidRPr="00E118C5" w:rsidRDefault="00E57B0A" w:rsidP="00820F84">
      <w:pPr>
        <w:pStyle w:val="11"/>
        <w:numPr>
          <w:ilvl w:val="0"/>
          <w:numId w:val="247"/>
        </w:numPr>
        <w:spacing w:line="240" w:lineRule="auto"/>
        <w:jc w:val="both"/>
        <w:rPr>
          <w:color w:val="auto"/>
        </w:rPr>
      </w:pPr>
      <w:r w:rsidRPr="00E118C5">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57B0A" w:rsidRPr="00E118C5" w:rsidRDefault="00E57B0A" w:rsidP="00820F84">
      <w:pPr>
        <w:pStyle w:val="11"/>
        <w:numPr>
          <w:ilvl w:val="0"/>
          <w:numId w:val="247"/>
        </w:numPr>
        <w:spacing w:line="240" w:lineRule="auto"/>
        <w:jc w:val="both"/>
        <w:rPr>
          <w:color w:val="auto"/>
        </w:rPr>
      </w:pPr>
      <w:r w:rsidRPr="00E118C5">
        <w:rPr>
          <w:color w:val="auto"/>
        </w:rPr>
        <w:t>знать о роли строительного материала в эволюции архитектурных конструкций и изменении облика архитектурных сооружений;</w:t>
      </w:r>
    </w:p>
    <w:p w:rsidR="00E57B0A" w:rsidRPr="00E118C5" w:rsidRDefault="00E57B0A" w:rsidP="00820F84">
      <w:pPr>
        <w:pStyle w:val="11"/>
        <w:numPr>
          <w:ilvl w:val="0"/>
          <w:numId w:val="247"/>
        </w:numPr>
        <w:spacing w:line="240" w:lineRule="auto"/>
        <w:jc w:val="both"/>
        <w:rPr>
          <w:color w:val="auto"/>
        </w:rPr>
      </w:pPr>
      <w:r w:rsidRPr="00E118C5">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57B0A" w:rsidRPr="00E118C5" w:rsidRDefault="00E57B0A" w:rsidP="00820F84">
      <w:pPr>
        <w:pStyle w:val="11"/>
        <w:numPr>
          <w:ilvl w:val="0"/>
          <w:numId w:val="247"/>
        </w:numPr>
        <w:spacing w:line="252" w:lineRule="auto"/>
        <w:jc w:val="both"/>
        <w:rPr>
          <w:color w:val="auto"/>
        </w:rPr>
      </w:pPr>
      <w:r w:rsidRPr="00E118C5">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57B0A" w:rsidRPr="00E118C5" w:rsidRDefault="00E57B0A" w:rsidP="00820F84">
      <w:pPr>
        <w:pStyle w:val="11"/>
        <w:numPr>
          <w:ilvl w:val="0"/>
          <w:numId w:val="247"/>
        </w:numPr>
        <w:spacing w:line="252" w:lineRule="auto"/>
        <w:jc w:val="both"/>
        <w:rPr>
          <w:color w:val="auto"/>
        </w:rPr>
      </w:pPr>
      <w:r w:rsidRPr="00E118C5">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57B0A" w:rsidRPr="00E118C5" w:rsidRDefault="00E57B0A" w:rsidP="00820F84">
      <w:pPr>
        <w:pStyle w:val="11"/>
        <w:numPr>
          <w:ilvl w:val="0"/>
          <w:numId w:val="247"/>
        </w:numPr>
        <w:spacing w:line="252" w:lineRule="auto"/>
        <w:jc w:val="both"/>
        <w:rPr>
          <w:color w:val="auto"/>
        </w:rPr>
      </w:pPr>
      <w:r w:rsidRPr="00E118C5">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57B0A" w:rsidRPr="00E118C5" w:rsidRDefault="00E57B0A" w:rsidP="00820F84">
      <w:pPr>
        <w:pStyle w:val="11"/>
        <w:numPr>
          <w:ilvl w:val="0"/>
          <w:numId w:val="247"/>
        </w:numPr>
        <w:spacing w:line="252" w:lineRule="auto"/>
        <w:jc w:val="both"/>
        <w:rPr>
          <w:color w:val="auto"/>
        </w:rPr>
      </w:pPr>
      <w:r w:rsidRPr="00E118C5">
        <w:rPr>
          <w:color w:val="auto"/>
        </w:rPr>
        <w:t>определять понятие «городская среда»; рассматривать и объяснять планировку города как способ организации образа жизни людей;</w:t>
      </w:r>
    </w:p>
    <w:p w:rsidR="00E57B0A" w:rsidRPr="00E118C5" w:rsidRDefault="00E57B0A" w:rsidP="00820F84">
      <w:pPr>
        <w:pStyle w:val="11"/>
        <w:numPr>
          <w:ilvl w:val="0"/>
          <w:numId w:val="247"/>
        </w:numPr>
        <w:spacing w:line="252" w:lineRule="auto"/>
        <w:jc w:val="both"/>
        <w:rPr>
          <w:color w:val="auto"/>
        </w:rPr>
      </w:pPr>
      <w:r w:rsidRPr="00E118C5">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E57B0A" w:rsidRPr="00E118C5" w:rsidRDefault="00E57B0A" w:rsidP="00820F84">
      <w:pPr>
        <w:pStyle w:val="11"/>
        <w:numPr>
          <w:ilvl w:val="0"/>
          <w:numId w:val="247"/>
        </w:numPr>
        <w:spacing w:line="252" w:lineRule="auto"/>
        <w:jc w:val="both"/>
        <w:rPr>
          <w:color w:val="auto"/>
        </w:rPr>
      </w:pPr>
      <w:r w:rsidRPr="00E118C5">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57B0A" w:rsidRPr="00E118C5" w:rsidRDefault="00E57B0A" w:rsidP="00820F84">
      <w:pPr>
        <w:pStyle w:val="11"/>
        <w:numPr>
          <w:ilvl w:val="0"/>
          <w:numId w:val="247"/>
        </w:numPr>
        <w:spacing w:line="252" w:lineRule="auto"/>
        <w:jc w:val="both"/>
        <w:rPr>
          <w:color w:val="auto"/>
        </w:rPr>
      </w:pPr>
      <w:r w:rsidRPr="00E118C5">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57B0A" w:rsidRPr="00E118C5" w:rsidRDefault="00E57B0A" w:rsidP="00820F84">
      <w:pPr>
        <w:pStyle w:val="11"/>
        <w:numPr>
          <w:ilvl w:val="0"/>
          <w:numId w:val="247"/>
        </w:numPr>
        <w:spacing w:line="252" w:lineRule="auto"/>
        <w:jc w:val="both"/>
        <w:rPr>
          <w:color w:val="auto"/>
        </w:rPr>
      </w:pPr>
      <w:r w:rsidRPr="00E118C5">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57B0A" w:rsidRPr="00E118C5" w:rsidRDefault="00E57B0A" w:rsidP="00820F84">
      <w:pPr>
        <w:pStyle w:val="11"/>
        <w:numPr>
          <w:ilvl w:val="0"/>
          <w:numId w:val="247"/>
        </w:numPr>
        <w:spacing w:line="252" w:lineRule="auto"/>
        <w:jc w:val="both"/>
        <w:rPr>
          <w:color w:val="auto"/>
        </w:rPr>
      </w:pPr>
      <w:r w:rsidRPr="00E118C5">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57B0A" w:rsidRPr="00E118C5" w:rsidRDefault="00E57B0A" w:rsidP="00820F84">
      <w:pPr>
        <w:pStyle w:val="11"/>
        <w:numPr>
          <w:ilvl w:val="0"/>
          <w:numId w:val="247"/>
        </w:numPr>
        <w:spacing w:line="252" w:lineRule="auto"/>
        <w:jc w:val="both"/>
        <w:rPr>
          <w:color w:val="auto"/>
        </w:rPr>
      </w:pPr>
      <w:r w:rsidRPr="00E118C5">
        <w:rPr>
          <w:color w:val="auto"/>
        </w:rPr>
        <w:t>иметь опыт творческого проектирования интерьерного пространства для конкретных задач жизнедеятельности человека;</w:t>
      </w:r>
    </w:p>
    <w:p w:rsidR="00E57B0A" w:rsidRPr="00E118C5" w:rsidRDefault="00E57B0A" w:rsidP="00820F84">
      <w:pPr>
        <w:pStyle w:val="11"/>
        <w:numPr>
          <w:ilvl w:val="0"/>
          <w:numId w:val="247"/>
        </w:numPr>
        <w:spacing w:line="252" w:lineRule="auto"/>
        <w:jc w:val="both"/>
        <w:rPr>
          <w:color w:val="auto"/>
        </w:rPr>
      </w:pPr>
      <w:r w:rsidRPr="00E118C5">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57B0A" w:rsidRPr="00E118C5" w:rsidRDefault="00E57B0A" w:rsidP="00820F84">
      <w:pPr>
        <w:pStyle w:val="11"/>
        <w:numPr>
          <w:ilvl w:val="0"/>
          <w:numId w:val="247"/>
        </w:numPr>
        <w:spacing w:line="252" w:lineRule="auto"/>
        <w:jc w:val="both"/>
        <w:rPr>
          <w:color w:val="auto"/>
        </w:rPr>
      </w:pPr>
      <w:r w:rsidRPr="00E118C5">
        <w:rPr>
          <w:color w:val="auto"/>
        </w:rPr>
        <w:t>иметь представление об истории костюма в истории разных эпох; характеризовать понятие моды в одежде; объяснять,</w:t>
      </w:r>
    </w:p>
    <w:p w:rsidR="00E57B0A" w:rsidRPr="00E118C5" w:rsidRDefault="00E57B0A" w:rsidP="00820F84">
      <w:pPr>
        <w:pStyle w:val="11"/>
        <w:numPr>
          <w:ilvl w:val="0"/>
          <w:numId w:val="247"/>
        </w:numPr>
        <w:spacing w:line="240" w:lineRule="auto"/>
        <w:jc w:val="both"/>
        <w:rPr>
          <w:color w:val="auto"/>
        </w:rPr>
      </w:pPr>
      <w:r w:rsidRPr="00E118C5">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E57B0A" w:rsidRPr="00E118C5" w:rsidRDefault="00E57B0A" w:rsidP="00820F84">
      <w:pPr>
        <w:pStyle w:val="11"/>
        <w:numPr>
          <w:ilvl w:val="0"/>
          <w:numId w:val="247"/>
        </w:numPr>
        <w:spacing w:line="276" w:lineRule="auto"/>
        <w:jc w:val="both"/>
        <w:rPr>
          <w:color w:val="auto"/>
        </w:rPr>
      </w:pPr>
      <w:r w:rsidRPr="00E118C5">
        <w:rPr>
          <w:color w:val="auto"/>
        </w:rPr>
        <w:t>иметь представление о конструкции костюма и применении законов композиции в проектировании одежды, ансамбле в костюме;</w:t>
      </w:r>
    </w:p>
    <w:p w:rsidR="00E57B0A" w:rsidRPr="00E118C5" w:rsidRDefault="00E57B0A" w:rsidP="00820F84">
      <w:pPr>
        <w:pStyle w:val="11"/>
        <w:numPr>
          <w:ilvl w:val="0"/>
          <w:numId w:val="247"/>
        </w:numPr>
        <w:spacing w:line="276" w:lineRule="auto"/>
        <w:jc w:val="both"/>
        <w:rPr>
          <w:color w:val="auto"/>
        </w:rPr>
      </w:pPr>
      <w:r w:rsidRPr="00E118C5">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57B0A" w:rsidRPr="00E118C5" w:rsidRDefault="00E57B0A" w:rsidP="00820F84">
      <w:pPr>
        <w:pStyle w:val="11"/>
        <w:numPr>
          <w:ilvl w:val="0"/>
          <w:numId w:val="247"/>
        </w:numPr>
        <w:spacing w:line="271" w:lineRule="auto"/>
        <w:jc w:val="both"/>
        <w:rPr>
          <w:color w:val="auto"/>
        </w:rPr>
      </w:pPr>
      <w:r w:rsidRPr="00E118C5">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E57B0A" w:rsidRPr="00E118C5" w:rsidRDefault="00E57B0A" w:rsidP="00820F84">
      <w:pPr>
        <w:pStyle w:val="11"/>
        <w:numPr>
          <w:ilvl w:val="0"/>
          <w:numId w:val="247"/>
        </w:numPr>
        <w:spacing w:line="264" w:lineRule="auto"/>
        <w:jc w:val="both"/>
        <w:rPr>
          <w:color w:val="auto"/>
        </w:rPr>
      </w:pPr>
      <w:r w:rsidRPr="00E118C5">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57B0A" w:rsidRPr="00E118C5" w:rsidRDefault="00E57B0A" w:rsidP="00820F84">
      <w:pPr>
        <w:pStyle w:val="aa"/>
        <w:jc w:val="both"/>
        <w:rPr>
          <w:rFonts w:ascii="Times New Roman" w:hAnsi="Times New Roman" w:cs="Times New Roman"/>
        </w:rPr>
      </w:pPr>
      <w:bookmarkStart w:id="601" w:name="bookmark157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4 «Изображение в синтетических,</w:t>
      </w:r>
      <w:bookmarkEnd w:id="601"/>
      <w:r w:rsidRPr="00E118C5">
        <w:rPr>
          <w:rFonts w:ascii="Times New Roman" w:hAnsi="Times New Roman" w:cs="Times New Roman"/>
        </w:rPr>
        <w:t xml:space="preserve"> экранных видах искусства и художественная фотография» (</w:t>
      </w:r>
      <w:r w:rsidRPr="00E118C5">
        <w:rPr>
          <w:rFonts w:ascii="Times New Roman" w:hAnsi="Times New Roman" w:cs="Times New Roman"/>
          <w:i/>
          <w:iCs/>
        </w:rPr>
        <w:t>вариативный</w:t>
      </w:r>
      <w:r w:rsidRPr="00E118C5">
        <w:rPr>
          <w:rFonts w:ascii="Times New Roman" w:hAnsi="Times New Roman" w:cs="Times New Roman"/>
        </w:rPr>
        <w:t>):</w:t>
      </w:r>
    </w:p>
    <w:p w:rsidR="00E57B0A" w:rsidRPr="00E118C5" w:rsidRDefault="00E57B0A" w:rsidP="00820F84">
      <w:pPr>
        <w:pStyle w:val="11"/>
        <w:numPr>
          <w:ilvl w:val="0"/>
          <w:numId w:val="248"/>
        </w:numPr>
        <w:spacing w:line="276" w:lineRule="auto"/>
        <w:jc w:val="both"/>
        <w:rPr>
          <w:color w:val="auto"/>
        </w:rPr>
      </w:pPr>
      <w:r w:rsidRPr="00E118C5">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57B0A" w:rsidRPr="00E118C5" w:rsidRDefault="00E57B0A" w:rsidP="00820F84">
      <w:pPr>
        <w:pStyle w:val="11"/>
        <w:numPr>
          <w:ilvl w:val="0"/>
          <w:numId w:val="248"/>
        </w:numPr>
        <w:spacing w:line="295" w:lineRule="auto"/>
        <w:jc w:val="both"/>
        <w:rPr>
          <w:color w:val="auto"/>
        </w:rPr>
      </w:pPr>
      <w:r w:rsidRPr="00E118C5">
        <w:rPr>
          <w:color w:val="auto"/>
        </w:rPr>
        <w:t>понимать и характеризовать роль визуального образа в синтетических искусствах;</w:t>
      </w:r>
    </w:p>
    <w:p w:rsidR="00E57B0A" w:rsidRPr="00E118C5" w:rsidRDefault="00E57B0A" w:rsidP="00820F84">
      <w:pPr>
        <w:pStyle w:val="11"/>
        <w:numPr>
          <w:ilvl w:val="0"/>
          <w:numId w:val="248"/>
        </w:numPr>
        <w:spacing w:line="276" w:lineRule="auto"/>
        <w:jc w:val="both"/>
        <w:rPr>
          <w:color w:val="auto"/>
        </w:rPr>
      </w:pPr>
      <w:r w:rsidRPr="00E118C5">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Художник и искусство театра:</w:t>
      </w:r>
    </w:p>
    <w:p w:rsidR="00E57B0A" w:rsidRPr="00E118C5" w:rsidRDefault="00E57B0A" w:rsidP="00820F84">
      <w:pPr>
        <w:pStyle w:val="11"/>
        <w:numPr>
          <w:ilvl w:val="0"/>
          <w:numId w:val="249"/>
        </w:numPr>
        <w:spacing w:line="295" w:lineRule="auto"/>
        <w:jc w:val="both"/>
        <w:rPr>
          <w:color w:val="auto"/>
        </w:rPr>
      </w:pPr>
      <w:r w:rsidRPr="00E118C5">
        <w:rPr>
          <w:color w:val="auto"/>
        </w:rPr>
        <w:t>иметь представление об истории развития театра и жанровом многообразии театральных представлений;</w:t>
      </w:r>
    </w:p>
    <w:p w:rsidR="00E57B0A" w:rsidRPr="00E118C5" w:rsidRDefault="00E57B0A" w:rsidP="00820F84">
      <w:pPr>
        <w:pStyle w:val="11"/>
        <w:numPr>
          <w:ilvl w:val="0"/>
          <w:numId w:val="249"/>
        </w:numPr>
        <w:spacing w:line="295" w:lineRule="auto"/>
        <w:jc w:val="both"/>
        <w:rPr>
          <w:color w:val="auto"/>
        </w:rPr>
      </w:pPr>
      <w:r w:rsidRPr="00E118C5">
        <w:rPr>
          <w:color w:val="auto"/>
        </w:rPr>
        <w:t>знать о роли художника и видах профессиональной художнической деятельности в современном театре;</w:t>
      </w:r>
    </w:p>
    <w:p w:rsidR="00E57B0A" w:rsidRPr="00E118C5" w:rsidRDefault="00E57B0A" w:rsidP="00820F84">
      <w:pPr>
        <w:pStyle w:val="11"/>
        <w:numPr>
          <w:ilvl w:val="0"/>
          <w:numId w:val="249"/>
        </w:numPr>
        <w:spacing w:line="295" w:lineRule="auto"/>
        <w:jc w:val="both"/>
        <w:rPr>
          <w:color w:val="auto"/>
        </w:rPr>
      </w:pPr>
      <w:r w:rsidRPr="00E118C5">
        <w:rPr>
          <w:color w:val="auto"/>
        </w:rPr>
        <w:t>иметь представление о сценографии и символическом характере сценического образа;</w:t>
      </w:r>
    </w:p>
    <w:p w:rsidR="00E57B0A" w:rsidRPr="00E118C5" w:rsidRDefault="00E57B0A" w:rsidP="00820F84">
      <w:pPr>
        <w:pStyle w:val="11"/>
        <w:numPr>
          <w:ilvl w:val="0"/>
          <w:numId w:val="249"/>
        </w:numPr>
        <w:spacing w:line="271" w:lineRule="auto"/>
        <w:jc w:val="both"/>
        <w:rPr>
          <w:color w:val="auto"/>
        </w:rPr>
      </w:pPr>
      <w:r w:rsidRPr="00E118C5">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57B0A" w:rsidRPr="00E118C5" w:rsidRDefault="00E57B0A" w:rsidP="00820F84">
      <w:pPr>
        <w:pStyle w:val="11"/>
        <w:numPr>
          <w:ilvl w:val="0"/>
          <w:numId w:val="249"/>
        </w:numPr>
        <w:spacing w:line="240" w:lineRule="auto"/>
        <w:jc w:val="both"/>
        <w:rPr>
          <w:color w:val="auto"/>
        </w:rPr>
      </w:pPr>
      <w:r w:rsidRPr="00E118C5">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E57B0A" w:rsidRPr="00E118C5" w:rsidRDefault="00E57B0A" w:rsidP="00820F84">
      <w:pPr>
        <w:pStyle w:val="11"/>
        <w:numPr>
          <w:ilvl w:val="0"/>
          <w:numId w:val="249"/>
        </w:numPr>
        <w:spacing w:line="240" w:lineRule="auto"/>
        <w:jc w:val="both"/>
        <w:rPr>
          <w:color w:val="auto"/>
        </w:rPr>
      </w:pPr>
      <w:r w:rsidRPr="00E118C5">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E57B0A" w:rsidRPr="00E118C5" w:rsidRDefault="00E57B0A" w:rsidP="00820F84">
      <w:pPr>
        <w:pStyle w:val="11"/>
        <w:numPr>
          <w:ilvl w:val="0"/>
          <w:numId w:val="249"/>
        </w:numPr>
        <w:spacing w:line="240" w:lineRule="auto"/>
        <w:jc w:val="both"/>
        <w:rPr>
          <w:color w:val="auto"/>
        </w:rPr>
      </w:pPr>
      <w:r w:rsidRPr="00E118C5">
        <w:rPr>
          <w:color w:val="auto"/>
        </w:rPr>
        <w:t>объяснять ведущую роль художника кукольного спектакля как соавтора режиссёра и актёра в процессе создания образа персонажа;</w:t>
      </w:r>
    </w:p>
    <w:p w:rsidR="00E57B0A" w:rsidRPr="00E118C5" w:rsidRDefault="00E57B0A" w:rsidP="00820F84">
      <w:pPr>
        <w:pStyle w:val="11"/>
        <w:numPr>
          <w:ilvl w:val="0"/>
          <w:numId w:val="249"/>
        </w:numPr>
        <w:spacing w:line="240" w:lineRule="auto"/>
        <w:jc w:val="both"/>
        <w:rPr>
          <w:color w:val="auto"/>
        </w:rPr>
      </w:pPr>
      <w:r w:rsidRPr="00E118C5">
        <w:rPr>
          <w:color w:val="auto"/>
        </w:rPr>
        <w:t>иметь практический навык игрового одушевления куклы из простых бытовых предметов;</w:t>
      </w:r>
    </w:p>
    <w:p w:rsidR="00E57B0A" w:rsidRPr="00E118C5" w:rsidRDefault="00E57B0A" w:rsidP="00820F84">
      <w:pPr>
        <w:pStyle w:val="11"/>
        <w:numPr>
          <w:ilvl w:val="0"/>
          <w:numId w:val="249"/>
        </w:numPr>
        <w:spacing w:line="240" w:lineRule="auto"/>
        <w:jc w:val="both"/>
        <w:rPr>
          <w:color w:val="auto"/>
        </w:rPr>
      </w:pPr>
      <w:r w:rsidRPr="00E118C5">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Художественная фотография:</w:t>
      </w:r>
    </w:p>
    <w:p w:rsidR="00E57B0A" w:rsidRPr="00E118C5" w:rsidRDefault="00E57B0A" w:rsidP="00820F84">
      <w:pPr>
        <w:pStyle w:val="11"/>
        <w:numPr>
          <w:ilvl w:val="0"/>
          <w:numId w:val="250"/>
        </w:numPr>
        <w:spacing w:line="240" w:lineRule="auto"/>
        <w:jc w:val="both"/>
        <w:rPr>
          <w:color w:val="auto"/>
        </w:rPr>
      </w:pPr>
      <w:r w:rsidRPr="00E118C5">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57B0A" w:rsidRPr="00E118C5" w:rsidRDefault="00E57B0A" w:rsidP="00820F84">
      <w:pPr>
        <w:pStyle w:val="11"/>
        <w:numPr>
          <w:ilvl w:val="0"/>
          <w:numId w:val="250"/>
        </w:numPr>
        <w:spacing w:line="240" w:lineRule="auto"/>
        <w:jc w:val="both"/>
        <w:rPr>
          <w:color w:val="auto"/>
        </w:rPr>
      </w:pPr>
      <w:r w:rsidRPr="00E118C5">
        <w:rPr>
          <w:color w:val="auto"/>
        </w:rPr>
        <w:t>уметь объяснять понятия «длительность экспозиции», «выдержка», «диафрагма»;</w:t>
      </w:r>
    </w:p>
    <w:p w:rsidR="00E57B0A" w:rsidRPr="00E118C5" w:rsidRDefault="00E57B0A" w:rsidP="00820F84">
      <w:pPr>
        <w:pStyle w:val="11"/>
        <w:numPr>
          <w:ilvl w:val="0"/>
          <w:numId w:val="250"/>
        </w:numPr>
        <w:spacing w:line="240" w:lineRule="auto"/>
        <w:jc w:val="both"/>
        <w:rPr>
          <w:color w:val="auto"/>
        </w:rPr>
      </w:pPr>
      <w:r w:rsidRPr="00E118C5">
        <w:rPr>
          <w:color w:val="auto"/>
        </w:rPr>
        <w:t>иметь навыки фотографирования и обработки цифровых фотографий с помощью компьютерных графических редакторов;</w:t>
      </w:r>
    </w:p>
    <w:p w:rsidR="00E57B0A" w:rsidRPr="00E118C5" w:rsidRDefault="00E57B0A" w:rsidP="00820F84">
      <w:pPr>
        <w:pStyle w:val="11"/>
        <w:numPr>
          <w:ilvl w:val="0"/>
          <w:numId w:val="250"/>
        </w:numPr>
        <w:spacing w:line="240" w:lineRule="auto"/>
        <w:jc w:val="both"/>
        <w:rPr>
          <w:color w:val="auto"/>
        </w:rPr>
      </w:pPr>
      <w:r w:rsidRPr="00E118C5">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E57B0A" w:rsidRPr="00E118C5" w:rsidRDefault="00E57B0A" w:rsidP="00820F84">
      <w:pPr>
        <w:pStyle w:val="11"/>
        <w:numPr>
          <w:ilvl w:val="0"/>
          <w:numId w:val="250"/>
        </w:numPr>
        <w:spacing w:line="240" w:lineRule="auto"/>
        <w:jc w:val="both"/>
        <w:rPr>
          <w:color w:val="auto"/>
        </w:rPr>
      </w:pPr>
      <w:r w:rsidRPr="00E118C5">
        <w:rPr>
          <w:color w:val="auto"/>
        </w:rPr>
        <w:t>различать и характеризовать различные жанры художественной фотографии;</w:t>
      </w:r>
    </w:p>
    <w:p w:rsidR="00E57B0A" w:rsidRPr="00E118C5" w:rsidRDefault="00E57B0A" w:rsidP="00820F84">
      <w:pPr>
        <w:pStyle w:val="11"/>
        <w:numPr>
          <w:ilvl w:val="0"/>
          <w:numId w:val="250"/>
        </w:numPr>
        <w:spacing w:line="240" w:lineRule="auto"/>
        <w:jc w:val="both"/>
        <w:rPr>
          <w:color w:val="auto"/>
        </w:rPr>
      </w:pPr>
      <w:r w:rsidRPr="00E118C5">
        <w:rPr>
          <w:color w:val="auto"/>
        </w:rPr>
        <w:t>объяснять роль света как художественного средства в искусстве фотографии;</w:t>
      </w:r>
    </w:p>
    <w:p w:rsidR="00E57B0A" w:rsidRPr="00E118C5" w:rsidRDefault="00E57B0A" w:rsidP="00820F84">
      <w:pPr>
        <w:pStyle w:val="11"/>
        <w:numPr>
          <w:ilvl w:val="0"/>
          <w:numId w:val="250"/>
        </w:numPr>
        <w:spacing w:line="240" w:lineRule="auto"/>
        <w:jc w:val="both"/>
        <w:rPr>
          <w:color w:val="auto"/>
        </w:rPr>
      </w:pPr>
      <w:r w:rsidRPr="00E118C5">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57B0A" w:rsidRPr="00E118C5" w:rsidRDefault="00E57B0A" w:rsidP="00820F84">
      <w:pPr>
        <w:pStyle w:val="11"/>
        <w:numPr>
          <w:ilvl w:val="0"/>
          <w:numId w:val="250"/>
        </w:numPr>
        <w:spacing w:line="240" w:lineRule="auto"/>
        <w:jc w:val="both"/>
        <w:rPr>
          <w:color w:val="auto"/>
        </w:rPr>
      </w:pPr>
      <w:r w:rsidRPr="00E118C5">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57B0A" w:rsidRPr="00E118C5" w:rsidRDefault="00E57B0A" w:rsidP="00820F84">
      <w:pPr>
        <w:pStyle w:val="11"/>
        <w:numPr>
          <w:ilvl w:val="0"/>
          <w:numId w:val="250"/>
        </w:numPr>
        <w:spacing w:line="240" w:lineRule="auto"/>
        <w:jc w:val="both"/>
        <w:rPr>
          <w:color w:val="auto"/>
        </w:rPr>
      </w:pPr>
      <w:r w:rsidRPr="00E118C5">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57B0A" w:rsidRPr="00E118C5" w:rsidRDefault="00E57B0A" w:rsidP="00820F84">
      <w:pPr>
        <w:pStyle w:val="11"/>
        <w:numPr>
          <w:ilvl w:val="0"/>
          <w:numId w:val="250"/>
        </w:numPr>
        <w:spacing w:line="240" w:lineRule="auto"/>
        <w:jc w:val="both"/>
        <w:rPr>
          <w:color w:val="auto"/>
        </w:rPr>
      </w:pPr>
      <w:r w:rsidRPr="00E118C5">
        <w:rPr>
          <w:color w:val="auto"/>
        </w:rPr>
        <w:t>обретать опыт художественного наблюдения жизни, развивая познавательный интерес и внимание к окружающему миру, к людям;</w:t>
      </w:r>
    </w:p>
    <w:p w:rsidR="00E57B0A" w:rsidRPr="00E118C5" w:rsidRDefault="00E57B0A" w:rsidP="00820F84">
      <w:pPr>
        <w:pStyle w:val="11"/>
        <w:numPr>
          <w:ilvl w:val="0"/>
          <w:numId w:val="250"/>
        </w:numPr>
        <w:spacing w:line="252" w:lineRule="auto"/>
        <w:jc w:val="both"/>
        <w:rPr>
          <w:color w:val="auto"/>
        </w:rPr>
      </w:pPr>
      <w:r w:rsidRPr="00E118C5">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57B0A" w:rsidRPr="00E118C5" w:rsidRDefault="00E57B0A" w:rsidP="00820F84">
      <w:pPr>
        <w:pStyle w:val="11"/>
        <w:numPr>
          <w:ilvl w:val="0"/>
          <w:numId w:val="250"/>
        </w:numPr>
        <w:spacing w:line="252" w:lineRule="auto"/>
        <w:jc w:val="both"/>
        <w:rPr>
          <w:color w:val="auto"/>
        </w:rPr>
      </w:pPr>
      <w:r w:rsidRPr="00E118C5">
        <w:rPr>
          <w:color w:val="auto"/>
        </w:rPr>
        <w:t>понимать значение репортажного жанра, роли журналистов- фотографов в истории ХХ в. и современном мире;</w:t>
      </w:r>
    </w:p>
    <w:p w:rsidR="00E57B0A" w:rsidRPr="00E118C5" w:rsidRDefault="00E57B0A" w:rsidP="00820F84">
      <w:pPr>
        <w:pStyle w:val="11"/>
        <w:numPr>
          <w:ilvl w:val="0"/>
          <w:numId w:val="250"/>
        </w:numPr>
        <w:spacing w:line="252" w:lineRule="auto"/>
        <w:jc w:val="both"/>
        <w:rPr>
          <w:color w:val="auto"/>
        </w:rPr>
      </w:pPr>
      <w:r w:rsidRPr="00E118C5">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57B0A" w:rsidRPr="00E118C5" w:rsidRDefault="00E57B0A" w:rsidP="00820F84">
      <w:pPr>
        <w:pStyle w:val="11"/>
        <w:numPr>
          <w:ilvl w:val="0"/>
          <w:numId w:val="250"/>
        </w:numPr>
        <w:spacing w:line="252" w:lineRule="auto"/>
        <w:jc w:val="both"/>
        <w:rPr>
          <w:color w:val="auto"/>
        </w:rPr>
      </w:pPr>
      <w:r w:rsidRPr="00E118C5">
        <w:rPr>
          <w:color w:val="auto"/>
        </w:rPr>
        <w:t>иметь навыки компьютерной обработки и преобразования фотографий.</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Изображение и искусство кино:</w:t>
      </w:r>
    </w:p>
    <w:p w:rsidR="00E57B0A" w:rsidRPr="00E118C5" w:rsidRDefault="00E57B0A" w:rsidP="00820F84">
      <w:pPr>
        <w:pStyle w:val="11"/>
        <w:numPr>
          <w:ilvl w:val="0"/>
          <w:numId w:val="251"/>
        </w:numPr>
        <w:jc w:val="both"/>
        <w:rPr>
          <w:color w:val="auto"/>
        </w:rPr>
      </w:pPr>
      <w:r w:rsidRPr="00E118C5">
        <w:rPr>
          <w:color w:val="auto"/>
        </w:rPr>
        <w:t>иметь представление об этапах в истории кино и его эволюции как искусства;</w:t>
      </w:r>
    </w:p>
    <w:p w:rsidR="00E57B0A" w:rsidRPr="00E118C5" w:rsidRDefault="00E57B0A" w:rsidP="00820F84">
      <w:pPr>
        <w:pStyle w:val="11"/>
        <w:numPr>
          <w:ilvl w:val="0"/>
          <w:numId w:val="251"/>
        </w:numPr>
        <w:jc w:val="both"/>
        <w:rPr>
          <w:color w:val="auto"/>
        </w:rPr>
      </w:pPr>
      <w:r w:rsidRPr="00E118C5">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E57B0A" w:rsidRPr="00E118C5" w:rsidRDefault="00E57B0A" w:rsidP="00820F84">
      <w:pPr>
        <w:pStyle w:val="11"/>
        <w:numPr>
          <w:ilvl w:val="0"/>
          <w:numId w:val="251"/>
        </w:numPr>
        <w:jc w:val="both"/>
        <w:rPr>
          <w:color w:val="auto"/>
        </w:rPr>
      </w:pPr>
      <w:r w:rsidRPr="00E118C5">
        <w:rPr>
          <w:color w:val="auto"/>
        </w:rPr>
        <w:t>иметь представление об экранных искусствах как монтаже композиционно построенных кадров;</w:t>
      </w:r>
    </w:p>
    <w:p w:rsidR="00E57B0A" w:rsidRPr="00E118C5" w:rsidRDefault="00E57B0A" w:rsidP="00820F84">
      <w:pPr>
        <w:pStyle w:val="11"/>
        <w:numPr>
          <w:ilvl w:val="0"/>
          <w:numId w:val="251"/>
        </w:numPr>
        <w:jc w:val="both"/>
        <w:rPr>
          <w:color w:val="auto"/>
        </w:rPr>
      </w:pPr>
      <w:r w:rsidRPr="00E118C5">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57B0A" w:rsidRPr="00E118C5" w:rsidRDefault="00E57B0A" w:rsidP="00820F84">
      <w:pPr>
        <w:pStyle w:val="11"/>
        <w:numPr>
          <w:ilvl w:val="0"/>
          <w:numId w:val="251"/>
        </w:numPr>
        <w:jc w:val="both"/>
        <w:rPr>
          <w:color w:val="auto"/>
        </w:rPr>
      </w:pPr>
      <w:r w:rsidRPr="00E118C5">
        <w:rPr>
          <w:color w:val="auto"/>
        </w:rPr>
        <w:t>объяснять роль видео в современной бытовой культуре;</w:t>
      </w:r>
    </w:p>
    <w:p w:rsidR="00E57B0A" w:rsidRPr="00E118C5" w:rsidRDefault="00E57B0A" w:rsidP="00820F84">
      <w:pPr>
        <w:pStyle w:val="11"/>
        <w:numPr>
          <w:ilvl w:val="0"/>
          <w:numId w:val="251"/>
        </w:numPr>
        <w:jc w:val="both"/>
        <w:rPr>
          <w:color w:val="auto"/>
        </w:rPr>
      </w:pPr>
      <w:r w:rsidRPr="00E118C5">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E57B0A" w:rsidRPr="00E118C5" w:rsidRDefault="00E57B0A" w:rsidP="00820F84">
      <w:pPr>
        <w:pStyle w:val="11"/>
        <w:numPr>
          <w:ilvl w:val="0"/>
          <w:numId w:val="251"/>
        </w:numPr>
        <w:jc w:val="both"/>
        <w:rPr>
          <w:color w:val="auto"/>
        </w:rPr>
      </w:pPr>
      <w:r w:rsidRPr="00E118C5">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57B0A" w:rsidRPr="00E118C5" w:rsidRDefault="00E57B0A" w:rsidP="00820F84">
      <w:pPr>
        <w:pStyle w:val="11"/>
        <w:numPr>
          <w:ilvl w:val="0"/>
          <w:numId w:val="251"/>
        </w:numPr>
        <w:jc w:val="both"/>
        <w:rPr>
          <w:color w:val="auto"/>
        </w:rPr>
      </w:pPr>
      <w:r w:rsidRPr="00E118C5">
        <w:rPr>
          <w:color w:val="auto"/>
        </w:rPr>
        <w:t>осваивать начальные навыки практической работы по видеомонтажу на основе соответствующих компьютерных программ;</w:t>
      </w:r>
    </w:p>
    <w:p w:rsidR="00E57B0A" w:rsidRPr="00E118C5" w:rsidRDefault="00E57B0A" w:rsidP="00820F84">
      <w:pPr>
        <w:pStyle w:val="11"/>
        <w:numPr>
          <w:ilvl w:val="0"/>
          <w:numId w:val="251"/>
        </w:numPr>
        <w:jc w:val="both"/>
        <w:rPr>
          <w:color w:val="auto"/>
        </w:rPr>
      </w:pPr>
      <w:r w:rsidRPr="00E118C5">
        <w:rPr>
          <w:color w:val="auto"/>
        </w:rPr>
        <w:t>обрести навык критического осмысления качества снятых роликов;</w:t>
      </w:r>
    </w:p>
    <w:p w:rsidR="00E57B0A" w:rsidRPr="00E118C5" w:rsidRDefault="00E57B0A" w:rsidP="00820F84">
      <w:pPr>
        <w:pStyle w:val="11"/>
        <w:numPr>
          <w:ilvl w:val="0"/>
          <w:numId w:val="251"/>
        </w:numPr>
        <w:jc w:val="both"/>
        <w:rPr>
          <w:color w:val="auto"/>
        </w:rPr>
      </w:pPr>
      <w:r w:rsidRPr="00E118C5">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57B0A" w:rsidRPr="00E118C5" w:rsidRDefault="00E57B0A" w:rsidP="00820F84">
      <w:pPr>
        <w:pStyle w:val="11"/>
        <w:numPr>
          <w:ilvl w:val="0"/>
          <w:numId w:val="251"/>
        </w:numPr>
        <w:jc w:val="both"/>
        <w:rPr>
          <w:color w:val="auto"/>
        </w:rPr>
      </w:pPr>
      <w:r w:rsidRPr="00E118C5">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57B0A" w:rsidRPr="00E118C5" w:rsidRDefault="00E57B0A" w:rsidP="00820F84">
      <w:pPr>
        <w:pStyle w:val="11"/>
        <w:numPr>
          <w:ilvl w:val="0"/>
          <w:numId w:val="251"/>
        </w:numPr>
        <w:spacing w:line="240" w:lineRule="auto"/>
        <w:jc w:val="both"/>
        <w:rPr>
          <w:color w:val="auto"/>
        </w:rPr>
      </w:pPr>
      <w:r w:rsidRPr="00E118C5">
        <w:rPr>
          <w:color w:val="auto"/>
        </w:rPr>
        <w:t>осваивать опыт создания компьютерной анимации в выбранной технике и в соответствующей компьютерной программе;</w:t>
      </w:r>
    </w:p>
    <w:p w:rsidR="00E57B0A" w:rsidRPr="00E118C5" w:rsidRDefault="00E57B0A" w:rsidP="00820F84">
      <w:pPr>
        <w:pStyle w:val="11"/>
        <w:numPr>
          <w:ilvl w:val="0"/>
          <w:numId w:val="251"/>
        </w:numPr>
        <w:spacing w:line="240" w:lineRule="auto"/>
        <w:jc w:val="both"/>
        <w:rPr>
          <w:color w:val="auto"/>
        </w:rPr>
      </w:pPr>
      <w:r w:rsidRPr="00E118C5">
        <w:rPr>
          <w:color w:val="auto"/>
        </w:rPr>
        <w:t>иметь опыт совместной творческой коллективной работы по созданию анимационного фильма.</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Изобразительное искусство на телевидении:</w:t>
      </w:r>
    </w:p>
    <w:p w:rsidR="00E57B0A" w:rsidRPr="00E118C5" w:rsidRDefault="00E57B0A" w:rsidP="00820F84">
      <w:pPr>
        <w:pStyle w:val="11"/>
        <w:numPr>
          <w:ilvl w:val="0"/>
          <w:numId w:val="252"/>
        </w:numPr>
        <w:jc w:val="both"/>
        <w:rPr>
          <w:color w:val="auto"/>
        </w:rPr>
      </w:pPr>
      <w:r w:rsidRPr="00E118C5">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57B0A" w:rsidRPr="00E118C5" w:rsidRDefault="00E57B0A" w:rsidP="00820F84">
      <w:pPr>
        <w:pStyle w:val="11"/>
        <w:numPr>
          <w:ilvl w:val="0"/>
          <w:numId w:val="252"/>
        </w:numPr>
        <w:jc w:val="both"/>
        <w:rPr>
          <w:color w:val="auto"/>
        </w:rPr>
      </w:pPr>
      <w:r w:rsidRPr="00E118C5">
        <w:rPr>
          <w:color w:val="auto"/>
        </w:rPr>
        <w:t>знать о создателе телевидения — русском инженере Владимире Зворыкине;</w:t>
      </w:r>
    </w:p>
    <w:p w:rsidR="00E57B0A" w:rsidRPr="00E118C5" w:rsidRDefault="00E57B0A" w:rsidP="00820F84">
      <w:pPr>
        <w:pStyle w:val="11"/>
        <w:numPr>
          <w:ilvl w:val="0"/>
          <w:numId w:val="252"/>
        </w:numPr>
        <w:jc w:val="both"/>
        <w:rPr>
          <w:color w:val="auto"/>
        </w:rPr>
      </w:pPr>
      <w:r w:rsidRPr="00E118C5">
        <w:rPr>
          <w:color w:val="auto"/>
        </w:rPr>
        <w:t>осознавать роль телевидения в превращении мира в единое информационное пространство;</w:t>
      </w:r>
    </w:p>
    <w:p w:rsidR="00E57B0A" w:rsidRPr="00E118C5" w:rsidRDefault="00E57B0A" w:rsidP="00820F84">
      <w:pPr>
        <w:pStyle w:val="11"/>
        <w:numPr>
          <w:ilvl w:val="0"/>
          <w:numId w:val="252"/>
        </w:numPr>
        <w:jc w:val="both"/>
        <w:rPr>
          <w:color w:val="auto"/>
        </w:rPr>
      </w:pPr>
      <w:r w:rsidRPr="00E118C5">
        <w:rPr>
          <w:color w:val="auto"/>
        </w:rPr>
        <w:t>иметь представление о многих направлениях деятельности и профессиях художника на телевидении;</w:t>
      </w:r>
    </w:p>
    <w:p w:rsidR="00E57B0A" w:rsidRPr="00E118C5" w:rsidRDefault="00E57B0A" w:rsidP="00820F84">
      <w:pPr>
        <w:pStyle w:val="11"/>
        <w:numPr>
          <w:ilvl w:val="0"/>
          <w:numId w:val="252"/>
        </w:numPr>
        <w:jc w:val="both"/>
        <w:rPr>
          <w:color w:val="auto"/>
        </w:rPr>
      </w:pPr>
      <w:r w:rsidRPr="00E118C5">
        <w:rPr>
          <w:color w:val="auto"/>
        </w:rPr>
        <w:t>применять полученные знания и опыт творчества в работе школьного телевидения и студии мультимедиа;</w:t>
      </w:r>
    </w:p>
    <w:p w:rsidR="00E57B0A" w:rsidRPr="00E118C5" w:rsidRDefault="00E57B0A" w:rsidP="00820F84">
      <w:pPr>
        <w:pStyle w:val="11"/>
        <w:numPr>
          <w:ilvl w:val="0"/>
          <w:numId w:val="252"/>
        </w:numPr>
        <w:jc w:val="both"/>
        <w:rPr>
          <w:color w:val="auto"/>
        </w:rPr>
      </w:pPr>
      <w:r w:rsidRPr="00E118C5">
        <w:rPr>
          <w:color w:val="auto"/>
        </w:rPr>
        <w:t>понимать образовательные задачи зрительской культуры и необходимость зрительских умений;</w:t>
      </w:r>
    </w:p>
    <w:p w:rsidR="00E57B0A" w:rsidRPr="00E118C5" w:rsidRDefault="00E57B0A" w:rsidP="00820F84">
      <w:pPr>
        <w:pStyle w:val="11"/>
        <w:numPr>
          <w:ilvl w:val="0"/>
          <w:numId w:val="252"/>
        </w:numPr>
        <w:spacing w:after="60"/>
        <w:jc w:val="both"/>
        <w:rPr>
          <w:color w:val="auto"/>
        </w:rPr>
        <w:sectPr w:rsidR="00E57B0A" w:rsidRPr="00E118C5">
          <w:footnotePr>
            <w:numRestart w:val="eachPage"/>
          </w:footnotePr>
          <w:pgSz w:w="7824" w:h="12019"/>
          <w:pgMar w:top="681" w:right="702" w:bottom="872" w:left="720" w:header="0" w:footer="3" w:gutter="0"/>
          <w:cols w:space="720"/>
          <w:noEndnote/>
          <w:docGrid w:linePitch="360"/>
        </w:sectPr>
      </w:pPr>
      <w:r w:rsidRPr="00E118C5">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57B0A" w:rsidRPr="00E118C5" w:rsidRDefault="00E57B0A" w:rsidP="00861090">
      <w:pPr>
        <w:pStyle w:val="3"/>
        <w:pBdr>
          <w:bottom w:val="single" w:sz="12" w:space="0" w:color="auto"/>
        </w:pBdr>
        <w:jc w:val="both"/>
        <w:rPr>
          <w:rFonts w:ascii="Times New Roman" w:hAnsi="Times New Roman" w:cs="Times New Roman"/>
        </w:rPr>
      </w:pPr>
      <w:bookmarkStart w:id="602" w:name="bookmark1582"/>
      <w:bookmarkStart w:id="603" w:name="_Toc105502795"/>
      <w:r w:rsidRPr="00E118C5">
        <w:rPr>
          <w:rFonts w:ascii="Times New Roman" w:hAnsi="Times New Roman" w:cs="Times New Roman"/>
        </w:rPr>
        <w:t>2.1.14 МУЗЫКА</w:t>
      </w:r>
      <w:bookmarkEnd w:id="602"/>
      <w:bookmarkEnd w:id="603"/>
    </w:p>
    <w:p w:rsidR="00E57B0A" w:rsidRDefault="00E57B0A" w:rsidP="00820F84">
      <w:pPr>
        <w:pStyle w:val="aa"/>
        <w:jc w:val="both"/>
        <w:rPr>
          <w:rFonts w:ascii="Times New Roman" w:hAnsi="Times New Roman" w:cs="Times New Roman"/>
        </w:rPr>
      </w:pPr>
      <w:bookmarkStart w:id="604" w:name="bookmark158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ОБЩАЯ ХАРАКТЕРИСТИКА УЧЕБНОГО ПРЕДМЕТА «МУЗЫКА»</w:t>
      </w:r>
      <w:bookmarkEnd w:id="604"/>
    </w:p>
    <w:p w:rsidR="00E57B0A" w:rsidRDefault="00E57B0A" w:rsidP="00820F84">
      <w:pPr>
        <w:pStyle w:val="11"/>
        <w:spacing w:line="240" w:lineRule="auto"/>
        <w:jc w:val="both"/>
        <w:rPr>
          <w:color w:val="auto"/>
        </w:rPr>
      </w:pPr>
    </w:p>
    <w:p w:rsidR="00E57B0A" w:rsidRPr="00E118C5" w:rsidRDefault="00E57B0A" w:rsidP="00820F84">
      <w:pPr>
        <w:pStyle w:val="11"/>
        <w:spacing w:line="240" w:lineRule="auto"/>
        <w:jc w:val="both"/>
        <w:rPr>
          <w:color w:val="auto"/>
        </w:rPr>
      </w:pPr>
      <w:r w:rsidRPr="00E118C5">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57B0A" w:rsidRPr="00E118C5" w:rsidRDefault="00E57B0A" w:rsidP="00820F84">
      <w:pPr>
        <w:pStyle w:val="11"/>
        <w:spacing w:line="240" w:lineRule="auto"/>
        <w:jc w:val="both"/>
        <w:rPr>
          <w:color w:val="auto"/>
        </w:rPr>
      </w:pPr>
      <w:r w:rsidRPr="00E118C5">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57B0A" w:rsidRPr="00E118C5" w:rsidRDefault="00E57B0A" w:rsidP="00820F84">
      <w:pPr>
        <w:pStyle w:val="11"/>
        <w:spacing w:line="240" w:lineRule="auto"/>
        <w:jc w:val="both"/>
        <w:rPr>
          <w:color w:val="auto"/>
        </w:rPr>
      </w:pPr>
      <w:r w:rsidRPr="00E118C5">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E57B0A" w:rsidRPr="00E118C5" w:rsidRDefault="00E57B0A" w:rsidP="00820F84">
      <w:pPr>
        <w:pStyle w:val="11"/>
        <w:spacing w:line="252" w:lineRule="auto"/>
        <w:jc w:val="both"/>
        <w:rPr>
          <w:color w:val="auto"/>
        </w:rPr>
      </w:pPr>
      <w:r w:rsidRPr="00E118C5">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E57B0A" w:rsidRPr="00E118C5" w:rsidRDefault="00E57B0A" w:rsidP="00820F84">
      <w:pPr>
        <w:pStyle w:val="11"/>
        <w:spacing w:line="252" w:lineRule="auto"/>
        <w:jc w:val="both"/>
        <w:rPr>
          <w:color w:val="auto"/>
        </w:rPr>
      </w:pPr>
      <w:r w:rsidRPr="00E118C5">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E57B0A" w:rsidRPr="00E118C5" w:rsidRDefault="00E57B0A" w:rsidP="00820F84">
      <w:pPr>
        <w:pStyle w:val="11"/>
        <w:spacing w:line="252" w:lineRule="auto"/>
        <w:jc w:val="both"/>
        <w:rPr>
          <w:color w:val="auto"/>
        </w:rPr>
      </w:pPr>
      <w:r w:rsidRPr="00E118C5">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57B0A" w:rsidRPr="00E118C5" w:rsidRDefault="00E57B0A" w:rsidP="00820F84">
      <w:pPr>
        <w:pStyle w:val="11"/>
        <w:numPr>
          <w:ilvl w:val="0"/>
          <w:numId w:val="137"/>
        </w:numPr>
        <w:tabs>
          <w:tab w:val="left" w:pos="543"/>
        </w:tabs>
        <w:spacing w:line="252" w:lineRule="auto"/>
        <w:jc w:val="both"/>
        <w:rPr>
          <w:color w:val="auto"/>
        </w:rPr>
      </w:pPr>
      <w:r w:rsidRPr="00E118C5">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57B0A" w:rsidRPr="00E118C5" w:rsidRDefault="00E57B0A" w:rsidP="00820F84">
      <w:pPr>
        <w:pStyle w:val="11"/>
        <w:numPr>
          <w:ilvl w:val="0"/>
          <w:numId w:val="137"/>
        </w:numPr>
        <w:tabs>
          <w:tab w:val="left" w:pos="538"/>
        </w:tabs>
        <w:spacing w:line="252" w:lineRule="auto"/>
        <w:jc w:val="both"/>
        <w:rPr>
          <w:color w:val="auto"/>
        </w:rPr>
      </w:pPr>
      <w:r w:rsidRPr="00E118C5">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E57B0A" w:rsidRPr="00E118C5" w:rsidRDefault="00E57B0A" w:rsidP="00820F84">
      <w:pPr>
        <w:pStyle w:val="11"/>
        <w:numPr>
          <w:ilvl w:val="0"/>
          <w:numId w:val="137"/>
        </w:numPr>
        <w:tabs>
          <w:tab w:val="left" w:pos="548"/>
        </w:tabs>
        <w:spacing w:after="220" w:line="240" w:lineRule="auto"/>
        <w:jc w:val="both"/>
        <w:rPr>
          <w:color w:val="auto"/>
        </w:rPr>
      </w:pPr>
      <w:r w:rsidRPr="00E118C5">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57B0A" w:rsidRPr="00E118C5" w:rsidRDefault="00E57B0A" w:rsidP="00820F84">
      <w:pPr>
        <w:pStyle w:val="aa"/>
        <w:jc w:val="both"/>
        <w:rPr>
          <w:rFonts w:ascii="Times New Roman" w:hAnsi="Times New Roman" w:cs="Times New Roman"/>
        </w:rPr>
      </w:pPr>
      <w:bookmarkStart w:id="605" w:name="bookmark1588"/>
      <w:r w:rsidRPr="00E118C5">
        <w:rPr>
          <w:rFonts w:ascii="Times New Roman" w:hAnsi="Times New Roman" w:cs="Times New Roman"/>
        </w:rPr>
        <w:t>ЦЕЛЬ ИЗУЧЕНИЯ УЧЕБНОГО ПРЕДМЕТА «МУЗЫКА»</w:t>
      </w:r>
      <w:bookmarkEnd w:id="605"/>
    </w:p>
    <w:p w:rsidR="00E57B0A" w:rsidRDefault="00E57B0A" w:rsidP="00820F84">
      <w:pPr>
        <w:pStyle w:val="11"/>
        <w:spacing w:line="240" w:lineRule="auto"/>
        <w:jc w:val="both"/>
        <w:rPr>
          <w:color w:val="auto"/>
        </w:rPr>
      </w:pPr>
    </w:p>
    <w:p w:rsidR="00E57B0A" w:rsidRPr="00E118C5" w:rsidRDefault="00E57B0A" w:rsidP="00820F84">
      <w:pPr>
        <w:pStyle w:val="11"/>
        <w:spacing w:line="240" w:lineRule="auto"/>
        <w:jc w:val="both"/>
        <w:rPr>
          <w:color w:val="auto"/>
        </w:rPr>
      </w:pPr>
      <w:r w:rsidRPr="00E118C5">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57B0A" w:rsidRPr="00E118C5" w:rsidRDefault="00E57B0A" w:rsidP="00820F84">
      <w:pPr>
        <w:pStyle w:val="11"/>
        <w:spacing w:line="240" w:lineRule="auto"/>
        <w:jc w:val="both"/>
        <w:rPr>
          <w:color w:val="auto"/>
        </w:rPr>
      </w:pPr>
      <w:r w:rsidRPr="00E118C5">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57B0A" w:rsidRPr="00E118C5" w:rsidRDefault="00E57B0A" w:rsidP="00820F84">
      <w:pPr>
        <w:pStyle w:val="11"/>
        <w:spacing w:line="240" w:lineRule="auto"/>
        <w:jc w:val="both"/>
        <w:rPr>
          <w:color w:val="auto"/>
        </w:rPr>
      </w:pPr>
      <w:r w:rsidRPr="00E118C5">
        <w:rPr>
          <w:color w:val="auto"/>
        </w:rPr>
        <w:t>В процессе конкретизации учебных целей их реализация осуществляется по следующим направлениям:</w:t>
      </w:r>
    </w:p>
    <w:p w:rsidR="00E57B0A" w:rsidRPr="00E118C5" w:rsidRDefault="00E57B0A" w:rsidP="00820F84">
      <w:pPr>
        <w:pStyle w:val="11"/>
        <w:numPr>
          <w:ilvl w:val="0"/>
          <w:numId w:val="138"/>
        </w:numPr>
        <w:tabs>
          <w:tab w:val="left" w:pos="543"/>
        </w:tabs>
        <w:spacing w:line="240" w:lineRule="auto"/>
        <w:jc w:val="both"/>
        <w:rPr>
          <w:color w:val="auto"/>
        </w:rPr>
      </w:pPr>
      <w:r w:rsidRPr="00E118C5">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E57B0A" w:rsidRPr="00E118C5" w:rsidRDefault="00E57B0A" w:rsidP="00820F84">
      <w:pPr>
        <w:pStyle w:val="11"/>
        <w:numPr>
          <w:ilvl w:val="0"/>
          <w:numId w:val="138"/>
        </w:numPr>
        <w:tabs>
          <w:tab w:val="left" w:pos="548"/>
        </w:tabs>
        <w:spacing w:line="240" w:lineRule="auto"/>
        <w:jc w:val="both"/>
        <w:rPr>
          <w:color w:val="auto"/>
        </w:rPr>
      </w:pPr>
      <w:r w:rsidRPr="00E118C5">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57B0A" w:rsidRPr="00E118C5" w:rsidRDefault="00E57B0A" w:rsidP="00820F84">
      <w:pPr>
        <w:pStyle w:val="11"/>
        <w:numPr>
          <w:ilvl w:val="0"/>
          <w:numId w:val="138"/>
        </w:numPr>
        <w:tabs>
          <w:tab w:val="left" w:pos="548"/>
        </w:tabs>
        <w:spacing w:line="240" w:lineRule="auto"/>
        <w:jc w:val="both"/>
        <w:rPr>
          <w:color w:val="auto"/>
        </w:rPr>
      </w:pPr>
      <w:r w:rsidRPr="00E118C5">
        <w:rPr>
          <w:color w:val="auto"/>
        </w:rPr>
        <w:t>формирование творческих способностей ребёнка, развитие внутренней мотивации к интонационно-содержательной деятельности.</w:t>
      </w:r>
    </w:p>
    <w:p w:rsidR="00E57B0A" w:rsidRPr="00E118C5" w:rsidRDefault="00E57B0A" w:rsidP="00820F84">
      <w:pPr>
        <w:pStyle w:val="11"/>
        <w:spacing w:line="240" w:lineRule="auto"/>
        <w:jc w:val="both"/>
        <w:rPr>
          <w:color w:val="auto"/>
        </w:rPr>
      </w:pPr>
      <w:r w:rsidRPr="00E118C5">
        <w:rPr>
          <w:color w:val="auto"/>
        </w:rPr>
        <w:t>Важнейшими задачами изучения предмета «Музыка» в основной школе являются:</w:t>
      </w:r>
    </w:p>
    <w:p w:rsidR="00E57B0A" w:rsidRPr="00E118C5" w:rsidRDefault="00E57B0A" w:rsidP="00820F84">
      <w:pPr>
        <w:pStyle w:val="11"/>
        <w:numPr>
          <w:ilvl w:val="0"/>
          <w:numId w:val="139"/>
        </w:numPr>
        <w:tabs>
          <w:tab w:val="left" w:pos="534"/>
        </w:tabs>
        <w:spacing w:line="240" w:lineRule="auto"/>
        <w:jc w:val="both"/>
        <w:rPr>
          <w:color w:val="auto"/>
        </w:rPr>
      </w:pPr>
      <w:r w:rsidRPr="00E118C5">
        <w:rPr>
          <w:color w:val="auto"/>
        </w:rPr>
        <w:t>Приобщение к общечеловеческим духовным ценностям через личный психологический опыт эмоционально-эстетического переживания.</w:t>
      </w:r>
    </w:p>
    <w:p w:rsidR="00E57B0A" w:rsidRPr="00E118C5" w:rsidRDefault="00E57B0A" w:rsidP="00820F84">
      <w:pPr>
        <w:pStyle w:val="11"/>
        <w:numPr>
          <w:ilvl w:val="0"/>
          <w:numId w:val="139"/>
        </w:numPr>
        <w:tabs>
          <w:tab w:val="left" w:pos="534"/>
        </w:tabs>
        <w:spacing w:line="252" w:lineRule="auto"/>
        <w:jc w:val="both"/>
        <w:rPr>
          <w:color w:val="auto"/>
        </w:rPr>
      </w:pPr>
      <w:r w:rsidRPr="00E118C5">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57B0A" w:rsidRPr="00E118C5" w:rsidRDefault="00E57B0A" w:rsidP="00820F84">
      <w:pPr>
        <w:pStyle w:val="11"/>
        <w:numPr>
          <w:ilvl w:val="0"/>
          <w:numId w:val="139"/>
        </w:numPr>
        <w:tabs>
          <w:tab w:val="left" w:pos="529"/>
        </w:tabs>
        <w:spacing w:line="252" w:lineRule="auto"/>
        <w:jc w:val="both"/>
        <w:rPr>
          <w:color w:val="auto"/>
        </w:rPr>
      </w:pPr>
      <w:r w:rsidRPr="00E118C5">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57B0A" w:rsidRPr="00E118C5" w:rsidRDefault="00E57B0A" w:rsidP="00820F84">
      <w:pPr>
        <w:pStyle w:val="11"/>
        <w:numPr>
          <w:ilvl w:val="0"/>
          <w:numId w:val="139"/>
        </w:numPr>
        <w:tabs>
          <w:tab w:val="left" w:pos="529"/>
        </w:tabs>
        <w:spacing w:line="252" w:lineRule="auto"/>
        <w:jc w:val="both"/>
        <w:rPr>
          <w:color w:val="auto"/>
        </w:rPr>
      </w:pPr>
      <w:r w:rsidRPr="00E118C5">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57B0A" w:rsidRPr="00E118C5" w:rsidRDefault="00E57B0A" w:rsidP="00820F84">
      <w:pPr>
        <w:pStyle w:val="11"/>
        <w:numPr>
          <w:ilvl w:val="0"/>
          <w:numId w:val="139"/>
        </w:numPr>
        <w:tabs>
          <w:tab w:val="left" w:pos="529"/>
        </w:tabs>
        <w:spacing w:line="252" w:lineRule="auto"/>
        <w:jc w:val="both"/>
        <w:rPr>
          <w:color w:val="auto"/>
        </w:rPr>
      </w:pPr>
      <w:r w:rsidRPr="00E118C5">
        <w:rPr>
          <w:color w:val="auto"/>
        </w:rPr>
        <w:t>Развитие общих и специальных музыкальных способностей, совершенствование в предметных умениях и навыках, в том числе:</w:t>
      </w:r>
    </w:p>
    <w:p w:rsidR="00E57B0A" w:rsidRPr="00E118C5" w:rsidRDefault="00E57B0A" w:rsidP="00820F84">
      <w:pPr>
        <w:pStyle w:val="11"/>
        <w:numPr>
          <w:ilvl w:val="0"/>
          <w:numId w:val="140"/>
        </w:numPr>
        <w:tabs>
          <w:tab w:val="left" w:pos="534"/>
        </w:tabs>
        <w:spacing w:line="252" w:lineRule="auto"/>
        <w:jc w:val="both"/>
        <w:rPr>
          <w:color w:val="auto"/>
        </w:rPr>
      </w:pPr>
      <w:r w:rsidRPr="00E118C5">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57B0A" w:rsidRPr="00E118C5" w:rsidRDefault="00E57B0A" w:rsidP="00820F84">
      <w:pPr>
        <w:pStyle w:val="11"/>
        <w:numPr>
          <w:ilvl w:val="0"/>
          <w:numId w:val="140"/>
        </w:numPr>
        <w:tabs>
          <w:tab w:val="left" w:pos="534"/>
        </w:tabs>
        <w:spacing w:line="252" w:lineRule="auto"/>
        <w:jc w:val="both"/>
        <w:rPr>
          <w:color w:val="auto"/>
        </w:rPr>
      </w:pPr>
      <w:r w:rsidRPr="00E118C5">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57B0A" w:rsidRPr="00E118C5" w:rsidRDefault="00E57B0A" w:rsidP="00820F84">
      <w:pPr>
        <w:pStyle w:val="11"/>
        <w:numPr>
          <w:ilvl w:val="0"/>
          <w:numId w:val="140"/>
        </w:numPr>
        <w:tabs>
          <w:tab w:val="left" w:pos="534"/>
        </w:tabs>
        <w:spacing w:line="252" w:lineRule="auto"/>
        <w:jc w:val="both"/>
        <w:rPr>
          <w:color w:val="auto"/>
        </w:rPr>
      </w:pPr>
      <w:r w:rsidRPr="00E118C5">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57B0A" w:rsidRPr="00E118C5" w:rsidRDefault="00E57B0A" w:rsidP="00820F84">
      <w:pPr>
        <w:pStyle w:val="11"/>
        <w:numPr>
          <w:ilvl w:val="0"/>
          <w:numId w:val="140"/>
        </w:numPr>
        <w:tabs>
          <w:tab w:val="left" w:pos="519"/>
        </w:tabs>
        <w:spacing w:line="252" w:lineRule="auto"/>
        <w:jc w:val="both"/>
        <w:rPr>
          <w:color w:val="auto"/>
        </w:rPr>
      </w:pPr>
      <w:r w:rsidRPr="00E118C5">
        <w:rPr>
          <w:color w:val="auto"/>
        </w:rPr>
        <w:t>музыкальное движение (пластическое интонирование, инсценировка, танец, двигательное моделирование и др.);</w:t>
      </w:r>
    </w:p>
    <w:p w:rsidR="00E57B0A" w:rsidRPr="00E118C5" w:rsidRDefault="00E57B0A" w:rsidP="00820F84">
      <w:pPr>
        <w:pStyle w:val="11"/>
        <w:numPr>
          <w:ilvl w:val="0"/>
          <w:numId w:val="140"/>
        </w:numPr>
        <w:tabs>
          <w:tab w:val="left" w:pos="538"/>
        </w:tabs>
        <w:spacing w:line="252" w:lineRule="auto"/>
        <w:jc w:val="both"/>
        <w:rPr>
          <w:color w:val="auto"/>
        </w:rPr>
      </w:pPr>
      <w:r w:rsidRPr="00E118C5">
        <w:rPr>
          <w:color w:val="auto"/>
        </w:rPr>
        <w:t>творческие проекты, музыкально-театральная деятельность (концерты, фестивали, представления);</w:t>
      </w:r>
    </w:p>
    <w:p w:rsidR="00E57B0A" w:rsidRPr="00E118C5" w:rsidRDefault="00E57B0A" w:rsidP="00820F84">
      <w:pPr>
        <w:pStyle w:val="11"/>
        <w:numPr>
          <w:ilvl w:val="0"/>
          <w:numId w:val="140"/>
        </w:numPr>
        <w:tabs>
          <w:tab w:val="left" w:pos="524"/>
        </w:tabs>
        <w:spacing w:line="252" w:lineRule="auto"/>
        <w:jc w:val="both"/>
        <w:rPr>
          <w:color w:val="auto"/>
        </w:rPr>
      </w:pPr>
      <w:r w:rsidRPr="00E118C5">
        <w:rPr>
          <w:color w:val="auto"/>
        </w:rPr>
        <w:t>исследовательская деятельность на материале музыкального искусства.</w:t>
      </w:r>
    </w:p>
    <w:p w:rsidR="00E57B0A" w:rsidRPr="00E118C5" w:rsidRDefault="00E57B0A" w:rsidP="00820F84">
      <w:pPr>
        <w:pStyle w:val="11"/>
        <w:spacing w:line="252" w:lineRule="auto"/>
        <w:jc w:val="both"/>
        <w:rPr>
          <w:color w:val="auto"/>
        </w:rPr>
      </w:pPr>
      <w:r w:rsidRPr="00E118C5">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57B0A" w:rsidRPr="00E118C5" w:rsidRDefault="00E57B0A" w:rsidP="00820F84">
      <w:pPr>
        <w:pStyle w:val="11"/>
        <w:spacing w:line="252" w:lineRule="auto"/>
        <w:jc w:val="both"/>
        <w:rPr>
          <w:color w:val="auto"/>
        </w:rPr>
      </w:pPr>
      <w:r w:rsidRPr="00E118C5">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57B0A" w:rsidRPr="00E118C5" w:rsidRDefault="00E57B0A" w:rsidP="00820F84">
      <w:pPr>
        <w:pStyle w:val="11"/>
        <w:spacing w:line="240" w:lineRule="auto"/>
        <w:jc w:val="both"/>
        <w:rPr>
          <w:color w:val="auto"/>
          <w:highlight w:val="yellow"/>
        </w:rPr>
      </w:pPr>
      <w:r w:rsidRPr="00E118C5">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57B0A" w:rsidRPr="00E118C5" w:rsidRDefault="00E57B0A" w:rsidP="00820F84">
      <w:pPr>
        <w:spacing w:line="1" w:lineRule="exact"/>
        <w:jc w:val="both"/>
        <w:rPr>
          <w:rFonts w:ascii="Times New Roman" w:hAnsi="Times New Roman" w:cs="Times New Roman"/>
          <w:color w:val="auto"/>
          <w:sz w:val="20"/>
          <w:szCs w:val="20"/>
          <w:highlight w:val="yellow"/>
        </w:rPr>
        <w:sectPr w:rsidR="00E57B0A" w:rsidRPr="00E118C5">
          <w:footerReference w:type="even" r:id="rId51"/>
          <w:footerReference w:type="default" r:id="rId52"/>
          <w:footnotePr>
            <w:numRestart w:val="eachPage"/>
          </w:footnotePr>
          <w:pgSz w:w="7824" w:h="12019"/>
          <w:pgMar w:top="687" w:right="709" w:bottom="874" w:left="711" w:header="0" w:footer="3" w:gutter="0"/>
          <w:cols w:space="720"/>
          <w:noEndnote/>
          <w:docGrid w:linePitch="360"/>
        </w:sectPr>
      </w:pP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1 «Музыка моего края»;</w:t>
      </w: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2 «Народное музыкальное творчество России»;</w:t>
      </w: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3 «Музыка народов мира»;</w:t>
      </w: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4 «Европейская классическая музыка»;</w:t>
      </w: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5 «Русская классическая музыка»;</w:t>
      </w: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6 «Истоки и образы русской и европейской духовной музыки»;</w:t>
      </w: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7 «Современная музыка: основные жанры и направления»;</w:t>
      </w: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8 «Связь музыки с другими видами искусства»;</w:t>
      </w:r>
    </w:p>
    <w:p w:rsidR="00E57B0A" w:rsidRPr="00E118C5" w:rsidRDefault="00E57B0A" w:rsidP="00820F84">
      <w:pPr>
        <w:ind w:firstLine="284"/>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t>модуль № 9 «Жанры музыкального искусства».</w:t>
      </w:r>
    </w:p>
    <w:p w:rsidR="00E57B0A" w:rsidRPr="00E118C5" w:rsidRDefault="00E57B0A" w:rsidP="00820F84">
      <w:pPr>
        <w:jc w:val="both"/>
        <w:rPr>
          <w:rFonts w:ascii="Times New Roman" w:hAnsi="Times New Roman" w:cs="Times New Roman"/>
          <w:color w:val="auto"/>
          <w:sz w:val="20"/>
          <w:szCs w:val="20"/>
        </w:rPr>
      </w:pPr>
    </w:p>
    <w:p w:rsidR="00E57B0A" w:rsidRPr="00E118C5" w:rsidRDefault="00E57B0A" w:rsidP="00820F84">
      <w:pPr>
        <w:pStyle w:val="aa"/>
        <w:jc w:val="both"/>
        <w:rPr>
          <w:rFonts w:ascii="Times New Roman" w:hAnsi="Times New Roman" w:cs="Times New Roman"/>
        </w:rPr>
      </w:pPr>
      <w:bookmarkStart w:id="606" w:name="bookmark1590"/>
      <w:r w:rsidRPr="00E118C5">
        <w:rPr>
          <w:rFonts w:ascii="Times New Roman" w:hAnsi="Times New Roman" w:cs="Times New Roman"/>
        </w:rPr>
        <w:t>МЕСТО ПРЕДМЕТА В УЧЕБНОМ ПЛАНЕ</w:t>
      </w:r>
      <w:bookmarkEnd w:id="606"/>
    </w:p>
    <w:p w:rsidR="00E57B0A" w:rsidRDefault="00E57B0A" w:rsidP="00820F84">
      <w:pPr>
        <w:pStyle w:val="11"/>
        <w:spacing w:line="240" w:lineRule="auto"/>
        <w:jc w:val="both"/>
        <w:rPr>
          <w:color w:val="auto"/>
        </w:rPr>
      </w:pPr>
    </w:p>
    <w:p w:rsidR="00E57B0A" w:rsidRPr="00E118C5" w:rsidRDefault="00E57B0A" w:rsidP="00820F84">
      <w:pPr>
        <w:pStyle w:val="11"/>
        <w:spacing w:line="240" w:lineRule="auto"/>
        <w:jc w:val="both"/>
        <w:rPr>
          <w:color w:val="auto"/>
        </w:rPr>
      </w:pPr>
      <w:r w:rsidRPr="00E118C5">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E57B0A" w:rsidRPr="00E118C5" w:rsidRDefault="00E57B0A" w:rsidP="00820F84">
      <w:pPr>
        <w:pStyle w:val="11"/>
        <w:spacing w:line="240" w:lineRule="auto"/>
        <w:jc w:val="both"/>
        <w:rPr>
          <w:color w:val="auto"/>
        </w:rPr>
      </w:pPr>
      <w:r w:rsidRPr="00E118C5">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E57B0A" w:rsidRPr="00E118C5" w:rsidRDefault="00E57B0A" w:rsidP="00820F84">
      <w:pPr>
        <w:pStyle w:val="11"/>
        <w:spacing w:line="240" w:lineRule="auto"/>
        <w:jc w:val="both"/>
        <w:rPr>
          <w:color w:val="auto"/>
        </w:rPr>
      </w:pPr>
      <w:r w:rsidRPr="00E118C5">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118C5">
        <w:rPr>
          <w:rStyle w:val="23"/>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E57B0A" w:rsidRPr="00E118C5" w:rsidRDefault="00E57B0A" w:rsidP="00820F84">
      <w:pPr>
        <w:pStyle w:val="24"/>
        <w:spacing w:line="283" w:lineRule="auto"/>
        <w:ind w:left="0" w:firstLine="240"/>
        <w:jc w:val="both"/>
        <w:rPr>
          <w:rFonts w:ascii="Times New Roman" w:hAnsi="Times New Roman"/>
          <w:sz w:val="20"/>
          <w:szCs w:val="20"/>
        </w:rPr>
        <w:sectPr w:rsidR="00E57B0A" w:rsidRPr="00E118C5">
          <w:footnotePr>
            <w:numRestart w:val="eachPage"/>
          </w:footnotePr>
          <w:type w:val="continuous"/>
          <w:pgSz w:w="7824" w:h="12019"/>
          <w:pgMar w:top="710" w:right="715" w:bottom="870" w:left="715" w:header="0" w:footer="3" w:gutter="0"/>
          <w:cols w:space="720"/>
          <w:noEndnote/>
          <w:docGrid w:linePitch="360"/>
        </w:sectPr>
      </w:pPr>
      <w:r w:rsidRPr="00E118C5">
        <w:rPr>
          <w:rFonts w:ascii="Times New Roman" w:hAnsi="Times New Roman"/>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57B0A" w:rsidRPr="00E118C5" w:rsidRDefault="00E57B0A" w:rsidP="00820F84">
      <w:pPr>
        <w:pStyle w:val="aa"/>
        <w:pBdr>
          <w:bottom w:val="single" w:sz="12" w:space="1" w:color="auto"/>
        </w:pBdr>
        <w:jc w:val="both"/>
        <w:rPr>
          <w:rFonts w:ascii="Times New Roman" w:hAnsi="Times New Roman" w:cs="Times New Roman"/>
        </w:rPr>
      </w:pPr>
      <w:bookmarkStart w:id="607" w:name="bookmark1592"/>
      <w:r w:rsidRPr="00E118C5">
        <w:rPr>
          <w:rFonts w:ascii="Times New Roman" w:hAnsi="Times New Roman" w:cs="Times New Roman"/>
        </w:rPr>
        <w:t>СОДЕРЖАНИЕ УЧЕБНОГО ПРЕДМЕТА «МУЗЫКА»</w:t>
      </w:r>
      <w:bookmarkEnd w:id="60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40" w:lineRule="auto"/>
        <w:jc w:val="both"/>
        <w:rPr>
          <w:color w:val="auto"/>
        </w:rPr>
      </w:pPr>
      <w:r w:rsidRPr="00E118C5">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E57B0A" w:rsidRPr="00E118C5" w:rsidRDefault="00E57B0A" w:rsidP="00820F84">
      <w:pPr>
        <w:pStyle w:val="11"/>
        <w:spacing w:after="140" w:line="240" w:lineRule="auto"/>
        <w:jc w:val="both"/>
        <w:rPr>
          <w:color w:val="auto"/>
        </w:rPr>
        <w:sectPr w:rsidR="00E57B0A" w:rsidRPr="00E118C5">
          <w:footnotePr>
            <w:numRestart w:val="eachPage"/>
          </w:footnotePr>
          <w:pgSz w:w="7824" w:h="12019"/>
          <w:pgMar w:top="677" w:right="710" w:bottom="754" w:left="715" w:header="0" w:footer="3" w:gutter="0"/>
          <w:cols w:space="720"/>
          <w:noEndnote/>
          <w:docGrid w:linePitch="360"/>
        </w:sectPr>
      </w:pPr>
      <w:r w:rsidRPr="00E118C5">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57B0A" w:rsidRPr="00E118C5" w:rsidRDefault="00E57B0A" w:rsidP="00820F84">
      <w:pPr>
        <w:pStyle w:val="90"/>
        <w:framePr w:w="230" w:h="6389" w:hRule="exact" w:wrap="none" w:hAnchor="page" w:x="567" w:y="11"/>
        <w:tabs>
          <w:tab w:val="left" w:pos="3994"/>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 xml:space="preserve"> </w:t>
      </w:r>
      <w:r w:rsidRPr="00E118C5">
        <w:rPr>
          <w:rFonts w:ascii="Times New Roman" w:hAnsi="Times New Roman" w:cs="Times New Roman"/>
          <w:color w:val="auto"/>
          <w:sz w:val="20"/>
          <w:szCs w:val="20"/>
        </w:rPr>
        <w:tab/>
      </w:r>
    </w:p>
    <w:p w:rsidR="00E57B0A" w:rsidRPr="00E118C5" w:rsidRDefault="00E57B0A" w:rsidP="00820F84">
      <w:pPr>
        <w:pStyle w:val="aa"/>
        <w:ind w:firstLine="567"/>
        <w:jc w:val="both"/>
        <w:rPr>
          <w:rFonts w:ascii="Times New Roman" w:hAnsi="Times New Roman" w:cs="Times New Roman"/>
        </w:rPr>
      </w:pPr>
      <w:bookmarkStart w:id="608" w:name="bookmark1594"/>
      <w:r w:rsidRPr="00E118C5">
        <w:rPr>
          <w:rFonts w:ascii="Times New Roman" w:hAnsi="Times New Roman" w:cs="Times New Roman"/>
        </w:rPr>
        <w:t>Модуль № 1 «Музыка моего края»</w:t>
      </w:r>
      <w:bookmarkEnd w:id="608"/>
    </w:p>
    <w:tbl>
      <w:tblPr>
        <w:tblOverlap w:val="never"/>
        <w:tblW w:w="0" w:type="auto"/>
        <w:tblLayout w:type="fixed"/>
        <w:tblCellMar>
          <w:left w:w="10" w:type="dxa"/>
          <w:right w:w="10" w:type="dxa"/>
        </w:tblCellMar>
        <w:tblLook w:val="0000"/>
      </w:tblPr>
      <w:tblGrid>
        <w:gridCol w:w="1349"/>
        <w:gridCol w:w="1531"/>
        <w:gridCol w:w="2174"/>
        <w:gridCol w:w="5098"/>
      </w:tblGrid>
      <w:tr w:rsidR="00E57B0A" w:rsidRPr="00E118C5" w:rsidTr="00982186">
        <w:trPr>
          <w:trHeight w:hRule="exact" w:val="619"/>
        </w:trPr>
        <w:tc>
          <w:tcPr>
            <w:tcW w:w="1349" w:type="dxa"/>
            <w:tcBorders>
              <w:top w:val="single" w:sz="4" w:space="0" w:color="auto"/>
              <w:left w:val="single" w:sz="4" w:space="0" w:color="auto"/>
            </w:tcBorders>
          </w:tcPr>
          <w:p w:rsidR="00E57B0A" w:rsidRPr="00E118C5" w:rsidRDefault="00E57B0A" w:rsidP="00820F84">
            <w:pPr>
              <w:pStyle w:val="a2"/>
              <w:framePr w:w="10152" w:h="4368" w:wrap="none" w:hAnchor="page" w:x="1134" w:y="467"/>
              <w:spacing w:line="240" w:lineRule="auto"/>
              <w:ind w:firstLine="0"/>
              <w:jc w:val="both"/>
              <w:rPr>
                <w:b/>
                <w:bCs/>
                <w:color w:val="auto"/>
              </w:rPr>
            </w:pPr>
            <w:r w:rsidRPr="00E118C5">
              <w:rPr>
                <w:b/>
                <w:bCs/>
                <w:color w:val="auto"/>
              </w:rPr>
              <w:t>№ блока, кол-во часов</w:t>
            </w:r>
          </w:p>
        </w:tc>
        <w:tc>
          <w:tcPr>
            <w:tcW w:w="1531" w:type="dxa"/>
            <w:tcBorders>
              <w:top w:val="single" w:sz="4" w:space="0" w:color="auto"/>
              <w:left w:val="single" w:sz="4" w:space="0" w:color="auto"/>
            </w:tcBorders>
          </w:tcPr>
          <w:p w:rsidR="00E57B0A" w:rsidRPr="00E118C5" w:rsidRDefault="00E57B0A" w:rsidP="00820F84">
            <w:pPr>
              <w:pStyle w:val="a2"/>
              <w:framePr w:w="10152" w:h="4368" w:wrap="none" w:hAnchor="page" w:x="1134" w:y="467"/>
              <w:spacing w:line="240" w:lineRule="auto"/>
              <w:ind w:firstLine="0"/>
              <w:jc w:val="both"/>
              <w:rPr>
                <w:b/>
                <w:bCs/>
                <w:color w:val="auto"/>
              </w:rPr>
            </w:pPr>
            <w:r w:rsidRPr="00E118C5">
              <w:rPr>
                <w:b/>
                <w:bCs/>
                <w:color w:val="auto"/>
              </w:rPr>
              <w:t>Темы</w:t>
            </w:r>
          </w:p>
        </w:tc>
        <w:tc>
          <w:tcPr>
            <w:tcW w:w="2174" w:type="dxa"/>
            <w:tcBorders>
              <w:top w:val="single" w:sz="4" w:space="0" w:color="auto"/>
              <w:left w:val="single" w:sz="4" w:space="0" w:color="auto"/>
            </w:tcBorders>
          </w:tcPr>
          <w:p w:rsidR="00E57B0A" w:rsidRPr="00E118C5" w:rsidRDefault="00E57B0A" w:rsidP="00820F84">
            <w:pPr>
              <w:pStyle w:val="a2"/>
              <w:framePr w:w="10152" w:h="4368" w:wrap="none" w:hAnchor="page" w:x="1134" w:y="467"/>
              <w:spacing w:line="240" w:lineRule="auto"/>
              <w:ind w:firstLine="0"/>
              <w:jc w:val="both"/>
              <w:rPr>
                <w:b/>
                <w:bCs/>
                <w:color w:val="auto"/>
              </w:rPr>
            </w:pPr>
            <w:r w:rsidRPr="00E118C5">
              <w:rPr>
                <w:b/>
                <w:bCs/>
                <w:color w:val="auto"/>
              </w:rPr>
              <w:t>Содержание</w:t>
            </w:r>
          </w:p>
        </w:tc>
        <w:tc>
          <w:tcPr>
            <w:tcW w:w="5098" w:type="dxa"/>
            <w:tcBorders>
              <w:top w:val="single" w:sz="4" w:space="0" w:color="auto"/>
              <w:left w:val="single" w:sz="4" w:space="0" w:color="auto"/>
              <w:right w:val="single" w:sz="4" w:space="0" w:color="auto"/>
            </w:tcBorders>
          </w:tcPr>
          <w:p w:rsidR="00E57B0A" w:rsidRPr="00E118C5" w:rsidRDefault="00E57B0A" w:rsidP="00820F84">
            <w:pPr>
              <w:pStyle w:val="a2"/>
              <w:framePr w:w="10152" w:h="4368" w:wrap="none" w:hAnchor="page" w:x="1134" w:y="467"/>
              <w:spacing w:line="240" w:lineRule="auto"/>
              <w:ind w:firstLine="0"/>
              <w:jc w:val="both"/>
              <w:rPr>
                <w:b/>
                <w:bCs/>
                <w:color w:val="auto"/>
              </w:rPr>
            </w:pPr>
            <w:r w:rsidRPr="00E118C5">
              <w:rPr>
                <w:b/>
                <w:bCs/>
                <w:color w:val="auto"/>
              </w:rPr>
              <w:t>Виды деятельности обучающихся</w:t>
            </w:r>
          </w:p>
        </w:tc>
      </w:tr>
      <w:tr w:rsidR="00E57B0A" w:rsidRPr="00E118C5" w:rsidTr="00982186">
        <w:trPr>
          <w:trHeight w:hRule="exact" w:val="1968"/>
        </w:trPr>
        <w:tc>
          <w:tcPr>
            <w:tcW w:w="1349" w:type="dxa"/>
            <w:tcBorders>
              <w:top w:val="single" w:sz="4" w:space="0" w:color="auto"/>
              <w:left w:val="single" w:sz="4" w:space="0" w:color="auto"/>
            </w:tcBorders>
          </w:tcPr>
          <w:p w:rsidR="00E57B0A" w:rsidRPr="00E118C5" w:rsidRDefault="00E57B0A" w:rsidP="00820F84">
            <w:pPr>
              <w:pStyle w:val="a2"/>
              <w:framePr w:w="10152" w:h="4368" w:wrap="none" w:hAnchor="page" w:x="1134" w:y="467"/>
              <w:spacing w:line="240" w:lineRule="auto"/>
              <w:ind w:firstLine="0"/>
              <w:jc w:val="both"/>
              <w:rPr>
                <w:color w:val="auto"/>
              </w:rPr>
            </w:pPr>
            <w:r w:rsidRPr="00E118C5">
              <w:rPr>
                <w:color w:val="auto"/>
              </w:rPr>
              <w:t>А)</w:t>
            </w:r>
          </w:p>
          <w:p w:rsidR="00E57B0A" w:rsidRPr="00E118C5" w:rsidRDefault="00E57B0A" w:rsidP="00820F84">
            <w:pPr>
              <w:pStyle w:val="a2"/>
              <w:framePr w:w="10152" w:h="4368" w:wrap="none" w:hAnchor="page" w:x="1134" w:y="467"/>
              <w:spacing w:line="240" w:lineRule="auto"/>
              <w:ind w:left="160" w:firstLine="0"/>
              <w:jc w:val="both"/>
              <w:rPr>
                <w:color w:val="auto"/>
              </w:rPr>
            </w:pPr>
            <w:r w:rsidRPr="00E118C5">
              <w:rPr>
                <w:color w:val="auto"/>
              </w:rPr>
              <w:t>3—4 учебных часа</w:t>
            </w:r>
          </w:p>
        </w:tc>
        <w:tc>
          <w:tcPr>
            <w:tcW w:w="1531" w:type="dxa"/>
            <w:tcBorders>
              <w:top w:val="single" w:sz="4" w:space="0" w:color="auto"/>
              <w:left w:val="single" w:sz="4" w:space="0" w:color="auto"/>
            </w:tcBorders>
          </w:tcPr>
          <w:p w:rsidR="00E57B0A" w:rsidRPr="00E118C5" w:rsidRDefault="00E57B0A" w:rsidP="00820F84">
            <w:pPr>
              <w:pStyle w:val="a2"/>
              <w:framePr w:w="10152" w:h="4368" w:wrap="none" w:hAnchor="page" w:x="1134" w:y="467"/>
              <w:spacing w:line="240" w:lineRule="auto"/>
              <w:ind w:left="160" w:firstLine="0"/>
              <w:jc w:val="both"/>
              <w:rPr>
                <w:color w:val="auto"/>
              </w:rPr>
            </w:pPr>
            <w:r w:rsidRPr="00E118C5">
              <w:rPr>
                <w:color w:val="auto"/>
              </w:rPr>
              <w:t>Фольклор — народное творчество</w:t>
            </w:r>
          </w:p>
        </w:tc>
        <w:tc>
          <w:tcPr>
            <w:tcW w:w="2174" w:type="dxa"/>
            <w:tcBorders>
              <w:top w:val="single" w:sz="4" w:space="0" w:color="auto"/>
              <w:left w:val="single" w:sz="4" w:space="0" w:color="auto"/>
            </w:tcBorders>
          </w:tcPr>
          <w:p w:rsidR="00E57B0A" w:rsidRPr="00E118C5" w:rsidRDefault="00E57B0A" w:rsidP="00820F84">
            <w:pPr>
              <w:pStyle w:val="a2"/>
              <w:framePr w:w="10152" w:h="4368" w:wrap="none" w:hAnchor="page" w:x="1134" w:y="467"/>
              <w:spacing w:line="240" w:lineRule="auto"/>
              <w:ind w:left="160" w:firstLine="0"/>
              <w:jc w:val="both"/>
              <w:rPr>
                <w:color w:val="auto"/>
              </w:rPr>
            </w:pPr>
            <w:r w:rsidRPr="00E118C5">
              <w:rPr>
                <w:color w:val="auto"/>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tcPr>
          <w:p w:rsidR="00E57B0A" w:rsidRPr="00E118C5" w:rsidRDefault="00E57B0A" w:rsidP="00820F84">
            <w:pPr>
              <w:pStyle w:val="a2"/>
              <w:framePr w:w="10152" w:h="4368" w:wrap="none" w:hAnchor="page" w:x="1134" w:y="467"/>
              <w:spacing w:line="240" w:lineRule="auto"/>
              <w:ind w:left="140" w:firstLine="0"/>
              <w:jc w:val="both"/>
              <w:rPr>
                <w:color w:val="auto"/>
              </w:rPr>
            </w:pPr>
            <w:r w:rsidRPr="00E118C5">
              <w:rPr>
                <w:color w:val="auto"/>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E57B0A" w:rsidRPr="00E118C5" w:rsidRDefault="00E57B0A" w:rsidP="00820F84">
            <w:pPr>
              <w:pStyle w:val="a2"/>
              <w:framePr w:w="10152" w:h="4368" w:wrap="none" w:hAnchor="page" w:x="1134" w:y="467"/>
              <w:spacing w:line="240" w:lineRule="auto"/>
              <w:ind w:left="140" w:firstLine="0"/>
              <w:jc w:val="both"/>
              <w:rPr>
                <w:color w:val="auto"/>
              </w:rPr>
            </w:pPr>
            <w:r w:rsidRPr="00E118C5">
              <w:rPr>
                <w:color w:val="auto"/>
              </w:rPr>
              <w:t>— исполнительского состава (вокального, инструментального, смешанного);</w:t>
            </w:r>
          </w:p>
          <w:p w:rsidR="00E57B0A" w:rsidRPr="00E118C5" w:rsidRDefault="00E57B0A" w:rsidP="00820F84">
            <w:pPr>
              <w:pStyle w:val="a2"/>
              <w:framePr w:w="10152" w:h="4368" w:wrap="none" w:hAnchor="page" w:x="1134" w:y="467"/>
              <w:spacing w:line="240" w:lineRule="auto"/>
              <w:ind w:left="140" w:firstLine="0"/>
              <w:jc w:val="both"/>
              <w:rPr>
                <w:color w:val="auto"/>
              </w:rPr>
            </w:pPr>
            <w:r w:rsidRPr="00E118C5">
              <w:rPr>
                <w:color w:val="auto"/>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E57B0A" w:rsidRPr="00E118C5" w:rsidTr="00982186">
        <w:trPr>
          <w:trHeight w:hRule="exact" w:val="1781"/>
        </w:trPr>
        <w:tc>
          <w:tcPr>
            <w:tcW w:w="1349" w:type="dxa"/>
            <w:tcBorders>
              <w:top w:val="single" w:sz="4" w:space="0" w:color="auto"/>
              <w:left w:val="single" w:sz="4" w:space="0" w:color="auto"/>
              <w:bottom w:val="single" w:sz="4" w:space="0" w:color="auto"/>
            </w:tcBorders>
          </w:tcPr>
          <w:p w:rsidR="00E57B0A" w:rsidRPr="00E118C5" w:rsidRDefault="00E57B0A" w:rsidP="00820F84">
            <w:pPr>
              <w:pStyle w:val="a2"/>
              <w:framePr w:w="10152" w:h="4368" w:wrap="none" w:hAnchor="page" w:x="1134" w:y="467"/>
              <w:spacing w:line="240" w:lineRule="auto"/>
              <w:ind w:firstLine="0"/>
              <w:jc w:val="both"/>
              <w:rPr>
                <w:color w:val="auto"/>
              </w:rPr>
            </w:pPr>
            <w:r w:rsidRPr="00E118C5">
              <w:rPr>
                <w:color w:val="auto"/>
              </w:rPr>
              <w:t>Б)</w:t>
            </w:r>
          </w:p>
          <w:p w:rsidR="00E57B0A" w:rsidRPr="00E118C5" w:rsidRDefault="00E57B0A" w:rsidP="00820F84">
            <w:pPr>
              <w:pStyle w:val="a2"/>
              <w:framePr w:w="10152" w:h="4368" w:wrap="none" w:hAnchor="page" w:x="1134" w:y="467"/>
              <w:spacing w:line="240" w:lineRule="auto"/>
              <w:ind w:left="160" w:firstLine="0"/>
              <w:jc w:val="both"/>
              <w:rPr>
                <w:color w:val="auto"/>
              </w:rPr>
            </w:pPr>
            <w:r w:rsidRPr="00E118C5">
              <w:rPr>
                <w:color w:val="auto"/>
              </w:rPr>
              <w:t>3—4 учебных часа</w:t>
            </w:r>
          </w:p>
        </w:tc>
        <w:tc>
          <w:tcPr>
            <w:tcW w:w="1531" w:type="dxa"/>
            <w:tcBorders>
              <w:top w:val="single" w:sz="4" w:space="0" w:color="auto"/>
              <w:left w:val="single" w:sz="4" w:space="0" w:color="auto"/>
              <w:bottom w:val="single" w:sz="4" w:space="0" w:color="auto"/>
            </w:tcBorders>
          </w:tcPr>
          <w:p w:rsidR="00E57B0A" w:rsidRPr="00E118C5" w:rsidRDefault="00E57B0A" w:rsidP="00820F84">
            <w:pPr>
              <w:pStyle w:val="a2"/>
              <w:framePr w:w="10152" w:h="4368" w:wrap="none" w:hAnchor="page" w:x="1134" w:y="467"/>
              <w:spacing w:line="240" w:lineRule="auto"/>
              <w:ind w:left="160" w:firstLine="0"/>
              <w:jc w:val="both"/>
              <w:rPr>
                <w:color w:val="auto"/>
              </w:rPr>
            </w:pPr>
            <w:r w:rsidRPr="00E118C5">
              <w:rPr>
                <w:color w:val="auto"/>
              </w:rPr>
              <w:t>Календарный фольклор</w:t>
            </w:r>
          </w:p>
        </w:tc>
        <w:tc>
          <w:tcPr>
            <w:tcW w:w="2174" w:type="dxa"/>
            <w:tcBorders>
              <w:top w:val="single" w:sz="4" w:space="0" w:color="auto"/>
              <w:left w:val="single" w:sz="4" w:space="0" w:color="auto"/>
              <w:bottom w:val="single" w:sz="4" w:space="0" w:color="auto"/>
            </w:tcBorders>
          </w:tcPr>
          <w:p w:rsidR="00E57B0A" w:rsidRPr="00E118C5" w:rsidRDefault="00E57B0A" w:rsidP="00820F84">
            <w:pPr>
              <w:pStyle w:val="a2"/>
              <w:framePr w:w="10152" w:h="4368" w:wrap="none" w:hAnchor="page" w:x="1134" w:y="467"/>
              <w:spacing w:line="240" w:lineRule="auto"/>
              <w:ind w:left="160" w:firstLine="0"/>
              <w:jc w:val="both"/>
              <w:rPr>
                <w:color w:val="auto"/>
              </w:rPr>
            </w:pPr>
            <w:r w:rsidRPr="00E118C5">
              <w:rPr>
                <w:color w:val="auto"/>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4368" w:wrap="none" w:hAnchor="page" w:x="1134" w:y="467"/>
              <w:spacing w:line="240" w:lineRule="auto"/>
              <w:ind w:left="140" w:firstLine="0"/>
              <w:jc w:val="both"/>
              <w:rPr>
                <w:color w:val="auto"/>
              </w:rPr>
            </w:pPr>
            <w:r w:rsidRPr="00E118C5">
              <w:rPr>
                <w:color w:val="auto"/>
              </w:rPr>
              <w:t>Знакомство с символикой календарных обрядов, поиск информации о соответствующих фольклорных традициях.</w:t>
            </w:r>
          </w:p>
          <w:p w:rsidR="00E57B0A" w:rsidRPr="00E118C5" w:rsidRDefault="00E57B0A" w:rsidP="00820F84">
            <w:pPr>
              <w:pStyle w:val="a2"/>
              <w:framePr w:w="10152" w:h="4368" w:wrap="none" w:hAnchor="page" w:x="1134" w:y="467"/>
              <w:spacing w:line="240" w:lineRule="auto"/>
              <w:ind w:left="140" w:firstLine="0"/>
              <w:jc w:val="both"/>
              <w:rPr>
                <w:color w:val="auto"/>
              </w:rPr>
            </w:pPr>
            <w:r w:rsidRPr="00E118C5">
              <w:rPr>
                <w:color w:val="auto"/>
              </w:rPr>
              <w:t>Разучивание и исполнение народных песен, танцев.</w:t>
            </w:r>
          </w:p>
          <w:p w:rsidR="00E57B0A" w:rsidRPr="00E118C5" w:rsidRDefault="00E57B0A" w:rsidP="00820F84">
            <w:pPr>
              <w:pStyle w:val="a2"/>
              <w:framePr w:w="10152" w:h="4368" w:wrap="none" w:hAnchor="page" w:x="1134" w:y="467"/>
              <w:spacing w:line="240" w:lineRule="auto"/>
              <w:ind w:left="140" w:firstLine="0"/>
              <w:jc w:val="both"/>
              <w:rPr>
                <w:color w:val="auto"/>
              </w:rPr>
            </w:pPr>
            <w:r w:rsidRPr="00E118C5">
              <w:rPr>
                <w:i/>
                <w:iCs/>
                <w:color w:val="auto"/>
              </w:rPr>
              <w:t>На выбор или факультативно</w:t>
            </w:r>
          </w:p>
          <w:p w:rsidR="00E57B0A" w:rsidRPr="00E118C5" w:rsidRDefault="00E57B0A" w:rsidP="00820F84">
            <w:pPr>
              <w:pStyle w:val="a2"/>
              <w:framePr w:w="10152" w:h="4368" w:wrap="none" w:hAnchor="page" w:x="1134" w:y="467"/>
              <w:spacing w:line="240" w:lineRule="auto"/>
              <w:ind w:left="140" w:firstLine="0"/>
              <w:jc w:val="both"/>
              <w:rPr>
                <w:color w:val="auto"/>
              </w:rPr>
            </w:pPr>
            <w:r w:rsidRPr="00E118C5">
              <w:rPr>
                <w:color w:val="auto"/>
              </w:rPr>
              <w:t>Реконструкция фольклорного обряда или его фрагмента. Участие в народном гулянии, празднике на улицах своего города, посёлка</w:t>
            </w:r>
          </w:p>
        </w:tc>
      </w:tr>
    </w:tbl>
    <w:p w:rsidR="00E57B0A" w:rsidRPr="00E118C5" w:rsidRDefault="00E57B0A" w:rsidP="00820F84">
      <w:pPr>
        <w:framePr w:w="10152" w:h="4368" w:wrap="none" w:hAnchor="page" w:x="1134" w:y="467"/>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637"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erReference w:type="even" r:id="rId53"/>
          <w:footerReference w:type="default" r:id="rId5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E57B0A" w:rsidRPr="00E118C5" w:rsidTr="00982186">
        <w:trPr>
          <w:trHeight w:hRule="exact" w:val="2376"/>
        </w:trPr>
        <w:tc>
          <w:tcPr>
            <w:tcW w:w="1354" w:type="dxa"/>
            <w:tcBorders>
              <w:top w:val="single" w:sz="4" w:space="0" w:color="auto"/>
              <w:left w:val="single" w:sz="4" w:space="0" w:color="auto"/>
            </w:tcBorders>
          </w:tcPr>
          <w:p w:rsidR="00E57B0A" w:rsidRPr="00E118C5" w:rsidRDefault="00E57B0A" w:rsidP="00820F84">
            <w:pPr>
              <w:pStyle w:val="a2"/>
              <w:framePr w:w="10157" w:h="6302" w:hSpace="523" w:vSpace="5" w:wrap="notBeside" w:vAnchor="text" w:hAnchor="text" w:x="529" w:y="6"/>
              <w:spacing w:line="240" w:lineRule="auto"/>
              <w:ind w:firstLine="0"/>
              <w:jc w:val="both"/>
              <w:rPr>
                <w:color w:val="auto"/>
              </w:rPr>
            </w:pPr>
            <w:r w:rsidRPr="00E118C5">
              <w:rPr>
                <w:color w:val="auto"/>
              </w:rPr>
              <w:t>В)</w:t>
            </w:r>
          </w:p>
          <w:p w:rsidR="00E57B0A" w:rsidRPr="00E118C5" w:rsidRDefault="00E57B0A" w:rsidP="00820F84">
            <w:pPr>
              <w:pStyle w:val="a2"/>
              <w:framePr w:w="10157" w:h="6302" w:hSpace="523" w:vSpace="5" w:wrap="notBeside" w:vAnchor="text" w:hAnchor="text" w:x="529" w:y="6"/>
              <w:spacing w:line="240" w:lineRule="auto"/>
              <w:ind w:left="160" w:firstLine="0"/>
              <w:jc w:val="both"/>
              <w:rPr>
                <w:color w:val="auto"/>
              </w:rPr>
            </w:pPr>
            <w:r w:rsidRPr="00E118C5">
              <w:rPr>
                <w:color w:val="auto"/>
              </w:rPr>
              <w:t>3—4 учебных часа</w:t>
            </w:r>
          </w:p>
        </w:tc>
        <w:tc>
          <w:tcPr>
            <w:tcW w:w="1526" w:type="dxa"/>
            <w:tcBorders>
              <w:top w:val="single" w:sz="4" w:space="0" w:color="auto"/>
              <w:left w:val="single" w:sz="4" w:space="0" w:color="auto"/>
            </w:tcBorders>
          </w:tcPr>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Семейный фольклор</w:t>
            </w:r>
          </w:p>
        </w:tc>
        <w:tc>
          <w:tcPr>
            <w:tcW w:w="2179" w:type="dxa"/>
            <w:tcBorders>
              <w:top w:val="single" w:sz="4" w:space="0" w:color="auto"/>
              <w:left w:val="single" w:sz="4" w:space="0" w:color="auto"/>
            </w:tcBorders>
          </w:tcPr>
          <w:p w:rsidR="00E57B0A" w:rsidRPr="00E118C5" w:rsidRDefault="00E57B0A" w:rsidP="00820F84">
            <w:pPr>
              <w:pStyle w:val="a2"/>
              <w:framePr w:w="10157" w:h="6302" w:hSpace="523" w:vSpace="5" w:wrap="notBeside" w:vAnchor="text" w:hAnchor="text" w:x="529" w:y="6"/>
              <w:spacing w:line="240" w:lineRule="auto"/>
              <w:ind w:left="160" w:firstLine="0"/>
              <w:jc w:val="both"/>
              <w:rPr>
                <w:color w:val="auto"/>
              </w:rPr>
            </w:pPr>
            <w:r w:rsidRPr="00E118C5">
              <w:rPr>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tcPr>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E57B0A" w:rsidRPr="00E118C5" w:rsidRDefault="00E57B0A" w:rsidP="00820F84">
            <w:pPr>
              <w:pStyle w:val="a2"/>
              <w:framePr w:w="10157" w:h="6302" w:hSpace="523" w:vSpace="5" w:wrap="notBeside" w:vAnchor="text" w:hAnchor="text" w:x="529" w:y="6"/>
              <w:spacing w:line="240" w:lineRule="auto"/>
              <w:ind w:firstLine="0"/>
              <w:jc w:val="both"/>
              <w:rPr>
                <w:color w:val="auto"/>
              </w:rPr>
            </w:pPr>
            <w:r w:rsidRPr="00E118C5">
              <w:rPr>
                <w:i/>
                <w:iCs/>
                <w:color w:val="auto"/>
              </w:rPr>
              <w:t xml:space="preserve">   На выбор или факультативно</w:t>
            </w:r>
          </w:p>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Реконструкция фольклорного обряда или его фрагмента. Исследовательские проекты по теме «Жанры семейного фольклора»</w:t>
            </w:r>
          </w:p>
        </w:tc>
      </w:tr>
      <w:tr w:rsidR="00E57B0A" w:rsidRPr="00E118C5" w:rsidTr="00982186">
        <w:trPr>
          <w:trHeight w:hRule="exact" w:val="3926"/>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7" w:h="6302" w:hSpace="523" w:vSpace="5" w:wrap="notBeside" w:vAnchor="text" w:hAnchor="text" w:x="529" w:y="6"/>
              <w:spacing w:line="240" w:lineRule="auto"/>
              <w:ind w:firstLine="0"/>
              <w:jc w:val="both"/>
              <w:rPr>
                <w:color w:val="auto"/>
              </w:rPr>
            </w:pPr>
            <w:r w:rsidRPr="00E118C5">
              <w:rPr>
                <w:color w:val="auto"/>
              </w:rPr>
              <w:t>Г)</w:t>
            </w:r>
          </w:p>
          <w:p w:rsidR="00E57B0A" w:rsidRPr="00E118C5" w:rsidRDefault="00E57B0A" w:rsidP="00820F84">
            <w:pPr>
              <w:pStyle w:val="a2"/>
              <w:framePr w:w="10157" w:h="6302" w:hSpace="523" w:vSpace="5" w:wrap="notBeside" w:vAnchor="text" w:hAnchor="text" w:x="529" w:y="6"/>
              <w:spacing w:line="240" w:lineRule="auto"/>
              <w:ind w:left="160" w:firstLine="0"/>
              <w:jc w:val="both"/>
              <w:rPr>
                <w:color w:val="auto"/>
              </w:rPr>
            </w:pPr>
            <w:r w:rsidRPr="00E118C5">
              <w:rPr>
                <w:color w:val="auto"/>
              </w:rPr>
              <w:t>3—4 учебных часа</w:t>
            </w:r>
          </w:p>
        </w:tc>
        <w:tc>
          <w:tcPr>
            <w:tcW w:w="1526" w:type="dxa"/>
            <w:tcBorders>
              <w:top w:val="single" w:sz="4" w:space="0" w:color="auto"/>
              <w:left w:val="single" w:sz="4" w:space="0" w:color="auto"/>
              <w:bottom w:val="single" w:sz="4" w:space="0" w:color="auto"/>
            </w:tcBorders>
          </w:tcPr>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Наш край сегодня</w:t>
            </w:r>
          </w:p>
        </w:tc>
        <w:tc>
          <w:tcPr>
            <w:tcW w:w="2179" w:type="dxa"/>
            <w:tcBorders>
              <w:top w:val="single" w:sz="4" w:space="0" w:color="auto"/>
              <w:left w:val="single" w:sz="4" w:space="0" w:color="auto"/>
              <w:bottom w:val="single" w:sz="4" w:space="0" w:color="auto"/>
            </w:tcBorders>
          </w:tcPr>
          <w:p w:rsidR="00E57B0A" w:rsidRPr="00E118C5" w:rsidRDefault="00E57B0A" w:rsidP="00820F84">
            <w:pPr>
              <w:pStyle w:val="a2"/>
              <w:framePr w:w="10157" w:h="6302" w:hSpace="523" w:vSpace="5" w:wrap="notBeside" w:vAnchor="text" w:hAnchor="text" w:x="529" w:y="6"/>
              <w:spacing w:line="240" w:lineRule="auto"/>
              <w:ind w:left="160" w:firstLine="0"/>
              <w:jc w:val="both"/>
              <w:rPr>
                <w:color w:val="auto"/>
              </w:rPr>
            </w:pPr>
            <w:r w:rsidRPr="00E118C5">
              <w:rPr>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Разучивание и исполнение гимна республики, города; песен местных композиторов.</w:t>
            </w:r>
          </w:p>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 xml:space="preserve">Знакомство с творческой биографией, деятельностью местных мастеров культуры и искусства. </w:t>
            </w:r>
          </w:p>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i/>
                <w:iCs/>
                <w:color w:val="auto"/>
              </w:rPr>
              <w:t>На выбор или факультативно</w:t>
            </w:r>
          </w:p>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Посещение местных музыкальных театров, музеев, концертов; написание отзыва с анализом спектакля, концерта, экскурсии.</w:t>
            </w:r>
          </w:p>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E57B0A" w:rsidRPr="00E118C5" w:rsidRDefault="00E57B0A" w:rsidP="00820F84">
            <w:pPr>
              <w:pStyle w:val="a2"/>
              <w:framePr w:w="10157" w:h="6302" w:hSpace="523" w:vSpace="5" w:wrap="notBeside" w:vAnchor="text" w:hAnchor="text" w:x="529" w:y="6"/>
              <w:spacing w:line="240" w:lineRule="auto"/>
              <w:ind w:left="140" w:firstLine="0"/>
              <w:jc w:val="both"/>
              <w:rPr>
                <w:color w:val="auto"/>
              </w:rPr>
            </w:pPr>
            <w:r w:rsidRPr="00E118C5">
              <w:rPr>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E57B0A" w:rsidRPr="00E118C5" w:rsidRDefault="00E57B0A" w:rsidP="00820F84">
      <w:pPr>
        <w:pStyle w:val="a9"/>
        <w:framePr w:w="187" w:h="6374" w:hRule="exact" w:hSpace="5" w:wrap="notBeside" w:vAnchor="text" w:hAnchor="text" w:x="6" w:y="1"/>
        <w:tabs>
          <w:tab w:val="left" w:pos="6053"/>
        </w:tabs>
        <w:jc w:val="both"/>
        <w:textDirection w:val="tbRl"/>
        <w:rPr>
          <w:color w:val="auto"/>
          <w:sz w:val="20"/>
          <w:szCs w:val="20"/>
        </w:rPr>
      </w:pPr>
      <w:r w:rsidRPr="00E118C5">
        <w:rPr>
          <w:b w:val="0"/>
          <w:bCs w:val="0"/>
          <w:i w:val="0"/>
          <w:iCs w:val="0"/>
          <w:color w:val="auto"/>
          <w:sz w:val="20"/>
          <w:szCs w:val="20"/>
        </w:rPr>
        <w:tab/>
        <w:t xml:space="preserve"> </w:t>
      </w: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p w:rsidR="00E57B0A" w:rsidRPr="00E118C5" w:rsidRDefault="00E57B0A" w:rsidP="00820F84">
      <w:pPr>
        <w:pStyle w:val="aa"/>
        <w:ind w:left="567"/>
        <w:jc w:val="both"/>
        <w:rPr>
          <w:rFonts w:ascii="Times New Roman" w:hAnsi="Times New Roman" w:cs="Times New Roman"/>
        </w:rPr>
      </w:pPr>
      <w:r>
        <w:rPr>
          <w:noProof/>
        </w:rPr>
        <w:pict>
          <v:shapetype id="_x0000_t202" coordsize="21600,21600" o:spt="202" path="m,l,21600r21600,l21600,xe">
            <v:stroke joinstyle="miter"/>
            <v:path gradientshapeok="t" o:connecttype="rect"/>
          </v:shapetype>
          <v:shape id="Shape 101" o:spid="_x0000_s1040" type="#_x0000_t202" style="position:absolute;left:0;text-align:left;margin-left:55.6pt;margin-top:23.5pt;width:508.1pt;height:174.05pt;z-index:25165158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E57B0A" w:rsidTr="00982186">
                    <w:trPr>
                      <w:trHeight w:hRule="exact" w:val="619"/>
                      <w:tblHeader/>
                    </w:trPr>
                    <w:tc>
                      <w:tcPr>
                        <w:tcW w:w="1272" w:type="dxa"/>
                        <w:tcBorders>
                          <w:top w:val="single" w:sz="4" w:space="0" w:color="auto"/>
                          <w:left w:val="single" w:sz="4" w:space="0" w:color="auto"/>
                        </w:tcBorders>
                      </w:tcPr>
                      <w:p w:rsidR="00E57B0A" w:rsidRPr="00FC287C" w:rsidRDefault="00E57B0A" w:rsidP="00982186">
                        <w:pPr>
                          <w:pStyle w:val="a2"/>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tcPr>
                      <w:p w:rsidR="00E57B0A" w:rsidRPr="00FC287C" w:rsidRDefault="00E57B0A" w:rsidP="00982186">
                        <w:pPr>
                          <w:pStyle w:val="a2"/>
                          <w:spacing w:line="240" w:lineRule="auto"/>
                          <w:ind w:firstLine="400"/>
                          <w:rPr>
                            <w:b/>
                            <w:bCs/>
                          </w:rPr>
                        </w:pPr>
                        <w:r w:rsidRPr="00FC287C">
                          <w:rPr>
                            <w:b/>
                            <w:bCs/>
                          </w:rPr>
                          <w:t>Темы</w:t>
                        </w:r>
                      </w:p>
                    </w:tc>
                    <w:tc>
                      <w:tcPr>
                        <w:tcW w:w="2054" w:type="dxa"/>
                        <w:tcBorders>
                          <w:top w:val="single" w:sz="4" w:space="0" w:color="auto"/>
                          <w:left w:val="single" w:sz="4" w:space="0" w:color="auto"/>
                        </w:tcBorders>
                      </w:tcPr>
                      <w:p w:rsidR="00E57B0A" w:rsidRPr="00FC287C" w:rsidRDefault="00E57B0A" w:rsidP="00982186">
                        <w:pPr>
                          <w:pStyle w:val="a2"/>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tcPr>
                      <w:p w:rsidR="00E57B0A" w:rsidRPr="00FC287C" w:rsidRDefault="00E57B0A" w:rsidP="00982186">
                        <w:pPr>
                          <w:pStyle w:val="a2"/>
                          <w:spacing w:line="240" w:lineRule="auto"/>
                          <w:ind w:firstLine="0"/>
                          <w:rPr>
                            <w:b/>
                            <w:bCs/>
                          </w:rPr>
                        </w:pPr>
                        <w:r w:rsidRPr="00FC287C">
                          <w:rPr>
                            <w:b/>
                            <w:bCs/>
                          </w:rPr>
                          <w:t>Виды деятельности обучающихся</w:t>
                        </w:r>
                      </w:p>
                    </w:tc>
                  </w:tr>
                  <w:tr w:rsidR="00E57B0A" w:rsidTr="00982186">
                    <w:trPr>
                      <w:trHeight w:hRule="exact" w:val="2602"/>
                    </w:trPr>
                    <w:tc>
                      <w:tcPr>
                        <w:tcW w:w="1272" w:type="dxa"/>
                        <w:tcBorders>
                          <w:top w:val="single" w:sz="4" w:space="0" w:color="auto"/>
                          <w:left w:val="single" w:sz="4" w:space="0" w:color="auto"/>
                          <w:bottom w:val="single" w:sz="4" w:space="0" w:color="auto"/>
                        </w:tcBorders>
                      </w:tcPr>
                      <w:p w:rsidR="00E57B0A" w:rsidRPr="00DC36EB" w:rsidRDefault="00E57B0A" w:rsidP="00982186">
                        <w:pPr>
                          <w:pStyle w:val="a2"/>
                          <w:spacing w:line="240" w:lineRule="auto"/>
                          <w:ind w:left="140" w:firstLine="0"/>
                          <w:rPr>
                            <w:color w:val="auto"/>
                          </w:rPr>
                        </w:pPr>
                        <w:r w:rsidRPr="00DC36EB">
                          <w:rPr>
                            <w:color w:val="auto"/>
                          </w:rPr>
                          <w:t>А) 3—4 учебных часа</w:t>
                        </w:r>
                      </w:p>
                    </w:tc>
                    <w:tc>
                      <w:tcPr>
                        <w:tcW w:w="1334" w:type="dxa"/>
                        <w:tcBorders>
                          <w:top w:val="single" w:sz="4" w:space="0" w:color="auto"/>
                          <w:left w:val="single" w:sz="4" w:space="0" w:color="auto"/>
                          <w:bottom w:val="single" w:sz="4" w:space="0" w:color="auto"/>
                        </w:tcBorders>
                      </w:tcPr>
                      <w:p w:rsidR="00E57B0A" w:rsidRPr="00DC36EB" w:rsidRDefault="00E57B0A" w:rsidP="00982186">
                        <w:pPr>
                          <w:pStyle w:val="a2"/>
                          <w:spacing w:line="240" w:lineRule="auto"/>
                          <w:ind w:left="140" w:firstLine="0"/>
                          <w:rPr>
                            <w:color w:val="auto"/>
                          </w:rPr>
                        </w:pPr>
                        <w:r w:rsidRPr="00DC36EB">
                          <w:rPr>
                            <w:color w:val="auto"/>
                          </w:rPr>
                          <w:t>Россия — наш об</w:t>
                        </w:r>
                        <w:r w:rsidRPr="00DC36EB">
                          <w:rPr>
                            <w:color w:val="auto"/>
                          </w:rPr>
                          <w:softHyphen/>
                          <w:t>щий дом</w:t>
                        </w:r>
                      </w:p>
                    </w:tc>
                    <w:tc>
                      <w:tcPr>
                        <w:tcW w:w="2054" w:type="dxa"/>
                        <w:tcBorders>
                          <w:top w:val="single" w:sz="4" w:space="0" w:color="auto"/>
                          <w:left w:val="single" w:sz="4" w:space="0" w:color="auto"/>
                          <w:bottom w:val="single" w:sz="4" w:space="0" w:color="auto"/>
                        </w:tcBorders>
                      </w:tcPr>
                      <w:p w:rsidR="00E57B0A" w:rsidRPr="00DC36EB" w:rsidRDefault="00E57B0A" w:rsidP="00982186">
                        <w:pPr>
                          <w:pStyle w:val="a2"/>
                          <w:spacing w:line="240" w:lineRule="auto"/>
                          <w:ind w:left="140" w:firstLine="0"/>
                          <w:rPr>
                            <w:color w:val="auto"/>
                          </w:rPr>
                        </w:pPr>
                        <w:r w:rsidRPr="00DC36EB">
                          <w:rPr>
                            <w:color w:val="auto"/>
                          </w:rPr>
                          <w:t>Богатство и раз</w:t>
                        </w:r>
                        <w:r w:rsidRPr="00DC36EB">
                          <w:rPr>
                            <w:color w:val="auto"/>
                          </w:rPr>
                          <w:softHyphen/>
                          <w:t>нообразие фоль</w:t>
                        </w:r>
                        <w:r w:rsidRPr="00DC36EB">
                          <w:rPr>
                            <w:color w:val="auto"/>
                          </w:rPr>
                          <w:softHyphen/>
                          <w:t>клорных тради</w:t>
                        </w:r>
                        <w:r w:rsidRPr="00DC36EB">
                          <w:rPr>
                            <w:color w:val="auto"/>
                          </w:rPr>
                          <w:softHyphen/>
                          <w:t>ций народов на</w:t>
                        </w:r>
                        <w:r w:rsidRPr="00DC36EB">
                          <w:rPr>
                            <w:color w:val="auto"/>
                          </w:rPr>
                          <w:softHyphen/>
                          <w:t>шей страны.</w:t>
                        </w:r>
                      </w:p>
                      <w:p w:rsidR="00E57B0A" w:rsidRPr="00DC36EB" w:rsidRDefault="00E57B0A" w:rsidP="00982186">
                        <w:pPr>
                          <w:pStyle w:val="a2"/>
                          <w:spacing w:line="240" w:lineRule="auto"/>
                          <w:ind w:left="140" w:firstLine="0"/>
                          <w:rPr>
                            <w:color w:val="auto"/>
                          </w:rPr>
                        </w:pPr>
                        <w:r w:rsidRPr="00DC36EB">
                          <w:rPr>
                            <w:color w:val="auto"/>
                          </w:rPr>
                          <w:t>Музыка наших соседей, музыка других регионов</w:t>
                        </w:r>
                        <w:r w:rsidRPr="00DC36EB">
                          <w:rPr>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tcPr>
                      <w:p w:rsidR="00E57B0A" w:rsidRPr="00DC36EB" w:rsidRDefault="00E57B0A" w:rsidP="00982186">
                        <w:pPr>
                          <w:pStyle w:val="a2"/>
                          <w:spacing w:line="240" w:lineRule="auto"/>
                          <w:ind w:left="140" w:firstLine="0"/>
                          <w:rPr>
                            <w:color w:val="auto"/>
                          </w:rPr>
                        </w:pPr>
                        <w:r w:rsidRPr="00DC36EB">
                          <w:rPr>
                            <w:color w:val="auto"/>
                          </w:rPr>
                          <w:t>Знакомство со звучанием фольклорных образцов близ</w:t>
                        </w:r>
                        <w:r w:rsidRPr="00DC36EB">
                          <w:rPr>
                            <w:color w:val="auto"/>
                          </w:rPr>
                          <w:softHyphen/>
                          <w:t>ких и далёких регионов в аудио- и видеозаписи.</w:t>
                        </w:r>
                      </w:p>
                      <w:p w:rsidR="00E57B0A" w:rsidRPr="00DC36EB" w:rsidRDefault="00E57B0A" w:rsidP="00982186">
                        <w:pPr>
                          <w:pStyle w:val="a2"/>
                          <w:spacing w:line="240" w:lineRule="auto"/>
                          <w:ind w:left="140" w:firstLine="160"/>
                          <w:rPr>
                            <w:color w:val="auto"/>
                          </w:rPr>
                        </w:pPr>
                        <w:r w:rsidRPr="00DC36EB">
                          <w:rPr>
                            <w:color w:val="auto"/>
                          </w:rPr>
                          <w:t>Определение на слух:</w:t>
                        </w:r>
                      </w:p>
                      <w:p w:rsidR="00E57B0A" w:rsidRPr="00DC36EB" w:rsidRDefault="00E57B0A" w:rsidP="00982186">
                        <w:pPr>
                          <w:pStyle w:val="a2"/>
                          <w:numPr>
                            <w:ilvl w:val="0"/>
                            <w:numId w:val="141"/>
                          </w:numPr>
                          <w:tabs>
                            <w:tab w:val="left" w:pos="443"/>
                          </w:tabs>
                          <w:spacing w:line="240" w:lineRule="auto"/>
                          <w:ind w:left="140" w:firstLine="0"/>
                          <w:rPr>
                            <w:color w:val="auto"/>
                          </w:rPr>
                        </w:pPr>
                        <w:r w:rsidRPr="00DC36EB">
                          <w:rPr>
                            <w:color w:val="auto"/>
                          </w:rPr>
                          <w:t>принадлежности к народной или композиторской музыке;</w:t>
                        </w:r>
                      </w:p>
                      <w:p w:rsidR="00E57B0A" w:rsidRPr="00DC36EB" w:rsidRDefault="00E57B0A" w:rsidP="00982186">
                        <w:pPr>
                          <w:pStyle w:val="a2"/>
                          <w:numPr>
                            <w:ilvl w:val="0"/>
                            <w:numId w:val="141"/>
                          </w:numPr>
                          <w:tabs>
                            <w:tab w:val="left" w:pos="443"/>
                          </w:tabs>
                          <w:spacing w:line="240" w:lineRule="auto"/>
                          <w:ind w:left="140" w:firstLine="0"/>
                          <w:rPr>
                            <w:color w:val="auto"/>
                          </w:rPr>
                        </w:pPr>
                        <w:r w:rsidRPr="00DC36EB">
                          <w:rPr>
                            <w:color w:val="auto"/>
                          </w:rPr>
                          <w:t>исполнительского состава (вокального, инструмен</w:t>
                        </w:r>
                        <w:r w:rsidRPr="00DC36EB">
                          <w:rPr>
                            <w:color w:val="auto"/>
                          </w:rPr>
                          <w:softHyphen/>
                          <w:t>тального, смешанного);</w:t>
                        </w:r>
                      </w:p>
                      <w:p w:rsidR="00E57B0A" w:rsidRPr="00DC36EB" w:rsidRDefault="00E57B0A" w:rsidP="00982186">
                        <w:pPr>
                          <w:pStyle w:val="a2"/>
                          <w:numPr>
                            <w:ilvl w:val="0"/>
                            <w:numId w:val="141"/>
                          </w:numPr>
                          <w:tabs>
                            <w:tab w:val="left" w:pos="443"/>
                          </w:tabs>
                          <w:spacing w:line="240" w:lineRule="auto"/>
                          <w:ind w:left="140" w:firstLine="160"/>
                          <w:rPr>
                            <w:color w:val="auto"/>
                          </w:rPr>
                        </w:pPr>
                        <w:r w:rsidRPr="00DC36EB">
                          <w:rPr>
                            <w:color w:val="auto"/>
                          </w:rPr>
                          <w:t>жанра, характера музыки.</w:t>
                        </w:r>
                      </w:p>
                      <w:p w:rsidR="00E57B0A" w:rsidRPr="00DC36EB" w:rsidRDefault="00E57B0A" w:rsidP="00982186">
                        <w:pPr>
                          <w:pStyle w:val="a2"/>
                          <w:spacing w:line="240" w:lineRule="auto"/>
                          <w:ind w:left="140" w:firstLine="0"/>
                          <w:rPr>
                            <w:color w:val="auto"/>
                          </w:rPr>
                        </w:pPr>
                        <w:r w:rsidRPr="00DC36EB">
                          <w:rPr>
                            <w:color w:val="auto"/>
                          </w:rPr>
                          <w:t>Разучивание и исполнение народных песен, танцев, инструментальных наигрышей, фольклорных игр раз</w:t>
                        </w:r>
                        <w:r w:rsidRPr="00DC36EB">
                          <w:rPr>
                            <w:color w:val="auto"/>
                          </w:rPr>
                          <w:softHyphen/>
                          <w:t>ных народов России</w:t>
                        </w:r>
                      </w:p>
                    </w:tc>
                  </w:tr>
                </w:tbl>
                <w:p w:rsidR="00E57B0A" w:rsidRDefault="00E57B0A" w:rsidP="00982186">
                  <w:pPr>
                    <w:spacing w:line="1" w:lineRule="exact"/>
                  </w:pPr>
                </w:p>
              </w:txbxContent>
            </v:textbox>
            <w10:wrap type="topAndBottom" anchorx="page" anchory="margin"/>
          </v:shape>
        </w:pict>
      </w:r>
      <w:r>
        <w:rPr>
          <w:noProof/>
        </w:rPr>
        <w:pict>
          <v:shape id="Shape 99" o:spid="_x0000_s1041" type="#_x0000_t202" style="position:absolute;left:0;text-align:left;margin-left:27.3pt;margin-top:.7pt;width:11.5pt;height:319.45pt;z-index:25165056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E57B0A" w:rsidRDefault="00E57B0A" w:rsidP="00982186">
                  <w:pPr>
                    <w:pStyle w:val="90"/>
                    <w:tabs>
                      <w:tab w:val="left" w:pos="3994"/>
                    </w:tabs>
                  </w:pPr>
                  <w:r>
                    <w:t xml:space="preserve"> </w:t>
                  </w:r>
                  <w:r>
                    <w:tab/>
                    <w:t xml:space="preserve"> </w:t>
                  </w:r>
                </w:p>
              </w:txbxContent>
            </v:textbox>
            <w10:wrap type="square" anchorx="page" anchory="margin"/>
          </v:shape>
        </w:pict>
      </w:r>
      <w:bookmarkStart w:id="609" w:name="bookmark1596"/>
      <w:r w:rsidRPr="00E118C5">
        <w:rPr>
          <w:rFonts w:ascii="Times New Roman" w:hAnsi="Times New Roman" w:cs="Times New Roman"/>
        </w:rPr>
        <w:t>Модуль № 2 «Народное музыкальное творчество России»</w:t>
      </w:r>
      <w:bookmarkEnd w:id="609"/>
      <w:r w:rsidRPr="00E118C5">
        <w:rPr>
          <w:rFonts w:ascii="Times New Roman" w:hAnsi="Times New Roman" w:cs="Times New Roman"/>
        </w:rPr>
        <w:t xml:space="preserve"> </w:t>
      </w:r>
      <w:r w:rsidRPr="00E118C5">
        <w:rPr>
          <w:rFonts w:ascii="Times New Roman" w:hAnsi="Times New Roman" w:cs="Times New Roman"/>
        </w:rPr>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E57B0A" w:rsidRPr="00E118C5" w:rsidTr="00982186">
        <w:trPr>
          <w:trHeight w:hRule="exact" w:val="3551"/>
        </w:trPr>
        <w:tc>
          <w:tcPr>
            <w:tcW w:w="1272" w:type="dxa"/>
            <w:tcBorders>
              <w:top w:val="single" w:sz="4" w:space="0" w:color="auto"/>
              <w:left w:val="single" w:sz="4" w:space="0" w:color="auto"/>
            </w:tcBorders>
          </w:tcPr>
          <w:p w:rsidR="00E57B0A" w:rsidRPr="00E118C5" w:rsidRDefault="00E57B0A" w:rsidP="00820F84">
            <w:pPr>
              <w:pStyle w:val="a2"/>
              <w:framePr w:w="10166" w:h="6302" w:hSpace="523" w:vSpace="10" w:wrap="notBeside" w:vAnchor="text" w:hAnchor="text" w:x="524" w:y="11"/>
              <w:spacing w:line="240" w:lineRule="auto"/>
              <w:ind w:left="140" w:firstLine="0"/>
              <w:jc w:val="both"/>
              <w:rPr>
                <w:color w:val="auto"/>
              </w:rPr>
            </w:pPr>
            <w:r w:rsidRPr="00E118C5">
              <w:rPr>
                <w:color w:val="auto"/>
              </w:rPr>
              <w:t>Б) 3—4 учебных часа</w:t>
            </w:r>
          </w:p>
        </w:tc>
        <w:tc>
          <w:tcPr>
            <w:tcW w:w="1339" w:type="dxa"/>
            <w:tcBorders>
              <w:top w:val="single" w:sz="4" w:space="0" w:color="auto"/>
              <w:left w:val="single" w:sz="4" w:space="0" w:color="auto"/>
            </w:tcBorders>
          </w:tcPr>
          <w:p w:rsidR="00E57B0A" w:rsidRPr="00E118C5" w:rsidRDefault="00E57B0A" w:rsidP="00820F84">
            <w:pPr>
              <w:pStyle w:val="a2"/>
              <w:framePr w:w="10166" w:h="6302" w:hSpace="523" w:vSpace="10" w:wrap="notBeside" w:vAnchor="text" w:hAnchor="text" w:x="524" w:y="11"/>
              <w:spacing w:line="240" w:lineRule="auto"/>
              <w:ind w:left="140" w:firstLine="0"/>
              <w:jc w:val="both"/>
              <w:rPr>
                <w:color w:val="auto"/>
              </w:rPr>
            </w:pPr>
            <w:r w:rsidRPr="00E118C5">
              <w:rPr>
                <w:color w:val="auto"/>
              </w:rPr>
              <w:t>Фольклорные жанры</w:t>
            </w:r>
          </w:p>
        </w:tc>
        <w:tc>
          <w:tcPr>
            <w:tcW w:w="2050" w:type="dxa"/>
            <w:tcBorders>
              <w:top w:val="single" w:sz="4" w:space="0" w:color="auto"/>
              <w:left w:val="single" w:sz="4" w:space="0" w:color="auto"/>
            </w:tcBorders>
          </w:tcPr>
          <w:p w:rsidR="00E57B0A" w:rsidRPr="00E118C5" w:rsidRDefault="00E57B0A" w:rsidP="00820F84">
            <w:pPr>
              <w:pStyle w:val="a2"/>
              <w:framePr w:w="10166" w:h="6302" w:hSpace="523" w:vSpace="10" w:wrap="notBeside" w:vAnchor="text" w:hAnchor="text" w:x="524" w:y="11"/>
              <w:spacing w:line="240" w:lineRule="auto"/>
              <w:ind w:left="140" w:firstLine="0"/>
              <w:jc w:val="both"/>
              <w:rPr>
                <w:color w:val="auto"/>
              </w:rPr>
            </w:pPr>
            <w:r w:rsidRPr="00E118C5">
              <w:rPr>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tcPr>
          <w:p w:rsidR="00E57B0A" w:rsidRPr="00E118C5" w:rsidRDefault="00E57B0A" w:rsidP="00820F84">
            <w:pPr>
              <w:pStyle w:val="a2"/>
              <w:framePr w:w="10166" w:h="6302" w:hSpace="523" w:vSpace="10" w:wrap="notBeside" w:vAnchor="text" w:hAnchor="text" w:x="524" w:y="11"/>
              <w:spacing w:line="240" w:lineRule="auto"/>
              <w:ind w:left="140" w:firstLine="20"/>
              <w:jc w:val="both"/>
              <w:rPr>
                <w:color w:val="auto"/>
              </w:rPr>
            </w:pPr>
            <w:r w:rsidRPr="00E118C5">
              <w:rPr>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E57B0A" w:rsidRPr="00E118C5" w:rsidRDefault="00E57B0A" w:rsidP="00820F84">
            <w:pPr>
              <w:pStyle w:val="a2"/>
              <w:framePr w:w="10166" w:h="6302" w:hSpace="523" w:vSpace="10" w:wrap="notBeside" w:vAnchor="text" w:hAnchor="text" w:x="524" w:y="11"/>
              <w:spacing w:line="240" w:lineRule="auto"/>
              <w:ind w:left="140" w:firstLine="20"/>
              <w:jc w:val="both"/>
              <w:rPr>
                <w:color w:val="auto"/>
              </w:rPr>
            </w:pPr>
            <w:r w:rsidRPr="00E118C5">
              <w:rPr>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E57B0A" w:rsidRPr="00E118C5" w:rsidRDefault="00E57B0A" w:rsidP="00820F84">
            <w:pPr>
              <w:pStyle w:val="a2"/>
              <w:framePr w:w="10166" w:h="6302" w:hSpace="523" w:vSpace="10" w:wrap="notBeside" w:vAnchor="text" w:hAnchor="text" w:x="524" w:y="11"/>
              <w:spacing w:line="240" w:lineRule="auto"/>
              <w:ind w:left="140" w:firstLine="20"/>
              <w:jc w:val="both"/>
              <w:rPr>
                <w:color w:val="auto"/>
              </w:rPr>
            </w:pPr>
            <w:r w:rsidRPr="00E118C5">
              <w:rPr>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E57B0A" w:rsidRPr="00E118C5" w:rsidRDefault="00E57B0A" w:rsidP="00820F84">
            <w:pPr>
              <w:pStyle w:val="a2"/>
              <w:framePr w:w="10166" w:h="6302" w:hSpace="523" w:vSpace="10" w:wrap="notBeside" w:vAnchor="text" w:hAnchor="text" w:x="524" w:y="11"/>
              <w:spacing w:line="240" w:lineRule="auto"/>
              <w:ind w:left="140" w:firstLine="140"/>
              <w:jc w:val="both"/>
              <w:rPr>
                <w:i/>
                <w:color w:val="auto"/>
              </w:rPr>
            </w:pPr>
            <w:r w:rsidRPr="00E118C5">
              <w:rPr>
                <w:i/>
                <w:color w:val="auto"/>
              </w:rPr>
              <w:t>На выбор или факультативно</w:t>
            </w:r>
          </w:p>
          <w:p w:rsidR="00E57B0A" w:rsidRPr="00E118C5" w:rsidRDefault="00E57B0A" w:rsidP="00820F84">
            <w:pPr>
              <w:pStyle w:val="a2"/>
              <w:framePr w:w="10166" w:h="6302" w:hSpace="523" w:vSpace="10" w:wrap="notBeside" w:vAnchor="text" w:hAnchor="text" w:x="524" w:y="11"/>
              <w:spacing w:line="240" w:lineRule="auto"/>
              <w:ind w:left="140" w:firstLine="20"/>
              <w:jc w:val="both"/>
              <w:rPr>
                <w:color w:val="auto"/>
              </w:rPr>
            </w:pPr>
            <w:r w:rsidRPr="00E118C5">
              <w:rPr>
                <w:color w:val="auto"/>
              </w:rPr>
              <w:t>Исследовательские проекты, посвящённые музыке разных народов России. Музыкальный фестиваль «Народы России»</w:t>
            </w:r>
          </w:p>
        </w:tc>
      </w:tr>
      <w:tr w:rsidR="00E57B0A" w:rsidRPr="00E118C5" w:rsidTr="00982186">
        <w:trPr>
          <w:trHeight w:hRule="exact" w:val="2606"/>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66" w:h="6302" w:hSpace="523" w:vSpace="10" w:wrap="notBeside" w:vAnchor="text" w:hAnchor="text" w:x="524" w:y="11"/>
              <w:spacing w:line="240" w:lineRule="auto"/>
              <w:ind w:left="140" w:firstLine="0"/>
              <w:jc w:val="both"/>
              <w:rPr>
                <w:color w:val="auto"/>
              </w:rPr>
            </w:pPr>
            <w:r w:rsidRPr="00E118C5">
              <w:rPr>
                <w:color w:val="auto"/>
              </w:rPr>
              <w:t>В) 3—4 учебных часа</w:t>
            </w:r>
          </w:p>
        </w:tc>
        <w:tc>
          <w:tcPr>
            <w:tcW w:w="1339" w:type="dxa"/>
            <w:tcBorders>
              <w:top w:val="single" w:sz="4" w:space="0" w:color="auto"/>
              <w:left w:val="single" w:sz="4" w:space="0" w:color="auto"/>
              <w:bottom w:val="single" w:sz="4" w:space="0" w:color="auto"/>
            </w:tcBorders>
          </w:tcPr>
          <w:p w:rsidR="00E57B0A" w:rsidRPr="00E118C5" w:rsidRDefault="00E57B0A" w:rsidP="00820F84">
            <w:pPr>
              <w:pStyle w:val="a2"/>
              <w:framePr w:w="10166" w:h="6302" w:hSpace="523" w:vSpace="10" w:wrap="notBeside" w:vAnchor="text" w:hAnchor="text" w:x="524" w:y="11"/>
              <w:spacing w:line="240" w:lineRule="auto"/>
              <w:ind w:left="140" w:firstLine="0"/>
              <w:jc w:val="both"/>
              <w:rPr>
                <w:color w:val="auto"/>
              </w:rPr>
            </w:pPr>
            <w:r w:rsidRPr="00E118C5">
              <w:rPr>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tcPr>
          <w:p w:rsidR="00E57B0A" w:rsidRPr="00E118C5" w:rsidRDefault="00E57B0A" w:rsidP="00820F84">
            <w:pPr>
              <w:pStyle w:val="a2"/>
              <w:framePr w:w="10166" w:h="6302" w:hSpace="523" w:vSpace="10" w:wrap="notBeside" w:vAnchor="text" w:hAnchor="text" w:x="524" w:y="11"/>
              <w:spacing w:line="240" w:lineRule="auto"/>
              <w:ind w:left="140" w:firstLine="0"/>
              <w:jc w:val="both"/>
              <w:rPr>
                <w:color w:val="auto"/>
              </w:rPr>
            </w:pPr>
            <w:r w:rsidRPr="00E118C5">
              <w:rPr>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66" w:h="6302" w:hSpace="523" w:vSpace="10" w:wrap="notBeside" w:vAnchor="text" w:hAnchor="text" w:x="524" w:y="11"/>
              <w:spacing w:line="240" w:lineRule="auto"/>
              <w:ind w:left="140" w:firstLine="20"/>
              <w:jc w:val="both"/>
              <w:rPr>
                <w:color w:val="auto"/>
              </w:rPr>
            </w:pPr>
            <w:r w:rsidRPr="00E118C5">
              <w:rPr>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E57B0A" w:rsidRPr="00E118C5" w:rsidRDefault="00E57B0A" w:rsidP="00820F84">
            <w:pPr>
              <w:pStyle w:val="a2"/>
              <w:framePr w:w="10166" w:h="6302" w:hSpace="523" w:vSpace="10" w:wrap="notBeside" w:vAnchor="text" w:hAnchor="text" w:x="524" w:y="11"/>
              <w:spacing w:line="240" w:lineRule="auto"/>
              <w:ind w:left="140" w:firstLine="20"/>
              <w:jc w:val="both"/>
              <w:rPr>
                <w:color w:val="auto"/>
              </w:rPr>
            </w:pPr>
            <w:r w:rsidRPr="00E118C5">
              <w:rPr>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22" w:right="726" w:bottom="528" w:left="603" w:header="294" w:footer="100" w:gutter="0"/>
          <w:cols w:space="720"/>
          <w:noEndnote/>
          <w:docGrid w:linePitch="360"/>
        </w:sectPr>
      </w:pPr>
    </w:p>
    <w:p w:rsidR="00E57B0A" w:rsidRPr="00E118C5" w:rsidRDefault="00E57B0A" w:rsidP="00820F84">
      <w:pPr>
        <w:pStyle w:val="90"/>
        <w:framePr w:w="230" w:h="2390" w:hRule="exact" w:wrap="none" w:hAnchor="page" w:x="567" w:y="3736"/>
        <w:jc w:val="both"/>
        <w:textDirection w:val="tbRl"/>
        <w:rPr>
          <w:rFonts w:ascii="Times New Roman" w:hAnsi="Times New Roman" w:cs="Times New Roman"/>
          <w:color w:val="auto"/>
          <w:sz w:val="20"/>
          <w:szCs w:val="20"/>
        </w:rPr>
      </w:pPr>
    </w:p>
    <w:tbl>
      <w:tblPr>
        <w:tblOverlap w:val="never"/>
        <w:tblW w:w="0" w:type="auto"/>
        <w:tblLayout w:type="fixed"/>
        <w:tblCellMar>
          <w:left w:w="10" w:type="dxa"/>
          <w:right w:w="10" w:type="dxa"/>
        </w:tblCellMar>
        <w:tblLook w:val="0000"/>
      </w:tblPr>
      <w:tblGrid>
        <w:gridCol w:w="1272"/>
        <w:gridCol w:w="1334"/>
        <w:gridCol w:w="2054"/>
        <w:gridCol w:w="5501"/>
      </w:tblGrid>
      <w:tr w:rsidR="00E57B0A" w:rsidRPr="00E118C5" w:rsidTr="00982186">
        <w:trPr>
          <w:trHeight w:hRule="exact" w:val="619"/>
        </w:trPr>
        <w:tc>
          <w:tcPr>
            <w:tcW w:w="1272" w:type="dxa"/>
            <w:tcBorders>
              <w:top w:val="single" w:sz="4" w:space="0" w:color="auto"/>
              <w:left w:val="single" w:sz="4" w:space="0" w:color="auto"/>
            </w:tcBorders>
          </w:tcPr>
          <w:p w:rsidR="00E57B0A" w:rsidRPr="00E118C5" w:rsidRDefault="00E57B0A" w:rsidP="00820F84">
            <w:pPr>
              <w:pStyle w:val="a2"/>
              <w:framePr w:w="10162" w:h="5341" w:wrap="none" w:hAnchor="page" w:x="1134" w:y="35"/>
              <w:spacing w:line="240" w:lineRule="auto"/>
              <w:ind w:firstLine="0"/>
              <w:jc w:val="both"/>
              <w:rPr>
                <w:b/>
                <w:color w:val="auto"/>
              </w:rPr>
            </w:pPr>
            <w:r w:rsidRPr="00E118C5">
              <w:rPr>
                <w:b/>
                <w:color w:val="auto"/>
              </w:rPr>
              <w:t>№ блока, кол-во часов</w:t>
            </w:r>
          </w:p>
        </w:tc>
        <w:tc>
          <w:tcPr>
            <w:tcW w:w="1334" w:type="dxa"/>
            <w:tcBorders>
              <w:top w:val="single" w:sz="4" w:space="0" w:color="auto"/>
              <w:left w:val="single" w:sz="4" w:space="0" w:color="auto"/>
            </w:tcBorders>
          </w:tcPr>
          <w:p w:rsidR="00E57B0A" w:rsidRPr="00E118C5" w:rsidRDefault="00E57B0A" w:rsidP="00820F84">
            <w:pPr>
              <w:pStyle w:val="a2"/>
              <w:framePr w:w="10162" w:h="5341" w:wrap="none" w:hAnchor="page" w:x="1134" w:y="35"/>
              <w:spacing w:line="240" w:lineRule="auto"/>
              <w:ind w:firstLine="0"/>
              <w:jc w:val="both"/>
              <w:rPr>
                <w:b/>
                <w:color w:val="auto"/>
              </w:rPr>
            </w:pPr>
            <w:r w:rsidRPr="00E118C5">
              <w:rPr>
                <w:b/>
                <w:color w:val="auto"/>
              </w:rPr>
              <w:t>Темы</w:t>
            </w:r>
          </w:p>
        </w:tc>
        <w:tc>
          <w:tcPr>
            <w:tcW w:w="2054" w:type="dxa"/>
            <w:tcBorders>
              <w:top w:val="single" w:sz="4" w:space="0" w:color="auto"/>
              <w:left w:val="single" w:sz="4" w:space="0" w:color="auto"/>
            </w:tcBorders>
          </w:tcPr>
          <w:p w:rsidR="00E57B0A" w:rsidRPr="00E118C5" w:rsidRDefault="00E57B0A" w:rsidP="00820F84">
            <w:pPr>
              <w:pStyle w:val="a2"/>
              <w:framePr w:w="10162" w:h="5341" w:wrap="none" w:hAnchor="page" w:x="1134" w:y="35"/>
              <w:spacing w:line="240" w:lineRule="auto"/>
              <w:ind w:firstLine="460"/>
              <w:jc w:val="both"/>
              <w:rPr>
                <w:b/>
                <w:color w:val="auto"/>
              </w:rPr>
            </w:pPr>
            <w:r w:rsidRPr="00E118C5">
              <w:rPr>
                <w:b/>
                <w:color w:val="auto"/>
              </w:rPr>
              <w:t>Содержание</w:t>
            </w:r>
          </w:p>
        </w:tc>
        <w:tc>
          <w:tcPr>
            <w:tcW w:w="5501" w:type="dxa"/>
            <w:tcBorders>
              <w:top w:val="single" w:sz="4" w:space="0" w:color="auto"/>
              <w:left w:val="single" w:sz="4" w:space="0" w:color="auto"/>
              <w:right w:val="single" w:sz="4" w:space="0" w:color="auto"/>
            </w:tcBorders>
          </w:tcPr>
          <w:p w:rsidR="00E57B0A" w:rsidRPr="00E118C5" w:rsidRDefault="00E57B0A" w:rsidP="00820F84">
            <w:pPr>
              <w:pStyle w:val="a2"/>
              <w:framePr w:w="10162" w:h="5341" w:wrap="none" w:hAnchor="page" w:x="1134" w:y="35"/>
              <w:spacing w:line="24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2150"/>
        </w:trPr>
        <w:tc>
          <w:tcPr>
            <w:tcW w:w="1272" w:type="dxa"/>
            <w:tcBorders>
              <w:top w:val="single" w:sz="4" w:space="0" w:color="auto"/>
              <w:left w:val="single" w:sz="4" w:space="0" w:color="auto"/>
            </w:tcBorders>
          </w:tcPr>
          <w:p w:rsidR="00E57B0A" w:rsidRPr="00E118C5" w:rsidRDefault="00E57B0A" w:rsidP="00820F84">
            <w:pPr>
              <w:pStyle w:val="a2"/>
              <w:framePr w:w="10162" w:h="5341" w:wrap="none" w:hAnchor="page" w:x="1134" w:y="35"/>
              <w:spacing w:line="240" w:lineRule="auto"/>
              <w:ind w:left="140" w:firstLine="0"/>
              <w:jc w:val="both"/>
              <w:rPr>
                <w:color w:val="auto"/>
              </w:rPr>
            </w:pPr>
          </w:p>
        </w:tc>
        <w:tc>
          <w:tcPr>
            <w:tcW w:w="1334" w:type="dxa"/>
            <w:tcBorders>
              <w:top w:val="single" w:sz="4" w:space="0" w:color="auto"/>
              <w:left w:val="single" w:sz="4" w:space="0" w:color="auto"/>
            </w:tcBorders>
          </w:tcPr>
          <w:p w:rsidR="00E57B0A" w:rsidRPr="00E118C5" w:rsidRDefault="00E57B0A" w:rsidP="00820F84">
            <w:pPr>
              <w:pStyle w:val="a2"/>
              <w:framePr w:w="10162" w:h="5341" w:wrap="none" w:hAnchor="page" w:x="1134" w:y="35"/>
              <w:spacing w:line="240" w:lineRule="auto"/>
              <w:ind w:left="140" w:firstLine="0"/>
              <w:jc w:val="both"/>
              <w:rPr>
                <w:color w:val="auto"/>
              </w:rPr>
            </w:pPr>
          </w:p>
        </w:tc>
        <w:tc>
          <w:tcPr>
            <w:tcW w:w="2054" w:type="dxa"/>
            <w:tcBorders>
              <w:top w:val="single" w:sz="4" w:space="0" w:color="auto"/>
              <w:left w:val="single" w:sz="4" w:space="0" w:color="auto"/>
            </w:tcBorders>
          </w:tcPr>
          <w:p w:rsidR="00E57B0A" w:rsidRPr="00E118C5" w:rsidRDefault="00E57B0A" w:rsidP="00820F84">
            <w:pPr>
              <w:pStyle w:val="a2"/>
              <w:framePr w:w="10162" w:h="5341" w:wrap="none" w:hAnchor="page" w:x="1134" w:y="35"/>
              <w:spacing w:line="240" w:lineRule="auto"/>
              <w:ind w:left="140" w:firstLine="0"/>
              <w:jc w:val="both"/>
              <w:rPr>
                <w:color w:val="auto"/>
              </w:rPr>
            </w:pPr>
            <w:r w:rsidRPr="00E118C5">
              <w:rPr>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tcPr>
          <w:p w:rsidR="00E57B0A" w:rsidRPr="00E118C5" w:rsidRDefault="00E57B0A" w:rsidP="00820F84">
            <w:pPr>
              <w:pStyle w:val="a2"/>
              <w:framePr w:w="10162" w:h="5341" w:wrap="none" w:hAnchor="page" w:x="1134" w:y="35"/>
              <w:spacing w:line="240" w:lineRule="auto"/>
              <w:ind w:left="140" w:firstLine="0"/>
              <w:jc w:val="both"/>
              <w:rPr>
                <w:i/>
                <w:color w:val="auto"/>
              </w:rPr>
            </w:pPr>
            <w:r w:rsidRPr="00E118C5">
              <w:rPr>
                <w:i/>
                <w:color w:val="auto"/>
              </w:rPr>
              <w:t>На выбор или факультативно</w:t>
            </w:r>
          </w:p>
          <w:p w:rsidR="00E57B0A" w:rsidRPr="00E118C5" w:rsidRDefault="00E57B0A" w:rsidP="00820F84">
            <w:pPr>
              <w:pStyle w:val="a2"/>
              <w:framePr w:w="10162" w:h="5341" w:wrap="none" w:hAnchor="page" w:x="1134" w:y="35"/>
              <w:spacing w:line="240" w:lineRule="auto"/>
              <w:ind w:left="140" w:firstLine="0"/>
              <w:jc w:val="both"/>
              <w:rPr>
                <w:color w:val="auto"/>
              </w:rPr>
            </w:pPr>
            <w:r w:rsidRPr="00E118C5">
              <w:rPr>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57B0A" w:rsidRPr="00E118C5" w:rsidRDefault="00E57B0A" w:rsidP="00820F84">
            <w:pPr>
              <w:pStyle w:val="a2"/>
              <w:framePr w:w="10162" w:h="5341" w:wrap="none" w:hAnchor="page" w:x="1134" w:y="35"/>
              <w:spacing w:line="240" w:lineRule="auto"/>
              <w:ind w:left="140" w:firstLine="0"/>
              <w:jc w:val="both"/>
              <w:rPr>
                <w:color w:val="auto"/>
              </w:rPr>
            </w:pPr>
            <w:r w:rsidRPr="00E118C5">
              <w:rPr>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57B0A" w:rsidRPr="00E118C5" w:rsidTr="00982186">
        <w:trPr>
          <w:trHeight w:hRule="exact" w:val="2386"/>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62" w:h="5341" w:wrap="none" w:hAnchor="page" w:x="1134" w:y="35"/>
              <w:spacing w:line="240" w:lineRule="auto"/>
              <w:ind w:left="140" w:firstLine="0"/>
              <w:jc w:val="both"/>
              <w:rPr>
                <w:color w:val="auto"/>
              </w:rPr>
            </w:pPr>
            <w:r w:rsidRPr="00E118C5">
              <w:rPr>
                <w:color w:val="auto"/>
              </w:rPr>
              <w:t>Г) 3—4 учебных часа</w:t>
            </w:r>
          </w:p>
        </w:tc>
        <w:tc>
          <w:tcPr>
            <w:tcW w:w="1334" w:type="dxa"/>
            <w:tcBorders>
              <w:top w:val="single" w:sz="4" w:space="0" w:color="auto"/>
              <w:left w:val="single" w:sz="4" w:space="0" w:color="auto"/>
              <w:bottom w:val="single" w:sz="4" w:space="0" w:color="auto"/>
            </w:tcBorders>
          </w:tcPr>
          <w:p w:rsidR="00E57B0A" w:rsidRPr="00E118C5" w:rsidRDefault="00E57B0A" w:rsidP="00820F84">
            <w:pPr>
              <w:pStyle w:val="a2"/>
              <w:framePr w:w="10162" w:h="5341" w:wrap="none" w:hAnchor="page" w:x="1134" w:y="35"/>
              <w:spacing w:line="276" w:lineRule="auto"/>
              <w:ind w:left="140" w:firstLine="0"/>
              <w:jc w:val="both"/>
              <w:rPr>
                <w:color w:val="auto"/>
              </w:rPr>
            </w:pPr>
            <w:r w:rsidRPr="00E118C5">
              <w:rPr>
                <w:color w:val="auto"/>
              </w:rPr>
              <w:t>На рубежах культур</w:t>
            </w:r>
          </w:p>
        </w:tc>
        <w:tc>
          <w:tcPr>
            <w:tcW w:w="2054" w:type="dxa"/>
            <w:tcBorders>
              <w:top w:val="single" w:sz="4" w:space="0" w:color="auto"/>
              <w:left w:val="single" w:sz="4" w:space="0" w:color="auto"/>
              <w:bottom w:val="single" w:sz="4" w:space="0" w:color="auto"/>
            </w:tcBorders>
          </w:tcPr>
          <w:p w:rsidR="00E57B0A" w:rsidRPr="00E118C5" w:rsidRDefault="00E57B0A" w:rsidP="00820F84">
            <w:pPr>
              <w:pStyle w:val="a2"/>
              <w:framePr w:w="10162" w:h="5341" w:wrap="none" w:hAnchor="page" w:x="1134" w:y="35"/>
              <w:spacing w:line="259" w:lineRule="auto"/>
              <w:ind w:left="140" w:firstLine="0"/>
              <w:jc w:val="both"/>
              <w:rPr>
                <w:color w:val="auto"/>
              </w:rPr>
            </w:pPr>
            <w:r w:rsidRPr="00E118C5">
              <w:rPr>
                <w:color w:val="auto"/>
              </w:rPr>
              <w:t>Взаимное влияние фольклорных традиций друг на друга.</w:t>
            </w:r>
          </w:p>
          <w:p w:rsidR="00E57B0A" w:rsidRPr="00E118C5" w:rsidRDefault="00E57B0A" w:rsidP="00820F84">
            <w:pPr>
              <w:pStyle w:val="a2"/>
              <w:framePr w:w="10162" w:h="5341" w:wrap="none" w:hAnchor="page" w:x="1134" w:y="35"/>
              <w:spacing w:line="259" w:lineRule="auto"/>
              <w:ind w:left="140" w:firstLine="0"/>
              <w:jc w:val="both"/>
              <w:rPr>
                <w:color w:val="auto"/>
              </w:rPr>
            </w:pPr>
            <w:r w:rsidRPr="00E118C5">
              <w:rPr>
                <w:color w:val="auto"/>
              </w:rPr>
              <w:t>Этнографические экспедиции и фестивали.</w:t>
            </w:r>
          </w:p>
          <w:p w:rsidR="00E57B0A" w:rsidRPr="00E118C5" w:rsidRDefault="00E57B0A" w:rsidP="00820F84">
            <w:pPr>
              <w:pStyle w:val="a2"/>
              <w:framePr w:w="10162" w:h="5341" w:wrap="none" w:hAnchor="page" w:x="1134" w:y="35"/>
              <w:spacing w:line="259" w:lineRule="auto"/>
              <w:ind w:left="140" w:firstLine="0"/>
              <w:jc w:val="both"/>
              <w:rPr>
                <w:color w:val="auto"/>
              </w:rPr>
            </w:pPr>
            <w:r w:rsidRPr="00E118C5">
              <w:rPr>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62" w:h="5341" w:wrap="none" w:hAnchor="page" w:x="1134" w:y="35"/>
              <w:spacing w:line="259" w:lineRule="auto"/>
              <w:ind w:left="140" w:firstLine="20"/>
              <w:jc w:val="both"/>
              <w:rPr>
                <w:color w:val="auto"/>
              </w:rPr>
            </w:pPr>
            <w:r w:rsidRPr="00E118C5">
              <w:rPr>
                <w:color w:val="auto"/>
              </w:rPr>
              <w:t>Знакомство с примерами смешения культурных традиций в пограничных территориях. Выявление причинно-следственных связей такого смешения.</w:t>
            </w:r>
          </w:p>
          <w:p w:rsidR="00E57B0A" w:rsidRPr="00E118C5" w:rsidRDefault="00E57B0A" w:rsidP="00820F84">
            <w:pPr>
              <w:pStyle w:val="a2"/>
              <w:framePr w:w="10162" w:h="5341" w:wrap="none" w:hAnchor="page" w:x="1134" w:y="35"/>
              <w:spacing w:line="259" w:lineRule="auto"/>
              <w:ind w:left="140" w:firstLine="20"/>
              <w:jc w:val="both"/>
              <w:rPr>
                <w:color w:val="auto"/>
              </w:rPr>
            </w:pPr>
            <w:r w:rsidRPr="00E118C5">
              <w:rPr>
                <w:color w:val="auto"/>
              </w:rPr>
              <w:t>Изучение творчества и вклада в развитие культуры современных этно-исполнителей, исследователей традиционного фольклора.</w:t>
            </w:r>
          </w:p>
          <w:p w:rsidR="00E57B0A" w:rsidRPr="00E118C5" w:rsidRDefault="00E57B0A" w:rsidP="00820F84">
            <w:pPr>
              <w:pStyle w:val="a2"/>
              <w:framePr w:w="10162" w:h="5341" w:wrap="none" w:hAnchor="page" w:x="1134" w:y="35"/>
              <w:spacing w:line="240" w:lineRule="auto"/>
              <w:ind w:left="140" w:firstLine="140"/>
              <w:jc w:val="both"/>
              <w:rPr>
                <w:i/>
                <w:color w:val="auto"/>
              </w:rPr>
            </w:pPr>
            <w:r w:rsidRPr="00E118C5">
              <w:rPr>
                <w:i/>
                <w:color w:val="auto"/>
              </w:rPr>
              <w:t>На выбор или факультативно</w:t>
            </w:r>
          </w:p>
          <w:p w:rsidR="00E57B0A" w:rsidRPr="00E118C5" w:rsidRDefault="00E57B0A" w:rsidP="00820F84">
            <w:pPr>
              <w:pStyle w:val="a2"/>
              <w:framePr w:w="10162" w:h="5341" w:wrap="none" w:hAnchor="page" w:x="1134" w:y="35"/>
              <w:spacing w:line="259" w:lineRule="auto"/>
              <w:ind w:left="140" w:firstLine="20"/>
              <w:jc w:val="both"/>
              <w:rPr>
                <w:color w:val="auto"/>
              </w:rPr>
            </w:pPr>
            <w:r w:rsidRPr="00E118C5">
              <w:rPr>
                <w:color w:val="auto"/>
              </w:rPr>
              <w:t>Участие в этнографической экспедиции, посещение/ участие в фестивале традиционной культуры</w:t>
            </w:r>
          </w:p>
        </w:tc>
      </w:tr>
    </w:tbl>
    <w:p w:rsidR="00E57B0A" w:rsidRPr="00E118C5" w:rsidRDefault="00E57B0A" w:rsidP="00820F84">
      <w:pPr>
        <w:framePr w:w="10162" w:h="5341" w:wrap="none" w:hAnchor="page" w:x="1134" w:y="35"/>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690"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headerReference w:type="even" r:id="rId55"/>
          <w:headerReference w:type="default" r:id="rId56"/>
          <w:footerReference w:type="even" r:id="rId57"/>
          <w:footerReference w:type="default" r:id="rId58"/>
          <w:footnotePr>
            <w:numRestart w:val="eachPage"/>
          </w:footnotePr>
          <w:pgSz w:w="12019" w:h="7824" w:orient="landscape"/>
          <w:pgMar w:top="983" w:right="724" w:bottom="715" w:left="566" w:header="0" w:footer="3" w:gutter="0"/>
          <w:cols w:space="720"/>
          <w:noEndnote/>
          <w:docGrid w:linePitch="360"/>
        </w:sectPr>
      </w:pPr>
    </w:p>
    <w:p w:rsidR="00E57B0A" w:rsidRPr="00E118C5" w:rsidRDefault="00E57B0A" w:rsidP="00820F84">
      <w:pPr>
        <w:pStyle w:val="aa"/>
        <w:jc w:val="both"/>
        <w:rPr>
          <w:rFonts w:ascii="Times New Roman" w:hAnsi="Times New Roman" w:cs="Times New Roman"/>
        </w:rPr>
      </w:pPr>
      <w:r>
        <w:rPr>
          <w:noProof/>
        </w:rPr>
        <w:pict>
          <v:shape id="Shape 107" o:spid="_x0000_s1043" type="#_x0000_t202" style="position:absolute;left:0;text-align:left;margin-left:56.65pt;margin-top:20.9pt;width:507.6pt;height:235pt;z-index:251653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E57B0A" w:rsidTr="00982186">
                    <w:trPr>
                      <w:trHeight w:val="20"/>
                      <w:tblHeader/>
                    </w:trPr>
                    <w:tc>
                      <w:tcPr>
                        <w:tcW w:w="1272" w:type="dxa"/>
                        <w:tcBorders>
                          <w:top w:val="single" w:sz="4" w:space="0" w:color="auto"/>
                          <w:left w:val="single" w:sz="4" w:space="0" w:color="auto"/>
                        </w:tcBorders>
                      </w:tcPr>
                      <w:p w:rsidR="00E57B0A" w:rsidRPr="007F450A" w:rsidRDefault="00E57B0A" w:rsidP="00982186">
                        <w:pPr>
                          <w:pStyle w:val="a2"/>
                          <w:spacing w:line="259" w:lineRule="auto"/>
                          <w:ind w:firstLine="0"/>
                          <w:jc w:val="center"/>
                          <w:rPr>
                            <w:b/>
                            <w:color w:val="auto"/>
                          </w:rPr>
                        </w:pPr>
                        <w:r w:rsidRPr="007F450A">
                          <w:rPr>
                            <w:b/>
                            <w:color w:val="auto"/>
                          </w:rPr>
                          <w:t>№ блока, кол-во часов</w:t>
                        </w:r>
                      </w:p>
                    </w:tc>
                    <w:tc>
                      <w:tcPr>
                        <w:tcW w:w="1301" w:type="dxa"/>
                        <w:tcBorders>
                          <w:top w:val="single" w:sz="4" w:space="0" w:color="auto"/>
                          <w:left w:val="single" w:sz="4" w:space="0" w:color="auto"/>
                        </w:tcBorders>
                      </w:tcPr>
                      <w:p w:rsidR="00E57B0A" w:rsidRPr="007F450A" w:rsidRDefault="00E57B0A" w:rsidP="00982186">
                        <w:pPr>
                          <w:pStyle w:val="a2"/>
                          <w:spacing w:line="259" w:lineRule="auto"/>
                          <w:ind w:firstLine="0"/>
                          <w:jc w:val="center"/>
                          <w:rPr>
                            <w:b/>
                            <w:color w:val="auto"/>
                          </w:rPr>
                        </w:pPr>
                        <w:r w:rsidRPr="007F450A">
                          <w:rPr>
                            <w:b/>
                            <w:color w:val="auto"/>
                          </w:rPr>
                          <w:t>Темы</w:t>
                        </w:r>
                      </w:p>
                    </w:tc>
                    <w:tc>
                      <w:tcPr>
                        <w:tcW w:w="2030" w:type="dxa"/>
                        <w:tcBorders>
                          <w:top w:val="single" w:sz="4" w:space="0" w:color="auto"/>
                          <w:left w:val="single" w:sz="4" w:space="0" w:color="auto"/>
                        </w:tcBorders>
                      </w:tcPr>
                      <w:p w:rsidR="00E57B0A" w:rsidRPr="007F450A" w:rsidRDefault="00E57B0A" w:rsidP="00982186">
                        <w:pPr>
                          <w:pStyle w:val="a2"/>
                          <w:spacing w:line="259" w:lineRule="auto"/>
                          <w:ind w:firstLine="440"/>
                          <w:jc w:val="center"/>
                          <w:rPr>
                            <w:b/>
                            <w:color w:val="auto"/>
                          </w:rPr>
                        </w:pPr>
                        <w:r w:rsidRPr="007F450A">
                          <w:rPr>
                            <w:b/>
                            <w:color w:val="auto"/>
                          </w:rPr>
                          <w:t>Содержание</w:t>
                        </w:r>
                      </w:p>
                    </w:tc>
                    <w:tc>
                      <w:tcPr>
                        <w:tcW w:w="5549" w:type="dxa"/>
                        <w:tcBorders>
                          <w:top w:val="single" w:sz="4" w:space="0" w:color="auto"/>
                          <w:left w:val="single" w:sz="4" w:space="0" w:color="auto"/>
                          <w:right w:val="single" w:sz="4" w:space="0" w:color="auto"/>
                        </w:tcBorders>
                      </w:tcPr>
                      <w:p w:rsidR="00E57B0A" w:rsidRPr="007F450A" w:rsidRDefault="00E57B0A" w:rsidP="00982186">
                        <w:pPr>
                          <w:pStyle w:val="a2"/>
                          <w:spacing w:line="259" w:lineRule="auto"/>
                          <w:ind w:firstLine="0"/>
                          <w:jc w:val="center"/>
                          <w:rPr>
                            <w:b/>
                            <w:color w:val="auto"/>
                          </w:rPr>
                        </w:pPr>
                        <w:r w:rsidRPr="007F450A">
                          <w:rPr>
                            <w:b/>
                            <w:color w:val="auto"/>
                          </w:rPr>
                          <w:t>Виды деятельности обучающихся</w:t>
                        </w:r>
                      </w:p>
                    </w:tc>
                  </w:tr>
                  <w:tr w:rsidR="00E57B0A" w:rsidTr="00982186">
                    <w:trPr>
                      <w:trHeight w:val="2595"/>
                    </w:trPr>
                    <w:tc>
                      <w:tcPr>
                        <w:tcW w:w="1272" w:type="dxa"/>
                        <w:tcBorders>
                          <w:top w:val="single" w:sz="4" w:space="0" w:color="auto"/>
                          <w:left w:val="single" w:sz="4" w:space="0" w:color="auto"/>
                        </w:tcBorders>
                      </w:tcPr>
                      <w:p w:rsidR="00E57B0A" w:rsidRPr="00DC36EB" w:rsidRDefault="00E57B0A" w:rsidP="00982186">
                        <w:pPr>
                          <w:pStyle w:val="a2"/>
                          <w:spacing w:line="259" w:lineRule="auto"/>
                          <w:ind w:left="140" w:firstLine="0"/>
                          <w:rPr>
                            <w:color w:val="auto"/>
                          </w:rPr>
                        </w:pPr>
                        <w:r w:rsidRPr="00DC36EB">
                          <w:rPr>
                            <w:color w:val="auto"/>
                          </w:rPr>
                          <w:t>А) 3—4 учебных часа</w:t>
                        </w:r>
                      </w:p>
                    </w:tc>
                    <w:tc>
                      <w:tcPr>
                        <w:tcW w:w="1301" w:type="dxa"/>
                        <w:tcBorders>
                          <w:top w:val="single" w:sz="4" w:space="0" w:color="auto"/>
                          <w:left w:val="single" w:sz="4" w:space="0" w:color="auto"/>
                        </w:tcBorders>
                      </w:tcPr>
                      <w:p w:rsidR="00E57B0A" w:rsidRPr="00DC36EB" w:rsidRDefault="00E57B0A" w:rsidP="00982186">
                        <w:pPr>
                          <w:pStyle w:val="a2"/>
                          <w:spacing w:line="259" w:lineRule="auto"/>
                          <w:ind w:left="140" w:firstLine="0"/>
                          <w:rPr>
                            <w:color w:val="auto"/>
                          </w:rPr>
                        </w:pPr>
                        <w:r w:rsidRPr="00DC36EB">
                          <w:rPr>
                            <w:color w:val="auto"/>
                          </w:rPr>
                          <w:t>Музы</w:t>
                        </w:r>
                        <w:r w:rsidRPr="00DC36EB">
                          <w:rPr>
                            <w:color w:val="auto"/>
                          </w:rPr>
                          <w:softHyphen/>
                          <w:t>ка — древней</w:t>
                        </w:r>
                        <w:r w:rsidRPr="00DC36EB">
                          <w:rPr>
                            <w:color w:val="auto"/>
                          </w:rPr>
                          <w:softHyphen/>
                          <w:t>ший язык человече</w:t>
                        </w:r>
                        <w:r w:rsidRPr="00DC36EB">
                          <w:rPr>
                            <w:color w:val="auto"/>
                          </w:rPr>
                          <w:softHyphen/>
                          <w:t>ства</w:t>
                        </w:r>
                      </w:p>
                    </w:tc>
                    <w:tc>
                      <w:tcPr>
                        <w:tcW w:w="2030" w:type="dxa"/>
                        <w:tcBorders>
                          <w:top w:val="single" w:sz="4" w:space="0" w:color="auto"/>
                          <w:left w:val="single" w:sz="4" w:space="0" w:color="auto"/>
                        </w:tcBorders>
                      </w:tcPr>
                      <w:p w:rsidR="00E57B0A" w:rsidRPr="00DC36EB" w:rsidRDefault="00E57B0A" w:rsidP="00982186">
                        <w:pPr>
                          <w:pStyle w:val="a2"/>
                          <w:spacing w:line="259" w:lineRule="auto"/>
                          <w:ind w:left="140" w:firstLine="20"/>
                          <w:rPr>
                            <w:color w:val="auto"/>
                          </w:rPr>
                        </w:pPr>
                        <w:r w:rsidRPr="00DC36EB">
                          <w:rPr>
                            <w:color w:val="auto"/>
                          </w:rPr>
                          <w:t>Археологические находки, легенды и сказания о му</w:t>
                        </w:r>
                        <w:r w:rsidRPr="00DC36EB">
                          <w:rPr>
                            <w:color w:val="auto"/>
                          </w:rPr>
                          <w:softHyphen/>
                          <w:t>зыке древних. Древняя Греция — колыбель европей</w:t>
                        </w:r>
                        <w:r w:rsidRPr="00DC36EB">
                          <w:rPr>
                            <w:color w:val="auto"/>
                          </w:rPr>
                          <w:softHyphen/>
                          <w:t>ской культуры (те</w:t>
                        </w:r>
                        <w:r w:rsidRPr="00DC36EB">
                          <w:rPr>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tcPr>
                      <w:p w:rsidR="00E57B0A" w:rsidRPr="00DC36EB" w:rsidRDefault="00E57B0A" w:rsidP="00982186">
                        <w:pPr>
                          <w:pStyle w:val="a2"/>
                          <w:spacing w:line="259" w:lineRule="auto"/>
                          <w:ind w:left="140" w:firstLine="20"/>
                          <w:rPr>
                            <w:color w:val="auto"/>
                          </w:rPr>
                        </w:pPr>
                        <w:r w:rsidRPr="00DC36EB">
                          <w:rPr>
                            <w:color w:val="auto"/>
                          </w:rPr>
                          <w:t>Экскурсия в музей (реальный или виртуальный) с экс</w:t>
                        </w:r>
                        <w:r w:rsidRPr="00DC36EB">
                          <w:rPr>
                            <w:color w:val="auto"/>
                          </w:rPr>
                          <w:softHyphen/>
                          <w:t>позицией музыкальных артефактов древности, последу</w:t>
                        </w:r>
                        <w:r w:rsidRPr="00DC36EB">
                          <w:rPr>
                            <w:color w:val="auto"/>
                          </w:rPr>
                          <w:softHyphen/>
                          <w:t>ющий пересказ полученной информации.</w:t>
                        </w:r>
                      </w:p>
                      <w:p w:rsidR="00E57B0A" w:rsidRPr="00DC36EB" w:rsidRDefault="00E57B0A" w:rsidP="00982186">
                        <w:pPr>
                          <w:pStyle w:val="a2"/>
                          <w:spacing w:line="259" w:lineRule="auto"/>
                          <w:ind w:left="140" w:firstLine="20"/>
                          <w:rPr>
                            <w:color w:val="auto"/>
                          </w:rPr>
                        </w:pPr>
                        <w:r w:rsidRPr="00DC36EB">
                          <w:rPr>
                            <w:color w:val="auto"/>
                          </w:rPr>
                          <w:t>Импровизация в духе древнего обряда (вызывание до</w:t>
                        </w:r>
                        <w:r w:rsidRPr="00DC36EB">
                          <w:rPr>
                            <w:color w:val="auto"/>
                          </w:rPr>
                          <w:softHyphen/>
                          <w:t>ждя, поклонение тотемному животному и т. п.).</w:t>
                        </w:r>
                      </w:p>
                      <w:p w:rsidR="00E57B0A" w:rsidRDefault="00E57B0A" w:rsidP="00982186">
                        <w:pPr>
                          <w:pStyle w:val="a2"/>
                          <w:spacing w:line="259" w:lineRule="auto"/>
                          <w:ind w:left="140" w:firstLine="20"/>
                          <w:rPr>
                            <w:color w:val="auto"/>
                          </w:rPr>
                        </w:pPr>
                        <w:r w:rsidRPr="00DC36EB">
                          <w:rPr>
                            <w:color w:val="auto"/>
                          </w:rPr>
                          <w:t xml:space="preserve">Озвучивание, театрализация легенды/мифа о музыке. </w:t>
                        </w:r>
                      </w:p>
                      <w:p w:rsidR="00E57B0A" w:rsidRPr="009F0C49" w:rsidRDefault="00E57B0A" w:rsidP="00982186">
                        <w:pPr>
                          <w:pStyle w:val="a2"/>
                          <w:spacing w:line="259" w:lineRule="auto"/>
                          <w:ind w:left="140" w:firstLine="20"/>
                          <w:rPr>
                            <w:i/>
                            <w:color w:val="auto"/>
                          </w:rPr>
                        </w:pPr>
                        <w:r w:rsidRPr="009F0C49">
                          <w:rPr>
                            <w:i/>
                            <w:color w:val="auto"/>
                          </w:rPr>
                          <w:t>На выбор или факультативно</w:t>
                        </w:r>
                      </w:p>
                      <w:p w:rsidR="00E57B0A" w:rsidRPr="00DC36EB" w:rsidRDefault="00E57B0A" w:rsidP="00982186">
                        <w:pPr>
                          <w:pStyle w:val="a2"/>
                          <w:spacing w:line="259" w:lineRule="auto"/>
                          <w:ind w:left="140" w:firstLine="20"/>
                          <w:rPr>
                            <w:color w:val="auto"/>
                          </w:rPr>
                        </w:pPr>
                        <w:r w:rsidRPr="00DC36EB">
                          <w:rPr>
                            <w:color w:val="auto"/>
                          </w:rPr>
                          <w:t>Квесты, викторины, интеллектуальные игры. Исследо</w:t>
                        </w:r>
                        <w:r w:rsidRPr="00DC36EB">
                          <w:rPr>
                            <w:color w:val="auto"/>
                          </w:rPr>
                          <w:softHyphen/>
                          <w:t>вательские проекты в рамках тематики «Мифы Древ</w:t>
                        </w:r>
                        <w:r w:rsidRPr="00DC36EB">
                          <w:rPr>
                            <w:color w:val="auto"/>
                          </w:rPr>
                          <w:softHyphen/>
                          <w:t>ней Греции в музыкальном искусстве XVII—XX веков»</w:t>
                        </w:r>
                      </w:p>
                    </w:tc>
                  </w:tr>
                  <w:tr w:rsidR="00E57B0A" w:rsidTr="00982186">
                    <w:trPr>
                      <w:trHeight w:val="20"/>
                    </w:trPr>
                    <w:tc>
                      <w:tcPr>
                        <w:tcW w:w="1272" w:type="dxa"/>
                        <w:tcBorders>
                          <w:top w:val="single" w:sz="4" w:space="0" w:color="auto"/>
                          <w:left w:val="single" w:sz="4" w:space="0" w:color="auto"/>
                          <w:bottom w:val="single" w:sz="4" w:space="0" w:color="auto"/>
                        </w:tcBorders>
                      </w:tcPr>
                      <w:p w:rsidR="00E57B0A" w:rsidRPr="00DC36EB" w:rsidRDefault="00E57B0A" w:rsidP="00982186">
                        <w:pPr>
                          <w:pStyle w:val="a2"/>
                          <w:spacing w:line="259" w:lineRule="auto"/>
                          <w:ind w:left="140" w:firstLine="0"/>
                          <w:rPr>
                            <w:color w:val="auto"/>
                          </w:rPr>
                        </w:pPr>
                        <w:r w:rsidRPr="00DC36EB">
                          <w:rPr>
                            <w:color w:val="auto"/>
                          </w:rPr>
                          <w:t>Б) 3—4 учебных часа</w:t>
                        </w:r>
                      </w:p>
                    </w:tc>
                    <w:tc>
                      <w:tcPr>
                        <w:tcW w:w="1301" w:type="dxa"/>
                        <w:tcBorders>
                          <w:top w:val="single" w:sz="4" w:space="0" w:color="auto"/>
                          <w:left w:val="single" w:sz="4" w:space="0" w:color="auto"/>
                          <w:bottom w:val="single" w:sz="4" w:space="0" w:color="auto"/>
                        </w:tcBorders>
                      </w:tcPr>
                      <w:p w:rsidR="00E57B0A" w:rsidRPr="00DC36EB" w:rsidRDefault="00E57B0A" w:rsidP="00982186">
                        <w:pPr>
                          <w:pStyle w:val="a2"/>
                          <w:spacing w:line="259" w:lineRule="auto"/>
                          <w:ind w:left="140" w:firstLine="0"/>
                          <w:rPr>
                            <w:color w:val="auto"/>
                          </w:rPr>
                        </w:pPr>
                        <w:r w:rsidRPr="00DC36EB">
                          <w:rPr>
                            <w:color w:val="auto"/>
                          </w:rPr>
                          <w:t>Музыкаль</w:t>
                        </w:r>
                        <w:r w:rsidRPr="00DC36EB">
                          <w:rPr>
                            <w:color w:val="auto"/>
                          </w:rPr>
                          <w:softHyphen/>
                          <w:t>ный фоль</w:t>
                        </w:r>
                        <w:r w:rsidRPr="00DC36EB">
                          <w:rPr>
                            <w:color w:val="auto"/>
                          </w:rPr>
                          <w:softHyphen/>
                          <w:t>клор наро</w:t>
                        </w:r>
                        <w:r w:rsidRPr="00DC36EB">
                          <w:rPr>
                            <w:color w:val="auto"/>
                          </w:rPr>
                          <w:softHyphen/>
                          <w:t>дов Европы</w:t>
                        </w:r>
                      </w:p>
                    </w:tc>
                    <w:tc>
                      <w:tcPr>
                        <w:tcW w:w="2030" w:type="dxa"/>
                        <w:tcBorders>
                          <w:top w:val="single" w:sz="4" w:space="0" w:color="auto"/>
                          <w:left w:val="single" w:sz="4" w:space="0" w:color="auto"/>
                          <w:bottom w:val="single" w:sz="4" w:space="0" w:color="auto"/>
                        </w:tcBorders>
                      </w:tcPr>
                      <w:p w:rsidR="00E57B0A" w:rsidRPr="00DC36EB" w:rsidRDefault="00E57B0A" w:rsidP="00982186">
                        <w:pPr>
                          <w:pStyle w:val="a2"/>
                          <w:spacing w:line="259" w:lineRule="auto"/>
                          <w:ind w:left="140" w:firstLine="20"/>
                          <w:rPr>
                            <w:color w:val="auto"/>
                          </w:rPr>
                        </w:pPr>
                        <w:r w:rsidRPr="00DC36EB">
                          <w:rPr>
                            <w:color w:val="auto"/>
                          </w:rPr>
                          <w:t>Интонации и рит</w:t>
                        </w:r>
                        <w:r w:rsidRPr="00DC36EB">
                          <w:rPr>
                            <w:color w:val="auto"/>
                          </w:rPr>
                          <w:softHyphen/>
                          <w:t>мы, формы и жанры европей</w:t>
                        </w:r>
                        <w:r w:rsidRPr="00DC36EB">
                          <w:rPr>
                            <w:color w:val="auto"/>
                          </w:rPr>
                          <w:softHyphen/>
                          <w:t>ского фольклора</w:t>
                        </w:r>
                        <w:r w:rsidRPr="007F450A">
                          <w:rPr>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tcPr>
                      <w:p w:rsidR="00E57B0A" w:rsidRPr="00DC36EB" w:rsidRDefault="00E57B0A" w:rsidP="00982186">
                        <w:pPr>
                          <w:pStyle w:val="a2"/>
                          <w:spacing w:line="259" w:lineRule="auto"/>
                          <w:ind w:left="140" w:firstLine="20"/>
                          <w:rPr>
                            <w:color w:val="auto"/>
                          </w:rPr>
                        </w:pPr>
                        <w:r w:rsidRPr="00DC36EB">
                          <w:rPr>
                            <w:color w:val="auto"/>
                          </w:rPr>
                          <w:t>Выявление характерных интонаций и ритмов в звуча</w:t>
                        </w:r>
                        <w:r w:rsidRPr="00DC36EB">
                          <w:rPr>
                            <w:color w:val="auto"/>
                          </w:rPr>
                          <w:softHyphen/>
                          <w:t>нии традиционной музыки народов Европы.</w:t>
                        </w:r>
                      </w:p>
                      <w:p w:rsidR="00E57B0A" w:rsidRPr="00DC36EB" w:rsidRDefault="00E57B0A" w:rsidP="00982186">
                        <w:pPr>
                          <w:pStyle w:val="a2"/>
                          <w:spacing w:line="259" w:lineRule="auto"/>
                          <w:ind w:left="140" w:firstLine="20"/>
                          <w:rPr>
                            <w:color w:val="auto"/>
                          </w:rPr>
                        </w:pPr>
                        <w:r w:rsidRPr="00DC36EB">
                          <w:rPr>
                            <w:color w:val="auto"/>
                          </w:rPr>
                          <w:t>Выявление общего и особенного при сравнении изучае</w:t>
                        </w:r>
                        <w:r w:rsidRPr="00DC36EB">
                          <w:rPr>
                            <w:color w:val="auto"/>
                          </w:rPr>
                          <w:softHyphen/>
                          <w:t>мых образцов европейского фольклора и фольклора на</w:t>
                        </w:r>
                        <w:r w:rsidRPr="00DC36EB">
                          <w:rPr>
                            <w:color w:val="auto"/>
                          </w:rPr>
                          <w:softHyphen/>
                          <w:t>родов России.</w:t>
                        </w:r>
                      </w:p>
                    </w:tc>
                  </w:tr>
                </w:tbl>
                <w:p w:rsidR="00E57B0A" w:rsidRDefault="00E57B0A" w:rsidP="00982186">
                  <w:pPr>
                    <w:spacing w:line="1" w:lineRule="exact"/>
                  </w:pPr>
                </w:p>
              </w:txbxContent>
            </v:textbox>
            <w10:wrap type="topAndBottom" anchorx="page"/>
          </v:shape>
        </w:pict>
      </w:r>
      <w:r w:rsidRPr="00E118C5">
        <w:rPr>
          <w:rFonts w:ascii="Times New Roman" w:hAnsi="Times New Roman" w:cs="Times New Roman"/>
        </w:rPr>
        <w:t>Модуль № 3 «Музыка народов мира»</w:t>
      </w:r>
      <w:bookmarkEnd w:id="0"/>
      <w:r w:rsidRPr="00E118C5">
        <w:rPr>
          <w:rFonts w:ascii="Times New Roman" w:hAnsi="Times New Roman" w:cs="Times New Roman"/>
          <w:noProof/>
        </w:rPr>
        <w:t xml:space="preserve"> </w:t>
      </w:r>
      <w:r>
        <w:rPr>
          <w:noProof/>
        </w:rPr>
        <w:pict>
          <v:shape id="Shape 105" o:spid="_x0000_s1044" type="#_x0000_t202" style="position:absolute;left:0;text-align:left;margin-left:29.75pt;margin-top:11.3pt;width:9.35pt;height:318.7pt;z-index:2516526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E57B0A" w:rsidRDefault="00E57B0A" w:rsidP="00982186">
                  <w:pPr>
                    <w:pStyle w:val="90"/>
                    <w:tabs>
                      <w:tab w:val="left" w:pos="6072"/>
                    </w:tabs>
                  </w:pPr>
                  <w:r>
                    <w:tab/>
                    <w:t xml:space="preserve"> </w:t>
                  </w:r>
                </w:p>
              </w:txbxContent>
            </v:textbox>
            <w10:wrap type="square" anchorx="page"/>
          </v:shape>
        </w:pict>
      </w:r>
    </w:p>
    <w:p w:rsidR="00E57B0A" w:rsidRPr="00E118C5" w:rsidRDefault="00E57B0A" w:rsidP="00820F84">
      <w:pPr>
        <w:pStyle w:val="22"/>
        <w:keepNext/>
        <w:keepLines/>
        <w:spacing w:after="0"/>
        <w:ind w:firstLine="520"/>
        <w:jc w:val="both"/>
        <w:rPr>
          <w:rFonts w:ascii="Times New Roman" w:hAnsi="Times New Roman" w:cs="Times New Roman"/>
          <w:color w:val="auto"/>
        </w:rPr>
        <w:sectPr w:rsidR="00E57B0A" w:rsidRPr="00E118C5">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E57B0A" w:rsidRPr="00E118C5" w:rsidTr="00982186">
        <w:trPr>
          <w:trHeight w:hRule="exact" w:val="579"/>
        </w:trPr>
        <w:tc>
          <w:tcPr>
            <w:tcW w:w="1272"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firstLine="0"/>
              <w:jc w:val="both"/>
              <w:rPr>
                <w:b/>
                <w:color w:val="auto"/>
              </w:rPr>
            </w:pPr>
            <w:r w:rsidRPr="00E118C5">
              <w:rPr>
                <w:b/>
                <w:color w:val="auto"/>
              </w:rPr>
              <w:t>№ блока, кол-во часов</w:t>
            </w:r>
          </w:p>
        </w:tc>
        <w:tc>
          <w:tcPr>
            <w:tcW w:w="1301"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firstLine="0"/>
              <w:jc w:val="both"/>
              <w:rPr>
                <w:b/>
                <w:color w:val="auto"/>
              </w:rPr>
            </w:pPr>
            <w:r w:rsidRPr="00E118C5">
              <w:rPr>
                <w:b/>
                <w:color w:val="auto"/>
              </w:rPr>
              <w:t>Темы</w:t>
            </w:r>
          </w:p>
        </w:tc>
        <w:tc>
          <w:tcPr>
            <w:tcW w:w="2030"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firstLine="0"/>
              <w:jc w:val="both"/>
              <w:rPr>
                <w:b/>
                <w:color w:val="auto"/>
              </w:rPr>
            </w:pPr>
            <w:r w:rsidRPr="00E118C5">
              <w:rPr>
                <w:b/>
                <w:color w:val="auto"/>
              </w:rPr>
              <w:t>Содержание</w:t>
            </w:r>
          </w:p>
        </w:tc>
        <w:tc>
          <w:tcPr>
            <w:tcW w:w="5549" w:type="dxa"/>
            <w:tcBorders>
              <w:top w:val="single" w:sz="4" w:space="0" w:color="auto"/>
              <w:left w:val="single" w:sz="4" w:space="0" w:color="auto"/>
              <w:righ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1272"/>
        </w:trPr>
        <w:tc>
          <w:tcPr>
            <w:tcW w:w="1272"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p>
        </w:tc>
        <w:tc>
          <w:tcPr>
            <w:tcW w:w="1301"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p>
        </w:tc>
        <w:tc>
          <w:tcPr>
            <w:tcW w:w="2030"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E57B0A" w:rsidRPr="00E118C5" w:rsidTr="00982186">
        <w:trPr>
          <w:trHeight w:hRule="exact" w:val="2985"/>
        </w:trPr>
        <w:tc>
          <w:tcPr>
            <w:tcW w:w="1272"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В) 3—4 учебных часа</w:t>
            </w:r>
          </w:p>
        </w:tc>
        <w:tc>
          <w:tcPr>
            <w:tcW w:w="1301"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Музыкальный фольклор народов Азии и Африки</w:t>
            </w:r>
          </w:p>
        </w:tc>
        <w:tc>
          <w:tcPr>
            <w:tcW w:w="2030" w:type="dxa"/>
            <w:tcBorders>
              <w:top w:val="single" w:sz="4" w:space="0" w:color="auto"/>
              <w:lef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Африканская музыка — стихия ритма.</w:t>
            </w:r>
          </w:p>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Интонационно-ладовая основа музыки стран Азии,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20"/>
              <w:jc w:val="both"/>
              <w:rPr>
                <w:color w:val="auto"/>
              </w:rPr>
            </w:pPr>
            <w:r w:rsidRPr="00E118C5">
              <w:rPr>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E57B0A" w:rsidRPr="00E118C5" w:rsidRDefault="00E57B0A" w:rsidP="00820F84">
            <w:pPr>
              <w:pStyle w:val="a2"/>
              <w:framePr w:w="10152" w:h="5525" w:hSpace="566" w:vSpace="298" w:wrap="notBeside" w:vAnchor="text" w:hAnchor="text" w:x="567" w:y="299"/>
              <w:spacing w:line="259" w:lineRule="auto"/>
              <w:ind w:left="140" w:firstLine="20"/>
              <w:jc w:val="both"/>
              <w:rPr>
                <w:color w:val="auto"/>
              </w:rPr>
            </w:pPr>
            <w:r w:rsidRPr="00E118C5">
              <w:rPr>
                <w:color w:val="auto"/>
              </w:rPr>
              <w:t>Разучивание и исполнение народных песен, танцев. Коллективные ритмические импровизации на шумовых и ударных инструментах.</w:t>
            </w:r>
          </w:p>
          <w:p w:rsidR="00E57B0A" w:rsidRPr="00E118C5" w:rsidRDefault="00E57B0A" w:rsidP="00820F84">
            <w:pPr>
              <w:pStyle w:val="a2"/>
              <w:framePr w:w="10152" w:h="5525" w:hSpace="566" w:vSpace="298" w:wrap="notBeside" w:vAnchor="text" w:hAnchor="text" w:x="567" w:y="299"/>
              <w:spacing w:line="259" w:lineRule="auto"/>
              <w:ind w:left="140" w:firstLine="140"/>
              <w:jc w:val="both"/>
              <w:rPr>
                <w:i/>
                <w:color w:val="auto"/>
              </w:rPr>
            </w:pPr>
            <w:r w:rsidRPr="00E118C5">
              <w:rPr>
                <w:i/>
                <w:color w:val="auto"/>
              </w:rPr>
              <w:t>На выбор или факультативно</w:t>
            </w:r>
          </w:p>
          <w:p w:rsidR="00E57B0A" w:rsidRPr="00E118C5" w:rsidRDefault="00E57B0A" w:rsidP="00820F84">
            <w:pPr>
              <w:pStyle w:val="a2"/>
              <w:framePr w:w="10152" w:h="5525" w:hSpace="566" w:vSpace="298" w:wrap="notBeside" w:vAnchor="text" w:hAnchor="text" w:x="567" w:y="299"/>
              <w:spacing w:line="259" w:lineRule="auto"/>
              <w:ind w:left="140" w:firstLine="20"/>
              <w:jc w:val="both"/>
              <w:rPr>
                <w:color w:val="auto"/>
              </w:rPr>
            </w:pPr>
            <w:r w:rsidRPr="00E118C5">
              <w:rPr>
                <w:color w:val="auto"/>
              </w:rPr>
              <w:t>Исследовательские проекты по теме «Музыка стран Азии и Африки»</w:t>
            </w:r>
          </w:p>
        </w:tc>
      </w:tr>
      <w:tr w:rsidR="00E57B0A" w:rsidRPr="00E118C5" w:rsidTr="00982186">
        <w:trPr>
          <w:trHeight w:hRule="exact" w:val="743"/>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Г) 3—4 учебных</w:t>
            </w:r>
          </w:p>
        </w:tc>
        <w:tc>
          <w:tcPr>
            <w:tcW w:w="1301" w:type="dxa"/>
            <w:tcBorders>
              <w:top w:val="single" w:sz="4" w:space="0" w:color="auto"/>
              <w:left w:val="single" w:sz="4" w:space="0" w:color="auto"/>
              <w:bottom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Народная музыка Амери-</w:t>
            </w:r>
          </w:p>
        </w:tc>
        <w:tc>
          <w:tcPr>
            <w:tcW w:w="2030" w:type="dxa"/>
            <w:tcBorders>
              <w:top w:val="single" w:sz="4" w:space="0" w:color="auto"/>
              <w:left w:val="single" w:sz="4" w:space="0" w:color="auto"/>
              <w:bottom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0"/>
              <w:jc w:val="both"/>
              <w:rPr>
                <w:color w:val="auto"/>
              </w:rPr>
            </w:pPr>
            <w:r w:rsidRPr="00E118C5">
              <w:rPr>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5525" w:hSpace="566" w:vSpace="298" w:wrap="notBeside" w:vAnchor="text" w:hAnchor="text" w:x="567" w:y="299"/>
              <w:spacing w:line="259" w:lineRule="auto"/>
              <w:ind w:left="140" w:firstLine="20"/>
              <w:jc w:val="both"/>
              <w:rPr>
                <w:color w:val="auto"/>
              </w:rPr>
            </w:pPr>
            <w:r w:rsidRPr="00E118C5">
              <w:rPr>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E57B0A" w:rsidRPr="00E118C5" w:rsidRDefault="00E57B0A" w:rsidP="00820F84">
      <w:pPr>
        <w:pStyle w:val="a9"/>
        <w:framePr w:w="230" w:h="6389" w:hRule="exact" w:hSpace="10488" w:wrap="notBeside" w:vAnchor="text" w:hAnchor="text" w:y="1"/>
        <w:tabs>
          <w:tab w:val="left" w:pos="3994"/>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p w:rsidR="00E57B0A" w:rsidRPr="00E118C5" w:rsidRDefault="00E57B0A" w:rsidP="00820F84">
      <w:pPr>
        <w:spacing w:line="1" w:lineRule="exact"/>
        <w:jc w:val="both"/>
        <w:rPr>
          <w:rFonts w:ascii="Times New Roman" w:hAnsi="Times New Roman" w:cs="Times New Roman"/>
          <w:color w:val="auto"/>
          <w:sz w:val="20"/>
          <w:szCs w:val="20"/>
        </w:rPr>
      </w:pPr>
      <w:r>
        <w:rPr>
          <w:noProof/>
        </w:rPr>
        <w:pict>
          <v:shape id="Shape 113" o:spid="_x0000_s1045" type="#_x0000_t202" style="position:absolute;left:0;text-align:left;margin-left:55.4pt;margin-top:.5pt;width:507.6pt;height:78.85pt;z-index:25165568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W8Y6r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E57B0A">
                    <w:trPr>
                      <w:trHeight w:hRule="exact" w:val="1507"/>
                      <w:tblHeader/>
                    </w:trPr>
                    <w:tc>
                      <w:tcPr>
                        <w:tcW w:w="1272" w:type="dxa"/>
                        <w:tcBorders>
                          <w:top w:val="single" w:sz="4" w:space="0" w:color="auto"/>
                          <w:left w:val="single" w:sz="4" w:space="0" w:color="auto"/>
                          <w:bottom w:val="single" w:sz="4" w:space="0" w:color="auto"/>
                        </w:tcBorders>
                      </w:tcPr>
                      <w:p w:rsidR="00E57B0A" w:rsidRPr="007F450A" w:rsidRDefault="00E57B0A" w:rsidP="00982186">
                        <w:pPr>
                          <w:pStyle w:val="a2"/>
                          <w:spacing w:line="259" w:lineRule="auto"/>
                          <w:ind w:left="140" w:firstLine="0"/>
                          <w:rPr>
                            <w:color w:val="auto"/>
                          </w:rPr>
                        </w:pPr>
                        <w:r w:rsidRPr="007F450A">
                          <w:rPr>
                            <w:color w:val="auto"/>
                          </w:rPr>
                          <w:t>часа</w:t>
                        </w:r>
                      </w:p>
                    </w:tc>
                    <w:tc>
                      <w:tcPr>
                        <w:tcW w:w="1301" w:type="dxa"/>
                        <w:tcBorders>
                          <w:top w:val="single" w:sz="4" w:space="0" w:color="auto"/>
                          <w:left w:val="single" w:sz="4" w:space="0" w:color="auto"/>
                          <w:bottom w:val="single" w:sz="4" w:space="0" w:color="auto"/>
                        </w:tcBorders>
                      </w:tcPr>
                      <w:p w:rsidR="00E57B0A" w:rsidRPr="007F450A" w:rsidRDefault="00E57B0A" w:rsidP="00982186">
                        <w:pPr>
                          <w:pStyle w:val="a2"/>
                          <w:spacing w:line="259" w:lineRule="auto"/>
                          <w:ind w:left="140" w:firstLine="0"/>
                          <w:rPr>
                            <w:color w:val="auto"/>
                          </w:rPr>
                        </w:pPr>
                        <w:r w:rsidRPr="007F450A">
                          <w:rPr>
                            <w:color w:val="auto"/>
                          </w:rPr>
                          <w:t>канского</w:t>
                        </w:r>
                      </w:p>
                      <w:p w:rsidR="00E57B0A" w:rsidRPr="007F450A" w:rsidRDefault="00E57B0A" w:rsidP="00982186">
                        <w:pPr>
                          <w:pStyle w:val="a2"/>
                          <w:spacing w:line="259" w:lineRule="auto"/>
                          <w:ind w:left="140" w:firstLine="0"/>
                          <w:rPr>
                            <w:color w:val="auto"/>
                          </w:rPr>
                        </w:pPr>
                        <w:r w:rsidRPr="007F450A">
                          <w:rPr>
                            <w:color w:val="auto"/>
                          </w:rPr>
                          <w:t>континен</w:t>
                        </w:r>
                        <w:r w:rsidRPr="007F450A">
                          <w:rPr>
                            <w:color w:val="auto"/>
                          </w:rPr>
                          <w:softHyphen/>
                          <w:t>та</w:t>
                        </w:r>
                      </w:p>
                    </w:tc>
                    <w:tc>
                      <w:tcPr>
                        <w:tcW w:w="2030" w:type="dxa"/>
                        <w:tcBorders>
                          <w:top w:val="single" w:sz="4" w:space="0" w:color="auto"/>
                          <w:left w:val="single" w:sz="4" w:space="0" w:color="auto"/>
                          <w:bottom w:val="single" w:sz="4" w:space="0" w:color="auto"/>
                        </w:tcBorders>
                        <w:vAlign w:val="center"/>
                      </w:tcPr>
                      <w:p w:rsidR="00E57B0A" w:rsidRPr="007F450A" w:rsidRDefault="00E57B0A" w:rsidP="00982186">
                        <w:pPr>
                          <w:pStyle w:val="a2"/>
                          <w:spacing w:line="259" w:lineRule="auto"/>
                          <w:ind w:left="140" w:firstLine="0"/>
                          <w:rPr>
                            <w:color w:val="auto"/>
                          </w:rPr>
                        </w:pPr>
                        <w:r w:rsidRPr="007F450A">
                          <w:rPr>
                            <w:color w:val="auto"/>
                          </w:rPr>
                          <w:t>блюз, спиричуэле, самба, босса-нова и др.). Смешение интонаций и рит</w:t>
                        </w:r>
                        <w:r w:rsidRPr="007F450A">
                          <w:rPr>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tcPr>
                      <w:p w:rsidR="00E57B0A" w:rsidRPr="007F450A" w:rsidRDefault="00E57B0A" w:rsidP="00982186">
                        <w:pPr>
                          <w:pStyle w:val="a2"/>
                          <w:spacing w:line="259" w:lineRule="auto"/>
                          <w:ind w:left="140" w:firstLine="0"/>
                          <w:rPr>
                            <w:color w:val="auto"/>
                          </w:rPr>
                        </w:pPr>
                        <w:r w:rsidRPr="007F450A">
                          <w:rPr>
                            <w:color w:val="auto"/>
                          </w:rPr>
                          <w:t>Разучивание и исполнение народных песен, танцев. Индивидуальные и коллективные ритмические и мело</w:t>
                        </w:r>
                        <w:r w:rsidRPr="007F450A">
                          <w:rPr>
                            <w:color w:val="auto"/>
                          </w:rPr>
                          <w:softHyphen/>
                          <w:t>дические импровизации в стиле (жанре) изучаемой традиции</w:t>
                        </w:r>
                      </w:p>
                    </w:tc>
                  </w:tr>
                </w:tbl>
                <w:p w:rsidR="00E57B0A" w:rsidRDefault="00E57B0A" w:rsidP="00982186">
                  <w:pPr>
                    <w:spacing w:line="1" w:lineRule="exact"/>
                  </w:pPr>
                </w:p>
              </w:txbxContent>
            </v:textbox>
            <w10:wrap type="topAndBottom" anchorx="page"/>
          </v:shape>
        </w:pict>
      </w:r>
      <w:r>
        <w:rPr>
          <w:noProof/>
        </w:rPr>
        <w:pict>
          <v:shape id="Shape 111" o:spid="_x0000_s1046" type="#_x0000_t202" style="position:absolute;left:0;text-align:left;margin-left:28.5pt;margin-top:0;width:9.35pt;height:85.45pt;z-index:251654656;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" filled="f" stroked="f">
            <v:path arrowok="t"/>
            <v:textbox style="layout-flow:vertical" inset="0,0,0,0">
              <w:txbxContent>
                <w:p w:rsidR="00E57B0A" w:rsidRDefault="00E57B0A" w:rsidP="00982186">
                  <w:pPr>
                    <w:pStyle w:val="90"/>
                  </w:pPr>
                </w:p>
              </w:txbxContent>
            </v:textbox>
            <w10:wrap type="topAndBottom" anchorx="page"/>
          </v:shape>
        </w:pict>
      </w:r>
    </w:p>
    <w:p w:rsidR="00E57B0A" w:rsidRPr="00E118C5" w:rsidRDefault="00E57B0A" w:rsidP="00820F84">
      <w:pPr>
        <w:pStyle w:val="aa"/>
        <w:ind w:left="284"/>
        <w:jc w:val="both"/>
        <w:rPr>
          <w:rFonts w:ascii="Times New Roman" w:hAnsi="Times New Roman" w:cs="Times New Roman"/>
        </w:rPr>
      </w:pPr>
      <w:bookmarkStart w:id="610" w:name="bookmark1600"/>
      <w:r w:rsidRPr="00E118C5">
        <w:rPr>
          <w:rFonts w:ascii="Times New Roman" w:hAnsi="Times New Roman" w:cs="Times New Roman"/>
        </w:rPr>
        <w:t>Модуль № 4 «Европейская классическая музыка»</w:t>
      </w:r>
      <w:bookmarkEnd w:id="610"/>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E57B0A" w:rsidRPr="00E118C5" w:rsidTr="00982186">
        <w:trPr>
          <w:trHeight w:hRule="exact" w:val="619"/>
        </w:trPr>
        <w:tc>
          <w:tcPr>
            <w:tcW w:w="1272" w:type="dxa"/>
            <w:tcBorders>
              <w:top w:val="single" w:sz="4" w:space="0" w:color="auto"/>
              <w:left w:val="single" w:sz="4" w:space="0" w:color="auto"/>
            </w:tcBorders>
            <w:vAlign w:val="center"/>
          </w:tcPr>
          <w:p w:rsidR="00E57B0A" w:rsidRPr="00E118C5" w:rsidRDefault="00E57B0A" w:rsidP="00820F84">
            <w:pPr>
              <w:pStyle w:val="a2"/>
              <w:spacing w:line="259" w:lineRule="auto"/>
              <w:ind w:firstLine="0"/>
              <w:jc w:val="both"/>
              <w:rPr>
                <w:b/>
                <w:color w:val="auto"/>
              </w:rPr>
            </w:pPr>
            <w:r w:rsidRPr="00E118C5">
              <w:rPr>
                <w:b/>
                <w:color w:val="auto"/>
              </w:rPr>
              <w:t>№ блока, кол-во часов</w:t>
            </w:r>
          </w:p>
        </w:tc>
        <w:tc>
          <w:tcPr>
            <w:tcW w:w="1502" w:type="dxa"/>
            <w:tcBorders>
              <w:top w:val="single" w:sz="4" w:space="0" w:color="auto"/>
              <w:left w:val="single" w:sz="4" w:space="0" w:color="auto"/>
            </w:tcBorders>
          </w:tcPr>
          <w:p w:rsidR="00E57B0A" w:rsidRPr="00E118C5" w:rsidRDefault="00E57B0A" w:rsidP="00820F84">
            <w:pPr>
              <w:pStyle w:val="a2"/>
              <w:spacing w:line="259" w:lineRule="auto"/>
              <w:ind w:firstLine="0"/>
              <w:jc w:val="both"/>
              <w:rPr>
                <w:b/>
                <w:color w:val="auto"/>
              </w:rPr>
            </w:pPr>
            <w:r w:rsidRPr="00E118C5">
              <w:rPr>
                <w:b/>
                <w:color w:val="auto"/>
              </w:rPr>
              <w:t>Темы</w:t>
            </w:r>
          </w:p>
        </w:tc>
        <w:tc>
          <w:tcPr>
            <w:tcW w:w="1838" w:type="dxa"/>
            <w:tcBorders>
              <w:top w:val="single" w:sz="4" w:space="0" w:color="auto"/>
              <w:left w:val="single" w:sz="4" w:space="0" w:color="auto"/>
            </w:tcBorders>
          </w:tcPr>
          <w:p w:rsidR="00E57B0A" w:rsidRPr="00E118C5" w:rsidRDefault="00E57B0A" w:rsidP="00820F84">
            <w:pPr>
              <w:pStyle w:val="a2"/>
              <w:spacing w:line="259" w:lineRule="auto"/>
              <w:ind w:firstLine="440"/>
              <w:jc w:val="both"/>
              <w:rPr>
                <w:b/>
                <w:color w:val="auto"/>
              </w:rPr>
            </w:pPr>
            <w:r w:rsidRPr="00E118C5">
              <w:rPr>
                <w:b/>
                <w:color w:val="auto"/>
              </w:rPr>
              <w:t>Содержание</w:t>
            </w:r>
          </w:p>
        </w:tc>
        <w:tc>
          <w:tcPr>
            <w:tcW w:w="5539" w:type="dxa"/>
            <w:tcBorders>
              <w:top w:val="single" w:sz="4" w:space="0" w:color="auto"/>
              <w:left w:val="single" w:sz="4" w:space="0" w:color="auto"/>
              <w:right w:val="single" w:sz="4" w:space="0" w:color="auto"/>
            </w:tcBorders>
          </w:tcPr>
          <w:p w:rsidR="00E57B0A" w:rsidRPr="00E118C5" w:rsidRDefault="00E57B0A" w:rsidP="00820F84">
            <w:pPr>
              <w:pStyle w:val="a2"/>
              <w:spacing w:line="259"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1752"/>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spacing w:line="259" w:lineRule="auto"/>
              <w:ind w:left="140" w:firstLine="0"/>
              <w:jc w:val="both"/>
              <w:rPr>
                <w:color w:val="auto"/>
              </w:rPr>
            </w:pPr>
            <w:r w:rsidRPr="00E118C5">
              <w:rPr>
                <w:color w:val="auto"/>
              </w:rPr>
              <w:t>А) 2—3 учебных часа</w:t>
            </w:r>
          </w:p>
        </w:tc>
        <w:tc>
          <w:tcPr>
            <w:tcW w:w="1502" w:type="dxa"/>
            <w:tcBorders>
              <w:top w:val="single" w:sz="4" w:space="0" w:color="auto"/>
              <w:left w:val="single" w:sz="4" w:space="0" w:color="auto"/>
              <w:bottom w:val="single" w:sz="4" w:space="0" w:color="auto"/>
            </w:tcBorders>
          </w:tcPr>
          <w:p w:rsidR="00E57B0A" w:rsidRPr="00E118C5" w:rsidRDefault="00E57B0A" w:rsidP="00820F84">
            <w:pPr>
              <w:pStyle w:val="a2"/>
              <w:spacing w:line="259" w:lineRule="auto"/>
              <w:ind w:left="140" w:firstLine="0"/>
              <w:jc w:val="both"/>
              <w:rPr>
                <w:color w:val="auto"/>
              </w:rPr>
            </w:pPr>
            <w:r w:rsidRPr="00E118C5">
              <w:rPr>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tcPr>
          <w:p w:rsidR="00E57B0A" w:rsidRPr="00E118C5" w:rsidRDefault="00E57B0A" w:rsidP="00820F84">
            <w:pPr>
              <w:pStyle w:val="a2"/>
              <w:spacing w:line="259" w:lineRule="auto"/>
              <w:ind w:left="140" w:firstLine="0"/>
              <w:jc w:val="both"/>
              <w:rPr>
                <w:color w:val="auto"/>
              </w:rPr>
            </w:pPr>
            <w:r w:rsidRPr="00E118C5">
              <w:rPr>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vAlign w:val="center"/>
          </w:tcPr>
          <w:p w:rsidR="00E57B0A" w:rsidRPr="00E118C5" w:rsidRDefault="00E57B0A" w:rsidP="00820F84">
            <w:pPr>
              <w:pStyle w:val="a2"/>
              <w:spacing w:line="259" w:lineRule="auto"/>
              <w:ind w:left="140" w:firstLine="0"/>
              <w:jc w:val="both"/>
              <w:rPr>
                <w:color w:val="auto"/>
              </w:rPr>
            </w:pPr>
            <w:r w:rsidRPr="00E118C5">
              <w:rPr>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E57B0A" w:rsidRPr="00E118C5" w:rsidRDefault="00E57B0A" w:rsidP="00820F84">
            <w:pPr>
              <w:pStyle w:val="a2"/>
              <w:spacing w:line="259" w:lineRule="auto"/>
              <w:ind w:left="140" w:firstLine="0"/>
              <w:jc w:val="both"/>
              <w:rPr>
                <w:color w:val="auto"/>
              </w:rPr>
            </w:pPr>
            <w:r w:rsidRPr="00E118C5">
              <w:rPr>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E57B0A" w:rsidRPr="00E118C5" w:rsidTr="00982186">
        <w:trPr>
          <w:trHeight w:hRule="exact" w:val="619"/>
        </w:trPr>
        <w:tc>
          <w:tcPr>
            <w:tcW w:w="1272" w:type="dxa"/>
            <w:tcBorders>
              <w:top w:val="single" w:sz="4" w:space="0" w:color="auto"/>
              <w:left w:val="single" w:sz="4" w:space="0" w:color="auto"/>
            </w:tcBorders>
          </w:tcPr>
          <w:p w:rsidR="00E57B0A" w:rsidRPr="00E118C5" w:rsidRDefault="00E57B0A" w:rsidP="00820F84">
            <w:pPr>
              <w:pStyle w:val="a2"/>
              <w:framePr w:w="10152" w:h="6043" w:hSpace="566" w:vSpace="48" w:wrap="notBeside" w:vAnchor="text" w:hAnchor="page" w:x="1195" w:y="301"/>
              <w:spacing w:line="259" w:lineRule="auto"/>
              <w:ind w:firstLine="0"/>
              <w:jc w:val="both"/>
              <w:rPr>
                <w:b/>
                <w:color w:val="auto"/>
              </w:rPr>
            </w:pPr>
            <w:r w:rsidRPr="00E118C5">
              <w:rPr>
                <w:b/>
                <w:color w:val="auto"/>
              </w:rPr>
              <w:t>№ блока, кол-во часов</w:t>
            </w:r>
          </w:p>
        </w:tc>
        <w:tc>
          <w:tcPr>
            <w:tcW w:w="1310" w:type="dxa"/>
            <w:tcBorders>
              <w:top w:val="single" w:sz="4" w:space="0" w:color="auto"/>
              <w:left w:val="single" w:sz="4" w:space="0" w:color="auto"/>
            </w:tcBorders>
          </w:tcPr>
          <w:p w:rsidR="00E57B0A" w:rsidRPr="00E118C5" w:rsidRDefault="00E57B0A" w:rsidP="00820F84">
            <w:pPr>
              <w:pStyle w:val="a2"/>
              <w:framePr w:w="10152" w:h="6043" w:hSpace="566" w:vSpace="48" w:wrap="notBeside" w:vAnchor="text" w:hAnchor="page" w:x="1195" w:y="301"/>
              <w:spacing w:line="259" w:lineRule="auto"/>
              <w:ind w:firstLine="0"/>
              <w:jc w:val="both"/>
              <w:rPr>
                <w:b/>
                <w:color w:val="auto"/>
              </w:rPr>
            </w:pPr>
            <w:r w:rsidRPr="00E118C5">
              <w:rPr>
                <w:b/>
                <w:color w:val="auto"/>
              </w:rPr>
              <w:t>Темы</w:t>
            </w:r>
          </w:p>
        </w:tc>
        <w:tc>
          <w:tcPr>
            <w:tcW w:w="2030" w:type="dxa"/>
            <w:tcBorders>
              <w:top w:val="single" w:sz="4" w:space="0" w:color="auto"/>
              <w:left w:val="single" w:sz="4" w:space="0" w:color="auto"/>
            </w:tcBorders>
          </w:tcPr>
          <w:p w:rsidR="00E57B0A" w:rsidRPr="00E118C5" w:rsidRDefault="00E57B0A" w:rsidP="00820F84">
            <w:pPr>
              <w:pStyle w:val="a2"/>
              <w:framePr w:w="10152" w:h="6043" w:hSpace="566" w:vSpace="48" w:wrap="notBeside" w:vAnchor="text" w:hAnchor="page" w:x="1195" w:y="301"/>
              <w:spacing w:line="259" w:lineRule="auto"/>
              <w:ind w:firstLine="440"/>
              <w:jc w:val="both"/>
              <w:rPr>
                <w:b/>
                <w:color w:val="auto"/>
              </w:rPr>
            </w:pPr>
            <w:r w:rsidRPr="00E118C5">
              <w:rPr>
                <w:b/>
                <w:color w:val="auto"/>
              </w:rPr>
              <w:t>Содержание</w:t>
            </w:r>
          </w:p>
        </w:tc>
        <w:tc>
          <w:tcPr>
            <w:tcW w:w="5539" w:type="dxa"/>
            <w:tcBorders>
              <w:top w:val="single" w:sz="4" w:space="0" w:color="auto"/>
              <w:left w:val="single" w:sz="4" w:space="0" w:color="auto"/>
              <w:right w:val="single" w:sz="4" w:space="0" w:color="auto"/>
            </w:tcBorders>
          </w:tcPr>
          <w:p w:rsidR="00E57B0A" w:rsidRPr="00E118C5" w:rsidRDefault="00E57B0A" w:rsidP="00820F84">
            <w:pPr>
              <w:pStyle w:val="a2"/>
              <w:framePr w:w="10152" w:h="6043" w:hSpace="566" w:vSpace="48" w:wrap="notBeside" w:vAnchor="text" w:hAnchor="page" w:x="1195" w:y="301"/>
              <w:spacing w:line="259"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3366"/>
        </w:trPr>
        <w:tc>
          <w:tcPr>
            <w:tcW w:w="1272" w:type="dxa"/>
            <w:tcBorders>
              <w:top w:val="single" w:sz="4" w:space="0" w:color="auto"/>
              <w:left w:val="single" w:sz="4" w:space="0" w:color="auto"/>
            </w:tcBorders>
          </w:tcPr>
          <w:p w:rsidR="00E57B0A" w:rsidRPr="00E118C5" w:rsidRDefault="00E57B0A" w:rsidP="00820F84">
            <w:pPr>
              <w:pStyle w:val="a2"/>
              <w:framePr w:w="10152" w:h="6043" w:hSpace="566" w:vSpace="48" w:wrap="notBeside" w:vAnchor="text" w:hAnchor="page" w:x="1195" w:y="301"/>
              <w:spacing w:line="259" w:lineRule="auto"/>
              <w:ind w:left="140" w:firstLine="0"/>
              <w:jc w:val="both"/>
              <w:rPr>
                <w:color w:val="auto"/>
              </w:rPr>
            </w:pPr>
          </w:p>
        </w:tc>
        <w:tc>
          <w:tcPr>
            <w:tcW w:w="1310" w:type="dxa"/>
            <w:tcBorders>
              <w:top w:val="single" w:sz="4" w:space="0" w:color="auto"/>
              <w:left w:val="single" w:sz="4" w:space="0" w:color="auto"/>
            </w:tcBorders>
          </w:tcPr>
          <w:p w:rsidR="00E57B0A" w:rsidRPr="00E118C5" w:rsidRDefault="00E57B0A" w:rsidP="00820F84">
            <w:pPr>
              <w:pStyle w:val="a2"/>
              <w:framePr w:w="10152" w:h="6043" w:hSpace="566" w:vSpace="48" w:wrap="notBeside" w:vAnchor="text" w:hAnchor="page" w:x="1195" w:y="301"/>
              <w:spacing w:line="259" w:lineRule="auto"/>
              <w:ind w:left="140" w:firstLine="0"/>
              <w:jc w:val="both"/>
              <w:rPr>
                <w:color w:val="auto"/>
              </w:rPr>
            </w:pPr>
          </w:p>
        </w:tc>
        <w:tc>
          <w:tcPr>
            <w:tcW w:w="2030" w:type="dxa"/>
            <w:tcBorders>
              <w:top w:val="single" w:sz="4" w:space="0" w:color="auto"/>
              <w:left w:val="single" w:sz="4" w:space="0" w:color="auto"/>
            </w:tcBorders>
          </w:tcPr>
          <w:p w:rsidR="00E57B0A" w:rsidRPr="00E118C5" w:rsidRDefault="00E57B0A" w:rsidP="00820F84">
            <w:pPr>
              <w:pStyle w:val="a2"/>
              <w:framePr w:w="10152" w:h="6043" w:hSpace="566" w:vSpace="48" w:wrap="notBeside" w:vAnchor="text" w:hAnchor="page" w:x="1195" w:y="301"/>
              <w:spacing w:line="240" w:lineRule="auto"/>
              <w:ind w:left="142" w:firstLine="0"/>
              <w:jc w:val="both"/>
              <w:rPr>
                <w:color w:val="auto"/>
              </w:rPr>
            </w:pPr>
            <w:r w:rsidRPr="00E118C5">
              <w:rPr>
                <w:color w:val="auto"/>
              </w:rPr>
              <w:t>Значение и роль композитора — основоположника национальной классической музыки.</w:t>
            </w:r>
          </w:p>
          <w:p w:rsidR="00E57B0A" w:rsidRPr="00E118C5" w:rsidRDefault="00E57B0A" w:rsidP="00820F84">
            <w:pPr>
              <w:pStyle w:val="a2"/>
              <w:framePr w:w="10152" w:h="6043" w:hSpace="566" w:vSpace="48" w:wrap="notBeside" w:vAnchor="text" w:hAnchor="page" w:x="1195" w:y="301"/>
              <w:spacing w:line="240" w:lineRule="auto"/>
              <w:ind w:left="142" w:firstLine="0"/>
              <w:jc w:val="both"/>
              <w:rPr>
                <w:color w:val="auto"/>
              </w:rPr>
            </w:pPr>
            <w:r w:rsidRPr="00E118C5">
              <w:rPr>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tcPr>
          <w:p w:rsidR="00E57B0A" w:rsidRPr="00E118C5" w:rsidRDefault="00E57B0A" w:rsidP="00820F84">
            <w:pPr>
              <w:pStyle w:val="a2"/>
              <w:framePr w:w="10152" w:h="6043" w:hSpace="566" w:vSpace="48" w:wrap="notBeside" w:vAnchor="text" w:hAnchor="page" w:x="1195" w:y="301"/>
              <w:spacing w:line="240" w:lineRule="auto"/>
              <w:ind w:left="142" w:firstLine="0"/>
              <w:jc w:val="both"/>
              <w:rPr>
                <w:color w:val="auto"/>
              </w:rPr>
            </w:pPr>
            <w:r w:rsidRPr="00E118C5">
              <w:rPr>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E57B0A" w:rsidRPr="00E118C5" w:rsidRDefault="00E57B0A" w:rsidP="00820F84">
            <w:pPr>
              <w:pStyle w:val="a2"/>
              <w:framePr w:w="10152" w:h="6043" w:hSpace="566" w:vSpace="48" w:wrap="notBeside" w:vAnchor="text" w:hAnchor="page" w:x="1195" w:y="301"/>
              <w:spacing w:line="240" w:lineRule="auto"/>
              <w:ind w:left="142" w:firstLine="0"/>
              <w:jc w:val="both"/>
              <w:rPr>
                <w:color w:val="auto"/>
              </w:rPr>
            </w:pPr>
            <w:r w:rsidRPr="00E118C5">
              <w:rPr>
                <w:color w:val="auto"/>
              </w:rPr>
              <w:t>Музыкальная викторина на знание музыки, названий и авторов изученных произведений.</w:t>
            </w:r>
          </w:p>
          <w:p w:rsidR="00E57B0A" w:rsidRPr="00E118C5" w:rsidRDefault="00E57B0A" w:rsidP="00820F84">
            <w:pPr>
              <w:pStyle w:val="a2"/>
              <w:framePr w:w="10152" w:h="6043" w:hSpace="566" w:vSpace="48" w:wrap="notBeside" w:vAnchor="text" w:hAnchor="page" w:x="1195" w:y="301"/>
              <w:spacing w:line="240" w:lineRule="auto"/>
              <w:ind w:left="142" w:firstLine="0"/>
              <w:jc w:val="both"/>
              <w:rPr>
                <w:i/>
                <w:color w:val="auto"/>
              </w:rPr>
            </w:pPr>
            <w:r w:rsidRPr="00E118C5">
              <w:rPr>
                <w:i/>
                <w:color w:val="auto"/>
              </w:rPr>
              <w:t>На выбор или факультативно</w:t>
            </w:r>
          </w:p>
          <w:p w:rsidR="00E57B0A" w:rsidRPr="00E118C5" w:rsidRDefault="00E57B0A" w:rsidP="00820F84">
            <w:pPr>
              <w:pStyle w:val="a2"/>
              <w:framePr w:w="10152" w:h="6043" w:hSpace="566" w:vSpace="48" w:wrap="notBeside" w:vAnchor="text" w:hAnchor="page" w:x="1195" w:y="301"/>
              <w:spacing w:line="240" w:lineRule="auto"/>
              <w:ind w:left="142" w:firstLine="0"/>
              <w:jc w:val="both"/>
              <w:rPr>
                <w:color w:val="auto"/>
              </w:rPr>
            </w:pPr>
            <w:r w:rsidRPr="00E118C5">
              <w:rPr>
                <w:color w:val="auto"/>
              </w:rPr>
              <w:t>Исследовательские проекты о творчестве европейских композиторов-классиков, представителей национальных школ.</w:t>
            </w:r>
          </w:p>
          <w:p w:rsidR="00E57B0A" w:rsidRPr="00E118C5" w:rsidRDefault="00E57B0A" w:rsidP="00820F84">
            <w:pPr>
              <w:pStyle w:val="a2"/>
              <w:framePr w:w="10152" w:h="6043" w:hSpace="566" w:vSpace="48" w:wrap="notBeside" w:vAnchor="text" w:hAnchor="page" w:x="1195" w:y="301"/>
              <w:spacing w:line="240" w:lineRule="auto"/>
              <w:ind w:left="142" w:firstLine="0"/>
              <w:jc w:val="both"/>
              <w:rPr>
                <w:color w:val="auto"/>
              </w:rPr>
            </w:pPr>
            <w:r w:rsidRPr="00E118C5">
              <w:rPr>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E57B0A" w:rsidRPr="00E118C5" w:rsidRDefault="00E57B0A" w:rsidP="00820F84">
            <w:pPr>
              <w:pStyle w:val="a2"/>
              <w:framePr w:w="10152" w:h="6043" w:hSpace="566" w:vSpace="48" w:wrap="notBeside" w:vAnchor="text" w:hAnchor="page" w:x="1195" w:y="301"/>
              <w:spacing w:line="240" w:lineRule="auto"/>
              <w:ind w:left="142" w:firstLine="0"/>
              <w:jc w:val="both"/>
              <w:rPr>
                <w:color w:val="auto"/>
              </w:rPr>
            </w:pPr>
            <w:r w:rsidRPr="00E118C5">
              <w:rPr>
                <w:color w:val="auto"/>
              </w:rPr>
              <w:t>Посещение концерта классической музыки, балета, драматического спектакля</w:t>
            </w:r>
          </w:p>
        </w:tc>
      </w:tr>
      <w:tr w:rsidR="00E57B0A" w:rsidRPr="00E118C5" w:rsidTr="00982186">
        <w:trPr>
          <w:trHeight w:hRule="exact" w:val="1967"/>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6043" w:hSpace="566" w:vSpace="48" w:wrap="notBeside" w:vAnchor="text" w:hAnchor="page" w:x="1195" w:y="301"/>
              <w:spacing w:line="259" w:lineRule="auto"/>
              <w:ind w:left="140" w:firstLine="0"/>
              <w:jc w:val="both"/>
              <w:rPr>
                <w:color w:val="auto"/>
              </w:rPr>
            </w:pPr>
            <w:r w:rsidRPr="00E118C5">
              <w:rPr>
                <w:color w:val="auto"/>
              </w:rPr>
              <w:t>Б) 2—3 учебных часа</w:t>
            </w:r>
          </w:p>
        </w:tc>
        <w:tc>
          <w:tcPr>
            <w:tcW w:w="1310" w:type="dxa"/>
            <w:tcBorders>
              <w:top w:val="single" w:sz="4" w:space="0" w:color="auto"/>
              <w:left w:val="single" w:sz="4" w:space="0" w:color="auto"/>
              <w:bottom w:val="single" w:sz="4" w:space="0" w:color="auto"/>
            </w:tcBorders>
          </w:tcPr>
          <w:p w:rsidR="00E57B0A" w:rsidRPr="00E118C5" w:rsidRDefault="00E57B0A" w:rsidP="00820F84">
            <w:pPr>
              <w:pStyle w:val="a2"/>
              <w:framePr w:w="10152" w:h="6043" w:hSpace="566" w:vSpace="48" w:wrap="notBeside" w:vAnchor="text" w:hAnchor="page" w:x="1195" w:y="301"/>
              <w:spacing w:line="259" w:lineRule="auto"/>
              <w:ind w:left="140" w:firstLine="0"/>
              <w:jc w:val="both"/>
              <w:rPr>
                <w:color w:val="auto"/>
              </w:rPr>
            </w:pPr>
            <w:r w:rsidRPr="00E118C5">
              <w:rPr>
                <w:color w:val="auto"/>
              </w:rPr>
              <w:t>Музыкант и публика</w:t>
            </w:r>
          </w:p>
        </w:tc>
        <w:tc>
          <w:tcPr>
            <w:tcW w:w="2030" w:type="dxa"/>
            <w:tcBorders>
              <w:top w:val="single" w:sz="4" w:space="0" w:color="auto"/>
              <w:left w:val="single" w:sz="4" w:space="0" w:color="auto"/>
              <w:bottom w:val="single" w:sz="4" w:space="0" w:color="auto"/>
            </w:tcBorders>
          </w:tcPr>
          <w:p w:rsidR="00E57B0A" w:rsidRPr="00E118C5" w:rsidRDefault="00E57B0A" w:rsidP="00820F84">
            <w:pPr>
              <w:pStyle w:val="a2"/>
              <w:framePr w:w="10152" w:h="6043" w:hSpace="566" w:vSpace="48" w:wrap="notBeside" w:vAnchor="text" w:hAnchor="page" w:x="1195" w:y="301"/>
              <w:spacing w:line="240" w:lineRule="auto"/>
              <w:ind w:left="142" w:firstLine="0"/>
              <w:jc w:val="both"/>
              <w:rPr>
                <w:color w:val="auto"/>
              </w:rPr>
            </w:pPr>
            <w:r w:rsidRPr="00E118C5">
              <w:rPr>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6043" w:hSpace="566" w:vSpace="48" w:wrap="notBeside" w:vAnchor="text" w:hAnchor="page" w:x="1195" w:y="301"/>
              <w:spacing w:line="240" w:lineRule="auto"/>
              <w:ind w:left="142" w:firstLine="20"/>
              <w:jc w:val="both"/>
              <w:rPr>
                <w:color w:val="auto"/>
              </w:rPr>
            </w:pPr>
            <w:r w:rsidRPr="00E118C5">
              <w:rPr>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E57B0A" w:rsidRPr="00E118C5" w:rsidRDefault="00E57B0A" w:rsidP="00820F84">
            <w:pPr>
              <w:pStyle w:val="a2"/>
              <w:framePr w:w="10152" w:h="6043" w:hSpace="566" w:vSpace="48" w:wrap="notBeside" w:vAnchor="text" w:hAnchor="page" w:x="1195" w:y="301"/>
              <w:spacing w:line="240" w:lineRule="auto"/>
              <w:ind w:left="142" w:firstLine="20"/>
              <w:jc w:val="both"/>
              <w:rPr>
                <w:color w:val="auto"/>
              </w:rPr>
            </w:pPr>
            <w:r w:rsidRPr="00E118C5">
              <w:rPr>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57B0A" w:rsidRPr="00E118C5" w:rsidRDefault="00E57B0A" w:rsidP="00820F84">
            <w:pPr>
              <w:pStyle w:val="a2"/>
              <w:framePr w:w="10152" w:h="6043" w:hSpace="566" w:vSpace="48" w:wrap="notBeside" w:vAnchor="text" w:hAnchor="page" w:x="1195" w:y="301"/>
              <w:spacing w:line="240"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tc>
      </w:tr>
    </w:tbl>
    <w:p w:rsidR="00E57B0A" w:rsidRPr="00E118C5" w:rsidRDefault="00E57B0A" w:rsidP="00820F84">
      <w:pPr>
        <w:pStyle w:val="a9"/>
        <w:framePr w:w="230" w:h="6389" w:hRule="exact" w:hSpace="10488" w:wrap="notBeside" w:vAnchor="text" w:hAnchor="text" w:y="1"/>
        <w:tabs>
          <w:tab w:val="left" w:pos="3994"/>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rsidSect="00E118C5">
          <w:headerReference w:type="even" r:id="rId59"/>
          <w:headerReference w:type="default" r:id="rId60"/>
          <w:footerReference w:type="even" r:id="rId61"/>
          <w:footerReference w:type="default" r:id="rId62"/>
          <w:footnotePr>
            <w:numRestart w:val="eachPage"/>
          </w:footnotePr>
          <w:pgSz w:w="12019" w:h="7824" w:orient="landscape"/>
          <w:pgMar w:top="720" w:right="721" w:bottom="701" w:left="579" w:header="292" w:footer="0" w:gutter="0"/>
          <w:cols w:space="720"/>
          <w:noEndnote/>
          <w:docGrid w:linePitch="360"/>
        </w:sectPr>
      </w:pPr>
    </w:p>
    <w:p w:rsidR="00E57B0A" w:rsidRPr="00E118C5" w:rsidRDefault="00E57B0A" w:rsidP="00820F84">
      <w:pPr>
        <w:pStyle w:val="90"/>
        <w:framePr w:w="187" w:h="1709" w:hRule="exact" w:wrap="none" w:hAnchor="page" w:x="596" w:y="1"/>
        <w:jc w:val="both"/>
        <w:textDirection w:val="tbRl"/>
        <w:rPr>
          <w:rFonts w:ascii="Times New Roman" w:hAnsi="Times New Roman" w:cs="Times New Roman"/>
          <w:color w:val="auto"/>
          <w:sz w:val="20"/>
          <w:szCs w:val="20"/>
        </w:rPr>
      </w:pPr>
    </w:p>
    <w:tbl>
      <w:tblPr>
        <w:tblOverlap w:val="never"/>
        <w:tblW w:w="0" w:type="auto"/>
        <w:tblLayout w:type="fixed"/>
        <w:tblCellMar>
          <w:left w:w="10" w:type="dxa"/>
          <w:right w:w="10" w:type="dxa"/>
        </w:tblCellMar>
        <w:tblLook w:val="0000"/>
      </w:tblPr>
      <w:tblGrid>
        <w:gridCol w:w="1272"/>
        <w:gridCol w:w="1310"/>
        <w:gridCol w:w="2030"/>
        <w:gridCol w:w="5539"/>
      </w:tblGrid>
      <w:tr w:rsidR="00E57B0A" w:rsidRPr="00E118C5" w:rsidTr="00982186">
        <w:trPr>
          <w:trHeight w:hRule="exact" w:val="2421"/>
        </w:trPr>
        <w:tc>
          <w:tcPr>
            <w:tcW w:w="1272" w:type="dxa"/>
            <w:tcBorders>
              <w:top w:val="single" w:sz="4" w:space="0" w:color="auto"/>
              <w:left w:val="single" w:sz="4" w:space="0" w:color="auto"/>
            </w:tcBorders>
          </w:tcPr>
          <w:p w:rsidR="00E57B0A" w:rsidRPr="00E118C5" w:rsidRDefault="00E57B0A" w:rsidP="00820F84">
            <w:pPr>
              <w:pStyle w:val="a2"/>
              <w:framePr w:w="10152" w:h="6312" w:wrap="none" w:hAnchor="page" w:x="1134" w:y="6"/>
              <w:spacing w:line="240" w:lineRule="auto"/>
              <w:ind w:left="142" w:firstLine="20"/>
              <w:jc w:val="both"/>
              <w:rPr>
                <w:color w:val="auto"/>
              </w:rPr>
            </w:pPr>
          </w:p>
        </w:tc>
        <w:tc>
          <w:tcPr>
            <w:tcW w:w="1310" w:type="dxa"/>
            <w:tcBorders>
              <w:top w:val="single" w:sz="4" w:space="0" w:color="auto"/>
              <w:left w:val="single" w:sz="4" w:space="0" w:color="auto"/>
            </w:tcBorders>
          </w:tcPr>
          <w:p w:rsidR="00E57B0A" w:rsidRPr="00E118C5" w:rsidRDefault="00E57B0A" w:rsidP="00820F84">
            <w:pPr>
              <w:pStyle w:val="a2"/>
              <w:framePr w:w="10152" w:h="6312" w:wrap="none" w:hAnchor="page" w:x="1134" w:y="6"/>
              <w:spacing w:line="240" w:lineRule="auto"/>
              <w:ind w:left="142" w:firstLine="20"/>
              <w:jc w:val="both"/>
              <w:rPr>
                <w:color w:val="auto"/>
              </w:rPr>
            </w:pPr>
          </w:p>
        </w:tc>
        <w:tc>
          <w:tcPr>
            <w:tcW w:w="2030" w:type="dxa"/>
            <w:tcBorders>
              <w:top w:val="single" w:sz="4" w:space="0" w:color="auto"/>
              <w:left w:val="single" w:sz="4" w:space="0" w:color="auto"/>
            </w:tcBorders>
          </w:tcPr>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tcPr>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Знание и соблюдение общепринятых норм слушания музыки, правил поведения в концертном зале, театре оперы и балета.</w:t>
            </w:r>
          </w:p>
          <w:p w:rsidR="00E57B0A" w:rsidRPr="00E118C5" w:rsidRDefault="00E57B0A" w:rsidP="00820F84">
            <w:pPr>
              <w:pStyle w:val="a2"/>
              <w:framePr w:w="10152" w:h="6312" w:wrap="none" w:hAnchor="page" w:x="1134" w:y="6"/>
              <w:spacing w:line="240"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Работа с интерактивной картой (география путешествий, гастролей), лентой времени (имена, факты, явления, музыкальные произведения).</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Посещение концерта классической музыки с последующим обсуждением в классе.</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Создание тематической подборки музыкальных произведений для домашнего прослушивания</w:t>
            </w:r>
          </w:p>
        </w:tc>
      </w:tr>
      <w:tr w:rsidR="00E57B0A" w:rsidRPr="00E118C5" w:rsidTr="00982186">
        <w:trPr>
          <w:trHeight w:hRule="exact" w:val="4111"/>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В)</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4—6 учебных часов</w:t>
            </w:r>
          </w:p>
        </w:tc>
        <w:tc>
          <w:tcPr>
            <w:tcW w:w="1310" w:type="dxa"/>
            <w:tcBorders>
              <w:top w:val="single" w:sz="4" w:space="0" w:color="auto"/>
              <w:left w:val="single" w:sz="4" w:space="0" w:color="auto"/>
              <w:bottom w:val="single" w:sz="4" w:space="0" w:color="auto"/>
            </w:tcBorders>
          </w:tcPr>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Музыка — зеркало эпохи</w:t>
            </w:r>
          </w:p>
        </w:tc>
        <w:tc>
          <w:tcPr>
            <w:tcW w:w="2030" w:type="dxa"/>
            <w:tcBorders>
              <w:top w:val="single" w:sz="4" w:space="0" w:color="auto"/>
              <w:left w:val="single" w:sz="4" w:space="0" w:color="auto"/>
              <w:bottom w:val="single" w:sz="4" w:space="0" w:color="auto"/>
            </w:tcBorders>
          </w:tcPr>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Знакомство с образцами полифонической и гомофонногармонической музыки.</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Исполнение вокальных, ритмических, речевых канонов.</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p w:rsidR="00E57B0A" w:rsidRPr="00E118C5" w:rsidRDefault="00E57B0A" w:rsidP="00820F84">
            <w:pPr>
              <w:pStyle w:val="a2"/>
              <w:framePr w:w="10152" w:h="6312" w:wrap="none" w:hAnchor="page" w:x="1134" w:y="6"/>
              <w:spacing w:line="240"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57B0A" w:rsidRPr="00E118C5" w:rsidRDefault="00E57B0A" w:rsidP="00820F84">
            <w:pPr>
              <w:pStyle w:val="a2"/>
              <w:framePr w:w="10152" w:h="6312" w:wrap="none" w:hAnchor="page" w:x="1134" w:y="6"/>
              <w:spacing w:line="240" w:lineRule="auto"/>
              <w:ind w:left="142" w:firstLine="20"/>
              <w:jc w:val="both"/>
              <w:rPr>
                <w:color w:val="auto"/>
              </w:rPr>
            </w:pPr>
            <w:r w:rsidRPr="00E118C5">
              <w:rPr>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E57B0A" w:rsidRPr="00E118C5" w:rsidRDefault="00E57B0A" w:rsidP="00820F84">
      <w:pPr>
        <w:framePr w:w="10152" w:h="6312" w:wrap="none" w:hAnchor="page" w:x="1134" w:y="6"/>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556"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rsidSect="00E118C5">
          <w:footnotePr>
            <w:numRestart w:val="eachPage"/>
          </w:footnotePr>
          <w:pgSz w:w="12019" w:h="7824" w:orient="landscape"/>
          <w:pgMar w:top="730" w:right="734" w:bottom="578" w:left="595" w:header="302" w:footer="0" w:gutter="0"/>
          <w:cols w:space="720"/>
          <w:noEndnote/>
          <w:docGrid w:linePitch="360"/>
        </w:sectPr>
      </w:pPr>
    </w:p>
    <w:p w:rsidR="00E57B0A" w:rsidRPr="00E118C5" w:rsidRDefault="00E57B0A" w:rsidP="00820F84">
      <w:pPr>
        <w:pStyle w:val="50"/>
        <w:framePr w:w="182" w:h="326" w:wrap="none" w:hAnchor="page" w:x="596" w:y="1"/>
        <w:spacing w:after="0" w:line="240" w:lineRule="atLeast"/>
        <w:jc w:val="both"/>
        <w:rPr>
          <w:rFonts w:ascii="Times New Roman" w:hAnsi="Times New Roman" w:cs="Times New Roman"/>
          <w:color w:val="auto"/>
        </w:rPr>
      </w:pPr>
      <w:r w:rsidRPr="00E118C5">
        <w:rPr>
          <w:rFonts w:ascii="Times New Roman" w:hAnsi="Times New Roman" w:cs="Times New Roman"/>
          <w:color w:val="auto"/>
        </w:rPr>
        <w:t xml:space="preserve"> </w:t>
      </w:r>
    </w:p>
    <w:p w:rsidR="00E57B0A" w:rsidRPr="00E118C5" w:rsidRDefault="00E57B0A" w:rsidP="00820F84">
      <w:pPr>
        <w:pStyle w:val="24"/>
        <w:framePr w:w="1296" w:h="226" w:wrap="none" w:hAnchor="page" w:x="10023" w:y="1"/>
        <w:spacing w:line="240" w:lineRule="auto"/>
        <w:ind w:left="0" w:firstLine="0"/>
        <w:jc w:val="both"/>
        <w:rPr>
          <w:rFonts w:ascii="Times New Roman" w:hAnsi="Times New Roman"/>
          <w:sz w:val="20"/>
          <w:szCs w:val="20"/>
        </w:rPr>
      </w:pPr>
    </w:p>
    <w:tbl>
      <w:tblPr>
        <w:tblOverlap w:val="never"/>
        <w:tblW w:w="0" w:type="auto"/>
        <w:tblLayout w:type="fixed"/>
        <w:tblCellMar>
          <w:left w:w="10" w:type="dxa"/>
          <w:right w:w="10" w:type="dxa"/>
        </w:tblCellMar>
        <w:tblLook w:val="0000"/>
      </w:tblPr>
      <w:tblGrid>
        <w:gridCol w:w="1272"/>
        <w:gridCol w:w="1310"/>
        <w:gridCol w:w="2030"/>
        <w:gridCol w:w="5539"/>
      </w:tblGrid>
      <w:tr w:rsidR="00E57B0A" w:rsidRPr="00E118C5" w:rsidTr="00982186">
        <w:trPr>
          <w:trHeight w:hRule="exact" w:val="619"/>
        </w:trPr>
        <w:tc>
          <w:tcPr>
            <w:tcW w:w="1272" w:type="dxa"/>
            <w:tcBorders>
              <w:top w:val="single" w:sz="4" w:space="0" w:color="auto"/>
              <w:left w:val="single" w:sz="4" w:space="0" w:color="auto"/>
            </w:tcBorders>
          </w:tcPr>
          <w:p w:rsidR="00E57B0A" w:rsidRPr="00E118C5" w:rsidRDefault="00E57B0A" w:rsidP="00820F84">
            <w:pPr>
              <w:pStyle w:val="a2"/>
              <w:framePr w:w="10152" w:h="5640" w:hSpace="566" w:vSpace="451" w:wrap="none" w:hAnchor="page" w:x="1133" w:y="299"/>
              <w:spacing w:line="240" w:lineRule="auto"/>
              <w:ind w:firstLine="20"/>
              <w:jc w:val="both"/>
              <w:rPr>
                <w:b/>
                <w:color w:val="auto"/>
              </w:rPr>
            </w:pPr>
            <w:r w:rsidRPr="00E118C5">
              <w:rPr>
                <w:b/>
                <w:color w:val="auto"/>
              </w:rPr>
              <w:t>№ блока, кол-во часов</w:t>
            </w:r>
          </w:p>
        </w:tc>
        <w:tc>
          <w:tcPr>
            <w:tcW w:w="1310" w:type="dxa"/>
            <w:tcBorders>
              <w:top w:val="single" w:sz="4" w:space="0" w:color="auto"/>
              <w:left w:val="single" w:sz="4" w:space="0" w:color="auto"/>
            </w:tcBorders>
          </w:tcPr>
          <w:p w:rsidR="00E57B0A" w:rsidRPr="00E118C5" w:rsidRDefault="00E57B0A" w:rsidP="00820F84">
            <w:pPr>
              <w:pStyle w:val="a2"/>
              <w:framePr w:w="10152" w:h="5640" w:hSpace="566" w:vSpace="451" w:wrap="none" w:hAnchor="page" w:x="1133" w:y="299"/>
              <w:spacing w:line="240" w:lineRule="auto"/>
              <w:ind w:firstLine="20"/>
              <w:jc w:val="both"/>
              <w:rPr>
                <w:b/>
                <w:color w:val="auto"/>
              </w:rPr>
            </w:pPr>
            <w:r w:rsidRPr="00E118C5">
              <w:rPr>
                <w:b/>
                <w:color w:val="auto"/>
              </w:rPr>
              <w:t>Темы</w:t>
            </w:r>
          </w:p>
        </w:tc>
        <w:tc>
          <w:tcPr>
            <w:tcW w:w="2030" w:type="dxa"/>
            <w:tcBorders>
              <w:top w:val="single" w:sz="4" w:space="0" w:color="auto"/>
              <w:left w:val="single" w:sz="4" w:space="0" w:color="auto"/>
            </w:tcBorders>
          </w:tcPr>
          <w:p w:rsidR="00E57B0A" w:rsidRPr="00E118C5" w:rsidRDefault="00E57B0A" w:rsidP="00820F84">
            <w:pPr>
              <w:pStyle w:val="a2"/>
              <w:framePr w:w="10152" w:h="5640" w:hSpace="566" w:vSpace="451" w:wrap="none" w:hAnchor="page" w:x="1133" w:y="299"/>
              <w:spacing w:line="240" w:lineRule="auto"/>
              <w:ind w:firstLine="20"/>
              <w:jc w:val="both"/>
              <w:rPr>
                <w:b/>
                <w:color w:val="auto"/>
              </w:rPr>
            </w:pPr>
            <w:r w:rsidRPr="00E118C5">
              <w:rPr>
                <w:b/>
                <w:color w:val="auto"/>
              </w:rPr>
              <w:t>Содержание</w:t>
            </w:r>
          </w:p>
        </w:tc>
        <w:tc>
          <w:tcPr>
            <w:tcW w:w="5539" w:type="dxa"/>
            <w:tcBorders>
              <w:top w:val="single" w:sz="4" w:space="0" w:color="auto"/>
              <w:left w:val="single" w:sz="4" w:space="0" w:color="auto"/>
              <w:right w:val="single" w:sz="4" w:space="0" w:color="auto"/>
            </w:tcBorders>
          </w:tcPr>
          <w:p w:rsidR="00E57B0A" w:rsidRPr="00E118C5" w:rsidRDefault="00E57B0A" w:rsidP="00820F84">
            <w:pPr>
              <w:pStyle w:val="a2"/>
              <w:framePr w:w="10152" w:h="5640" w:hSpace="566" w:vSpace="451" w:wrap="none" w:hAnchor="page" w:x="1133" w:y="299"/>
              <w:spacing w:line="240" w:lineRule="auto"/>
              <w:ind w:firstLine="20"/>
              <w:jc w:val="both"/>
              <w:rPr>
                <w:b/>
                <w:color w:val="auto"/>
              </w:rPr>
            </w:pPr>
            <w:r w:rsidRPr="00E118C5">
              <w:rPr>
                <w:b/>
                <w:color w:val="auto"/>
              </w:rPr>
              <w:t>Виды деятельности обучающихся</w:t>
            </w:r>
          </w:p>
        </w:tc>
      </w:tr>
      <w:tr w:rsidR="00E57B0A" w:rsidRPr="00E118C5" w:rsidTr="00982186">
        <w:trPr>
          <w:trHeight w:hRule="exact" w:val="5021"/>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5640" w:hSpace="566" w:vSpace="451" w:wrap="none" w:hAnchor="page" w:x="1133" w:y="299"/>
              <w:spacing w:line="240" w:lineRule="auto"/>
              <w:ind w:left="142" w:firstLine="20"/>
              <w:jc w:val="both"/>
              <w:rPr>
                <w:color w:val="auto"/>
              </w:rPr>
            </w:pPr>
            <w:r w:rsidRPr="00E118C5">
              <w:rPr>
                <w:color w:val="auto"/>
              </w:rPr>
              <w:t>Г) 4—6 учебных часов</w:t>
            </w:r>
          </w:p>
        </w:tc>
        <w:tc>
          <w:tcPr>
            <w:tcW w:w="1310" w:type="dxa"/>
            <w:tcBorders>
              <w:top w:val="single" w:sz="4" w:space="0" w:color="auto"/>
              <w:left w:val="single" w:sz="4" w:space="0" w:color="auto"/>
              <w:bottom w:val="single" w:sz="4" w:space="0" w:color="auto"/>
            </w:tcBorders>
          </w:tcPr>
          <w:p w:rsidR="00E57B0A" w:rsidRPr="00E118C5" w:rsidRDefault="00E57B0A" w:rsidP="00820F84">
            <w:pPr>
              <w:pStyle w:val="a2"/>
              <w:framePr w:w="10152" w:h="5640" w:hSpace="566" w:vSpace="451" w:wrap="none" w:hAnchor="page" w:x="1133" w:y="299"/>
              <w:spacing w:line="257" w:lineRule="auto"/>
              <w:ind w:left="4" w:firstLine="4"/>
              <w:jc w:val="both"/>
              <w:rPr>
                <w:color w:val="auto"/>
              </w:rPr>
            </w:pPr>
            <w:r w:rsidRPr="00E118C5">
              <w:rPr>
                <w:color w:val="auto"/>
              </w:rPr>
              <w:t>Музыкальный образ</w:t>
            </w:r>
          </w:p>
        </w:tc>
        <w:tc>
          <w:tcPr>
            <w:tcW w:w="2030" w:type="dxa"/>
            <w:tcBorders>
              <w:top w:val="single" w:sz="4" w:space="0" w:color="auto"/>
              <w:left w:val="single" w:sz="4" w:space="0" w:color="auto"/>
              <w:bottom w:val="single" w:sz="4" w:space="0" w:color="auto"/>
            </w:tcBorders>
          </w:tcPr>
          <w:p w:rsidR="00E57B0A" w:rsidRPr="00E118C5" w:rsidRDefault="00E57B0A" w:rsidP="00820F84">
            <w:pPr>
              <w:pStyle w:val="a2"/>
              <w:framePr w:w="10152" w:h="5640" w:hSpace="566" w:vSpace="451" w:wrap="none" w:hAnchor="page" w:x="1133" w:y="299"/>
              <w:spacing w:line="259" w:lineRule="auto"/>
              <w:ind w:left="142" w:firstLine="20"/>
              <w:jc w:val="both"/>
              <w:rPr>
                <w:color w:val="auto"/>
              </w:rPr>
            </w:pPr>
            <w:r w:rsidRPr="00E118C5">
              <w:rPr>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5640" w:hSpace="566" w:vSpace="451" w:wrap="none" w:hAnchor="page" w:x="1133" w:y="299"/>
              <w:spacing w:line="259" w:lineRule="auto"/>
              <w:ind w:left="142" w:firstLine="20"/>
              <w:jc w:val="both"/>
              <w:rPr>
                <w:color w:val="auto"/>
              </w:rPr>
            </w:pPr>
            <w:r w:rsidRPr="00E118C5">
              <w:rPr>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57B0A" w:rsidRPr="00E118C5" w:rsidRDefault="00E57B0A" w:rsidP="00820F84">
            <w:pPr>
              <w:pStyle w:val="a2"/>
              <w:framePr w:w="10152" w:h="5640" w:hSpace="566" w:vSpace="451" w:wrap="none" w:hAnchor="page" w:x="1133" w:y="299"/>
              <w:spacing w:line="259" w:lineRule="auto"/>
              <w:ind w:left="142" w:firstLine="20"/>
              <w:jc w:val="both"/>
              <w:rPr>
                <w:color w:val="auto"/>
              </w:rPr>
            </w:pPr>
            <w:r w:rsidRPr="00E118C5">
              <w:rPr>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57B0A" w:rsidRPr="00E118C5" w:rsidRDefault="00E57B0A" w:rsidP="00820F84">
            <w:pPr>
              <w:pStyle w:val="a2"/>
              <w:framePr w:w="10152" w:h="5640" w:hSpace="566" w:vSpace="451" w:wrap="none" w:hAnchor="page" w:x="1133" w:y="299"/>
              <w:spacing w:line="259" w:lineRule="auto"/>
              <w:ind w:left="142" w:firstLine="20"/>
              <w:jc w:val="both"/>
              <w:rPr>
                <w:color w:val="auto"/>
              </w:rPr>
            </w:pPr>
            <w:r w:rsidRPr="00E118C5">
              <w:rPr>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E57B0A" w:rsidRPr="00E118C5" w:rsidRDefault="00E57B0A" w:rsidP="00820F84">
            <w:pPr>
              <w:pStyle w:val="a2"/>
              <w:framePr w:w="10152" w:h="5640" w:hSpace="566" w:vSpace="451" w:wrap="none" w:hAnchor="page" w:x="1133" w:y="299"/>
              <w:spacing w:line="259"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p w:rsidR="00E57B0A" w:rsidRPr="00E118C5" w:rsidRDefault="00E57B0A" w:rsidP="00820F84">
            <w:pPr>
              <w:pStyle w:val="a2"/>
              <w:framePr w:w="10152" w:h="5640" w:hSpace="566" w:vSpace="451" w:wrap="none" w:hAnchor="page" w:x="1133" w:y="299"/>
              <w:spacing w:line="240"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5640" w:hSpace="566" w:vSpace="451" w:wrap="none" w:hAnchor="page" w:x="1133" w:y="299"/>
              <w:spacing w:line="259" w:lineRule="auto"/>
              <w:ind w:left="142" w:firstLine="20"/>
              <w:jc w:val="both"/>
              <w:rPr>
                <w:color w:val="auto"/>
              </w:rPr>
            </w:pPr>
            <w:r w:rsidRPr="00E118C5">
              <w:rPr>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E57B0A" w:rsidRPr="00E118C5" w:rsidRDefault="00E57B0A" w:rsidP="00820F84">
      <w:pPr>
        <w:framePr w:w="10152" w:h="5640" w:hSpace="566" w:vSpace="451" w:wrap="none" w:hAnchor="page" w:x="1133" w:y="299"/>
        <w:spacing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20" w:right="700" w:bottom="515" w:left="566" w:header="292" w:footer="87" w:gutter="0"/>
          <w:cols w:space="720"/>
          <w:noEndnote/>
          <w:docGrid w:linePitch="360"/>
        </w:sectPr>
      </w:pPr>
    </w:p>
    <w:p w:rsidR="00E57B0A" w:rsidRPr="00E118C5" w:rsidRDefault="00E57B0A" w:rsidP="00820F84">
      <w:pPr>
        <w:pStyle w:val="90"/>
        <w:framePr w:w="187" w:h="6374" w:hRule="exact" w:wrap="none" w:hAnchor="page" w:x="596" w:y="1"/>
        <w:tabs>
          <w:tab w:val="left" w:pos="6072"/>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ab/>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E57B0A" w:rsidRPr="00E118C5" w:rsidTr="00982186">
        <w:trPr>
          <w:trHeight w:hRule="exact" w:val="5237"/>
        </w:trPr>
        <w:tc>
          <w:tcPr>
            <w:tcW w:w="1272" w:type="dxa"/>
            <w:tcBorders>
              <w:top w:val="single" w:sz="4" w:space="0" w:color="auto"/>
              <w:left w:val="single" w:sz="4" w:space="0" w:color="auto"/>
            </w:tcBorders>
          </w:tcPr>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Д) 3—4 учебных часа</w:t>
            </w:r>
          </w:p>
        </w:tc>
        <w:tc>
          <w:tcPr>
            <w:tcW w:w="1310" w:type="dxa"/>
            <w:tcBorders>
              <w:top w:val="single" w:sz="4" w:space="0" w:color="auto"/>
              <w:left w:val="single" w:sz="4" w:space="0" w:color="auto"/>
            </w:tcBorders>
          </w:tcPr>
          <w:p w:rsidR="00E57B0A" w:rsidRPr="00E118C5" w:rsidRDefault="00E57B0A" w:rsidP="00820F84">
            <w:pPr>
              <w:pStyle w:val="a2"/>
              <w:framePr w:w="10152" w:h="6346" w:wrap="none" w:hAnchor="page" w:x="1134" w:y="15"/>
              <w:spacing w:line="259" w:lineRule="auto"/>
              <w:ind w:left="4" w:firstLine="20"/>
              <w:jc w:val="both"/>
              <w:rPr>
                <w:color w:val="auto"/>
              </w:rPr>
            </w:pPr>
            <w:r w:rsidRPr="00E118C5">
              <w:rPr>
                <w:color w:val="auto"/>
              </w:rPr>
              <w:t>Музыкальная драматургия</w:t>
            </w:r>
          </w:p>
        </w:tc>
        <w:tc>
          <w:tcPr>
            <w:tcW w:w="2030" w:type="dxa"/>
            <w:tcBorders>
              <w:top w:val="single" w:sz="4" w:space="0" w:color="auto"/>
              <w:left w:val="single" w:sz="4" w:space="0" w:color="auto"/>
            </w:tcBorders>
          </w:tcPr>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Развитие музыкальных образов. Музыкальная тема. Принципы музыкального развития: повтор, контраст, разработка.</w:t>
            </w:r>
          </w:p>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tcPr>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Составление наглядной (буквенной, цифровой) схемы строения музыкального произведения.</w:t>
            </w:r>
          </w:p>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p w:rsidR="00E57B0A" w:rsidRPr="00E118C5" w:rsidRDefault="00E57B0A" w:rsidP="00820F84">
            <w:pPr>
              <w:pStyle w:val="a2"/>
              <w:framePr w:w="10152" w:h="6346" w:wrap="none" w:hAnchor="page" w:x="1134" w:y="15"/>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Посещение концерта классической музыки, в программе которого присутствуют крупные симфонические произведения.</w:t>
            </w:r>
          </w:p>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57B0A" w:rsidRPr="00E118C5" w:rsidTr="00982186">
        <w:trPr>
          <w:trHeight w:hRule="exact" w:val="1109"/>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Е) 4—6 учебных часов</w:t>
            </w:r>
          </w:p>
        </w:tc>
        <w:tc>
          <w:tcPr>
            <w:tcW w:w="1310" w:type="dxa"/>
            <w:tcBorders>
              <w:top w:val="single" w:sz="4" w:space="0" w:color="auto"/>
              <w:left w:val="single" w:sz="4" w:space="0" w:color="auto"/>
              <w:bottom w:val="single" w:sz="4" w:space="0" w:color="auto"/>
            </w:tcBorders>
          </w:tcPr>
          <w:p w:rsidR="00E57B0A" w:rsidRPr="00E118C5" w:rsidRDefault="00E57B0A" w:rsidP="00820F84">
            <w:pPr>
              <w:pStyle w:val="a2"/>
              <w:framePr w:w="10152" w:h="6346" w:wrap="none" w:hAnchor="page" w:x="1134" w:y="15"/>
              <w:spacing w:before="100" w:line="259" w:lineRule="auto"/>
              <w:ind w:left="4" w:firstLine="20"/>
              <w:jc w:val="both"/>
              <w:rPr>
                <w:color w:val="auto"/>
              </w:rPr>
            </w:pPr>
            <w:r w:rsidRPr="00E118C5">
              <w:rPr>
                <w:color w:val="auto"/>
              </w:rPr>
              <w:t>Музыкальный</w:t>
            </w:r>
          </w:p>
          <w:p w:rsidR="00E57B0A" w:rsidRPr="00E118C5" w:rsidRDefault="00E57B0A" w:rsidP="00820F84">
            <w:pPr>
              <w:pStyle w:val="a2"/>
              <w:framePr w:w="10152" w:h="6346" w:wrap="none" w:hAnchor="page" w:x="1134" w:y="15"/>
              <w:spacing w:line="259" w:lineRule="auto"/>
              <w:ind w:left="4" w:firstLine="20"/>
              <w:jc w:val="both"/>
              <w:rPr>
                <w:color w:val="auto"/>
              </w:rPr>
            </w:pPr>
            <w:r w:rsidRPr="00E118C5">
              <w:rPr>
                <w:color w:val="auto"/>
              </w:rPr>
              <w:t>стиль</w:t>
            </w:r>
          </w:p>
        </w:tc>
        <w:tc>
          <w:tcPr>
            <w:tcW w:w="2030" w:type="dxa"/>
            <w:tcBorders>
              <w:top w:val="single" w:sz="4" w:space="0" w:color="auto"/>
              <w:left w:val="single" w:sz="4" w:space="0" w:color="auto"/>
              <w:bottom w:val="single" w:sz="4" w:space="0" w:color="auto"/>
            </w:tcBorders>
          </w:tcPr>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E57B0A" w:rsidRPr="00E118C5" w:rsidRDefault="00E57B0A" w:rsidP="00820F84">
            <w:pPr>
              <w:pStyle w:val="a2"/>
              <w:framePr w:w="10152" w:h="6346" w:wrap="none" w:hAnchor="page" w:x="1134" w:y="15"/>
              <w:spacing w:line="259" w:lineRule="auto"/>
              <w:ind w:left="142" w:firstLine="20"/>
              <w:jc w:val="both"/>
              <w:rPr>
                <w:color w:val="auto"/>
              </w:rPr>
            </w:pPr>
            <w:r w:rsidRPr="00E118C5">
              <w:rPr>
                <w:color w:val="auto"/>
              </w:rPr>
              <w:t>Исполнение 2—3 вокальных произведений — образцов</w:t>
            </w:r>
          </w:p>
        </w:tc>
      </w:tr>
    </w:tbl>
    <w:p w:rsidR="00E57B0A" w:rsidRPr="00E118C5" w:rsidRDefault="00E57B0A" w:rsidP="00820F84">
      <w:pPr>
        <w:framePr w:w="10152" w:h="6346" w:wrap="none" w:hAnchor="page" w:x="1134" w:y="15"/>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613"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30" w:right="734" w:bottom="520" w:left="595" w:header="302" w:footer="92" w:gutter="0"/>
          <w:cols w:space="720"/>
          <w:noEndnote/>
          <w:docGrid w:linePitch="360"/>
        </w:sectPr>
      </w:pPr>
    </w:p>
    <w:p w:rsidR="00E57B0A" w:rsidRPr="00E118C5" w:rsidRDefault="00E57B0A" w:rsidP="00820F84">
      <w:pPr>
        <w:pStyle w:val="90"/>
        <w:framePr w:w="230" w:h="6389" w:hRule="exact" w:wrap="none" w:hAnchor="page" w:x="567" w:y="-262"/>
        <w:tabs>
          <w:tab w:val="left" w:pos="3994"/>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 xml:space="preserve"> </w:t>
      </w:r>
      <w:r w:rsidRPr="00E118C5">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10"/>
        <w:gridCol w:w="2030"/>
        <w:gridCol w:w="5539"/>
      </w:tblGrid>
      <w:tr w:rsidR="00E57B0A" w:rsidRPr="00E118C5" w:rsidTr="00982186">
        <w:trPr>
          <w:trHeight w:hRule="exact" w:val="619"/>
        </w:trPr>
        <w:tc>
          <w:tcPr>
            <w:tcW w:w="1272" w:type="dxa"/>
            <w:tcBorders>
              <w:top w:val="single" w:sz="4" w:space="0" w:color="auto"/>
              <w:left w:val="single" w:sz="4" w:space="0" w:color="auto"/>
            </w:tcBorders>
          </w:tcPr>
          <w:p w:rsidR="00E57B0A" w:rsidRPr="00E118C5" w:rsidRDefault="00E57B0A" w:rsidP="00820F84">
            <w:pPr>
              <w:pStyle w:val="a2"/>
              <w:framePr w:w="10152" w:h="5001" w:wrap="none" w:hAnchor="page" w:x="1134" w:y="35"/>
              <w:spacing w:line="240" w:lineRule="auto"/>
              <w:ind w:firstLine="20"/>
              <w:jc w:val="both"/>
              <w:rPr>
                <w:b/>
                <w:color w:val="auto"/>
              </w:rPr>
            </w:pPr>
            <w:r w:rsidRPr="00E118C5">
              <w:rPr>
                <w:b/>
                <w:color w:val="auto"/>
              </w:rPr>
              <w:t>№ блока, кол-во часов</w:t>
            </w:r>
          </w:p>
        </w:tc>
        <w:tc>
          <w:tcPr>
            <w:tcW w:w="1310" w:type="dxa"/>
            <w:tcBorders>
              <w:top w:val="single" w:sz="4" w:space="0" w:color="auto"/>
              <w:left w:val="single" w:sz="4" w:space="0" w:color="auto"/>
            </w:tcBorders>
          </w:tcPr>
          <w:p w:rsidR="00E57B0A" w:rsidRPr="00E118C5" w:rsidRDefault="00E57B0A" w:rsidP="00820F84">
            <w:pPr>
              <w:pStyle w:val="a2"/>
              <w:framePr w:w="10152" w:h="5001" w:wrap="none" w:hAnchor="page" w:x="1134" w:y="35"/>
              <w:spacing w:line="240" w:lineRule="auto"/>
              <w:ind w:firstLine="20"/>
              <w:jc w:val="both"/>
              <w:rPr>
                <w:b/>
                <w:color w:val="auto"/>
              </w:rPr>
            </w:pPr>
            <w:r w:rsidRPr="00E118C5">
              <w:rPr>
                <w:b/>
                <w:color w:val="auto"/>
              </w:rPr>
              <w:t>Темы</w:t>
            </w:r>
          </w:p>
        </w:tc>
        <w:tc>
          <w:tcPr>
            <w:tcW w:w="2030" w:type="dxa"/>
            <w:tcBorders>
              <w:top w:val="single" w:sz="4" w:space="0" w:color="auto"/>
              <w:left w:val="single" w:sz="4" w:space="0" w:color="auto"/>
            </w:tcBorders>
          </w:tcPr>
          <w:p w:rsidR="00E57B0A" w:rsidRPr="00E118C5" w:rsidRDefault="00E57B0A" w:rsidP="00820F84">
            <w:pPr>
              <w:pStyle w:val="a2"/>
              <w:framePr w:w="10152" w:h="5001" w:wrap="none" w:hAnchor="page" w:x="1134" w:y="35"/>
              <w:spacing w:line="240" w:lineRule="auto"/>
              <w:ind w:firstLine="20"/>
              <w:jc w:val="both"/>
              <w:rPr>
                <w:b/>
                <w:color w:val="auto"/>
              </w:rPr>
            </w:pPr>
            <w:r w:rsidRPr="00E118C5">
              <w:rPr>
                <w:b/>
                <w:color w:val="auto"/>
              </w:rPr>
              <w:t>Содержание</w:t>
            </w:r>
          </w:p>
        </w:tc>
        <w:tc>
          <w:tcPr>
            <w:tcW w:w="5539" w:type="dxa"/>
            <w:tcBorders>
              <w:top w:val="single" w:sz="4" w:space="0" w:color="auto"/>
              <w:left w:val="single" w:sz="4" w:space="0" w:color="auto"/>
              <w:right w:val="single" w:sz="4" w:space="0" w:color="auto"/>
            </w:tcBorders>
          </w:tcPr>
          <w:p w:rsidR="00E57B0A" w:rsidRPr="00E118C5" w:rsidRDefault="00E57B0A" w:rsidP="00820F84">
            <w:pPr>
              <w:pStyle w:val="a2"/>
              <w:framePr w:w="10152" w:h="5001" w:wrap="none" w:hAnchor="page" w:x="1134" w:y="35"/>
              <w:spacing w:line="240" w:lineRule="auto"/>
              <w:ind w:firstLine="20"/>
              <w:jc w:val="both"/>
              <w:rPr>
                <w:b/>
                <w:color w:val="auto"/>
              </w:rPr>
            </w:pPr>
            <w:r w:rsidRPr="00E118C5">
              <w:rPr>
                <w:b/>
                <w:color w:val="auto"/>
              </w:rPr>
              <w:t>Виды деятельности обучающихся</w:t>
            </w:r>
          </w:p>
        </w:tc>
      </w:tr>
      <w:tr w:rsidR="00E57B0A" w:rsidRPr="00E118C5" w:rsidTr="00982186">
        <w:trPr>
          <w:trHeight w:hRule="exact" w:val="4216"/>
        </w:trPr>
        <w:tc>
          <w:tcPr>
            <w:tcW w:w="1272" w:type="dxa"/>
            <w:tcBorders>
              <w:top w:val="single" w:sz="4" w:space="0" w:color="auto"/>
              <w:left w:val="single" w:sz="4" w:space="0" w:color="auto"/>
              <w:bottom w:val="single" w:sz="4" w:space="0" w:color="auto"/>
            </w:tcBorders>
          </w:tcPr>
          <w:p w:rsidR="00E57B0A" w:rsidRPr="00E118C5" w:rsidRDefault="00E57B0A" w:rsidP="00820F84">
            <w:pPr>
              <w:framePr w:w="10152" w:h="5001" w:wrap="none" w:hAnchor="page" w:x="1134" w:y="35"/>
              <w:jc w:val="both"/>
              <w:rPr>
                <w:rFonts w:ascii="Times New Roman" w:hAnsi="Times New Roman" w:cs="Times New Roman"/>
                <w:color w:val="auto"/>
                <w:sz w:val="20"/>
                <w:szCs w:val="20"/>
              </w:rPr>
            </w:pPr>
          </w:p>
        </w:tc>
        <w:tc>
          <w:tcPr>
            <w:tcW w:w="1310" w:type="dxa"/>
            <w:tcBorders>
              <w:top w:val="single" w:sz="4" w:space="0" w:color="auto"/>
              <w:left w:val="single" w:sz="4" w:space="0" w:color="auto"/>
              <w:bottom w:val="single" w:sz="4" w:space="0" w:color="auto"/>
            </w:tcBorders>
          </w:tcPr>
          <w:p w:rsidR="00E57B0A" w:rsidRPr="00E118C5" w:rsidRDefault="00E57B0A" w:rsidP="00820F84">
            <w:pPr>
              <w:framePr w:w="10152" w:h="5001" w:wrap="none" w:hAnchor="page" w:x="1134" w:y="35"/>
              <w:jc w:val="both"/>
              <w:rPr>
                <w:rFonts w:ascii="Times New Roman" w:hAnsi="Times New Roman" w:cs="Times New Roman"/>
                <w:color w:val="auto"/>
                <w:sz w:val="20"/>
                <w:szCs w:val="20"/>
              </w:rPr>
            </w:pPr>
          </w:p>
        </w:tc>
        <w:tc>
          <w:tcPr>
            <w:tcW w:w="2030" w:type="dxa"/>
            <w:tcBorders>
              <w:top w:val="single" w:sz="4" w:space="0" w:color="auto"/>
              <w:left w:val="single" w:sz="4" w:space="0" w:color="auto"/>
              <w:bottom w:val="single" w:sz="4" w:space="0" w:color="auto"/>
            </w:tcBorders>
          </w:tcPr>
          <w:p w:rsidR="00E57B0A" w:rsidRPr="00E118C5" w:rsidRDefault="00E57B0A" w:rsidP="00820F84">
            <w:pPr>
              <w:pStyle w:val="a2"/>
              <w:framePr w:w="10152" w:h="5001" w:wrap="none" w:hAnchor="page" w:x="1134" w:y="35"/>
              <w:spacing w:line="259" w:lineRule="auto"/>
              <w:ind w:left="142" w:firstLine="20"/>
              <w:jc w:val="both"/>
              <w:rPr>
                <w:color w:val="auto"/>
              </w:rPr>
            </w:pPr>
            <w:r w:rsidRPr="00E118C5">
              <w:rPr>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vAlign w:val="center"/>
          </w:tcPr>
          <w:p w:rsidR="00E57B0A" w:rsidRPr="00E118C5" w:rsidRDefault="00E57B0A" w:rsidP="00820F84">
            <w:pPr>
              <w:pStyle w:val="a2"/>
              <w:framePr w:w="10152" w:h="5001" w:wrap="none" w:hAnchor="page" w:x="1134" w:y="35"/>
              <w:spacing w:line="259" w:lineRule="auto"/>
              <w:ind w:left="142" w:firstLine="20"/>
              <w:jc w:val="both"/>
              <w:rPr>
                <w:color w:val="auto"/>
              </w:rPr>
            </w:pPr>
            <w:r w:rsidRPr="00E118C5">
              <w:rPr>
                <w:color w:val="auto"/>
              </w:rPr>
              <w:t>барокко, классицизма, романтизма, импрессионизма (подлинных или стилизованных).</w:t>
            </w:r>
          </w:p>
          <w:p w:rsidR="00E57B0A" w:rsidRPr="00E118C5" w:rsidRDefault="00E57B0A" w:rsidP="00820F84">
            <w:pPr>
              <w:pStyle w:val="a2"/>
              <w:framePr w:w="10152" w:h="5001" w:wrap="none" w:hAnchor="page" w:x="1134" w:y="35"/>
              <w:spacing w:line="259" w:lineRule="auto"/>
              <w:ind w:left="142" w:firstLine="20"/>
              <w:jc w:val="both"/>
              <w:rPr>
                <w:color w:val="auto"/>
              </w:rPr>
            </w:pPr>
            <w:r w:rsidRPr="00E118C5">
              <w:rPr>
                <w:color w:val="auto"/>
              </w:rPr>
              <w:t>Определение на слух в звучании незнакомого произведения:</w:t>
            </w:r>
          </w:p>
          <w:p w:rsidR="00E57B0A" w:rsidRPr="00E118C5" w:rsidRDefault="00E57B0A" w:rsidP="00820F84">
            <w:pPr>
              <w:pStyle w:val="a2"/>
              <w:framePr w:w="10152" w:h="5001" w:wrap="none" w:hAnchor="page" w:x="1134" w:y="35"/>
              <w:numPr>
                <w:ilvl w:val="0"/>
                <w:numId w:val="142"/>
              </w:numPr>
              <w:tabs>
                <w:tab w:val="left" w:pos="423"/>
              </w:tabs>
              <w:spacing w:line="259" w:lineRule="auto"/>
              <w:ind w:left="142" w:firstLine="20"/>
              <w:jc w:val="both"/>
              <w:rPr>
                <w:color w:val="auto"/>
              </w:rPr>
            </w:pPr>
            <w:r w:rsidRPr="00E118C5">
              <w:rPr>
                <w:color w:val="auto"/>
              </w:rPr>
              <w:t>принадлежности к одному из изученных стилей;</w:t>
            </w:r>
          </w:p>
          <w:p w:rsidR="00E57B0A" w:rsidRPr="00E118C5" w:rsidRDefault="00E57B0A" w:rsidP="00820F84">
            <w:pPr>
              <w:pStyle w:val="a2"/>
              <w:framePr w:w="10152" w:h="5001" w:wrap="none" w:hAnchor="page" w:x="1134" w:y="35"/>
              <w:numPr>
                <w:ilvl w:val="0"/>
                <w:numId w:val="142"/>
              </w:numPr>
              <w:tabs>
                <w:tab w:val="left" w:pos="423"/>
              </w:tabs>
              <w:spacing w:line="259" w:lineRule="auto"/>
              <w:ind w:left="142" w:firstLine="20"/>
              <w:jc w:val="both"/>
              <w:rPr>
                <w:color w:val="auto"/>
              </w:rPr>
            </w:pPr>
            <w:r w:rsidRPr="00E118C5">
              <w:rPr>
                <w:color w:val="auto"/>
              </w:rPr>
              <w:t>исполнительского состава (количество и состав исполнителей, музыкальных инструментов);</w:t>
            </w:r>
          </w:p>
          <w:p w:rsidR="00E57B0A" w:rsidRPr="00E118C5" w:rsidRDefault="00E57B0A" w:rsidP="00820F84">
            <w:pPr>
              <w:pStyle w:val="a2"/>
              <w:framePr w:w="10152" w:h="5001" w:wrap="none" w:hAnchor="page" w:x="1134" w:y="35"/>
              <w:numPr>
                <w:ilvl w:val="0"/>
                <w:numId w:val="142"/>
              </w:numPr>
              <w:tabs>
                <w:tab w:val="left" w:pos="423"/>
              </w:tabs>
              <w:spacing w:line="259" w:lineRule="auto"/>
              <w:ind w:left="142" w:firstLine="20"/>
              <w:jc w:val="both"/>
              <w:rPr>
                <w:color w:val="auto"/>
              </w:rPr>
            </w:pPr>
            <w:r w:rsidRPr="00E118C5">
              <w:rPr>
                <w:color w:val="auto"/>
              </w:rPr>
              <w:t>жанра, круга образов;</w:t>
            </w:r>
          </w:p>
          <w:p w:rsidR="00E57B0A" w:rsidRPr="00E118C5" w:rsidRDefault="00E57B0A" w:rsidP="00820F84">
            <w:pPr>
              <w:pStyle w:val="a2"/>
              <w:framePr w:w="10152" w:h="5001" w:wrap="none" w:hAnchor="page" w:x="1134" w:y="35"/>
              <w:numPr>
                <w:ilvl w:val="0"/>
                <w:numId w:val="142"/>
              </w:numPr>
              <w:tabs>
                <w:tab w:val="left" w:pos="423"/>
              </w:tabs>
              <w:spacing w:line="259" w:lineRule="auto"/>
              <w:ind w:left="142" w:firstLine="20"/>
              <w:jc w:val="both"/>
              <w:rPr>
                <w:color w:val="auto"/>
              </w:rPr>
            </w:pPr>
            <w:r w:rsidRPr="00E118C5">
              <w:rPr>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E57B0A" w:rsidRPr="00E118C5" w:rsidRDefault="00E57B0A" w:rsidP="00820F84">
            <w:pPr>
              <w:pStyle w:val="a2"/>
              <w:framePr w:w="10152" w:h="5001" w:wrap="none" w:hAnchor="page" w:x="1134" w:y="35"/>
              <w:spacing w:line="259"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p w:rsidR="00E57B0A" w:rsidRPr="00E118C5" w:rsidRDefault="00E57B0A" w:rsidP="00820F84">
            <w:pPr>
              <w:pStyle w:val="a2"/>
              <w:framePr w:w="10152" w:h="5001" w:wrap="none" w:hAnchor="page" w:x="1134" w:y="35"/>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5001" w:wrap="none" w:hAnchor="page" w:x="1134" w:y="35"/>
              <w:spacing w:line="259" w:lineRule="auto"/>
              <w:ind w:left="142" w:firstLine="20"/>
              <w:jc w:val="both"/>
              <w:rPr>
                <w:color w:val="auto"/>
              </w:rPr>
            </w:pPr>
            <w:r w:rsidRPr="00E118C5">
              <w:rPr>
                <w:color w:val="auto"/>
              </w:rPr>
              <w:t>Исследовательские проекты, посвящённые эстетике и особенностям музыкального искусства различных стилей XX века</w:t>
            </w:r>
          </w:p>
        </w:tc>
      </w:tr>
    </w:tbl>
    <w:p w:rsidR="00E57B0A" w:rsidRPr="00E118C5" w:rsidRDefault="00E57B0A" w:rsidP="00820F84">
      <w:pPr>
        <w:framePr w:w="10152" w:h="5001" w:wrap="none" w:hAnchor="page" w:x="1134" w:y="35"/>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365"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headerReference w:type="even" r:id="rId63"/>
          <w:headerReference w:type="default" r:id="rId64"/>
          <w:footerReference w:type="even" r:id="rId65"/>
          <w:footerReference w:type="default" r:id="rId66"/>
          <w:footnotePr>
            <w:numRestart w:val="eachPage"/>
          </w:footnotePr>
          <w:pgSz w:w="12019" w:h="7824" w:orient="landscape"/>
          <w:pgMar w:top="983" w:right="729" w:bottom="715" w:left="566" w:header="0" w:footer="287" w:gutter="0"/>
          <w:cols w:space="720"/>
          <w:noEndnote/>
          <w:docGrid w:linePitch="360"/>
        </w:sectPr>
      </w:pPr>
    </w:p>
    <w:p w:rsidR="00E57B0A" w:rsidRPr="00E118C5" w:rsidRDefault="00E57B0A" w:rsidP="00820F84">
      <w:pPr>
        <w:pStyle w:val="90"/>
        <w:framePr w:w="187" w:h="6374" w:hRule="exact" w:wrap="none" w:hAnchor="page" w:x="596" w:y="30"/>
        <w:tabs>
          <w:tab w:val="left" w:pos="6062"/>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ab/>
        <w:t xml:space="preserve"> </w:t>
      </w:r>
    </w:p>
    <w:p w:rsidR="00E57B0A" w:rsidRPr="00E118C5" w:rsidRDefault="00E57B0A" w:rsidP="00820F84">
      <w:pPr>
        <w:pStyle w:val="aa"/>
        <w:ind w:left="567"/>
        <w:jc w:val="both"/>
        <w:rPr>
          <w:rFonts w:ascii="Times New Roman" w:hAnsi="Times New Roman" w:cs="Times New Roman"/>
        </w:rPr>
      </w:pPr>
      <w:bookmarkStart w:id="611" w:name="bookmark1602"/>
      <w:r w:rsidRPr="00E118C5">
        <w:rPr>
          <w:rFonts w:ascii="Times New Roman" w:hAnsi="Times New Roman" w:cs="Times New Roman"/>
        </w:rPr>
        <w:t>Модуль № 5 «Русская классическая музыка»</w:t>
      </w:r>
      <w:bookmarkEnd w:id="611"/>
    </w:p>
    <w:tbl>
      <w:tblPr>
        <w:tblOverlap w:val="never"/>
        <w:tblW w:w="0" w:type="auto"/>
        <w:tblLayout w:type="fixed"/>
        <w:tblCellMar>
          <w:left w:w="10" w:type="dxa"/>
          <w:right w:w="10" w:type="dxa"/>
        </w:tblCellMar>
        <w:tblLook w:val="0000"/>
      </w:tblPr>
      <w:tblGrid>
        <w:gridCol w:w="1258"/>
        <w:gridCol w:w="1330"/>
        <w:gridCol w:w="2026"/>
        <w:gridCol w:w="5539"/>
      </w:tblGrid>
      <w:tr w:rsidR="00E57B0A" w:rsidRPr="00E118C5" w:rsidTr="00982186">
        <w:trPr>
          <w:trHeight w:hRule="exact" w:val="619"/>
        </w:trPr>
        <w:tc>
          <w:tcPr>
            <w:tcW w:w="1258" w:type="dxa"/>
            <w:tcBorders>
              <w:top w:val="single" w:sz="4" w:space="0" w:color="auto"/>
              <w:left w:val="single" w:sz="4" w:space="0" w:color="auto"/>
            </w:tcBorders>
          </w:tcPr>
          <w:p w:rsidR="00E57B0A" w:rsidRPr="00E118C5" w:rsidRDefault="00E57B0A" w:rsidP="00820F84">
            <w:pPr>
              <w:pStyle w:val="a2"/>
              <w:framePr w:w="10152" w:h="4320" w:wrap="none" w:hAnchor="page" w:x="1139" w:y="476"/>
              <w:spacing w:line="240" w:lineRule="auto"/>
              <w:ind w:firstLine="20"/>
              <w:jc w:val="both"/>
              <w:rPr>
                <w:b/>
                <w:color w:val="auto"/>
              </w:rPr>
            </w:pPr>
            <w:r w:rsidRPr="00E118C5">
              <w:rPr>
                <w:b/>
                <w:color w:val="auto"/>
              </w:rPr>
              <w:t>№ блока, кол-во часов</w:t>
            </w:r>
          </w:p>
        </w:tc>
        <w:tc>
          <w:tcPr>
            <w:tcW w:w="1330" w:type="dxa"/>
            <w:tcBorders>
              <w:top w:val="single" w:sz="4" w:space="0" w:color="auto"/>
              <w:left w:val="single" w:sz="4" w:space="0" w:color="auto"/>
            </w:tcBorders>
          </w:tcPr>
          <w:p w:rsidR="00E57B0A" w:rsidRPr="00E118C5" w:rsidRDefault="00E57B0A" w:rsidP="00820F84">
            <w:pPr>
              <w:pStyle w:val="a2"/>
              <w:framePr w:w="10152" w:h="4320" w:wrap="none" w:hAnchor="page" w:x="1139" w:y="476"/>
              <w:spacing w:line="240" w:lineRule="auto"/>
              <w:ind w:firstLine="20"/>
              <w:jc w:val="both"/>
              <w:rPr>
                <w:b/>
                <w:color w:val="auto"/>
              </w:rPr>
            </w:pPr>
            <w:r w:rsidRPr="00E118C5">
              <w:rPr>
                <w:b/>
                <w:color w:val="auto"/>
              </w:rPr>
              <w:t>Темы</w:t>
            </w:r>
          </w:p>
        </w:tc>
        <w:tc>
          <w:tcPr>
            <w:tcW w:w="2026" w:type="dxa"/>
            <w:tcBorders>
              <w:top w:val="single" w:sz="4" w:space="0" w:color="auto"/>
              <w:left w:val="single" w:sz="4" w:space="0" w:color="auto"/>
            </w:tcBorders>
          </w:tcPr>
          <w:p w:rsidR="00E57B0A" w:rsidRPr="00E118C5" w:rsidRDefault="00E57B0A" w:rsidP="00820F84">
            <w:pPr>
              <w:pStyle w:val="a2"/>
              <w:framePr w:w="10152" w:h="4320" w:wrap="none" w:hAnchor="page" w:x="1139" w:y="476"/>
              <w:spacing w:line="240" w:lineRule="auto"/>
              <w:ind w:firstLine="20"/>
              <w:jc w:val="both"/>
              <w:rPr>
                <w:b/>
                <w:color w:val="auto"/>
              </w:rPr>
            </w:pPr>
            <w:r w:rsidRPr="00E118C5">
              <w:rPr>
                <w:b/>
                <w:color w:val="auto"/>
              </w:rPr>
              <w:t>Содержание</w:t>
            </w:r>
          </w:p>
        </w:tc>
        <w:tc>
          <w:tcPr>
            <w:tcW w:w="5539" w:type="dxa"/>
            <w:tcBorders>
              <w:top w:val="single" w:sz="4" w:space="0" w:color="auto"/>
              <w:left w:val="single" w:sz="4" w:space="0" w:color="auto"/>
              <w:right w:val="single" w:sz="4" w:space="0" w:color="auto"/>
            </w:tcBorders>
          </w:tcPr>
          <w:p w:rsidR="00E57B0A" w:rsidRPr="00E118C5" w:rsidRDefault="00E57B0A" w:rsidP="00820F84">
            <w:pPr>
              <w:pStyle w:val="a2"/>
              <w:framePr w:w="10152" w:h="4320" w:wrap="none" w:hAnchor="page" w:x="1139" w:y="476"/>
              <w:spacing w:line="240" w:lineRule="auto"/>
              <w:ind w:firstLine="20"/>
              <w:jc w:val="both"/>
              <w:rPr>
                <w:b/>
                <w:color w:val="auto"/>
              </w:rPr>
            </w:pPr>
            <w:r w:rsidRPr="00E118C5">
              <w:rPr>
                <w:b/>
                <w:color w:val="auto"/>
              </w:rPr>
              <w:t>Виды деятельности обучающихся</w:t>
            </w:r>
          </w:p>
        </w:tc>
      </w:tr>
      <w:tr w:rsidR="00E57B0A" w:rsidRPr="00E118C5" w:rsidTr="00982186">
        <w:trPr>
          <w:trHeight w:hRule="exact" w:val="3701"/>
        </w:trPr>
        <w:tc>
          <w:tcPr>
            <w:tcW w:w="1258" w:type="dxa"/>
            <w:tcBorders>
              <w:top w:val="single" w:sz="4" w:space="0" w:color="auto"/>
              <w:left w:val="single" w:sz="4" w:space="0" w:color="auto"/>
              <w:bottom w:val="single" w:sz="4" w:space="0" w:color="auto"/>
            </w:tcBorders>
          </w:tcPr>
          <w:p w:rsidR="00E57B0A" w:rsidRPr="00E118C5" w:rsidRDefault="00E57B0A" w:rsidP="00820F84">
            <w:pPr>
              <w:pStyle w:val="a2"/>
              <w:framePr w:w="10152" w:h="4320" w:wrap="none" w:hAnchor="page" w:x="1139" w:y="476"/>
              <w:spacing w:line="259" w:lineRule="auto"/>
              <w:ind w:left="142" w:firstLine="20"/>
              <w:jc w:val="both"/>
              <w:rPr>
                <w:color w:val="auto"/>
              </w:rPr>
            </w:pPr>
            <w:r w:rsidRPr="00E118C5">
              <w:rPr>
                <w:color w:val="auto"/>
              </w:rPr>
              <w:t>А) 3—4 учебных часа</w:t>
            </w:r>
          </w:p>
        </w:tc>
        <w:tc>
          <w:tcPr>
            <w:tcW w:w="1330" w:type="dxa"/>
            <w:tcBorders>
              <w:top w:val="single" w:sz="4" w:space="0" w:color="auto"/>
              <w:left w:val="single" w:sz="4" w:space="0" w:color="auto"/>
              <w:bottom w:val="single" w:sz="4" w:space="0" w:color="auto"/>
            </w:tcBorders>
          </w:tcPr>
          <w:p w:rsidR="00E57B0A" w:rsidRPr="00E118C5" w:rsidRDefault="00E57B0A" w:rsidP="00820F84">
            <w:pPr>
              <w:pStyle w:val="a2"/>
              <w:framePr w:w="10152" w:h="4320" w:wrap="none" w:hAnchor="page" w:x="1139" w:y="476"/>
              <w:spacing w:line="259" w:lineRule="auto"/>
              <w:ind w:left="142" w:firstLine="20"/>
              <w:jc w:val="both"/>
              <w:rPr>
                <w:color w:val="auto"/>
              </w:rPr>
            </w:pPr>
            <w:r w:rsidRPr="00E118C5">
              <w:rPr>
                <w:color w:val="auto"/>
              </w:rPr>
              <w:t>Образы родной земли</w:t>
            </w:r>
          </w:p>
        </w:tc>
        <w:tc>
          <w:tcPr>
            <w:tcW w:w="2026" w:type="dxa"/>
            <w:tcBorders>
              <w:top w:val="single" w:sz="4" w:space="0" w:color="auto"/>
              <w:left w:val="single" w:sz="4" w:space="0" w:color="auto"/>
              <w:bottom w:val="single" w:sz="4" w:space="0" w:color="auto"/>
            </w:tcBorders>
          </w:tcPr>
          <w:p w:rsidR="00E57B0A" w:rsidRPr="00E118C5" w:rsidRDefault="00E57B0A" w:rsidP="00820F84">
            <w:pPr>
              <w:pStyle w:val="a2"/>
              <w:framePr w:w="10152" w:h="4320" w:wrap="none" w:hAnchor="page" w:x="1139" w:y="476"/>
              <w:spacing w:line="259" w:lineRule="auto"/>
              <w:ind w:left="142" w:firstLine="20"/>
              <w:jc w:val="both"/>
              <w:rPr>
                <w:color w:val="auto"/>
              </w:rPr>
            </w:pPr>
            <w:r w:rsidRPr="00E118C5">
              <w:rPr>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4320" w:wrap="none" w:hAnchor="page" w:x="1139" w:y="476"/>
              <w:spacing w:line="259" w:lineRule="auto"/>
              <w:ind w:left="142" w:firstLine="20"/>
              <w:jc w:val="both"/>
              <w:rPr>
                <w:color w:val="auto"/>
              </w:rPr>
            </w:pPr>
            <w:r w:rsidRPr="00E118C5">
              <w:rPr>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E57B0A" w:rsidRPr="00E118C5" w:rsidRDefault="00E57B0A" w:rsidP="00820F84">
            <w:pPr>
              <w:pStyle w:val="a2"/>
              <w:framePr w:w="10152" w:h="4320" w:wrap="none" w:hAnchor="page" w:x="1139" w:y="476"/>
              <w:spacing w:line="259" w:lineRule="auto"/>
              <w:ind w:left="142" w:firstLine="20"/>
              <w:jc w:val="both"/>
              <w:rPr>
                <w:color w:val="auto"/>
              </w:rPr>
            </w:pPr>
            <w:r w:rsidRPr="00E118C5">
              <w:rPr>
                <w:color w:val="auto"/>
              </w:rPr>
              <w:t>Разучивание, исполнение не менее одного вокального произведения, сочинённого русским композитором- классиком.</w:t>
            </w:r>
          </w:p>
          <w:p w:rsidR="00E57B0A" w:rsidRPr="00E118C5" w:rsidRDefault="00E57B0A" w:rsidP="00820F84">
            <w:pPr>
              <w:pStyle w:val="a2"/>
              <w:framePr w:w="10152" w:h="4320" w:wrap="none" w:hAnchor="page" w:x="1139" w:y="476"/>
              <w:spacing w:line="259"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p w:rsidR="00E57B0A" w:rsidRPr="00E118C5" w:rsidRDefault="00E57B0A" w:rsidP="00820F84">
            <w:pPr>
              <w:pStyle w:val="a2"/>
              <w:framePr w:w="10152" w:h="4320" w:wrap="none" w:hAnchor="page" w:x="1139" w:y="476"/>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4320" w:wrap="none" w:hAnchor="page" w:x="1139" w:y="476"/>
              <w:spacing w:line="259" w:lineRule="auto"/>
              <w:ind w:left="142" w:firstLine="20"/>
              <w:jc w:val="both"/>
              <w:rPr>
                <w:color w:val="auto"/>
              </w:rPr>
            </w:pPr>
            <w:r w:rsidRPr="00E118C5">
              <w:rPr>
                <w:color w:val="auto"/>
              </w:rPr>
              <w:t>Рисование по мотивам прослушанных музыкальных произведений.</w:t>
            </w:r>
          </w:p>
          <w:p w:rsidR="00E57B0A" w:rsidRPr="00E118C5" w:rsidRDefault="00E57B0A" w:rsidP="00820F84">
            <w:pPr>
              <w:pStyle w:val="a2"/>
              <w:framePr w:w="10152" w:h="4320" w:wrap="none" w:hAnchor="page" w:x="1139" w:y="476"/>
              <w:spacing w:line="259" w:lineRule="auto"/>
              <w:ind w:left="142" w:firstLine="20"/>
              <w:jc w:val="both"/>
              <w:rPr>
                <w:color w:val="auto"/>
              </w:rPr>
            </w:pPr>
            <w:r w:rsidRPr="00E118C5">
              <w:rPr>
                <w:color w:val="auto"/>
              </w:rPr>
              <w:t>Посещение концерта классической музыки, в программу которого входят произведения русских композиторов</w:t>
            </w:r>
          </w:p>
        </w:tc>
      </w:tr>
    </w:tbl>
    <w:p w:rsidR="00E57B0A" w:rsidRPr="00E118C5" w:rsidRDefault="00E57B0A" w:rsidP="00820F84">
      <w:pPr>
        <w:framePr w:w="10152" w:h="4320" w:wrap="none" w:hAnchor="page" w:x="1139" w:y="476"/>
        <w:spacing w:line="1" w:lineRule="exact"/>
        <w:jc w:val="both"/>
        <w:rPr>
          <w:rFonts w:ascii="Times New Roman" w:hAnsi="Times New Roman" w:cs="Times New Roman"/>
          <w:color w:val="auto"/>
          <w:sz w:val="20"/>
          <w:szCs w:val="20"/>
        </w:rPr>
      </w:pPr>
    </w:p>
    <w:p w:rsidR="00E57B0A" w:rsidRPr="00E118C5" w:rsidRDefault="00E57B0A" w:rsidP="00820F84">
      <w:pPr>
        <w:spacing w:after="642"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headerReference w:type="even" r:id="rId67"/>
          <w:headerReference w:type="default" r:id="rId68"/>
          <w:footerReference w:type="even" r:id="rId69"/>
          <w:footerReference w:type="default" r:id="rId70"/>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243"/>
        <w:gridCol w:w="5326"/>
      </w:tblGrid>
      <w:tr w:rsidR="00E57B0A" w:rsidRPr="00E118C5" w:rsidTr="00861090">
        <w:trPr>
          <w:trHeight w:hRule="exact" w:val="619"/>
        </w:trPr>
        <w:tc>
          <w:tcPr>
            <w:tcW w:w="1262" w:type="dxa"/>
            <w:tcBorders>
              <w:top w:val="single" w:sz="4" w:space="0" w:color="auto"/>
              <w:left w:val="single" w:sz="4" w:space="0" w:color="auto"/>
            </w:tcBorders>
          </w:tcPr>
          <w:p w:rsidR="00E57B0A" w:rsidRPr="00E118C5" w:rsidRDefault="00E57B0A" w:rsidP="00820F84">
            <w:pPr>
              <w:pStyle w:val="a2"/>
              <w:framePr w:w="10157" w:h="5640" w:hSpace="552" w:vSpace="298" w:wrap="notBeside" w:vAnchor="text" w:hAnchor="text" w:x="569" w:y="299"/>
              <w:spacing w:line="230" w:lineRule="auto"/>
              <w:ind w:firstLine="0"/>
              <w:jc w:val="both"/>
              <w:rPr>
                <w:b/>
                <w:color w:val="auto"/>
              </w:rPr>
            </w:pPr>
            <w:r w:rsidRPr="00E118C5">
              <w:rPr>
                <w:b/>
                <w:color w:val="auto"/>
              </w:rPr>
              <w:t>№ блока, кол-во часов</w:t>
            </w:r>
          </w:p>
        </w:tc>
        <w:tc>
          <w:tcPr>
            <w:tcW w:w="1325" w:type="dxa"/>
            <w:tcBorders>
              <w:top w:val="single" w:sz="4" w:space="0" w:color="auto"/>
              <w:left w:val="single" w:sz="4" w:space="0" w:color="auto"/>
            </w:tcBorders>
          </w:tcPr>
          <w:p w:rsidR="00E57B0A" w:rsidRPr="00E118C5" w:rsidRDefault="00E57B0A" w:rsidP="00820F84">
            <w:pPr>
              <w:pStyle w:val="a2"/>
              <w:framePr w:w="10157" w:h="5640" w:hSpace="552" w:vSpace="298" w:wrap="notBeside" w:vAnchor="text" w:hAnchor="text" w:x="569" w:y="299"/>
              <w:spacing w:line="240" w:lineRule="auto"/>
              <w:ind w:firstLine="0"/>
              <w:jc w:val="both"/>
              <w:rPr>
                <w:b/>
                <w:color w:val="auto"/>
              </w:rPr>
            </w:pPr>
            <w:r w:rsidRPr="00E118C5">
              <w:rPr>
                <w:b/>
                <w:color w:val="auto"/>
              </w:rPr>
              <w:t>Темы</w:t>
            </w:r>
          </w:p>
        </w:tc>
        <w:tc>
          <w:tcPr>
            <w:tcW w:w="2243" w:type="dxa"/>
            <w:tcBorders>
              <w:top w:val="single" w:sz="4" w:space="0" w:color="auto"/>
              <w:left w:val="single" w:sz="4" w:space="0" w:color="auto"/>
            </w:tcBorders>
          </w:tcPr>
          <w:p w:rsidR="00E57B0A" w:rsidRPr="00E118C5" w:rsidRDefault="00E57B0A" w:rsidP="00820F84">
            <w:pPr>
              <w:pStyle w:val="a2"/>
              <w:framePr w:w="10157" w:h="5640" w:hSpace="552" w:vSpace="298" w:wrap="notBeside" w:vAnchor="text" w:hAnchor="text" w:x="569" w:y="299"/>
              <w:spacing w:line="240" w:lineRule="auto"/>
              <w:ind w:firstLine="440"/>
              <w:jc w:val="both"/>
              <w:rPr>
                <w:b/>
                <w:color w:val="auto"/>
              </w:rPr>
            </w:pPr>
            <w:r w:rsidRPr="00E118C5">
              <w:rPr>
                <w:b/>
                <w:color w:val="auto"/>
              </w:rPr>
              <w:t>Содержание</w:t>
            </w:r>
          </w:p>
        </w:tc>
        <w:tc>
          <w:tcPr>
            <w:tcW w:w="5326" w:type="dxa"/>
            <w:tcBorders>
              <w:top w:val="single" w:sz="4" w:space="0" w:color="auto"/>
              <w:left w:val="single" w:sz="4" w:space="0" w:color="auto"/>
              <w:right w:val="single" w:sz="4" w:space="0" w:color="auto"/>
            </w:tcBorders>
          </w:tcPr>
          <w:p w:rsidR="00E57B0A" w:rsidRPr="00E118C5" w:rsidRDefault="00E57B0A" w:rsidP="00820F84">
            <w:pPr>
              <w:pStyle w:val="a2"/>
              <w:framePr w:w="10157" w:h="5640" w:hSpace="552" w:vSpace="298" w:wrap="notBeside" w:vAnchor="text" w:hAnchor="text" w:x="569" w:y="299"/>
              <w:spacing w:line="240" w:lineRule="auto"/>
              <w:ind w:firstLine="0"/>
              <w:jc w:val="both"/>
              <w:rPr>
                <w:b/>
                <w:color w:val="auto"/>
              </w:rPr>
            </w:pPr>
            <w:r w:rsidRPr="00E118C5">
              <w:rPr>
                <w:b/>
                <w:color w:val="auto"/>
              </w:rPr>
              <w:t>Виды деятельности обучающихся</w:t>
            </w:r>
          </w:p>
        </w:tc>
      </w:tr>
      <w:tr w:rsidR="00E57B0A" w:rsidRPr="00E118C5" w:rsidTr="00861090">
        <w:trPr>
          <w:trHeight w:hRule="exact" w:val="4912"/>
        </w:trPr>
        <w:tc>
          <w:tcPr>
            <w:tcW w:w="1262" w:type="dxa"/>
            <w:tcBorders>
              <w:top w:val="single" w:sz="4" w:space="0" w:color="auto"/>
              <w:left w:val="single" w:sz="4" w:space="0" w:color="auto"/>
              <w:bottom w:val="single" w:sz="4" w:space="0" w:color="auto"/>
            </w:tcBorders>
          </w:tcPr>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Б) 4—6 учебных часов</w:t>
            </w:r>
          </w:p>
        </w:tc>
        <w:tc>
          <w:tcPr>
            <w:tcW w:w="1325" w:type="dxa"/>
            <w:tcBorders>
              <w:top w:val="single" w:sz="4" w:space="0" w:color="auto"/>
              <w:left w:val="single" w:sz="4" w:space="0" w:color="auto"/>
              <w:bottom w:val="single" w:sz="4" w:space="0" w:color="auto"/>
            </w:tcBorders>
          </w:tcPr>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Золотой век русской культуры</w:t>
            </w:r>
          </w:p>
        </w:tc>
        <w:tc>
          <w:tcPr>
            <w:tcW w:w="2243" w:type="dxa"/>
            <w:tcBorders>
              <w:top w:val="single" w:sz="4" w:space="0" w:color="auto"/>
              <w:left w:val="single" w:sz="4" w:space="0" w:color="auto"/>
              <w:bottom w:val="single" w:sz="4" w:space="0" w:color="auto"/>
            </w:tcBorders>
            <w:vAlign w:val="center"/>
          </w:tcPr>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32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Знакомство с шедеврами русской музыки XIX века, анализ художественного содержания, выразительных средств.</w:t>
            </w:r>
          </w:p>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p w:rsidR="00E57B0A" w:rsidRPr="00E118C5" w:rsidRDefault="00E57B0A" w:rsidP="00820F84">
            <w:pPr>
              <w:pStyle w:val="a2"/>
              <w:framePr w:w="10157" w:h="5640" w:hSpace="552" w:vSpace="298" w:wrap="notBeside" w:vAnchor="text" w:hAnchor="text" w:x="569" w:y="299"/>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Просмотр художественных фильмов, телепередач, посвящённых русской культуре XIX века.</w:t>
            </w:r>
          </w:p>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E57B0A" w:rsidRPr="00E118C5" w:rsidRDefault="00E57B0A" w:rsidP="00820F84">
            <w:pPr>
              <w:pStyle w:val="a2"/>
              <w:framePr w:w="10157" w:h="5640" w:hSpace="552" w:vSpace="298" w:wrap="notBeside" w:vAnchor="text" w:hAnchor="text" w:x="569" w:y="299"/>
              <w:spacing w:line="259" w:lineRule="auto"/>
              <w:ind w:left="142" w:firstLine="20"/>
              <w:jc w:val="both"/>
              <w:rPr>
                <w:color w:val="auto"/>
              </w:rPr>
            </w:pPr>
            <w:r w:rsidRPr="00E118C5">
              <w:rPr>
                <w:color w:val="auto"/>
              </w:rPr>
              <w:t>Реконструкция костюмированного бала, музыкального салона</w:t>
            </w:r>
          </w:p>
        </w:tc>
      </w:tr>
    </w:tbl>
    <w:p w:rsidR="00E57B0A" w:rsidRPr="00E118C5" w:rsidRDefault="00E57B0A" w:rsidP="00820F84">
      <w:pPr>
        <w:pStyle w:val="a9"/>
        <w:framePr w:w="230" w:h="6389" w:hRule="exact" w:hSpace="16" w:wrap="notBeside" w:vAnchor="text" w:hAnchor="text" w:x="17" w:y="1"/>
        <w:tabs>
          <w:tab w:val="left" w:pos="3994"/>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pPr>
      <w:r>
        <w:rPr>
          <w:noProof/>
        </w:rPr>
        <w:pict>
          <v:shape id="Shape 121" o:spid="_x0000_s1049" type="#_x0000_t202" style="position:absolute;left:0;text-align:left;margin-left:501.75pt;margin-top:0;width:61.3pt;height:11.5pt;z-index:2516567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cn6rlmgEAACsD&#10;AAAOAAAAAAAAAAAAAAAAAC4CAABkcnMvZTJvRG9jLnhtbFBLAQItABQABgAIAAAAIQC0aI063AAA&#10;AAkBAAAPAAAAAAAAAAAAAAAAAPQDAABkcnMvZG93bnJldi54bWxQSwUGAAAAAAQABADzAAAA/QQA&#10;AAAA&#10;" filled="f" stroked="f">
            <v:path arrowok="t"/>
            <v:textbox inset="0,0,0,0">
              <w:txbxContent>
                <w:p w:rsidR="00E57B0A" w:rsidRDefault="00E57B0A" w:rsidP="00982186">
                  <w:pPr>
                    <w:pStyle w:val="24"/>
                    <w:spacing w:line="240" w:lineRule="auto"/>
                    <w:ind w:left="0" w:firstLine="0"/>
                  </w:pPr>
                </w:p>
              </w:txbxContent>
            </v:textbox>
            <w10:wrap type="square" anchorx="page" anchory="margin"/>
          </v:shape>
        </w:pict>
      </w:r>
      <w:r w:rsidRPr="00E118C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E57B0A" w:rsidRPr="00C407EE" w:rsidTr="00861090">
        <w:trPr>
          <w:trHeight w:hRule="exact" w:val="4260"/>
        </w:trPr>
        <w:tc>
          <w:tcPr>
            <w:tcW w:w="1262" w:type="dxa"/>
            <w:tcBorders>
              <w:top w:val="single" w:sz="4" w:space="0" w:color="auto"/>
              <w:left w:val="single" w:sz="4" w:space="0" w:color="auto"/>
            </w:tcBorders>
          </w:tcPr>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В) 4—6 учебных часов</w:t>
            </w:r>
          </w:p>
        </w:tc>
        <w:tc>
          <w:tcPr>
            <w:tcW w:w="1325" w:type="dxa"/>
            <w:tcBorders>
              <w:top w:val="single" w:sz="4" w:space="0" w:color="auto"/>
              <w:left w:val="single" w:sz="4" w:space="0" w:color="auto"/>
            </w:tcBorders>
          </w:tcPr>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История страны и народа в музыке русских композиторов</w:t>
            </w:r>
          </w:p>
        </w:tc>
        <w:tc>
          <w:tcPr>
            <w:tcW w:w="2030" w:type="dxa"/>
            <w:tcBorders>
              <w:top w:val="single" w:sz="4" w:space="0" w:color="auto"/>
              <w:left w:val="single" w:sz="4" w:space="0" w:color="auto"/>
            </w:tcBorders>
          </w:tcPr>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С. С. Прокофьева, Г. В. Свиридова и др.)</w:t>
            </w:r>
          </w:p>
        </w:tc>
        <w:tc>
          <w:tcPr>
            <w:tcW w:w="5539" w:type="dxa"/>
            <w:tcBorders>
              <w:top w:val="single" w:sz="4" w:space="0" w:color="auto"/>
              <w:left w:val="single" w:sz="4" w:space="0" w:color="auto"/>
              <w:right w:val="single" w:sz="4" w:space="0" w:color="auto"/>
            </w:tcBorders>
            <w:vAlign w:val="center"/>
          </w:tcPr>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Исполнение Гимна Российской Федерации.</w:t>
            </w:r>
          </w:p>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Музыкальная викторина на знание музыки, названий и авторов изученных произведений.</w:t>
            </w:r>
          </w:p>
          <w:p w:rsidR="00E57B0A" w:rsidRPr="00C407EE" w:rsidRDefault="00E57B0A" w:rsidP="00861090">
            <w:pPr>
              <w:pStyle w:val="a2"/>
              <w:framePr w:w="10157" w:h="6360" w:hSpace="523" w:vSpace="5" w:wrap="notBeside" w:vAnchor="text" w:hAnchor="page" w:x="793" w:y="-434"/>
              <w:spacing w:line="259" w:lineRule="auto"/>
              <w:ind w:left="142" w:firstLine="20"/>
              <w:jc w:val="both"/>
              <w:rPr>
                <w:i/>
                <w:color w:val="auto"/>
                <w:sz w:val="18"/>
                <w:szCs w:val="18"/>
              </w:rPr>
            </w:pPr>
            <w:r w:rsidRPr="00C407EE">
              <w:rPr>
                <w:i/>
                <w:color w:val="auto"/>
                <w:sz w:val="18"/>
                <w:szCs w:val="18"/>
              </w:rPr>
              <w:t>На выбор или факультативно</w:t>
            </w:r>
          </w:p>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Просмотр художественных фильмов, телепередач, посвящённых творчеству композиторов — членов кружка «Могучая кучка».</w:t>
            </w:r>
          </w:p>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57B0A" w:rsidRPr="00C407EE" w:rsidTr="00861090">
        <w:trPr>
          <w:trHeight w:hRule="exact" w:val="2443"/>
        </w:trPr>
        <w:tc>
          <w:tcPr>
            <w:tcW w:w="1262" w:type="dxa"/>
            <w:tcBorders>
              <w:top w:val="single" w:sz="4" w:space="0" w:color="auto"/>
              <w:left w:val="single" w:sz="4" w:space="0" w:color="auto"/>
              <w:bottom w:val="single" w:sz="4" w:space="0" w:color="auto"/>
            </w:tcBorders>
          </w:tcPr>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Г) 3—4 учебных часа</w:t>
            </w:r>
          </w:p>
        </w:tc>
        <w:tc>
          <w:tcPr>
            <w:tcW w:w="1325" w:type="dxa"/>
            <w:tcBorders>
              <w:top w:val="single" w:sz="4" w:space="0" w:color="auto"/>
              <w:left w:val="single" w:sz="4" w:space="0" w:color="auto"/>
              <w:bottom w:val="single" w:sz="4" w:space="0" w:color="auto"/>
            </w:tcBorders>
          </w:tcPr>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Русский балет</w:t>
            </w:r>
          </w:p>
        </w:tc>
        <w:tc>
          <w:tcPr>
            <w:tcW w:w="2030" w:type="dxa"/>
            <w:tcBorders>
              <w:top w:val="single" w:sz="4" w:space="0" w:color="auto"/>
              <w:left w:val="single" w:sz="4" w:space="0" w:color="auto"/>
              <w:bottom w:val="single" w:sz="4" w:space="0" w:color="auto"/>
            </w:tcBorders>
            <w:vAlign w:val="center"/>
          </w:tcPr>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vAlign w:val="center"/>
          </w:tcPr>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Посещение балетного спектакля (просмотр в видеозаписи). Характеристика отдельных музыкальных номеров и спектакля в целом.</w:t>
            </w:r>
          </w:p>
          <w:p w:rsidR="00E57B0A" w:rsidRPr="00C407EE" w:rsidRDefault="00E57B0A" w:rsidP="00861090">
            <w:pPr>
              <w:pStyle w:val="a2"/>
              <w:framePr w:w="10157" w:h="6360" w:hSpace="523" w:vSpace="5" w:wrap="notBeside" w:vAnchor="text" w:hAnchor="page" w:x="793" w:y="-434"/>
              <w:spacing w:line="259" w:lineRule="auto"/>
              <w:ind w:left="142" w:firstLine="20"/>
              <w:jc w:val="both"/>
              <w:rPr>
                <w:i/>
                <w:color w:val="auto"/>
                <w:sz w:val="18"/>
                <w:szCs w:val="18"/>
              </w:rPr>
            </w:pPr>
            <w:r w:rsidRPr="00C407EE">
              <w:rPr>
                <w:i/>
                <w:color w:val="auto"/>
                <w:sz w:val="18"/>
                <w:szCs w:val="18"/>
              </w:rPr>
              <w:t>На выбор или факультативно</w:t>
            </w:r>
          </w:p>
          <w:p w:rsidR="00E57B0A" w:rsidRPr="00C407EE" w:rsidRDefault="00E57B0A" w:rsidP="00861090">
            <w:pPr>
              <w:pStyle w:val="a2"/>
              <w:framePr w:w="10157" w:h="6360" w:hSpace="523" w:vSpace="5" w:wrap="notBeside" w:vAnchor="text" w:hAnchor="page" w:x="793" w:y="-434"/>
              <w:spacing w:line="259" w:lineRule="auto"/>
              <w:ind w:left="142" w:firstLine="20"/>
              <w:jc w:val="both"/>
              <w:rPr>
                <w:color w:val="auto"/>
                <w:sz w:val="18"/>
                <w:szCs w:val="18"/>
              </w:rPr>
            </w:pPr>
            <w:r w:rsidRPr="00C407EE">
              <w:rPr>
                <w:color w:val="auto"/>
                <w:sz w:val="18"/>
                <w:szCs w:val="18"/>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E57B0A" w:rsidRPr="00E118C5" w:rsidRDefault="00E57B0A" w:rsidP="00E118C5">
      <w:pPr>
        <w:pStyle w:val="a9"/>
        <w:framePr w:w="187" w:h="6374" w:hRule="exact" w:hSpace="31" w:wrap="notBeside" w:vAnchor="text" w:hAnchor="text" w:x="32" w:y="1"/>
        <w:tabs>
          <w:tab w:val="left" w:pos="6062"/>
        </w:tabs>
        <w:jc w:val="both"/>
        <w:textDirection w:val="tbRl"/>
        <w:rPr>
          <w:color w:val="auto"/>
          <w:sz w:val="20"/>
          <w:szCs w:val="20"/>
        </w:rPr>
        <w:sectPr w:rsidR="00E57B0A" w:rsidRPr="00E118C5">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E57B0A" w:rsidRPr="00E118C5" w:rsidTr="00982186">
        <w:trPr>
          <w:trHeight w:hRule="exact" w:val="437"/>
        </w:trPr>
        <w:tc>
          <w:tcPr>
            <w:tcW w:w="1258" w:type="dxa"/>
            <w:tcBorders>
              <w:top w:val="single" w:sz="4" w:space="0" w:color="auto"/>
              <w:left w:val="single" w:sz="4" w:space="0" w:color="auto"/>
            </w:tcBorders>
          </w:tcPr>
          <w:p w:rsidR="00E57B0A" w:rsidRPr="00E118C5" w:rsidRDefault="00E57B0A" w:rsidP="00820F84">
            <w:pPr>
              <w:pStyle w:val="a2"/>
              <w:framePr w:w="10152" w:h="6086" w:hSpace="566" w:vSpace="5" w:wrap="notBeside" w:vAnchor="text" w:hAnchor="text" w:x="579" w:y="299"/>
              <w:spacing w:line="230" w:lineRule="auto"/>
              <w:ind w:firstLine="0"/>
              <w:jc w:val="both"/>
              <w:rPr>
                <w:b/>
                <w:color w:val="auto"/>
              </w:rPr>
            </w:pPr>
            <w:r w:rsidRPr="00E118C5">
              <w:rPr>
                <w:b/>
                <w:color w:val="auto"/>
              </w:rPr>
              <w:t>№ блока, кол-во часов</w:t>
            </w:r>
          </w:p>
        </w:tc>
        <w:tc>
          <w:tcPr>
            <w:tcW w:w="1325" w:type="dxa"/>
            <w:tcBorders>
              <w:top w:val="single" w:sz="4" w:space="0" w:color="auto"/>
              <w:left w:val="single" w:sz="4" w:space="0" w:color="auto"/>
            </w:tcBorders>
          </w:tcPr>
          <w:p w:rsidR="00E57B0A" w:rsidRPr="00E118C5" w:rsidRDefault="00E57B0A" w:rsidP="00820F84">
            <w:pPr>
              <w:pStyle w:val="a2"/>
              <w:framePr w:w="10152" w:h="6086" w:hSpace="566" w:vSpace="5" w:wrap="notBeside" w:vAnchor="text" w:hAnchor="text" w:x="579" w:y="299"/>
              <w:spacing w:line="240" w:lineRule="auto"/>
              <w:ind w:firstLine="400"/>
              <w:jc w:val="both"/>
              <w:rPr>
                <w:b/>
                <w:color w:val="auto"/>
              </w:rPr>
            </w:pPr>
            <w:r w:rsidRPr="00E118C5">
              <w:rPr>
                <w:b/>
                <w:color w:val="auto"/>
              </w:rPr>
              <w:t>Темы</w:t>
            </w:r>
          </w:p>
        </w:tc>
        <w:tc>
          <w:tcPr>
            <w:tcW w:w="2105" w:type="dxa"/>
            <w:tcBorders>
              <w:top w:val="single" w:sz="4" w:space="0" w:color="auto"/>
              <w:left w:val="single" w:sz="4" w:space="0" w:color="auto"/>
            </w:tcBorders>
          </w:tcPr>
          <w:p w:rsidR="00E57B0A" w:rsidRPr="00E118C5" w:rsidRDefault="00E57B0A" w:rsidP="00820F84">
            <w:pPr>
              <w:pStyle w:val="a2"/>
              <w:framePr w:w="10152" w:h="6086" w:hSpace="566" w:vSpace="5" w:wrap="notBeside" w:vAnchor="text" w:hAnchor="text" w:x="579" w:y="299"/>
              <w:spacing w:line="240" w:lineRule="auto"/>
              <w:ind w:firstLine="0"/>
              <w:jc w:val="both"/>
              <w:rPr>
                <w:b/>
                <w:color w:val="auto"/>
              </w:rPr>
            </w:pPr>
            <w:r w:rsidRPr="00E118C5">
              <w:rPr>
                <w:b/>
                <w:color w:val="auto"/>
              </w:rPr>
              <w:t>Содержание</w:t>
            </w:r>
          </w:p>
        </w:tc>
        <w:tc>
          <w:tcPr>
            <w:tcW w:w="5464" w:type="dxa"/>
            <w:tcBorders>
              <w:top w:val="single" w:sz="4" w:space="0" w:color="auto"/>
              <w:left w:val="single" w:sz="4" w:space="0" w:color="auto"/>
              <w:right w:val="single" w:sz="4" w:space="0" w:color="auto"/>
            </w:tcBorders>
          </w:tcPr>
          <w:p w:rsidR="00E57B0A" w:rsidRPr="00E118C5" w:rsidRDefault="00E57B0A" w:rsidP="00820F84">
            <w:pPr>
              <w:pStyle w:val="a2"/>
              <w:framePr w:w="10152" w:h="6086" w:hSpace="566" w:vSpace="5" w:wrap="notBeside" w:vAnchor="text" w:hAnchor="text" w:x="579" w:y="299"/>
              <w:spacing w:line="24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711"/>
        </w:trPr>
        <w:tc>
          <w:tcPr>
            <w:tcW w:w="1258" w:type="dxa"/>
            <w:tcBorders>
              <w:top w:val="single" w:sz="4" w:space="0" w:color="auto"/>
              <w:left w:val="single" w:sz="4" w:space="0" w:color="auto"/>
            </w:tcBorders>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p>
        </w:tc>
        <w:tc>
          <w:tcPr>
            <w:tcW w:w="1325" w:type="dxa"/>
            <w:tcBorders>
              <w:top w:val="single" w:sz="4" w:space="0" w:color="auto"/>
              <w:left w:val="single" w:sz="4" w:space="0" w:color="auto"/>
            </w:tcBorders>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p>
        </w:tc>
        <w:tc>
          <w:tcPr>
            <w:tcW w:w="2105" w:type="dxa"/>
            <w:tcBorders>
              <w:top w:val="single" w:sz="4" w:space="0" w:color="auto"/>
              <w:left w:val="single" w:sz="4" w:space="0" w:color="auto"/>
            </w:tcBorders>
            <w:vAlign w:val="center"/>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vAlign w:val="center"/>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E57B0A" w:rsidRPr="00E118C5" w:rsidTr="00982186">
        <w:trPr>
          <w:trHeight w:hRule="exact" w:val="3259"/>
        </w:trPr>
        <w:tc>
          <w:tcPr>
            <w:tcW w:w="1258" w:type="dxa"/>
            <w:tcBorders>
              <w:top w:val="single" w:sz="4" w:space="0" w:color="auto"/>
              <w:left w:val="single" w:sz="4" w:space="0" w:color="auto"/>
            </w:tcBorders>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Д) 3—4 учебных часа</w:t>
            </w:r>
          </w:p>
        </w:tc>
        <w:tc>
          <w:tcPr>
            <w:tcW w:w="1325" w:type="dxa"/>
            <w:tcBorders>
              <w:top w:val="single" w:sz="4" w:space="0" w:color="auto"/>
              <w:left w:val="single" w:sz="4" w:space="0" w:color="auto"/>
            </w:tcBorders>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Русская исполнительская школа</w:t>
            </w:r>
          </w:p>
        </w:tc>
        <w:tc>
          <w:tcPr>
            <w:tcW w:w="2105" w:type="dxa"/>
            <w:tcBorders>
              <w:top w:val="single" w:sz="4" w:space="0" w:color="auto"/>
              <w:left w:val="single" w:sz="4" w:space="0" w:color="auto"/>
            </w:tcBorders>
            <w:vAlign w:val="center"/>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Дискуссия на тему «Исполнитель — соавтор композитора».</w:t>
            </w:r>
          </w:p>
          <w:p w:rsidR="00E57B0A" w:rsidRPr="00E118C5" w:rsidRDefault="00E57B0A" w:rsidP="00820F84">
            <w:pPr>
              <w:pStyle w:val="a2"/>
              <w:framePr w:w="10152" w:h="6086" w:hSpace="566" w:vSpace="5" w:wrap="notBeside" w:vAnchor="text" w:hAnchor="text" w:x="579" w:y="299"/>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Исследовательские проекты, посвящённые биографиям известных отечественных исполнителей классической музыки</w:t>
            </w:r>
          </w:p>
        </w:tc>
      </w:tr>
      <w:tr w:rsidR="00E57B0A" w:rsidRPr="00E118C5" w:rsidTr="00982186">
        <w:trPr>
          <w:trHeight w:hRule="exact" w:val="1685"/>
        </w:trPr>
        <w:tc>
          <w:tcPr>
            <w:tcW w:w="1258" w:type="dxa"/>
            <w:tcBorders>
              <w:top w:val="single" w:sz="4" w:space="0" w:color="auto"/>
              <w:left w:val="single" w:sz="4" w:space="0" w:color="auto"/>
              <w:bottom w:val="single" w:sz="4" w:space="0" w:color="auto"/>
            </w:tcBorders>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Е) 3—4 учебных часа</w:t>
            </w:r>
          </w:p>
        </w:tc>
        <w:tc>
          <w:tcPr>
            <w:tcW w:w="1325" w:type="dxa"/>
            <w:tcBorders>
              <w:top w:val="single" w:sz="4" w:space="0" w:color="auto"/>
              <w:left w:val="single" w:sz="4" w:space="0" w:color="auto"/>
              <w:bottom w:val="single" w:sz="4" w:space="0" w:color="auto"/>
            </w:tcBorders>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Русская музыка — взгляд в будущее</w:t>
            </w:r>
          </w:p>
        </w:tc>
        <w:tc>
          <w:tcPr>
            <w:tcW w:w="2105" w:type="dxa"/>
            <w:tcBorders>
              <w:top w:val="single" w:sz="4" w:space="0" w:color="auto"/>
              <w:left w:val="single" w:sz="4" w:space="0" w:color="auto"/>
              <w:bottom w:val="single" w:sz="4" w:space="0" w:color="auto"/>
            </w:tcBorders>
            <w:vAlign w:val="center"/>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vAlign w:val="center"/>
          </w:tcPr>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57B0A" w:rsidRPr="00E118C5" w:rsidRDefault="00E57B0A" w:rsidP="00820F84">
            <w:pPr>
              <w:pStyle w:val="a2"/>
              <w:framePr w:w="10152" w:h="6086" w:hSpace="566" w:vSpace="5" w:wrap="notBeside" w:vAnchor="text" w:hAnchor="text" w:x="579" w:y="299"/>
              <w:spacing w:line="259" w:lineRule="auto"/>
              <w:ind w:left="142" w:firstLine="20"/>
              <w:jc w:val="both"/>
              <w:rPr>
                <w:color w:val="auto"/>
              </w:rPr>
            </w:pPr>
            <w:r w:rsidRPr="00E118C5">
              <w:rPr>
                <w:color w:val="auto"/>
              </w:rPr>
              <w:t>Слушание образцов электронной музыки. Дискуссия о значении технических средств в создании современной музыки.</w:t>
            </w:r>
          </w:p>
        </w:tc>
      </w:tr>
    </w:tbl>
    <w:p w:rsidR="00E57B0A" w:rsidRPr="00E118C5" w:rsidRDefault="00E57B0A" w:rsidP="00820F84">
      <w:pPr>
        <w:pStyle w:val="a9"/>
        <w:framePr w:w="230" w:h="6389" w:hRule="exact" w:hSpace="12" w:wrap="notBeside" w:vAnchor="text" w:hAnchor="text" w:x="13" w:y="1"/>
        <w:tabs>
          <w:tab w:val="left" w:pos="3994"/>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sectPr w:rsidR="00E57B0A" w:rsidRPr="00E118C5">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019" w:h="7824" w:orient="landscape"/>
          <w:pgMar w:top="720" w:right="714" w:bottom="715" w:left="562" w:header="0" w:footer="3" w:gutter="0"/>
          <w:cols w:space="720"/>
          <w:noEndnote/>
          <w:titlePg/>
          <w:docGrid w:linePitch="360"/>
        </w:sectPr>
      </w:pPr>
      <w:r>
        <w:rPr>
          <w:noProof/>
        </w:rPr>
        <w:pict>
          <v:shape id="Shape 129" o:spid="_x0000_s1051" type="#_x0000_t202" style="position:absolute;left:0;text-align:left;margin-left:55.7pt;margin-top:107.75pt;width:508.8pt;height:111.1pt;z-index:25165977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B+j/rW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E57B0A" w:rsidTr="00982186">
                    <w:trPr>
                      <w:trHeight w:hRule="exact" w:val="619"/>
                      <w:tblHeader/>
                    </w:trPr>
                    <w:tc>
                      <w:tcPr>
                        <w:tcW w:w="1272" w:type="dxa"/>
                        <w:tcBorders>
                          <w:top w:val="single" w:sz="4" w:space="0" w:color="auto"/>
                          <w:left w:val="single" w:sz="4" w:space="0" w:color="auto"/>
                        </w:tcBorders>
                      </w:tcPr>
                      <w:p w:rsidR="00E57B0A" w:rsidRPr="00C01CEE" w:rsidRDefault="00E57B0A" w:rsidP="00982186">
                        <w:pPr>
                          <w:pStyle w:val="a2"/>
                          <w:spacing w:line="259" w:lineRule="auto"/>
                          <w:ind w:firstLine="2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tcPr>
                      <w:p w:rsidR="00E57B0A" w:rsidRPr="00C01CEE" w:rsidRDefault="00E57B0A" w:rsidP="00982186">
                        <w:pPr>
                          <w:pStyle w:val="a2"/>
                          <w:spacing w:line="259" w:lineRule="auto"/>
                          <w:ind w:firstLine="20"/>
                          <w:jc w:val="center"/>
                          <w:rPr>
                            <w:b/>
                            <w:color w:val="auto"/>
                          </w:rPr>
                        </w:pPr>
                        <w:r w:rsidRPr="00C01CEE">
                          <w:rPr>
                            <w:b/>
                            <w:color w:val="auto"/>
                          </w:rPr>
                          <w:t>Темы</w:t>
                        </w:r>
                      </w:p>
                    </w:tc>
                    <w:tc>
                      <w:tcPr>
                        <w:tcW w:w="2050" w:type="dxa"/>
                        <w:tcBorders>
                          <w:top w:val="single" w:sz="4" w:space="0" w:color="auto"/>
                          <w:left w:val="single" w:sz="4" w:space="0" w:color="auto"/>
                        </w:tcBorders>
                      </w:tcPr>
                      <w:p w:rsidR="00E57B0A" w:rsidRPr="00C01CEE" w:rsidRDefault="00E57B0A" w:rsidP="00982186">
                        <w:pPr>
                          <w:pStyle w:val="a2"/>
                          <w:spacing w:line="259" w:lineRule="auto"/>
                          <w:ind w:firstLine="2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tcPr>
                      <w:p w:rsidR="00E57B0A" w:rsidRPr="00C01CEE" w:rsidRDefault="00E57B0A" w:rsidP="00982186">
                        <w:pPr>
                          <w:pStyle w:val="a2"/>
                          <w:spacing w:line="259" w:lineRule="auto"/>
                          <w:ind w:firstLine="20"/>
                          <w:jc w:val="center"/>
                          <w:rPr>
                            <w:b/>
                            <w:color w:val="auto"/>
                          </w:rPr>
                        </w:pPr>
                        <w:r w:rsidRPr="00C01CEE">
                          <w:rPr>
                            <w:b/>
                            <w:color w:val="auto"/>
                          </w:rPr>
                          <w:t>Виды деятельности обучающихся</w:t>
                        </w:r>
                      </w:p>
                    </w:tc>
                  </w:tr>
                  <w:tr w:rsidR="00E57B0A">
                    <w:trPr>
                      <w:trHeight w:hRule="exact" w:val="1502"/>
                    </w:trPr>
                    <w:tc>
                      <w:tcPr>
                        <w:tcW w:w="1272" w:type="dxa"/>
                        <w:tcBorders>
                          <w:top w:val="single" w:sz="4" w:space="0" w:color="auto"/>
                          <w:left w:val="single" w:sz="4" w:space="0" w:color="auto"/>
                          <w:bottom w:val="single" w:sz="4" w:space="0" w:color="auto"/>
                        </w:tcBorders>
                      </w:tcPr>
                      <w:p w:rsidR="00E57B0A" w:rsidRPr="00EC7AE6" w:rsidRDefault="00E57B0A" w:rsidP="00982186">
                        <w:pPr>
                          <w:pStyle w:val="a2"/>
                          <w:spacing w:line="259" w:lineRule="auto"/>
                          <w:ind w:left="142" w:firstLine="20"/>
                          <w:rPr>
                            <w:color w:val="auto"/>
                          </w:rPr>
                        </w:pPr>
                        <w:r w:rsidRPr="00EC7AE6">
                          <w:rPr>
                            <w:color w:val="auto"/>
                          </w:rPr>
                          <w:t>А) 3—4 учебных часа</w:t>
                        </w:r>
                      </w:p>
                    </w:tc>
                    <w:tc>
                      <w:tcPr>
                        <w:tcW w:w="1325" w:type="dxa"/>
                        <w:tcBorders>
                          <w:top w:val="single" w:sz="4" w:space="0" w:color="auto"/>
                          <w:left w:val="single" w:sz="4" w:space="0" w:color="auto"/>
                          <w:bottom w:val="single" w:sz="4" w:space="0" w:color="auto"/>
                        </w:tcBorders>
                      </w:tcPr>
                      <w:p w:rsidR="00E57B0A" w:rsidRPr="00EC7AE6" w:rsidRDefault="00E57B0A" w:rsidP="00982186">
                        <w:pPr>
                          <w:pStyle w:val="a2"/>
                          <w:spacing w:line="259" w:lineRule="auto"/>
                          <w:ind w:left="142" w:firstLine="20"/>
                          <w:rPr>
                            <w:color w:val="auto"/>
                          </w:rPr>
                        </w:pPr>
                        <w:r w:rsidRPr="00EC7AE6">
                          <w:rPr>
                            <w:color w:val="auto"/>
                          </w:rPr>
                          <w:t>Храмовый синтез ис</w:t>
                        </w:r>
                        <w:r w:rsidRPr="00EC7AE6">
                          <w:rPr>
                            <w:color w:val="auto"/>
                          </w:rPr>
                          <w:softHyphen/>
                          <w:t>кусств</w:t>
                        </w:r>
                      </w:p>
                    </w:tc>
                    <w:tc>
                      <w:tcPr>
                        <w:tcW w:w="2050" w:type="dxa"/>
                        <w:tcBorders>
                          <w:top w:val="single" w:sz="4" w:space="0" w:color="auto"/>
                          <w:left w:val="single" w:sz="4" w:space="0" w:color="auto"/>
                          <w:bottom w:val="single" w:sz="4" w:space="0" w:color="auto"/>
                        </w:tcBorders>
                        <w:vAlign w:val="center"/>
                      </w:tcPr>
                      <w:p w:rsidR="00E57B0A" w:rsidRPr="00EC7AE6" w:rsidRDefault="00E57B0A" w:rsidP="00982186">
                        <w:pPr>
                          <w:pStyle w:val="a2"/>
                          <w:spacing w:line="259" w:lineRule="auto"/>
                          <w:ind w:left="142" w:firstLine="20"/>
                          <w:rPr>
                            <w:color w:val="auto"/>
                          </w:rPr>
                        </w:pPr>
                        <w:r w:rsidRPr="00EC7AE6">
                          <w:rPr>
                            <w:color w:val="auto"/>
                          </w:rPr>
                          <w:t>Музыка право</w:t>
                        </w:r>
                        <w:r w:rsidRPr="00EC7AE6">
                          <w:rPr>
                            <w:color w:val="auto"/>
                          </w:rPr>
                          <w:softHyphen/>
                          <w:t>славного и като</w:t>
                        </w:r>
                        <w:r w:rsidRPr="00EC7AE6">
                          <w:rPr>
                            <w:color w:val="auto"/>
                          </w:rPr>
                          <w:softHyphen/>
                          <w:t>лического</w:t>
                        </w:r>
                        <w:r w:rsidRPr="00EC7AE6">
                          <w:rPr>
                            <w:color w:val="auto"/>
                            <w:vertAlign w:val="superscript"/>
                          </w:rPr>
                          <w:t>2</w:t>
                        </w:r>
                        <w:r w:rsidRPr="00EC7AE6">
                          <w:rPr>
                            <w:color w:val="auto"/>
                          </w:rPr>
                          <w:t xml:space="preserve"> бого</w:t>
                        </w:r>
                        <w:r w:rsidRPr="00EC7AE6">
                          <w:rPr>
                            <w:color w:val="auto"/>
                          </w:rPr>
                          <w:softHyphen/>
                          <w:t>служения (коло</w:t>
                        </w:r>
                        <w:r w:rsidRPr="00EC7AE6">
                          <w:rPr>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vAlign w:val="center"/>
                      </w:tcPr>
                      <w:p w:rsidR="00E57B0A" w:rsidRPr="00EC7AE6" w:rsidRDefault="00E57B0A" w:rsidP="00982186">
                        <w:pPr>
                          <w:pStyle w:val="a2"/>
                          <w:spacing w:line="259" w:lineRule="auto"/>
                          <w:ind w:left="142" w:firstLine="20"/>
                          <w:rPr>
                            <w:color w:val="auto"/>
                          </w:rPr>
                        </w:pPr>
                        <w:r w:rsidRPr="00EC7AE6">
                          <w:rPr>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color w:val="auto"/>
                          </w:rPr>
                          <w:softHyphen/>
                          <w:t>ки и ОРКСЭ в начальной школе. Осознание единства музыки со словом, живописью, скульптурой, архитек</w:t>
                        </w:r>
                        <w:r w:rsidRPr="00EC7AE6">
                          <w:rPr>
                            <w:color w:val="auto"/>
                          </w:rPr>
                          <w:softHyphen/>
                          <w:t>турой как сочетания разных проявлений единого</w:t>
                        </w:r>
                      </w:p>
                    </w:tc>
                  </w:tr>
                </w:tbl>
                <w:p w:rsidR="00E57B0A" w:rsidRDefault="00E57B0A" w:rsidP="00982186">
                  <w:pPr>
                    <w:spacing w:line="1" w:lineRule="exact"/>
                  </w:pPr>
                </w:p>
              </w:txbxContent>
            </v:textbox>
            <w10:wrap type="topAndBottom" anchorx="page" anchory="margin"/>
          </v:shape>
        </w:pict>
      </w:r>
      <w:r>
        <w:rPr>
          <w:noProof/>
        </w:rPr>
        <w:pict>
          <v:shape id="Shape 127" o:spid="_x0000_s1052" type="#_x0000_t202" style="position:absolute;left:0;text-align:left;margin-left:52.5pt;margin-top:6pt;width:495.95pt;height:63pt;z-index:2516587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HyCRVkgEAACA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E57B0A" w:rsidTr="00982186">
                    <w:trPr>
                      <w:trHeight w:hRule="exact" w:val="1133"/>
                      <w:tblHeader/>
                    </w:trPr>
                    <w:tc>
                      <w:tcPr>
                        <w:tcW w:w="1286" w:type="dxa"/>
                      </w:tcPr>
                      <w:p w:rsidR="00E57B0A" w:rsidRPr="00EC7AE6" w:rsidRDefault="00E57B0A" w:rsidP="00982186">
                        <w:pPr>
                          <w:pStyle w:val="a2"/>
                          <w:spacing w:line="259" w:lineRule="auto"/>
                          <w:ind w:left="142" w:firstLine="20"/>
                          <w:rPr>
                            <w:color w:val="auto"/>
                          </w:rPr>
                        </w:pPr>
                      </w:p>
                    </w:tc>
                    <w:tc>
                      <w:tcPr>
                        <w:tcW w:w="1418" w:type="dxa"/>
                      </w:tcPr>
                      <w:p w:rsidR="00E57B0A" w:rsidRPr="00EC7AE6" w:rsidRDefault="00E57B0A" w:rsidP="00982186">
                        <w:pPr>
                          <w:pStyle w:val="a2"/>
                          <w:spacing w:line="259" w:lineRule="auto"/>
                          <w:ind w:left="142" w:firstLine="20"/>
                          <w:rPr>
                            <w:color w:val="auto"/>
                          </w:rPr>
                        </w:pPr>
                      </w:p>
                    </w:tc>
                    <w:tc>
                      <w:tcPr>
                        <w:tcW w:w="1984" w:type="dxa"/>
                      </w:tcPr>
                      <w:p w:rsidR="00E57B0A" w:rsidRPr="00EC7AE6" w:rsidRDefault="00E57B0A" w:rsidP="00982186">
                        <w:pPr>
                          <w:pStyle w:val="a2"/>
                          <w:spacing w:line="259" w:lineRule="auto"/>
                          <w:ind w:left="142" w:firstLine="20"/>
                          <w:rPr>
                            <w:color w:val="auto"/>
                          </w:rPr>
                        </w:pPr>
                        <w:r w:rsidRPr="00EC7AE6">
                          <w:rPr>
                            <w:color w:val="auto"/>
                          </w:rPr>
                          <w:t>мере творчества А. Г. Шнитке, Э. Н. Артемьева и др.)</w:t>
                        </w:r>
                      </w:p>
                    </w:tc>
                    <w:tc>
                      <w:tcPr>
                        <w:tcW w:w="8188" w:type="dxa"/>
                      </w:tcPr>
                      <w:p w:rsidR="00E57B0A" w:rsidRPr="009F0C49" w:rsidRDefault="00E57B0A" w:rsidP="00982186">
                        <w:pPr>
                          <w:pStyle w:val="a2"/>
                          <w:spacing w:line="259" w:lineRule="auto"/>
                          <w:ind w:left="142" w:firstLine="20"/>
                          <w:rPr>
                            <w:i/>
                            <w:color w:val="auto"/>
                          </w:rPr>
                        </w:pPr>
                        <w:r w:rsidRPr="009F0C49">
                          <w:rPr>
                            <w:i/>
                            <w:color w:val="auto"/>
                          </w:rPr>
                          <w:t>На выбор или факультативно</w:t>
                        </w:r>
                      </w:p>
                      <w:p w:rsidR="00E57B0A" w:rsidRPr="00EC7AE6" w:rsidRDefault="00E57B0A" w:rsidP="00982186">
                        <w:pPr>
                          <w:pStyle w:val="a2"/>
                          <w:spacing w:line="259" w:lineRule="auto"/>
                          <w:ind w:left="142" w:firstLine="20"/>
                          <w:rPr>
                            <w:color w:val="auto"/>
                          </w:rPr>
                        </w:pPr>
                        <w:r w:rsidRPr="00EC7AE6">
                          <w:rPr>
                            <w:color w:val="auto"/>
                          </w:rPr>
                          <w:t>Исследовательские проекты, посвящённые развитию музыкальной электроники в России.</w:t>
                        </w:r>
                      </w:p>
                      <w:p w:rsidR="00E57B0A" w:rsidRPr="00EC7AE6" w:rsidRDefault="00E57B0A" w:rsidP="00982186">
                        <w:pPr>
                          <w:pStyle w:val="a2"/>
                          <w:spacing w:line="259" w:lineRule="auto"/>
                          <w:ind w:left="142" w:firstLine="20"/>
                          <w:rPr>
                            <w:color w:val="auto"/>
                          </w:rPr>
                        </w:pPr>
                        <w:r w:rsidRPr="00EC7AE6">
                          <w:rPr>
                            <w:color w:val="auto"/>
                          </w:rPr>
                          <w:t>Импровизация, сочинение музыки с помощью цифро</w:t>
                        </w:r>
                        <w:r w:rsidRPr="00EC7AE6">
                          <w:rPr>
                            <w:color w:val="auto"/>
                          </w:rPr>
                          <w:softHyphen/>
                          <w:t>вых устройств, программных продуктов и электрон</w:t>
                        </w:r>
                        <w:r w:rsidRPr="00EC7AE6">
                          <w:rPr>
                            <w:color w:val="auto"/>
                          </w:rPr>
                          <w:softHyphen/>
                          <w:t>ных гаджетов</w:t>
                        </w:r>
                      </w:p>
                    </w:tc>
                  </w:tr>
                </w:tbl>
                <w:p w:rsidR="00E57B0A" w:rsidRDefault="00E57B0A" w:rsidP="00982186">
                  <w:pPr>
                    <w:spacing w:line="1" w:lineRule="exact"/>
                  </w:pPr>
                </w:p>
              </w:txbxContent>
            </v:textbox>
            <w10:wrap type="topAndBottom" anchorx="page" anchory="margin"/>
          </v:shape>
        </w:pict>
      </w:r>
      <w:r>
        <w:rPr>
          <w:noProof/>
        </w:rPr>
        <w:pict>
          <v:shape id="Shape 125" o:spid="_x0000_s1053" type="#_x0000_t202" style="position:absolute;left:0;text-align:left;margin-left:28.85pt;margin-top:.5pt;width:9.35pt;height:318.95pt;z-index:25165772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Fz/&#10;wrCgAQAAOAMAAA4AAAAAAAAAAAAAAAAALgIAAGRycy9lMm9Eb2MueG1sUEsBAi0AFAAGAAgAAAAh&#10;AAvVBkfeAAAABwEAAA8AAAAAAAAAAAAAAAAA+gMAAGRycy9kb3ducmV2LnhtbFBLBQYAAAAABAAE&#10;APMAAAAFBQAAAAA=&#10;" filled="f" stroked="f">
            <v:path arrowok="t"/>
            <v:textbox style="layout-flow:vertical" inset="0,0,0,0">
              <w:txbxContent>
                <w:p w:rsidR="00E57B0A" w:rsidRDefault="00E57B0A" w:rsidP="00982186">
                  <w:pPr>
                    <w:pStyle w:val="90"/>
                    <w:tabs>
                      <w:tab w:val="left" w:pos="6058"/>
                    </w:tabs>
                  </w:pPr>
                  <w:r>
                    <w:tab/>
                    <w:t xml:space="preserve"> </w:t>
                  </w:r>
                </w:p>
              </w:txbxContent>
            </v:textbox>
            <w10:wrap type="square" side="right" anchorx="page" anchory="margin"/>
          </v:shape>
        </w:pict>
      </w:r>
      <w:bookmarkStart w:id="612" w:name="bookmark1604"/>
      <w:r w:rsidRPr="00E118C5">
        <w:rPr>
          <w:rFonts w:ascii="Times New Roman" w:hAnsi="Times New Roman" w:cs="Times New Roman"/>
        </w:rPr>
        <w:t>Модуль № 6 «Образы русской и европейской духовной музыки»</w:t>
      </w:r>
      <w:bookmarkEnd w:id="612"/>
    </w:p>
    <w:tbl>
      <w:tblPr>
        <w:tblOverlap w:val="never"/>
        <w:tblW w:w="0" w:type="auto"/>
        <w:tblLayout w:type="fixed"/>
        <w:tblCellMar>
          <w:left w:w="10" w:type="dxa"/>
          <w:right w:w="10" w:type="dxa"/>
        </w:tblCellMar>
        <w:tblLook w:val="0000"/>
      </w:tblPr>
      <w:tblGrid>
        <w:gridCol w:w="1272"/>
        <w:gridCol w:w="1325"/>
        <w:gridCol w:w="2050"/>
        <w:gridCol w:w="5530"/>
      </w:tblGrid>
      <w:tr w:rsidR="00E57B0A" w:rsidRPr="00E118C5" w:rsidTr="00982186">
        <w:trPr>
          <w:trHeight w:hRule="exact" w:val="619"/>
        </w:trPr>
        <w:tc>
          <w:tcPr>
            <w:tcW w:w="1272" w:type="dxa"/>
            <w:tcBorders>
              <w:top w:val="single" w:sz="4" w:space="0" w:color="auto"/>
              <w:left w:val="single" w:sz="4" w:space="0" w:color="auto"/>
            </w:tcBorders>
          </w:tcPr>
          <w:p w:rsidR="00E57B0A" w:rsidRPr="00E118C5" w:rsidRDefault="00E57B0A" w:rsidP="00820F84">
            <w:pPr>
              <w:pStyle w:val="a2"/>
              <w:framePr w:w="10176" w:h="6034" w:hSpace="566" w:vSpace="58" w:wrap="notBeside" w:vAnchor="text" w:hAnchor="text" w:x="567" w:y="299"/>
              <w:spacing w:line="230" w:lineRule="auto"/>
              <w:ind w:firstLine="0"/>
              <w:jc w:val="both"/>
              <w:rPr>
                <w:b/>
                <w:color w:val="auto"/>
              </w:rPr>
            </w:pPr>
            <w:r w:rsidRPr="00E118C5">
              <w:rPr>
                <w:b/>
                <w:color w:val="auto"/>
              </w:rPr>
              <w:t>№ блока, кол-во часов</w:t>
            </w:r>
          </w:p>
        </w:tc>
        <w:tc>
          <w:tcPr>
            <w:tcW w:w="1325" w:type="dxa"/>
            <w:tcBorders>
              <w:top w:val="single" w:sz="4" w:space="0" w:color="auto"/>
              <w:left w:val="single" w:sz="4" w:space="0" w:color="auto"/>
            </w:tcBorders>
          </w:tcPr>
          <w:p w:rsidR="00E57B0A" w:rsidRPr="00E118C5" w:rsidRDefault="00E57B0A" w:rsidP="00820F84">
            <w:pPr>
              <w:pStyle w:val="a2"/>
              <w:framePr w:w="10176" w:h="6034" w:hSpace="566" w:vSpace="58" w:wrap="notBeside" w:vAnchor="text" w:hAnchor="text" w:x="567" w:y="299"/>
              <w:spacing w:line="240" w:lineRule="auto"/>
              <w:ind w:firstLine="400"/>
              <w:jc w:val="both"/>
              <w:rPr>
                <w:b/>
                <w:color w:val="auto"/>
              </w:rPr>
            </w:pPr>
            <w:r w:rsidRPr="00E118C5">
              <w:rPr>
                <w:b/>
                <w:color w:val="auto"/>
              </w:rPr>
              <w:t>Темы</w:t>
            </w:r>
          </w:p>
        </w:tc>
        <w:tc>
          <w:tcPr>
            <w:tcW w:w="2050" w:type="dxa"/>
            <w:tcBorders>
              <w:top w:val="single" w:sz="4" w:space="0" w:color="auto"/>
              <w:left w:val="single" w:sz="4" w:space="0" w:color="auto"/>
            </w:tcBorders>
          </w:tcPr>
          <w:p w:rsidR="00E57B0A" w:rsidRPr="00E118C5" w:rsidRDefault="00E57B0A" w:rsidP="00820F84">
            <w:pPr>
              <w:pStyle w:val="a2"/>
              <w:framePr w:w="10176" w:h="6034" w:hSpace="566" w:vSpace="58" w:wrap="notBeside" w:vAnchor="text" w:hAnchor="text" w:x="567" w:y="299"/>
              <w:spacing w:line="240" w:lineRule="auto"/>
              <w:ind w:firstLine="460"/>
              <w:jc w:val="both"/>
              <w:rPr>
                <w:b/>
                <w:color w:val="auto"/>
              </w:rPr>
            </w:pPr>
            <w:r w:rsidRPr="00E118C5">
              <w:rPr>
                <w:b/>
                <w:color w:val="auto"/>
              </w:rPr>
              <w:t>Содержание</w:t>
            </w:r>
          </w:p>
        </w:tc>
        <w:tc>
          <w:tcPr>
            <w:tcW w:w="5530" w:type="dxa"/>
            <w:tcBorders>
              <w:top w:val="single" w:sz="4" w:space="0" w:color="auto"/>
              <w:left w:val="single" w:sz="4" w:space="0" w:color="auto"/>
              <w:right w:val="single" w:sz="4" w:space="0" w:color="auto"/>
            </w:tcBorders>
          </w:tcPr>
          <w:p w:rsidR="00E57B0A" w:rsidRPr="00E118C5" w:rsidRDefault="00E57B0A" w:rsidP="00820F84">
            <w:pPr>
              <w:pStyle w:val="a2"/>
              <w:framePr w:w="10176" w:h="6034" w:hSpace="566" w:vSpace="58" w:wrap="notBeside" w:vAnchor="text" w:hAnchor="text" w:x="567" w:y="299"/>
              <w:spacing w:line="24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2515"/>
        </w:trPr>
        <w:tc>
          <w:tcPr>
            <w:tcW w:w="1272" w:type="dxa"/>
            <w:tcBorders>
              <w:top w:val="single" w:sz="4" w:space="0" w:color="auto"/>
              <w:left w:val="single" w:sz="4" w:space="0" w:color="auto"/>
            </w:tcBorders>
          </w:tcPr>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p>
        </w:tc>
        <w:tc>
          <w:tcPr>
            <w:tcW w:w="1325" w:type="dxa"/>
            <w:tcBorders>
              <w:top w:val="single" w:sz="4" w:space="0" w:color="auto"/>
              <w:left w:val="single" w:sz="4" w:space="0" w:color="auto"/>
            </w:tcBorders>
          </w:tcPr>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p>
        </w:tc>
        <w:tc>
          <w:tcPr>
            <w:tcW w:w="2050" w:type="dxa"/>
            <w:tcBorders>
              <w:top w:val="single" w:sz="4" w:space="0" w:color="auto"/>
              <w:left w:val="single" w:sz="4" w:space="0" w:color="auto"/>
            </w:tcBorders>
          </w:tcPr>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tcPr>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мировоззрения, основной идеи христианства.</w:t>
            </w:r>
          </w:p>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Определение сходства и различия элементов разных видов искусства (музыки, живописи, архитектуры), относящихся:</w:t>
            </w:r>
          </w:p>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к русской православной традиции;</w:t>
            </w:r>
          </w:p>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западноевропейской христианской традиции;</w:t>
            </w:r>
          </w:p>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другим конфессиям (по выбору учителя).</w:t>
            </w:r>
          </w:p>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Исполнение вокальных произведений, связанных с религиозной традицией, перекликающихся с ней по тематике.</w:t>
            </w:r>
          </w:p>
          <w:p w:rsidR="00E57B0A" w:rsidRPr="00E118C5" w:rsidRDefault="00E57B0A" w:rsidP="00820F84">
            <w:pPr>
              <w:pStyle w:val="a2"/>
              <w:framePr w:w="10176" w:h="6034" w:hSpace="566" w:vSpace="58" w:wrap="notBeside" w:vAnchor="text" w:hAnchor="text" w:x="567" w:y="299"/>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Посещение концерта духовной музыки</w:t>
            </w:r>
          </w:p>
        </w:tc>
      </w:tr>
      <w:tr w:rsidR="00E57B0A" w:rsidRPr="00E118C5" w:rsidTr="00982186">
        <w:trPr>
          <w:trHeight w:hRule="exact" w:val="2819"/>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Б) 4—6 учебных часов</w:t>
            </w:r>
          </w:p>
        </w:tc>
        <w:tc>
          <w:tcPr>
            <w:tcW w:w="1325" w:type="dxa"/>
            <w:tcBorders>
              <w:top w:val="single" w:sz="4" w:space="0" w:color="auto"/>
              <w:left w:val="single" w:sz="4" w:space="0" w:color="auto"/>
              <w:bottom w:val="single" w:sz="4" w:space="0" w:color="auto"/>
            </w:tcBorders>
          </w:tcPr>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Развитие церковной музыки</w:t>
            </w:r>
          </w:p>
        </w:tc>
        <w:tc>
          <w:tcPr>
            <w:tcW w:w="2050" w:type="dxa"/>
            <w:tcBorders>
              <w:top w:val="single" w:sz="4" w:space="0" w:color="auto"/>
              <w:left w:val="single" w:sz="4" w:space="0" w:color="auto"/>
              <w:bottom w:val="single" w:sz="4" w:space="0" w:color="auto"/>
            </w:tcBorders>
          </w:tcPr>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Знакомство с образцами (фрагментами) средневековых церковных распевов (одноголосие).</w:t>
            </w:r>
          </w:p>
          <w:p w:rsidR="00E57B0A" w:rsidRPr="00E118C5" w:rsidRDefault="00E57B0A" w:rsidP="00820F84">
            <w:pPr>
              <w:pStyle w:val="a2"/>
              <w:framePr w:w="10176" w:h="6034" w:hSpace="566" w:vSpace="58" w:wrap="notBeside" w:vAnchor="text" w:hAnchor="text" w:x="567" w:y="299"/>
              <w:spacing w:line="259" w:lineRule="auto"/>
              <w:ind w:left="142" w:firstLine="20"/>
              <w:jc w:val="both"/>
              <w:rPr>
                <w:color w:val="auto"/>
              </w:rPr>
            </w:pPr>
            <w:r w:rsidRPr="00E118C5">
              <w:rPr>
                <w:color w:val="auto"/>
              </w:rPr>
              <w:t>Слушание духовной музыки. Определение на слух:</w:t>
            </w:r>
          </w:p>
          <w:p w:rsidR="00E57B0A" w:rsidRPr="00E118C5" w:rsidRDefault="00E57B0A" w:rsidP="00820F84">
            <w:pPr>
              <w:pStyle w:val="a2"/>
              <w:framePr w:w="10176" w:h="6034" w:hSpace="566" w:vSpace="58" w:wrap="notBeside" w:vAnchor="text" w:hAnchor="text" w:x="567" w:y="299"/>
              <w:numPr>
                <w:ilvl w:val="0"/>
                <w:numId w:val="143"/>
              </w:numPr>
              <w:tabs>
                <w:tab w:val="left" w:pos="418"/>
              </w:tabs>
              <w:spacing w:line="259" w:lineRule="auto"/>
              <w:ind w:left="142" w:firstLine="20"/>
              <w:jc w:val="both"/>
              <w:rPr>
                <w:color w:val="auto"/>
              </w:rPr>
            </w:pPr>
            <w:r w:rsidRPr="00E118C5">
              <w:rPr>
                <w:color w:val="auto"/>
              </w:rPr>
              <w:t>состава исполнителей;</w:t>
            </w:r>
          </w:p>
          <w:p w:rsidR="00E57B0A" w:rsidRPr="00E118C5" w:rsidRDefault="00E57B0A" w:rsidP="00820F84">
            <w:pPr>
              <w:pStyle w:val="a2"/>
              <w:framePr w:w="10176" w:h="6034" w:hSpace="566" w:vSpace="58" w:wrap="notBeside" w:vAnchor="text" w:hAnchor="text" w:x="567" w:y="299"/>
              <w:numPr>
                <w:ilvl w:val="0"/>
                <w:numId w:val="143"/>
              </w:numPr>
              <w:tabs>
                <w:tab w:val="left" w:pos="418"/>
              </w:tabs>
              <w:spacing w:line="259" w:lineRule="auto"/>
              <w:ind w:left="142" w:firstLine="20"/>
              <w:jc w:val="both"/>
              <w:rPr>
                <w:color w:val="auto"/>
              </w:rPr>
            </w:pPr>
            <w:r w:rsidRPr="00E118C5">
              <w:rPr>
                <w:color w:val="auto"/>
              </w:rPr>
              <w:t>типа фактуры (хоральный склад, полифония);</w:t>
            </w:r>
          </w:p>
          <w:p w:rsidR="00E57B0A" w:rsidRPr="00E118C5" w:rsidRDefault="00E57B0A" w:rsidP="00820F84">
            <w:pPr>
              <w:pStyle w:val="a2"/>
              <w:framePr w:w="10176" w:h="6034" w:hSpace="566" w:vSpace="58" w:wrap="notBeside" w:vAnchor="text" w:hAnchor="text" w:x="567" w:y="299"/>
              <w:numPr>
                <w:ilvl w:val="0"/>
                <w:numId w:val="143"/>
              </w:numPr>
              <w:tabs>
                <w:tab w:val="left" w:pos="418"/>
              </w:tabs>
              <w:spacing w:line="259" w:lineRule="auto"/>
              <w:ind w:left="142" w:firstLine="20"/>
              <w:jc w:val="both"/>
              <w:rPr>
                <w:color w:val="auto"/>
              </w:rPr>
            </w:pPr>
            <w:r w:rsidRPr="00E118C5">
              <w:rPr>
                <w:color w:val="auto"/>
              </w:rPr>
              <w:t>принадлежности к русской или западноевропейской религиозной традиции.</w:t>
            </w:r>
          </w:p>
        </w:tc>
      </w:tr>
    </w:tbl>
    <w:p w:rsidR="00E57B0A" w:rsidRPr="00E118C5" w:rsidRDefault="00E57B0A" w:rsidP="00820F84">
      <w:pPr>
        <w:pStyle w:val="a9"/>
        <w:framePr w:w="230" w:h="6389" w:hRule="exact" w:hSpace="10512" w:wrap="notBeside" w:vAnchor="text" w:hAnchor="text" w:y="1"/>
        <w:tabs>
          <w:tab w:val="left" w:pos="3994"/>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20" w:right="710" w:bottom="515" w:left="566" w:header="0" w:footer="3" w:gutter="0"/>
          <w:cols w:space="720"/>
          <w:noEndnote/>
          <w:docGrid w:linePitch="360"/>
        </w:sectPr>
      </w:pPr>
      <w:r>
        <w:rPr>
          <w:noProof/>
        </w:rPr>
        <w:pict>
          <v:shape id="Shape 131" o:spid="_x0000_s1054" type="#_x0000_t202" style="position:absolute;left:0;text-align:left;margin-left:501.1pt;margin-top:0;width:61.3pt;height:11.5pt;z-index:25166080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DL/SWHmgEAACwD&#10;AAAOAAAAAAAAAAAAAAAAAC4CAABkcnMvZTJvRG9jLnhtbFBLAQItABQABgAIAAAAIQCHocqx3AAA&#10;AAkBAAAPAAAAAAAAAAAAAAAAAPQDAABkcnMvZG93bnJldi54bWxQSwUGAAAAAAQABADzAAAA/QQA&#10;AAAA&#10;" filled="f" stroked="f">
            <v:path arrowok="t"/>
            <v:textbox inset="0,0,0,0">
              <w:txbxContent>
                <w:p w:rsidR="00E57B0A" w:rsidRDefault="00E57B0A" w:rsidP="00982186">
                  <w:pPr>
                    <w:pStyle w:val="24"/>
                    <w:spacing w:line="240" w:lineRule="auto"/>
                    <w:ind w:left="0" w:firstLine="0"/>
                  </w:pPr>
                </w:p>
              </w:txbxContent>
            </v:textbox>
            <w10:wrap type="square" anchorx="page" anchory="margin"/>
          </v:shape>
        </w:pict>
      </w:r>
    </w:p>
    <w:p w:rsidR="00E57B0A" w:rsidRPr="00E118C5" w:rsidRDefault="00E57B0A" w:rsidP="00820F84">
      <w:pPr>
        <w:pStyle w:val="90"/>
        <w:framePr w:w="187" w:h="6374" w:hRule="exact" w:wrap="none" w:hAnchor="page" w:x="596" w:y="1"/>
        <w:tabs>
          <w:tab w:val="left" w:pos="6067"/>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ab/>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E57B0A" w:rsidRPr="00E118C5" w:rsidTr="00982186">
        <w:trPr>
          <w:trHeight w:hRule="exact" w:val="2280"/>
        </w:trPr>
        <w:tc>
          <w:tcPr>
            <w:tcW w:w="1272" w:type="dxa"/>
            <w:tcBorders>
              <w:top w:val="single" w:sz="4" w:space="0" w:color="auto"/>
              <w:left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p>
        </w:tc>
        <w:tc>
          <w:tcPr>
            <w:tcW w:w="1325" w:type="dxa"/>
            <w:tcBorders>
              <w:top w:val="single" w:sz="4" w:space="0" w:color="auto"/>
              <w:left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p>
        </w:tc>
        <w:tc>
          <w:tcPr>
            <w:tcW w:w="2050" w:type="dxa"/>
            <w:tcBorders>
              <w:top w:val="single" w:sz="4" w:space="0" w:color="auto"/>
              <w:left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E57B0A" w:rsidRPr="00E118C5" w:rsidTr="00982186">
        <w:trPr>
          <w:trHeight w:hRule="exact" w:val="3544"/>
        </w:trPr>
        <w:tc>
          <w:tcPr>
            <w:tcW w:w="1272" w:type="dxa"/>
            <w:tcBorders>
              <w:top w:val="single" w:sz="4" w:space="0" w:color="auto"/>
              <w:left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В) 3—4 учебных часа</w:t>
            </w:r>
          </w:p>
        </w:tc>
        <w:tc>
          <w:tcPr>
            <w:tcW w:w="1325" w:type="dxa"/>
            <w:tcBorders>
              <w:top w:val="single" w:sz="4" w:space="0" w:color="auto"/>
              <w:left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Музыкальные жанры богослужения</w:t>
            </w:r>
          </w:p>
        </w:tc>
        <w:tc>
          <w:tcPr>
            <w:tcW w:w="2050" w:type="dxa"/>
            <w:tcBorders>
              <w:top w:val="single" w:sz="4" w:space="0" w:color="auto"/>
              <w:left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Вокализация музыкальных тем изучаемых духовных произведений.</w:t>
            </w:r>
          </w:p>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Определение на слух изученных произведений и их авторов. Иметь представление об особенностях их построения и образов.</w:t>
            </w:r>
          </w:p>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E57B0A" w:rsidRPr="00E118C5" w:rsidTr="00982186">
        <w:trPr>
          <w:trHeight w:hRule="exact" w:val="1037"/>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Г) 3—4 учебных часа</w:t>
            </w:r>
          </w:p>
        </w:tc>
        <w:tc>
          <w:tcPr>
            <w:tcW w:w="1325" w:type="dxa"/>
            <w:tcBorders>
              <w:top w:val="single" w:sz="4" w:space="0" w:color="auto"/>
              <w:left w:val="single" w:sz="4" w:space="0" w:color="auto"/>
              <w:bottom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Религиозные темы и образы в совре-</w:t>
            </w:r>
          </w:p>
        </w:tc>
        <w:tc>
          <w:tcPr>
            <w:tcW w:w="2050" w:type="dxa"/>
            <w:tcBorders>
              <w:top w:val="single" w:sz="4" w:space="0" w:color="auto"/>
              <w:left w:val="single" w:sz="4" w:space="0" w:color="auto"/>
              <w:bottom w:val="single" w:sz="4" w:space="0" w:color="auto"/>
            </w:tcBorders>
          </w:tcPr>
          <w:p w:rsidR="00E57B0A" w:rsidRPr="00E118C5" w:rsidRDefault="00E57B0A" w:rsidP="00820F84">
            <w:pPr>
              <w:pStyle w:val="a2"/>
              <w:framePr w:w="10176" w:h="6711" w:wrap="none" w:hAnchor="page" w:x="1134" w:y="6"/>
              <w:spacing w:line="259" w:lineRule="auto"/>
              <w:ind w:left="142" w:firstLine="20"/>
              <w:jc w:val="both"/>
              <w:rPr>
                <w:color w:val="auto"/>
              </w:rPr>
            </w:pPr>
            <w:r w:rsidRPr="00E118C5">
              <w:rPr>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76" w:h="6711" w:wrap="none" w:hAnchor="page" w:x="1134" w:y="6"/>
              <w:spacing w:before="100" w:line="259" w:lineRule="auto"/>
              <w:ind w:left="142" w:firstLine="20"/>
              <w:jc w:val="both"/>
              <w:rPr>
                <w:color w:val="auto"/>
              </w:rPr>
            </w:pPr>
            <w:r w:rsidRPr="00E118C5">
              <w:rPr>
                <w:color w:val="auto"/>
              </w:rPr>
              <w:t>Сопоставление тенденций сохранения и переосмысления религиозной традиции в культуре XX—XXI веков.</w:t>
            </w:r>
          </w:p>
        </w:tc>
      </w:tr>
    </w:tbl>
    <w:p w:rsidR="00E57B0A" w:rsidRPr="00E118C5" w:rsidRDefault="00E57B0A" w:rsidP="00820F84">
      <w:pPr>
        <w:framePr w:w="10176" w:h="6711" w:wrap="none" w:hAnchor="page" w:x="1134" w:y="6"/>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647"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headerReference w:type="even" r:id="rId77"/>
          <w:headerReference w:type="default" r:id="rId78"/>
          <w:footerReference w:type="even" r:id="rId79"/>
          <w:footerReference w:type="default" r:id="rId80"/>
          <w:footnotePr>
            <w:numRestart w:val="eachPage"/>
          </w:footnotePr>
          <w:pgSz w:w="12019" w:h="7824" w:orient="landscape"/>
          <w:pgMar w:top="730" w:right="710" w:bottom="487" w:left="595" w:header="0" w:footer="3" w:gutter="0"/>
          <w:cols w:space="720"/>
          <w:noEndnote/>
          <w:docGrid w:linePitch="360"/>
        </w:sectPr>
      </w:pPr>
    </w:p>
    <w:p w:rsidR="00E57B0A" w:rsidRPr="00E118C5" w:rsidRDefault="00E57B0A" w:rsidP="00820F84">
      <w:pPr>
        <w:pStyle w:val="90"/>
        <w:framePr w:w="230" w:h="6389" w:hRule="exact" w:wrap="none" w:hAnchor="page" w:x="567" w:y="-262"/>
        <w:tabs>
          <w:tab w:val="left" w:pos="3994"/>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 xml:space="preserve"> </w:t>
      </w:r>
      <w:r w:rsidRPr="00E118C5">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25"/>
        <w:gridCol w:w="2050"/>
        <w:gridCol w:w="5530"/>
      </w:tblGrid>
      <w:tr w:rsidR="00E57B0A" w:rsidRPr="00E118C5" w:rsidTr="00982186">
        <w:trPr>
          <w:trHeight w:hRule="exact" w:val="619"/>
        </w:trPr>
        <w:tc>
          <w:tcPr>
            <w:tcW w:w="1272" w:type="dxa"/>
            <w:tcBorders>
              <w:top w:val="single" w:sz="4" w:space="0" w:color="auto"/>
              <w:left w:val="single" w:sz="4" w:space="0" w:color="auto"/>
            </w:tcBorders>
          </w:tcPr>
          <w:p w:rsidR="00E57B0A" w:rsidRPr="00E118C5" w:rsidRDefault="00E57B0A" w:rsidP="00820F84">
            <w:pPr>
              <w:pStyle w:val="a2"/>
              <w:framePr w:w="10176" w:h="2342" w:wrap="none" w:hAnchor="page" w:x="1134" w:y="35"/>
              <w:spacing w:line="230" w:lineRule="auto"/>
              <w:ind w:firstLine="0"/>
              <w:jc w:val="both"/>
              <w:rPr>
                <w:b/>
                <w:color w:val="auto"/>
              </w:rPr>
            </w:pPr>
            <w:r w:rsidRPr="00E118C5">
              <w:rPr>
                <w:b/>
                <w:color w:val="auto"/>
              </w:rPr>
              <w:t>№ блока, кол-во часов</w:t>
            </w:r>
          </w:p>
        </w:tc>
        <w:tc>
          <w:tcPr>
            <w:tcW w:w="1325" w:type="dxa"/>
            <w:tcBorders>
              <w:top w:val="single" w:sz="4" w:space="0" w:color="auto"/>
              <w:left w:val="single" w:sz="4" w:space="0" w:color="auto"/>
            </w:tcBorders>
          </w:tcPr>
          <w:p w:rsidR="00E57B0A" w:rsidRPr="00E118C5" w:rsidRDefault="00E57B0A" w:rsidP="00820F84">
            <w:pPr>
              <w:pStyle w:val="a2"/>
              <w:framePr w:w="10176" w:h="2342" w:wrap="none" w:hAnchor="page" w:x="1134" w:y="35"/>
              <w:spacing w:line="240" w:lineRule="auto"/>
              <w:ind w:firstLine="0"/>
              <w:jc w:val="both"/>
              <w:rPr>
                <w:b/>
                <w:color w:val="auto"/>
              </w:rPr>
            </w:pPr>
            <w:r w:rsidRPr="00E118C5">
              <w:rPr>
                <w:b/>
                <w:color w:val="auto"/>
              </w:rPr>
              <w:t>Темы</w:t>
            </w:r>
          </w:p>
        </w:tc>
        <w:tc>
          <w:tcPr>
            <w:tcW w:w="2050" w:type="dxa"/>
            <w:tcBorders>
              <w:top w:val="single" w:sz="4" w:space="0" w:color="auto"/>
              <w:left w:val="single" w:sz="4" w:space="0" w:color="auto"/>
            </w:tcBorders>
          </w:tcPr>
          <w:p w:rsidR="00E57B0A" w:rsidRPr="00E118C5" w:rsidRDefault="00E57B0A" w:rsidP="00820F84">
            <w:pPr>
              <w:pStyle w:val="a2"/>
              <w:framePr w:w="10176" w:h="2342" w:wrap="none" w:hAnchor="page" w:x="1134" w:y="35"/>
              <w:spacing w:line="240" w:lineRule="auto"/>
              <w:ind w:firstLine="0"/>
              <w:jc w:val="both"/>
              <w:rPr>
                <w:b/>
                <w:color w:val="auto"/>
              </w:rPr>
            </w:pPr>
            <w:r w:rsidRPr="00E118C5">
              <w:rPr>
                <w:b/>
                <w:color w:val="auto"/>
              </w:rPr>
              <w:t>Содержание</w:t>
            </w:r>
          </w:p>
        </w:tc>
        <w:tc>
          <w:tcPr>
            <w:tcW w:w="5530" w:type="dxa"/>
            <w:tcBorders>
              <w:top w:val="single" w:sz="4" w:space="0" w:color="auto"/>
              <w:left w:val="single" w:sz="4" w:space="0" w:color="auto"/>
              <w:right w:val="single" w:sz="4" w:space="0" w:color="auto"/>
            </w:tcBorders>
          </w:tcPr>
          <w:p w:rsidR="00E57B0A" w:rsidRPr="00E118C5" w:rsidRDefault="00E57B0A" w:rsidP="00820F84">
            <w:pPr>
              <w:pStyle w:val="a2"/>
              <w:framePr w:w="10176" w:h="2342" w:wrap="none" w:hAnchor="page" w:x="1134" w:y="35"/>
              <w:spacing w:line="24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1723"/>
        </w:trPr>
        <w:tc>
          <w:tcPr>
            <w:tcW w:w="1272" w:type="dxa"/>
            <w:tcBorders>
              <w:top w:val="single" w:sz="4" w:space="0" w:color="auto"/>
              <w:left w:val="single" w:sz="4" w:space="0" w:color="auto"/>
              <w:bottom w:val="single" w:sz="4" w:space="0" w:color="auto"/>
            </w:tcBorders>
          </w:tcPr>
          <w:p w:rsidR="00E57B0A" w:rsidRPr="00E118C5" w:rsidRDefault="00E57B0A" w:rsidP="00820F84">
            <w:pPr>
              <w:framePr w:w="10176" w:h="2342" w:wrap="none" w:hAnchor="page" w:x="1134" w:y="35"/>
              <w:jc w:val="both"/>
              <w:rPr>
                <w:rFonts w:ascii="Times New Roman" w:hAnsi="Times New Roman" w:cs="Times New Roman"/>
                <w:color w:val="auto"/>
                <w:sz w:val="20"/>
                <w:szCs w:val="20"/>
              </w:rPr>
            </w:pPr>
          </w:p>
        </w:tc>
        <w:tc>
          <w:tcPr>
            <w:tcW w:w="1325" w:type="dxa"/>
            <w:tcBorders>
              <w:top w:val="single" w:sz="4" w:space="0" w:color="auto"/>
              <w:left w:val="single" w:sz="4" w:space="0" w:color="auto"/>
              <w:bottom w:val="single" w:sz="4" w:space="0" w:color="auto"/>
            </w:tcBorders>
          </w:tcPr>
          <w:p w:rsidR="00E57B0A" w:rsidRPr="00E118C5" w:rsidRDefault="00E57B0A" w:rsidP="00820F84">
            <w:pPr>
              <w:pStyle w:val="a2"/>
              <w:framePr w:w="10176" w:h="2342" w:wrap="none" w:hAnchor="page" w:x="1134" w:y="35"/>
              <w:spacing w:line="259" w:lineRule="auto"/>
              <w:ind w:left="142" w:firstLine="20"/>
              <w:jc w:val="both"/>
              <w:rPr>
                <w:color w:val="auto"/>
              </w:rPr>
            </w:pPr>
            <w:r w:rsidRPr="00E118C5">
              <w:rPr>
                <w:color w:val="auto"/>
              </w:rPr>
              <w:t>менной музыке</w:t>
            </w:r>
          </w:p>
        </w:tc>
        <w:tc>
          <w:tcPr>
            <w:tcW w:w="2050" w:type="dxa"/>
            <w:tcBorders>
              <w:top w:val="single" w:sz="4" w:space="0" w:color="auto"/>
              <w:left w:val="single" w:sz="4" w:space="0" w:color="auto"/>
              <w:bottom w:val="single" w:sz="4" w:space="0" w:color="auto"/>
            </w:tcBorders>
            <w:vAlign w:val="center"/>
          </w:tcPr>
          <w:p w:rsidR="00E57B0A" w:rsidRPr="00E118C5" w:rsidRDefault="00E57B0A" w:rsidP="00820F84">
            <w:pPr>
              <w:pStyle w:val="a2"/>
              <w:framePr w:w="10176" w:h="2342" w:wrap="none" w:hAnchor="page" w:x="1134" w:y="35"/>
              <w:spacing w:line="259" w:lineRule="auto"/>
              <w:ind w:left="142" w:firstLine="20"/>
              <w:jc w:val="both"/>
              <w:rPr>
                <w:color w:val="auto"/>
              </w:rPr>
            </w:pPr>
            <w:r w:rsidRPr="00E118C5">
              <w:rPr>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76" w:h="2342" w:wrap="none" w:hAnchor="page" w:x="1134" w:y="35"/>
              <w:spacing w:line="259" w:lineRule="auto"/>
              <w:ind w:left="142" w:firstLine="20"/>
              <w:jc w:val="both"/>
              <w:rPr>
                <w:color w:val="auto"/>
              </w:rPr>
            </w:pPr>
            <w:r w:rsidRPr="00E118C5">
              <w:rPr>
                <w:color w:val="auto"/>
              </w:rPr>
              <w:t>Исполнение музыки духовного содержания, сочинённой современными композиторами.</w:t>
            </w:r>
          </w:p>
          <w:p w:rsidR="00E57B0A" w:rsidRPr="00E118C5" w:rsidRDefault="00E57B0A" w:rsidP="00820F84">
            <w:pPr>
              <w:pStyle w:val="a2"/>
              <w:framePr w:w="10176" w:h="2342" w:wrap="none" w:hAnchor="page" w:x="1134" w:y="35"/>
              <w:spacing w:line="240"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76" w:h="2342" w:wrap="none" w:hAnchor="page" w:x="1134" w:y="35"/>
              <w:spacing w:line="259" w:lineRule="auto"/>
              <w:ind w:left="142" w:firstLine="20"/>
              <w:jc w:val="both"/>
              <w:rPr>
                <w:color w:val="auto"/>
              </w:rPr>
            </w:pPr>
            <w:r w:rsidRPr="00E118C5">
              <w:rPr>
                <w:color w:val="auto"/>
              </w:rPr>
              <w:t>Исследовательские и творческие проекты по теме «Музыка и религия в наше время».</w:t>
            </w:r>
          </w:p>
          <w:p w:rsidR="00E57B0A" w:rsidRPr="00E118C5" w:rsidRDefault="00E57B0A" w:rsidP="00820F84">
            <w:pPr>
              <w:pStyle w:val="a2"/>
              <w:framePr w:w="10176" w:h="2342" w:wrap="none" w:hAnchor="page" w:x="1134" w:y="35"/>
              <w:spacing w:line="259" w:lineRule="auto"/>
              <w:ind w:left="142" w:firstLine="20"/>
              <w:jc w:val="both"/>
              <w:rPr>
                <w:color w:val="auto"/>
              </w:rPr>
            </w:pPr>
            <w:r w:rsidRPr="00E118C5">
              <w:rPr>
                <w:color w:val="auto"/>
              </w:rPr>
              <w:t>Посещение концерта духовной музыки</w:t>
            </w:r>
          </w:p>
        </w:tc>
      </w:tr>
    </w:tbl>
    <w:p w:rsidR="00E57B0A" w:rsidRPr="00E118C5" w:rsidRDefault="00E57B0A" w:rsidP="00820F84">
      <w:pPr>
        <w:framePr w:w="10176" w:h="2342" w:wrap="none" w:hAnchor="page" w:x="1134" w:y="35"/>
        <w:spacing w:line="1" w:lineRule="exact"/>
        <w:jc w:val="both"/>
        <w:rPr>
          <w:rFonts w:ascii="Times New Roman" w:hAnsi="Times New Roman" w:cs="Times New Roman"/>
          <w:color w:val="auto"/>
          <w:sz w:val="20"/>
          <w:szCs w:val="20"/>
        </w:rPr>
      </w:pPr>
    </w:p>
    <w:p w:rsidR="00E57B0A" w:rsidRPr="00E118C5" w:rsidRDefault="00E57B0A" w:rsidP="00820F84">
      <w:pPr>
        <w:pStyle w:val="aa"/>
        <w:jc w:val="both"/>
        <w:rPr>
          <w:rFonts w:ascii="Times New Roman" w:hAnsi="Times New Roman" w:cs="Times New Roman"/>
        </w:rPr>
      </w:pPr>
      <w:bookmarkStart w:id="613" w:name="bookmark160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7 «Жанры музыкального искусства»</w:t>
      </w:r>
      <w:bookmarkEnd w:id="613"/>
    </w:p>
    <w:tbl>
      <w:tblPr>
        <w:tblOverlap w:val="never"/>
        <w:tblW w:w="0" w:type="auto"/>
        <w:tblLayout w:type="fixed"/>
        <w:tblCellMar>
          <w:left w:w="10" w:type="dxa"/>
          <w:right w:w="10" w:type="dxa"/>
        </w:tblCellMar>
        <w:tblLook w:val="0000"/>
      </w:tblPr>
      <w:tblGrid>
        <w:gridCol w:w="1272"/>
        <w:gridCol w:w="1334"/>
        <w:gridCol w:w="2064"/>
        <w:gridCol w:w="5482"/>
      </w:tblGrid>
      <w:tr w:rsidR="00E57B0A" w:rsidRPr="00E118C5" w:rsidTr="00982186">
        <w:trPr>
          <w:trHeight w:hRule="exact" w:val="619"/>
        </w:trPr>
        <w:tc>
          <w:tcPr>
            <w:tcW w:w="1272" w:type="dxa"/>
            <w:tcBorders>
              <w:top w:val="single" w:sz="4" w:space="0" w:color="auto"/>
              <w:left w:val="single" w:sz="4" w:space="0" w:color="auto"/>
            </w:tcBorders>
          </w:tcPr>
          <w:p w:rsidR="00E57B0A" w:rsidRPr="00E118C5" w:rsidRDefault="00E57B0A" w:rsidP="00820F84">
            <w:pPr>
              <w:pStyle w:val="a2"/>
              <w:framePr w:w="10152" w:h="1680" w:wrap="none" w:hAnchor="page" w:x="1134" w:y="3122"/>
              <w:spacing w:line="230" w:lineRule="auto"/>
              <w:ind w:firstLine="0"/>
              <w:jc w:val="both"/>
              <w:rPr>
                <w:b/>
                <w:color w:val="auto"/>
              </w:rPr>
            </w:pPr>
            <w:r w:rsidRPr="00E118C5">
              <w:rPr>
                <w:b/>
                <w:color w:val="auto"/>
              </w:rPr>
              <w:t>№ блока, кол-во часов</w:t>
            </w:r>
          </w:p>
        </w:tc>
        <w:tc>
          <w:tcPr>
            <w:tcW w:w="1334" w:type="dxa"/>
            <w:tcBorders>
              <w:top w:val="single" w:sz="4" w:space="0" w:color="auto"/>
              <w:left w:val="single" w:sz="4" w:space="0" w:color="auto"/>
            </w:tcBorders>
          </w:tcPr>
          <w:p w:rsidR="00E57B0A" w:rsidRPr="00E118C5" w:rsidRDefault="00E57B0A" w:rsidP="00820F84">
            <w:pPr>
              <w:pStyle w:val="a2"/>
              <w:framePr w:w="10152" w:h="1680" w:wrap="none" w:hAnchor="page" w:x="1134" w:y="3122"/>
              <w:spacing w:line="240" w:lineRule="auto"/>
              <w:ind w:firstLine="0"/>
              <w:jc w:val="both"/>
              <w:rPr>
                <w:b/>
                <w:color w:val="auto"/>
              </w:rPr>
            </w:pPr>
            <w:r w:rsidRPr="00E118C5">
              <w:rPr>
                <w:b/>
                <w:color w:val="auto"/>
              </w:rPr>
              <w:t>Темы</w:t>
            </w:r>
          </w:p>
        </w:tc>
        <w:tc>
          <w:tcPr>
            <w:tcW w:w="2064" w:type="dxa"/>
            <w:tcBorders>
              <w:top w:val="single" w:sz="4" w:space="0" w:color="auto"/>
              <w:left w:val="single" w:sz="4" w:space="0" w:color="auto"/>
            </w:tcBorders>
          </w:tcPr>
          <w:p w:rsidR="00E57B0A" w:rsidRPr="00E118C5" w:rsidRDefault="00E57B0A" w:rsidP="00820F84">
            <w:pPr>
              <w:pStyle w:val="a2"/>
              <w:framePr w:w="10152" w:h="1680" w:wrap="none" w:hAnchor="page" w:x="1134" w:y="3122"/>
              <w:spacing w:line="240" w:lineRule="auto"/>
              <w:ind w:firstLine="460"/>
              <w:jc w:val="both"/>
              <w:rPr>
                <w:b/>
                <w:color w:val="auto"/>
              </w:rPr>
            </w:pPr>
            <w:r w:rsidRPr="00E118C5">
              <w:rPr>
                <w:b/>
                <w:color w:val="auto"/>
              </w:rPr>
              <w:t>Содержание</w:t>
            </w:r>
          </w:p>
        </w:tc>
        <w:tc>
          <w:tcPr>
            <w:tcW w:w="5482" w:type="dxa"/>
            <w:tcBorders>
              <w:top w:val="single" w:sz="4" w:space="0" w:color="auto"/>
              <w:left w:val="single" w:sz="4" w:space="0" w:color="auto"/>
              <w:right w:val="single" w:sz="4" w:space="0" w:color="auto"/>
            </w:tcBorders>
          </w:tcPr>
          <w:p w:rsidR="00E57B0A" w:rsidRPr="00E118C5" w:rsidRDefault="00E57B0A" w:rsidP="00820F84">
            <w:pPr>
              <w:pStyle w:val="a2"/>
              <w:framePr w:w="10152" w:h="1680" w:wrap="none" w:hAnchor="page" w:x="1134" w:y="3122"/>
              <w:spacing w:line="24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1061"/>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1680" w:wrap="none" w:hAnchor="page" w:x="1134" w:y="3122"/>
              <w:spacing w:line="259" w:lineRule="auto"/>
              <w:ind w:left="142" w:firstLine="20"/>
              <w:jc w:val="both"/>
              <w:rPr>
                <w:color w:val="auto"/>
              </w:rPr>
            </w:pPr>
            <w:r w:rsidRPr="00E118C5">
              <w:rPr>
                <w:color w:val="auto"/>
              </w:rPr>
              <w:t>А) 3—4 учебных часа</w:t>
            </w:r>
          </w:p>
        </w:tc>
        <w:tc>
          <w:tcPr>
            <w:tcW w:w="1334" w:type="dxa"/>
            <w:tcBorders>
              <w:top w:val="single" w:sz="4" w:space="0" w:color="auto"/>
              <w:left w:val="single" w:sz="4" w:space="0" w:color="auto"/>
              <w:bottom w:val="single" w:sz="4" w:space="0" w:color="auto"/>
            </w:tcBorders>
          </w:tcPr>
          <w:p w:rsidR="00E57B0A" w:rsidRPr="00E118C5" w:rsidRDefault="00E57B0A" w:rsidP="00820F84">
            <w:pPr>
              <w:pStyle w:val="a2"/>
              <w:framePr w:w="10152" w:h="1680" w:wrap="none" w:hAnchor="page" w:x="1134" w:y="3122"/>
              <w:spacing w:before="100" w:line="259" w:lineRule="auto"/>
              <w:ind w:left="142" w:firstLine="0"/>
              <w:jc w:val="both"/>
              <w:rPr>
                <w:color w:val="auto"/>
              </w:rPr>
            </w:pPr>
            <w:r w:rsidRPr="00E118C5">
              <w:rPr>
                <w:color w:val="auto"/>
              </w:rPr>
              <w:t>Камерная музыка</w:t>
            </w:r>
          </w:p>
        </w:tc>
        <w:tc>
          <w:tcPr>
            <w:tcW w:w="2064" w:type="dxa"/>
            <w:tcBorders>
              <w:top w:val="single" w:sz="4" w:space="0" w:color="auto"/>
              <w:left w:val="single" w:sz="4" w:space="0" w:color="auto"/>
              <w:bottom w:val="single" w:sz="4" w:space="0" w:color="auto"/>
            </w:tcBorders>
          </w:tcPr>
          <w:p w:rsidR="00E57B0A" w:rsidRPr="00E118C5" w:rsidRDefault="00E57B0A" w:rsidP="00820F84">
            <w:pPr>
              <w:pStyle w:val="a2"/>
              <w:framePr w:w="10152" w:h="1680" w:wrap="none" w:hAnchor="page" w:x="1134" w:y="3122"/>
              <w:spacing w:line="259" w:lineRule="auto"/>
              <w:ind w:left="142" w:firstLine="0"/>
              <w:jc w:val="both"/>
              <w:rPr>
                <w:color w:val="auto"/>
              </w:rPr>
            </w:pPr>
            <w:r w:rsidRPr="00E118C5">
              <w:rPr>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1680" w:wrap="none" w:hAnchor="page" w:x="1134" w:y="3122"/>
              <w:spacing w:line="259" w:lineRule="auto"/>
              <w:ind w:left="142" w:firstLine="0"/>
              <w:jc w:val="both"/>
              <w:rPr>
                <w:color w:val="auto"/>
              </w:rPr>
            </w:pPr>
            <w:r w:rsidRPr="00E118C5">
              <w:rPr>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E57B0A" w:rsidRPr="00E118C5" w:rsidRDefault="00E57B0A" w:rsidP="00820F84">
      <w:pPr>
        <w:framePr w:w="10152" w:h="1680" w:wrap="none" w:hAnchor="page" w:x="1134" w:y="3122"/>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983" w:right="700" w:bottom="715" w:left="566" w:header="0" w:footer="3" w:gutter="0"/>
          <w:cols w:space="720"/>
          <w:noEndnote/>
          <w:docGrid w:linePitch="360"/>
        </w:sectPr>
      </w:pPr>
    </w:p>
    <w:p w:rsidR="00E57B0A" w:rsidRPr="00E118C5" w:rsidRDefault="00E57B0A" w:rsidP="00820F84">
      <w:pPr>
        <w:pStyle w:val="90"/>
        <w:framePr w:w="187" w:h="6374" w:hRule="exact" w:wrap="none" w:hAnchor="page" w:x="596" w:y="1"/>
        <w:tabs>
          <w:tab w:val="left" w:pos="6058"/>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ab/>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E57B0A" w:rsidRPr="00E118C5" w:rsidTr="00982186">
        <w:trPr>
          <w:trHeight w:hRule="exact" w:val="3158"/>
        </w:trPr>
        <w:tc>
          <w:tcPr>
            <w:tcW w:w="1272" w:type="dxa"/>
            <w:tcBorders>
              <w:top w:val="single" w:sz="4" w:space="0" w:color="auto"/>
              <w:left w:val="single" w:sz="4" w:space="0" w:color="auto"/>
            </w:tcBorders>
          </w:tcPr>
          <w:p w:rsidR="00E57B0A" w:rsidRPr="00E118C5" w:rsidRDefault="00E57B0A" w:rsidP="00820F84">
            <w:pPr>
              <w:pStyle w:val="a2"/>
              <w:framePr w:w="10152" w:h="6322" w:wrap="none" w:hAnchor="page" w:x="1134" w:y="11"/>
              <w:spacing w:line="259" w:lineRule="auto"/>
              <w:ind w:left="142" w:firstLine="20"/>
              <w:jc w:val="both"/>
              <w:rPr>
                <w:color w:val="auto"/>
              </w:rPr>
            </w:pPr>
          </w:p>
        </w:tc>
        <w:tc>
          <w:tcPr>
            <w:tcW w:w="1334" w:type="dxa"/>
            <w:tcBorders>
              <w:top w:val="single" w:sz="4" w:space="0" w:color="auto"/>
              <w:left w:val="single" w:sz="4" w:space="0" w:color="auto"/>
            </w:tcBorders>
          </w:tcPr>
          <w:p w:rsidR="00E57B0A" w:rsidRPr="00E118C5" w:rsidRDefault="00E57B0A" w:rsidP="00820F84">
            <w:pPr>
              <w:pStyle w:val="a2"/>
              <w:framePr w:w="10152" w:h="6322" w:wrap="none" w:hAnchor="page" w:x="1134" w:y="11"/>
              <w:spacing w:line="259" w:lineRule="auto"/>
              <w:ind w:left="142" w:firstLine="20"/>
              <w:jc w:val="both"/>
              <w:rPr>
                <w:color w:val="auto"/>
              </w:rPr>
            </w:pPr>
          </w:p>
        </w:tc>
        <w:tc>
          <w:tcPr>
            <w:tcW w:w="2064" w:type="dxa"/>
            <w:tcBorders>
              <w:top w:val="single" w:sz="4" w:space="0" w:color="auto"/>
              <w:left w:val="single" w:sz="4" w:space="0" w:color="auto"/>
            </w:tcBorders>
          </w:tcPr>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tcPr>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Определение на слух музыкальной формы и составление её буквенной наглядной схемы.</w:t>
            </w:r>
          </w:p>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Разучивание и исполнение произведений вокальных и инструментальных жанров.</w:t>
            </w:r>
          </w:p>
          <w:p w:rsidR="00E57B0A" w:rsidRPr="00E118C5" w:rsidRDefault="00E57B0A" w:rsidP="00820F84">
            <w:pPr>
              <w:pStyle w:val="a2"/>
              <w:framePr w:w="10152" w:h="6322" w:wrap="none" w:hAnchor="page" w:x="1134" w:y="11"/>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Выражение музыкального образа камерной миниатюры через устный или письменный текст, рисунок, пластический этюд</w:t>
            </w:r>
          </w:p>
        </w:tc>
      </w:tr>
      <w:tr w:rsidR="00E57B0A" w:rsidRPr="00E118C5" w:rsidTr="00982186">
        <w:trPr>
          <w:trHeight w:hRule="exact" w:val="3163"/>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Б) 4—6 учебных часаов</w:t>
            </w:r>
          </w:p>
        </w:tc>
        <w:tc>
          <w:tcPr>
            <w:tcW w:w="1334" w:type="dxa"/>
            <w:tcBorders>
              <w:top w:val="single" w:sz="4" w:space="0" w:color="auto"/>
              <w:left w:val="single" w:sz="4" w:space="0" w:color="auto"/>
              <w:bottom w:val="single" w:sz="4" w:space="0" w:color="auto"/>
            </w:tcBorders>
          </w:tcPr>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Циклические формы и жанры</w:t>
            </w:r>
          </w:p>
        </w:tc>
        <w:tc>
          <w:tcPr>
            <w:tcW w:w="2064" w:type="dxa"/>
            <w:tcBorders>
              <w:top w:val="single" w:sz="4" w:space="0" w:color="auto"/>
              <w:left w:val="single" w:sz="4" w:space="0" w:color="auto"/>
              <w:bottom w:val="single" w:sz="4" w:space="0" w:color="auto"/>
            </w:tcBorders>
          </w:tcPr>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Сюита, цикл миниатюр (вокальных, инструментальных).</w:t>
            </w:r>
          </w:p>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Принцип контраста.</w:t>
            </w:r>
          </w:p>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Знакомство со строением сонатной формы. Определение на слух основных партий-тем в одной из классических сонат.</w:t>
            </w:r>
          </w:p>
          <w:p w:rsidR="00E57B0A" w:rsidRPr="00E118C5" w:rsidRDefault="00E57B0A" w:rsidP="00820F84">
            <w:pPr>
              <w:pStyle w:val="a2"/>
              <w:framePr w:w="10152" w:h="6322" w:wrap="none" w:hAnchor="page" w:x="1134" w:y="11"/>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Посещение концерта (в том числе виртуального).</w:t>
            </w:r>
          </w:p>
          <w:p w:rsidR="00E57B0A" w:rsidRPr="00E118C5" w:rsidRDefault="00E57B0A" w:rsidP="00820F84">
            <w:pPr>
              <w:pStyle w:val="a2"/>
              <w:framePr w:w="10152" w:h="6322" w:wrap="none" w:hAnchor="page" w:x="1134" w:y="11"/>
              <w:spacing w:line="259" w:lineRule="auto"/>
              <w:ind w:left="142" w:firstLine="20"/>
              <w:jc w:val="both"/>
              <w:rPr>
                <w:color w:val="auto"/>
              </w:rPr>
            </w:pPr>
            <w:r w:rsidRPr="00E118C5">
              <w:rPr>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E57B0A" w:rsidRPr="00E118C5" w:rsidRDefault="00E57B0A" w:rsidP="00820F84">
      <w:pPr>
        <w:framePr w:w="10152" w:h="6322" w:wrap="none" w:hAnchor="page" w:x="1134" w:y="11"/>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613"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30" w:right="734" w:bottom="520" w:left="595" w:header="0" w:footer="3" w:gutter="0"/>
          <w:cols w:space="720"/>
          <w:noEndnote/>
          <w:docGrid w:linePitch="360"/>
        </w:sectPr>
      </w:pPr>
    </w:p>
    <w:p w:rsidR="00E57B0A" w:rsidRPr="00E118C5" w:rsidRDefault="00E57B0A" w:rsidP="00820F84">
      <w:pPr>
        <w:pStyle w:val="90"/>
        <w:framePr w:w="230" w:h="6389" w:hRule="exact" w:wrap="none" w:hAnchor="page" w:x="567" w:y="-262"/>
        <w:tabs>
          <w:tab w:val="left" w:pos="3994"/>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 xml:space="preserve"> </w:t>
      </w:r>
      <w:r w:rsidRPr="00E118C5">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34"/>
        <w:gridCol w:w="2064"/>
        <w:gridCol w:w="5482"/>
      </w:tblGrid>
      <w:tr w:rsidR="00E57B0A" w:rsidRPr="00E118C5" w:rsidTr="00982186">
        <w:trPr>
          <w:trHeight w:hRule="exact" w:val="579"/>
        </w:trPr>
        <w:tc>
          <w:tcPr>
            <w:tcW w:w="1272" w:type="dxa"/>
            <w:tcBorders>
              <w:top w:val="single" w:sz="4" w:space="0" w:color="auto"/>
              <w:left w:val="single" w:sz="4" w:space="0" w:color="auto"/>
            </w:tcBorders>
          </w:tcPr>
          <w:p w:rsidR="00E57B0A" w:rsidRPr="00E118C5" w:rsidRDefault="00E57B0A" w:rsidP="00820F84">
            <w:pPr>
              <w:pStyle w:val="a2"/>
              <w:framePr w:w="10152" w:h="6034" w:wrap="none" w:hAnchor="page" w:x="1143" w:y="35"/>
              <w:spacing w:line="230" w:lineRule="auto"/>
              <w:ind w:firstLine="0"/>
              <w:jc w:val="both"/>
              <w:rPr>
                <w:b/>
                <w:color w:val="auto"/>
              </w:rPr>
            </w:pPr>
            <w:r w:rsidRPr="00E118C5">
              <w:rPr>
                <w:b/>
                <w:color w:val="auto"/>
              </w:rPr>
              <w:t>№ блока, кол-во часов</w:t>
            </w:r>
          </w:p>
        </w:tc>
        <w:tc>
          <w:tcPr>
            <w:tcW w:w="1334" w:type="dxa"/>
            <w:tcBorders>
              <w:top w:val="single" w:sz="4" w:space="0" w:color="auto"/>
              <w:left w:val="single" w:sz="4" w:space="0" w:color="auto"/>
            </w:tcBorders>
          </w:tcPr>
          <w:p w:rsidR="00E57B0A" w:rsidRPr="00E118C5" w:rsidRDefault="00E57B0A" w:rsidP="00820F84">
            <w:pPr>
              <w:pStyle w:val="a2"/>
              <w:framePr w:w="10152" w:h="6034" w:wrap="none" w:hAnchor="page" w:x="1143" w:y="35"/>
              <w:spacing w:line="240" w:lineRule="auto"/>
              <w:ind w:firstLine="0"/>
              <w:jc w:val="both"/>
              <w:rPr>
                <w:b/>
                <w:color w:val="auto"/>
              </w:rPr>
            </w:pPr>
            <w:r w:rsidRPr="00E118C5">
              <w:rPr>
                <w:b/>
                <w:color w:val="auto"/>
              </w:rPr>
              <w:t>Темы</w:t>
            </w:r>
          </w:p>
        </w:tc>
        <w:tc>
          <w:tcPr>
            <w:tcW w:w="2064" w:type="dxa"/>
            <w:tcBorders>
              <w:top w:val="single" w:sz="4" w:space="0" w:color="auto"/>
              <w:left w:val="single" w:sz="4" w:space="0" w:color="auto"/>
            </w:tcBorders>
          </w:tcPr>
          <w:p w:rsidR="00E57B0A" w:rsidRPr="00E118C5" w:rsidRDefault="00E57B0A" w:rsidP="00820F84">
            <w:pPr>
              <w:pStyle w:val="a2"/>
              <w:framePr w:w="10152" w:h="6034" w:wrap="none" w:hAnchor="page" w:x="1143" w:y="35"/>
              <w:spacing w:line="240" w:lineRule="auto"/>
              <w:ind w:firstLine="0"/>
              <w:jc w:val="both"/>
              <w:rPr>
                <w:b/>
                <w:color w:val="auto"/>
              </w:rPr>
            </w:pPr>
            <w:r w:rsidRPr="00E118C5">
              <w:rPr>
                <w:b/>
                <w:color w:val="auto"/>
              </w:rPr>
              <w:t>Содержание</w:t>
            </w:r>
          </w:p>
        </w:tc>
        <w:tc>
          <w:tcPr>
            <w:tcW w:w="5482" w:type="dxa"/>
            <w:tcBorders>
              <w:top w:val="single" w:sz="4" w:space="0" w:color="auto"/>
              <w:left w:val="single" w:sz="4" w:space="0" w:color="auto"/>
              <w:right w:val="single" w:sz="4" w:space="0" w:color="auto"/>
            </w:tcBorders>
          </w:tcPr>
          <w:p w:rsidR="00E57B0A" w:rsidRPr="00E118C5" w:rsidRDefault="00E57B0A" w:rsidP="00820F84">
            <w:pPr>
              <w:pStyle w:val="a2"/>
              <w:framePr w:w="10152" w:h="6034" w:wrap="none" w:hAnchor="page" w:x="1143" w:y="35"/>
              <w:spacing w:line="24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4539"/>
        </w:trPr>
        <w:tc>
          <w:tcPr>
            <w:tcW w:w="1272" w:type="dxa"/>
            <w:tcBorders>
              <w:top w:val="single" w:sz="4" w:space="0" w:color="auto"/>
              <w:left w:val="single" w:sz="4" w:space="0" w:color="auto"/>
            </w:tcBorders>
          </w:tcPr>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В) 4—6 учебных часов</w:t>
            </w:r>
          </w:p>
        </w:tc>
        <w:tc>
          <w:tcPr>
            <w:tcW w:w="1334" w:type="dxa"/>
            <w:tcBorders>
              <w:top w:val="single" w:sz="4" w:space="0" w:color="auto"/>
              <w:left w:val="single" w:sz="4" w:space="0" w:color="auto"/>
            </w:tcBorders>
          </w:tcPr>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Симфоническая музыка</w:t>
            </w:r>
          </w:p>
        </w:tc>
        <w:tc>
          <w:tcPr>
            <w:tcW w:w="2064" w:type="dxa"/>
            <w:tcBorders>
              <w:top w:val="single" w:sz="4" w:space="0" w:color="auto"/>
              <w:left w:val="single" w:sz="4" w:space="0" w:color="auto"/>
            </w:tcBorders>
          </w:tcPr>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tcPr>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E57B0A" w:rsidRPr="00E118C5" w:rsidRDefault="00E57B0A" w:rsidP="00820F84">
            <w:pPr>
              <w:pStyle w:val="a2"/>
              <w:framePr w:w="10152" w:h="6034" w:wrap="none" w:hAnchor="page" w:x="1143" w:y="35"/>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57B0A" w:rsidRPr="00E118C5" w:rsidTr="00982186">
        <w:trPr>
          <w:trHeight w:hRule="exact" w:val="1502"/>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Г) 4—6 учебных часов</w:t>
            </w:r>
          </w:p>
        </w:tc>
        <w:tc>
          <w:tcPr>
            <w:tcW w:w="1334" w:type="dxa"/>
            <w:tcBorders>
              <w:top w:val="single" w:sz="4" w:space="0" w:color="auto"/>
              <w:left w:val="single" w:sz="4" w:space="0" w:color="auto"/>
              <w:bottom w:val="single" w:sz="4" w:space="0" w:color="auto"/>
            </w:tcBorders>
          </w:tcPr>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Театральные жанры</w:t>
            </w:r>
          </w:p>
        </w:tc>
        <w:tc>
          <w:tcPr>
            <w:tcW w:w="2064" w:type="dxa"/>
            <w:tcBorders>
              <w:top w:val="single" w:sz="4" w:space="0" w:color="auto"/>
              <w:left w:val="single" w:sz="4" w:space="0" w:color="auto"/>
              <w:bottom w:val="single" w:sz="4" w:space="0" w:color="auto"/>
            </w:tcBorders>
            <w:vAlign w:val="center"/>
          </w:tcPr>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vAlign w:val="center"/>
          </w:tcPr>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Знакомство с отдельными номерами из известных опер, балетов.</w:t>
            </w:r>
          </w:p>
          <w:p w:rsidR="00E57B0A" w:rsidRPr="00E118C5" w:rsidRDefault="00E57B0A" w:rsidP="00820F84">
            <w:pPr>
              <w:pStyle w:val="a2"/>
              <w:framePr w:w="10152" w:h="6034" w:wrap="none" w:hAnchor="page" w:x="1143" w:y="35"/>
              <w:spacing w:line="259" w:lineRule="auto"/>
              <w:ind w:left="142" w:firstLine="20"/>
              <w:jc w:val="both"/>
              <w:rPr>
                <w:color w:val="auto"/>
              </w:rPr>
            </w:pPr>
            <w:r w:rsidRPr="00E118C5">
              <w:rPr>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E57B0A" w:rsidRPr="00E118C5" w:rsidRDefault="00E57B0A" w:rsidP="00820F84">
      <w:pPr>
        <w:framePr w:w="10152" w:h="6034" w:wrap="none" w:hAnchor="page" w:x="1143" w:y="35"/>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365"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983" w:right="724" w:bottom="715" w:left="566" w:header="0" w:footer="3" w:gutter="0"/>
          <w:cols w:space="720"/>
          <w:noEndnote/>
          <w:docGrid w:linePitch="360"/>
        </w:sectPr>
      </w:pPr>
    </w:p>
    <w:p w:rsidR="00E57B0A" w:rsidRPr="00E118C5" w:rsidRDefault="00E57B0A" w:rsidP="00820F84">
      <w:pPr>
        <w:pStyle w:val="90"/>
        <w:framePr w:w="187" w:h="6374" w:hRule="exact" w:wrap="none" w:hAnchor="page" w:x="596" w:y="1"/>
        <w:tabs>
          <w:tab w:val="left" w:pos="6067"/>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ab/>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E57B0A" w:rsidRPr="00E118C5" w:rsidTr="00982186">
        <w:trPr>
          <w:trHeight w:hRule="exact" w:val="2988"/>
        </w:trPr>
        <w:tc>
          <w:tcPr>
            <w:tcW w:w="1272" w:type="dxa"/>
            <w:tcBorders>
              <w:top w:val="single" w:sz="4" w:space="0" w:color="auto"/>
              <w:left w:val="single" w:sz="4" w:space="0" w:color="auto"/>
              <w:bottom w:val="single" w:sz="4" w:space="0" w:color="auto"/>
            </w:tcBorders>
          </w:tcPr>
          <w:p w:rsidR="00E57B0A" w:rsidRPr="00E118C5" w:rsidRDefault="00E57B0A" w:rsidP="00820F84">
            <w:pPr>
              <w:framePr w:w="10152" w:h="3091" w:wrap="none" w:hAnchor="page" w:x="1129" w:y="11"/>
              <w:jc w:val="both"/>
              <w:rPr>
                <w:rFonts w:ascii="Times New Roman" w:hAnsi="Times New Roman" w:cs="Times New Roman"/>
                <w:color w:val="auto"/>
                <w:sz w:val="20"/>
                <w:szCs w:val="20"/>
              </w:rPr>
            </w:pPr>
          </w:p>
        </w:tc>
        <w:tc>
          <w:tcPr>
            <w:tcW w:w="1334" w:type="dxa"/>
            <w:tcBorders>
              <w:top w:val="single" w:sz="4" w:space="0" w:color="auto"/>
              <w:left w:val="single" w:sz="4" w:space="0" w:color="auto"/>
              <w:bottom w:val="single" w:sz="4" w:space="0" w:color="auto"/>
            </w:tcBorders>
          </w:tcPr>
          <w:p w:rsidR="00E57B0A" w:rsidRPr="00E118C5" w:rsidRDefault="00E57B0A" w:rsidP="00820F84">
            <w:pPr>
              <w:framePr w:w="10152" w:h="3091" w:wrap="none" w:hAnchor="page" w:x="1129" w:y="11"/>
              <w:jc w:val="both"/>
              <w:rPr>
                <w:rFonts w:ascii="Times New Roman" w:hAnsi="Times New Roman" w:cs="Times New Roman"/>
                <w:color w:val="auto"/>
                <w:sz w:val="20"/>
                <w:szCs w:val="20"/>
              </w:rPr>
            </w:pPr>
          </w:p>
        </w:tc>
        <w:tc>
          <w:tcPr>
            <w:tcW w:w="2064" w:type="dxa"/>
            <w:tcBorders>
              <w:top w:val="single" w:sz="4" w:space="0" w:color="auto"/>
              <w:left w:val="single" w:sz="4" w:space="0" w:color="auto"/>
              <w:bottom w:val="single" w:sz="4" w:space="0" w:color="auto"/>
            </w:tcBorders>
          </w:tcPr>
          <w:p w:rsidR="00E57B0A" w:rsidRPr="00E118C5" w:rsidRDefault="00E57B0A" w:rsidP="00820F84">
            <w:pPr>
              <w:pStyle w:val="a2"/>
              <w:framePr w:w="10152" w:h="3091" w:wrap="none" w:hAnchor="page" w:x="1129" w:y="11"/>
              <w:spacing w:line="259" w:lineRule="auto"/>
              <w:ind w:left="142" w:firstLine="20"/>
              <w:jc w:val="both"/>
              <w:rPr>
                <w:color w:val="auto"/>
              </w:rPr>
            </w:pPr>
            <w:r w:rsidRPr="00E118C5">
              <w:rPr>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vAlign w:val="center"/>
          </w:tcPr>
          <w:p w:rsidR="00E57B0A" w:rsidRPr="00E118C5" w:rsidRDefault="00E57B0A" w:rsidP="00820F84">
            <w:pPr>
              <w:pStyle w:val="a2"/>
              <w:framePr w:w="10152" w:h="3091" w:wrap="none" w:hAnchor="page" w:x="1129" w:y="11"/>
              <w:spacing w:line="259" w:lineRule="auto"/>
              <w:ind w:left="142" w:firstLine="20"/>
              <w:jc w:val="both"/>
              <w:rPr>
                <w:color w:val="auto"/>
              </w:rPr>
            </w:pPr>
            <w:r w:rsidRPr="00E118C5">
              <w:rPr>
                <w:color w:val="auto"/>
              </w:rPr>
              <w:t>Различение, определение на слух:</w:t>
            </w:r>
          </w:p>
          <w:p w:rsidR="00E57B0A" w:rsidRPr="00E118C5" w:rsidRDefault="00E57B0A" w:rsidP="00820F84">
            <w:pPr>
              <w:pStyle w:val="a2"/>
              <w:framePr w:w="10152" w:h="3091" w:wrap="none" w:hAnchor="page" w:x="1129" w:y="11"/>
              <w:numPr>
                <w:ilvl w:val="0"/>
                <w:numId w:val="144"/>
              </w:numPr>
              <w:tabs>
                <w:tab w:val="left" w:pos="414"/>
              </w:tabs>
              <w:spacing w:line="259" w:lineRule="auto"/>
              <w:ind w:left="142" w:firstLine="20"/>
              <w:jc w:val="both"/>
              <w:rPr>
                <w:color w:val="auto"/>
              </w:rPr>
            </w:pPr>
            <w:r w:rsidRPr="00E118C5">
              <w:rPr>
                <w:color w:val="auto"/>
              </w:rPr>
              <w:t>тембров голосов оперных певцов;</w:t>
            </w:r>
          </w:p>
          <w:p w:rsidR="00E57B0A" w:rsidRPr="00E118C5" w:rsidRDefault="00E57B0A" w:rsidP="00820F84">
            <w:pPr>
              <w:pStyle w:val="a2"/>
              <w:framePr w:w="10152" w:h="3091" w:wrap="none" w:hAnchor="page" w:x="1129" w:y="11"/>
              <w:numPr>
                <w:ilvl w:val="0"/>
                <w:numId w:val="144"/>
              </w:numPr>
              <w:tabs>
                <w:tab w:val="left" w:pos="414"/>
              </w:tabs>
              <w:spacing w:line="259" w:lineRule="auto"/>
              <w:ind w:left="142" w:firstLine="20"/>
              <w:jc w:val="both"/>
              <w:rPr>
                <w:color w:val="auto"/>
              </w:rPr>
            </w:pPr>
            <w:r w:rsidRPr="00E118C5">
              <w:rPr>
                <w:color w:val="auto"/>
              </w:rPr>
              <w:t>оркестровых групп, тембров инструментов;</w:t>
            </w:r>
          </w:p>
          <w:p w:rsidR="00E57B0A" w:rsidRPr="00E118C5" w:rsidRDefault="00E57B0A" w:rsidP="00820F84">
            <w:pPr>
              <w:pStyle w:val="a2"/>
              <w:framePr w:w="10152" w:h="3091" w:wrap="none" w:hAnchor="page" w:x="1129" w:y="11"/>
              <w:numPr>
                <w:ilvl w:val="0"/>
                <w:numId w:val="144"/>
              </w:numPr>
              <w:tabs>
                <w:tab w:val="left" w:pos="414"/>
              </w:tabs>
              <w:spacing w:line="259" w:lineRule="auto"/>
              <w:ind w:left="142" w:firstLine="20"/>
              <w:jc w:val="both"/>
              <w:rPr>
                <w:color w:val="auto"/>
              </w:rPr>
            </w:pPr>
            <w:r w:rsidRPr="00E118C5">
              <w:rPr>
                <w:color w:val="auto"/>
              </w:rPr>
              <w:t>типа номера (соло, дуэт, хор и т. д.).</w:t>
            </w:r>
          </w:p>
          <w:p w:rsidR="00E57B0A" w:rsidRPr="00E118C5" w:rsidRDefault="00E57B0A" w:rsidP="00820F84">
            <w:pPr>
              <w:pStyle w:val="a2"/>
              <w:framePr w:w="10152" w:h="3091" w:wrap="none" w:hAnchor="page" w:x="1129" w:y="11"/>
              <w:spacing w:line="259" w:lineRule="auto"/>
              <w:ind w:left="142" w:firstLine="20"/>
              <w:jc w:val="both"/>
              <w:rPr>
                <w:color w:val="auto"/>
              </w:rPr>
            </w:pPr>
            <w:r w:rsidRPr="00E118C5">
              <w:rPr>
                <w:color w:val="auto"/>
              </w:rPr>
              <w:t>Музыкальная викторина на материале изученных фрагментов музыкальных спектаклей.</w:t>
            </w:r>
          </w:p>
          <w:p w:rsidR="00E57B0A" w:rsidRPr="00E118C5" w:rsidRDefault="00E57B0A" w:rsidP="00820F84">
            <w:pPr>
              <w:pStyle w:val="a2"/>
              <w:framePr w:w="10152" w:h="3091" w:wrap="none" w:hAnchor="page" w:x="1129" w:y="11"/>
              <w:spacing w:line="240"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3091" w:wrap="none" w:hAnchor="page" w:x="1129" w:y="11"/>
              <w:spacing w:line="259" w:lineRule="auto"/>
              <w:ind w:left="142" w:firstLine="20"/>
              <w:jc w:val="both"/>
              <w:rPr>
                <w:color w:val="auto"/>
              </w:rPr>
            </w:pPr>
            <w:r w:rsidRPr="00E118C5">
              <w:rPr>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E57B0A" w:rsidRPr="00E118C5" w:rsidRDefault="00E57B0A" w:rsidP="00820F84">
      <w:pPr>
        <w:framePr w:w="10152" w:h="3091" w:wrap="none" w:hAnchor="page" w:x="1129" w:y="11"/>
        <w:spacing w:line="1" w:lineRule="exact"/>
        <w:jc w:val="both"/>
        <w:rPr>
          <w:rFonts w:ascii="Times New Roman" w:hAnsi="Times New Roman" w:cs="Times New Roman"/>
          <w:color w:val="auto"/>
          <w:sz w:val="20"/>
          <w:szCs w:val="20"/>
        </w:rPr>
      </w:pPr>
    </w:p>
    <w:p w:rsidR="00E57B0A" w:rsidRPr="00E118C5" w:rsidRDefault="00E57B0A" w:rsidP="00820F84">
      <w:pPr>
        <w:pStyle w:val="aa"/>
        <w:jc w:val="both"/>
        <w:rPr>
          <w:rFonts w:ascii="Times New Roman" w:hAnsi="Times New Roman" w:cs="Times New Roman"/>
        </w:rPr>
      </w:pPr>
      <w:bookmarkStart w:id="614" w:name="bookmark1608"/>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8 «Связь музыки с другими видами искусства»</w:t>
      </w:r>
      <w:bookmarkEnd w:id="614"/>
    </w:p>
    <w:tbl>
      <w:tblPr>
        <w:tblOverlap w:val="never"/>
        <w:tblW w:w="0" w:type="auto"/>
        <w:tblLayout w:type="fixed"/>
        <w:tblCellMar>
          <w:left w:w="10" w:type="dxa"/>
          <w:right w:w="10" w:type="dxa"/>
        </w:tblCellMar>
        <w:tblLook w:val="0000"/>
      </w:tblPr>
      <w:tblGrid>
        <w:gridCol w:w="1272"/>
        <w:gridCol w:w="1334"/>
        <w:gridCol w:w="2088"/>
        <w:gridCol w:w="5458"/>
      </w:tblGrid>
      <w:tr w:rsidR="00E57B0A" w:rsidRPr="00E118C5" w:rsidTr="00982186">
        <w:trPr>
          <w:trHeight w:hRule="exact" w:val="614"/>
        </w:trPr>
        <w:tc>
          <w:tcPr>
            <w:tcW w:w="1272" w:type="dxa"/>
            <w:tcBorders>
              <w:top w:val="single" w:sz="4" w:space="0" w:color="auto"/>
              <w:left w:val="single" w:sz="4" w:space="0" w:color="auto"/>
            </w:tcBorders>
          </w:tcPr>
          <w:p w:rsidR="00E57B0A" w:rsidRPr="00E118C5" w:rsidRDefault="00E57B0A" w:rsidP="00820F84">
            <w:pPr>
              <w:pStyle w:val="a2"/>
              <w:framePr w:w="10152" w:h="2851" w:wrap="none" w:hAnchor="page" w:x="1129" w:y="3529"/>
              <w:spacing w:line="230" w:lineRule="auto"/>
              <w:ind w:firstLine="0"/>
              <w:jc w:val="both"/>
              <w:rPr>
                <w:b/>
                <w:color w:val="auto"/>
              </w:rPr>
            </w:pPr>
            <w:r w:rsidRPr="00E118C5">
              <w:rPr>
                <w:b/>
                <w:color w:val="auto"/>
              </w:rPr>
              <w:t>№ блока, кол-во часов</w:t>
            </w:r>
          </w:p>
        </w:tc>
        <w:tc>
          <w:tcPr>
            <w:tcW w:w="1334" w:type="dxa"/>
            <w:tcBorders>
              <w:top w:val="single" w:sz="4" w:space="0" w:color="auto"/>
              <w:left w:val="single" w:sz="4" w:space="0" w:color="auto"/>
            </w:tcBorders>
          </w:tcPr>
          <w:p w:rsidR="00E57B0A" w:rsidRPr="00E118C5" w:rsidRDefault="00E57B0A" w:rsidP="00820F84">
            <w:pPr>
              <w:pStyle w:val="a2"/>
              <w:framePr w:w="10152" w:h="2851" w:wrap="none" w:hAnchor="page" w:x="1129" w:y="3529"/>
              <w:spacing w:line="230" w:lineRule="auto"/>
              <w:ind w:firstLine="0"/>
              <w:jc w:val="both"/>
              <w:rPr>
                <w:b/>
                <w:color w:val="auto"/>
              </w:rPr>
            </w:pPr>
            <w:r w:rsidRPr="00E118C5">
              <w:rPr>
                <w:b/>
                <w:color w:val="auto"/>
              </w:rPr>
              <w:t>Темы</w:t>
            </w:r>
          </w:p>
        </w:tc>
        <w:tc>
          <w:tcPr>
            <w:tcW w:w="2088" w:type="dxa"/>
            <w:tcBorders>
              <w:top w:val="single" w:sz="4" w:space="0" w:color="auto"/>
              <w:left w:val="single" w:sz="4" w:space="0" w:color="auto"/>
            </w:tcBorders>
          </w:tcPr>
          <w:p w:rsidR="00E57B0A" w:rsidRPr="00E118C5" w:rsidRDefault="00E57B0A" w:rsidP="00820F84">
            <w:pPr>
              <w:pStyle w:val="a2"/>
              <w:framePr w:w="10152" w:h="2851" w:wrap="none" w:hAnchor="page" w:x="1129" w:y="3529"/>
              <w:spacing w:line="230" w:lineRule="auto"/>
              <w:ind w:firstLine="480"/>
              <w:jc w:val="both"/>
              <w:rPr>
                <w:b/>
                <w:color w:val="auto"/>
              </w:rPr>
            </w:pPr>
            <w:r w:rsidRPr="00E118C5">
              <w:rPr>
                <w:b/>
                <w:color w:val="auto"/>
              </w:rPr>
              <w:t>Содержание</w:t>
            </w:r>
          </w:p>
        </w:tc>
        <w:tc>
          <w:tcPr>
            <w:tcW w:w="5458" w:type="dxa"/>
            <w:tcBorders>
              <w:top w:val="single" w:sz="4" w:space="0" w:color="auto"/>
              <w:left w:val="single" w:sz="4" w:space="0" w:color="auto"/>
              <w:right w:val="single" w:sz="4" w:space="0" w:color="auto"/>
            </w:tcBorders>
          </w:tcPr>
          <w:p w:rsidR="00E57B0A" w:rsidRPr="00E118C5" w:rsidRDefault="00E57B0A" w:rsidP="00820F84">
            <w:pPr>
              <w:pStyle w:val="a2"/>
              <w:framePr w:w="10152" w:h="2851" w:wrap="none" w:hAnchor="page" w:x="1129" w:y="3529"/>
              <w:spacing w:line="23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2237"/>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2851" w:wrap="none" w:hAnchor="page" w:x="1129" w:y="3529"/>
              <w:spacing w:line="259" w:lineRule="auto"/>
              <w:ind w:left="142" w:firstLine="20"/>
              <w:jc w:val="both"/>
              <w:rPr>
                <w:color w:val="auto"/>
              </w:rPr>
            </w:pPr>
            <w:r w:rsidRPr="00E118C5">
              <w:rPr>
                <w:color w:val="auto"/>
              </w:rPr>
              <w:t>А) 3—4 учебных часа</w:t>
            </w:r>
          </w:p>
        </w:tc>
        <w:tc>
          <w:tcPr>
            <w:tcW w:w="1334" w:type="dxa"/>
            <w:tcBorders>
              <w:top w:val="single" w:sz="4" w:space="0" w:color="auto"/>
              <w:left w:val="single" w:sz="4" w:space="0" w:color="auto"/>
              <w:bottom w:val="single" w:sz="4" w:space="0" w:color="auto"/>
            </w:tcBorders>
          </w:tcPr>
          <w:p w:rsidR="00E57B0A" w:rsidRPr="00E118C5" w:rsidRDefault="00E57B0A" w:rsidP="00820F84">
            <w:pPr>
              <w:pStyle w:val="a2"/>
              <w:framePr w:w="10152" w:h="2851" w:wrap="none" w:hAnchor="page" w:x="1129" w:y="3529"/>
              <w:spacing w:line="259" w:lineRule="auto"/>
              <w:ind w:left="142" w:firstLine="20"/>
              <w:jc w:val="both"/>
              <w:rPr>
                <w:color w:val="auto"/>
              </w:rPr>
            </w:pPr>
            <w:r w:rsidRPr="00E118C5">
              <w:rPr>
                <w:color w:val="auto"/>
              </w:rPr>
              <w:t>Музыка и литература</w:t>
            </w:r>
          </w:p>
        </w:tc>
        <w:tc>
          <w:tcPr>
            <w:tcW w:w="2088" w:type="dxa"/>
            <w:tcBorders>
              <w:top w:val="single" w:sz="4" w:space="0" w:color="auto"/>
              <w:left w:val="single" w:sz="4" w:space="0" w:color="auto"/>
              <w:bottom w:val="single" w:sz="4" w:space="0" w:color="auto"/>
            </w:tcBorders>
            <w:vAlign w:val="center"/>
          </w:tcPr>
          <w:p w:rsidR="00E57B0A" w:rsidRPr="00E118C5" w:rsidRDefault="00E57B0A" w:rsidP="00820F84">
            <w:pPr>
              <w:pStyle w:val="a2"/>
              <w:framePr w:w="10152" w:h="2851" w:wrap="none" w:hAnchor="page" w:x="1129" w:y="3529"/>
              <w:spacing w:line="259" w:lineRule="auto"/>
              <w:ind w:left="142" w:firstLine="20"/>
              <w:jc w:val="both"/>
              <w:rPr>
                <w:color w:val="auto"/>
              </w:rPr>
            </w:pPr>
            <w:r w:rsidRPr="00E118C5">
              <w:rPr>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vAlign w:val="center"/>
          </w:tcPr>
          <w:p w:rsidR="00E57B0A" w:rsidRPr="00E118C5" w:rsidRDefault="00E57B0A" w:rsidP="00820F84">
            <w:pPr>
              <w:pStyle w:val="a2"/>
              <w:framePr w:w="10152" w:h="2851" w:wrap="none" w:hAnchor="page" w:x="1129" w:y="3529"/>
              <w:spacing w:line="259" w:lineRule="auto"/>
              <w:ind w:left="142" w:firstLine="20"/>
              <w:jc w:val="both"/>
              <w:rPr>
                <w:color w:val="auto"/>
              </w:rPr>
            </w:pPr>
            <w:r w:rsidRPr="00E118C5">
              <w:rPr>
                <w:color w:val="auto"/>
              </w:rPr>
              <w:t>Знакомство с образцами вокальной и инструментальной музыки.</w:t>
            </w:r>
          </w:p>
          <w:p w:rsidR="00E57B0A" w:rsidRPr="00E118C5" w:rsidRDefault="00E57B0A" w:rsidP="00820F84">
            <w:pPr>
              <w:pStyle w:val="a2"/>
              <w:framePr w:w="10152" w:h="2851" w:wrap="none" w:hAnchor="page" w:x="1129" w:y="3529"/>
              <w:spacing w:line="259" w:lineRule="auto"/>
              <w:ind w:left="142" w:firstLine="20"/>
              <w:jc w:val="both"/>
              <w:rPr>
                <w:color w:val="auto"/>
              </w:rPr>
            </w:pPr>
            <w:r w:rsidRPr="00E118C5">
              <w:rPr>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E57B0A" w:rsidRPr="00E118C5" w:rsidRDefault="00E57B0A" w:rsidP="00820F84">
            <w:pPr>
              <w:pStyle w:val="a2"/>
              <w:framePr w:w="10152" w:h="2851" w:wrap="none" w:hAnchor="page" w:x="1129" w:y="3529"/>
              <w:spacing w:line="259" w:lineRule="auto"/>
              <w:ind w:left="142" w:firstLine="20"/>
              <w:jc w:val="both"/>
              <w:rPr>
                <w:color w:val="auto"/>
              </w:rPr>
            </w:pPr>
            <w:r w:rsidRPr="00E118C5">
              <w:rPr>
                <w:color w:val="auto"/>
              </w:rPr>
              <w:t>Сочинение рассказа, стихотворения под впечатлением от восприятия инструментального музыкального произведения.</w:t>
            </w:r>
          </w:p>
        </w:tc>
      </w:tr>
    </w:tbl>
    <w:p w:rsidR="00E57B0A" w:rsidRPr="00E118C5" w:rsidRDefault="00E57B0A" w:rsidP="00820F84">
      <w:pPr>
        <w:framePr w:w="10152" w:h="2851" w:wrap="none" w:hAnchor="page" w:x="1129" w:y="3529"/>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headerReference w:type="even" r:id="rId81"/>
          <w:headerReference w:type="default" r:id="rId82"/>
          <w:footerReference w:type="even" r:id="rId83"/>
          <w:footerReference w:type="default" r:id="rId84"/>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E57B0A" w:rsidRPr="00E118C5" w:rsidTr="00982186">
        <w:trPr>
          <w:trHeight w:hRule="exact" w:val="619"/>
        </w:trPr>
        <w:tc>
          <w:tcPr>
            <w:tcW w:w="1272" w:type="dxa"/>
            <w:tcBorders>
              <w:top w:val="single" w:sz="4" w:space="0" w:color="auto"/>
              <w:left w:val="single" w:sz="4" w:space="0" w:color="auto"/>
            </w:tcBorders>
          </w:tcPr>
          <w:p w:rsidR="00E57B0A" w:rsidRPr="00E118C5" w:rsidRDefault="00E57B0A" w:rsidP="00820F84">
            <w:pPr>
              <w:pStyle w:val="a2"/>
              <w:framePr w:w="10152" w:h="5976" w:hSpace="566" w:vSpace="115" w:wrap="notBeside" w:vAnchor="text" w:hAnchor="text" w:x="567" w:y="299"/>
              <w:spacing w:line="230" w:lineRule="auto"/>
              <w:ind w:firstLine="0"/>
              <w:jc w:val="both"/>
              <w:rPr>
                <w:b/>
                <w:color w:val="auto"/>
              </w:rPr>
            </w:pPr>
            <w:r w:rsidRPr="00E118C5">
              <w:rPr>
                <w:b/>
                <w:color w:val="auto"/>
              </w:rPr>
              <w:t>№ блока, кол-во часов</w:t>
            </w:r>
          </w:p>
        </w:tc>
        <w:tc>
          <w:tcPr>
            <w:tcW w:w="1334" w:type="dxa"/>
            <w:tcBorders>
              <w:top w:val="single" w:sz="4" w:space="0" w:color="auto"/>
              <w:left w:val="single" w:sz="4" w:space="0" w:color="auto"/>
            </w:tcBorders>
          </w:tcPr>
          <w:p w:rsidR="00E57B0A" w:rsidRPr="00E118C5" w:rsidRDefault="00E57B0A" w:rsidP="00820F84">
            <w:pPr>
              <w:pStyle w:val="a2"/>
              <w:framePr w:w="10152" w:h="5976" w:hSpace="566" w:vSpace="115" w:wrap="notBeside" w:vAnchor="text" w:hAnchor="text" w:x="567" w:y="299"/>
              <w:spacing w:line="240" w:lineRule="auto"/>
              <w:ind w:firstLine="0"/>
              <w:jc w:val="both"/>
              <w:rPr>
                <w:b/>
                <w:color w:val="auto"/>
              </w:rPr>
            </w:pPr>
            <w:r w:rsidRPr="00E118C5">
              <w:rPr>
                <w:b/>
                <w:color w:val="auto"/>
              </w:rPr>
              <w:t>Темы</w:t>
            </w:r>
          </w:p>
        </w:tc>
        <w:tc>
          <w:tcPr>
            <w:tcW w:w="2088" w:type="dxa"/>
            <w:tcBorders>
              <w:top w:val="single" w:sz="4" w:space="0" w:color="auto"/>
              <w:left w:val="single" w:sz="4" w:space="0" w:color="auto"/>
            </w:tcBorders>
          </w:tcPr>
          <w:p w:rsidR="00E57B0A" w:rsidRPr="00E118C5" w:rsidRDefault="00E57B0A" w:rsidP="00820F84">
            <w:pPr>
              <w:pStyle w:val="a2"/>
              <w:framePr w:w="10152" w:h="5976" w:hSpace="566" w:vSpace="115" w:wrap="notBeside" w:vAnchor="text" w:hAnchor="text" w:x="567" w:y="299"/>
              <w:spacing w:line="240" w:lineRule="auto"/>
              <w:ind w:firstLine="480"/>
              <w:jc w:val="both"/>
              <w:rPr>
                <w:b/>
                <w:color w:val="auto"/>
              </w:rPr>
            </w:pPr>
            <w:r w:rsidRPr="00E118C5">
              <w:rPr>
                <w:b/>
                <w:color w:val="auto"/>
              </w:rPr>
              <w:t>Содержание</w:t>
            </w:r>
          </w:p>
        </w:tc>
        <w:tc>
          <w:tcPr>
            <w:tcW w:w="5458" w:type="dxa"/>
            <w:tcBorders>
              <w:top w:val="single" w:sz="4" w:space="0" w:color="auto"/>
              <w:left w:val="single" w:sz="4" w:space="0" w:color="auto"/>
              <w:right w:val="single" w:sz="4" w:space="0" w:color="auto"/>
            </w:tcBorders>
          </w:tcPr>
          <w:p w:rsidR="00E57B0A" w:rsidRPr="00E118C5" w:rsidRDefault="00E57B0A" w:rsidP="00820F84">
            <w:pPr>
              <w:pStyle w:val="a2"/>
              <w:framePr w:w="10152" w:h="5976" w:hSpace="566" w:vSpace="115" w:wrap="notBeside" w:vAnchor="text" w:hAnchor="text" w:x="567" w:y="299"/>
              <w:spacing w:line="24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814"/>
        </w:trPr>
        <w:tc>
          <w:tcPr>
            <w:tcW w:w="1272" w:type="dxa"/>
            <w:tcBorders>
              <w:top w:val="single" w:sz="4" w:space="0" w:color="auto"/>
              <w:left w:val="single" w:sz="4" w:space="0" w:color="auto"/>
            </w:tcBorders>
          </w:tcPr>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p>
        </w:tc>
        <w:tc>
          <w:tcPr>
            <w:tcW w:w="1334" w:type="dxa"/>
            <w:tcBorders>
              <w:top w:val="single" w:sz="4" w:space="0" w:color="auto"/>
              <w:left w:val="single" w:sz="4" w:space="0" w:color="auto"/>
            </w:tcBorders>
          </w:tcPr>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p>
        </w:tc>
        <w:tc>
          <w:tcPr>
            <w:tcW w:w="2088" w:type="dxa"/>
            <w:tcBorders>
              <w:top w:val="single" w:sz="4" w:space="0" w:color="auto"/>
              <w:left w:val="single" w:sz="4" w:space="0" w:color="auto"/>
            </w:tcBorders>
          </w:tcPr>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tcPr>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Рисование образов программной музыки.</w:t>
            </w:r>
          </w:p>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tc>
      </w:tr>
      <w:tr w:rsidR="00E57B0A" w:rsidRPr="00E118C5" w:rsidTr="00982186">
        <w:trPr>
          <w:trHeight w:hRule="exact" w:val="4538"/>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Б) 3—4 учебных часа</w:t>
            </w:r>
          </w:p>
        </w:tc>
        <w:tc>
          <w:tcPr>
            <w:tcW w:w="1334" w:type="dxa"/>
            <w:tcBorders>
              <w:top w:val="single" w:sz="4" w:space="0" w:color="auto"/>
              <w:left w:val="single" w:sz="4" w:space="0" w:color="auto"/>
              <w:bottom w:val="single" w:sz="4" w:space="0" w:color="auto"/>
            </w:tcBorders>
          </w:tcPr>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Музыка и живопись</w:t>
            </w:r>
          </w:p>
        </w:tc>
        <w:tc>
          <w:tcPr>
            <w:tcW w:w="2088" w:type="dxa"/>
            <w:tcBorders>
              <w:top w:val="single" w:sz="4" w:space="0" w:color="auto"/>
              <w:left w:val="single" w:sz="4" w:space="0" w:color="auto"/>
              <w:bottom w:val="single" w:sz="4" w:space="0" w:color="auto"/>
            </w:tcBorders>
          </w:tcPr>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Знакомство с музыкальными произведениями программной музыки. Выявление интонаций изобразительного характера.</w:t>
            </w:r>
          </w:p>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Музыкальная викторина на знание музыки, названий и авторов изученных произведений.</w:t>
            </w:r>
          </w:p>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57B0A" w:rsidRPr="00E118C5" w:rsidRDefault="00E57B0A" w:rsidP="00820F84">
            <w:pPr>
              <w:pStyle w:val="a2"/>
              <w:framePr w:w="10152" w:h="5976" w:hSpace="566" w:vSpace="115" w:wrap="notBeside" w:vAnchor="text" w:hAnchor="text" w:x="567" w:y="299"/>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Рисование под впечатлением от восприятия музыки программно-изобразительного характера.</w:t>
            </w:r>
          </w:p>
          <w:p w:rsidR="00E57B0A" w:rsidRPr="00E118C5" w:rsidRDefault="00E57B0A" w:rsidP="00820F84">
            <w:pPr>
              <w:pStyle w:val="a2"/>
              <w:framePr w:w="10152" w:h="5976" w:hSpace="566" w:vSpace="115" w:wrap="notBeside" w:vAnchor="text" w:hAnchor="text" w:x="567" w:y="299"/>
              <w:spacing w:line="259" w:lineRule="auto"/>
              <w:ind w:left="142" w:firstLine="20"/>
              <w:jc w:val="both"/>
              <w:rPr>
                <w:color w:val="auto"/>
              </w:rPr>
            </w:pPr>
            <w:r w:rsidRPr="00E118C5">
              <w:rPr>
                <w:color w:val="auto"/>
              </w:rPr>
              <w:t>Сочинение музыки, импровизация, озвучивание картин художников</w:t>
            </w:r>
          </w:p>
        </w:tc>
      </w:tr>
    </w:tbl>
    <w:p w:rsidR="00E57B0A" w:rsidRPr="00E118C5" w:rsidRDefault="00E57B0A" w:rsidP="00820F84">
      <w:pPr>
        <w:pStyle w:val="a9"/>
        <w:framePr w:w="230" w:h="6389" w:hRule="exact" w:hSpace="10488" w:wrap="notBeside" w:vAnchor="text" w:hAnchor="text" w:y="1"/>
        <w:tabs>
          <w:tab w:val="left" w:pos="3994"/>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20" w:right="734" w:bottom="515" w:left="566" w:header="292" w:footer="3" w:gutter="0"/>
          <w:cols w:space="720"/>
          <w:noEndnote/>
          <w:docGrid w:linePitch="360"/>
        </w:sectPr>
      </w:pPr>
      <w:r>
        <w:rPr>
          <w:noProof/>
        </w:rPr>
        <w:pict>
          <v:shape id="Shape 135" o:spid="_x0000_s1056" type="#_x0000_t202" style="position:absolute;left:0;text-align:left;margin-left:501.1pt;margin-top:0;width:61.3pt;height:11.5pt;z-index:25166182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hahNEZsBAAAs&#10;AwAADgAAAAAAAAAAAAAAAAAuAgAAZHJzL2Uyb0RvYy54bWxQSwECLQAUAAYACAAAACEAh6HKsdwA&#10;AAAJAQAADwAAAAAAAAAAAAAAAAD1AwAAZHJzL2Rvd25yZXYueG1sUEsFBgAAAAAEAAQA8wAAAP4E&#10;AAAAAA==&#10;" filled="f" stroked="f">
            <v:path arrowok="t"/>
            <v:textbox inset="0,0,0,0">
              <w:txbxContent>
                <w:p w:rsidR="00E57B0A" w:rsidRDefault="00E57B0A" w:rsidP="00982186">
                  <w:pPr>
                    <w:pStyle w:val="24"/>
                    <w:spacing w:line="240" w:lineRule="auto"/>
                    <w:ind w:left="0" w:firstLine="0"/>
                  </w:pPr>
                </w:p>
              </w:txbxContent>
            </v:textbox>
            <w10:wrap type="square" anchorx="page" anchory="margin"/>
          </v:shape>
        </w:pict>
      </w:r>
    </w:p>
    <w:p w:rsidR="00E57B0A" w:rsidRPr="00E118C5" w:rsidRDefault="00E57B0A" w:rsidP="00820F84">
      <w:pPr>
        <w:pStyle w:val="90"/>
        <w:framePr w:w="187" w:h="6374" w:hRule="exact" w:wrap="none" w:hAnchor="page" w:x="596" w:y="1"/>
        <w:tabs>
          <w:tab w:val="left" w:pos="6067"/>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ab/>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E57B0A" w:rsidRPr="00E118C5" w:rsidTr="00982186">
        <w:trPr>
          <w:trHeight w:hRule="exact" w:val="3259"/>
        </w:trPr>
        <w:tc>
          <w:tcPr>
            <w:tcW w:w="1272" w:type="dxa"/>
            <w:tcBorders>
              <w:top w:val="single" w:sz="4" w:space="0" w:color="auto"/>
              <w:left w:val="single" w:sz="4" w:space="0" w:color="auto"/>
            </w:tcBorders>
          </w:tcPr>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В) 3—4 учебных часа</w:t>
            </w:r>
          </w:p>
        </w:tc>
        <w:tc>
          <w:tcPr>
            <w:tcW w:w="1334" w:type="dxa"/>
            <w:tcBorders>
              <w:top w:val="single" w:sz="4" w:space="0" w:color="auto"/>
              <w:left w:val="single" w:sz="4" w:space="0" w:color="auto"/>
            </w:tcBorders>
          </w:tcPr>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Музыка и театр</w:t>
            </w:r>
          </w:p>
        </w:tc>
        <w:tc>
          <w:tcPr>
            <w:tcW w:w="2088" w:type="dxa"/>
            <w:tcBorders>
              <w:top w:val="single" w:sz="4" w:space="0" w:color="auto"/>
              <w:left w:val="single" w:sz="4" w:space="0" w:color="auto"/>
            </w:tcBorders>
          </w:tcPr>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vAlign w:val="center"/>
          </w:tcPr>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Знакомство с образцами музыки, созданной отечественными и зарубежными композиторами для драматического театра.</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Разучивание, исполнение песни из театральной постановки. Просмотр видеозаписи спектакля, в котором звучит данная песня.</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Музыкальная викторина на материале изученных фрагментов музыкальных спектаклей.</w:t>
            </w:r>
          </w:p>
          <w:p w:rsidR="00E57B0A" w:rsidRPr="00E118C5" w:rsidRDefault="00E57B0A" w:rsidP="00820F84">
            <w:pPr>
              <w:pStyle w:val="a2"/>
              <w:framePr w:w="10152" w:h="6811" w:wrap="none" w:hAnchor="page" w:x="1134" w:y="6"/>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Постановка музыкального спектакля.</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E57B0A" w:rsidRPr="00E118C5" w:rsidTr="00982186">
        <w:trPr>
          <w:trHeight w:hRule="exact" w:val="3559"/>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Г) 3—4 учебных часа</w:t>
            </w:r>
          </w:p>
        </w:tc>
        <w:tc>
          <w:tcPr>
            <w:tcW w:w="1334" w:type="dxa"/>
            <w:tcBorders>
              <w:top w:val="single" w:sz="4" w:space="0" w:color="auto"/>
              <w:left w:val="single" w:sz="4" w:space="0" w:color="auto"/>
              <w:bottom w:val="single" w:sz="4" w:space="0" w:color="auto"/>
            </w:tcBorders>
          </w:tcPr>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Музыка кино и телевидения</w:t>
            </w:r>
          </w:p>
        </w:tc>
        <w:tc>
          <w:tcPr>
            <w:tcW w:w="2088" w:type="dxa"/>
            <w:tcBorders>
              <w:top w:val="single" w:sz="4" w:space="0" w:color="auto"/>
              <w:left w:val="single" w:sz="4" w:space="0" w:color="auto"/>
              <w:bottom w:val="single" w:sz="4" w:space="0" w:color="auto"/>
            </w:tcBorders>
            <w:vAlign w:val="center"/>
          </w:tcPr>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Знакомство с образцами киномузыки отечественных и зарубежных композиторов.</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Просмотр фильмов с целью анализа выразительного эффекта, создаваемого музыкой.</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Разучивание, исполнение песни из фильма.</w:t>
            </w:r>
          </w:p>
          <w:p w:rsidR="00E57B0A" w:rsidRPr="00E118C5" w:rsidRDefault="00E57B0A" w:rsidP="00820F84">
            <w:pPr>
              <w:pStyle w:val="a2"/>
              <w:framePr w:w="10152" w:h="6811" w:wrap="none" w:hAnchor="page" w:x="1134" w:y="6"/>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Создание любительского музыкального фильма.</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Переозвучка фрагмента мультфильма.</w:t>
            </w:r>
          </w:p>
          <w:p w:rsidR="00E57B0A" w:rsidRPr="00E118C5" w:rsidRDefault="00E57B0A" w:rsidP="00820F84">
            <w:pPr>
              <w:pStyle w:val="a2"/>
              <w:framePr w:w="10152" w:h="6811" w:wrap="none" w:hAnchor="page" w:x="1134" w:y="6"/>
              <w:spacing w:line="259" w:lineRule="auto"/>
              <w:ind w:left="142" w:firstLine="20"/>
              <w:jc w:val="both"/>
              <w:rPr>
                <w:color w:val="auto"/>
              </w:rPr>
            </w:pPr>
            <w:r w:rsidRPr="00E118C5">
              <w:rPr>
                <w:color w:val="auto"/>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E57B0A" w:rsidRPr="00E118C5" w:rsidRDefault="00E57B0A" w:rsidP="00820F84">
      <w:pPr>
        <w:framePr w:w="10152" w:h="6811" w:wrap="none" w:hAnchor="page" w:x="1134" w:y="6"/>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613"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E57B0A" w:rsidRPr="00E118C5" w:rsidTr="00982186">
        <w:trPr>
          <w:trHeight w:hRule="exact" w:val="533"/>
        </w:trPr>
        <w:tc>
          <w:tcPr>
            <w:tcW w:w="1272" w:type="dxa"/>
            <w:tcBorders>
              <w:top w:val="single" w:sz="4" w:space="0" w:color="auto"/>
              <w:left w:val="single" w:sz="4" w:space="0" w:color="auto"/>
            </w:tcBorders>
          </w:tcPr>
          <w:p w:rsidR="00E57B0A" w:rsidRPr="00E118C5" w:rsidRDefault="00E57B0A" w:rsidP="00820F84">
            <w:pPr>
              <w:pStyle w:val="a2"/>
              <w:framePr w:w="10142" w:h="6168" w:hSpace="566" w:vSpace="346" w:wrap="notBeside" w:vAnchor="text" w:hAnchor="text" w:x="567" w:y="347"/>
              <w:spacing w:line="230" w:lineRule="auto"/>
              <w:ind w:firstLine="0"/>
              <w:jc w:val="both"/>
              <w:rPr>
                <w:b/>
                <w:color w:val="auto"/>
              </w:rPr>
            </w:pPr>
            <w:r w:rsidRPr="00E118C5">
              <w:rPr>
                <w:b/>
                <w:color w:val="auto"/>
              </w:rPr>
              <w:t>№ блока, кол-во часов</w:t>
            </w:r>
          </w:p>
        </w:tc>
        <w:tc>
          <w:tcPr>
            <w:tcW w:w="1358" w:type="dxa"/>
            <w:tcBorders>
              <w:top w:val="single" w:sz="4" w:space="0" w:color="auto"/>
              <w:left w:val="single" w:sz="4" w:space="0" w:color="auto"/>
            </w:tcBorders>
          </w:tcPr>
          <w:p w:rsidR="00E57B0A" w:rsidRPr="00E118C5" w:rsidRDefault="00E57B0A" w:rsidP="00820F84">
            <w:pPr>
              <w:pStyle w:val="a2"/>
              <w:framePr w:w="10142" w:h="6168" w:hSpace="566" w:vSpace="346" w:wrap="notBeside" w:vAnchor="text" w:hAnchor="text" w:x="567" w:y="347"/>
              <w:spacing w:line="240" w:lineRule="auto"/>
              <w:ind w:firstLine="0"/>
              <w:jc w:val="both"/>
              <w:rPr>
                <w:b/>
                <w:color w:val="auto"/>
              </w:rPr>
            </w:pPr>
            <w:r w:rsidRPr="00E118C5">
              <w:rPr>
                <w:b/>
                <w:color w:val="auto"/>
              </w:rPr>
              <w:t>Темы</w:t>
            </w:r>
          </w:p>
        </w:tc>
        <w:tc>
          <w:tcPr>
            <w:tcW w:w="2088" w:type="dxa"/>
            <w:tcBorders>
              <w:top w:val="single" w:sz="4" w:space="0" w:color="auto"/>
              <w:left w:val="single" w:sz="4" w:space="0" w:color="auto"/>
            </w:tcBorders>
          </w:tcPr>
          <w:p w:rsidR="00E57B0A" w:rsidRPr="00E118C5" w:rsidRDefault="00E57B0A" w:rsidP="00820F84">
            <w:pPr>
              <w:pStyle w:val="a2"/>
              <w:framePr w:w="10142" w:h="6168" w:hSpace="566" w:vSpace="346" w:wrap="notBeside" w:vAnchor="text" w:hAnchor="text" w:x="567" w:y="347"/>
              <w:spacing w:line="240" w:lineRule="auto"/>
              <w:ind w:firstLine="0"/>
              <w:jc w:val="both"/>
              <w:rPr>
                <w:b/>
                <w:color w:val="auto"/>
              </w:rPr>
            </w:pPr>
            <w:r w:rsidRPr="00E118C5">
              <w:rPr>
                <w:b/>
                <w:color w:val="auto"/>
              </w:rPr>
              <w:t>Содержание</w:t>
            </w:r>
          </w:p>
        </w:tc>
        <w:tc>
          <w:tcPr>
            <w:tcW w:w="5424" w:type="dxa"/>
            <w:tcBorders>
              <w:top w:val="single" w:sz="4" w:space="0" w:color="auto"/>
              <w:left w:val="single" w:sz="4" w:space="0" w:color="auto"/>
              <w:right w:val="single" w:sz="4" w:space="0" w:color="auto"/>
            </w:tcBorders>
          </w:tcPr>
          <w:p w:rsidR="00E57B0A" w:rsidRPr="00E118C5" w:rsidRDefault="00E57B0A" w:rsidP="00820F84">
            <w:pPr>
              <w:pStyle w:val="a2"/>
              <w:framePr w:w="10142" w:h="6168" w:hSpace="566" w:vSpace="346" w:wrap="notBeside" w:vAnchor="text" w:hAnchor="text" w:x="567" w:y="347"/>
              <w:spacing w:line="240" w:lineRule="auto"/>
              <w:ind w:firstLine="0"/>
              <w:jc w:val="both"/>
              <w:rPr>
                <w:b/>
                <w:color w:val="auto"/>
              </w:rPr>
            </w:pPr>
            <w:r w:rsidRPr="00E118C5">
              <w:rPr>
                <w:b/>
                <w:color w:val="auto"/>
              </w:rPr>
              <w:t>Виды деятельности обучающихся</w:t>
            </w:r>
          </w:p>
        </w:tc>
      </w:tr>
      <w:tr w:rsidR="00E57B0A" w:rsidRPr="00E118C5" w:rsidTr="00982186">
        <w:trPr>
          <w:trHeight w:hRule="exact" w:val="3250"/>
        </w:trPr>
        <w:tc>
          <w:tcPr>
            <w:tcW w:w="1272" w:type="dxa"/>
            <w:tcBorders>
              <w:top w:val="single" w:sz="4" w:space="0" w:color="auto"/>
              <w:left w:val="single" w:sz="4" w:space="0" w:color="auto"/>
            </w:tcBorders>
          </w:tcPr>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А) 3—4 учебных часа</w:t>
            </w:r>
          </w:p>
        </w:tc>
        <w:tc>
          <w:tcPr>
            <w:tcW w:w="1358" w:type="dxa"/>
            <w:tcBorders>
              <w:top w:val="single" w:sz="4" w:space="0" w:color="auto"/>
              <w:left w:val="single" w:sz="4" w:space="0" w:color="auto"/>
            </w:tcBorders>
          </w:tcPr>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Джаз</w:t>
            </w:r>
          </w:p>
        </w:tc>
        <w:tc>
          <w:tcPr>
            <w:tcW w:w="2088" w:type="dxa"/>
            <w:tcBorders>
              <w:top w:val="single" w:sz="4" w:space="0" w:color="auto"/>
              <w:left w:val="single" w:sz="4" w:space="0" w:color="auto"/>
            </w:tcBorders>
          </w:tcPr>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tcPr>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Знакомство с различными джазовыми музыкальными композициями и направлениями (регтайм, биг-бэнд, блюз).</w:t>
            </w:r>
          </w:p>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Определение на слух:</w:t>
            </w:r>
          </w:p>
          <w:p w:rsidR="00E57B0A" w:rsidRPr="00E118C5" w:rsidRDefault="00E57B0A" w:rsidP="00820F84">
            <w:pPr>
              <w:pStyle w:val="a2"/>
              <w:framePr w:w="10142" w:h="6168" w:hSpace="566" w:vSpace="346" w:wrap="notBeside" w:vAnchor="text" w:hAnchor="text" w:x="567" w:y="347"/>
              <w:numPr>
                <w:ilvl w:val="0"/>
                <w:numId w:val="145"/>
              </w:numPr>
              <w:tabs>
                <w:tab w:val="left" w:pos="428"/>
              </w:tabs>
              <w:spacing w:line="259" w:lineRule="auto"/>
              <w:ind w:left="142" w:firstLine="20"/>
              <w:jc w:val="both"/>
              <w:rPr>
                <w:color w:val="auto"/>
              </w:rPr>
            </w:pPr>
            <w:r w:rsidRPr="00E118C5">
              <w:rPr>
                <w:color w:val="auto"/>
              </w:rPr>
              <w:t>принадлежности к джазовой или классической музыке;</w:t>
            </w:r>
          </w:p>
          <w:p w:rsidR="00E57B0A" w:rsidRPr="00E118C5" w:rsidRDefault="00E57B0A" w:rsidP="00820F84">
            <w:pPr>
              <w:pStyle w:val="a2"/>
              <w:framePr w:w="10142" w:h="6168" w:hSpace="566" w:vSpace="346" w:wrap="notBeside" w:vAnchor="text" w:hAnchor="text" w:x="567" w:y="347"/>
              <w:numPr>
                <w:ilvl w:val="0"/>
                <w:numId w:val="145"/>
              </w:numPr>
              <w:tabs>
                <w:tab w:val="left" w:pos="428"/>
              </w:tabs>
              <w:spacing w:line="259" w:lineRule="auto"/>
              <w:ind w:left="142" w:firstLine="20"/>
              <w:jc w:val="both"/>
              <w:rPr>
                <w:color w:val="auto"/>
              </w:rPr>
            </w:pPr>
            <w:r w:rsidRPr="00E118C5">
              <w:rPr>
                <w:color w:val="auto"/>
              </w:rPr>
              <w:t>исполнительского состава (манера пения, состав инструментов).</w:t>
            </w:r>
          </w:p>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Разучивание, исполнение одной из «вечнозелёных» джазовых тем. Элементы ритмической и вокальной импровизации на её основе.</w:t>
            </w:r>
          </w:p>
          <w:p w:rsidR="00E57B0A" w:rsidRPr="00E118C5" w:rsidRDefault="00E57B0A" w:rsidP="00820F84">
            <w:pPr>
              <w:pStyle w:val="a2"/>
              <w:framePr w:w="10142" w:h="6168" w:hSpace="566" w:vSpace="346" w:wrap="notBeside" w:vAnchor="text" w:hAnchor="text" w:x="567" w:y="347"/>
              <w:spacing w:line="259" w:lineRule="auto"/>
              <w:ind w:left="142" w:firstLine="20"/>
              <w:jc w:val="both"/>
              <w:rPr>
                <w:i/>
                <w:color w:val="auto"/>
              </w:rPr>
            </w:pPr>
            <w:r w:rsidRPr="00E118C5">
              <w:rPr>
                <w:i/>
                <w:color w:val="auto"/>
              </w:rPr>
              <w:t xml:space="preserve">На выбор или факультативно </w:t>
            </w:r>
          </w:p>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Сочинение блюза.</w:t>
            </w:r>
          </w:p>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Посещение концерта джазовой музыки</w:t>
            </w:r>
          </w:p>
        </w:tc>
      </w:tr>
      <w:tr w:rsidR="00E57B0A" w:rsidRPr="00E118C5" w:rsidTr="00982186">
        <w:trPr>
          <w:trHeight w:hRule="exact" w:val="2386"/>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Б) 3—4 учебных часа</w:t>
            </w:r>
          </w:p>
        </w:tc>
        <w:tc>
          <w:tcPr>
            <w:tcW w:w="1358" w:type="dxa"/>
            <w:tcBorders>
              <w:top w:val="single" w:sz="4" w:space="0" w:color="auto"/>
              <w:left w:val="single" w:sz="4" w:space="0" w:color="auto"/>
              <w:bottom w:val="single" w:sz="4" w:space="0" w:color="auto"/>
            </w:tcBorders>
          </w:tcPr>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Мюзикл</w:t>
            </w:r>
          </w:p>
        </w:tc>
        <w:tc>
          <w:tcPr>
            <w:tcW w:w="2088" w:type="dxa"/>
            <w:tcBorders>
              <w:top w:val="single" w:sz="4" w:space="0" w:color="auto"/>
              <w:left w:val="single" w:sz="4" w:space="0" w:color="auto"/>
              <w:bottom w:val="single" w:sz="4" w:space="0" w:color="auto"/>
            </w:tcBorders>
          </w:tcPr>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Анализ рекламных объявлений о премьерах мюзиклов в современных СМИ.</w:t>
            </w:r>
          </w:p>
          <w:p w:rsidR="00E57B0A" w:rsidRPr="00E118C5" w:rsidRDefault="00E57B0A" w:rsidP="00820F84">
            <w:pPr>
              <w:pStyle w:val="a2"/>
              <w:framePr w:w="10142" w:h="6168" w:hSpace="566" w:vSpace="346" w:wrap="notBeside" w:vAnchor="text" w:hAnchor="text" w:x="567" w:y="347"/>
              <w:spacing w:line="259" w:lineRule="auto"/>
              <w:ind w:left="142" w:firstLine="20"/>
              <w:jc w:val="both"/>
              <w:rPr>
                <w:color w:val="auto"/>
              </w:rPr>
            </w:pPr>
            <w:r w:rsidRPr="00E118C5">
              <w:rPr>
                <w:color w:val="auto"/>
              </w:rPr>
              <w:t>Просмотр видеозаписи одного из мюзиклов, написание собственного рекламного текста для данной постановки.</w:t>
            </w:r>
          </w:p>
        </w:tc>
      </w:tr>
    </w:tbl>
    <w:p w:rsidR="00E57B0A" w:rsidRPr="00E118C5" w:rsidRDefault="00E57B0A" w:rsidP="00820F84">
      <w:pPr>
        <w:pStyle w:val="a9"/>
        <w:framePr w:w="230" w:h="6389" w:hRule="exact" w:hSpace="10479" w:wrap="notBeside" w:vAnchor="text" w:hAnchor="text" w:y="1"/>
        <w:tabs>
          <w:tab w:val="left" w:pos="3994"/>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10" w:right="744" w:bottom="390" w:left="566" w:header="282" w:footer="3" w:gutter="0"/>
          <w:cols w:space="720"/>
          <w:noEndnote/>
          <w:docGrid w:linePitch="360"/>
        </w:sectPr>
      </w:pPr>
      <w:r>
        <w:rPr>
          <w:noProof/>
        </w:rPr>
        <w:pict>
          <v:shape id="Shape 137" o:spid="_x0000_s1057" type="#_x0000_t202" style="position:absolute;left:0;text-align:left;margin-left:55.9pt;margin-top:0;width:351.85pt;height:13.2pt;z-index:25166284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H32ikGdAQAA&#10;LQMAAA4AAAAAAAAAAAAAAAAALgIAAGRycy9lMm9Eb2MueG1sUEsBAi0AFAAGAAgAAAAhAObJ6rfb&#10;AAAABwEAAA8AAAAAAAAAAAAAAAAA9wMAAGRycy9kb3ducmV2LnhtbFBLBQYAAAAABAAEAPMAAAD/&#10;BAAAAAA=&#10;" filled="f" stroked="f">
            <v:path arrowok="t"/>
            <v:textbox inset="0,0,0,0">
              <w:txbxContent>
                <w:p w:rsidR="00E57B0A" w:rsidRDefault="00E57B0A" w:rsidP="00982186">
                  <w:pPr>
                    <w:pStyle w:val="aa"/>
                  </w:pPr>
                  <w:r>
                    <w:t>Модуль № 9 «Современная музыка: основные жанры и направления»</w:t>
                  </w:r>
                </w:p>
              </w:txbxContent>
            </v:textbox>
            <w10:wrap type="square" anchorx="page" anchory="margin"/>
          </v:shape>
        </w:pict>
      </w:r>
    </w:p>
    <w:p w:rsidR="00E57B0A" w:rsidRPr="00E118C5" w:rsidRDefault="00E57B0A" w:rsidP="00820F84">
      <w:pPr>
        <w:pStyle w:val="90"/>
        <w:framePr w:w="187" w:h="6379" w:hRule="exact" w:wrap="none" w:hAnchor="page" w:x="596" w:y="1"/>
        <w:tabs>
          <w:tab w:val="left" w:pos="6067"/>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ab/>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E57B0A" w:rsidRPr="00E118C5" w:rsidTr="00982186">
        <w:trPr>
          <w:trHeight w:hRule="exact" w:val="1042"/>
        </w:trPr>
        <w:tc>
          <w:tcPr>
            <w:tcW w:w="1272" w:type="dxa"/>
            <w:tcBorders>
              <w:top w:val="single" w:sz="4" w:space="0" w:color="auto"/>
              <w:left w:val="single" w:sz="4" w:space="0" w:color="auto"/>
            </w:tcBorders>
          </w:tcPr>
          <w:p w:rsidR="00E57B0A" w:rsidRPr="00E118C5" w:rsidRDefault="00E57B0A" w:rsidP="00820F84">
            <w:pPr>
              <w:pStyle w:val="a2"/>
              <w:framePr w:w="10142" w:h="6331" w:wrap="none" w:hAnchor="page" w:x="1134" w:y="6"/>
              <w:spacing w:line="259" w:lineRule="auto"/>
              <w:ind w:left="142" w:firstLine="20"/>
              <w:jc w:val="both"/>
              <w:rPr>
                <w:color w:val="auto"/>
              </w:rPr>
            </w:pPr>
          </w:p>
        </w:tc>
        <w:tc>
          <w:tcPr>
            <w:tcW w:w="1358" w:type="dxa"/>
            <w:tcBorders>
              <w:top w:val="single" w:sz="4" w:space="0" w:color="auto"/>
              <w:left w:val="single" w:sz="4" w:space="0" w:color="auto"/>
            </w:tcBorders>
          </w:tcPr>
          <w:p w:rsidR="00E57B0A" w:rsidRPr="00E118C5" w:rsidRDefault="00E57B0A" w:rsidP="00820F84">
            <w:pPr>
              <w:pStyle w:val="a2"/>
              <w:framePr w:w="10142" w:h="6331" w:wrap="none" w:hAnchor="page" w:x="1134" w:y="6"/>
              <w:spacing w:line="259" w:lineRule="auto"/>
              <w:ind w:left="142" w:firstLine="20"/>
              <w:jc w:val="both"/>
              <w:rPr>
                <w:color w:val="auto"/>
              </w:rPr>
            </w:pPr>
          </w:p>
        </w:tc>
        <w:tc>
          <w:tcPr>
            <w:tcW w:w="2088" w:type="dxa"/>
            <w:tcBorders>
              <w:top w:val="single" w:sz="4" w:space="0" w:color="auto"/>
              <w:left w:val="single" w:sz="4" w:space="0" w:color="auto"/>
            </w:tcBorders>
            <w:vAlign w:val="center"/>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Разучивание и исполнение отдельных номеров из мюзиклов.</w:t>
            </w:r>
          </w:p>
        </w:tc>
      </w:tr>
      <w:tr w:rsidR="00E57B0A" w:rsidRPr="00E118C5" w:rsidTr="00982186">
        <w:trPr>
          <w:trHeight w:hRule="exact" w:val="2945"/>
        </w:trPr>
        <w:tc>
          <w:tcPr>
            <w:tcW w:w="1272" w:type="dxa"/>
            <w:tcBorders>
              <w:top w:val="single" w:sz="4" w:space="0" w:color="auto"/>
              <w:left w:val="single" w:sz="4" w:space="0" w:color="auto"/>
            </w:tcBorders>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В) 3—4 учебных часа</w:t>
            </w:r>
          </w:p>
        </w:tc>
        <w:tc>
          <w:tcPr>
            <w:tcW w:w="1358" w:type="dxa"/>
            <w:tcBorders>
              <w:top w:val="single" w:sz="4" w:space="0" w:color="auto"/>
              <w:left w:val="single" w:sz="4" w:space="0" w:color="auto"/>
            </w:tcBorders>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Молодёжная музыкальная культура</w:t>
            </w:r>
          </w:p>
        </w:tc>
        <w:tc>
          <w:tcPr>
            <w:tcW w:w="2088" w:type="dxa"/>
            <w:tcBorders>
              <w:top w:val="single" w:sz="4" w:space="0" w:color="auto"/>
              <w:left w:val="single" w:sz="4" w:space="0" w:color="auto"/>
            </w:tcBorders>
            <w:vAlign w:val="center"/>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Разучивание и исполнение песни, относящейся к одному из молодёжных музыкальных течений.</w:t>
            </w:r>
          </w:p>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Дискуссия на тему «Современная музыка».</w:t>
            </w:r>
          </w:p>
          <w:p w:rsidR="00E57B0A" w:rsidRPr="00E118C5" w:rsidRDefault="00E57B0A" w:rsidP="00820F84">
            <w:pPr>
              <w:pStyle w:val="a2"/>
              <w:framePr w:w="10142" w:h="6331" w:wrap="none" w:hAnchor="page" w:x="1134" w:y="6"/>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Презентация альбома своей любимой группы</w:t>
            </w:r>
          </w:p>
        </w:tc>
      </w:tr>
      <w:tr w:rsidR="00E57B0A" w:rsidRPr="00E118C5" w:rsidTr="00982186">
        <w:trPr>
          <w:trHeight w:hRule="exact" w:val="2544"/>
        </w:trPr>
        <w:tc>
          <w:tcPr>
            <w:tcW w:w="1272" w:type="dxa"/>
            <w:tcBorders>
              <w:top w:val="single" w:sz="4" w:space="0" w:color="auto"/>
              <w:left w:val="single" w:sz="4" w:space="0" w:color="auto"/>
              <w:bottom w:val="single" w:sz="4" w:space="0" w:color="auto"/>
            </w:tcBorders>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Г) 3—4 учебных часа</w:t>
            </w:r>
          </w:p>
        </w:tc>
        <w:tc>
          <w:tcPr>
            <w:tcW w:w="1358" w:type="dxa"/>
            <w:tcBorders>
              <w:top w:val="single" w:sz="4" w:space="0" w:color="auto"/>
              <w:left w:val="single" w:sz="4" w:space="0" w:color="auto"/>
              <w:bottom w:val="single" w:sz="4" w:space="0" w:color="auto"/>
            </w:tcBorders>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Музыка цифрового мира</w:t>
            </w:r>
          </w:p>
        </w:tc>
        <w:tc>
          <w:tcPr>
            <w:tcW w:w="2088" w:type="dxa"/>
            <w:tcBorders>
              <w:top w:val="single" w:sz="4" w:space="0" w:color="auto"/>
              <w:left w:val="single" w:sz="4" w:space="0" w:color="auto"/>
              <w:bottom w:val="single" w:sz="4" w:space="0" w:color="auto"/>
            </w:tcBorders>
            <w:vAlign w:val="center"/>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vAlign w:val="center"/>
          </w:tcPr>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Поиск информации о способах сохранения и передачи музыки прежде и сейчас.</w:t>
            </w:r>
          </w:p>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Просмотр музыкального клипа популярного исполнителя. Анализ его художественного образа, стиля, выразительных средств.</w:t>
            </w:r>
          </w:p>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Разучивание и исполнение популярной современной песни.</w:t>
            </w:r>
          </w:p>
          <w:p w:rsidR="00E57B0A" w:rsidRPr="00E118C5" w:rsidRDefault="00E57B0A" w:rsidP="00820F84">
            <w:pPr>
              <w:pStyle w:val="a2"/>
              <w:framePr w:w="10142" w:h="6331" w:wrap="none" w:hAnchor="page" w:x="1134" w:y="6"/>
              <w:spacing w:line="259" w:lineRule="auto"/>
              <w:ind w:left="142" w:firstLine="20"/>
              <w:jc w:val="both"/>
              <w:rPr>
                <w:i/>
                <w:color w:val="auto"/>
              </w:rPr>
            </w:pPr>
            <w:r w:rsidRPr="00E118C5">
              <w:rPr>
                <w:i/>
                <w:color w:val="auto"/>
              </w:rPr>
              <w:t>На выбор или факультативно</w:t>
            </w:r>
          </w:p>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Проведение социального опроса о роли и месте музыки в жизни современного человека.</w:t>
            </w:r>
          </w:p>
          <w:p w:rsidR="00E57B0A" w:rsidRPr="00E118C5" w:rsidRDefault="00E57B0A" w:rsidP="00820F84">
            <w:pPr>
              <w:pStyle w:val="a2"/>
              <w:framePr w:w="10142" w:h="6331" w:wrap="none" w:hAnchor="page" w:x="1134" w:y="6"/>
              <w:spacing w:line="259" w:lineRule="auto"/>
              <w:ind w:left="142" w:firstLine="20"/>
              <w:jc w:val="both"/>
              <w:rPr>
                <w:color w:val="auto"/>
              </w:rPr>
            </w:pPr>
            <w:r w:rsidRPr="00E118C5">
              <w:rPr>
                <w:color w:val="auto"/>
              </w:rPr>
              <w:t>Создание собственного музыкального клипа</w:t>
            </w:r>
          </w:p>
        </w:tc>
      </w:tr>
    </w:tbl>
    <w:p w:rsidR="00E57B0A" w:rsidRPr="00E118C5" w:rsidRDefault="00E57B0A" w:rsidP="00820F84">
      <w:pPr>
        <w:framePr w:w="10142" w:h="6331" w:wrap="none" w:hAnchor="page" w:x="1134" w:y="6"/>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618"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30" w:right="744" w:bottom="516" w:left="595" w:header="302" w:footer="3" w:gutter="0"/>
          <w:cols w:space="720"/>
          <w:noEndnote/>
          <w:docGrid w:linePitch="360"/>
        </w:sectPr>
      </w:pPr>
    </w:p>
    <w:p w:rsidR="00E57B0A" w:rsidRPr="00E118C5" w:rsidRDefault="00E57B0A" w:rsidP="00820F84">
      <w:pPr>
        <w:pStyle w:val="aa"/>
        <w:jc w:val="both"/>
        <w:rPr>
          <w:rFonts w:ascii="Times New Roman" w:hAnsi="Times New Roman" w:cs="Times New Roman"/>
        </w:rPr>
      </w:pPr>
      <w:bookmarkStart w:id="615" w:name="bookmark1610"/>
      <w:r w:rsidRPr="00E118C5">
        <w:rPr>
          <w:rFonts w:ascii="Times New Roman" w:hAnsi="Times New Roman" w:cs="Times New Roman"/>
        </w:rPr>
        <w:t>ПЛАНИРУЕМЫЕ РЕЗУЛЬТАТЫ ОСВОЕНИЯ</w:t>
      </w:r>
      <w:bookmarkEnd w:id="61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УЧЕБНОГО ПРЕДМЕТА «МУЗЫКА»</w:t>
      </w:r>
    </w:p>
    <w:p w:rsidR="00E57B0A" w:rsidRPr="00E118C5" w:rsidRDefault="00E57B0A" w:rsidP="00E118C5">
      <w:pPr>
        <w:pStyle w:val="aa"/>
        <w:pBdr>
          <w:bottom w:val="single" w:sz="12" w:space="1" w:color="auto"/>
        </w:pBdr>
        <w:rPr>
          <w:rFonts w:ascii="Times New Roman" w:hAnsi="Times New Roman" w:cs="Times New Roman"/>
        </w:rPr>
      </w:pPr>
      <w:r w:rsidRPr="00E118C5">
        <w:rPr>
          <w:rFonts w:ascii="Times New Roman" w:hAnsi="Times New Roman" w:cs="Times New Roman"/>
        </w:rPr>
        <w:t>НА УРОВНЕ ОСНОВНОГО ОБЩЕГО ОБРАЗОВАНИЯ</w:t>
      </w:r>
    </w:p>
    <w:p w:rsidR="00E57B0A" w:rsidRPr="00E118C5" w:rsidRDefault="00E57B0A" w:rsidP="00820F84">
      <w:pPr>
        <w:pStyle w:val="11"/>
        <w:spacing w:after="380" w:line="240" w:lineRule="auto"/>
        <w:jc w:val="both"/>
        <w:rPr>
          <w:color w:val="auto"/>
        </w:rPr>
      </w:pPr>
      <w:r w:rsidRPr="00E118C5">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E57B0A" w:rsidRPr="00E118C5" w:rsidRDefault="00E57B0A" w:rsidP="00820F84">
      <w:pPr>
        <w:pStyle w:val="aa"/>
        <w:jc w:val="both"/>
        <w:rPr>
          <w:rFonts w:ascii="Times New Roman" w:hAnsi="Times New Roman" w:cs="Times New Roman"/>
        </w:rPr>
      </w:pPr>
      <w:bookmarkStart w:id="616" w:name="bookmark1614"/>
      <w:r w:rsidRPr="00E118C5">
        <w:rPr>
          <w:rFonts w:ascii="Times New Roman" w:hAnsi="Times New Roman" w:cs="Times New Roman"/>
        </w:rPr>
        <w:t>ЛИЧНОСТНЫЕ РЕЗУЛЬТАТЫ</w:t>
      </w:r>
      <w:bookmarkEnd w:id="616"/>
    </w:p>
    <w:p w:rsidR="00E57B0A" w:rsidRPr="00E118C5" w:rsidRDefault="00E57B0A" w:rsidP="00820F84">
      <w:pPr>
        <w:pStyle w:val="11"/>
        <w:spacing w:line="240" w:lineRule="auto"/>
        <w:jc w:val="both"/>
        <w:rPr>
          <w:color w:val="auto"/>
        </w:rPr>
      </w:pPr>
      <w:r w:rsidRPr="00E118C5">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E57B0A" w:rsidRPr="00E118C5" w:rsidRDefault="00E57B0A" w:rsidP="00820F84">
      <w:pPr>
        <w:pStyle w:val="11"/>
        <w:numPr>
          <w:ilvl w:val="0"/>
          <w:numId w:val="146"/>
        </w:numPr>
        <w:tabs>
          <w:tab w:val="left" w:pos="529"/>
        </w:tabs>
        <w:spacing w:line="240" w:lineRule="auto"/>
        <w:jc w:val="both"/>
        <w:rPr>
          <w:color w:val="auto"/>
        </w:rPr>
      </w:pPr>
      <w:r w:rsidRPr="00E118C5">
        <w:rPr>
          <w:color w:val="auto"/>
        </w:rPr>
        <w:t>Патриотического воспитания:</w:t>
      </w:r>
    </w:p>
    <w:p w:rsidR="00E57B0A" w:rsidRPr="00E118C5" w:rsidRDefault="00E57B0A" w:rsidP="00820F84">
      <w:pPr>
        <w:pStyle w:val="11"/>
        <w:spacing w:line="240" w:lineRule="auto"/>
        <w:jc w:val="both"/>
        <w:rPr>
          <w:color w:val="auto"/>
        </w:rPr>
      </w:pPr>
      <w:r w:rsidRPr="00E118C5">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E57B0A" w:rsidRPr="00E118C5" w:rsidRDefault="00E57B0A" w:rsidP="00820F84">
      <w:pPr>
        <w:pStyle w:val="11"/>
        <w:numPr>
          <w:ilvl w:val="0"/>
          <w:numId w:val="146"/>
        </w:numPr>
        <w:tabs>
          <w:tab w:val="left" w:pos="538"/>
        </w:tabs>
        <w:spacing w:line="240" w:lineRule="auto"/>
        <w:jc w:val="both"/>
        <w:rPr>
          <w:color w:val="auto"/>
        </w:rPr>
      </w:pPr>
      <w:r w:rsidRPr="00E118C5">
        <w:rPr>
          <w:color w:val="auto"/>
        </w:rPr>
        <w:t>Гражданского воспитания:</w:t>
      </w:r>
    </w:p>
    <w:p w:rsidR="00E57B0A" w:rsidRPr="00E118C5" w:rsidRDefault="00E57B0A" w:rsidP="00820F84">
      <w:pPr>
        <w:pStyle w:val="11"/>
        <w:spacing w:after="60" w:line="240" w:lineRule="auto"/>
        <w:jc w:val="both"/>
        <w:rPr>
          <w:color w:val="auto"/>
        </w:rPr>
      </w:pPr>
      <w:r w:rsidRPr="00E118C5">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E57B0A" w:rsidRPr="00E118C5" w:rsidRDefault="00E57B0A" w:rsidP="00820F84">
      <w:pPr>
        <w:pStyle w:val="11"/>
        <w:numPr>
          <w:ilvl w:val="0"/>
          <w:numId w:val="146"/>
        </w:numPr>
        <w:tabs>
          <w:tab w:val="left" w:pos="538"/>
        </w:tabs>
        <w:spacing w:line="240" w:lineRule="auto"/>
        <w:jc w:val="both"/>
        <w:rPr>
          <w:color w:val="auto"/>
        </w:rPr>
      </w:pPr>
      <w:r w:rsidRPr="00E118C5">
        <w:rPr>
          <w:color w:val="auto"/>
        </w:rPr>
        <w:t>Духовно-нравственного воспитания:</w:t>
      </w:r>
    </w:p>
    <w:p w:rsidR="00E57B0A" w:rsidRPr="00E118C5" w:rsidRDefault="00E57B0A" w:rsidP="00820F84">
      <w:pPr>
        <w:pStyle w:val="11"/>
        <w:spacing w:line="240" w:lineRule="auto"/>
        <w:jc w:val="both"/>
        <w:rPr>
          <w:color w:val="auto"/>
        </w:rPr>
      </w:pPr>
      <w:r w:rsidRPr="00E118C5">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57B0A" w:rsidRPr="00E118C5" w:rsidRDefault="00E57B0A" w:rsidP="00820F84">
      <w:pPr>
        <w:pStyle w:val="11"/>
        <w:numPr>
          <w:ilvl w:val="0"/>
          <w:numId w:val="146"/>
        </w:numPr>
        <w:tabs>
          <w:tab w:val="left" w:pos="538"/>
        </w:tabs>
        <w:spacing w:line="240" w:lineRule="auto"/>
        <w:jc w:val="both"/>
        <w:rPr>
          <w:color w:val="auto"/>
        </w:rPr>
      </w:pPr>
      <w:r w:rsidRPr="00E118C5">
        <w:rPr>
          <w:color w:val="auto"/>
        </w:rPr>
        <w:t>Эстетического воспитания:</w:t>
      </w:r>
    </w:p>
    <w:p w:rsidR="00E57B0A" w:rsidRPr="00E118C5" w:rsidRDefault="00E57B0A" w:rsidP="00820F84">
      <w:pPr>
        <w:pStyle w:val="11"/>
        <w:spacing w:line="240" w:lineRule="auto"/>
        <w:jc w:val="both"/>
        <w:rPr>
          <w:color w:val="auto"/>
        </w:rPr>
      </w:pPr>
      <w:r w:rsidRPr="00E118C5">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57B0A" w:rsidRPr="00E118C5" w:rsidRDefault="00E57B0A" w:rsidP="00820F84">
      <w:pPr>
        <w:pStyle w:val="11"/>
        <w:numPr>
          <w:ilvl w:val="0"/>
          <w:numId w:val="146"/>
        </w:numPr>
        <w:tabs>
          <w:tab w:val="left" w:pos="534"/>
        </w:tabs>
        <w:spacing w:line="240" w:lineRule="auto"/>
        <w:jc w:val="both"/>
        <w:rPr>
          <w:color w:val="auto"/>
        </w:rPr>
      </w:pPr>
      <w:r w:rsidRPr="00E118C5">
        <w:rPr>
          <w:color w:val="auto"/>
        </w:rPr>
        <w:t>Ценности научного познания:</w:t>
      </w:r>
    </w:p>
    <w:p w:rsidR="00E57B0A" w:rsidRPr="00E118C5" w:rsidRDefault="00E57B0A" w:rsidP="00820F84">
      <w:pPr>
        <w:pStyle w:val="11"/>
        <w:spacing w:line="240" w:lineRule="auto"/>
        <w:jc w:val="both"/>
        <w:rPr>
          <w:color w:val="auto"/>
        </w:rPr>
      </w:pPr>
      <w:r w:rsidRPr="00E118C5">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57B0A" w:rsidRPr="00E118C5" w:rsidRDefault="00E57B0A" w:rsidP="00820F84">
      <w:pPr>
        <w:pStyle w:val="11"/>
        <w:numPr>
          <w:ilvl w:val="0"/>
          <w:numId w:val="146"/>
        </w:numPr>
        <w:tabs>
          <w:tab w:val="left" w:pos="529"/>
        </w:tabs>
        <w:spacing w:line="240" w:lineRule="auto"/>
        <w:jc w:val="both"/>
        <w:rPr>
          <w:color w:val="auto"/>
        </w:rPr>
      </w:pPr>
      <w:r w:rsidRPr="00E118C5">
        <w:rPr>
          <w:color w:val="auto"/>
        </w:rPr>
        <w:t>Физического воспитания, формирования культуры здоровья и эмоционального благополучия:</w:t>
      </w:r>
    </w:p>
    <w:p w:rsidR="00E57B0A" w:rsidRPr="00E118C5" w:rsidRDefault="00E57B0A" w:rsidP="00820F84">
      <w:pPr>
        <w:pStyle w:val="11"/>
        <w:spacing w:line="240" w:lineRule="auto"/>
        <w:jc w:val="both"/>
        <w:rPr>
          <w:color w:val="auto"/>
        </w:rPr>
      </w:pPr>
      <w:r w:rsidRPr="00E118C5">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E57B0A" w:rsidRPr="00E118C5" w:rsidRDefault="00E57B0A" w:rsidP="00820F84">
      <w:pPr>
        <w:pStyle w:val="11"/>
        <w:numPr>
          <w:ilvl w:val="0"/>
          <w:numId w:val="146"/>
        </w:numPr>
        <w:tabs>
          <w:tab w:val="left" w:pos="529"/>
        </w:tabs>
        <w:spacing w:line="240" w:lineRule="auto"/>
        <w:jc w:val="both"/>
        <w:rPr>
          <w:color w:val="auto"/>
        </w:rPr>
      </w:pPr>
      <w:r w:rsidRPr="00E118C5">
        <w:rPr>
          <w:color w:val="auto"/>
        </w:rPr>
        <w:t>Трудового воспитания:</w:t>
      </w:r>
    </w:p>
    <w:p w:rsidR="00E57B0A" w:rsidRPr="00E118C5" w:rsidRDefault="00E57B0A" w:rsidP="00820F84">
      <w:pPr>
        <w:pStyle w:val="11"/>
        <w:spacing w:line="240" w:lineRule="auto"/>
        <w:jc w:val="both"/>
        <w:rPr>
          <w:color w:val="auto"/>
        </w:rPr>
      </w:pPr>
      <w:r w:rsidRPr="00E118C5">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57B0A" w:rsidRPr="00E118C5" w:rsidRDefault="00E57B0A" w:rsidP="00820F84">
      <w:pPr>
        <w:pStyle w:val="11"/>
        <w:numPr>
          <w:ilvl w:val="0"/>
          <w:numId w:val="146"/>
        </w:numPr>
        <w:tabs>
          <w:tab w:val="left" w:pos="538"/>
        </w:tabs>
        <w:spacing w:line="240" w:lineRule="auto"/>
        <w:jc w:val="both"/>
        <w:rPr>
          <w:color w:val="auto"/>
        </w:rPr>
      </w:pPr>
      <w:r w:rsidRPr="00E118C5">
        <w:rPr>
          <w:color w:val="auto"/>
        </w:rPr>
        <w:t>Экологического воспитания:</w:t>
      </w:r>
    </w:p>
    <w:p w:rsidR="00E57B0A" w:rsidRPr="00E118C5" w:rsidRDefault="00E57B0A" w:rsidP="00820F84">
      <w:pPr>
        <w:pStyle w:val="11"/>
        <w:spacing w:line="240" w:lineRule="auto"/>
        <w:jc w:val="both"/>
        <w:rPr>
          <w:color w:val="auto"/>
        </w:rPr>
      </w:pPr>
      <w:r w:rsidRPr="00E118C5">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E57B0A" w:rsidRPr="00E118C5" w:rsidRDefault="00E57B0A" w:rsidP="00820F84">
      <w:pPr>
        <w:pStyle w:val="11"/>
        <w:spacing w:line="240" w:lineRule="auto"/>
        <w:jc w:val="both"/>
        <w:rPr>
          <w:color w:val="auto"/>
        </w:rPr>
      </w:pPr>
      <w:r w:rsidRPr="00E118C5">
        <w:rPr>
          <w:color w:val="auto"/>
        </w:rPr>
        <w:t>Личностные результаты, обеспечивающие адаптацию обучающегося к изменяющимся условиям социальной и природной среды:</w:t>
      </w:r>
    </w:p>
    <w:p w:rsidR="00E57B0A" w:rsidRPr="00E118C5" w:rsidRDefault="00E57B0A" w:rsidP="00820F84">
      <w:pPr>
        <w:pStyle w:val="11"/>
        <w:spacing w:line="240" w:lineRule="auto"/>
        <w:jc w:val="both"/>
        <w:rPr>
          <w:color w:val="auto"/>
        </w:rPr>
      </w:pPr>
      <w:r w:rsidRPr="00E118C5">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57B0A" w:rsidRPr="00E118C5" w:rsidRDefault="00E57B0A" w:rsidP="00820F84">
      <w:pPr>
        <w:pStyle w:val="11"/>
        <w:spacing w:line="240" w:lineRule="auto"/>
        <w:jc w:val="both"/>
        <w:rPr>
          <w:color w:val="auto"/>
        </w:rPr>
      </w:pPr>
      <w:r w:rsidRPr="00E118C5">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57B0A" w:rsidRPr="00E118C5" w:rsidRDefault="00E57B0A" w:rsidP="00820F84">
      <w:pPr>
        <w:pStyle w:val="11"/>
        <w:spacing w:line="240" w:lineRule="auto"/>
        <w:jc w:val="both"/>
        <w:rPr>
          <w:color w:val="auto"/>
        </w:rPr>
      </w:pPr>
      <w:r w:rsidRPr="00E118C5">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57B0A" w:rsidRPr="00E118C5" w:rsidRDefault="00E57B0A" w:rsidP="00820F84">
      <w:pPr>
        <w:pStyle w:val="11"/>
        <w:spacing w:after="440" w:line="240" w:lineRule="auto"/>
        <w:jc w:val="both"/>
        <w:rPr>
          <w:color w:val="auto"/>
        </w:rPr>
      </w:pPr>
      <w:r w:rsidRPr="00E118C5">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57B0A" w:rsidRPr="00E118C5" w:rsidRDefault="00E57B0A" w:rsidP="00820F84">
      <w:pPr>
        <w:pStyle w:val="aa"/>
        <w:jc w:val="both"/>
        <w:rPr>
          <w:rFonts w:ascii="Times New Roman" w:hAnsi="Times New Roman" w:cs="Times New Roman"/>
        </w:rPr>
      </w:pPr>
      <w:bookmarkStart w:id="617" w:name="bookmark1616"/>
      <w:r w:rsidRPr="00E118C5">
        <w:rPr>
          <w:rFonts w:ascii="Times New Roman" w:hAnsi="Times New Roman" w:cs="Times New Roman"/>
        </w:rPr>
        <w:t>МЕТАПРЕДМЕТНЫЕ РЕЗУЛЬТАТЫ</w:t>
      </w:r>
      <w:bookmarkEnd w:id="617"/>
    </w:p>
    <w:p w:rsidR="00E57B0A" w:rsidRPr="00E118C5" w:rsidRDefault="00E57B0A" w:rsidP="00820F84">
      <w:pPr>
        <w:pStyle w:val="11"/>
        <w:spacing w:line="240" w:lineRule="auto"/>
        <w:jc w:val="both"/>
        <w:rPr>
          <w:color w:val="auto"/>
        </w:rPr>
      </w:pPr>
      <w:r w:rsidRPr="00E118C5">
        <w:rPr>
          <w:color w:val="auto"/>
        </w:rPr>
        <w:t>Метапредметные результаты освоения основной образовательной программы, формируемые при изучении предмета «Музыка»:</w:t>
      </w:r>
    </w:p>
    <w:p w:rsidR="00E57B0A" w:rsidRPr="00E118C5" w:rsidRDefault="00E57B0A" w:rsidP="00820F84">
      <w:pPr>
        <w:pStyle w:val="11"/>
        <w:numPr>
          <w:ilvl w:val="0"/>
          <w:numId w:val="147"/>
        </w:numPr>
        <w:tabs>
          <w:tab w:val="left" w:pos="529"/>
        </w:tabs>
        <w:spacing w:line="257" w:lineRule="auto"/>
        <w:jc w:val="both"/>
        <w:rPr>
          <w:color w:val="auto"/>
        </w:rPr>
      </w:pPr>
      <w:r w:rsidRPr="00E118C5">
        <w:rPr>
          <w:color w:val="auto"/>
        </w:rPr>
        <w:t>Овладение универсальными познавательными действиями</w:t>
      </w:r>
    </w:p>
    <w:p w:rsidR="00E57B0A" w:rsidRPr="00E118C5" w:rsidRDefault="00E57B0A" w:rsidP="00820F84">
      <w:pPr>
        <w:pStyle w:val="11"/>
        <w:spacing w:line="257" w:lineRule="auto"/>
        <w:jc w:val="both"/>
        <w:rPr>
          <w:i/>
          <w:color w:val="auto"/>
        </w:rPr>
      </w:pPr>
      <w:r w:rsidRPr="00E118C5">
        <w:rPr>
          <w:i/>
          <w:color w:val="auto"/>
        </w:rPr>
        <w:t>Базовые логические действия:</w:t>
      </w:r>
    </w:p>
    <w:p w:rsidR="00E57B0A" w:rsidRPr="00E118C5" w:rsidRDefault="00E57B0A" w:rsidP="00820F84">
      <w:pPr>
        <w:pStyle w:val="11"/>
        <w:spacing w:line="257" w:lineRule="auto"/>
        <w:jc w:val="both"/>
        <w:rPr>
          <w:color w:val="auto"/>
        </w:rPr>
      </w:pPr>
      <w:r w:rsidRPr="00E118C5">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57B0A" w:rsidRPr="00E118C5" w:rsidRDefault="00E57B0A" w:rsidP="00820F84">
      <w:pPr>
        <w:pStyle w:val="11"/>
        <w:spacing w:line="257" w:lineRule="auto"/>
        <w:jc w:val="both"/>
        <w:rPr>
          <w:color w:val="auto"/>
        </w:rPr>
      </w:pPr>
      <w:r w:rsidRPr="00E118C5">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E57B0A" w:rsidRPr="00E118C5" w:rsidRDefault="00E57B0A" w:rsidP="00820F84">
      <w:pPr>
        <w:pStyle w:val="11"/>
        <w:spacing w:line="257" w:lineRule="auto"/>
        <w:jc w:val="both"/>
        <w:rPr>
          <w:color w:val="auto"/>
        </w:rPr>
      </w:pPr>
      <w:r w:rsidRPr="00E118C5">
        <w:rPr>
          <w:color w:val="auto"/>
        </w:rPr>
        <w:t>обнаруживать взаимные влияния отдельных видов, жанров и стилей музыки друг на друга, формулировать гипотезы о взаимосвязях;</w:t>
      </w:r>
    </w:p>
    <w:p w:rsidR="00E57B0A" w:rsidRPr="00E118C5" w:rsidRDefault="00E57B0A" w:rsidP="00820F84">
      <w:pPr>
        <w:pStyle w:val="11"/>
        <w:spacing w:line="257" w:lineRule="auto"/>
        <w:ind w:firstLine="238"/>
        <w:jc w:val="both"/>
        <w:rPr>
          <w:color w:val="auto"/>
        </w:rPr>
      </w:pPr>
      <w:r w:rsidRPr="00E118C5">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57B0A" w:rsidRPr="00E118C5" w:rsidRDefault="00E57B0A" w:rsidP="00820F84">
      <w:pPr>
        <w:pStyle w:val="11"/>
        <w:spacing w:line="257" w:lineRule="auto"/>
        <w:ind w:firstLine="238"/>
        <w:jc w:val="both"/>
        <w:rPr>
          <w:color w:val="auto"/>
        </w:rPr>
      </w:pPr>
      <w:r w:rsidRPr="00E118C5">
        <w:rPr>
          <w:color w:val="auto"/>
        </w:rPr>
        <w:t>выявлять и характеризовать существенные признаки конкретного музыкального звучания;</w:t>
      </w:r>
    </w:p>
    <w:p w:rsidR="00E57B0A" w:rsidRPr="00E118C5" w:rsidRDefault="00E57B0A" w:rsidP="00820F84">
      <w:pPr>
        <w:pStyle w:val="11"/>
        <w:spacing w:line="257" w:lineRule="auto"/>
        <w:ind w:firstLine="238"/>
        <w:jc w:val="both"/>
        <w:rPr>
          <w:color w:val="auto"/>
        </w:rPr>
      </w:pPr>
      <w:r w:rsidRPr="00E118C5">
        <w:rPr>
          <w:color w:val="auto"/>
        </w:rPr>
        <w:t>самостоятельно обобщать и формулировать выводы по результатам проведённого слухового наблюдения-исследования.</w:t>
      </w:r>
    </w:p>
    <w:p w:rsidR="00E57B0A" w:rsidRPr="00E118C5" w:rsidRDefault="00E57B0A" w:rsidP="00820F84">
      <w:pPr>
        <w:pStyle w:val="11"/>
        <w:spacing w:line="257" w:lineRule="auto"/>
        <w:ind w:firstLine="238"/>
        <w:jc w:val="both"/>
        <w:rPr>
          <w:i/>
          <w:color w:val="auto"/>
        </w:rPr>
      </w:pPr>
      <w:r w:rsidRPr="00E118C5">
        <w:rPr>
          <w:i/>
          <w:color w:val="auto"/>
        </w:rPr>
        <w:t>Базовые исследовательские действия:</w:t>
      </w:r>
    </w:p>
    <w:p w:rsidR="00E57B0A" w:rsidRPr="00E118C5" w:rsidRDefault="00E57B0A" w:rsidP="00820F84">
      <w:pPr>
        <w:pStyle w:val="11"/>
        <w:spacing w:line="257" w:lineRule="auto"/>
        <w:ind w:firstLine="238"/>
        <w:jc w:val="both"/>
        <w:rPr>
          <w:color w:val="auto"/>
        </w:rPr>
      </w:pPr>
      <w:r w:rsidRPr="00E118C5">
        <w:rPr>
          <w:color w:val="auto"/>
        </w:rPr>
        <w:t>следовать внутренним слухом за развитием музыкального процесса, «наблюдать» звучание музыки;</w:t>
      </w:r>
    </w:p>
    <w:p w:rsidR="00E57B0A" w:rsidRPr="00E118C5" w:rsidRDefault="00E57B0A" w:rsidP="00820F84">
      <w:pPr>
        <w:pStyle w:val="11"/>
        <w:spacing w:line="257" w:lineRule="auto"/>
        <w:jc w:val="both"/>
        <w:rPr>
          <w:color w:val="auto"/>
        </w:rPr>
      </w:pPr>
      <w:r w:rsidRPr="00E118C5">
        <w:rPr>
          <w:color w:val="auto"/>
        </w:rPr>
        <w:t>использовать вопросы как исследовательский инструмент познания;</w:t>
      </w:r>
    </w:p>
    <w:p w:rsidR="00E57B0A" w:rsidRPr="00E118C5" w:rsidRDefault="00E57B0A" w:rsidP="00820F84">
      <w:pPr>
        <w:pStyle w:val="11"/>
        <w:spacing w:line="257" w:lineRule="auto"/>
        <w:jc w:val="both"/>
        <w:rPr>
          <w:color w:val="auto"/>
        </w:rPr>
      </w:pPr>
      <w:r w:rsidRPr="00E118C5">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57B0A" w:rsidRPr="00E118C5" w:rsidRDefault="00E57B0A" w:rsidP="00820F84">
      <w:pPr>
        <w:pStyle w:val="11"/>
        <w:spacing w:line="257" w:lineRule="auto"/>
        <w:jc w:val="both"/>
        <w:rPr>
          <w:color w:val="auto"/>
        </w:rPr>
      </w:pPr>
      <w:r w:rsidRPr="00E118C5">
        <w:rPr>
          <w:color w:val="auto"/>
        </w:rPr>
        <w:t>составлять алгоритм действий и использовать его для решения учебных, в том числе исполнительских и творческих задач;</w:t>
      </w:r>
    </w:p>
    <w:p w:rsidR="00E57B0A" w:rsidRPr="00E118C5" w:rsidRDefault="00E57B0A" w:rsidP="00820F84">
      <w:pPr>
        <w:pStyle w:val="11"/>
        <w:spacing w:line="257" w:lineRule="auto"/>
        <w:jc w:val="both"/>
        <w:rPr>
          <w:color w:val="auto"/>
        </w:rPr>
      </w:pPr>
      <w:r w:rsidRPr="00E118C5">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57B0A" w:rsidRPr="00E118C5" w:rsidRDefault="00E57B0A" w:rsidP="00820F84">
      <w:pPr>
        <w:pStyle w:val="11"/>
        <w:spacing w:line="257" w:lineRule="auto"/>
        <w:jc w:val="both"/>
        <w:rPr>
          <w:color w:val="auto"/>
        </w:rPr>
      </w:pPr>
      <w:r w:rsidRPr="00E118C5">
        <w:rPr>
          <w:color w:val="auto"/>
        </w:rPr>
        <w:t>самостоятельно формулировать обобщения и выводы по результатам проведённого наблюдения, слухового исследования.</w:t>
      </w:r>
    </w:p>
    <w:p w:rsidR="00E57B0A" w:rsidRPr="00E118C5" w:rsidRDefault="00E57B0A" w:rsidP="00820F84">
      <w:pPr>
        <w:pStyle w:val="11"/>
        <w:spacing w:line="252" w:lineRule="auto"/>
        <w:jc w:val="both"/>
        <w:rPr>
          <w:i/>
          <w:color w:val="auto"/>
        </w:rPr>
      </w:pPr>
      <w:r w:rsidRPr="00E118C5">
        <w:rPr>
          <w:i/>
          <w:color w:val="auto"/>
        </w:rPr>
        <w:t>Работа с информацией:</w:t>
      </w:r>
    </w:p>
    <w:p w:rsidR="00E57B0A" w:rsidRPr="00E118C5" w:rsidRDefault="00E57B0A" w:rsidP="00820F84">
      <w:pPr>
        <w:pStyle w:val="11"/>
        <w:spacing w:line="252" w:lineRule="auto"/>
        <w:jc w:val="both"/>
        <w:rPr>
          <w:color w:val="auto"/>
        </w:rPr>
      </w:pPr>
      <w:r w:rsidRPr="00E118C5">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57B0A" w:rsidRPr="00E118C5" w:rsidRDefault="00E57B0A" w:rsidP="00820F84">
      <w:pPr>
        <w:pStyle w:val="11"/>
        <w:spacing w:line="252" w:lineRule="auto"/>
        <w:jc w:val="both"/>
        <w:rPr>
          <w:color w:val="auto"/>
        </w:rPr>
      </w:pPr>
      <w:r w:rsidRPr="00E118C5">
        <w:rPr>
          <w:color w:val="auto"/>
        </w:rPr>
        <w:t>понимать специфику работы с аудиоинформацией, музыкальными записями;</w:t>
      </w:r>
    </w:p>
    <w:p w:rsidR="00E57B0A" w:rsidRPr="00E118C5" w:rsidRDefault="00E57B0A" w:rsidP="00820F84">
      <w:pPr>
        <w:pStyle w:val="11"/>
        <w:spacing w:line="252" w:lineRule="auto"/>
        <w:jc w:val="both"/>
        <w:rPr>
          <w:color w:val="auto"/>
        </w:rPr>
      </w:pPr>
      <w:r w:rsidRPr="00E118C5">
        <w:rPr>
          <w:color w:val="auto"/>
        </w:rPr>
        <w:t>использовать интонирование для запоминания звуковой информации, музыкальных произведений;</w:t>
      </w:r>
    </w:p>
    <w:p w:rsidR="00E57B0A" w:rsidRPr="00E118C5" w:rsidRDefault="00E57B0A" w:rsidP="00820F84">
      <w:pPr>
        <w:pStyle w:val="11"/>
        <w:spacing w:line="252" w:lineRule="auto"/>
        <w:jc w:val="both"/>
        <w:rPr>
          <w:color w:val="auto"/>
        </w:rPr>
      </w:pPr>
      <w:r w:rsidRPr="00E118C5">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57B0A" w:rsidRPr="00E118C5" w:rsidRDefault="00E57B0A" w:rsidP="00820F84">
      <w:pPr>
        <w:pStyle w:val="11"/>
        <w:spacing w:line="252" w:lineRule="auto"/>
        <w:jc w:val="both"/>
        <w:rPr>
          <w:color w:val="auto"/>
        </w:rPr>
      </w:pPr>
      <w:r w:rsidRPr="00E118C5">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57B0A" w:rsidRPr="00E118C5" w:rsidRDefault="00E57B0A" w:rsidP="00820F84">
      <w:pPr>
        <w:pStyle w:val="11"/>
        <w:spacing w:line="252" w:lineRule="auto"/>
        <w:jc w:val="both"/>
        <w:rPr>
          <w:color w:val="auto"/>
        </w:rPr>
      </w:pPr>
      <w:r w:rsidRPr="00E118C5">
        <w:rPr>
          <w:color w:val="auto"/>
        </w:rPr>
        <w:t>оценивать надёжность информации по критериям, предложенным учителем или сформулированным самостоятельно;</w:t>
      </w:r>
    </w:p>
    <w:p w:rsidR="00E57B0A" w:rsidRPr="00E118C5" w:rsidRDefault="00E57B0A" w:rsidP="00820F84">
      <w:pPr>
        <w:pStyle w:val="11"/>
        <w:spacing w:line="252" w:lineRule="auto"/>
        <w:jc w:val="both"/>
        <w:rPr>
          <w:color w:val="auto"/>
        </w:rPr>
      </w:pPr>
      <w:r w:rsidRPr="00E118C5">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E57B0A" w:rsidRPr="00E118C5" w:rsidRDefault="00E57B0A" w:rsidP="00820F84">
      <w:pPr>
        <w:pStyle w:val="11"/>
        <w:spacing w:line="252" w:lineRule="auto"/>
        <w:jc w:val="both"/>
        <w:rPr>
          <w:color w:val="auto"/>
        </w:rPr>
      </w:pPr>
      <w:r w:rsidRPr="00E118C5">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E57B0A" w:rsidRPr="00E118C5" w:rsidRDefault="00E57B0A" w:rsidP="00820F84">
      <w:pPr>
        <w:pStyle w:val="11"/>
        <w:spacing w:line="252" w:lineRule="auto"/>
        <w:jc w:val="both"/>
        <w:rPr>
          <w:color w:val="auto"/>
        </w:rPr>
      </w:pPr>
      <w:r w:rsidRPr="00E118C5">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57B0A" w:rsidRPr="00E118C5" w:rsidRDefault="00E57B0A" w:rsidP="00820F84">
      <w:pPr>
        <w:pStyle w:val="11"/>
        <w:numPr>
          <w:ilvl w:val="0"/>
          <w:numId w:val="147"/>
        </w:numPr>
        <w:tabs>
          <w:tab w:val="left" w:pos="529"/>
        </w:tabs>
        <w:spacing w:line="252" w:lineRule="auto"/>
        <w:jc w:val="both"/>
        <w:rPr>
          <w:color w:val="auto"/>
        </w:rPr>
      </w:pPr>
      <w:r w:rsidRPr="00E118C5">
        <w:rPr>
          <w:color w:val="auto"/>
        </w:rPr>
        <w:t>Овладение универсальными коммуникативными действиями</w:t>
      </w:r>
    </w:p>
    <w:p w:rsidR="00E57B0A" w:rsidRPr="00E118C5" w:rsidRDefault="00E57B0A" w:rsidP="00820F84">
      <w:pPr>
        <w:pStyle w:val="11"/>
        <w:spacing w:line="252" w:lineRule="auto"/>
        <w:jc w:val="both"/>
        <w:rPr>
          <w:i/>
          <w:color w:val="auto"/>
        </w:rPr>
      </w:pPr>
      <w:r w:rsidRPr="00E118C5">
        <w:rPr>
          <w:i/>
          <w:color w:val="auto"/>
        </w:rPr>
        <w:t>Невербальная коммуникация:</w:t>
      </w:r>
    </w:p>
    <w:p w:rsidR="00E57B0A" w:rsidRPr="00E118C5" w:rsidRDefault="00E57B0A" w:rsidP="00820F84">
      <w:pPr>
        <w:pStyle w:val="11"/>
        <w:spacing w:line="252" w:lineRule="auto"/>
        <w:jc w:val="both"/>
        <w:rPr>
          <w:color w:val="auto"/>
        </w:rPr>
      </w:pPr>
      <w:r w:rsidRPr="00E118C5">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57B0A" w:rsidRPr="00E118C5" w:rsidRDefault="00E57B0A" w:rsidP="00820F84">
      <w:pPr>
        <w:pStyle w:val="11"/>
        <w:spacing w:line="252" w:lineRule="auto"/>
        <w:jc w:val="both"/>
        <w:rPr>
          <w:color w:val="auto"/>
        </w:rPr>
      </w:pPr>
      <w:r w:rsidRPr="00E118C5">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57B0A" w:rsidRPr="00E118C5" w:rsidRDefault="00E57B0A" w:rsidP="00820F84">
      <w:pPr>
        <w:pStyle w:val="11"/>
        <w:spacing w:line="252" w:lineRule="auto"/>
        <w:jc w:val="both"/>
        <w:rPr>
          <w:color w:val="auto"/>
        </w:rPr>
      </w:pPr>
      <w:r w:rsidRPr="00E118C5">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57B0A" w:rsidRPr="00E118C5" w:rsidRDefault="00E57B0A" w:rsidP="00820F84">
      <w:pPr>
        <w:pStyle w:val="11"/>
        <w:spacing w:line="240" w:lineRule="auto"/>
        <w:jc w:val="both"/>
        <w:rPr>
          <w:color w:val="auto"/>
        </w:rPr>
      </w:pPr>
      <w:r w:rsidRPr="00E118C5">
        <w:rPr>
          <w:color w:val="auto"/>
        </w:rPr>
        <w:t>эффективно использовать интонационно-выразительные возможности в ситуации публичного выступления;</w:t>
      </w:r>
    </w:p>
    <w:p w:rsidR="00E57B0A" w:rsidRPr="00E118C5" w:rsidRDefault="00E57B0A" w:rsidP="00820F84">
      <w:pPr>
        <w:pStyle w:val="11"/>
        <w:spacing w:line="240" w:lineRule="auto"/>
        <w:ind w:firstLine="238"/>
        <w:jc w:val="both"/>
        <w:rPr>
          <w:color w:val="auto"/>
        </w:rPr>
      </w:pPr>
      <w:r w:rsidRPr="00E118C5">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57B0A" w:rsidRPr="00E118C5" w:rsidRDefault="00E57B0A" w:rsidP="00820F84">
      <w:pPr>
        <w:pStyle w:val="11"/>
        <w:spacing w:line="240" w:lineRule="auto"/>
        <w:ind w:firstLine="238"/>
        <w:jc w:val="both"/>
        <w:rPr>
          <w:i/>
          <w:color w:val="auto"/>
        </w:rPr>
      </w:pPr>
      <w:r w:rsidRPr="00E118C5">
        <w:rPr>
          <w:i/>
          <w:color w:val="auto"/>
        </w:rPr>
        <w:t>Вербальное общение:</w:t>
      </w:r>
    </w:p>
    <w:p w:rsidR="00E57B0A" w:rsidRPr="00E118C5" w:rsidRDefault="00E57B0A" w:rsidP="00820F84">
      <w:pPr>
        <w:pStyle w:val="11"/>
        <w:spacing w:line="240" w:lineRule="auto"/>
        <w:ind w:firstLine="238"/>
        <w:jc w:val="both"/>
        <w:rPr>
          <w:color w:val="auto"/>
        </w:rPr>
      </w:pPr>
      <w:r w:rsidRPr="00E118C5">
        <w:rPr>
          <w:color w:val="auto"/>
        </w:rPr>
        <w:t>воспринимать и формулировать суждения, выражать эмоции в соответствии с условиями и целями общения;</w:t>
      </w:r>
    </w:p>
    <w:p w:rsidR="00E57B0A" w:rsidRPr="00E118C5" w:rsidRDefault="00E57B0A" w:rsidP="00820F84">
      <w:pPr>
        <w:pStyle w:val="11"/>
        <w:spacing w:line="240" w:lineRule="auto"/>
        <w:ind w:firstLine="238"/>
        <w:jc w:val="both"/>
        <w:rPr>
          <w:color w:val="auto"/>
        </w:rPr>
      </w:pPr>
      <w:r w:rsidRPr="00E118C5">
        <w:rPr>
          <w:color w:val="auto"/>
        </w:rPr>
        <w:t>выражать своё мнение, в том числе впечатления от общения с музыкальным искусством в устных и письменных текстах;</w:t>
      </w:r>
    </w:p>
    <w:p w:rsidR="00E57B0A" w:rsidRPr="00E118C5" w:rsidRDefault="00E57B0A" w:rsidP="00820F84">
      <w:pPr>
        <w:pStyle w:val="11"/>
        <w:spacing w:line="240" w:lineRule="auto"/>
        <w:ind w:firstLine="238"/>
        <w:jc w:val="both"/>
        <w:rPr>
          <w:color w:val="auto"/>
        </w:rPr>
      </w:pPr>
      <w:r w:rsidRPr="00E118C5">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E57B0A" w:rsidRPr="00E118C5" w:rsidRDefault="00E57B0A" w:rsidP="00820F84">
      <w:pPr>
        <w:pStyle w:val="11"/>
        <w:spacing w:line="240" w:lineRule="auto"/>
        <w:ind w:firstLine="238"/>
        <w:jc w:val="both"/>
        <w:rPr>
          <w:color w:val="auto"/>
        </w:rPr>
      </w:pPr>
      <w:r w:rsidRPr="00E118C5">
        <w:rPr>
          <w:color w:val="auto"/>
        </w:rPr>
        <w:t>вести диалог, дискуссию, задавать вопросы по существу обсуждаемой темы, поддерживать благожелательный тон диалога;</w:t>
      </w:r>
    </w:p>
    <w:p w:rsidR="00E57B0A" w:rsidRPr="00E118C5" w:rsidRDefault="00E57B0A" w:rsidP="00820F84">
      <w:pPr>
        <w:pStyle w:val="11"/>
        <w:spacing w:line="240" w:lineRule="auto"/>
        <w:ind w:firstLine="238"/>
        <w:jc w:val="both"/>
        <w:rPr>
          <w:color w:val="auto"/>
        </w:rPr>
      </w:pPr>
      <w:r w:rsidRPr="00E118C5">
        <w:rPr>
          <w:color w:val="auto"/>
        </w:rPr>
        <w:t>публично представлять результаты учебной и творческой деятельности.</w:t>
      </w:r>
    </w:p>
    <w:p w:rsidR="00E57B0A" w:rsidRPr="00E118C5" w:rsidRDefault="00E57B0A" w:rsidP="00820F84">
      <w:pPr>
        <w:pStyle w:val="11"/>
        <w:spacing w:line="240" w:lineRule="auto"/>
        <w:ind w:firstLine="238"/>
        <w:jc w:val="both"/>
        <w:rPr>
          <w:i/>
          <w:color w:val="auto"/>
        </w:rPr>
      </w:pPr>
      <w:r w:rsidRPr="00E118C5">
        <w:rPr>
          <w:i/>
          <w:color w:val="auto"/>
        </w:rPr>
        <w:t>Совместная деятельность (сотрудничество):</w:t>
      </w:r>
    </w:p>
    <w:p w:rsidR="00E57B0A" w:rsidRPr="00E118C5" w:rsidRDefault="00E57B0A" w:rsidP="00820F84">
      <w:pPr>
        <w:pStyle w:val="11"/>
        <w:spacing w:line="240" w:lineRule="auto"/>
        <w:ind w:firstLine="238"/>
        <w:jc w:val="both"/>
        <w:rPr>
          <w:color w:val="auto"/>
        </w:rPr>
      </w:pPr>
      <w:r w:rsidRPr="00E118C5">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57B0A" w:rsidRPr="00E118C5" w:rsidRDefault="00E57B0A" w:rsidP="00820F84">
      <w:pPr>
        <w:pStyle w:val="11"/>
        <w:spacing w:line="240" w:lineRule="auto"/>
        <w:ind w:firstLine="238"/>
        <w:jc w:val="both"/>
        <w:rPr>
          <w:color w:val="auto"/>
        </w:rPr>
      </w:pPr>
      <w:r w:rsidRPr="00E118C5">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57B0A" w:rsidRPr="00E118C5" w:rsidRDefault="00E57B0A" w:rsidP="00820F84">
      <w:pPr>
        <w:pStyle w:val="11"/>
        <w:spacing w:line="240" w:lineRule="auto"/>
        <w:jc w:val="both"/>
        <w:rPr>
          <w:color w:val="auto"/>
        </w:rPr>
      </w:pPr>
      <w:r w:rsidRPr="00E118C5">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57B0A" w:rsidRPr="00E118C5" w:rsidRDefault="00E57B0A" w:rsidP="00E118C5">
      <w:pPr>
        <w:pStyle w:val="11"/>
        <w:spacing w:line="240" w:lineRule="auto"/>
        <w:jc w:val="both"/>
        <w:rPr>
          <w:color w:val="auto"/>
        </w:rPr>
      </w:pPr>
      <w:r w:rsidRPr="00E118C5">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57B0A" w:rsidRPr="00E118C5" w:rsidRDefault="00E57B0A" w:rsidP="00820F84">
      <w:pPr>
        <w:pStyle w:val="11"/>
        <w:numPr>
          <w:ilvl w:val="0"/>
          <w:numId w:val="147"/>
        </w:numPr>
        <w:tabs>
          <w:tab w:val="left" w:pos="763"/>
        </w:tabs>
        <w:spacing w:line="252" w:lineRule="auto"/>
        <w:jc w:val="both"/>
        <w:rPr>
          <w:color w:val="auto"/>
        </w:rPr>
      </w:pPr>
      <w:r w:rsidRPr="00E118C5">
        <w:rPr>
          <w:color w:val="auto"/>
        </w:rPr>
        <w:t>Овладение универсальными регулятивными действиями</w:t>
      </w:r>
    </w:p>
    <w:p w:rsidR="00E57B0A" w:rsidRPr="00E118C5" w:rsidRDefault="00E57B0A" w:rsidP="00820F84">
      <w:pPr>
        <w:pStyle w:val="11"/>
        <w:spacing w:line="252" w:lineRule="auto"/>
        <w:jc w:val="both"/>
        <w:rPr>
          <w:i/>
          <w:color w:val="auto"/>
        </w:rPr>
      </w:pPr>
      <w:r w:rsidRPr="00E118C5">
        <w:rPr>
          <w:i/>
          <w:color w:val="auto"/>
        </w:rPr>
        <w:t>Самоорганизация:</w:t>
      </w:r>
    </w:p>
    <w:p w:rsidR="00E57B0A" w:rsidRPr="00E118C5" w:rsidRDefault="00E57B0A" w:rsidP="00820F84">
      <w:pPr>
        <w:pStyle w:val="11"/>
        <w:spacing w:line="252" w:lineRule="auto"/>
        <w:jc w:val="both"/>
        <w:rPr>
          <w:color w:val="auto"/>
        </w:rPr>
      </w:pPr>
      <w:r w:rsidRPr="00E118C5">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57B0A" w:rsidRPr="00E118C5" w:rsidRDefault="00E57B0A" w:rsidP="00820F84">
      <w:pPr>
        <w:pStyle w:val="11"/>
        <w:spacing w:line="252" w:lineRule="auto"/>
        <w:jc w:val="both"/>
        <w:rPr>
          <w:color w:val="auto"/>
        </w:rPr>
      </w:pPr>
      <w:r w:rsidRPr="00E118C5">
        <w:rPr>
          <w:color w:val="auto"/>
        </w:rPr>
        <w:t>планировать достижение целей через решение ряда последовательных задач частного характера;</w:t>
      </w:r>
    </w:p>
    <w:p w:rsidR="00E57B0A" w:rsidRPr="00E118C5" w:rsidRDefault="00E57B0A" w:rsidP="00820F84">
      <w:pPr>
        <w:pStyle w:val="11"/>
        <w:spacing w:line="252" w:lineRule="auto"/>
        <w:jc w:val="both"/>
        <w:rPr>
          <w:color w:val="auto"/>
        </w:rPr>
      </w:pPr>
      <w:r w:rsidRPr="00E118C5">
        <w:rPr>
          <w:color w:val="auto"/>
        </w:rPr>
        <w:t>самостоятельно составлять план действий, вносить необходимые коррективы в ходе его реализации;</w:t>
      </w:r>
    </w:p>
    <w:p w:rsidR="00E57B0A" w:rsidRPr="00E118C5" w:rsidRDefault="00E57B0A" w:rsidP="00820F84">
      <w:pPr>
        <w:pStyle w:val="11"/>
        <w:spacing w:line="252" w:lineRule="auto"/>
        <w:jc w:val="both"/>
        <w:rPr>
          <w:color w:val="auto"/>
        </w:rPr>
      </w:pPr>
      <w:r w:rsidRPr="00E118C5">
        <w:rPr>
          <w:color w:val="auto"/>
        </w:rPr>
        <w:t>выявлять наиболее важные проблемы для решения в учебных и жизненных ситуациях;</w:t>
      </w:r>
    </w:p>
    <w:p w:rsidR="00E57B0A" w:rsidRPr="00E118C5" w:rsidRDefault="00E57B0A" w:rsidP="00820F84">
      <w:pPr>
        <w:pStyle w:val="11"/>
        <w:spacing w:line="252" w:lineRule="auto"/>
        <w:ind w:firstLine="238"/>
        <w:jc w:val="both"/>
        <w:rPr>
          <w:color w:val="auto"/>
        </w:rPr>
      </w:pPr>
      <w:r w:rsidRPr="00E118C5">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B0A" w:rsidRPr="00E118C5" w:rsidRDefault="00E57B0A" w:rsidP="00820F84">
      <w:pPr>
        <w:pStyle w:val="11"/>
        <w:spacing w:line="252" w:lineRule="auto"/>
        <w:ind w:firstLine="238"/>
        <w:jc w:val="both"/>
        <w:rPr>
          <w:color w:val="auto"/>
        </w:rPr>
      </w:pPr>
      <w:r w:rsidRPr="00E118C5">
        <w:rPr>
          <w:color w:val="auto"/>
        </w:rPr>
        <w:t>делать выбор и брать за него ответственность на себя.</w:t>
      </w:r>
    </w:p>
    <w:p w:rsidR="00E57B0A" w:rsidRPr="00E118C5" w:rsidRDefault="00E57B0A" w:rsidP="00820F84">
      <w:pPr>
        <w:pStyle w:val="11"/>
        <w:ind w:firstLine="238"/>
        <w:jc w:val="both"/>
        <w:rPr>
          <w:i/>
          <w:color w:val="auto"/>
        </w:rPr>
      </w:pPr>
      <w:r w:rsidRPr="00E118C5">
        <w:rPr>
          <w:i/>
          <w:color w:val="auto"/>
        </w:rPr>
        <w:t>Самоконтроль (рефлексия):</w:t>
      </w:r>
    </w:p>
    <w:p w:rsidR="00E57B0A" w:rsidRPr="00E118C5" w:rsidRDefault="00E57B0A" w:rsidP="00820F84">
      <w:pPr>
        <w:pStyle w:val="11"/>
        <w:ind w:firstLine="238"/>
        <w:jc w:val="both"/>
        <w:rPr>
          <w:color w:val="auto"/>
        </w:rPr>
      </w:pPr>
      <w:r w:rsidRPr="00E118C5">
        <w:rPr>
          <w:color w:val="auto"/>
        </w:rPr>
        <w:t>владеть способами самоконтроля, самомотивации и рефлексии;</w:t>
      </w:r>
    </w:p>
    <w:p w:rsidR="00E57B0A" w:rsidRPr="00E118C5" w:rsidRDefault="00E57B0A" w:rsidP="00820F84">
      <w:pPr>
        <w:pStyle w:val="11"/>
        <w:ind w:firstLine="238"/>
        <w:jc w:val="both"/>
        <w:rPr>
          <w:color w:val="auto"/>
        </w:rPr>
      </w:pPr>
      <w:r w:rsidRPr="00E118C5">
        <w:rPr>
          <w:color w:val="auto"/>
        </w:rPr>
        <w:t>давать адекватную оценку учебной ситуации и предлагать план её изменения;</w:t>
      </w:r>
    </w:p>
    <w:p w:rsidR="00E57B0A" w:rsidRPr="00E118C5" w:rsidRDefault="00E57B0A" w:rsidP="00820F84">
      <w:pPr>
        <w:pStyle w:val="11"/>
        <w:ind w:firstLine="238"/>
        <w:jc w:val="both"/>
        <w:rPr>
          <w:color w:val="auto"/>
        </w:rPr>
      </w:pPr>
      <w:r w:rsidRPr="00E118C5">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E57B0A" w:rsidRPr="00E118C5" w:rsidRDefault="00E57B0A" w:rsidP="00820F84">
      <w:pPr>
        <w:pStyle w:val="11"/>
        <w:ind w:firstLine="238"/>
        <w:jc w:val="both"/>
        <w:rPr>
          <w:color w:val="auto"/>
        </w:rPr>
      </w:pPr>
      <w:r w:rsidRPr="00E118C5">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E57B0A" w:rsidRPr="00E118C5" w:rsidRDefault="00E57B0A" w:rsidP="00820F84">
      <w:pPr>
        <w:pStyle w:val="11"/>
        <w:ind w:firstLine="238"/>
        <w:jc w:val="both"/>
        <w:rPr>
          <w:color w:val="auto"/>
        </w:rPr>
      </w:pPr>
      <w:r w:rsidRPr="00E118C5">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E57B0A" w:rsidRPr="00E118C5" w:rsidRDefault="00E57B0A" w:rsidP="00820F84">
      <w:pPr>
        <w:pStyle w:val="11"/>
        <w:spacing w:line="252" w:lineRule="auto"/>
        <w:ind w:firstLine="238"/>
        <w:jc w:val="both"/>
        <w:rPr>
          <w:i/>
          <w:color w:val="auto"/>
        </w:rPr>
      </w:pPr>
      <w:r w:rsidRPr="00E118C5">
        <w:rPr>
          <w:i/>
          <w:color w:val="auto"/>
        </w:rPr>
        <w:t>Эмоциональный интеллект:</w:t>
      </w:r>
    </w:p>
    <w:p w:rsidR="00E57B0A" w:rsidRPr="00E118C5" w:rsidRDefault="00E57B0A" w:rsidP="00820F84">
      <w:pPr>
        <w:pStyle w:val="11"/>
        <w:spacing w:line="252" w:lineRule="auto"/>
        <w:jc w:val="both"/>
        <w:rPr>
          <w:color w:val="auto"/>
        </w:rPr>
      </w:pPr>
      <w:r w:rsidRPr="00E118C5">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57B0A" w:rsidRPr="00E118C5" w:rsidRDefault="00E57B0A" w:rsidP="00820F84">
      <w:pPr>
        <w:pStyle w:val="11"/>
        <w:spacing w:line="252" w:lineRule="auto"/>
        <w:jc w:val="both"/>
        <w:rPr>
          <w:color w:val="auto"/>
        </w:rPr>
      </w:pPr>
      <w:r w:rsidRPr="00E118C5">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57B0A" w:rsidRPr="00E118C5" w:rsidRDefault="00E57B0A" w:rsidP="00820F84">
      <w:pPr>
        <w:pStyle w:val="11"/>
        <w:spacing w:line="240" w:lineRule="auto"/>
        <w:ind w:firstLine="238"/>
        <w:jc w:val="both"/>
        <w:rPr>
          <w:color w:val="auto"/>
        </w:rPr>
      </w:pPr>
      <w:r w:rsidRPr="00E118C5">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E57B0A" w:rsidRPr="00E118C5" w:rsidRDefault="00E57B0A" w:rsidP="00820F84">
      <w:pPr>
        <w:pStyle w:val="11"/>
        <w:spacing w:line="240" w:lineRule="auto"/>
        <w:ind w:firstLine="238"/>
        <w:jc w:val="both"/>
        <w:rPr>
          <w:i/>
          <w:color w:val="auto"/>
        </w:rPr>
      </w:pPr>
      <w:r w:rsidRPr="00E118C5">
        <w:rPr>
          <w:i/>
          <w:color w:val="auto"/>
        </w:rPr>
        <w:t>Принятие себя и других:</w:t>
      </w:r>
    </w:p>
    <w:p w:rsidR="00E57B0A" w:rsidRPr="00E118C5" w:rsidRDefault="00E57B0A" w:rsidP="00820F84">
      <w:pPr>
        <w:pStyle w:val="11"/>
        <w:spacing w:line="240" w:lineRule="auto"/>
        <w:ind w:firstLine="238"/>
        <w:jc w:val="both"/>
        <w:rPr>
          <w:color w:val="auto"/>
        </w:rPr>
      </w:pPr>
      <w:r w:rsidRPr="00E118C5">
        <w:rPr>
          <w:color w:val="auto"/>
        </w:rPr>
        <w:t>уважительно и осознанно относиться к другому человеку и его мнению, эстетическим предпочтениям и вкусам;</w:t>
      </w:r>
    </w:p>
    <w:p w:rsidR="00E57B0A" w:rsidRPr="00E118C5" w:rsidRDefault="00E57B0A" w:rsidP="00820F84">
      <w:pPr>
        <w:pStyle w:val="11"/>
        <w:spacing w:line="240" w:lineRule="auto"/>
        <w:ind w:firstLine="238"/>
        <w:jc w:val="both"/>
        <w:rPr>
          <w:color w:val="auto"/>
        </w:rPr>
      </w:pPr>
      <w:r w:rsidRPr="00E118C5">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E57B0A" w:rsidRPr="00E118C5" w:rsidRDefault="00E57B0A" w:rsidP="00820F84">
      <w:pPr>
        <w:pStyle w:val="11"/>
        <w:spacing w:line="240" w:lineRule="auto"/>
        <w:jc w:val="both"/>
        <w:rPr>
          <w:color w:val="auto"/>
        </w:rPr>
      </w:pPr>
      <w:r w:rsidRPr="00E118C5">
        <w:rPr>
          <w:color w:val="auto"/>
        </w:rPr>
        <w:t>принимать себя и других, не осуждая;</w:t>
      </w:r>
    </w:p>
    <w:p w:rsidR="00E57B0A" w:rsidRPr="00E118C5" w:rsidRDefault="00E57B0A" w:rsidP="00820F84">
      <w:pPr>
        <w:pStyle w:val="11"/>
        <w:spacing w:after="40" w:line="240" w:lineRule="auto"/>
        <w:jc w:val="both"/>
        <w:rPr>
          <w:color w:val="auto"/>
        </w:rPr>
      </w:pPr>
      <w:r w:rsidRPr="00E118C5">
        <w:rPr>
          <w:color w:val="auto"/>
        </w:rPr>
        <w:t>проявлять открытость;</w:t>
      </w:r>
    </w:p>
    <w:p w:rsidR="00E57B0A" w:rsidRPr="00E118C5" w:rsidRDefault="00E57B0A" w:rsidP="00820F84">
      <w:pPr>
        <w:pStyle w:val="11"/>
        <w:spacing w:line="240" w:lineRule="auto"/>
        <w:ind w:firstLine="238"/>
        <w:jc w:val="both"/>
        <w:rPr>
          <w:color w:val="auto"/>
        </w:rPr>
      </w:pPr>
      <w:r w:rsidRPr="00E118C5">
        <w:rPr>
          <w:color w:val="auto"/>
        </w:rPr>
        <w:t>осознавать невозможность контролировать всё вокруг.</w:t>
      </w:r>
    </w:p>
    <w:p w:rsidR="00E57B0A" w:rsidRPr="00E118C5" w:rsidRDefault="00E57B0A" w:rsidP="00820F84">
      <w:pPr>
        <w:pStyle w:val="11"/>
        <w:spacing w:line="240" w:lineRule="auto"/>
        <w:ind w:firstLine="238"/>
        <w:jc w:val="both"/>
        <w:rPr>
          <w:color w:val="auto"/>
        </w:rPr>
      </w:pPr>
      <w:r w:rsidRPr="00E118C5">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E57B0A" w:rsidRPr="00E118C5" w:rsidRDefault="00E57B0A" w:rsidP="00820F84">
      <w:pPr>
        <w:pStyle w:val="aa"/>
        <w:jc w:val="both"/>
        <w:rPr>
          <w:rFonts w:ascii="Times New Roman" w:hAnsi="Times New Roman" w:cs="Times New Roman"/>
        </w:rPr>
      </w:pPr>
      <w:bookmarkStart w:id="618" w:name="bookmark161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ПРЕДМЕТНЫЕ РЕЗУЛЬТАТЫ</w:t>
      </w:r>
      <w:bookmarkEnd w:id="618"/>
    </w:p>
    <w:p w:rsidR="00E57B0A" w:rsidRPr="00E118C5" w:rsidRDefault="00E57B0A" w:rsidP="00820F84">
      <w:pPr>
        <w:pStyle w:val="11"/>
        <w:spacing w:line="240" w:lineRule="auto"/>
        <w:jc w:val="both"/>
        <w:rPr>
          <w:color w:val="auto"/>
        </w:rPr>
      </w:pPr>
      <w:r w:rsidRPr="00E118C5">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57B0A" w:rsidRPr="00E118C5" w:rsidRDefault="00E57B0A" w:rsidP="00820F84">
      <w:pPr>
        <w:pStyle w:val="11"/>
        <w:spacing w:line="240" w:lineRule="auto"/>
        <w:jc w:val="both"/>
        <w:rPr>
          <w:color w:val="auto"/>
        </w:rPr>
      </w:pPr>
      <w:r w:rsidRPr="00E118C5">
        <w:rPr>
          <w:color w:val="auto"/>
        </w:rPr>
        <w:t>Обучающиеся, освоившие основную образовательную программу по предмету «Музыка»:</w:t>
      </w:r>
    </w:p>
    <w:p w:rsidR="00E57B0A" w:rsidRPr="00E118C5" w:rsidRDefault="00E57B0A" w:rsidP="00820F84">
      <w:pPr>
        <w:pStyle w:val="11"/>
        <w:spacing w:line="259" w:lineRule="auto"/>
        <w:jc w:val="both"/>
        <w:rPr>
          <w:color w:val="auto"/>
        </w:rPr>
      </w:pPr>
      <w:r w:rsidRPr="00E118C5">
        <w:rPr>
          <w:color w:val="auto"/>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57B0A" w:rsidRPr="00E118C5" w:rsidRDefault="00E57B0A" w:rsidP="00820F84">
      <w:pPr>
        <w:pStyle w:val="11"/>
        <w:spacing w:line="259" w:lineRule="auto"/>
        <w:jc w:val="both"/>
        <w:rPr>
          <w:color w:val="auto"/>
        </w:rPr>
      </w:pPr>
      <w:r w:rsidRPr="00E118C5">
        <w:rPr>
          <w:color w:val="auto"/>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E57B0A" w:rsidRPr="00E118C5" w:rsidRDefault="00E57B0A" w:rsidP="00820F84">
      <w:pPr>
        <w:pStyle w:val="11"/>
        <w:spacing w:line="266" w:lineRule="auto"/>
        <w:jc w:val="both"/>
        <w:rPr>
          <w:color w:val="auto"/>
        </w:rPr>
      </w:pPr>
      <w:r w:rsidRPr="00E118C5">
        <w:rPr>
          <w:color w:val="auto"/>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57B0A" w:rsidRPr="00E118C5" w:rsidRDefault="00E57B0A" w:rsidP="00820F84">
      <w:pPr>
        <w:pStyle w:val="11"/>
        <w:spacing w:line="259" w:lineRule="auto"/>
        <w:jc w:val="both"/>
        <w:rPr>
          <w:color w:val="auto"/>
        </w:rPr>
      </w:pPr>
      <w:r w:rsidRPr="00E118C5">
        <w:rPr>
          <w:color w:val="auto"/>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E57B0A" w:rsidRPr="00E118C5" w:rsidRDefault="00E57B0A" w:rsidP="00820F84">
      <w:pPr>
        <w:pStyle w:val="11"/>
        <w:spacing w:after="300" w:line="240" w:lineRule="auto"/>
        <w:jc w:val="both"/>
        <w:rPr>
          <w:color w:val="auto"/>
        </w:rPr>
      </w:pPr>
      <w:r w:rsidRPr="00E118C5">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57B0A" w:rsidRPr="00E118C5" w:rsidRDefault="00E57B0A" w:rsidP="00820F84">
      <w:pPr>
        <w:pStyle w:val="aa"/>
        <w:jc w:val="both"/>
        <w:rPr>
          <w:rFonts w:ascii="Times New Roman" w:hAnsi="Times New Roman" w:cs="Times New Roman"/>
        </w:rPr>
      </w:pPr>
      <w:bookmarkStart w:id="619" w:name="bookmark1620"/>
      <w:r w:rsidRPr="00E118C5">
        <w:rPr>
          <w:rFonts w:ascii="Times New Roman" w:hAnsi="Times New Roman" w:cs="Times New Roman"/>
        </w:rPr>
        <w:t>Модуль № 1 «Музыка моего края»:</w:t>
      </w:r>
      <w:bookmarkEnd w:id="619"/>
    </w:p>
    <w:p w:rsidR="00E57B0A" w:rsidRPr="00E118C5" w:rsidRDefault="00E57B0A" w:rsidP="00820F84">
      <w:pPr>
        <w:pStyle w:val="11"/>
        <w:spacing w:line="240" w:lineRule="auto"/>
        <w:jc w:val="both"/>
        <w:rPr>
          <w:color w:val="auto"/>
        </w:rPr>
      </w:pPr>
      <w:r w:rsidRPr="00E118C5">
        <w:rPr>
          <w:color w:val="auto"/>
        </w:rPr>
        <w:t>знать музыкальные традиции своей республики, края, народа;</w:t>
      </w:r>
    </w:p>
    <w:p w:rsidR="00E57B0A" w:rsidRPr="00E118C5" w:rsidRDefault="00E57B0A" w:rsidP="00820F84">
      <w:pPr>
        <w:pStyle w:val="11"/>
        <w:spacing w:line="240" w:lineRule="auto"/>
        <w:jc w:val="both"/>
        <w:rPr>
          <w:color w:val="auto"/>
        </w:rPr>
      </w:pPr>
      <w:r w:rsidRPr="00E118C5">
        <w:rPr>
          <w:color w:val="auto"/>
        </w:rPr>
        <w:t>характеризовать особенности творчества народных и профессиональных музыкантов, творческих коллективов своего края;</w:t>
      </w:r>
    </w:p>
    <w:p w:rsidR="00E57B0A" w:rsidRPr="00E118C5" w:rsidRDefault="00E57B0A" w:rsidP="00820F84">
      <w:pPr>
        <w:pStyle w:val="11"/>
        <w:spacing w:after="300" w:line="240" w:lineRule="auto"/>
        <w:jc w:val="both"/>
        <w:rPr>
          <w:color w:val="auto"/>
        </w:rPr>
      </w:pPr>
      <w:r w:rsidRPr="00E118C5">
        <w:rPr>
          <w:color w:val="auto"/>
        </w:rPr>
        <w:t>исполнять и оценивать образцы музыкального фольклора и сочинения композиторов своей малой родины.</w:t>
      </w:r>
    </w:p>
    <w:p w:rsidR="00E57B0A" w:rsidRPr="00E118C5" w:rsidRDefault="00E57B0A" w:rsidP="00820F84">
      <w:pPr>
        <w:pStyle w:val="aa"/>
        <w:jc w:val="both"/>
        <w:rPr>
          <w:rFonts w:ascii="Times New Roman" w:hAnsi="Times New Roman" w:cs="Times New Roman"/>
        </w:rPr>
      </w:pPr>
      <w:bookmarkStart w:id="620" w:name="bookmark1622"/>
      <w:r w:rsidRPr="00E118C5">
        <w:rPr>
          <w:rFonts w:ascii="Times New Roman" w:hAnsi="Times New Roman" w:cs="Times New Roman"/>
        </w:rPr>
        <w:t>Модуль № 2 «Народное музыкальное творчество России»:</w:t>
      </w:r>
      <w:bookmarkEnd w:id="620"/>
    </w:p>
    <w:p w:rsidR="00E57B0A" w:rsidRPr="00E118C5" w:rsidRDefault="00E57B0A" w:rsidP="00820F84">
      <w:pPr>
        <w:pStyle w:val="11"/>
        <w:spacing w:line="240" w:lineRule="auto"/>
        <w:jc w:val="both"/>
        <w:rPr>
          <w:color w:val="auto"/>
        </w:rPr>
      </w:pPr>
      <w:r w:rsidRPr="00E118C5">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E57B0A" w:rsidRPr="00E118C5" w:rsidRDefault="00E57B0A" w:rsidP="00820F84">
      <w:pPr>
        <w:pStyle w:val="11"/>
        <w:spacing w:line="240" w:lineRule="auto"/>
        <w:jc w:val="both"/>
        <w:rPr>
          <w:color w:val="auto"/>
        </w:rPr>
      </w:pPr>
      <w:r w:rsidRPr="00E118C5">
        <w:rPr>
          <w:color w:val="auto"/>
        </w:rPr>
        <w:t>различать на слух и исполнять произведения различных жанров фольклорной музыки;</w:t>
      </w:r>
    </w:p>
    <w:p w:rsidR="00E57B0A" w:rsidRPr="00E118C5" w:rsidRDefault="00E57B0A" w:rsidP="00820F84">
      <w:pPr>
        <w:pStyle w:val="11"/>
        <w:spacing w:line="240" w:lineRule="auto"/>
        <w:jc w:val="both"/>
        <w:rPr>
          <w:color w:val="auto"/>
        </w:rPr>
      </w:pPr>
      <w:r w:rsidRPr="00E118C5">
        <w:rPr>
          <w:color w:val="auto"/>
        </w:rPr>
        <w:t>определять на слух принадлежность народных музыкальных инструментов к группам духовых, струнных, ударношумовых инструментов;</w:t>
      </w:r>
    </w:p>
    <w:p w:rsidR="00E57B0A" w:rsidRPr="00E118C5" w:rsidRDefault="00E57B0A" w:rsidP="00820F84">
      <w:pPr>
        <w:pStyle w:val="11"/>
        <w:spacing w:after="300" w:line="240" w:lineRule="auto"/>
        <w:jc w:val="both"/>
        <w:rPr>
          <w:color w:val="auto"/>
        </w:rPr>
      </w:pPr>
      <w:r w:rsidRPr="00E118C5">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57B0A" w:rsidRPr="00E118C5" w:rsidRDefault="00E57B0A" w:rsidP="00820F84">
      <w:pPr>
        <w:pStyle w:val="aa"/>
        <w:jc w:val="both"/>
        <w:rPr>
          <w:rFonts w:ascii="Times New Roman" w:hAnsi="Times New Roman" w:cs="Times New Roman"/>
        </w:rPr>
      </w:pPr>
      <w:bookmarkStart w:id="621" w:name="bookmark1624"/>
      <w:r w:rsidRPr="00E118C5">
        <w:rPr>
          <w:rFonts w:ascii="Times New Roman" w:hAnsi="Times New Roman" w:cs="Times New Roman"/>
        </w:rPr>
        <w:t>Модуль № 3 «Музыка народов мира»:</w:t>
      </w:r>
      <w:bookmarkEnd w:id="621"/>
    </w:p>
    <w:p w:rsidR="00E57B0A" w:rsidRPr="00E118C5" w:rsidRDefault="00E57B0A" w:rsidP="00820F84">
      <w:pPr>
        <w:pStyle w:val="11"/>
        <w:spacing w:line="240" w:lineRule="auto"/>
        <w:jc w:val="both"/>
        <w:rPr>
          <w:color w:val="auto"/>
        </w:rPr>
      </w:pPr>
      <w:r w:rsidRPr="00E118C5">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p>
    <w:p w:rsidR="00E57B0A" w:rsidRPr="00E118C5" w:rsidRDefault="00E57B0A" w:rsidP="00820F84">
      <w:pPr>
        <w:pStyle w:val="11"/>
        <w:spacing w:line="257" w:lineRule="auto"/>
        <w:jc w:val="both"/>
        <w:rPr>
          <w:color w:val="auto"/>
        </w:rPr>
      </w:pPr>
      <w:r w:rsidRPr="00E118C5">
        <w:rPr>
          <w:color w:val="auto"/>
        </w:rPr>
        <w:t>различать на слух и исполнять произведения различных жанров фольклорной музыки;</w:t>
      </w:r>
    </w:p>
    <w:p w:rsidR="00E57B0A" w:rsidRPr="00E118C5" w:rsidRDefault="00E57B0A" w:rsidP="00820F84">
      <w:pPr>
        <w:pStyle w:val="11"/>
        <w:spacing w:line="257" w:lineRule="auto"/>
        <w:jc w:val="both"/>
        <w:rPr>
          <w:color w:val="auto"/>
        </w:rPr>
      </w:pPr>
      <w:r w:rsidRPr="00E118C5">
        <w:rPr>
          <w:color w:val="auto"/>
        </w:rPr>
        <w:t>определять на слух принадлежность народных музыкальных инструментов к группам духовых, струнных, ударношумовых инструментов;</w:t>
      </w:r>
    </w:p>
    <w:p w:rsidR="00E57B0A" w:rsidRPr="00E118C5" w:rsidRDefault="00E57B0A" w:rsidP="00820F84">
      <w:pPr>
        <w:pStyle w:val="11"/>
        <w:spacing w:after="300" w:line="257" w:lineRule="auto"/>
        <w:jc w:val="both"/>
        <w:rPr>
          <w:color w:val="auto"/>
        </w:rPr>
      </w:pPr>
      <w:r w:rsidRPr="00E118C5">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57B0A" w:rsidRPr="00E118C5" w:rsidRDefault="00E57B0A" w:rsidP="00820F84">
      <w:pPr>
        <w:pStyle w:val="aa"/>
        <w:jc w:val="both"/>
        <w:rPr>
          <w:rFonts w:ascii="Times New Roman" w:hAnsi="Times New Roman" w:cs="Times New Roman"/>
        </w:rPr>
      </w:pPr>
      <w:bookmarkStart w:id="622" w:name="bookmark1626"/>
      <w:r w:rsidRPr="00E118C5">
        <w:rPr>
          <w:rFonts w:ascii="Times New Roman" w:hAnsi="Times New Roman" w:cs="Times New Roman"/>
        </w:rPr>
        <w:t>Модуль № 4 «Европейская классическая музыка»:</w:t>
      </w:r>
      <w:bookmarkEnd w:id="622"/>
    </w:p>
    <w:p w:rsidR="00E57B0A" w:rsidRPr="00E118C5" w:rsidRDefault="00E57B0A" w:rsidP="00820F84">
      <w:pPr>
        <w:pStyle w:val="11"/>
        <w:spacing w:line="257" w:lineRule="auto"/>
        <w:jc w:val="both"/>
        <w:rPr>
          <w:color w:val="auto"/>
        </w:rPr>
      </w:pPr>
      <w:r w:rsidRPr="00E118C5">
        <w:rPr>
          <w:color w:val="auto"/>
        </w:rPr>
        <w:t>различать на слух произведения европейских композиторов-классиков, называть автора, произведение, исполнительский состав;</w:t>
      </w:r>
    </w:p>
    <w:p w:rsidR="00E57B0A" w:rsidRPr="00E118C5" w:rsidRDefault="00E57B0A" w:rsidP="00820F84">
      <w:pPr>
        <w:pStyle w:val="11"/>
        <w:spacing w:line="257" w:lineRule="auto"/>
        <w:jc w:val="both"/>
        <w:rPr>
          <w:color w:val="auto"/>
        </w:rPr>
      </w:pPr>
      <w:r w:rsidRPr="00E118C5">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E57B0A" w:rsidRPr="00E118C5" w:rsidRDefault="00E57B0A" w:rsidP="00820F84">
      <w:pPr>
        <w:pStyle w:val="11"/>
        <w:spacing w:line="257" w:lineRule="auto"/>
        <w:jc w:val="both"/>
        <w:rPr>
          <w:color w:val="auto"/>
        </w:rPr>
      </w:pPr>
      <w:r w:rsidRPr="00E118C5">
        <w:rPr>
          <w:color w:val="auto"/>
        </w:rPr>
        <w:t>исполнять (в том числе фрагментарно) сочинения композиторов-классиков;</w:t>
      </w:r>
    </w:p>
    <w:p w:rsidR="00E57B0A" w:rsidRPr="00E118C5" w:rsidRDefault="00E57B0A" w:rsidP="00820F84">
      <w:pPr>
        <w:pStyle w:val="11"/>
        <w:spacing w:line="257" w:lineRule="auto"/>
        <w:jc w:val="both"/>
        <w:rPr>
          <w:color w:val="auto"/>
        </w:rPr>
      </w:pPr>
      <w:r w:rsidRPr="00E118C5">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57B0A" w:rsidRPr="00E118C5" w:rsidRDefault="00E57B0A" w:rsidP="00820F84">
      <w:pPr>
        <w:pStyle w:val="11"/>
        <w:spacing w:after="300" w:line="257" w:lineRule="auto"/>
        <w:jc w:val="both"/>
        <w:rPr>
          <w:color w:val="auto"/>
        </w:rPr>
      </w:pPr>
      <w:r w:rsidRPr="00E118C5">
        <w:rPr>
          <w:color w:val="auto"/>
        </w:rPr>
        <w:t>характеризовать творчество не менее двух композиторов- классиков, приводить примеры наиболее известных сочинений.</w:t>
      </w:r>
    </w:p>
    <w:p w:rsidR="00E57B0A" w:rsidRPr="00E118C5" w:rsidRDefault="00E57B0A" w:rsidP="00820F84">
      <w:pPr>
        <w:pStyle w:val="aa"/>
        <w:jc w:val="both"/>
        <w:rPr>
          <w:rFonts w:ascii="Times New Roman" w:hAnsi="Times New Roman" w:cs="Times New Roman"/>
        </w:rPr>
      </w:pPr>
      <w:bookmarkStart w:id="623" w:name="bookmark1628"/>
      <w:r w:rsidRPr="00E118C5">
        <w:rPr>
          <w:rFonts w:ascii="Times New Roman" w:hAnsi="Times New Roman" w:cs="Times New Roman"/>
        </w:rPr>
        <w:t>Модуль № 5 «Русская классическая музыка»:</w:t>
      </w:r>
      <w:bookmarkEnd w:id="623"/>
    </w:p>
    <w:p w:rsidR="00E57B0A" w:rsidRPr="00E118C5" w:rsidRDefault="00E57B0A" w:rsidP="00820F84">
      <w:pPr>
        <w:pStyle w:val="11"/>
        <w:spacing w:line="257" w:lineRule="auto"/>
        <w:jc w:val="both"/>
        <w:rPr>
          <w:color w:val="auto"/>
        </w:rPr>
      </w:pPr>
      <w:r w:rsidRPr="00E118C5">
        <w:rPr>
          <w:color w:val="auto"/>
        </w:rPr>
        <w:t>различать на слух произведения русских композиторов- классиков, называть автора, произведение, исполнительский состав;</w:t>
      </w:r>
    </w:p>
    <w:p w:rsidR="00E57B0A" w:rsidRPr="00E118C5" w:rsidRDefault="00E57B0A" w:rsidP="00820F84">
      <w:pPr>
        <w:pStyle w:val="11"/>
        <w:spacing w:after="200" w:line="257" w:lineRule="auto"/>
        <w:jc w:val="both"/>
        <w:rPr>
          <w:color w:val="auto"/>
        </w:rPr>
      </w:pPr>
      <w:r w:rsidRPr="00E118C5">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57B0A" w:rsidRPr="00E118C5" w:rsidRDefault="00E57B0A" w:rsidP="00820F84">
      <w:pPr>
        <w:pStyle w:val="11"/>
        <w:spacing w:line="257" w:lineRule="auto"/>
        <w:jc w:val="both"/>
        <w:rPr>
          <w:color w:val="auto"/>
        </w:rPr>
      </w:pPr>
      <w:r w:rsidRPr="00E118C5">
        <w:rPr>
          <w:color w:val="auto"/>
        </w:rPr>
        <w:t>исполнять (в том числе фрагментарно, отдельными темами) сочинения русских композиторов;</w:t>
      </w:r>
    </w:p>
    <w:p w:rsidR="00E57B0A" w:rsidRPr="00E118C5" w:rsidRDefault="00E57B0A" w:rsidP="00820F84">
      <w:pPr>
        <w:pStyle w:val="11"/>
        <w:spacing w:after="300" w:line="257" w:lineRule="auto"/>
        <w:jc w:val="both"/>
        <w:rPr>
          <w:color w:val="auto"/>
        </w:rPr>
      </w:pPr>
      <w:r w:rsidRPr="00E118C5">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E57B0A" w:rsidRPr="00E118C5" w:rsidRDefault="00E57B0A" w:rsidP="00820F84">
      <w:pPr>
        <w:pStyle w:val="aa"/>
        <w:jc w:val="both"/>
        <w:rPr>
          <w:rFonts w:ascii="Times New Roman" w:hAnsi="Times New Roman" w:cs="Times New Roman"/>
        </w:rPr>
      </w:pPr>
      <w:bookmarkStart w:id="624" w:name="bookmark1630"/>
      <w:r w:rsidRPr="00E118C5">
        <w:rPr>
          <w:rFonts w:ascii="Times New Roman" w:hAnsi="Times New Roman" w:cs="Times New Roman"/>
        </w:rPr>
        <w:t>Модуль № 6 «Образы русской и европейской</w:t>
      </w:r>
      <w:bookmarkEnd w:id="62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духовной музыки»:</w:t>
      </w:r>
    </w:p>
    <w:p w:rsidR="00E57B0A" w:rsidRPr="00E118C5" w:rsidRDefault="00E57B0A" w:rsidP="00820F84">
      <w:pPr>
        <w:pStyle w:val="11"/>
        <w:spacing w:line="257" w:lineRule="auto"/>
        <w:jc w:val="both"/>
        <w:rPr>
          <w:color w:val="auto"/>
        </w:rPr>
      </w:pPr>
      <w:r w:rsidRPr="00E118C5">
        <w:rPr>
          <w:color w:val="auto"/>
        </w:rPr>
        <w:t>различать и характеризовать жанры и произведения русской и европейской духовной музыки;</w:t>
      </w:r>
    </w:p>
    <w:p w:rsidR="00E57B0A" w:rsidRPr="00E118C5" w:rsidRDefault="00E57B0A" w:rsidP="00820F84">
      <w:pPr>
        <w:pStyle w:val="11"/>
        <w:spacing w:line="257" w:lineRule="auto"/>
        <w:jc w:val="both"/>
        <w:rPr>
          <w:color w:val="auto"/>
        </w:rPr>
      </w:pPr>
      <w:r w:rsidRPr="00E118C5">
        <w:rPr>
          <w:color w:val="auto"/>
        </w:rPr>
        <w:t>исполнять произведения русской и европейской духовной музыки;</w:t>
      </w:r>
    </w:p>
    <w:p w:rsidR="00E57B0A" w:rsidRPr="00E118C5" w:rsidRDefault="00E57B0A" w:rsidP="00820F84">
      <w:pPr>
        <w:pStyle w:val="11"/>
        <w:spacing w:after="300" w:line="257" w:lineRule="auto"/>
        <w:jc w:val="both"/>
        <w:rPr>
          <w:color w:val="auto"/>
        </w:rPr>
      </w:pPr>
      <w:r w:rsidRPr="00E118C5">
        <w:rPr>
          <w:color w:val="auto"/>
        </w:rPr>
        <w:t>приводить примеры сочинений духовной музыки, называть их автора.</w:t>
      </w:r>
    </w:p>
    <w:p w:rsidR="00E57B0A" w:rsidRPr="00E118C5" w:rsidRDefault="00E57B0A" w:rsidP="00820F84">
      <w:pPr>
        <w:pStyle w:val="aa"/>
        <w:jc w:val="both"/>
        <w:rPr>
          <w:rFonts w:ascii="Times New Roman" w:hAnsi="Times New Roman" w:cs="Times New Roman"/>
        </w:rPr>
      </w:pPr>
      <w:bookmarkStart w:id="625" w:name="bookmark1633"/>
      <w:r w:rsidRPr="00E118C5">
        <w:rPr>
          <w:rFonts w:ascii="Times New Roman" w:hAnsi="Times New Roman" w:cs="Times New Roman"/>
        </w:rPr>
        <w:t>Модуль № 7 «Современная музыка: основные жанры</w:t>
      </w:r>
      <w:bookmarkEnd w:id="62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 направления»:</w:t>
      </w:r>
    </w:p>
    <w:p w:rsidR="00E57B0A" w:rsidRPr="00E118C5" w:rsidRDefault="00E57B0A" w:rsidP="00820F84">
      <w:pPr>
        <w:pStyle w:val="11"/>
        <w:spacing w:line="257" w:lineRule="auto"/>
        <w:jc w:val="both"/>
        <w:rPr>
          <w:color w:val="auto"/>
        </w:rPr>
      </w:pPr>
      <w:r w:rsidRPr="00E118C5">
        <w:rPr>
          <w:color w:val="auto"/>
        </w:rPr>
        <w:t>определять и характеризовать стили, направления и жанры современной музыки;</w:t>
      </w:r>
    </w:p>
    <w:p w:rsidR="00E57B0A" w:rsidRPr="00E118C5" w:rsidRDefault="00E57B0A" w:rsidP="00820F84">
      <w:pPr>
        <w:pStyle w:val="11"/>
        <w:spacing w:line="257" w:lineRule="auto"/>
        <w:jc w:val="both"/>
        <w:rPr>
          <w:color w:val="auto"/>
        </w:rPr>
      </w:pPr>
      <w:r w:rsidRPr="00E118C5">
        <w:rPr>
          <w:color w:val="auto"/>
        </w:rPr>
        <w:t>различать и определять на слух виды оркестров, ансамблей, тембры музыкальных инструментов, входящих в их состав;</w:t>
      </w:r>
    </w:p>
    <w:p w:rsidR="00E57B0A" w:rsidRPr="00E118C5" w:rsidRDefault="00E57B0A" w:rsidP="00820F84">
      <w:pPr>
        <w:pStyle w:val="11"/>
        <w:spacing w:after="300" w:line="257" w:lineRule="auto"/>
        <w:jc w:val="both"/>
        <w:rPr>
          <w:color w:val="auto"/>
        </w:rPr>
      </w:pPr>
      <w:r w:rsidRPr="00E118C5">
        <w:rPr>
          <w:color w:val="auto"/>
        </w:rPr>
        <w:t>исполнять современные музыкальные произведения в разных видах деятельности.</w:t>
      </w:r>
    </w:p>
    <w:p w:rsidR="00E57B0A" w:rsidRPr="00E118C5" w:rsidRDefault="00E57B0A" w:rsidP="00820F84">
      <w:pPr>
        <w:pStyle w:val="aa"/>
        <w:jc w:val="both"/>
        <w:rPr>
          <w:rFonts w:ascii="Times New Roman" w:hAnsi="Times New Roman" w:cs="Times New Roman"/>
        </w:rPr>
      </w:pPr>
      <w:bookmarkStart w:id="626" w:name="bookmark1636"/>
      <w:r w:rsidRPr="00E118C5">
        <w:rPr>
          <w:rFonts w:ascii="Times New Roman" w:hAnsi="Times New Roman" w:cs="Times New Roman"/>
        </w:rPr>
        <w:t>Модуль № 8 «Связь музыки с другими видами искусства»:</w:t>
      </w:r>
      <w:bookmarkEnd w:id="626"/>
    </w:p>
    <w:p w:rsidR="00E57B0A" w:rsidRPr="00E118C5" w:rsidRDefault="00E57B0A" w:rsidP="00820F84">
      <w:pPr>
        <w:pStyle w:val="11"/>
        <w:spacing w:line="257" w:lineRule="auto"/>
        <w:jc w:val="both"/>
        <w:rPr>
          <w:color w:val="auto"/>
        </w:rPr>
      </w:pPr>
      <w:r w:rsidRPr="00E118C5">
        <w:rPr>
          <w:color w:val="auto"/>
        </w:rPr>
        <w:t>определять стилевые и жанровые параллели между музыкой и другими видами искусств;</w:t>
      </w:r>
    </w:p>
    <w:p w:rsidR="00E57B0A" w:rsidRPr="00E118C5" w:rsidRDefault="00E57B0A" w:rsidP="00820F84">
      <w:pPr>
        <w:pStyle w:val="11"/>
        <w:spacing w:line="257" w:lineRule="auto"/>
        <w:jc w:val="both"/>
        <w:rPr>
          <w:color w:val="auto"/>
        </w:rPr>
      </w:pPr>
      <w:r w:rsidRPr="00E118C5">
        <w:rPr>
          <w:color w:val="auto"/>
        </w:rPr>
        <w:t>различать и анализировать средства выразительности разных видов искусств;</w:t>
      </w:r>
    </w:p>
    <w:p w:rsidR="00E57B0A" w:rsidRPr="00E118C5" w:rsidRDefault="00E57B0A" w:rsidP="00820F84">
      <w:pPr>
        <w:pStyle w:val="11"/>
        <w:spacing w:line="257" w:lineRule="auto"/>
        <w:jc w:val="both"/>
        <w:rPr>
          <w:color w:val="auto"/>
        </w:rPr>
      </w:pPr>
      <w:r w:rsidRPr="00E118C5">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E57B0A" w:rsidRPr="00E118C5" w:rsidRDefault="00E57B0A" w:rsidP="00820F84">
      <w:pPr>
        <w:pStyle w:val="11"/>
        <w:spacing w:after="240" w:line="257" w:lineRule="auto"/>
        <w:jc w:val="both"/>
        <w:rPr>
          <w:color w:val="auto"/>
        </w:rPr>
      </w:pPr>
      <w:r w:rsidRPr="00E118C5">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E57B0A" w:rsidRPr="00E118C5" w:rsidRDefault="00E57B0A" w:rsidP="00820F84">
      <w:pPr>
        <w:pStyle w:val="aa"/>
        <w:jc w:val="both"/>
        <w:rPr>
          <w:rFonts w:ascii="Times New Roman" w:hAnsi="Times New Roman" w:cs="Times New Roman"/>
        </w:rPr>
      </w:pPr>
      <w:bookmarkStart w:id="627" w:name="bookmark1638"/>
      <w:r w:rsidRPr="00E118C5">
        <w:rPr>
          <w:rFonts w:ascii="Times New Roman" w:hAnsi="Times New Roman" w:cs="Times New Roman"/>
        </w:rPr>
        <w:t>Модуль № 9 «Жанры музыкального искусства»:</w:t>
      </w:r>
      <w:bookmarkEnd w:id="627"/>
    </w:p>
    <w:p w:rsidR="00E57B0A" w:rsidRPr="00E118C5" w:rsidRDefault="00E57B0A" w:rsidP="00820F84">
      <w:pPr>
        <w:pStyle w:val="11"/>
        <w:spacing w:line="240" w:lineRule="auto"/>
        <w:jc w:val="both"/>
        <w:rPr>
          <w:color w:val="auto"/>
        </w:rPr>
      </w:pPr>
      <w:r w:rsidRPr="00E118C5">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E57B0A" w:rsidRPr="00E118C5" w:rsidRDefault="00E57B0A" w:rsidP="00820F84">
      <w:pPr>
        <w:pStyle w:val="11"/>
        <w:spacing w:line="240" w:lineRule="auto"/>
        <w:jc w:val="both"/>
        <w:rPr>
          <w:color w:val="auto"/>
        </w:rPr>
      </w:pPr>
      <w:r w:rsidRPr="00E118C5">
        <w:rPr>
          <w:color w:val="auto"/>
        </w:rPr>
        <w:t>рассуждать о круге образов и средствах их воплощения, типичных для данного жанра;</w:t>
      </w:r>
    </w:p>
    <w:p w:rsidR="00E57B0A" w:rsidRPr="00E118C5" w:rsidRDefault="00E57B0A" w:rsidP="00820F84">
      <w:pPr>
        <w:pStyle w:val="11"/>
        <w:spacing w:after="60" w:line="240" w:lineRule="auto"/>
        <w:jc w:val="both"/>
        <w:rPr>
          <w:color w:val="auto"/>
        </w:rPr>
        <w:sectPr w:rsidR="00E57B0A" w:rsidRPr="00E118C5">
          <w:headerReference w:type="even" r:id="rId85"/>
          <w:headerReference w:type="default" r:id="rId86"/>
          <w:footerReference w:type="even" r:id="rId87"/>
          <w:footerReference w:type="default" r:id="rId88"/>
          <w:footnotePr>
            <w:numRestart w:val="eachPage"/>
          </w:footnotePr>
          <w:pgSz w:w="7824" w:h="12019"/>
          <w:pgMar w:top="703" w:right="711" w:bottom="883" w:left="711" w:header="0" w:footer="3" w:gutter="0"/>
          <w:cols w:space="720"/>
          <w:noEndnote/>
          <w:docGrid w:linePitch="360"/>
        </w:sectPr>
      </w:pPr>
      <w:r w:rsidRPr="00E118C5">
        <w:rPr>
          <w:color w:val="auto"/>
        </w:rPr>
        <w:t>выразительно исполнять произведения (в том числе фрагменты) вокальных, инструментальных и музыкально-театральных жанров.</w:t>
      </w:r>
    </w:p>
    <w:p w:rsidR="00E57B0A" w:rsidRPr="00E118C5" w:rsidRDefault="00E57B0A" w:rsidP="00820F84">
      <w:pPr>
        <w:pStyle w:val="3"/>
        <w:pBdr>
          <w:bottom w:val="single" w:sz="12" w:space="1" w:color="auto"/>
        </w:pBdr>
        <w:jc w:val="both"/>
        <w:rPr>
          <w:rFonts w:ascii="Times New Roman" w:hAnsi="Times New Roman" w:cs="Times New Roman"/>
        </w:rPr>
      </w:pPr>
      <w:bookmarkStart w:id="628" w:name="bookmark1640"/>
      <w:bookmarkStart w:id="629" w:name="_Toc105502796"/>
      <w:r w:rsidRPr="00E118C5">
        <w:rPr>
          <w:rFonts w:ascii="Times New Roman" w:hAnsi="Times New Roman" w:cs="Times New Roman"/>
        </w:rPr>
        <w:t>2.1.15. ТЕХНОЛОГИЯ</w:t>
      </w:r>
      <w:bookmarkEnd w:id="628"/>
      <w:bookmarkEnd w:id="629"/>
    </w:p>
    <w:p w:rsidR="00E57B0A" w:rsidRPr="00E118C5" w:rsidRDefault="00E57B0A" w:rsidP="00820F84">
      <w:pPr>
        <w:pStyle w:val="aa"/>
        <w:jc w:val="both"/>
        <w:rPr>
          <w:rFonts w:ascii="Times New Roman" w:hAnsi="Times New Roman" w:cs="Times New Roman"/>
        </w:rPr>
      </w:pPr>
      <w:bookmarkStart w:id="630" w:name="bookmark164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 ЗАДАЧИ ИЗУЧЕНИЯ ПРЕДМЕТНОЙ ОБЛАСТИ «ТЕХНОЛОГИЯ» В ОСНОВНОМ ОБЩЕМ ОБРАЗОВАНИИ</w:t>
      </w:r>
      <w:bookmarkEnd w:id="630"/>
    </w:p>
    <w:p w:rsidR="00E57B0A" w:rsidRPr="00E118C5" w:rsidRDefault="00E57B0A" w:rsidP="00820F84">
      <w:pPr>
        <w:pStyle w:val="11"/>
        <w:spacing w:line="259" w:lineRule="auto"/>
        <w:jc w:val="both"/>
        <w:rPr>
          <w:color w:val="auto"/>
        </w:rPr>
      </w:pPr>
      <w:r w:rsidRPr="00E118C5">
        <w:rPr>
          <w:color w:val="auto"/>
        </w:rPr>
        <w:t xml:space="preserve">Основной </w:t>
      </w:r>
      <w:r w:rsidRPr="00E118C5">
        <w:rPr>
          <w:b/>
          <w:bCs/>
          <w:color w:val="auto"/>
        </w:rPr>
        <w:t xml:space="preserve">целью </w:t>
      </w:r>
      <w:r w:rsidRPr="00E118C5">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E57B0A" w:rsidRPr="00E118C5" w:rsidRDefault="00E57B0A" w:rsidP="00820F84">
      <w:pPr>
        <w:pStyle w:val="11"/>
        <w:spacing w:line="271" w:lineRule="auto"/>
        <w:jc w:val="both"/>
        <w:rPr>
          <w:color w:val="auto"/>
        </w:rPr>
      </w:pPr>
      <w:r w:rsidRPr="00E118C5">
        <w:rPr>
          <w:b/>
          <w:bCs/>
          <w:color w:val="auto"/>
        </w:rPr>
        <w:t xml:space="preserve">Задачами </w:t>
      </w:r>
      <w:r w:rsidRPr="00E118C5">
        <w:rPr>
          <w:color w:val="auto"/>
        </w:rPr>
        <w:t>курса технологии являются:</w:t>
      </w:r>
    </w:p>
    <w:p w:rsidR="00E57B0A" w:rsidRPr="00E118C5" w:rsidRDefault="00E57B0A" w:rsidP="00820F84">
      <w:pPr>
        <w:pStyle w:val="11"/>
        <w:numPr>
          <w:ilvl w:val="0"/>
          <w:numId w:val="253"/>
        </w:numPr>
        <w:spacing w:after="60" w:line="259" w:lineRule="auto"/>
        <w:jc w:val="both"/>
        <w:rPr>
          <w:color w:val="auto"/>
        </w:rPr>
      </w:pPr>
      <w:r w:rsidRPr="00E118C5">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E57B0A" w:rsidRPr="00E118C5" w:rsidRDefault="00E57B0A" w:rsidP="00820F84">
      <w:pPr>
        <w:pStyle w:val="11"/>
        <w:numPr>
          <w:ilvl w:val="0"/>
          <w:numId w:val="253"/>
        </w:numPr>
        <w:jc w:val="both"/>
        <w:rPr>
          <w:color w:val="auto"/>
        </w:rPr>
      </w:pPr>
      <w:r w:rsidRPr="00E118C5">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57B0A" w:rsidRPr="00E118C5" w:rsidRDefault="00E57B0A" w:rsidP="00820F84">
      <w:pPr>
        <w:pStyle w:val="11"/>
        <w:numPr>
          <w:ilvl w:val="0"/>
          <w:numId w:val="253"/>
        </w:numPr>
        <w:jc w:val="both"/>
        <w:rPr>
          <w:color w:val="auto"/>
        </w:rPr>
      </w:pPr>
      <w:r w:rsidRPr="00E118C5">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57B0A" w:rsidRPr="00E118C5" w:rsidRDefault="00E57B0A" w:rsidP="00820F84">
      <w:pPr>
        <w:pStyle w:val="11"/>
        <w:numPr>
          <w:ilvl w:val="0"/>
          <w:numId w:val="253"/>
        </w:numPr>
        <w:jc w:val="both"/>
        <w:rPr>
          <w:color w:val="auto"/>
        </w:rPr>
      </w:pPr>
      <w:r w:rsidRPr="00E118C5">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E57B0A" w:rsidRPr="00E118C5" w:rsidRDefault="00E57B0A" w:rsidP="00820F84">
      <w:pPr>
        <w:pStyle w:val="11"/>
        <w:numPr>
          <w:ilvl w:val="0"/>
          <w:numId w:val="253"/>
        </w:numPr>
        <w:jc w:val="both"/>
        <w:rPr>
          <w:color w:val="auto"/>
        </w:rPr>
      </w:pPr>
      <w:r w:rsidRPr="00E118C5">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57B0A" w:rsidRPr="00E118C5" w:rsidRDefault="00E57B0A" w:rsidP="00820F84">
      <w:pPr>
        <w:pStyle w:val="11"/>
        <w:jc w:val="both"/>
        <w:rPr>
          <w:color w:val="auto"/>
        </w:rPr>
      </w:pPr>
      <w:r w:rsidRPr="00E118C5">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E57B0A" w:rsidRPr="00E118C5" w:rsidRDefault="00E57B0A" w:rsidP="00820F84">
      <w:pPr>
        <w:pStyle w:val="11"/>
        <w:jc w:val="both"/>
        <w:rPr>
          <w:color w:val="auto"/>
        </w:rPr>
      </w:pPr>
      <w:r w:rsidRPr="00E118C5">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E57B0A" w:rsidRPr="00E118C5" w:rsidRDefault="00E57B0A" w:rsidP="00820F84">
      <w:pPr>
        <w:pStyle w:val="11"/>
        <w:numPr>
          <w:ilvl w:val="0"/>
          <w:numId w:val="254"/>
        </w:numPr>
        <w:jc w:val="both"/>
        <w:rPr>
          <w:color w:val="auto"/>
        </w:rPr>
      </w:pPr>
      <w:r w:rsidRPr="00E118C5">
        <w:rPr>
          <w:color w:val="auto"/>
        </w:rPr>
        <w:t>понятийное знание, которое складывается из набора понятий, характеризующих данную предметную область;</w:t>
      </w:r>
    </w:p>
    <w:p w:rsidR="00E57B0A" w:rsidRPr="00E118C5" w:rsidRDefault="00E57B0A" w:rsidP="00820F84">
      <w:pPr>
        <w:pStyle w:val="11"/>
        <w:numPr>
          <w:ilvl w:val="0"/>
          <w:numId w:val="254"/>
        </w:numPr>
        <w:jc w:val="both"/>
        <w:rPr>
          <w:color w:val="auto"/>
        </w:rPr>
      </w:pPr>
      <w:r w:rsidRPr="00E118C5">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E57B0A" w:rsidRPr="00E118C5" w:rsidRDefault="00E57B0A" w:rsidP="00820F84">
      <w:pPr>
        <w:pStyle w:val="11"/>
        <w:numPr>
          <w:ilvl w:val="0"/>
          <w:numId w:val="254"/>
        </w:numPr>
        <w:jc w:val="both"/>
        <w:rPr>
          <w:color w:val="auto"/>
        </w:rPr>
      </w:pPr>
      <w:r w:rsidRPr="00E118C5">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E57B0A" w:rsidRPr="00E118C5" w:rsidRDefault="00E57B0A" w:rsidP="00820F84">
      <w:pPr>
        <w:pStyle w:val="11"/>
        <w:numPr>
          <w:ilvl w:val="0"/>
          <w:numId w:val="254"/>
        </w:numPr>
        <w:jc w:val="both"/>
        <w:rPr>
          <w:color w:val="auto"/>
        </w:rPr>
      </w:pPr>
      <w:r w:rsidRPr="00E118C5">
        <w:rPr>
          <w:color w:val="auto"/>
        </w:rPr>
        <w:t>методологическое знание — знание общих закономерностей изучаемых явлений и процессов.</w:t>
      </w:r>
    </w:p>
    <w:p w:rsidR="00E57B0A" w:rsidRPr="00E118C5" w:rsidRDefault="00E57B0A" w:rsidP="00820F84">
      <w:pPr>
        <w:pStyle w:val="11"/>
        <w:spacing w:line="240" w:lineRule="auto"/>
        <w:jc w:val="both"/>
        <w:rPr>
          <w:color w:val="auto"/>
        </w:rPr>
      </w:pPr>
      <w:r w:rsidRPr="00E118C5">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E57B0A" w:rsidRPr="00E118C5" w:rsidRDefault="00E57B0A" w:rsidP="00820F84">
      <w:pPr>
        <w:pStyle w:val="11"/>
        <w:numPr>
          <w:ilvl w:val="0"/>
          <w:numId w:val="255"/>
        </w:numPr>
        <w:spacing w:line="257" w:lineRule="auto"/>
        <w:jc w:val="both"/>
        <w:rPr>
          <w:color w:val="auto"/>
        </w:rPr>
      </w:pPr>
      <w:r w:rsidRPr="00E118C5">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E57B0A" w:rsidRPr="00E118C5" w:rsidRDefault="00E57B0A" w:rsidP="00820F84">
      <w:pPr>
        <w:pStyle w:val="11"/>
        <w:spacing w:after="40" w:line="240" w:lineRule="auto"/>
        <w:ind w:firstLine="709"/>
        <w:jc w:val="both"/>
        <w:rPr>
          <w:color w:val="auto"/>
        </w:rPr>
      </w:pPr>
      <w:r w:rsidRPr="00E118C5">
        <w:rPr>
          <w:color w:val="auto"/>
        </w:rPr>
        <w:t>—уровень представления;</w:t>
      </w:r>
    </w:p>
    <w:p w:rsidR="00E57B0A" w:rsidRPr="00E118C5" w:rsidRDefault="00E57B0A" w:rsidP="00820F84">
      <w:pPr>
        <w:pStyle w:val="11"/>
        <w:spacing w:after="40" w:line="240" w:lineRule="auto"/>
        <w:ind w:firstLine="709"/>
        <w:jc w:val="both"/>
        <w:rPr>
          <w:color w:val="auto"/>
        </w:rPr>
      </w:pPr>
      <w:r w:rsidRPr="00E118C5">
        <w:rPr>
          <w:color w:val="auto"/>
        </w:rPr>
        <w:t>—уровень пользователя;</w:t>
      </w:r>
    </w:p>
    <w:p w:rsidR="00E57B0A" w:rsidRPr="00E118C5" w:rsidRDefault="00E57B0A" w:rsidP="00820F84">
      <w:pPr>
        <w:pStyle w:val="11"/>
        <w:spacing w:line="240" w:lineRule="auto"/>
        <w:ind w:firstLine="709"/>
        <w:jc w:val="both"/>
        <w:rPr>
          <w:color w:val="auto"/>
        </w:rPr>
      </w:pPr>
      <w:r w:rsidRPr="00E118C5">
        <w:rPr>
          <w:color w:val="auto"/>
        </w:rPr>
        <w:t>—когнитивно-продуктивный уровень (создание технологий);</w:t>
      </w:r>
    </w:p>
    <w:p w:rsidR="00E57B0A" w:rsidRPr="00E118C5" w:rsidRDefault="00E57B0A" w:rsidP="00820F84">
      <w:pPr>
        <w:pStyle w:val="11"/>
        <w:numPr>
          <w:ilvl w:val="0"/>
          <w:numId w:val="255"/>
        </w:numPr>
        <w:spacing w:line="264" w:lineRule="auto"/>
        <w:jc w:val="both"/>
        <w:rPr>
          <w:color w:val="auto"/>
        </w:rPr>
      </w:pPr>
      <w:r w:rsidRPr="00E118C5">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E57B0A" w:rsidRPr="00E118C5" w:rsidRDefault="00E57B0A" w:rsidP="00820F84">
      <w:pPr>
        <w:pStyle w:val="11"/>
        <w:numPr>
          <w:ilvl w:val="0"/>
          <w:numId w:val="255"/>
        </w:numPr>
        <w:spacing w:line="262" w:lineRule="auto"/>
        <w:jc w:val="both"/>
        <w:rPr>
          <w:color w:val="auto"/>
        </w:rPr>
      </w:pPr>
      <w:r w:rsidRPr="00E118C5">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E57B0A" w:rsidRPr="00E118C5" w:rsidRDefault="00E57B0A" w:rsidP="00820F84">
      <w:pPr>
        <w:pStyle w:val="11"/>
        <w:spacing w:line="240" w:lineRule="auto"/>
        <w:jc w:val="both"/>
        <w:rPr>
          <w:color w:val="auto"/>
        </w:rPr>
      </w:pPr>
      <w:r w:rsidRPr="00E118C5">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E57B0A" w:rsidRPr="00E118C5" w:rsidRDefault="00E57B0A" w:rsidP="00820F84">
      <w:pPr>
        <w:pStyle w:val="11"/>
        <w:spacing w:after="300" w:line="240" w:lineRule="auto"/>
        <w:jc w:val="both"/>
        <w:rPr>
          <w:color w:val="auto"/>
        </w:rPr>
      </w:pPr>
      <w:r w:rsidRPr="00E118C5">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E57B0A" w:rsidRPr="00E118C5" w:rsidRDefault="00E57B0A" w:rsidP="00820F84">
      <w:pPr>
        <w:pStyle w:val="aa"/>
        <w:jc w:val="both"/>
        <w:rPr>
          <w:rFonts w:ascii="Times New Roman" w:hAnsi="Times New Roman" w:cs="Times New Roman"/>
        </w:rPr>
      </w:pPr>
      <w:bookmarkStart w:id="631" w:name="bookmark1648"/>
      <w:r w:rsidRPr="00E118C5">
        <w:rPr>
          <w:rFonts w:ascii="Times New Roman" w:hAnsi="Times New Roman" w:cs="Times New Roman"/>
        </w:rPr>
        <w:t>ОБЩАЯ ХАРАКТЕРИСТИКА УЧЕБНОГО ПРЕДМЕТА «ТЕХНОЛОГИЯ»</w:t>
      </w:r>
      <w:bookmarkEnd w:id="631"/>
    </w:p>
    <w:p w:rsidR="00E57B0A" w:rsidRPr="00E118C5" w:rsidRDefault="00E57B0A" w:rsidP="00820F84">
      <w:pPr>
        <w:pStyle w:val="11"/>
        <w:spacing w:line="240" w:lineRule="auto"/>
        <w:jc w:val="both"/>
        <w:rPr>
          <w:color w:val="auto"/>
        </w:rPr>
      </w:pPr>
      <w:r w:rsidRPr="00E118C5">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E57B0A" w:rsidRPr="00E118C5" w:rsidRDefault="00E57B0A" w:rsidP="00820F84">
      <w:pPr>
        <w:pStyle w:val="11"/>
        <w:spacing w:line="240" w:lineRule="auto"/>
        <w:jc w:val="both"/>
        <w:rPr>
          <w:color w:val="auto"/>
        </w:rPr>
      </w:pPr>
      <w:r w:rsidRPr="00E118C5">
        <w:rPr>
          <w:color w:val="auto"/>
        </w:rPr>
        <w:t>Современный курс технологии построен по модульному принципу.</w:t>
      </w:r>
    </w:p>
    <w:p w:rsidR="00E57B0A" w:rsidRPr="00E118C5" w:rsidRDefault="00E57B0A" w:rsidP="00820F84">
      <w:pPr>
        <w:pStyle w:val="11"/>
        <w:spacing w:line="240" w:lineRule="auto"/>
        <w:jc w:val="both"/>
        <w:rPr>
          <w:color w:val="auto"/>
        </w:rPr>
      </w:pPr>
      <w:r w:rsidRPr="00E118C5">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E57B0A" w:rsidRPr="00E118C5" w:rsidRDefault="00E57B0A" w:rsidP="00820F84">
      <w:pPr>
        <w:pStyle w:val="11"/>
        <w:spacing w:after="300" w:line="240" w:lineRule="auto"/>
        <w:jc w:val="both"/>
        <w:rPr>
          <w:color w:val="auto"/>
        </w:rPr>
      </w:pPr>
      <w:r w:rsidRPr="00E118C5">
        <w:rPr>
          <w:color w:val="auto"/>
        </w:rPr>
        <w:t>Структура модульного курса технологии такова.</w:t>
      </w:r>
    </w:p>
    <w:p w:rsidR="00E57B0A" w:rsidRPr="00E118C5" w:rsidRDefault="00E57B0A" w:rsidP="00820F84">
      <w:pPr>
        <w:pStyle w:val="aa"/>
        <w:jc w:val="both"/>
        <w:rPr>
          <w:rFonts w:ascii="Times New Roman" w:hAnsi="Times New Roman" w:cs="Times New Roman"/>
        </w:rPr>
      </w:pPr>
      <w:bookmarkStart w:id="632" w:name="bookmark1650"/>
      <w:r w:rsidRPr="00E118C5">
        <w:rPr>
          <w:rFonts w:ascii="Times New Roman" w:hAnsi="Times New Roman" w:cs="Times New Roman"/>
        </w:rPr>
        <w:t>Инвариантные модули</w:t>
      </w:r>
      <w:bookmarkEnd w:id="632"/>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Модуль «Производство и технология»</w:t>
      </w:r>
    </w:p>
    <w:p w:rsidR="00E57B0A" w:rsidRPr="00E118C5" w:rsidRDefault="00E57B0A" w:rsidP="00820F84">
      <w:pPr>
        <w:pStyle w:val="11"/>
        <w:spacing w:line="252" w:lineRule="auto"/>
        <w:jc w:val="both"/>
        <w:rPr>
          <w:color w:val="auto"/>
        </w:rPr>
      </w:pPr>
      <w:r w:rsidRPr="00E118C5">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E57B0A" w:rsidRPr="00E118C5" w:rsidRDefault="00E57B0A" w:rsidP="00820F84">
      <w:pPr>
        <w:pStyle w:val="11"/>
        <w:spacing w:after="160" w:line="252" w:lineRule="auto"/>
        <w:jc w:val="both"/>
        <w:rPr>
          <w:color w:val="auto"/>
        </w:rPr>
      </w:pPr>
      <w:r w:rsidRPr="00E118C5">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E57B0A" w:rsidRPr="00E118C5" w:rsidRDefault="00E57B0A" w:rsidP="00820F84">
      <w:pPr>
        <w:pStyle w:val="13"/>
        <w:jc w:val="both"/>
        <w:rPr>
          <w:rFonts w:ascii="Times New Roman" w:hAnsi="Times New Roman" w:cs="Times New Roman"/>
        </w:rPr>
      </w:pPr>
      <w:bookmarkStart w:id="633" w:name="bookmark1653"/>
      <w:r w:rsidRPr="00E118C5">
        <w:rPr>
          <w:rFonts w:ascii="Times New Roman" w:hAnsi="Times New Roman" w:cs="Times New Roman"/>
        </w:rPr>
        <w:t>Модуль «Технологии обработки материалов и пищевых продуктов»</w:t>
      </w:r>
      <w:bookmarkEnd w:id="633"/>
    </w:p>
    <w:p w:rsidR="00E57B0A" w:rsidRPr="00E118C5" w:rsidRDefault="00E57B0A" w:rsidP="00820F84">
      <w:pPr>
        <w:pStyle w:val="11"/>
        <w:spacing w:after="80" w:line="252" w:lineRule="auto"/>
        <w:jc w:val="both"/>
        <w:rPr>
          <w:color w:val="auto"/>
        </w:rPr>
      </w:pPr>
      <w:r w:rsidRPr="00E118C5">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E57B0A" w:rsidRPr="00E118C5" w:rsidRDefault="00E57B0A" w:rsidP="00820F84">
      <w:pPr>
        <w:pStyle w:val="aa"/>
        <w:jc w:val="both"/>
        <w:rPr>
          <w:rFonts w:ascii="Times New Roman" w:hAnsi="Times New Roman" w:cs="Times New Roman"/>
        </w:rPr>
      </w:pPr>
      <w:bookmarkStart w:id="634" w:name="bookmark165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Вариативные модули</w:t>
      </w:r>
      <w:bookmarkEnd w:id="634"/>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Модуль «Робототехника»</w:t>
      </w:r>
    </w:p>
    <w:p w:rsidR="00E57B0A" w:rsidRPr="00E118C5" w:rsidRDefault="00E57B0A" w:rsidP="00820F84">
      <w:pPr>
        <w:pStyle w:val="11"/>
        <w:spacing w:after="200" w:line="252" w:lineRule="auto"/>
        <w:jc w:val="both"/>
        <w:rPr>
          <w:color w:val="auto"/>
        </w:rPr>
      </w:pPr>
      <w:r w:rsidRPr="00E118C5">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E57B0A" w:rsidRPr="00E118C5" w:rsidRDefault="00E57B0A" w:rsidP="00820F84">
      <w:pPr>
        <w:pStyle w:val="13"/>
        <w:jc w:val="both"/>
        <w:rPr>
          <w:rFonts w:ascii="Times New Roman" w:hAnsi="Times New Roman" w:cs="Times New Roman"/>
        </w:rPr>
      </w:pPr>
      <w:bookmarkStart w:id="635" w:name="bookmark1658"/>
      <w:r w:rsidRPr="00E118C5">
        <w:rPr>
          <w:rFonts w:ascii="Times New Roman" w:hAnsi="Times New Roman" w:cs="Times New Roman"/>
        </w:rPr>
        <w:t>Модуль «3</w:t>
      </w:r>
      <w:r w:rsidRPr="00E118C5">
        <w:rPr>
          <w:rFonts w:ascii="Times New Roman" w:hAnsi="Times New Roman" w:cs="Times New Roman"/>
          <w:lang w:val="en-US"/>
        </w:rPr>
        <w:t>D</w:t>
      </w:r>
      <w:r w:rsidRPr="00E118C5">
        <w:rPr>
          <w:rFonts w:ascii="Times New Roman" w:hAnsi="Times New Roman" w:cs="Times New Roman"/>
        </w:rPr>
        <w:t>-моделирование, прототипирование, макетирование»</w:t>
      </w:r>
      <w:bookmarkEnd w:id="635"/>
    </w:p>
    <w:p w:rsidR="00E57B0A" w:rsidRPr="00E118C5" w:rsidRDefault="00E57B0A" w:rsidP="00820F84">
      <w:pPr>
        <w:pStyle w:val="11"/>
        <w:spacing w:after="200" w:line="240" w:lineRule="auto"/>
        <w:jc w:val="both"/>
        <w:rPr>
          <w:color w:val="auto"/>
        </w:rPr>
      </w:pPr>
      <w:r w:rsidRPr="00E118C5">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E57B0A" w:rsidRPr="00E118C5" w:rsidRDefault="00E57B0A" w:rsidP="00820F84">
      <w:pPr>
        <w:pStyle w:val="13"/>
        <w:jc w:val="both"/>
        <w:rPr>
          <w:rFonts w:ascii="Times New Roman" w:hAnsi="Times New Roman" w:cs="Times New Roman"/>
        </w:rPr>
      </w:pPr>
      <w:bookmarkStart w:id="636" w:name="bookmark1660"/>
      <w:r w:rsidRPr="00E118C5">
        <w:rPr>
          <w:rFonts w:ascii="Times New Roman" w:hAnsi="Times New Roman" w:cs="Times New Roman"/>
        </w:rPr>
        <w:t>Модуль «Компьютерная графика. Черчение»</w:t>
      </w:r>
      <w:bookmarkEnd w:id="636"/>
    </w:p>
    <w:p w:rsidR="00E57B0A" w:rsidRPr="00E118C5" w:rsidRDefault="00E57B0A" w:rsidP="00820F84">
      <w:pPr>
        <w:pStyle w:val="11"/>
        <w:spacing w:after="200"/>
        <w:jc w:val="both"/>
        <w:rPr>
          <w:color w:val="auto"/>
        </w:rPr>
      </w:pPr>
      <w:r w:rsidRPr="00E118C5">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E57B0A" w:rsidRPr="00E118C5" w:rsidRDefault="00E57B0A" w:rsidP="00820F84">
      <w:pPr>
        <w:pStyle w:val="13"/>
        <w:jc w:val="both"/>
        <w:rPr>
          <w:rFonts w:ascii="Times New Roman" w:hAnsi="Times New Roman" w:cs="Times New Roman"/>
        </w:rPr>
      </w:pPr>
      <w:bookmarkStart w:id="637" w:name="bookmark1662"/>
      <w:r w:rsidRPr="00E118C5">
        <w:rPr>
          <w:rFonts w:ascii="Times New Roman" w:hAnsi="Times New Roman" w:cs="Times New Roman"/>
        </w:rPr>
        <w:t>Модуль «Автоматизированные системы»</w:t>
      </w:r>
      <w:bookmarkEnd w:id="637"/>
    </w:p>
    <w:p w:rsidR="00E57B0A" w:rsidRPr="00E118C5" w:rsidRDefault="00E57B0A" w:rsidP="00820F84">
      <w:pPr>
        <w:pStyle w:val="11"/>
        <w:spacing w:after="260"/>
        <w:jc w:val="both"/>
        <w:rPr>
          <w:color w:val="auto"/>
        </w:rPr>
      </w:pPr>
      <w:r w:rsidRPr="00E118C5">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E57B0A" w:rsidRPr="00E118C5" w:rsidRDefault="00E57B0A" w:rsidP="00820F84">
      <w:pPr>
        <w:pStyle w:val="13"/>
        <w:jc w:val="both"/>
        <w:rPr>
          <w:rFonts w:ascii="Times New Roman" w:hAnsi="Times New Roman" w:cs="Times New Roman"/>
        </w:rPr>
      </w:pPr>
      <w:bookmarkStart w:id="638" w:name="bookmark1664"/>
      <w:r w:rsidRPr="00E118C5">
        <w:rPr>
          <w:rFonts w:ascii="Times New Roman" w:hAnsi="Times New Roman" w:cs="Times New Roman"/>
        </w:rPr>
        <w:t>Модули «Животноводство» и «Растениеводство»</w:t>
      </w:r>
      <w:bookmarkEnd w:id="638"/>
    </w:p>
    <w:p w:rsidR="00E57B0A" w:rsidRPr="00E118C5" w:rsidRDefault="00E57B0A" w:rsidP="00820F84">
      <w:pPr>
        <w:pStyle w:val="11"/>
        <w:spacing w:line="257" w:lineRule="auto"/>
        <w:jc w:val="both"/>
        <w:rPr>
          <w:color w:val="auto"/>
        </w:rPr>
      </w:pPr>
      <w:r w:rsidRPr="00E118C5">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E57B0A" w:rsidRPr="00E118C5" w:rsidRDefault="00E57B0A" w:rsidP="00820F84">
      <w:pPr>
        <w:pStyle w:val="11"/>
        <w:spacing w:line="257" w:lineRule="auto"/>
        <w:jc w:val="both"/>
        <w:rPr>
          <w:color w:val="auto"/>
        </w:rPr>
      </w:pPr>
      <w:r w:rsidRPr="00E118C5">
        <w:rPr>
          <w:color w:val="auto"/>
        </w:rPr>
        <w:t>Ведущими методическими принципами, которые реализуются в модульном курсе технологии, являются следующие принципы:</w:t>
      </w:r>
    </w:p>
    <w:p w:rsidR="00E57B0A" w:rsidRPr="00E118C5" w:rsidRDefault="00E57B0A" w:rsidP="00820F84">
      <w:pPr>
        <w:pStyle w:val="11"/>
        <w:numPr>
          <w:ilvl w:val="0"/>
          <w:numId w:val="257"/>
        </w:numPr>
        <w:spacing w:line="286" w:lineRule="auto"/>
        <w:jc w:val="both"/>
        <w:rPr>
          <w:color w:val="auto"/>
        </w:rPr>
      </w:pPr>
      <w:r w:rsidRPr="00E118C5">
        <w:rPr>
          <w:color w:val="auto"/>
        </w:rPr>
        <w:t>«двойного вхождения» — вопросы, выделенные в отдельный вариативный модуль, фрагментарно присутствуют и в инвариантных модулях;</w:t>
      </w:r>
    </w:p>
    <w:p w:rsidR="00E57B0A" w:rsidRPr="00E118C5" w:rsidRDefault="00E57B0A" w:rsidP="00820F84">
      <w:pPr>
        <w:pStyle w:val="11"/>
        <w:numPr>
          <w:ilvl w:val="0"/>
          <w:numId w:val="257"/>
        </w:numPr>
        <w:spacing w:line="302" w:lineRule="auto"/>
        <w:jc w:val="both"/>
        <w:rPr>
          <w:color w:val="auto"/>
        </w:rPr>
      </w:pPr>
      <w:r w:rsidRPr="00E118C5">
        <w:rPr>
          <w:color w:val="auto"/>
        </w:rPr>
        <w:t>цикличности — освоенное на начальном этапе содержание продолжает осваиваться и далее на более высоком уровне.</w:t>
      </w:r>
    </w:p>
    <w:p w:rsidR="00E57B0A" w:rsidRPr="00E118C5" w:rsidRDefault="00E57B0A" w:rsidP="00820F84">
      <w:pPr>
        <w:pStyle w:val="11"/>
        <w:spacing w:line="257" w:lineRule="auto"/>
        <w:jc w:val="both"/>
        <w:rPr>
          <w:color w:val="auto"/>
        </w:rPr>
      </w:pPr>
      <w:r w:rsidRPr="00E118C5">
        <w:rPr>
          <w:color w:val="auto"/>
        </w:rPr>
        <w:t>В курсе технологии осуществляется реализация широкого спектра межпредметных связей:</w:t>
      </w:r>
    </w:p>
    <w:p w:rsidR="00E57B0A" w:rsidRPr="00E118C5" w:rsidRDefault="00E57B0A" w:rsidP="00820F84">
      <w:pPr>
        <w:pStyle w:val="11"/>
        <w:numPr>
          <w:ilvl w:val="0"/>
          <w:numId w:val="256"/>
        </w:numPr>
        <w:spacing w:line="276" w:lineRule="auto"/>
        <w:jc w:val="both"/>
        <w:rPr>
          <w:color w:val="auto"/>
        </w:rPr>
      </w:pPr>
      <w:r w:rsidRPr="00E118C5">
        <w:rPr>
          <w:color w:val="auto"/>
        </w:rPr>
        <w:t xml:space="preserve">с </w:t>
      </w:r>
      <w:r w:rsidRPr="00E118C5">
        <w:rPr>
          <w:b/>
          <w:bCs/>
          <w:color w:val="auto"/>
        </w:rPr>
        <w:t xml:space="preserve">алгеброй </w:t>
      </w:r>
      <w:r w:rsidRPr="00E118C5">
        <w:rPr>
          <w:color w:val="auto"/>
        </w:rPr>
        <w:t xml:space="preserve">и </w:t>
      </w:r>
      <w:r w:rsidRPr="00E118C5">
        <w:rPr>
          <w:b/>
          <w:bCs/>
          <w:color w:val="auto"/>
        </w:rPr>
        <w:t xml:space="preserve">геометрией </w:t>
      </w:r>
      <w:r w:rsidRPr="00E118C5">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E57B0A" w:rsidRPr="00E118C5" w:rsidRDefault="00E57B0A" w:rsidP="00820F84">
      <w:pPr>
        <w:pStyle w:val="11"/>
        <w:numPr>
          <w:ilvl w:val="0"/>
          <w:numId w:val="256"/>
        </w:numPr>
        <w:spacing w:line="302" w:lineRule="auto"/>
        <w:jc w:val="both"/>
        <w:rPr>
          <w:color w:val="auto"/>
        </w:rPr>
      </w:pPr>
      <w:r w:rsidRPr="00E118C5">
        <w:rPr>
          <w:color w:val="auto"/>
        </w:rPr>
        <w:t xml:space="preserve">с </w:t>
      </w:r>
      <w:r w:rsidRPr="00E118C5">
        <w:rPr>
          <w:b/>
          <w:bCs/>
          <w:color w:val="auto"/>
        </w:rPr>
        <w:t xml:space="preserve">химией </w:t>
      </w:r>
      <w:r w:rsidRPr="00E118C5">
        <w:rPr>
          <w:color w:val="auto"/>
        </w:rPr>
        <w:t>при освоении разделов, связанных с технологиями химической промышленности в инвариантных модулях;</w:t>
      </w:r>
    </w:p>
    <w:p w:rsidR="00E57B0A" w:rsidRPr="00E118C5" w:rsidRDefault="00E57B0A" w:rsidP="00820F84">
      <w:pPr>
        <w:pStyle w:val="11"/>
        <w:numPr>
          <w:ilvl w:val="0"/>
          <w:numId w:val="256"/>
        </w:numPr>
        <w:spacing w:line="286" w:lineRule="auto"/>
        <w:jc w:val="both"/>
        <w:rPr>
          <w:color w:val="auto"/>
        </w:rPr>
      </w:pPr>
      <w:r w:rsidRPr="00E118C5">
        <w:rPr>
          <w:color w:val="auto"/>
        </w:rPr>
        <w:t xml:space="preserve">с </w:t>
      </w:r>
      <w:r w:rsidRPr="00E118C5">
        <w:rPr>
          <w:b/>
          <w:bCs/>
          <w:color w:val="auto"/>
        </w:rPr>
        <w:t xml:space="preserve">биологией </w:t>
      </w:r>
      <w:r w:rsidRPr="00E118C5">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E57B0A" w:rsidRPr="00E118C5" w:rsidRDefault="00E57B0A" w:rsidP="00820F84">
      <w:pPr>
        <w:pStyle w:val="11"/>
        <w:numPr>
          <w:ilvl w:val="0"/>
          <w:numId w:val="256"/>
        </w:numPr>
        <w:spacing w:line="286" w:lineRule="auto"/>
        <w:jc w:val="both"/>
        <w:rPr>
          <w:color w:val="auto"/>
        </w:rPr>
      </w:pPr>
      <w:r w:rsidRPr="00E118C5">
        <w:rPr>
          <w:color w:val="auto"/>
        </w:rPr>
        <w:t xml:space="preserve">с </w:t>
      </w:r>
      <w:r w:rsidRPr="00E118C5">
        <w:rPr>
          <w:b/>
          <w:bCs/>
          <w:color w:val="auto"/>
        </w:rPr>
        <w:t xml:space="preserve">физикой </w:t>
      </w:r>
      <w:r w:rsidRPr="00E118C5">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E57B0A" w:rsidRPr="00E118C5" w:rsidRDefault="00E57B0A" w:rsidP="00820F84">
      <w:pPr>
        <w:pStyle w:val="11"/>
        <w:numPr>
          <w:ilvl w:val="0"/>
          <w:numId w:val="256"/>
        </w:numPr>
        <w:spacing w:line="286" w:lineRule="auto"/>
        <w:jc w:val="both"/>
        <w:rPr>
          <w:color w:val="auto"/>
        </w:rPr>
      </w:pPr>
      <w:r w:rsidRPr="00E118C5">
        <w:rPr>
          <w:color w:val="auto"/>
        </w:rPr>
        <w:t xml:space="preserve">с </w:t>
      </w:r>
      <w:r w:rsidRPr="00E118C5">
        <w:rPr>
          <w:b/>
          <w:bCs/>
          <w:color w:val="auto"/>
        </w:rPr>
        <w:t xml:space="preserve">информатикой и ИКТ </w:t>
      </w:r>
      <w:r w:rsidRPr="00E118C5">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57B0A" w:rsidRPr="00E118C5" w:rsidRDefault="00E57B0A" w:rsidP="00820F84">
      <w:pPr>
        <w:pStyle w:val="11"/>
        <w:numPr>
          <w:ilvl w:val="0"/>
          <w:numId w:val="256"/>
        </w:numPr>
        <w:spacing w:line="286" w:lineRule="auto"/>
        <w:jc w:val="both"/>
        <w:rPr>
          <w:color w:val="auto"/>
        </w:rPr>
      </w:pPr>
      <w:r w:rsidRPr="00E118C5">
        <w:rPr>
          <w:color w:val="auto"/>
        </w:rPr>
        <w:t xml:space="preserve">с </w:t>
      </w:r>
      <w:r w:rsidRPr="00E118C5">
        <w:rPr>
          <w:b/>
          <w:bCs/>
          <w:color w:val="auto"/>
        </w:rPr>
        <w:t xml:space="preserve">историей </w:t>
      </w:r>
      <w:r w:rsidRPr="00E118C5">
        <w:rPr>
          <w:color w:val="auto"/>
        </w:rPr>
        <w:t xml:space="preserve">и </w:t>
      </w:r>
      <w:r w:rsidRPr="00E118C5">
        <w:rPr>
          <w:b/>
          <w:bCs/>
          <w:color w:val="auto"/>
        </w:rPr>
        <w:t xml:space="preserve">искусством </w:t>
      </w:r>
      <w:r w:rsidRPr="00E118C5">
        <w:rPr>
          <w:color w:val="auto"/>
        </w:rPr>
        <w:t>при освоении элементов промышленной эстетики, народных ремёсел в инвариантном модуле «Производство и технология»;</w:t>
      </w:r>
    </w:p>
    <w:p w:rsidR="00E57B0A" w:rsidRPr="00E118C5" w:rsidRDefault="00E57B0A" w:rsidP="00820F84">
      <w:pPr>
        <w:pStyle w:val="11"/>
        <w:numPr>
          <w:ilvl w:val="0"/>
          <w:numId w:val="256"/>
        </w:numPr>
        <w:spacing w:line="286" w:lineRule="auto"/>
        <w:jc w:val="both"/>
        <w:rPr>
          <w:color w:val="auto"/>
        </w:rPr>
      </w:pPr>
      <w:r w:rsidRPr="00E118C5">
        <w:rPr>
          <w:color w:val="auto"/>
        </w:rPr>
        <w:t xml:space="preserve">с </w:t>
      </w:r>
      <w:r w:rsidRPr="00E118C5">
        <w:rPr>
          <w:b/>
          <w:bCs/>
          <w:color w:val="auto"/>
        </w:rPr>
        <w:t xml:space="preserve">обществознанием </w:t>
      </w:r>
      <w:r w:rsidRPr="00E118C5">
        <w:rPr>
          <w:color w:val="auto"/>
        </w:rPr>
        <w:t>при освоении темы «Технология и мир. Современная техносфера» в инвариантном модуле «Производство и технология»</w:t>
      </w:r>
    </w:p>
    <w:p w:rsidR="00E57B0A" w:rsidRPr="00E118C5" w:rsidRDefault="00E57B0A" w:rsidP="00820F84">
      <w:pPr>
        <w:pStyle w:val="11"/>
        <w:spacing w:after="160" w:line="257" w:lineRule="auto"/>
        <w:jc w:val="both"/>
        <w:rPr>
          <w:color w:val="auto"/>
        </w:rPr>
      </w:pPr>
      <w:r w:rsidRPr="00E118C5">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118C5">
        <w:rPr>
          <w:color w:val="auto"/>
          <w:lang w:val="en-US"/>
        </w:rPr>
        <w:t>WorldSkills</w:t>
      </w:r>
      <w:r w:rsidRPr="00E118C5">
        <w:rPr>
          <w:color w:val="auto"/>
        </w:rPr>
        <w:t>) и др.</w:t>
      </w:r>
    </w:p>
    <w:p w:rsidR="00E57B0A" w:rsidRPr="00E118C5" w:rsidRDefault="00E57B0A" w:rsidP="00820F84">
      <w:pPr>
        <w:pStyle w:val="aa"/>
        <w:jc w:val="both"/>
        <w:rPr>
          <w:rFonts w:ascii="Times New Roman" w:hAnsi="Times New Roman" w:cs="Times New Roman"/>
        </w:rPr>
      </w:pPr>
      <w:bookmarkStart w:id="639" w:name="bookmark1666"/>
      <w:r w:rsidRPr="00E118C5">
        <w:rPr>
          <w:rFonts w:ascii="Times New Roman" w:hAnsi="Times New Roman" w:cs="Times New Roman"/>
        </w:rPr>
        <w:t xml:space="preserve">МЕСТО УЧЕБНОГО ПРЕДМЕТА «ТЕХНОЛОГИЯ» </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 УЧЕБНОМ ПЛАНЕ</w:t>
      </w:r>
      <w:bookmarkEnd w:id="639"/>
    </w:p>
    <w:p w:rsidR="00E57B0A" w:rsidRPr="00E118C5" w:rsidRDefault="00E57B0A" w:rsidP="00820F84">
      <w:pPr>
        <w:pStyle w:val="11"/>
        <w:spacing w:line="257" w:lineRule="auto"/>
        <w:jc w:val="both"/>
        <w:rPr>
          <w:color w:val="auto"/>
        </w:rPr>
      </w:pPr>
      <w:r w:rsidRPr="00E118C5">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E57B0A" w:rsidRPr="00E118C5" w:rsidRDefault="00E57B0A" w:rsidP="00820F84">
      <w:pPr>
        <w:pStyle w:val="11"/>
        <w:spacing w:after="60" w:line="257" w:lineRule="auto"/>
        <w:jc w:val="both"/>
        <w:rPr>
          <w:color w:val="auto"/>
        </w:rPr>
        <w:sectPr w:rsidR="00E57B0A" w:rsidRPr="00E118C5">
          <w:headerReference w:type="even" r:id="rId89"/>
          <w:headerReference w:type="default" r:id="rId90"/>
          <w:footerReference w:type="even" r:id="rId91"/>
          <w:footerReference w:type="default" r:id="rId92"/>
          <w:footnotePr>
            <w:numRestart w:val="eachPage"/>
          </w:footnotePr>
          <w:pgSz w:w="7824" w:h="12019"/>
          <w:pgMar w:top="570" w:right="712" w:bottom="957" w:left="713" w:header="0" w:footer="3" w:gutter="0"/>
          <w:cols w:space="720"/>
          <w:noEndnote/>
          <w:docGrid w:linePitch="360"/>
        </w:sectPr>
      </w:pPr>
      <w:r w:rsidRPr="00E118C5">
        <w:rPr>
          <w:color w:val="auto"/>
        </w:rPr>
        <w:t>Дополнительно рекомендуется выделить за счёт внеурочной деятельности в 8 классе — 1 час в неделю и в 9 классе — 2 часа.</w:t>
      </w:r>
    </w:p>
    <w:p w:rsidR="00E57B0A" w:rsidRPr="00E118C5" w:rsidRDefault="00E57B0A" w:rsidP="00820F84">
      <w:pPr>
        <w:pStyle w:val="aa"/>
        <w:pBdr>
          <w:bottom w:val="single" w:sz="12" w:space="1" w:color="auto"/>
        </w:pBdr>
        <w:jc w:val="both"/>
        <w:rPr>
          <w:rFonts w:ascii="Times New Roman" w:hAnsi="Times New Roman" w:cs="Times New Roman"/>
        </w:rPr>
      </w:pPr>
      <w:bookmarkStart w:id="640" w:name="bookmark1668"/>
      <w:r w:rsidRPr="00E118C5">
        <w:rPr>
          <w:rFonts w:ascii="Times New Roman" w:hAnsi="Times New Roman" w:cs="Times New Roman"/>
        </w:rPr>
        <w:t>СОДЕРЖАНИЕ ОБУЧЕНИЯ</w:t>
      </w:r>
      <w:bookmarkEnd w:id="640"/>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41" w:name="bookmark1670"/>
      <w:r w:rsidRPr="00E118C5">
        <w:rPr>
          <w:rFonts w:ascii="Times New Roman" w:hAnsi="Times New Roman" w:cs="Times New Roman"/>
        </w:rPr>
        <w:t>ИНВАРИАНТНЫЕ МОДУЛИ</w:t>
      </w:r>
      <w:bookmarkEnd w:id="641"/>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42" w:name="bookmark1672"/>
      <w:r w:rsidRPr="00E118C5">
        <w:rPr>
          <w:rFonts w:ascii="Times New Roman" w:hAnsi="Times New Roman" w:cs="Times New Roman"/>
        </w:rPr>
        <w:t>Модуль «Производство и технология»</w:t>
      </w:r>
      <w:bookmarkEnd w:id="642"/>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43" w:name="bookmark1674"/>
      <w:r w:rsidRPr="00E118C5">
        <w:rPr>
          <w:rFonts w:ascii="Times New Roman" w:hAnsi="Times New Roman" w:cs="Times New Roman"/>
        </w:rPr>
        <w:t>5-6 КЛАССЫ</w:t>
      </w:r>
      <w:bookmarkEnd w:id="643"/>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64" w:lineRule="auto"/>
        <w:jc w:val="both"/>
        <w:rPr>
          <w:color w:val="auto"/>
        </w:rPr>
      </w:pPr>
      <w:r w:rsidRPr="00E118C5">
        <w:rPr>
          <w:b/>
          <w:bCs/>
          <w:color w:val="auto"/>
        </w:rPr>
        <w:t>Раздел 1. Преобразовательная деятельность человека.</w:t>
      </w:r>
    </w:p>
    <w:p w:rsidR="00E57B0A" w:rsidRPr="00E118C5" w:rsidRDefault="00E57B0A" w:rsidP="00820F84">
      <w:pPr>
        <w:pStyle w:val="11"/>
        <w:spacing w:after="240" w:line="240" w:lineRule="auto"/>
        <w:jc w:val="both"/>
        <w:rPr>
          <w:color w:val="auto"/>
        </w:rPr>
      </w:pPr>
      <w:r w:rsidRPr="00E118C5">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E57B0A" w:rsidRPr="00E118C5" w:rsidRDefault="00E57B0A" w:rsidP="00820F84">
      <w:pPr>
        <w:pStyle w:val="11"/>
        <w:spacing w:line="264" w:lineRule="auto"/>
        <w:jc w:val="both"/>
        <w:rPr>
          <w:color w:val="auto"/>
        </w:rPr>
      </w:pPr>
      <w:r w:rsidRPr="00E118C5">
        <w:rPr>
          <w:b/>
          <w:bCs/>
          <w:color w:val="auto"/>
        </w:rPr>
        <w:t>Раздел 2. Простейшие машины и механизмы.</w:t>
      </w:r>
    </w:p>
    <w:p w:rsidR="00E57B0A" w:rsidRPr="00E118C5" w:rsidRDefault="00E57B0A" w:rsidP="00820F84">
      <w:pPr>
        <w:pStyle w:val="11"/>
        <w:spacing w:line="240" w:lineRule="auto"/>
        <w:jc w:val="both"/>
        <w:rPr>
          <w:color w:val="auto"/>
        </w:rPr>
      </w:pPr>
      <w:r w:rsidRPr="00E118C5">
        <w:rPr>
          <w:color w:val="auto"/>
        </w:rPr>
        <w:t>Двигатели машин. Виды двигателей. Передаточные механизмы. Виды и характеристики передаточных механизмов.</w:t>
      </w:r>
    </w:p>
    <w:p w:rsidR="00E57B0A" w:rsidRPr="00E118C5" w:rsidRDefault="00E57B0A" w:rsidP="00820F84">
      <w:pPr>
        <w:pStyle w:val="11"/>
        <w:spacing w:after="240" w:line="240" w:lineRule="auto"/>
        <w:jc w:val="both"/>
        <w:rPr>
          <w:color w:val="auto"/>
        </w:rPr>
      </w:pPr>
      <w:r w:rsidRPr="00E118C5">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E57B0A" w:rsidRPr="00E118C5" w:rsidRDefault="00E57B0A" w:rsidP="00820F84">
      <w:pPr>
        <w:pStyle w:val="11"/>
        <w:spacing w:line="264" w:lineRule="auto"/>
        <w:jc w:val="both"/>
        <w:rPr>
          <w:color w:val="auto"/>
        </w:rPr>
      </w:pPr>
      <w:r w:rsidRPr="00E118C5">
        <w:rPr>
          <w:b/>
          <w:bCs/>
          <w:color w:val="auto"/>
        </w:rPr>
        <w:t>Раздел 3. Задачи и технологии их решения.</w:t>
      </w:r>
    </w:p>
    <w:p w:rsidR="00E57B0A" w:rsidRPr="00E118C5" w:rsidRDefault="00E57B0A" w:rsidP="00820F84">
      <w:pPr>
        <w:pStyle w:val="11"/>
        <w:spacing w:line="240" w:lineRule="auto"/>
        <w:jc w:val="both"/>
        <w:rPr>
          <w:color w:val="auto"/>
        </w:rPr>
      </w:pPr>
      <w:r w:rsidRPr="00E118C5">
        <w:rPr>
          <w:color w:val="auto"/>
        </w:rPr>
        <w:t>Технология решения производственных задач в информационной среде как важнейшая технология 4-й промышленной революции.</w:t>
      </w:r>
    </w:p>
    <w:p w:rsidR="00E57B0A" w:rsidRPr="00E118C5" w:rsidRDefault="00E57B0A" w:rsidP="00820F84">
      <w:pPr>
        <w:pStyle w:val="11"/>
        <w:spacing w:after="240" w:line="240" w:lineRule="auto"/>
        <w:jc w:val="both"/>
        <w:rPr>
          <w:color w:val="auto"/>
        </w:rPr>
      </w:pPr>
      <w:r w:rsidRPr="00E118C5">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E57B0A" w:rsidRPr="00E118C5" w:rsidRDefault="00E57B0A" w:rsidP="00820F84">
      <w:pPr>
        <w:pStyle w:val="11"/>
        <w:spacing w:line="264" w:lineRule="auto"/>
        <w:jc w:val="both"/>
        <w:rPr>
          <w:color w:val="auto"/>
        </w:rPr>
      </w:pPr>
      <w:r w:rsidRPr="00E118C5">
        <w:rPr>
          <w:b/>
          <w:bCs/>
          <w:color w:val="auto"/>
        </w:rPr>
        <w:t>Раздел 4. Основы проектной деятельности.</w:t>
      </w:r>
    </w:p>
    <w:p w:rsidR="00E57B0A" w:rsidRPr="00E118C5" w:rsidRDefault="00E57B0A" w:rsidP="00820F84">
      <w:pPr>
        <w:pStyle w:val="11"/>
        <w:spacing w:after="240" w:line="240" w:lineRule="auto"/>
        <w:jc w:val="both"/>
        <w:rPr>
          <w:color w:val="auto"/>
        </w:rPr>
      </w:pPr>
      <w:r w:rsidRPr="00E118C5">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E57B0A" w:rsidRPr="00E118C5" w:rsidRDefault="00E57B0A" w:rsidP="00820F84">
      <w:pPr>
        <w:pStyle w:val="11"/>
        <w:spacing w:line="262" w:lineRule="auto"/>
        <w:jc w:val="both"/>
        <w:rPr>
          <w:color w:val="auto"/>
        </w:rPr>
      </w:pPr>
      <w:r w:rsidRPr="00E118C5">
        <w:rPr>
          <w:b/>
          <w:bCs/>
          <w:color w:val="auto"/>
        </w:rPr>
        <w:t>Раздел 5. Технология домашнего хозяйства.</w:t>
      </w:r>
    </w:p>
    <w:p w:rsidR="00E57B0A" w:rsidRPr="00E118C5" w:rsidRDefault="00E57B0A" w:rsidP="00820F84">
      <w:pPr>
        <w:pStyle w:val="11"/>
        <w:spacing w:line="240" w:lineRule="auto"/>
        <w:jc w:val="both"/>
        <w:rPr>
          <w:color w:val="auto"/>
        </w:rPr>
      </w:pPr>
      <w:r w:rsidRPr="00E118C5">
        <w:rPr>
          <w:color w:val="auto"/>
        </w:rPr>
        <w:t>Порядок и хаос как фундаментальные характеристики окружающего мира.</w:t>
      </w:r>
    </w:p>
    <w:p w:rsidR="00E57B0A" w:rsidRPr="00E118C5" w:rsidRDefault="00E57B0A" w:rsidP="00820F84">
      <w:pPr>
        <w:pStyle w:val="11"/>
        <w:spacing w:line="240" w:lineRule="auto"/>
        <w:jc w:val="both"/>
        <w:rPr>
          <w:color w:val="auto"/>
        </w:rPr>
      </w:pPr>
      <w:r w:rsidRPr="00E118C5">
        <w:rPr>
          <w:color w:val="auto"/>
        </w:rPr>
        <w:t>Порядок в доме. Порядок на рабочем месте.</w:t>
      </w:r>
    </w:p>
    <w:p w:rsidR="00E57B0A" w:rsidRPr="00E118C5" w:rsidRDefault="00E57B0A" w:rsidP="00820F84">
      <w:pPr>
        <w:pStyle w:val="11"/>
        <w:spacing w:line="240" w:lineRule="auto"/>
        <w:ind w:firstLine="238"/>
        <w:jc w:val="both"/>
        <w:rPr>
          <w:color w:val="auto"/>
        </w:rPr>
      </w:pPr>
      <w:r w:rsidRPr="00E118C5">
        <w:rPr>
          <w:color w:val="auto"/>
        </w:rPr>
        <w:t>Создание интерьера квартиры с помощью компьютерных программ.</w:t>
      </w:r>
    </w:p>
    <w:p w:rsidR="00E57B0A" w:rsidRPr="00E118C5" w:rsidRDefault="00E57B0A" w:rsidP="00820F84">
      <w:pPr>
        <w:pStyle w:val="11"/>
        <w:spacing w:line="240" w:lineRule="auto"/>
        <w:ind w:firstLine="238"/>
        <w:jc w:val="both"/>
        <w:rPr>
          <w:color w:val="auto"/>
        </w:rPr>
      </w:pPr>
      <w:r w:rsidRPr="00E118C5">
        <w:rPr>
          <w:color w:val="auto"/>
        </w:rPr>
        <w:t>Электропроводка. Бытовые электрические приборы. Техника безопасности при работе с электричеством.</w:t>
      </w:r>
    </w:p>
    <w:p w:rsidR="00E57B0A" w:rsidRPr="00E118C5" w:rsidRDefault="00E57B0A" w:rsidP="00820F84">
      <w:pPr>
        <w:pStyle w:val="11"/>
        <w:spacing w:after="160" w:line="240" w:lineRule="auto"/>
        <w:jc w:val="both"/>
        <w:rPr>
          <w:color w:val="auto"/>
        </w:rPr>
      </w:pPr>
      <w:r w:rsidRPr="00E118C5">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E57B0A" w:rsidRPr="00E118C5" w:rsidRDefault="00E57B0A" w:rsidP="00820F84">
      <w:pPr>
        <w:pStyle w:val="11"/>
        <w:spacing w:line="262" w:lineRule="auto"/>
        <w:jc w:val="both"/>
        <w:rPr>
          <w:color w:val="auto"/>
        </w:rPr>
      </w:pPr>
      <w:r w:rsidRPr="00E118C5">
        <w:rPr>
          <w:b/>
          <w:bCs/>
          <w:color w:val="auto"/>
        </w:rPr>
        <w:t>Раздел 6. Мир профессий.</w:t>
      </w:r>
    </w:p>
    <w:p w:rsidR="00E57B0A" w:rsidRPr="00E118C5" w:rsidRDefault="00E57B0A" w:rsidP="00820F84">
      <w:pPr>
        <w:pStyle w:val="11"/>
        <w:spacing w:after="160" w:line="240" w:lineRule="auto"/>
        <w:jc w:val="both"/>
        <w:rPr>
          <w:color w:val="auto"/>
        </w:rPr>
      </w:pPr>
      <w:r w:rsidRPr="00E118C5">
        <w:rPr>
          <w:color w:val="auto"/>
        </w:rPr>
        <w:t>Какие бывают профессии. Как выбрать профессию.</w:t>
      </w:r>
    </w:p>
    <w:p w:rsidR="00E57B0A" w:rsidRPr="00E118C5" w:rsidRDefault="00E57B0A" w:rsidP="00820F84">
      <w:pPr>
        <w:pStyle w:val="aa"/>
        <w:jc w:val="both"/>
        <w:rPr>
          <w:rFonts w:ascii="Times New Roman" w:hAnsi="Times New Roman" w:cs="Times New Roman"/>
        </w:rPr>
      </w:pPr>
      <w:bookmarkStart w:id="644" w:name="bookmark1676"/>
      <w:r w:rsidRPr="00E118C5">
        <w:rPr>
          <w:rFonts w:ascii="Times New Roman" w:hAnsi="Times New Roman" w:cs="Times New Roman"/>
        </w:rPr>
        <w:t>7-9 КЛАССЫ</w:t>
      </w:r>
      <w:bookmarkEnd w:id="64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62" w:lineRule="auto"/>
        <w:jc w:val="both"/>
        <w:rPr>
          <w:color w:val="auto"/>
        </w:rPr>
      </w:pPr>
      <w:r w:rsidRPr="00E118C5">
        <w:rPr>
          <w:b/>
          <w:bCs/>
          <w:color w:val="auto"/>
        </w:rPr>
        <w:t>Раздел 7. Технологии и искусство.</w:t>
      </w:r>
    </w:p>
    <w:p w:rsidR="00E57B0A" w:rsidRPr="00E118C5" w:rsidRDefault="00E57B0A" w:rsidP="00820F84">
      <w:pPr>
        <w:pStyle w:val="11"/>
        <w:spacing w:line="240" w:lineRule="auto"/>
        <w:jc w:val="both"/>
        <w:rPr>
          <w:color w:val="auto"/>
        </w:rPr>
      </w:pPr>
      <w:r w:rsidRPr="00E118C5">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E57B0A" w:rsidRPr="00E118C5" w:rsidRDefault="00E57B0A" w:rsidP="00820F84">
      <w:pPr>
        <w:pStyle w:val="11"/>
        <w:spacing w:line="240" w:lineRule="auto"/>
        <w:jc w:val="both"/>
        <w:rPr>
          <w:color w:val="auto"/>
        </w:rPr>
      </w:pPr>
      <w:r w:rsidRPr="00E118C5">
        <w:rPr>
          <w:color w:val="auto"/>
        </w:rPr>
        <w:t>Эстетика в быту. Эстетика и экология жилища.</w:t>
      </w:r>
    </w:p>
    <w:p w:rsidR="00E57B0A" w:rsidRPr="00E118C5" w:rsidRDefault="00E57B0A" w:rsidP="00820F84">
      <w:pPr>
        <w:pStyle w:val="11"/>
        <w:spacing w:after="160" w:line="240" w:lineRule="auto"/>
        <w:jc w:val="both"/>
        <w:rPr>
          <w:color w:val="auto"/>
        </w:rPr>
      </w:pPr>
      <w:r w:rsidRPr="00E118C5">
        <w:rPr>
          <w:color w:val="auto"/>
        </w:rPr>
        <w:t>Народные ремёсла. Народные ремёсла и промыслы России.</w:t>
      </w:r>
    </w:p>
    <w:p w:rsidR="00E57B0A" w:rsidRPr="00E118C5" w:rsidRDefault="00E57B0A" w:rsidP="00820F84">
      <w:pPr>
        <w:pStyle w:val="11"/>
        <w:spacing w:line="262" w:lineRule="auto"/>
        <w:jc w:val="both"/>
        <w:rPr>
          <w:color w:val="auto"/>
        </w:rPr>
      </w:pPr>
      <w:r w:rsidRPr="00E118C5">
        <w:rPr>
          <w:b/>
          <w:bCs/>
          <w:color w:val="auto"/>
        </w:rPr>
        <w:t>Раздел 8. Технологии и мир. Современная техносфера.</w:t>
      </w:r>
    </w:p>
    <w:p w:rsidR="00E57B0A" w:rsidRPr="00E118C5" w:rsidRDefault="00E57B0A" w:rsidP="00820F84">
      <w:pPr>
        <w:pStyle w:val="11"/>
        <w:spacing w:line="240" w:lineRule="auto"/>
        <w:jc w:val="both"/>
        <w:rPr>
          <w:color w:val="auto"/>
        </w:rPr>
      </w:pPr>
      <w:r w:rsidRPr="00E118C5">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E57B0A" w:rsidRPr="00E118C5" w:rsidRDefault="00E57B0A" w:rsidP="00820F84">
      <w:pPr>
        <w:pStyle w:val="11"/>
        <w:spacing w:line="240" w:lineRule="auto"/>
        <w:jc w:val="both"/>
        <w:rPr>
          <w:color w:val="auto"/>
        </w:rPr>
      </w:pPr>
      <w:r w:rsidRPr="00E118C5">
        <w:rPr>
          <w:color w:val="auto"/>
        </w:rPr>
        <w:t>Понятие высокотехнологичных отраслей. «Высокие технологии» двойного назначения.</w:t>
      </w:r>
    </w:p>
    <w:p w:rsidR="00E57B0A" w:rsidRPr="00E118C5" w:rsidRDefault="00E57B0A" w:rsidP="00820F84">
      <w:pPr>
        <w:pStyle w:val="11"/>
        <w:spacing w:line="240" w:lineRule="auto"/>
        <w:jc w:val="both"/>
        <w:rPr>
          <w:color w:val="auto"/>
        </w:rPr>
      </w:pPr>
      <w:r w:rsidRPr="00E118C5">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E57B0A" w:rsidRPr="00E118C5" w:rsidRDefault="00E57B0A" w:rsidP="00820F84">
      <w:pPr>
        <w:pStyle w:val="11"/>
        <w:spacing w:line="240" w:lineRule="auto"/>
        <w:jc w:val="both"/>
        <w:rPr>
          <w:color w:val="auto"/>
        </w:rPr>
      </w:pPr>
      <w:r w:rsidRPr="00E118C5">
        <w:rPr>
          <w:color w:val="auto"/>
        </w:rPr>
        <w:t>Ресурсы, технологии и общество. Глобальные технологические проекты.</w:t>
      </w:r>
    </w:p>
    <w:p w:rsidR="00E57B0A" w:rsidRPr="00E118C5" w:rsidRDefault="00E57B0A" w:rsidP="00820F84">
      <w:pPr>
        <w:pStyle w:val="11"/>
        <w:spacing w:line="240" w:lineRule="auto"/>
        <w:jc w:val="both"/>
        <w:rPr>
          <w:color w:val="auto"/>
        </w:rPr>
      </w:pPr>
      <w:r w:rsidRPr="00E118C5">
        <w:rPr>
          <w:color w:val="auto"/>
        </w:rPr>
        <w:t>Современная техносфера. Проблема взаимодействия природы и техносферы.</w:t>
      </w:r>
    </w:p>
    <w:p w:rsidR="00E57B0A" w:rsidRPr="00E118C5" w:rsidRDefault="00E57B0A" w:rsidP="00820F84">
      <w:pPr>
        <w:pStyle w:val="11"/>
        <w:spacing w:after="160" w:line="240" w:lineRule="auto"/>
        <w:jc w:val="both"/>
        <w:rPr>
          <w:color w:val="auto"/>
        </w:rPr>
      </w:pPr>
      <w:r w:rsidRPr="00E118C5">
        <w:rPr>
          <w:color w:val="auto"/>
        </w:rPr>
        <w:t>Современный транспорт и перспективы его развития.</w:t>
      </w:r>
    </w:p>
    <w:p w:rsidR="00E57B0A" w:rsidRPr="00E118C5" w:rsidRDefault="00E57B0A" w:rsidP="00820F84">
      <w:pPr>
        <w:pStyle w:val="11"/>
        <w:spacing w:line="264" w:lineRule="auto"/>
        <w:jc w:val="both"/>
        <w:rPr>
          <w:color w:val="auto"/>
        </w:rPr>
      </w:pPr>
      <w:r w:rsidRPr="00E118C5">
        <w:rPr>
          <w:b/>
          <w:bCs/>
          <w:color w:val="auto"/>
        </w:rPr>
        <w:t>Раздел 9. Современные технологии.</w:t>
      </w:r>
    </w:p>
    <w:p w:rsidR="00E57B0A" w:rsidRPr="00E118C5" w:rsidRDefault="00E57B0A" w:rsidP="00820F84">
      <w:pPr>
        <w:pStyle w:val="11"/>
        <w:spacing w:line="240" w:lineRule="auto"/>
        <w:jc w:val="both"/>
        <w:rPr>
          <w:color w:val="auto"/>
        </w:rPr>
      </w:pPr>
      <w:r w:rsidRPr="00E118C5">
        <w:rPr>
          <w:color w:val="auto"/>
        </w:rPr>
        <w:t>Биотехнологии. Лазерные технологии. Космические технологии. Представления о нанотехнологиях.</w:t>
      </w:r>
    </w:p>
    <w:p w:rsidR="00E57B0A" w:rsidRPr="00E118C5" w:rsidRDefault="00E57B0A" w:rsidP="00820F84">
      <w:pPr>
        <w:pStyle w:val="11"/>
        <w:spacing w:line="240" w:lineRule="auto"/>
        <w:jc w:val="both"/>
        <w:rPr>
          <w:color w:val="auto"/>
        </w:rPr>
      </w:pPr>
      <w:r w:rsidRPr="00E118C5">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E57B0A" w:rsidRPr="00E118C5" w:rsidRDefault="00E57B0A" w:rsidP="00820F84">
      <w:pPr>
        <w:pStyle w:val="11"/>
        <w:spacing w:line="240" w:lineRule="auto"/>
        <w:jc w:val="both"/>
        <w:rPr>
          <w:color w:val="auto"/>
        </w:rPr>
      </w:pPr>
      <w:r w:rsidRPr="00E118C5">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E57B0A" w:rsidRPr="00E118C5" w:rsidRDefault="00E57B0A" w:rsidP="00820F84">
      <w:pPr>
        <w:pStyle w:val="11"/>
        <w:spacing w:after="240" w:line="240" w:lineRule="auto"/>
        <w:jc w:val="both"/>
        <w:rPr>
          <w:color w:val="auto"/>
        </w:rPr>
      </w:pPr>
      <w:r w:rsidRPr="00E118C5">
        <w:rPr>
          <w:color w:val="auto"/>
        </w:rPr>
        <w:t>Сферы применения современных технологий.</w:t>
      </w:r>
    </w:p>
    <w:p w:rsidR="00E57B0A" w:rsidRPr="00E118C5" w:rsidRDefault="00E57B0A" w:rsidP="00820F84">
      <w:pPr>
        <w:pStyle w:val="11"/>
        <w:spacing w:line="264" w:lineRule="auto"/>
        <w:jc w:val="both"/>
        <w:rPr>
          <w:color w:val="auto"/>
        </w:rPr>
      </w:pPr>
      <w:r w:rsidRPr="00E118C5">
        <w:rPr>
          <w:b/>
          <w:bCs/>
          <w:color w:val="auto"/>
        </w:rPr>
        <w:t>Раздел 10. Основы информационно-когнитивных технологий.</w:t>
      </w:r>
    </w:p>
    <w:p w:rsidR="00E57B0A" w:rsidRPr="00E118C5" w:rsidRDefault="00E57B0A" w:rsidP="00820F84">
      <w:pPr>
        <w:pStyle w:val="11"/>
        <w:spacing w:line="240" w:lineRule="auto"/>
        <w:jc w:val="both"/>
        <w:rPr>
          <w:color w:val="auto"/>
        </w:rPr>
      </w:pPr>
      <w:r w:rsidRPr="00E118C5">
        <w:rPr>
          <w:color w:val="auto"/>
        </w:rPr>
        <w:t>Знание как фундаментальная производственная и экономическая категория.</w:t>
      </w:r>
    </w:p>
    <w:p w:rsidR="00E57B0A" w:rsidRPr="00E118C5" w:rsidRDefault="00E57B0A" w:rsidP="00820F84">
      <w:pPr>
        <w:pStyle w:val="11"/>
        <w:spacing w:line="240" w:lineRule="auto"/>
        <w:jc w:val="both"/>
        <w:rPr>
          <w:color w:val="auto"/>
        </w:rPr>
      </w:pPr>
      <w:r w:rsidRPr="00E118C5">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E57B0A" w:rsidRPr="00E118C5" w:rsidRDefault="00E57B0A" w:rsidP="00820F84">
      <w:pPr>
        <w:pStyle w:val="11"/>
        <w:spacing w:after="240" w:line="240" w:lineRule="auto"/>
        <w:jc w:val="both"/>
        <w:rPr>
          <w:color w:val="auto"/>
        </w:rPr>
      </w:pPr>
      <w:r w:rsidRPr="00E118C5">
        <w:rPr>
          <w:color w:val="auto"/>
        </w:rPr>
        <w:t>Формализация и моделирование — основные инструменты познания окружающего мира.</w:t>
      </w:r>
    </w:p>
    <w:p w:rsidR="00E57B0A" w:rsidRPr="00E118C5" w:rsidRDefault="00E57B0A" w:rsidP="00820F84">
      <w:pPr>
        <w:pStyle w:val="11"/>
        <w:spacing w:line="264" w:lineRule="auto"/>
        <w:jc w:val="both"/>
        <w:rPr>
          <w:color w:val="auto"/>
        </w:rPr>
      </w:pPr>
      <w:r w:rsidRPr="00E118C5">
        <w:rPr>
          <w:b/>
          <w:bCs/>
          <w:color w:val="auto"/>
        </w:rPr>
        <w:t>Раздел 11. Элементы управления.</w:t>
      </w:r>
    </w:p>
    <w:p w:rsidR="00E57B0A" w:rsidRPr="00E118C5" w:rsidRDefault="00E57B0A" w:rsidP="00820F84">
      <w:pPr>
        <w:pStyle w:val="11"/>
        <w:spacing w:line="240" w:lineRule="auto"/>
        <w:jc w:val="both"/>
        <w:rPr>
          <w:color w:val="auto"/>
        </w:rPr>
      </w:pPr>
      <w:r w:rsidRPr="00E118C5">
        <w:rPr>
          <w:color w:val="auto"/>
        </w:rPr>
        <w:t>Общие принципы управления. Общая схема управления. Условия реализации общей схемы управления. Начала кибернетики.</w:t>
      </w:r>
    </w:p>
    <w:p w:rsidR="00E57B0A" w:rsidRPr="00E118C5" w:rsidRDefault="00E57B0A" w:rsidP="00820F84">
      <w:pPr>
        <w:pStyle w:val="11"/>
        <w:spacing w:after="240" w:line="240" w:lineRule="auto"/>
        <w:jc w:val="both"/>
        <w:rPr>
          <w:color w:val="auto"/>
        </w:rPr>
      </w:pPr>
      <w:r w:rsidRPr="00E118C5">
        <w:rPr>
          <w:color w:val="auto"/>
        </w:rPr>
        <w:t>Самоуправляемые системы. Устойчивость систем управления. Виды равновесия. Устойчивость технических систем.</w:t>
      </w:r>
    </w:p>
    <w:p w:rsidR="00E57B0A" w:rsidRPr="00E118C5" w:rsidRDefault="00E57B0A" w:rsidP="00820F84">
      <w:pPr>
        <w:pStyle w:val="11"/>
        <w:spacing w:line="264" w:lineRule="auto"/>
        <w:jc w:val="both"/>
        <w:rPr>
          <w:color w:val="auto"/>
        </w:rPr>
      </w:pPr>
      <w:r w:rsidRPr="00E118C5">
        <w:rPr>
          <w:b/>
          <w:bCs/>
          <w:color w:val="auto"/>
        </w:rPr>
        <w:t>Раздел 12. Мир профессий.</w:t>
      </w:r>
    </w:p>
    <w:p w:rsidR="00E57B0A" w:rsidRPr="00E118C5" w:rsidRDefault="00E57B0A" w:rsidP="00820F84">
      <w:pPr>
        <w:pStyle w:val="11"/>
        <w:spacing w:line="240" w:lineRule="auto"/>
        <w:jc w:val="both"/>
        <w:rPr>
          <w:color w:val="auto"/>
        </w:rPr>
      </w:pPr>
      <w:r w:rsidRPr="00E118C5">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E57B0A" w:rsidRPr="00E118C5" w:rsidRDefault="00E57B0A" w:rsidP="00820F84">
      <w:pPr>
        <w:pStyle w:val="11"/>
        <w:spacing w:after="160" w:line="240" w:lineRule="auto"/>
        <w:jc w:val="both"/>
        <w:rPr>
          <w:color w:val="auto"/>
        </w:rPr>
      </w:pPr>
      <w:r w:rsidRPr="00E118C5">
        <w:rPr>
          <w:color w:val="auto"/>
        </w:rPr>
        <w:t>Профессии предметной области «Художественный образ».</w:t>
      </w:r>
    </w:p>
    <w:p w:rsidR="00E57B0A" w:rsidRPr="00E118C5" w:rsidRDefault="00E57B0A" w:rsidP="00820F84">
      <w:pPr>
        <w:pStyle w:val="aa"/>
        <w:jc w:val="both"/>
        <w:rPr>
          <w:rFonts w:ascii="Times New Roman" w:hAnsi="Times New Roman" w:cs="Times New Roman"/>
        </w:rPr>
      </w:pPr>
      <w:bookmarkStart w:id="645" w:name="bookmark1678"/>
      <w:r w:rsidRPr="00E118C5">
        <w:rPr>
          <w:rFonts w:ascii="Times New Roman" w:hAnsi="Times New Roman" w:cs="Times New Roman"/>
        </w:rPr>
        <w:t>Модуль «Технология обработки материалов и пищевых продуктов»</w:t>
      </w:r>
      <w:bookmarkEnd w:id="64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46" w:name="bookmark1680"/>
      <w:r w:rsidRPr="00E118C5">
        <w:rPr>
          <w:rFonts w:ascii="Times New Roman" w:hAnsi="Times New Roman" w:cs="Times New Roman"/>
        </w:rPr>
        <w:t>5-6 КЛАССЫ</w:t>
      </w:r>
      <w:bookmarkEnd w:id="64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66" w:lineRule="auto"/>
        <w:jc w:val="both"/>
        <w:rPr>
          <w:color w:val="auto"/>
        </w:rPr>
      </w:pPr>
      <w:r w:rsidRPr="00E118C5">
        <w:rPr>
          <w:b/>
          <w:bCs/>
          <w:color w:val="auto"/>
        </w:rPr>
        <w:t>Раздел 1. Структура технологии: от материала к изделию.</w:t>
      </w:r>
    </w:p>
    <w:p w:rsidR="00E57B0A" w:rsidRPr="00E118C5" w:rsidRDefault="00E57B0A" w:rsidP="00820F84">
      <w:pPr>
        <w:pStyle w:val="11"/>
        <w:spacing w:line="252" w:lineRule="auto"/>
        <w:jc w:val="both"/>
        <w:rPr>
          <w:color w:val="auto"/>
        </w:rPr>
      </w:pPr>
      <w:r w:rsidRPr="00E118C5">
        <w:rPr>
          <w:color w:val="auto"/>
        </w:rPr>
        <w:t>Основные элементы структуры технологии: действия, операции, этапы. Технологическая карта.</w:t>
      </w:r>
    </w:p>
    <w:p w:rsidR="00E57B0A" w:rsidRPr="00E118C5" w:rsidRDefault="00E57B0A" w:rsidP="00820F84">
      <w:pPr>
        <w:pStyle w:val="11"/>
        <w:spacing w:line="252" w:lineRule="auto"/>
        <w:jc w:val="both"/>
        <w:rPr>
          <w:color w:val="auto"/>
        </w:rPr>
      </w:pPr>
      <w:r w:rsidRPr="00E118C5">
        <w:rPr>
          <w:color w:val="auto"/>
        </w:rPr>
        <w:t>Проектирование, моделирование, конструирование — основные составляющие технологии. Технологии и алгоритмы.</w:t>
      </w:r>
    </w:p>
    <w:p w:rsidR="00E57B0A" w:rsidRPr="00E118C5" w:rsidRDefault="00E57B0A" w:rsidP="00820F84">
      <w:pPr>
        <w:pStyle w:val="11"/>
        <w:spacing w:line="266" w:lineRule="auto"/>
        <w:jc w:val="both"/>
        <w:rPr>
          <w:color w:val="auto"/>
        </w:rPr>
      </w:pPr>
      <w:r w:rsidRPr="00E118C5">
        <w:rPr>
          <w:b/>
          <w:bCs/>
          <w:color w:val="auto"/>
        </w:rPr>
        <w:t>Раздел 2. Материалы и их свойства.</w:t>
      </w:r>
    </w:p>
    <w:p w:rsidR="00E57B0A" w:rsidRPr="00E118C5" w:rsidRDefault="00E57B0A" w:rsidP="00820F84">
      <w:pPr>
        <w:pStyle w:val="11"/>
        <w:spacing w:line="252" w:lineRule="auto"/>
        <w:jc w:val="both"/>
        <w:rPr>
          <w:color w:val="auto"/>
        </w:rPr>
      </w:pPr>
      <w:r w:rsidRPr="00E118C5">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E57B0A" w:rsidRPr="00E118C5" w:rsidRDefault="00E57B0A" w:rsidP="00820F84">
      <w:pPr>
        <w:pStyle w:val="11"/>
        <w:spacing w:line="252" w:lineRule="auto"/>
        <w:jc w:val="both"/>
        <w:rPr>
          <w:color w:val="auto"/>
        </w:rPr>
      </w:pPr>
      <w:r w:rsidRPr="00E118C5">
        <w:rPr>
          <w:color w:val="auto"/>
        </w:rPr>
        <w:t>Бумага и её свойства. Различные изделия из бумаги. Потребность человека в бумаге.</w:t>
      </w:r>
    </w:p>
    <w:p w:rsidR="00E57B0A" w:rsidRPr="00E118C5" w:rsidRDefault="00E57B0A" w:rsidP="00820F84">
      <w:pPr>
        <w:pStyle w:val="11"/>
        <w:jc w:val="both"/>
        <w:rPr>
          <w:color w:val="auto"/>
        </w:rPr>
      </w:pPr>
      <w:r w:rsidRPr="00E118C5">
        <w:rPr>
          <w:color w:val="auto"/>
        </w:rPr>
        <w:t>Ткань и её свойства. Изделия из ткани. Виды тканей.</w:t>
      </w:r>
    </w:p>
    <w:p w:rsidR="00E57B0A" w:rsidRPr="00E118C5" w:rsidRDefault="00E57B0A" w:rsidP="00820F84">
      <w:pPr>
        <w:pStyle w:val="11"/>
        <w:jc w:val="both"/>
        <w:rPr>
          <w:color w:val="auto"/>
        </w:rPr>
      </w:pPr>
      <w:r w:rsidRPr="00E118C5">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E57B0A" w:rsidRPr="00E118C5" w:rsidRDefault="00E57B0A" w:rsidP="00820F84">
      <w:pPr>
        <w:pStyle w:val="11"/>
        <w:jc w:val="both"/>
        <w:rPr>
          <w:color w:val="auto"/>
        </w:rPr>
      </w:pPr>
      <w:r w:rsidRPr="00E118C5">
        <w:rPr>
          <w:color w:val="auto"/>
        </w:rPr>
        <w:t>Металлы и их свойства. Металлические части машин и механизмов. Тонколистовая сталь и проволока.</w:t>
      </w:r>
    </w:p>
    <w:p w:rsidR="00E57B0A" w:rsidRPr="00E118C5" w:rsidRDefault="00E57B0A" w:rsidP="00820F84">
      <w:pPr>
        <w:pStyle w:val="11"/>
        <w:jc w:val="both"/>
        <w:rPr>
          <w:color w:val="auto"/>
        </w:rPr>
      </w:pPr>
      <w:r w:rsidRPr="00E118C5">
        <w:rPr>
          <w:color w:val="auto"/>
        </w:rPr>
        <w:t>Пластические массы (пластмассы) и их свойства. Работа с пластмассами.</w:t>
      </w:r>
    </w:p>
    <w:p w:rsidR="00E57B0A" w:rsidRPr="00E118C5" w:rsidRDefault="00E57B0A" w:rsidP="00820F84">
      <w:pPr>
        <w:pStyle w:val="11"/>
        <w:jc w:val="both"/>
        <w:rPr>
          <w:color w:val="auto"/>
        </w:rPr>
      </w:pPr>
      <w:r w:rsidRPr="00E118C5">
        <w:rPr>
          <w:color w:val="auto"/>
        </w:rPr>
        <w:t>Наноструктуры и их использование в различных технологиях. Природные и синтетические наноструктуры.</w:t>
      </w:r>
    </w:p>
    <w:p w:rsidR="00E57B0A" w:rsidRPr="00E118C5" w:rsidRDefault="00E57B0A" w:rsidP="00820F84">
      <w:pPr>
        <w:pStyle w:val="11"/>
        <w:spacing w:after="240"/>
        <w:jc w:val="both"/>
        <w:rPr>
          <w:color w:val="auto"/>
        </w:rPr>
      </w:pPr>
      <w:r w:rsidRPr="00E118C5">
        <w:rPr>
          <w:color w:val="auto"/>
        </w:rPr>
        <w:t>Композиты и нанокомпозиты, их применение. Умные материалы и их применение. Аллотропные соединения углерода.</w:t>
      </w:r>
    </w:p>
    <w:p w:rsidR="00E57B0A" w:rsidRPr="00E118C5" w:rsidRDefault="00E57B0A" w:rsidP="00820F84">
      <w:pPr>
        <w:pStyle w:val="11"/>
        <w:spacing w:line="269" w:lineRule="auto"/>
        <w:jc w:val="both"/>
        <w:rPr>
          <w:color w:val="auto"/>
        </w:rPr>
      </w:pPr>
      <w:r w:rsidRPr="00E118C5">
        <w:rPr>
          <w:b/>
          <w:bCs/>
          <w:color w:val="auto"/>
        </w:rPr>
        <w:t>Раздел 3. Основные ручные инструменты.</w:t>
      </w:r>
    </w:p>
    <w:p w:rsidR="00E57B0A" w:rsidRPr="00E118C5" w:rsidRDefault="00E57B0A" w:rsidP="00820F84">
      <w:pPr>
        <w:pStyle w:val="11"/>
        <w:spacing w:line="257" w:lineRule="auto"/>
        <w:jc w:val="both"/>
        <w:rPr>
          <w:color w:val="auto"/>
        </w:rPr>
      </w:pPr>
      <w:r w:rsidRPr="00E118C5">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E57B0A" w:rsidRPr="00E118C5" w:rsidRDefault="00E57B0A" w:rsidP="00820F84">
      <w:pPr>
        <w:pStyle w:val="11"/>
        <w:spacing w:after="240" w:line="257" w:lineRule="auto"/>
        <w:jc w:val="both"/>
        <w:rPr>
          <w:color w:val="auto"/>
        </w:rPr>
      </w:pPr>
      <w:r w:rsidRPr="00E118C5">
        <w:rPr>
          <w:color w:val="auto"/>
        </w:rPr>
        <w:t>Компьютерные инструменты.</w:t>
      </w:r>
    </w:p>
    <w:p w:rsidR="00E57B0A" w:rsidRPr="00E118C5" w:rsidRDefault="00E57B0A" w:rsidP="00820F84">
      <w:pPr>
        <w:pStyle w:val="11"/>
        <w:spacing w:line="266" w:lineRule="auto"/>
        <w:jc w:val="both"/>
        <w:rPr>
          <w:color w:val="auto"/>
        </w:rPr>
      </w:pPr>
      <w:r w:rsidRPr="00E118C5">
        <w:rPr>
          <w:b/>
          <w:bCs/>
          <w:color w:val="auto"/>
        </w:rPr>
        <w:t>Раздел 4. Трудовые действия как основные слагаемые технологии.</w:t>
      </w:r>
    </w:p>
    <w:p w:rsidR="00E57B0A" w:rsidRPr="00E118C5" w:rsidRDefault="00E57B0A" w:rsidP="00820F84">
      <w:pPr>
        <w:pStyle w:val="11"/>
        <w:spacing w:line="252" w:lineRule="auto"/>
        <w:jc w:val="both"/>
        <w:rPr>
          <w:color w:val="auto"/>
        </w:rPr>
      </w:pPr>
      <w:r w:rsidRPr="00E118C5">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E57B0A" w:rsidRPr="00E118C5" w:rsidRDefault="00E57B0A" w:rsidP="00820F84">
      <w:pPr>
        <w:pStyle w:val="11"/>
        <w:spacing w:after="240" w:line="252" w:lineRule="auto"/>
        <w:jc w:val="both"/>
        <w:rPr>
          <w:color w:val="auto"/>
        </w:rPr>
      </w:pPr>
      <w:r w:rsidRPr="00E118C5">
        <w:rPr>
          <w:color w:val="auto"/>
        </w:rPr>
        <w:t>Общность и различие действий с различными материалами и пищевыми продуктами.</w:t>
      </w:r>
    </w:p>
    <w:p w:rsidR="00E57B0A" w:rsidRPr="00E118C5" w:rsidRDefault="00E57B0A" w:rsidP="00820F84">
      <w:pPr>
        <w:pStyle w:val="11"/>
        <w:spacing w:line="271" w:lineRule="auto"/>
        <w:jc w:val="both"/>
        <w:rPr>
          <w:color w:val="auto"/>
        </w:rPr>
      </w:pPr>
      <w:r w:rsidRPr="00E118C5">
        <w:rPr>
          <w:b/>
          <w:bCs/>
          <w:color w:val="auto"/>
        </w:rPr>
        <w:t>Раздел 5. Технологии обработки конструкционных материалов.</w:t>
      </w:r>
    </w:p>
    <w:p w:rsidR="00E57B0A" w:rsidRPr="00E118C5" w:rsidRDefault="00E57B0A" w:rsidP="00820F84">
      <w:pPr>
        <w:pStyle w:val="11"/>
        <w:spacing w:line="257" w:lineRule="auto"/>
        <w:jc w:val="both"/>
        <w:rPr>
          <w:color w:val="auto"/>
        </w:rPr>
      </w:pPr>
      <w:r w:rsidRPr="00E118C5">
        <w:rPr>
          <w:color w:val="auto"/>
        </w:rPr>
        <w:t>Разметка заготовок из древесины, металла, пластмасс. Приёмы ручной правки заготовок из проволоки и тонколистового металла.</w:t>
      </w:r>
    </w:p>
    <w:p w:rsidR="00E57B0A" w:rsidRPr="00E118C5" w:rsidRDefault="00E57B0A" w:rsidP="00820F84">
      <w:pPr>
        <w:pStyle w:val="11"/>
        <w:spacing w:line="257" w:lineRule="auto"/>
        <w:jc w:val="both"/>
        <w:rPr>
          <w:color w:val="auto"/>
        </w:rPr>
      </w:pPr>
      <w:r w:rsidRPr="00E118C5">
        <w:rPr>
          <w:color w:val="auto"/>
        </w:rPr>
        <w:t>Резание заготовок.</w:t>
      </w:r>
    </w:p>
    <w:p w:rsidR="00E57B0A" w:rsidRPr="00E118C5" w:rsidRDefault="00E57B0A" w:rsidP="00820F84">
      <w:pPr>
        <w:pStyle w:val="11"/>
        <w:spacing w:line="257" w:lineRule="auto"/>
        <w:jc w:val="both"/>
        <w:rPr>
          <w:color w:val="auto"/>
        </w:rPr>
      </w:pPr>
      <w:r w:rsidRPr="00E118C5">
        <w:rPr>
          <w:color w:val="auto"/>
        </w:rPr>
        <w:t>Строгание заготовок из древесины.</w:t>
      </w:r>
    </w:p>
    <w:p w:rsidR="00E57B0A" w:rsidRPr="00E118C5" w:rsidRDefault="00E57B0A" w:rsidP="00820F84">
      <w:pPr>
        <w:pStyle w:val="11"/>
        <w:spacing w:line="257" w:lineRule="auto"/>
        <w:ind w:firstLine="238"/>
        <w:jc w:val="both"/>
        <w:rPr>
          <w:color w:val="auto"/>
        </w:rPr>
      </w:pPr>
      <w:r w:rsidRPr="00E118C5">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E57B0A" w:rsidRPr="00E118C5" w:rsidRDefault="00E57B0A" w:rsidP="00820F84">
      <w:pPr>
        <w:pStyle w:val="11"/>
        <w:spacing w:line="262" w:lineRule="auto"/>
        <w:ind w:firstLine="238"/>
        <w:jc w:val="both"/>
        <w:rPr>
          <w:color w:val="auto"/>
        </w:rPr>
      </w:pPr>
      <w:r w:rsidRPr="00E118C5">
        <w:rPr>
          <w:color w:val="auto"/>
        </w:rPr>
        <w:t>Сборка изделий из тонколистового металла, проволоки, искусственных материалов.</w:t>
      </w:r>
    </w:p>
    <w:p w:rsidR="00E57B0A" w:rsidRPr="00E118C5" w:rsidRDefault="00E57B0A" w:rsidP="00820F84">
      <w:pPr>
        <w:pStyle w:val="11"/>
        <w:spacing w:line="262" w:lineRule="auto"/>
        <w:jc w:val="both"/>
        <w:rPr>
          <w:color w:val="auto"/>
        </w:rPr>
      </w:pPr>
      <w:r w:rsidRPr="00E118C5">
        <w:rPr>
          <w:color w:val="auto"/>
        </w:rPr>
        <w:t>Зачистка и отделка поверхностей деталей из конструкционных материалов.</w:t>
      </w:r>
    </w:p>
    <w:p w:rsidR="00E57B0A" w:rsidRPr="00E118C5" w:rsidRDefault="00E57B0A" w:rsidP="00820F84">
      <w:pPr>
        <w:pStyle w:val="11"/>
        <w:spacing w:line="262" w:lineRule="auto"/>
        <w:jc w:val="both"/>
        <w:rPr>
          <w:color w:val="auto"/>
        </w:rPr>
      </w:pPr>
      <w:r w:rsidRPr="00E118C5">
        <w:rPr>
          <w:color w:val="auto"/>
        </w:rPr>
        <w:t>Изготовление цилиндрических и конических деталей из древесины ручным инструментом.</w:t>
      </w:r>
    </w:p>
    <w:p w:rsidR="00E57B0A" w:rsidRPr="00E118C5" w:rsidRDefault="00E57B0A" w:rsidP="00820F84">
      <w:pPr>
        <w:pStyle w:val="11"/>
        <w:spacing w:line="262" w:lineRule="auto"/>
        <w:jc w:val="both"/>
        <w:rPr>
          <w:color w:val="auto"/>
        </w:rPr>
      </w:pPr>
      <w:r w:rsidRPr="00E118C5">
        <w:rPr>
          <w:color w:val="auto"/>
        </w:rPr>
        <w:t>Отделка изделий из конструкционных материалов.</w:t>
      </w:r>
    </w:p>
    <w:p w:rsidR="00E57B0A" w:rsidRPr="00E118C5" w:rsidRDefault="00E57B0A" w:rsidP="00820F84">
      <w:pPr>
        <w:pStyle w:val="11"/>
        <w:spacing w:after="240" w:line="262" w:lineRule="auto"/>
        <w:jc w:val="both"/>
        <w:rPr>
          <w:color w:val="auto"/>
        </w:rPr>
      </w:pPr>
      <w:r w:rsidRPr="00E118C5">
        <w:rPr>
          <w:color w:val="auto"/>
        </w:rPr>
        <w:t>Правила безопасной работы.</w:t>
      </w:r>
    </w:p>
    <w:p w:rsidR="00E57B0A" w:rsidRPr="00E118C5" w:rsidRDefault="00E57B0A" w:rsidP="00820F84">
      <w:pPr>
        <w:pStyle w:val="11"/>
        <w:spacing w:line="276" w:lineRule="auto"/>
        <w:jc w:val="both"/>
        <w:rPr>
          <w:color w:val="auto"/>
        </w:rPr>
      </w:pPr>
      <w:r w:rsidRPr="00E118C5">
        <w:rPr>
          <w:b/>
          <w:bCs/>
          <w:color w:val="auto"/>
        </w:rPr>
        <w:t>Раздел 6. Технология обработки текстильных материалов.</w:t>
      </w:r>
    </w:p>
    <w:p w:rsidR="00E57B0A" w:rsidRPr="00E118C5" w:rsidRDefault="00E57B0A" w:rsidP="00820F84">
      <w:pPr>
        <w:pStyle w:val="11"/>
        <w:spacing w:line="259" w:lineRule="auto"/>
        <w:jc w:val="both"/>
        <w:rPr>
          <w:color w:val="auto"/>
        </w:rPr>
      </w:pPr>
      <w:r w:rsidRPr="00E118C5">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E57B0A" w:rsidRPr="00E118C5" w:rsidRDefault="00E57B0A" w:rsidP="00820F84">
      <w:pPr>
        <w:pStyle w:val="11"/>
        <w:spacing w:line="259" w:lineRule="auto"/>
        <w:jc w:val="both"/>
        <w:rPr>
          <w:color w:val="auto"/>
        </w:rPr>
      </w:pPr>
      <w:r w:rsidRPr="00E118C5">
        <w:rPr>
          <w:color w:val="auto"/>
        </w:rPr>
        <w:t>Основы технологии изготовления изделий из текстильных материалов.</w:t>
      </w:r>
    </w:p>
    <w:p w:rsidR="00E57B0A" w:rsidRPr="00E118C5" w:rsidRDefault="00E57B0A" w:rsidP="00820F84">
      <w:pPr>
        <w:pStyle w:val="11"/>
        <w:spacing w:line="259" w:lineRule="auto"/>
        <w:jc w:val="both"/>
        <w:rPr>
          <w:color w:val="auto"/>
        </w:rPr>
      </w:pPr>
      <w:r w:rsidRPr="00E118C5">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E57B0A" w:rsidRPr="00E118C5" w:rsidRDefault="00E57B0A" w:rsidP="00820F84">
      <w:pPr>
        <w:pStyle w:val="11"/>
        <w:spacing w:line="259" w:lineRule="auto"/>
        <w:jc w:val="both"/>
        <w:rPr>
          <w:color w:val="auto"/>
        </w:rPr>
      </w:pPr>
      <w:r w:rsidRPr="00E118C5">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E57B0A" w:rsidRPr="00E118C5" w:rsidRDefault="00E57B0A" w:rsidP="00820F84">
      <w:pPr>
        <w:pStyle w:val="11"/>
        <w:spacing w:after="240" w:line="259" w:lineRule="auto"/>
        <w:jc w:val="both"/>
        <w:rPr>
          <w:color w:val="auto"/>
        </w:rPr>
      </w:pPr>
      <w:r w:rsidRPr="00E118C5">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E57B0A" w:rsidRPr="00E118C5" w:rsidRDefault="00E57B0A" w:rsidP="00820F84">
      <w:pPr>
        <w:pStyle w:val="11"/>
        <w:spacing w:line="269" w:lineRule="auto"/>
        <w:jc w:val="both"/>
        <w:rPr>
          <w:color w:val="auto"/>
        </w:rPr>
      </w:pPr>
      <w:r w:rsidRPr="00E118C5">
        <w:rPr>
          <w:b/>
          <w:bCs/>
          <w:color w:val="auto"/>
        </w:rPr>
        <w:t>Раздел 7. Технологии обработки пищевых продуктов.</w:t>
      </w:r>
    </w:p>
    <w:p w:rsidR="00E57B0A" w:rsidRPr="00E118C5" w:rsidRDefault="00E57B0A" w:rsidP="00820F84">
      <w:pPr>
        <w:pStyle w:val="11"/>
        <w:spacing w:line="257" w:lineRule="auto"/>
        <w:jc w:val="both"/>
        <w:rPr>
          <w:color w:val="auto"/>
        </w:rPr>
      </w:pPr>
      <w:r w:rsidRPr="00E118C5">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E57B0A" w:rsidRPr="00E118C5" w:rsidRDefault="00E57B0A" w:rsidP="00820F84">
      <w:pPr>
        <w:pStyle w:val="11"/>
        <w:spacing w:line="257" w:lineRule="auto"/>
        <w:jc w:val="both"/>
        <w:rPr>
          <w:color w:val="auto"/>
        </w:rPr>
      </w:pPr>
      <w:r w:rsidRPr="00E118C5">
        <w:rPr>
          <w:color w:val="auto"/>
        </w:rPr>
        <w:t>Приготовление пищи в походных условиях. Утилизация бытовых и пищевых отходов в походных условиях.</w:t>
      </w:r>
    </w:p>
    <w:p w:rsidR="00E57B0A" w:rsidRPr="00E118C5" w:rsidRDefault="00E57B0A" w:rsidP="00820F84">
      <w:pPr>
        <w:pStyle w:val="11"/>
        <w:spacing w:after="240" w:line="257" w:lineRule="auto"/>
        <w:jc w:val="both"/>
        <w:rPr>
          <w:color w:val="auto"/>
        </w:rPr>
      </w:pPr>
      <w:r w:rsidRPr="00E118C5">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E57B0A" w:rsidRPr="00E118C5" w:rsidRDefault="00E57B0A" w:rsidP="00820F84">
      <w:pPr>
        <w:pStyle w:val="aa"/>
        <w:jc w:val="both"/>
        <w:rPr>
          <w:rFonts w:ascii="Times New Roman" w:hAnsi="Times New Roman" w:cs="Times New Roman"/>
        </w:rPr>
      </w:pPr>
      <w:bookmarkStart w:id="647" w:name="bookmark1682"/>
      <w:r w:rsidRPr="00E118C5">
        <w:rPr>
          <w:rFonts w:ascii="Times New Roman" w:hAnsi="Times New Roman" w:cs="Times New Roman"/>
        </w:rPr>
        <w:t>7-9 КЛАССЫ</w:t>
      </w:r>
      <w:bookmarkEnd w:id="64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70"/>
        <w:spacing w:line="269" w:lineRule="auto"/>
        <w:ind w:firstLine="240"/>
        <w:jc w:val="both"/>
        <w:rPr>
          <w:color w:val="auto"/>
          <w:sz w:val="20"/>
          <w:szCs w:val="20"/>
        </w:rPr>
      </w:pPr>
      <w:r w:rsidRPr="00E118C5">
        <w:rPr>
          <w:b/>
          <w:bCs/>
          <w:color w:val="auto"/>
          <w:sz w:val="20"/>
          <w:szCs w:val="20"/>
        </w:rPr>
        <w:t>Раздел 8. Моделирование как основа познания и практической деятельности.</w:t>
      </w:r>
    </w:p>
    <w:p w:rsidR="00E57B0A" w:rsidRPr="00E118C5" w:rsidRDefault="00E57B0A" w:rsidP="00820F84">
      <w:pPr>
        <w:pStyle w:val="11"/>
        <w:jc w:val="both"/>
        <w:rPr>
          <w:color w:val="auto"/>
        </w:rPr>
      </w:pPr>
      <w:r w:rsidRPr="00E118C5">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E57B0A" w:rsidRPr="00E118C5" w:rsidRDefault="00E57B0A" w:rsidP="00820F84">
      <w:pPr>
        <w:pStyle w:val="11"/>
        <w:spacing w:after="240"/>
        <w:jc w:val="both"/>
        <w:rPr>
          <w:color w:val="auto"/>
        </w:rPr>
      </w:pPr>
      <w:r w:rsidRPr="00E118C5">
        <w:rPr>
          <w:color w:val="auto"/>
        </w:rPr>
        <w:t>Модели человеческой деятельности. Алгоритмы и технологии как модели.</w:t>
      </w:r>
    </w:p>
    <w:p w:rsidR="00E57B0A" w:rsidRPr="00E118C5" w:rsidRDefault="00E57B0A" w:rsidP="00820F84">
      <w:pPr>
        <w:pStyle w:val="11"/>
        <w:spacing w:line="266" w:lineRule="auto"/>
        <w:jc w:val="both"/>
        <w:rPr>
          <w:color w:val="auto"/>
        </w:rPr>
      </w:pPr>
      <w:r w:rsidRPr="00E118C5">
        <w:rPr>
          <w:b/>
          <w:bCs/>
          <w:color w:val="auto"/>
        </w:rPr>
        <w:t>Раздел 9. Машины и их модели.</w:t>
      </w:r>
    </w:p>
    <w:p w:rsidR="00E57B0A" w:rsidRPr="00E118C5" w:rsidRDefault="00E57B0A" w:rsidP="00820F84">
      <w:pPr>
        <w:pStyle w:val="11"/>
        <w:jc w:val="both"/>
        <w:rPr>
          <w:color w:val="auto"/>
        </w:rPr>
      </w:pPr>
      <w:r w:rsidRPr="00E118C5">
        <w:rPr>
          <w:color w:val="auto"/>
        </w:rPr>
        <w:t>Как устроены машины.</w:t>
      </w:r>
    </w:p>
    <w:p w:rsidR="00E57B0A" w:rsidRPr="00E118C5" w:rsidRDefault="00E57B0A" w:rsidP="00820F84">
      <w:pPr>
        <w:pStyle w:val="11"/>
        <w:jc w:val="both"/>
        <w:rPr>
          <w:color w:val="auto"/>
        </w:rPr>
      </w:pPr>
      <w:r w:rsidRPr="00E118C5">
        <w:rPr>
          <w:color w:val="auto"/>
        </w:rPr>
        <w:t>Конструирование машин. Действия при сборке модели машины при помощи деталей конструктора.</w:t>
      </w:r>
    </w:p>
    <w:p w:rsidR="00E57B0A" w:rsidRPr="00E118C5" w:rsidRDefault="00E57B0A" w:rsidP="00820F84">
      <w:pPr>
        <w:pStyle w:val="11"/>
        <w:jc w:val="both"/>
        <w:rPr>
          <w:color w:val="auto"/>
        </w:rPr>
      </w:pPr>
      <w:r w:rsidRPr="00E118C5">
        <w:rPr>
          <w:color w:val="auto"/>
        </w:rPr>
        <w:t>Простейшие механизмы как базовые элементы многообразия механизмов.</w:t>
      </w:r>
    </w:p>
    <w:p w:rsidR="00E57B0A" w:rsidRPr="00E118C5" w:rsidRDefault="00E57B0A" w:rsidP="00820F84">
      <w:pPr>
        <w:pStyle w:val="11"/>
        <w:jc w:val="both"/>
        <w:rPr>
          <w:color w:val="auto"/>
        </w:rPr>
      </w:pPr>
      <w:r w:rsidRPr="00E118C5">
        <w:rPr>
          <w:color w:val="auto"/>
        </w:rPr>
        <w:t>Физические законы, реализованные в простейших механизмах.</w:t>
      </w:r>
    </w:p>
    <w:p w:rsidR="00E57B0A" w:rsidRPr="00E118C5" w:rsidRDefault="00E57B0A" w:rsidP="00820F84">
      <w:pPr>
        <w:pStyle w:val="11"/>
        <w:spacing w:after="240"/>
        <w:jc w:val="both"/>
        <w:rPr>
          <w:color w:val="auto"/>
        </w:rPr>
      </w:pPr>
      <w:r w:rsidRPr="00E118C5">
        <w:rPr>
          <w:color w:val="auto"/>
        </w:rPr>
        <w:t>Модели механизмов и эксперименты с этими механизмами.</w:t>
      </w:r>
    </w:p>
    <w:p w:rsidR="00E57B0A" w:rsidRPr="00E118C5" w:rsidRDefault="00E57B0A" w:rsidP="00820F84">
      <w:pPr>
        <w:pStyle w:val="11"/>
        <w:spacing w:line="269" w:lineRule="auto"/>
        <w:jc w:val="both"/>
        <w:rPr>
          <w:color w:val="auto"/>
        </w:rPr>
      </w:pPr>
      <w:r w:rsidRPr="00E118C5">
        <w:rPr>
          <w:b/>
          <w:bCs/>
          <w:color w:val="auto"/>
        </w:rPr>
        <w:t>Раздел 10. Традиционные производства и технологии.</w:t>
      </w:r>
    </w:p>
    <w:p w:rsidR="00E57B0A" w:rsidRPr="00E118C5" w:rsidRDefault="00E57B0A" w:rsidP="00820F84">
      <w:pPr>
        <w:pStyle w:val="11"/>
        <w:jc w:val="both"/>
        <w:rPr>
          <w:color w:val="auto"/>
        </w:rPr>
      </w:pPr>
      <w:r w:rsidRPr="00E118C5">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E57B0A" w:rsidRPr="00E118C5" w:rsidRDefault="00E57B0A" w:rsidP="00820F84">
      <w:pPr>
        <w:pStyle w:val="11"/>
        <w:jc w:val="both"/>
        <w:rPr>
          <w:color w:val="auto"/>
        </w:rPr>
      </w:pPr>
      <w:r w:rsidRPr="00E118C5">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57B0A" w:rsidRPr="00E118C5" w:rsidRDefault="00E57B0A" w:rsidP="00820F84">
      <w:pPr>
        <w:pStyle w:val="11"/>
        <w:jc w:val="both"/>
        <w:rPr>
          <w:color w:val="auto"/>
        </w:rPr>
      </w:pPr>
      <w:r w:rsidRPr="00E118C5">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E57B0A" w:rsidRPr="00E118C5" w:rsidRDefault="00E57B0A" w:rsidP="00820F84">
      <w:pPr>
        <w:pStyle w:val="11"/>
        <w:jc w:val="both"/>
        <w:rPr>
          <w:color w:val="auto"/>
        </w:rPr>
      </w:pPr>
      <w:r w:rsidRPr="00E118C5">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E57B0A" w:rsidRPr="00E118C5" w:rsidRDefault="00E57B0A" w:rsidP="00820F84">
      <w:pPr>
        <w:pStyle w:val="11"/>
        <w:spacing w:after="240"/>
        <w:jc w:val="both"/>
        <w:rPr>
          <w:color w:val="auto"/>
        </w:rPr>
      </w:pPr>
      <w:r w:rsidRPr="00E118C5">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E57B0A" w:rsidRPr="00E118C5" w:rsidRDefault="00E57B0A" w:rsidP="00820F84">
      <w:pPr>
        <w:pStyle w:val="11"/>
        <w:spacing w:line="269" w:lineRule="auto"/>
        <w:jc w:val="both"/>
        <w:rPr>
          <w:color w:val="auto"/>
        </w:rPr>
      </w:pPr>
      <w:r w:rsidRPr="00E118C5">
        <w:rPr>
          <w:b/>
          <w:bCs/>
          <w:color w:val="auto"/>
        </w:rPr>
        <w:t>Раздел 11. Технологии в когнитивной сфере.</w:t>
      </w:r>
    </w:p>
    <w:p w:rsidR="00E57B0A" w:rsidRPr="00E118C5" w:rsidRDefault="00E57B0A" w:rsidP="00820F84">
      <w:pPr>
        <w:pStyle w:val="11"/>
        <w:jc w:val="both"/>
        <w:rPr>
          <w:color w:val="auto"/>
        </w:rPr>
      </w:pPr>
      <w:r w:rsidRPr="00E118C5">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E57B0A" w:rsidRPr="00E118C5" w:rsidRDefault="00E57B0A" w:rsidP="00820F84">
      <w:pPr>
        <w:pStyle w:val="11"/>
        <w:jc w:val="both"/>
        <w:rPr>
          <w:color w:val="auto"/>
        </w:rPr>
      </w:pPr>
      <w:r w:rsidRPr="00E118C5">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E57B0A" w:rsidRPr="00E118C5" w:rsidRDefault="00E57B0A" w:rsidP="00820F84">
      <w:pPr>
        <w:pStyle w:val="11"/>
        <w:spacing w:after="240"/>
        <w:jc w:val="both"/>
        <w:rPr>
          <w:color w:val="auto"/>
        </w:rPr>
      </w:pPr>
      <w:r w:rsidRPr="00E118C5">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E57B0A" w:rsidRPr="00E118C5" w:rsidRDefault="00E57B0A" w:rsidP="00820F84">
      <w:pPr>
        <w:pStyle w:val="11"/>
        <w:spacing w:line="266" w:lineRule="auto"/>
        <w:jc w:val="both"/>
        <w:rPr>
          <w:color w:val="auto"/>
        </w:rPr>
      </w:pPr>
      <w:r w:rsidRPr="00E118C5">
        <w:rPr>
          <w:b/>
          <w:bCs/>
          <w:color w:val="auto"/>
        </w:rPr>
        <w:t>Раздел 12. Технологии и человек.</w:t>
      </w:r>
    </w:p>
    <w:p w:rsidR="00E57B0A" w:rsidRPr="00E118C5" w:rsidRDefault="00E57B0A" w:rsidP="00820F84">
      <w:pPr>
        <w:pStyle w:val="11"/>
        <w:spacing w:after="240"/>
        <w:jc w:val="both"/>
        <w:rPr>
          <w:color w:val="auto"/>
        </w:rPr>
      </w:pPr>
      <w:r w:rsidRPr="00E118C5">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E57B0A" w:rsidRPr="00E118C5" w:rsidRDefault="00E57B0A" w:rsidP="00820F84">
      <w:pPr>
        <w:pStyle w:val="aa"/>
        <w:jc w:val="both"/>
        <w:rPr>
          <w:rFonts w:ascii="Times New Roman" w:hAnsi="Times New Roman" w:cs="Times New Roman"/>
        </w:rPr>
      </w:pPr>
      <w:bookmarkStart w:id="648" w:name="bookmark1684"/>
      <w:r w:rsidRPr="00E118C5">
        <w:rPr>
          <w:rFonts w:ascii="Times New Roman" w:hAnsi="Times New Roman" w:cs="Times New Roman"/>
        </w:rPr>
        <w:t>ВАРИАТИВНЫЕ МОДУЛИ</w:t>
      </w:r>
      <w:bookmarkEnd w:id="648"/>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49" w:name="bookmark1686"/>
      <w:r w:rsidRPr="00E118C5">
        <w:rPr>
          <w:rFonts w:ascii="Times New Roman" w:hAnsi="Times New Roman" w:cs="Times New Roman"/>
        </w:rPr>
        <w:t>Модуль «Робототехника»</w:t>
      </w:r>
      <w:bookmarkEnd w:id="649"/>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50" w:name="bookmark1688"/>
      <w:r w:rsidRPr="00E118C5">
        <w:rPr>
          <w:rFonts w:ascii="Times New Roman" w:hAnsi="Times New Roman" w:cs="Times New Roman"/>
        </w:rPr>
        <w:t>5-9 КЛАССЫ</w:t>
      </w:r>
      <w:bookmarkEnd w:id="650"/>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69" w:lineRule="auto"/>
        <w:jc w:val="both"/>
        <w:rPr>
          <w:color w:val="auto"/>
        </w:rPr>
      </w:pPr>
      <w:r w:rsidRPr="00E118C5">
        <w:rPr>
          <w:b/>
          <w:bCs/>
          <w:color w:val="auto"/>
        </w:rPr>
        <w:t>Раздел 1. Алгоритмы и исполнители. Роботы как исполнители.</w:t>
      </w:r>
    </w:p>
    <w:p w:rsidR="00E57B0A" w:rsidRPr="00E118C5" w:rsidRDefault="00E57B0A" w:rsidP="00820F84">
      <w:pPr>
        <w:pStyle w:val="11"/>
        <w:jc w:val="both"/>
        <w:rPr>
          <w:color w:val="auto"/>
        </w:rPr>
      </w:pPr>
      <w:r w:rsidRPr="00E118C5">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E57B0A" w:rsidRPr="00E118C5" w:rsidRDefault="00E57B0A" w:rsidP="00820F84">
      <w:pPr>
        <w:pStyle w:val="11"/>
        <w:jc w:val="both"/>
        <w:rPr>
          <w:color w:val="auto"/>
        </w:rPr>
      </w:pPr>
      <w:r w:rsidRPr="00E118C5">
        <w:rPr>
          <w:color w:val="auto"/>
        </w:rPr>
        <w:t>Компьютерный исполнитель. Робот. Система команд исполнителя.</w:t>
      </w:r>
    </w:p>
    <w:p w:rsidR="00E57B0A" w:rsidRPr="00E118C5" w:rsidRDefault="00E57B0A" w:rsidP="00820F84">
      <w:pPr>
        <w:pStyle w:val="11"/>
        <w:jc w:val="both"/>
        <w:rPr>
          <w:color w:val="auto"/>
        </w:rPr>
      </w:pPr>
      <w:r w:rsidRPr="00E118C5">
        <w:rPr>
          <w:color w:val="auto"/>
        </w:rPr>
        <w:t>От роботов на экране компьютера к роботам-механизмам.</w:t>
      </w:r>
    </w:p>
    <w:p w:rsidR="00E57B0A" w:rsidRPr="00E118C5" w:rsidRDefault="00E57B0A" w:rsidP="00820F84">
      <w:pPr>
        <w:pStyle w:val="11"/>
        <w:jc w:val="both"/>
        <w:rPr>
          <w:color w:val="auto"/>
        </w:rPr>
      </w:pPr>
      <w:r w:rsidRPr="00E118C5">
        <w:rPr>
          <w:color w:val="auto"/>
        </w:rPr>
        <w:t>Система команд механического робота. Управление механическим роботом.</w:t>
      </w:r>
    </w:p>
    <w:p w:rsidR="00E57B0A" w:rsidRPr="00E118C5" w:rsidRDefault="00E57B0A" w:rsidP="00820F84">
      <w:pPr>
        <w:pStyle w:val="11"/>
        <w:spacing w:after="240"/>
        <w:jc w:val="both"/>
        <w:rPr>
          <w:color w:val="auto"/>
        </w:rPr>
      </w:pPr>
      <w:r w:rsidRPr="00E118C5">
        <w:rPr>
          <w:color w:val="auto"/>
        </w:rPr>
        <w:t>Робототехнические комплексы и их возможности. Знакомство с составом робототехнического конструктора.</w:t>
      </w:r>
    </w:p>
    <w:p w:rsidR="00E57B0A" w:rsidRPr="00E118C5" w:rsidRDefault="00E57B0A" w:rsidP="00820F84">
      <w:pPr>
        <w:pStyle w:val="11"/>
        <w:spacing w:line="269" w:lineRule="auto"/>
        <w:jc w:val="both"/>
        <w:rPr>
          <w:color w:val="auto"/>
        </w:rPr>
      </w:pPr>
      <w:r w:rsidRPr="00E118C5">
        <w:rPr>
          <w:b/>
          <w:bCs/>
          <w:color w:val="auto"/>
        </w:rPr>
        <w:t>Раздел 2. Роботы: конструирование и управление.</w:t>
      </w:r>
    </w:p>
    <w:p w:rsidR="00E57B0A" w:rsidRPr="00E118C5" w:rsidRDefault="00E57B0A" w:rsidP="00820F84">
      <w:pPr>
        <w:pStyle w:val="11"/>
        <w:jc w:val="both"/>
        <w:rPr>
          <w:color w:val="auto"/>
        </w:rPr>
      </w:pPr>
      <w:r w:rsidRPr="00E118C5">
        <w:rPr>
          <w:color w:val="auto"/>
        </w:rPr>
        <w:t>Общее устройство робота. Механическая часть. Принцип программного управления.</w:t>
      </w:r>
    </w:p>
    <w:p w:rsidR="00E57B0A" w:rsidRPr="00E118C5" w:rsidRDefault="00E57B0A" w:rsidP="00820F84">
      <w:pPr>
        <w:pStyle w:val="11"/>
        <w:spacing w:after="240"/>
        <w:jc w:val="both"/>
        <w:rPr>
          <w:color w:val="auto"/>
        </w:rPr>
      </w:pPr>
      <w:r w:rsidRPr="00E118C5">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E57B0A" w:rsidRPr="00E118C5" w:rsidRDefault="00E57B0A" w:rsidP="00820F84">
      <w:pPr>
        <w:pStyle w:val="11"/>
        <w:spacing w:line="264" w:lineRule="auto"/>
        <w:jc w:val="both"/>
        <w:rPr>
          <w:color w:val="auto"/>
        </w:rPr>
      </w:pPr>
      <w:r w:rsidRPr="00E118C5">
        <w:rPr>
          <w:b/>
          <w:bCs/>
          <w:color w:val="auto"/>
        </w:rPr>
        <w:t>Раздел 3. Роботы на производстве.</w:t>
      </w:r>
    </w:p>
    <w:p w:rsidR="00E57B0A" w:rsidRPr="00E118C5" w:rsidRDefault="00E57B0A" w:rsidP="00820F84">
      <w:pPr>
        <w:pStyle w:val="11"/>
        <w:spacing w:line="252" w:lineRule="auto"/>
        <w:jc w:val="both"/>
        <w:rPr>
          <w:color w:val="auto"/>
        </w:rPr>
      </w:pPr>
      <w:r w:rsidRPr="00E118C5">
        <w:rPr>
          <w:color w:val="auto"/>
        </w:rPr>
        <w:t>Роботы-манипуляторы. Перемещение предмета. Лазерный гравёр. 3</w:t>
      </w:r>
      <w:r w:rsidRPr="00E118C5">
        <w:rPr>
          <w:color w:val="auto"/>
          <w:lang w:val="en-US"/>
        </w:rPr>
        <w:t>D</w:t>
      </w:r>
      <w:r w:rsidRPr="00E118C5">
        <w:rPr>
          <w:color w:val="auto"/>
        </w:rPr>
        <w:t>-</w:t>
      </w:r>
      <w:r w:rsidRPr="00E118C5">
        <w:rPr>
          <w:color w:val="auto"/>
          <w:lang w:val="en-US"/>
        </w:rPr>
        <w:t>npuHTep</w:t>
      </w:r>
      <w:r w:rsidRPr="00E118C5">
        <w:rPr>
          <w:color w:val="auto"/>
        </w:rPr>
        <w:t>.</w:t>
      </w:r>
    </w:p>
    <w:p w:rsidR="00E57B0A" w:rsidRPr="00E118C5" w:rsidRDefault="00E57B0A" w:rsidP="00820F84">
      <w:pPr>
        <w:pStyle w:val="11"/>
        <w:spacing w:line="252" w:lineRule="auto"/>
        <w:jc w:val="both"/>
        <w:rPr>
          <w:color w:val="auto"/>
        </w:rPr>
      </w:pPr>
      <w:r w:rsidRPr="00E118C5">
        <w:rPr>
          <w:color w:val="auto"/>
        </w:rPr>
        <w:t>Производственные линии. Взаимодействие роботов. Понятие о производстве 4.0. Модели производственных линий.</w:t>
      </w:r>
    </w:p>
    <w:p w:rsidR="00E57B0A" w:rsidRPr="00E118C5" w:rsidRDefault="00E57B0A" w:rsidP="00820F84">
      <w:pPr>
        <w:pStyle w:val="11"/>
        <w:spacing w:line="264" w:lineRule="auto"/>
        <w:jc w:val="both"/>
        <w:rPr>
          <w:color w:val="auto"/>
        </w:rPr>
      </w:pPr>
      <w:r w:rsidRPr="00E118C5">
        <w:rPr>
          <w:b/>
          <w:bCs/>
          <w:color w:val="auto"/>
        </w:rPr>
        <w:t>Раздел 4. Робототехнические проекты.</w:t>
      </w:r>
    </w:p>
    <w:p w:rsidR="00E57B0A" w:rsidRPr="00E118C5" w:rsidRDefault="00E57B0A" w:rsidP="00820F84">
      <w:pPr>
        <w:pStyle w:val="11"/>
        <w:spacing w:line="252" w:lineRule="auto"/>
        <w:jc w:val="both"/>
        <w:rPr>
          <w:color w:val="auto"/>
        </w:rPr>
      </w:pPr>
      <w:r w:rsidRPr="00E118C5">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E57B0A" w:rsidRPr="00E118C5" w:rsidRDefault="00E57B0A" w:rsidP="00820F84">
      <w:pPr>
        <w:pStyle w:val="11"/>
        <w:spacing w:after="240" w:line="240" w:lineRule="auto"/>
        <w:jc w:val="both"/>
        <w:rPr>
          <w:color w:val="auto"/>
        </w:rPr>
      </w:pPr>
      <w:r w:rsidRPr="00E118C5">
        <w:rPr>
          <w:color w:val="auto"/>
        </w:rPr>
        <w:t>Примеры роботов из различных областей. Их возможности и ограничения.</w:t>
      </w:r>
    </w:p>
    <w:p w:rsidR="00E57B0A" w:rsidRPr="00E118C5" w:rsidRDefault="00E57B0A" w:rsidP="00820F84">
      <w:pPr>
        <w:pStyle w:val="11"/>
        <w:spacing w:line="264" w:lineRule="auto"/>
        <w:jc w:val="both"/>
        <w:rPr>
          <w:color w:val="auto"/>
        </w:rPr>
      </w:pPr>
      <w:r w:rsidRPr="00E118C5">
        <w:rPr>
          <w:b/>
          <w:bCs/>
          <w:color w:val="auto"/>
        </w:rPr>
        <w:t>Раздел 5. От робототехники к искусственному интеллекту.</w:t>
      </w:r>
    </w:p>
    <w:p w:rsidR="00E57B0A" w:rsidRPr="00E118C5" w:rsidRDefault="00E57B0A" w:rsidP="00820F84">
      <w:pPr>
        <w:pStyle w:val="11"/>
        <w:spacing w:after="160" w:line="240" w:lineRule="auto"/>
        <w:jc w:val="both"/>
        <w:rPr>
          <w:color w:val="auto"/>
        </w:rPr>
      </w:pPr>
      <w:r w:rsidRPr="00E118C5">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E57B0A" w:rsidRPr="00E118C5" w:rsidRDefault="00E57B0A" w:rsidP="00820F84">
      <w:pPr>
        <w:pStyle w:val="aa"/>
        <w:jc w:val="both"/>
        <w:rPr>
          <w:rFonts w:ascii="Times New Roman" w:hAnsi="Times New Roman" w:cs="Times New Roman"/>
        </w:rPr>
      </w:pPr>
      <w:bookmarkStart w:id="651" w:name="bookmark1690"/>
      <w:r w:rsidRPr="00E118C5">
        <w:rPr>
          <w:rFonts w:ascii="Times New Roman" w:hAnsi="Times New Roman" w:cs="Times New Roman"/>
        </w:rPr>
        <w:t>Модуль «3D-моделирование, макетирование, прототипирование»</w:t>
      </w:r>
      <w:bookmarkEnd w:id="651"/>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52" w:name="bookmark1692"/>
      <w:r w:rsidRPr="00E118C5">
        <w:rPr>
          <w:rFonts w:ascii="Times New Roman" w:hAnsi="Times New Roman" w:cs="Times New Roman"/>
        </w:rPr>
        <w:t>7-9 КЛАССЫ</w:t>
      </w:r>
      <w:bookmarkEnd w:id="652"/>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64" w:lineRule="auto"/>
        <w:jc w:val="both"/>
        <w:rPr>
          <w:color w:val="auto"/>
        </w:rPr>
      </w:pPr>
      <w:r w:rsidRPr="00E118C5">
        <w:rPr>
          <w:b/>
          <w:bCs/>
          <w:color w:val="auto"/>
        </w:rPr>
        <w:t>Раздел 1. Модели и технологии.</w:t>
      </w:r>
    </w:p>
    <w:p w:rsidR="00E57B0A" w:rsidRPr="00E118C5" w:rsidRDefault="00E57B0A" w:rsidP="00820F84">
      <w:pPr>
        <w:pStyle w:val="11"/>
        <w:spacing w:after="240" w:line="240" w:lineRule="auto"/>
        <w:jc w:val="both"/>
        <w:rPr>
          <w:color w:val="auto"/>
        </w:rPr>
      </w:pPr>
      <w:r w:rsidRPr="00E118C5">
        <w:rPr>
          <w:color w:val="auto"/>
        </w:rPr>
        <w:t>Виды и свойства, назначение моделей. Адекватность модели моделируемому объекту и целям моделирования.</w:t>
      </w:r>
    </w:p>
    <w:p w:rsidR="00E57B0A" w:rsidRPr="00E118C5" w:rsidRDefault="00E57B0A" w:rsidP="00820F84">
      <w:pPr>
        <w:pStyle w:val="11"/>
        <w:spacing w:line="264" w:lineRule="auto"/>
        <w:jc w:val="both"/>
        <w:rPr>
          <w:color w:val="auto"/>
        </w:rPr>
      </w:pPr>
      <w:r w:rsidRPr="00E118C5">
        <w:rPr>
          <w:b/>
          <w:bCs/>
          <w:color w:val="auto"/>
        </w:rPr>
        <w:t>Раздел 2. Визуальные модели.</w:t>
      </w:r>
    </w:p>
    <w:p w:rsidR="00E57B0A" w:rsidRPr="00E118C5" w:rsidRDefault="00E57B0A" w:rsidP="00820F84">
      <w:pPr>
        <w:pStyle w:val="11"/>
        <w:spacing w:line="240" w:lineRule="auto"/>
        <w:jc w:val="both"/>
        <w:rPr>
          <w:color w:val="auto"/>
        </w:rPr>
      </w:pPr>
      <w:r w:rsidRPr="00E118C5">
        <w:rPr>
          <w:color w:val="auto"/>
        </w:rPr>
        <w:t>3D-моделирование как технология создания визуальных моделей.</w:t>
      </w:r>
    </w:p>
    <w:p w:rsidR="00E57B0A" w:rsidRPr="00E118C5" w:rsidRDefault="00E57B0A" w:rsidP="00820F84">
      <w:pPr>
        <w:pStyle w:val="11"/>
        <w:spacing w:line="240" w:lineRule="auto"/>
        <w:jc w:val="both"/>
        <w:rPr>
          <w:color w:val="auto"/>
        </w:rPr>
      </w:pPr>
      <w:r w:rsidRPr="00E118C5">
        <w:rPr>
          <w:color w:val="auto"/>
        </w:rPr>
        <w:t>Графические примитивы в 3D-моделировании. Куб и кубоид. Шар и многогранник. Цилиндр, призма, пирамида.</w:t>
      </w:r>
    </w:p>
    <w:p w:rsidR="00E57B0A" w:rsidRPr="00E118C5" w:rsidRDefault="00E57B0A" w:rsidP="00820F84">
      <w:pPr>
        <w:pStyle w:val="11"/>
        <w:spacing w:line="240" w:lineRule="auto"/>
        <w:jc w:val="both"/>
        <w:rPr>
          <w:color w:val="auto"/>
        </w:rPr>
      </w:pPr>
      <w:r w:rsidRPr="00E118C5">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E57B0A" w:rsidRPr="00E118C5" w:rsidRDefault="00E57B0A" w:rsidP="00820F84">
      <w:pPr>
        <w:pStyle w:val="11"/>
        <w:spacing w:line="240" w:lineRule="auto"/>
        <w:jc w:val="both"/>
        <w:rPr>
          <w:color w:val="auto"/>
        </w:rPr>
      </w:pPr>
      <w:r w:rsidRPr="00E118C5">
        <w:rPr>
          <w:color w:val="auto"/>
        </w:rPr>
        <w:t>Моделирование сложных объектов.</w:t>
      </w:r>
    </w:p>
    <w:p w:rsidR="00E57B0A" w:rsidRPr="00E118C5" w:rsidRDefault="00E57B0A" w:rsidP="00820F84">
      <w:pPr>
        <w:pStyle w:val="11"/>
        <w:spacing w:line="240" w:lineRule="auto"/>
        <w:jc w:val="both"/>
        <w:rPr>
          <w:color w:val="auto"/>
        </w:rPr>
      </w:pPr>
      <w:r w:rsidRPr="00E118C5">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E57B0A" w:rsidRPr="00E118C5" w:rsidRDefault="00E57B0A" w:rsidP="00820F84">
      <w:pPr>
        <w:pStyle w:val="11"/>
        <w:spacing w:line="240" w:lineRule="auto"/>
        <w:jc w:val="both"/>
        <w:rPr>
          <w:color w:val="auto"/>
        </w:rPr>
      </w:pPr>
      <w:r w:rsidRPr="00E118C5">
        <w:rPr>
          <w:color w:val="auto"/>
        </w:rPr>
        <w:t xml:space="preserve">3D-печать. Техника безопасности в 3D-печати. Аддитивные технологии. Экструдер и его устройство. Кинематика </w:t>
      </w:r>
      <w:r w:rsidRPr="00E118C5">
        <w:rPr>
          <w:smallCaps/>
          <w:color w:val="auto"/>
        </w:rPr>
        <w:t>3</w:t>
      </w:r>
      <w:r w:rsidRPr="00E118C5">
        <w:rPr>
          <w:smallCaps/>
          <w:color w:val="auto"/>
          <w:lang w:val="en-US"/>
        </w:rPr>
        <w:t>D</w:t>
      </w:r>
      <w:r w:rsidRPr="00E118C5">
        <w:rPr>
          <w:smallCaps/>
          <w:color w:val="auto"/>
        </w:rPr>
        <w:t>^</w:t>
      </w:r>
      <w:r w:rsidRPr="00E118C5">
        <w:rPr>
          <w:smallCaps/>
          <w:color w:val="auto"/>
          <w:lang w:val="en-US"/>
        </w:rPr>
        <w:t>puh</w:t>
      </w:r>
      <w:r w:rsidRPr="00E118C5">
        <w:rPr>
          <w:smallCaps/>
          <w:color w:val="auto"/>
        </w:rPr>
        <w:t xml:space="preserve">- </w:t>
      </w:r>
      <w:r w:rsidRPr="00E118C5">
        <w:rPr>
          <w:color w:val="auto"/>
        </w:rPr>
        <w:t>тера.</w:t>
      </w:r>
    </w:p>
    <w:p w:rsidR="00E57B0A" w:rsidRPr="00E118C5" w:rsidRDefault="00E57B0A" w:rsidP="00820F84">
      <w:pPr>
        <w:pStyle w:val="11"/>
        <w:spacing w:line="240" w:lineRule="auto"/>
        <w:jc w:val="both"/>
        <w:rPr>
          <w:color w:val="auto"/>
        </w:rPr>
      </w:pPr>
      <w:r w:rsidRPr="00E118C5">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E57B0A" w:rsidRPr="00E118C5" w:rsidRDefault="00E57B0A" w:rsidP="00820F84">
      <w:pPr>
        <w:pStyle w:val="11"/>
        <w:spacing w:after="160" w:line="240" w:lineRule="auto"/>
        <w:jc w:val="both"/>
        <w:rPr>
          <w:color w:val="auto"/>
        </w:rPr>
      </w:pPr>
      <w:r w:rsidRPr="00E118C5">
        <w:rPr>
          <w:color w:val="auto"/>
        </w:rPr>
        <w:t>Профессии, связанные с 3D-печатью.</w:t>
      </w:r>
    </w:p>
    <w:p w:rsidR="00E57B0A" w:rsidRPr="00E118C5" w:rsidRDefault="00E57B0A" w:rsidP="00820F84">
      <w:pPr>
        <w:pStyle w:val="11"/>
        <w:spacing w:line="264" w:lineRule="auto"/>
        <w:jc w:val="both"/>
        <w:rPr>
          <w:color w:val="auto"/>
        </w:rPr>
      </w:pPr>
      <w:r w:rsidRPr="00E118C5">
        <w:rPr>
          <w:b/>
          <w:bCs/>
          <w:color w:val="auto"/>
        </w:rPr>
        <w:t>Раздел 3. Создание макетов с помощью программных средств.</w:t>
      </w:r>
    </w:p>
    <w:p w:rsidR="00E57B0A" w:rsidRPr="00E118C5" w:rsidRDefault="00E57B0A" w:rsidP="00820F84">
      <w:pPr>
        <w:pStyle w:val="11"/>
        <w:spacing w:line="240" w:lineRule="auto"/>
        <w:jc w:val="both"/>
        <w:rPr>
          <w:color w:val="auto"/>
        </w:rPr>
      </w:pPr>
      <w:r w:rsidRPr="00E118C5">
        <w:rPr>
          <w:color w:val="auto"/>
        </w:rPr>
        <w:t>Компоненты технологии макетирования: выполнение развёртки, сборка деталей макета. Разработка графической документации.</w:t>
      </w:r>
    </w:p>
    <w:p w:rsidR="00E57B0A" w:rsidRPr="00E118C5" w:rsidRDefault="00E57B0A" w:rsidP="00820F84">
      <w:pPr>
        <w:pStyle w:val="11"/>
        <w:spacing w:line="264" w:lineRule="auto"/>
        <w:jc w:val="both"/>
        <w:rPr>
          <w:color w:val="auto"/>
        </w:rPr>
      </w:pPr>
      <w:r w:rsidRPr="00E118C5">
        <w:rPr>
          <w:b/>
          <w:bCs/>
          <w:color w:val="auto"/>
        </w:rPr>
        <w:t>Раздел 4. Технология создания и исследования прототипов.</w:t>
      </w:r>
    </w:p>
    <w:p w:rsidR="00E57B0A" w:rsidRPr="00E118C5" w:rsidRDefault="00E57B0A" w:rsidP="00820F84">
      <w:pPr>
        <w:pStyle w:val="11"/>
        <w:spacing w:line="240" w:lineRule="auto"/>
        <w:jc w:val="both"/>
        <w:rPr>
          <w:color w:val="auto"/>
        </w:rPr>
      </w:pPr>
      <w:r w:rsidRPr="00E118C5">
        <w:rPr>
          <w:color w:val="auto"/>
        </w:rPr>
        <w:t>Создание прототипа. Исследование прототипа. Перенос выявленных свойств прототипа на реальные объекты.</w:t>
      </w:r>
    </w:p>
    <w:p w:rsidR="00E57B0A" w:rsidRPr="00E118C5" w:rsidRDefault="00E57B0A" w:rsidP="00820F84">
      <w:pPr>
        <w:pStyle w:val="aa"/>
        <w:jc w:val="both"/>
        <w:rPr>
          <w:rFonts w:ascii="Times New Roman" w:hAnsi="Times New Roman" w:cs="Times New Roman"/>
        </w:rPr>
      </w:pPr>
      <w:bookmarkStart w:id="653" w:name="bookmark169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«Компьютерная графика. Черчение»</w:t>
      </w:r>
      <w:bookmarkEnd w:id="653"/>
    </w:p>
    <w:p w:rsidR="00E57B0A" w:rsidRPr="00E118C5" w:rsidRDefault="00E57B0A" w:rsidP="00820F84">
      <w:pPr>
        <w:pStyle w:val="aa"/>
        <w:jc w:val="both"/>
        <w:rPr>
          <w:rFonts w:ascii="Times New Roman" w:hAnsi="Times New Roman" w:cs="Times New Roman"/>
        </w:rPr>
      </w:pPr>
      <w:bookmarkStart w:id="654" w:name="bookmark169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8-9 КЛАССЫ</w:t>
      </w:r>
      <w:bookmarkEnd w:id="654"/>
    </w:p>
    <w:p w:rsidR="00E57B0A" w:rsidRPr="00E118C5" w:rsidRDefault="00E57B0A" w:rsidP="00820F84">
      <w:pPr>
        <w:pStyle w:val="11"/>
        <w:spacing w:line="264" w:lineRule="auto"/>
        <w:jc w:val="both"/>
        <w:rPr>
          <w:b/>
          <w:bCs/>
          <w:color w:val="auto"/>
        </w:rPr>
      </w:pPr>
    </w:p>
    <w:p w:rsidR="00E57B0A" w:rsidRPr="00E118C5" w:rsidRDefault="00E57B0A" w:rsidP="00820F84">
      <w:pPr>
        <w:pStyle w:val="11"/>
        <w:spacing w:line="264" w:lineRule="auto"/>
        <w:jc w:val="both"/>
        <w:rPr>
          <w:color w:val="auto"/>
        </w:rPr>
      </w:pPr>
      <w:r w:rsidRPr="00E118C5">
        <w:rPr>
          <w:b/>
          <w:bCs/>
          <w:color w:val="auto"/>
        </w:rPr>
        <w:t>Раздел 1. Модели и их свойства.</w:t>
      </w:r>
    </w:p>
    <w:p w:rsidR="00E57B0A" w:rsidRPr="00E118C5" w:rsidRDefault="00E57B0A" w:rsidP="00820F84">
      <w:pPr>
        <w:pStyle w:val="11"/>
        <w:spacing w:line="240" w:lineRule="auto"/>
        <w:jc w:val="both"/>
        <w:rPr>
          <w:color w:val="auto"/>
        </w:rPr>
      </w:pPr>
      <w:r w:rsidRPr="00E118C5">
        <w:rPr>
          <w:color w:val="auto"/>
        </w:rPr>
        <w:t>Понятие графической модели.</w:t>
      </w:r>
    </w:p>
    <w:p w:rsidR="00E57B0A" w:rsidRPr="00E118C5" w:rsidRDefault="00E57B0A" w:rsidP="00820F84">
      <w:pPr>
        <w:pStyle w:val="11"/>
        <w:spacing w:after="160" w:line="240" w:lineRule="auto"/>
        <w:jc w:val="both"/>
        <w:rPr>
          <w:color w:val="auto"/>
        </w:rPr>
      </w:pPr>
      <w:r w:rsidRPr="00E118C5">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E57B0A" w:rsidRPr="00E118C5" w:rsidRDefault="00E57B0A" w:rsidP="00820F84">
      <w:pPr>
        <w:pStyle w:val="11"/>
        <w:spacing w:line="264" w:lineRule="auto"/>
        <w:jc w:val="both"/>
        <w:rPr>
          <w:color w:val="auto"/>
        </w:rPr>
      </w:pPr>
      <w:r w:rsidRPr="00E118C5">
        <w:rPr>
          <w:b/>
          <w:bCs/>
          <w:color w:val="auto"/>
        </w:rPr>
        <w:t>Раздел 2. Черчение как технология создания графической модели инженерного объекта.</w:t>
      </w:r>
    </w:p>
    <w:p w:rsidR="00E57B0A" w:rsidRPr="00E118C5" w:rsidRDefault="00E57B0A" w:rsidP="00820F84">
      <w:pPr>
        <w:pStyle w:val="11"/>
        <w:spacing w:line="240" w:lineRule="auto"/>
        <w:jc w:val="both"/>
        <w:rPr>
          <w:color w:val="auto"/>
        </w:rPr>
      </w:pPr>
      <w:r w:rsidRPr="00E118C5">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E57B0A" w:rsidRPr="00E118C5" w:rsidRDefault="00E57B0A" w:rsidP="00820F84">
      <w:pPr>
        <w:pStyle w:val="11"/>
        <w:spacing w:line="240" w:lineRule="auto"/>
        <w:jc w:val="both"/>
        <w:rPr>
          <w:color w:val="auto"/>
        </w:rPr>
      </w:pPr>
      <w:r w:rsidRPr="00E118C5">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E57B0A" w:rsidRPr="00E118C5" w:rsidRDefault="00E57B0A" w:rsidP="00820F84">
      <w:pPr>
        <w:pStyle w:val="11"/>
        <w:spacing w:after="160" w:line="240" w:lineRule="auto"/>
        <w:jc w:val="both"/>
        <w:rPr>
          <w:color w:val="auto"/>
        </w:rPr>
      </w:pPr>
      <w:r w:rsidRPr="00E118C5">
        <w:rPr>
          <w:color w:val="auto"/>
        </w:rPr>
        <w:t>Практическая деятельность по созданию чертежей.</w:t>
      </w:r>
    </w:p>
    <w:p w:rsidR="00E57B0A" w:rsidRPr="00E118C5" w:rsidRDefault="00E57B0A" w:rsidP="00820F84">
      <w:pPr>
        <w:pStyle w:val="11"/>
        <w:spacing w:line="264" w:lineRule="auto"/>
        <w:jc w:val="both"/>
        <w:rPr>
          <w:color w:val="auto"/>
        </w:rPr>
      </w:pPr>
      <w:r w:rsidRPr="00E118C5">
        <w:rPr>
          <w:b/>
          <w:bCs/>
          <w:color w:val="auto"/>
        </w:rPr>
        <w:t>Раздел 3. Технология создания чертежей в программных средах.</w:t>
      </w:r>
    </w:p>
    <w:p w:rsidR="00E57B0A" w:rsidRPr="00E118C5" w:rsidRDefault="00E57B0A" w:rsidP="00820F84">
      <w:pPr>
        <w:pStyle w:val="11"/>
        <w:spacing w:line="240" w:lineRule="auto"/>
        <w:jc w:val="both"/>
        <w:rPr>
          <w:color w:val="auto"/>
        </w:rPr>
      </w:pPr>
      <w:r w:rsidRPr="00E118C5">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E57B0A" w:rsidRPr="00E118C5" w:rsidRDefault="00E57B0A" w:rsidP="00820F84">
      <w:pPr>
        <w:pStyle w:val="11"/>
        <w:spacing w:after="80" w:line="240" w:lineRule="auto"/>
        <w:jc w:val="both"/>
        <w:rPr>
          <w:color w:val="auto"/>
        </w:rPr>
      </w:pPr>
      <w:r w:rsidRPr="00E118C5">
        <w:rPr>
          <w:color w:val="auto"/>
        </w:rPr>
        <w:t>Изделия и их модели. Анализ формы объекта и синтез модели. План создания 3D-модели.</w:t>
      </w:r>
    </w:p>
    <w:p w:rsidR="00E57B0A" w:rsidRPr="00E118C5" w:rsidRDefault="00E57B0A" w:rsidP="00820F84">
      <w:pPr>
        <w:pStyle w:val="11"/>
        <w:spacing w:line="240" w:lineRule="auto"/>
        <w:jc w:val="both"/>
        <w:rPr>
          <w:color w:val="auto"/>
        </w:rPr>
      </w:pPr>
      <w:r w:rsidRPr="00E118C5">
        <w:rPr>
          <w:color w:val="auto"/>
        </w:rPr>
        <w:t>Интерфейс окна «Деталь». Дерево модели. Система 3</w:t>
      </w:r>
      <w:r w:rsidRPr="00E118C5">
        <w:rPr>
          <w:color w:val="auto"/>
          <w:lang w:val="en-US"/>
        </w:rPr>
        <w:t>D</w:t>
      </w:r>
      <w:r w:rsidRPr="00E118C5">
        <w:rPr>
          <w:color w:val="auto"/>
        </w:rPr>
        <w:t>-</w:t>
      </w:r>
      <w:r w:rsidRPr="00E118C5">
        <w:rPr>
          <w:color w:val="auto"/>
          <w:lang w:val="en-US"/>
        </w:rPr>
        <w:t>koop</w:t>
      </w:r>
      <w:r w:rsidRPr="00E118C5">
        <w:rPr>
          <w:color w:val="auto"/>
        </w:rPr>
        <w:t>-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E57B0A" w:rsidRPr="00E118C5" w:rsidRDefault="00E57B0A" w:rsidP="00820F84">
      <w:pPr>
        <w:pStyle w:val="11"/>
        <w:spacing w:after="240" w:line="240" w:lineRule="auto"/>
        <w:jc w:val="both"/>
        <w:rPr>
          <w:color w:val="auto"/>
        </w:rPr>
      </w:pPr>
      <w:r w:rsidRPr="00E118C5">
        <w:rPr>
          <w:color w:val="auto"/>
        </w:rPr>
        <w:t>Создание моделей по различным заданиям: по чертежу; по описанию и размерам; по образцу, с натуры.</w:t>
      </w:r>
    </w:p>
    <w:p w:rsidR="00E57B0A" w:rsidRPr="00E118C5" w:rsidRDefault="00E57B0A" w:rsidP="00820F84">
      <w:pPr>
        <w:pStyle w:val="11"/>
        <w:spacing w:line="264" w:lineRule="auto"/>
        <w:jc w:val="both"/>
        <w:rPr>
          <w:color w:val="auto"/>
        </w:rPr>
      </w:pPr>
      <w:r w:rsidRPr="00E118C5">
        <w:rPr>
          <w:b/>
          <w:bCs/>
          <w:color w:val="auto"/>
        </w:rPr>
        <w:t>Раздел 4. Разработка проекта инженерного объекта.</w:t>
      </w:r>
    </w:p>
    <w:p w:rsidR="00E57B0A" w:rsidRPr="00E118C5" w:rsidRDefault="00E57B0A" w:rsidP="00820F84">
      <w:pPr>
        <w:pStyle w:val="11"/>
        <w:spacing w:after="380" w:line="240" w:lineRule="auto"/>
        <w:jc w:val="both"/>
        <w:rPr>
          <w:color w:val="auto"/>
        </w:rPr>
      </w:pPr>
      <w:r w:rsidRPr="00E118C5">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57B0A" w:rsidRPr="00E118C5" w:rsidRDefault="00E57B0A" w:rsidP="00820F84">
      <w:pPr>
        <w:pStyle w:val="aa"/>
        <w:jc w:val="both"/>
        <w:rPr>
          <w:rFonts w:ascii="Times New Roman" w:hAnsi="Times New Roman" w:cs="Times New Roman"/>
        </w:rPr>
      </w:pPr>
      <w:bookmarkStart w:id="655" w:name="bookmark1698"/>
      <w:r w:rsidRPr="00E118C5">
        <w:rPr>
          <w:rFonts w:ascii="Times New Roman" w:hAnsi="Times New Roman" w:cs="Times New Roman"/>
        </w:rPr>
        <w:t>Модуль «Автоматизированные системы»</w:t>
      </w:r>
      <w:bookmarkEnd w:id="655"/>
    </w:p>
    <w:p w:rsidR="00E57B0A" w:rsidRPr="00E118C5" w:rsidRDefault="00E57B0A" w:rsidP="00820F84">
      <w:pPr>
        <w:pStyle w:val="aa"/>
        <w:jc w:val="both"/>
        <w:rPr>
          <w:rFonts w:ascii="Times New Roman" w:hAnsi="Times New Roman" w:cs="Times New Roman"/>
        </w:rPr>
      </w:pPr>
      <w:bookmarkStart w:id="656" w:name="bookmark170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8-9 КЛАССЫ</w:t>
      </w:r>
      <w:bookmarkEnd w:id="656"/>
    </w:p>
    <w:p w:rsidR="00E57B0A" w:rsidRPr="00E118C5" w:rsidRDefault="00E57B0A" w:rsidP="00820F84">
      <w:pPr>
        <w:pStyle w:val="11"/>
        <w:spacing w:line="264" w:lineRule="auto"/>
        <w:jc w:val="both"/>
        <w:rPr>
          <w:b/>
          <w:bCs/>
          <w:color w:val="auto"/>
        </w:rPr>
      </w:pPr>
    </w:p>
    <w:p w:rsidR="00E57B0A" w:rsidRPr="00E118C5" w:rsidRDefault="00E57B0A" w:rsidP="00820F84">
      <w:pPr>
        <w:pStyle w:val="11"/>
        <w:spacing w:line="264" w:lineRule="auto"/>
        <w:jc w:val="both"/>
        <w:rPr>
          <w:color w:val="auto"/>
        </w:rPr>
      </w:pPr>
      <w:r w:rsidRPr="00E118C5">
        <w:rPr>
          <w:b/>
          <w:bCs/>
          <w:color w:val="auto"/>
        </w:rPr>
        <w:t>Раздел 1. Управление. Общие представления</w:t>
      </w:r>
      <w:r w:rsidRPr="00E118C5">
        <w:rPr>
          <w:color w:val="auto"/>
        </w:rPr>
        <w:t>.</w:t>
      </w:r>
    </w:p>
    <w:p w:rsidR="00E57B0A" w:rsidRPr="00E118C5" w:rsidRDefault="00E57B0A" w:rsidP="00820F84">
      <w:pPr>
        <w:pStyle w:val="11"/>
        <w:spacing w:after="240" w:line="240" w:lineRule="auto"/>
        <w:jc w:val="both"/>
        <w:rPr>
          <w:color w:val="auto"/>
        </w:rPr>
      </w:pPr>
      <w:r w:rsidRPr="00E118C5">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E57B0A" w:rsidRPr="00E118C5" w:rsidRDefault="00E57B0A" w:rsidP="00820F84">
      <w:pPr>
        <w:pStyle w:val="11"/>
        <w:spacing w:line="264" w:lineRule="auto"/>
        <w:jc w:val="both"/>
        <w:rPr>
          <w:color w:val="auto"/>
        </w:rPr>
      </w:pPr>
      <w:r w:rsidRPr="00E118C5">
        <w:rPr>
          <w:b/>
          <w:bCs/>
          <w:color w:val="auto"/>
        </w:rPr>
        <w:t>Раздел 2. Управление техническими системами.</w:t>
      </w:r>
    </w:p>
    <w:p w:rsidR="00E57B0A" w:rsidRPr="00E118C5" w:rsidRDefault="00E57B0A" w:rsidP="00820F84">
      <w:pPr>
        <w:pStyle w:val="11"/>
        <w:spacing w:line="240" w:lineRule="auto"/>
        <w:jc w:val="both"/>
        <w:rPr>
          <w:color w:val="auto"/>
        </w:rPr>
      </w:pPr>
      <w:r w:rsidRPr="00E118C5">
        <w:rPr>
          <w:color w:val="auto"/>
        </w:rPr>
        <w:t>Механические устройства обратной связи. Регулятор Уатта.</w:t>
      </w:r>
    </w:p>
    <w:p w:rsidR="00E57B0A" w:rsidRPr="00E118C5" w:rsidRDefault="00E57B0A" w:rsidP="00820F84">
      <w:pPr>
        <w:pStyle w:val="11"/>
        <w:spacing w:line="240" w:lineRule="auto"/>
        <w:jc w:val="both"/>
        <w:rPr>
          <w:color w:val="auto"/>
        </w:rPr>
      </w:pPr>
      <w:r w:rsidRPr="00E118C5">
        <w:rPr>
          <w:color w:val="auto"/>
        </w:rPr>
        <w:t>Понятие системы. Замкнутые и открытые системы. Системы с положительной и отрицательной обратной связью. Примеры.</w:t>
      </w:r>
    </w:p>
    <w:p w:rsidR="00E57B0A" w:rsidRPr="00E118C5" w:rsidRDefault="00E57B0A" w:rsidP="00820F84">
      <w:pPr>
        <w:pStyle w:val="11"/>
        <w:spacing w:line="240" w:lineRule="auto"/>
        <w:jc w:val="both"/>
        <w:rPr>
          <w:color w:val="auto"/>
        </w:rPr>
      </w:pPr>
      <w:r w:rsidRPr="00E118C5">
        <w:rPr>
          <w:color w:val="auto"/>
        </w:rPr>
        <w:t>Динамические эффекты открытых систем: точки бифуркации, аттракторы.</w:t>
      </w:r>
    </w:p>
    <w:p w:rsidR="00E57B0A" w:rsidRPr="00E118C5" w:rsidRDefault="00E57B0A" w:rsidP="00820F84">
      <w:pPr>
        <w:pStyle w:val="11"/>
        <w:spacing w:line="240" w:lineRule="auto"/>
        <w:jc w:val="both"/>
        <w:rPr>
          <w:color w:val="auto"/>
        </w:rPr>
      </w:pPr>
      <w:r w:rsidRPr="00E118C5">
        <w:rPr>
          <w:color w:val="auto"/>
        </w:rPr>
        <w:t>Реализация данных эффектов в технических системах. Управление системами в условиях нестабильности.</w:t>
      </w:r>
    </w:p>
    <w:p w:rsidR="00E57B0A" w:rsidRPr="00E118C5" w:rsidRDefault="00E57B0A" w:rsidP="00820F84">
      <w:pPr>
        <w:pStyle w:val="11"/>
        <w:spacing w:after="260" w:line="240" w:lineRule="auto"/>
        <w:jc w:val="both"/>
        <w:rPr>
          <w:color w:val="auto"/>
        </w:rPr>
      </w:pPr>
      <w:r w:rsidRPr="00E118C5">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E57B0A" w:rsidRPr="00E118C5" w:rsidRDefault="00E57B0A" w:rsidP="00820F84">
      <w:pPr>
        <w:pStyle w:val="11"/>
        <w:spacing w:line="264" w:lineRule="auto"/>
        <w:jc w:val="both"/>
        <w:rPr>
          <w:color w:val="auto"/>
        </w:rPr>
      </w:pPr>
      <w:r w:rsidRPr="00E118C5">
        <w:rPr>
          <w:b/>
          <w:bCs/>
          <w:color w:val="auto"/>
        </w:rPr>
        <w:t>Раздел 3. Элементная база автоматизированных систем.</w:t>
      </w:r>
    </w:p>
    <w:p w:rsidR="00E57B0A" w:rsidRPr="00E118C5" w:rsidRDefault="00E57B0A" w:rsidP="00820F84">
      <w:pPr>
        <w:pStyle w:val="11"/>
        <w:spacing w:line="240" w:lineRule="auto"/>
        <w:jc w:val="both"/>
        <w:rPr>
          <w:color w:val="auto"/>
        </w:rPr>
      </w:pPr>
      <w:r w:rsidRPr="00E118C5">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E57B0A" w:rsidRPr="00E118C5" w:rsidRDefault="00E57B0A" w:rsidP="00820F84">
      <w:pPr>
        <w:pStyle w:val="11"/>
        <w:spacing w:line="240" w:lineRule="auto"/>
        <w:jc w:val="both"/>
        <w:rPr>
          <w:color w:val="auto"/>
        </w:rPr>
      </w:pPr>
      <w:r w:rsidRPr="00E118C5">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E57B0A" w:rsidRPr="00E118C5" w:rsidRDefault="00E57B0A" w:rsidP="00820F84">
      <w:pPr>
        <w:pStyle w:val="11"/>
        <w:spacing w:line="240" w:lineRule="auto"/>
        <w:jc w:val="both"/>
        <w:rPr>
          <w:color w:val="auto"/>
        </w:rPr>
      </w:pPr>
      <w:r w:rsidRPr="00E118C5">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E57B0A" w:rsidRPr="00E118C5" w:rsidRDefault="00E57B0A" w:rsidP="00820F84">
      <w:pPr>
        <w:pStyle w:val="11"/>
        <w:spacing w:line="264" w:lineRule="auto"/>
        <w:jc w:val="both"/>
        <w:rPr>
          <w:b/>
          <w:bCs/>
          <w:color w:val="auto"/>
        </w:rPr>
      </w:pPr>
    </w:p>
    <w:p w:rsidR="00E57B0A" w:rsidRPr="00E118C5" w:rsidRDefault="00E57B0A" w:rsidP="00820F84">
      <w:pPr>
        <w:pStyle w:val="11"/>
        <w:spacing w:line="264" w:lineRule="auto"/>
        <w:jc w:val="both"/>
        <w:rPr>
          <w:color w:val="auto"/>
        </w:rPr>
      </w:pPr>
      <w:r w:rsidRPr="00E118C5">
        <w:rPr>
          <w:b/>
          <w:bCs/>
          <w:color w:val="auto"/>
        </w:rPr>
        <w:t>Раздел 4. Управление социально-экономическими системами. Предпринимательство.</w:t>
      </w:r>
    </w:p>
    <w:p w:rsidR="00E57B0A" w:rsidRPr="00E118C5" w:rsidRDefault="00E57B0A" w:rsidP="00820F84">
      <w:pPr>
        <w:pStyle w:val="11"/>
        <w:spacing w:line="240" w:lineRule="auto"/>
        <w:jc w:val="both"/>
        <w:rPr>
          <w:color w:val="auto"/>
        </w:rPr>
      </w:pPr>
      <w:r w:rsidRPr="00E118C5">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57B0A" w:rsidRPr="00E118C5" w:rsidRDefault="00E57B0A" w:rsidP="00820F84">
      <w:pPr>
        <w:pStyle w:val="11"/>
        <w:spacing w:line="240" w:lineRule="auto"/>
        <w:jc w:val="both"/>
        <w:rPr>
          <w:color w:val="auto"/>
        </w:rPr>
      </w:pPr>
      <w:r w:rsidRPr="00E118C5">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57B0A" w:rsidRPr="00E118C5" w:rsidRDefault="00E57B0A" w:rsidP="00820F84">
      <w:pPr>
        <w:pStyle w:val="11"/>
        <w:spacing w:line="240" w:lineRule="auto"/>
        <w:jc w:val="both"/>
        <w:rPr>
          <w:color w:val="auto"/>
        </w:rPr>
      </w:pPr>
      <w:r w:rsidRPr="00E118C5">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E57B0A" w:rsidRPr="00E118C5" w:rsidRDefault="00E57B0A" w:rsidP="00820F84">
      <w:pPr>
        <w:pStyle w:val="11"/>
        <w:spacing w:line="240" w:lineRule="auto"/>
        <w:jc w:val="both"/>
        <w:rPr>
          <w:color w:val="auto"/>
        </w:rPr>
      </w:pPr>
      <w:r w:rsidRPr="00E118C5">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E57B0A" w:rsidRPr="00E118C5" w:rsidRDefault="00E57B0A" w:rsidP="00820F84">
      <w:pPr>
        <w:pStyle w:val="11"/>
        <w:spacing w:line="240" w:lineRule="auto"/>
        <w:jc w:val="both"/>
        <w:rPr>
          <w:color w:val="auto"/>
        </w:rPr>
      </w:pPr>
      <w:r w:rsidRPr="00E118C5">
        <w:rPr>
          <w:color w:val="auto"/>
        </w:rPr>
        <w:t>Программная поддержка предпринимательской деятельности. Программы для управления проектами.</w:t>
      </w:r>
    </w:p>
    <w:p w:rsidR="00E57B0A" w:rsidRPr="00E118C5" w:rsidRDefault="00E57B0A" w:rsidP="00820F84">
      <w:pPr>
        <w:pStyle w:val="aa"/>
        <w:jc w:val="both"/>
        <w:rPr>
          <w:rFonts w:ascii="Times New Roman" w:hAnsi="Times New Roman" w:cs="Times New Roman"/>
        </w:rPr>
      </w:pPr>
      <w:bookmarkStart w:id="657" w:name="bookmark170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«Животноводство»</w:t>
      </w:r>
      <w:bookmarkEnd w:id="657"/>
    </w:p>
    <w:p w:rsidR="00E57B0A" w:rsidRPr="00E118C5" w:rsidRDefault="00E57B0A" w:rsidP="00820F84">
      <w:pPr>
        <w:pStyle w:val="aa"/>
        <w:jc w:val="both"/>
        <w:rPr>
          <w:rFonts w:ascii="Times New Roman" w:hAnsi="Times New Roman" w:cs="Times New Roman"/>
        </w:rPr>
      </w:pPr>
      <w:bookmarkStart w:id="658" w:name="bookmark170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7-8 КЛАССЫ</w:t>
      </w:r>
      <w:bookmarkEnd w:id="658"/>
    </w:p>
    <w:p w:rsidR="00E57B0A" w:rsidRPr="00E118C5" w:rsidRDefault="00E57B0A" w:rsidP="00820F84">
      <w:pPr>
        <w:pStyle w:val="11"/>
        <w:spacing w:line="264" w:lineRule="auto"/>
        <w:jc w:val="both"/>
        <w:rPr>
          <w:b/>
          <w:bCs/>
          <w:color w:val="auto"/>
        </w:rPr>
      </w:pPr>
    </w:p>
    <w:p w:rsidR="00E57B0A" w:rsidRPr="00E118C5" w:rsidRDefault="00E57B0A" w:rsidP="00820F84">
      <w:pPr>
        <w:pStyle w:val="11"/>
        <w:spacing w:line="264" w:lineRule="auto"/>
        <w:jc w:val="both"/>
        <w:rPr>
          <w:color w:val="auto"/>
        </w:rPr>
      </w:pPr>
      <w:r w:rsidRPr="00E118C5">
        <w:rPr>
          <w:b/>
          <w:bCs/>
          <w:color w:val="auto"/>
        </w:rPr>
        <w:t>Раздел 1. Элементы технологий выращивания сельскохозяйственных животных.</w:t>
      </w:r>
    </w:p>
    <w:p w:rsidR="00E57B0A" w:rsidRPr="00E118C5" w:rsidRDefault="00E57B0A" w:rsidP="00820F84">
      <w:pPr>
        <w:pStyle w:val="11"/>
        <w:spacing w:line="240" w:lineRule="auto"/>
        <w:jc w:val="both"/>
        <w:rPr>
          <w:color w:val="auto"/>
        </w:rPr>
      </w:pPr>
      <w:r w:rsidRPr="00E118C5">
        <w:rPr>
          <w:color w:val="auto"/>
        </w:rPr>
        <w:t>Домашние животные. Приручение животных как фактор развития человеческой цивилизации. Сельскохозяйственные животные.</w:t>
      </w:r>
    </w:p>
    <w:p w:rsidR="00E57B0A" w:rsidRPr="00E118C5" w:rsidRDefault="00E57B0A" w:rsidP="00820F84">
      <w:pPr>
        <w:pStyle w:val="11"/>
        <w:spacing w:line="240" w:lineRule="auto"/>
        <w:jc w:val="both"/>
        <w:rPr>
          <w:color w:val="auto"/>
        </w:rPr>
      </w:pPr>
      <w:r w:rsidRPr="00E118C5">
        <w:rPr>
          <w:color w:val="auto"/>
        </w:rPr>
        <w:t>Содержание сельскохозяйственных животных: помещение, оборудование, уход.</w:t>
      </w:r>
    </w:p>
    <w:p w:rsidR="00E57B0A" w:rsidRPr="00E118C5" w:rsidRDefault="00E57B0A" w:rsidP="00820F84">
      <w:pPr>
        <w:pStyle w:val="11"/>
        <w:spacing w:line="240" w:lineRule="auto"/>
        <w:jc w:val="both"/>
        <w:rPr>
          <w:color w:val="auto"/>
        </w:rPr>
      </w:pPr>
      <w:r w:rsidRPr="00E118C5">
        <w:rPr>
          <w:color w:val="auto"/>
        </w:rPr>
        <w:t>Разведение животных. Породы животных, их создание.</w:t>
      </w:r>
    </w:p>
    <w:p w:rsidR="00E57B0A" w:rsidRPr="00E118C5" w:rsidRDefault="00E57B0A" w:rsidP="00820F84">
      <w:pPr>
        <w:pStyle w:val="11"/>
        <w:spacing w:line="240" w:lineRule="auto"/>
        <w:jc w:val="both"/>
        <w:rPr>
          <w:color w:val="auto"/>
        </w:rPr>
      </w:pPr>
      <w:r w:rsidRPr="00E118C5">
        <w:rPr>
          <w:color w:val="auto"/>
        </w:rPr>
        <w:t>Лечение животных. Понятие о ветеринарии.</w:t>
      </w:r>
    </w:p>
    <w:p w:rsidR="00E57B0A" w:rsidRPr="00E118C5" w:rsidRDefault="00E57B0A" w:rsidP="00820F84">
      <w:pPr>
        <w:pStyle w:val="11"/>
        <w:spacing w:line="240" w:lineRule="auto"/>
        <w:jc w:val="both"/>
        <w:rPr>
          <w:color w:val="auto"/>
        </w:rPr>
      </w:pPr>
      <w:r w:rsidRPr="00E118C5">
        <w:rPr>
          <w:color w:val="auto"/>
        </w:rPr>
        <w:t>Заготовка кормов. Кормление животных. Питательность корма. Рацион.</w:t>
      </w:r>
    </w:p>
    <w:p w:rsidR="00E57B0A" w:rsidRPr="00E118C5" w:rsidRDefault="00E57B0A" w:rsidP="00820F84">
      <w:pPr>
        <w:pStyle w:val="11"/>
        <w:spacing w:line="240" w:lineRule="auto"/>
        <w:jc w:val="both"/>
        <w:rPr>
          <w:color w:val="auto"/>
        </w:rPr>
      </w:pPr>
      <w:r w:rsidRPr="00E118C5">
        <w:rPr>
          <w:color w:val="auto"/>
        </w:rPr>
        <w:t>Животные у нас дома. Забота о домашних и бездомных животных.</w:t>
      </w:r>
    </w:p>
    <w:p w:rsidR="00E57B0A" w:rsidRPr="00E118C5" w:rsidRDefault="00E57B0A" w:rsidP="00820F84">
      <w:pPr>
        <w:pStyle w:val="11"/>
        <w:spacing w:after="240" w:line="240" w:lineRule="auto"/>
        <w:jc w:val="both"/>
        <w:rPr>
          <w:color w:val="auto"/>
        </w:rPr>
      </w:pPr>
      <w:r w:rsidRPr="00E118C5">
        <w:rPr>
          <w:color w:val="auto"/>
        </w:rPr>
        <w:t>Проблема клонирования живых организмов. Социальные и этические проблемы.</w:t>
      </w:r>
    </w:p>
    <w:p w:rsidR="00E57B0A" w:rsidRPr="00E118C5" w:rsidRDefault="00E57B0A" w:rsidP="00820F84">
      <w:pPr>
        <w:pStyle w:val="11"/>
        <w:spacing w:line="264" w:lineRule="auto"/>
        <w:jc w:val="both"/>
        <w:rPr>
          <w:color w:val="auto"/>
        </w:rPr>
      </w:pPr>
      <w:r w:rsidRPr="00E118C5">
        <w:rPr>
          <w:b/>
          <w:bCs/>
          <w:color w:val="auto"/>
        </w:rPr>
        <w:t>Раздел 2. Производство животноводческих продуктов.</w:t>
      </w:r>
    </w:p>
    <w:p w:rsidR="00E57B0A" w:rsidRPr="00E118C5" w:rsidRDefault="00E57B0A" w:rsidP="00820F84">
      <w:pPr>
        <w:pStyle w:val="11"/>
        <w:spacing w:line="240" w:lineRule="auto"/>
        <w:jc w:val="both"/>
        <w:rPr>
          <w:color w:val="auto"/>
        </w:rPr>
      </w:pPr>
      <w:r w:rsidRPr="00E118C5">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57B0A" w:rsidRPr="00E118C5" w:rsidRDefault="00E57B0A" w:rsidP="00820F84">
      <w:pPr>
        <w:pStyle w:val="11"/>
        <w:spacing w:line="240" w:lineRule="auto"/>
        <w:jc w:val="both"/>
        <w:rPr>
          <w:color w:val="auto"/>
        </w:rPr>
      </w:pPr>
      <w:r w:rsidRPr="00E118C5">
        <w:rPr>
          <w:color w:val="auto"/>
        </w:rPr>
        <w:t>Использование цифровых технологий в животноводстве.</w:t>
      </w:r>
    </w:p>
    <w:p w:rsidR="00E57B0A" w:rsidRPr="00E118C5" w:rsidRDefault="00E57B0A" w:rsidP="00820F84">
      <w:pPr>
        <w:pStyle w:val="11"/>
        <w:spacing w:line="240" w:lineRule="auto"/>
        <w:jc w:val="both"/>
        <w:rPr>
          <w:color w:val="auto"/>
        </w:rPr>
      </w:pPr>
      <w:r w:rsidRPr="00E118C5">
        <w:rPr>
          <w:color w:val="auto"/>
        </w:rPr>
        <w:t>Цифровая ферма:</w:t>
      </w:r>
    </w:p>
    <w:p w:rsidR="00E57B0A" w:rsidRPr="00E118C5" w:rsidRDefault="00E57B0A" w:rsidP="00820F84">
      <w:pPr>
        <w:pStyle w:val="11"/>
        <w:numPr>
          <w:ilvl w:val="0"/>
          <w:numId w:val="258"/>
        </w:numPr>
        <w:spacing w:line="240" w:lineRule="auto"/>
        <w:jc w:val="both"/>
        <w:rPr>
          <w:color w:val="auto"/>
        </w:rPr>
      </w:pPr>
      <w:r w:rsidRPr="00E118C5">
        <w:rPr>
          <w:color w:val="auto"/>
        </w:rPr>
        <w:t>автоматическое кормление животных;</w:t>
      </w:r>
    </w:p>
    <w:p w:rsidR="00E57B0A" w:rsidRPr="00E118C5" w:rsidRDefault="00E57B0A" w:rsidP="00820F84">
      <w:pPr>
        <w:pStyle w:val="11"/>
        <w:numPr>
          <w:ilvl w:val="0"/>
          <w:numId w:val="258"/>
        </w:numPr>
        <w:spacing w:line="240" w:lineRule="auto"/>
        <w:jc w:val="both"/>
        <w:rPr>
          <w:color w:val="auto"/>
        </w:rPr>
      </w:pPr>
      <w:r w:rsidRPr="00E118C5">
        <w:rPr>
          <w:color w:val="auto"/>
        </w:rPr>
        <w:t>автоматическая дойка;</w:t>
      </w:r>
    </w:p>
    <w:p w:rsidR="00E57B0A" w:rsidRPr="00E118C5" w:rsidRDefault="00E57B0A" w:rsidP="00820F84">
      <w:pPr>
        <w:pStyle w:val="11"/>
        <w:numPr>
          <w:ilvl w:val="0"/>
          <w:numId w:val="258"/>
        </w:numPr>
        <w:spacing w:line="240" w:lineRule="auto"/>
        <w:jc w:val="both"/>
        <w:rPr>
          <w:color w:val="auto"/>
        </w:rPr>
      </w:pPr>
      <w:r w:rsidRPr="00E118C5">
        <w:rPr>
          <w:color w:val="auto"/>
        </w:rPr>
        <w:t>уборка помещения и др.</w:t>
      </w:r>
    </w:p>
    <w:p w:rsidR="00E57B0A" w:rsidRPr="00E118C5" w:rsidRDefault="00E57B0A" w:rsidP="00820F84">
      <w:pPr>
        <w:pStyle w:val="11"/>
        <w:spacing w:line="240" w:lineRule="auto"/>
        <w:jc w:val="both"/>
        <w:rPr>
          <w:color w:val="auto"/>
        </w:rPr>
      </w:pPr>
      <w:r w:rsidRPr="00E118C5">
        <w:rPr>
          <w:color w:val="auto"/>
        </w:rPr>
        <w:t>Цифровая «умная» ферма — перспективное направление роботизации в животноводстве.</w:t>
      </w:r>
    </w:p>
    <w:p w:rsidR="00E57B0A" w:rsidRPr="00E118C5" w:rsidRDefault="00E57B0A" w:rsidP="00820F84">
      <w:pPr>
        <w:pStyle w:val="11"/>
        <w:spacing w:line="264" w:lineRule="auto"/>
        <w:jc w:val="both"/>
        <w:rPr>
          <w:b/>
          <w:bCs/>
          <w:color w:val="auto"/>
        </w:rPr>
      </w:pPr>
    </w:p>
    <w:p w:rsidR="00E57B0A" w:rsidRPr="00E118C5" w:rsidRDefault="00E57B0A" w:rsidP="00820F84">
      <w:pPr>
        <w:pStyle w:val="11"/>
        <w:spacing w:line="264" w:lineRule="auto"/>
        <w:jc w:val="both"/>
        <w:rPr>
          <w:color w:val="auto"/>
        </w:rPr>
      </w:pPr>
      <w:r w:rsidRPr="00E118C5">
        <w:rPr>
          <w:b/>
          <w:bCs/>
          <w:color w:val="auto"/>
        </w:rPr>
        <w:t>Раздел 3. Профессии, связанные с деятельностью животновода.</w:t>
      </w:r>
    </w:p>
    <w:p w:rsidR="00E57B0A" w:rsidRPr="00E118C5" w:rsidRDefault="00E57B0A" w:rsidP="00820F84">
      <w:pPr>
        <w:pStyle w:val="11"/>
        <w:spacing w:line="240" w:lineRule="auto"/>
        <w:jc w:val="both"/>
        <w:rPr>
          <w:color w:val="auto"/>
        </w:rPr>
      </w:pPr>
      <w:r w:rsidRPr="00E118C5">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E57B0A" w:rsidRPr="00E118C5" w:rsidRDefault="00E57B0A" w:rsidP="00820F84">
      <w:pPr>
        <w:pStyle w:val="aa"/>
        <w:jc w:val="both"/>
        <w:rPr>
          <w:rFonts w:ascii="Times New Roman" w:hAnsi="Times New Roman" w:cs="Times New Roman"/>
        </w:rPr>
      </w:pPr>
      <w:bookmarkStart w:id="659" w:name="bookmark170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«Растениеводство»</w:t>
      </w:r>
      <w:bookmarkEnd w:id="659"/>
    </w:p>
    <w:p w:rsidR="00E57B0A" w:rsidRPr="00E118C5" w:rsidRDefault="00E57B0A" w:rsidP="00820F84">
      <w:pPr>
        <w:pStyle w:val="aa"/>
        <w:jc w:val="both"/>
        <w:rPr>
          <w:rFonts w:ascii="Times New Roman" w:hAnsi="Times New Roman" w:cs="Times New Roman"/>
        </w:rPr>
      </w:pPr>
      <w:bookmarkStart w:id="660" w:name="bookmark170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7-8 КЛАССЫ</w:t>
      </w:r>
      <w:bookmarkEnd w:id="660"/>
    </w:p>
    <w:p w:rsidR="00E57B0A" w:rsidRPr="00E118C5" w:rsidRDefault="00E57B0A" w:rsidP="00820F84">
      <w:pPr>
        <w:pStyle w:val="11"/>
        <w:spacing w:line="257" w:lineRule="auto"/>
        <w:jc w:val="both"/>
        <w:rPr>
          <w:b/>
          <w:bCs/>
          <w:color w:val="auto"/>
        </w:rPr>
      </w:pPr>
    </w:p>
    <w:p w:rsidR="00E57B0A" w:rsidRPr="00E118C5" w:rsidRDefault="00E57B0A" w:rsidP="00820F84">
      <w:pPr>
        <w:pStyle w:val="11"/>
        <w:spacing w:line="257" w:lineRule="auto"/>
        <w:jc w:val="both"/>
        <w:rPr>
          <w:color w:val="auto"/>
        </w:rPr>
      </w:pPr>
      <w:r w:rsidRPr="00E118C5">
        <w:rPr>
          <w:b/>
          <w:bCs/>
          <w:color w:val="auto"/>
        </w:rPr>
        <w:t>Раздел 1. Элементы технологий выращивания сельскохозяйственных культур.</w:t>
      </w:r>
    </w:p>
    <w:p w:rsidR="00E57B0A" w:rsidRPr="00E118C5" w:rsidRDefault="00E57B0A" w:rsidP="00820F84">
      <w:pPr>
        <w:pStyle w:val="11"/>
        <w:spacing w:line="240" w:lineRule="auto"/>
        <w:jc w:val="both"/>
        <w:rPr>
          <w:color w:val="auto"/>
        </w:rPr>
      </w:pPr>
      <w:r w:rsidRPr="00E118C5">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E57B0A" w:rsidRPr="00E118C5" w:rsidRDefault="00E57B0A" w:rsidP="00820F84">
      <w:pPr>
        <w:pStyle w:val="11"/>
        <w:spacing w:line="240" w:lineRule="auto"/>
        <w:jc w:val="both"/>
        <w:rPr>
          <w:color w:val="auto"/>
        </w:rPr>
      </w:pPr>
      <w:r w:rsidRPr="00E118C5">
        <w:rPr>
          <w:color w:val="auto"/>
        </w:rPr>
        <w:t>Почвы, виды почв. Плодородие почв.</w:t>
      </w:r>
    </w:p>
    <w:p w:rsidR="00E57B0A" w:rsidRPr="00E118C5" w:rsidRDefault="00E57B0A" w:rsidP="00820F84">
      <w:pPr>
        <w:pStyle w:val="11"/>
        <w:spacing w:line="240" w:lineRule="auto"/>
        <w:jc w:val="both"/>
        <w:rPr>
          <w:color w:val="auto"/>
        </w:rPr>
      </w:pPr>
      <w:r w:rsidRPr="00E118C5">
        <w:rPr>
          <w:color w:val="auto"/>
        </w:rPr>
        <w:t>Инструменты обработки почвы: ручные и механизированные. Сельскохозяйственная техника.</w:t>
      </w:r>
    </w:p>
    <w:p w:rsidR="00E57B0A" w:rsidRPr="00E118C5" w:rsidRDefault="00E57B0A" w:rsidP="00820F84">
      <w:pPr>
        <w:pStyle w:val="11"/>
        <w:spacing w:line="240" w:lineRule="auto"/>
        <w:jc w:val="both"/>
        <w:rPr>
          <w:color w:val="auto"/>
        </w:rPr>
      </w:pPr>
      <w:r w:rsidRPr="00E118C5">
        <w:rPr>
          <w:color w:val="auto"/>
        </w:rPr>
        <w:t>Культурные растения и их классификация.</w:t>
      </w:r>
    </w:p>
    <w:p w:rsidR="00E57B0A" w:rsidRPr="00E118C5" w:rsidRDefault="00E57B0A" w:rsidP="00820F84">
      <w:pPr>
        <w:pStyle w:val="11"/>
        <w:spacing w:line="240" w:lineRule="auto"/>
        <w:jc w:val="both"/>
        <w:rPr>
          <w:color w:val="auto"/>
        </w:rPr>
      </w:pPr>
      <w:r w:rsidRPr="00E118C5">
        <w:rPr>
          <w:color w:val="auto"/>
        </w:rPr>
        <w:t>Выращивание растений на школьном/приусадебном участке.</w:t>
      </w:r>
    </w:p>
    <w:p w:rsidR="00E57B0A" w:rsidRPr="00E118C5" w:rsidRDefault="00E57B0A" w:rsidP="00820F84">
      <w:pPr>
        <w:pStyle w:val="11"/>
        <w:spacing w:line="240" w:lineRule="auto"/>
        <w:jc w:val="both"/>
        <w:rPr>
          <w:color w:val="auto"/>
        </w:rPr>
      </w:pPr>
      <w:r w:rsidRPr="00E118C5">
        <w:rPr>
          <w:color w:val="auto"/>
        </w:rPr>
        <w:t>Полезные для человека дикорастущие растения и их классификация.</w:t>
      </w:r>
    </w:p>
    <w:p w:rsidR="00E57B0A" w:rsidRPr="00E118C5" w:rsidRDefault="00E57B0A" w:rsidP="00820F84">
      <w:pPr>
        <w:pStyle w:val="11"/>
        <w:spacing w:line="240" w:lineRule="auto"/>
        <w:jc w:val="both"/>
        <w:rPr>
          <w:color w:val="auto"/>
        </w:rPr>
      </w:pPr>
      <w:r w:rsidRPr="00E118C5">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57B0A" w:rsidRPr="00E118C5" w:rsidRDefault="00E57B0A" w:rsidP="00820F84">
      <w:pPr>
        <w:pStyle w:val="11"/>
        <w:spacing w:after="120" w:line="240" w:lineRule="auto"/>
        <w:jc w:val="both"/>
        <w:rPr>
          <w:color w:val="auto"/>
        </w:rPr>
      </w:pPr>
      <w:r w:rsidRPr="00E118C5">
        <w:rPr>
          <w:color w:val="auto"/>
        </w:rPr>
        <w:t>Сохранение природной среды.</w:t>
      </w:r>
    </w:p>
    <w:p w:rsidR="00E57B0A" w:rsidRPr="00E118C5" w:rsidRDefault="00E57B0A" w:rsidP="00820F84">
      <w:pPr>
        <w:pStyle w:val="11"/>
        <w:spacing w:line="259" w:lineRule="auto"/>
        <w:jc w:val="both"/>
        <w:rPr>
          <w:color w:val="auto"/>
        </w:rPr>
      </w:pPr>
      <w:r w:rsidRPr="00E118C5">
        <w:rPr>
          <w:b/>
          <w:bCs/>
          <w:color w:val="auto"/>
        </w:rPr>
        <w:t>Раздел 2. Сельскохозяйственное производство.</w:t>
      </w:r>
    </w:p>
    <w:p w:rsidR="00E57B0A" w:rsidRPr="00E118C5" w:rsidRDefault="00E57B0A" w:rsidP="00820F84">
      <w:pPr>
        <w:pStyle w:val="11"/>
        <w:spacing w:line="240" w:lineRule="auto"/>
        <w:jc w:val="both"/>
        <w:rPr>
          <w:color w:val="auto"/>
        </w:rPr>
      </w:pPr>
      <w:r w:rsidRPr="00E118C5">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57B0A" w:rsidRPr="00E118C5" w:rsidRDefault="00E57B0A" w:rsidP="00820F84">
      <w:pPr>
        <w:pStyle w:val="11"/>
        <w:spacing w:line="240" w:lineRule="auto"/>
        <w:jc w:val="both"/>
        <w:rPr>
          <w:color w:val="auto"/>
        </w:rPr>
      </w:pPr>
      <w:r w:rsidRPr="00E118C5">
        <w:rPr>
          <w:color w:val="auto"/>
        </w:rPr>
        <w:t>Автоматизация и роботизация сельскохозяйственного производства:</w:t>
      </w:r>
    </w:p>
    <w:p w:rsidR="00E57B0A" w:rsidRPr="00E118C5" w:rsidRDefault="00E57B0A" w:rsidP="00820F84">
      <w:pPr>
        <w:pStyle w:val="11"/>
        <w:numPr>
          <w:ilvl w:val="0"/>
          <w:numId w:val="259"/>
        </w:numPr>
        <w:spacing w:line="240" w:lineRule="auto"/>
        <w:jc w:val="both"/>
        <w:rPr>
          <w:color w:val="auto"/>
        </w:rPr>
      </w:pPr>
      <w:r w:rsidRPr="00E118C5">
        <w:rPr>
          <w:color w:val="auto"/>
        </w:rPr>
        <w:t xml:space="preserve">анализаторы почвы </w:t>
      </w:r>
      <w:r w:rsidRPr="00E118C5">
        <w:rPr>
          <w:color w:val="auto"/>
          <w:lang w:val="en-US"/>
        </w:rPr>
        <w:t>c</w:t>
      </w:r>
      <w:r w:rsidRPr="00E118C5">
        <w:rPr>
          <w:color w:val="auto"/>
        </w:rPr>
        <w:t xml:space="preserve"> использованием спутниковой системы навигации;</w:t>
      </w:r>
    </w:p>
    <w:p w:rsidR="00E57B0A" w:rsidRPr="00E118C5" w:rsidRDefault="00E57B0A" w:rsidP="00820F84">
      <w:pPr>
        <w:pStyle w:val="11"/>
        <w:numPr>
          <w:ilvl w:val="0"/>
          <w:numId w:val="259"/>
        </w:numPr>
        <w:spacing w:line="240" w:lineRule="auto"/>
        <w:jc w:val="both"/>
        <w:rPr>
          <w:color w:val="auto"/>
        </w:rPr>
      </w:pPr>
      <w:r w:rsidRPr="00E118C5">
        <w:rPr>
          <w:color w:val="auto"/>
        </w:rPr>
        <w:t>автоматизация тепличного хозяйства;</w:t>
      </w:r>
    </w:p>
    <w:p w:rsidR="00E57B0A" w:rsidRPr="00E118C5" w:rsidRDefault="00E57B0A" w:rsidP="00820F84">
      <w:pPr>
        <w:pStyle w:val="11"/>
        <w:numPr>
          <w:ilvl w:val="0"/>
          <w:numId w:val="259"/>
        </w:numPr>
        <w:spacing w:line="240" w:lineRule="auto"/>
        <w:jc w:val="both"/>
        <w:rPr>
          <w:color w:val="auto"/>
        </w:rPr>
      </w:pPr>
      <w:r w:rsidRPr="00E118C5">
        <w:rPr>
          <w:color w:val="auto"/>
        </w:rPr>
        <w:t>применение роботов манипуляторов для уборки урожая;</w:t>
      </w:r>
    </w:p>
    <w:p w:rsidR="00E57B0A" w:rsidRPr="00E118C5" w:rsidRDefault="00E57B0A" w:rsidP="00820F84">
      <w:pPr>
        <w:pStyle w:val="11"/>
        <w:numPr>
          <w:ilvl w:val="0"/>
          <w:numId w:val="259"/>
        </w:numPr>
        <w:spacing w:line="240" w:lineRule="auto"/>
        <w:jc w:val="both"/>
        <w:rPr>
          <w:color w:val="auto"/>
        </w:rPr>
      </w:pPr>
      <w:r w:rsidRPr="00E118C5">
        <w:rPr>
          <w:color w:val="auto"/>
        </w:rPr>
        <w:t>внесение удобрение на основе данных от азотно-спектральных датчиков;</w:t>
      </w:r>
    </w:p>
    <w:p w:rsidR="00E57B0A" w:rsidRPr="00E118C5" w:rsidRDefault="00E57B0A" w:rsidP="00820F84">
      <w:pPr>
        <w:pStyle w:val="11"/>
        <w:numPr>
          <w:ilvl w:val="0"/>
          <w:numId w:val="259"/>
        </w:numPr>
        <w:spacing w:line="240" w:lineRule="auto"/>
        <w:jc w:val="both"/>
        <w:rPr>
          <w:color w:val="auto"/>
        </w:rPr>
      </w:pPr>
      <w:r w:rsidRPr="00E118C5">
        <w:rPr>
          <w:color w:val="auto"/>
        </w:rPr>
        <w:t>определение критических точек полей с помощью спутниковых снимков;</w:t>
      </w:r>
    </w:p>
    <w:p w:rsidR="00E57B0A" w:rsidRPr="00E118C5" w:rsidRDefault="00E57B0A" w:rsidP="00820F84">
      <w:pPr>
        <w:pStyle w:val="11"/>
        <w:numPr>
          <w:ilvl w:val="0"/>
          <w:numId w:val="259"/>
        </w:numPr>
        <w:spacing w:line="240" w:lineRule="auto"/>
        <w:ind w:left="714" w:hanging="357"/>
        <w:jc w:val="both"/>
        <w:rPr>
          <w:color w:val="auto"/>
        </w:rPr>
      </w:pPr>
      <w:r w:rsidRPr="00E118C5">
        <w:rPr>
          <w:color w:val="auto"/>
        </w:rPr>
        <w:t>использование БПЛА и др.</w:t>
      </w:r>
    </w:p>
    <w:p w:rsidR="00E57B0A" w:rsidRPr="00E118C5" w:rsidRDefault="00E57B0A" w:rsidP="00820F84">
      <w:pPr>
        <w:pStyle w:val="11"/>
        <w:spacing w:after="120" w:line="240" w:lineRule="auto"/>
        <w:jc w:val="both"/>
        <w:rPr>
          <w:color w:val="auto"/>
        </w:rPr>
      </w:pPr>
      <w:r w:rsidRPr="00E118C5">
        <w:rPr>
          <w:color w:val="auto"/>
        </w:rPr>
        <w:t>Генно-модифицированные растения: положительные и отрицательные аспекты.</w:t>
      </w:r>
    </w:p>
    <w:p w:rsidR="00E57B0A" w:rsidRPr="00E118C5" w:rsidRDefault="00E57B0A" w:rsidP="00820F84">
      <w:pPr>
        <w:pStyle w:val="11"/>
        <w:spacing w:line="257" w:lineRule="auto"/>
        <w:jc w:val="both"/>
        <w:rPr>
          <w:color w:val="auto"/>
        </w:rPr>
      </w:pPr>
      <w:r w:rsidRPr="00E118C5">
        <w:rPr>
          <w:b/>
          <w:bCs/>
          <w:color w:val="auto"/>
        </w:rPr>
        <w:t>Раздел 3. Сельскохозяйственные профессии.</w:t>
      </w:r>
    </w:p>
    <w:p w:rsidR="00E57B0A" w:rsidRPr="00E118C5" w:rsidRDefault="00E57B0A" w:rsidP="00820F84">
      <w:pPr>
        <w:pStyle w:val="11"/>
        <w:spacing w:line="240" w:lineRule="auto"/>
        <w:jc w:val="both"/>
        <w:rPr>
          <w:color w:val="auto"/>
        </w:rPr>
      </w:pPr>
      <w:r w:rsidRPr="00E118C5">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E57B0A" w:rsidRPr="00E118C5" w:rsidRDefault="00E57B0A" w:rsidP="00820F84">
      <w:pPr>
        <w:jc w:val="both"/>
        <w:rPr>
          <w:rFonts w:ascii="Times New Roman" w:hAnsi="Times New Roman" w:cs="Times New Roman"/>
          <w:sz w:val="20"/>
          <w:szCs w:val="20"/>
        </w:rPr>
      </w:pPr>
      <w:bookmarkStart w:id="661" w:name="bookmark1710"/>
    </w:p>
    <w:p w:rsidR="00E57B0A" w:rsidRPr="00C407EE" w:rsidRDefault="00E57B0A" w:rsidP="00C407EE">
      <w:pPr>
        <w:jc w:val="both"/>
        <w:rPr>
          <w:rFonts w:ascii="Times New Roman" w:hAnsi="Times New Roman" w:cs="Times New Roman"/>
          <w:b/>
          <w:bCs/>
          <w:color w:val="auto"/>
          <w:sz w:val="20"/>
          <w:szCs w:val="20"/>
        </w:rPr>
      </w:pPr>
      <w:r w:rsidRPr="00C407EE">
        <w:rPr>
          <w:rFonts w:ascii="Times New Roman" w:hAnsi="Times New Roman" w:cs="Times New Roman"/>
          <w:b/>
          <w:sz w:val="20"/>
          <w:szCs w:val="20"/>
        </w:rPr>
        <w:t>ПЛАНИРУЕМЫЕ РЕЗУЛЬТАТЫ ОСВОЕНИЯ</w:t>
      </w:r>
      <w:bookmarkEnd w:id="66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УЧЕБНОГО ПРЕДМЕТА «ТЕХНОЛОГИЯ»</w:t>
      </w: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НА УРОВНЕ ОСНОВНОГО ОБЩЕГО ОБРАЗОВАНИЯ</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40" w:lineRule="auto"/>
        <w:ind w:firstLine="238"/>
        <w:jc w:val="both"/>
        <w:rPr>
          <w:color w:val="auto"/>
        </w:rPr>
      </w:pPr>
      <w:r w:rsidRPr="00E118C5">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E57B0A" w:rsidRPr="00E118C5" w:rsidRDefault="00E57B0A" w:rsidP="00820F84">
      <w:pPr>
        <w:pStyle w:val="aa"/>
        <w:jc w:val="both"/>
        <w:rPr>
          <w:rFonts w:ascii="Times New Roman" w:hAnsi="Times New Roman" w:cs="Times New Roman"/>
        </w:rPr>
      </w:pPr>
      <w:bookmarkStart w:id="662" w:name="bookmark171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ЛИЧНОСТНЫЕ РЕЗУЛЬТАТЫ</w:t>
      </w:r>
      <w:bookmarkEnd w:id="662"/>
    </w:p>
    <w:p w:rsidR="00E57B0A" w:rsidRPr="00E118C5" w:rsidRDefault="00E57B0A" w:rsidP="00820F84">
      <w:pPr>
        <w:pStyle w:val="11"/>
        <w:spacing w:line="240" w:lineRule="auto"/>
        <w:jc w:val="both"/>
        <w:rPr>
          <w:color w:val="auto"/>
        </w:rPr>
      </w:pPr>
      <w:r w:rsidRPr="00E118C5">
        <w:rPr>
          <w:i/>
          <w:iCs/>
          <w:color w:val="auto"/>
        </w:rPr>
        <w:t>Патриотическое воспитание</w:t>
      </w:r>
      <w:r w:rsidRPr="00E118C5">
        <w:rPr>
          <w:color w:val="auto"/>
        </w:rPr>
        <w:t>:</w:t>
      </w:r>
    </w:p>
    <w:p w:rsidR="00E57B0A" w:rsidRPr="00E118C5" w:rsidRDefault="00E57B0A" w:rsidP="00820F84">
      <w:pPr>
        <w:pStyle w:val="11"/>
        <w:numPr>
          <w:ilvl w:val="0"/>
          <w:numId w:val="260"/>
        </w:numPr>
        <w:spacing w:line="293" w:lineRule="auto"/>
        <w:jc w:val="both"/>
        <w:rPr>
          <w:color w:val="auto"/>
        </w:rPr>
      </w:pPr>
      <w:r w:rsidRPr="00E118C5">
        <w:rPr>
          <w:color w:val="auto"/>
        </w:rPr>
        <w:t>проявление интереса к истории и современному состоянию российской науки и технологии;</w:t>
      </w:r>
    </w:p>
    <w:p w:rsidR="00E57B0A" w:rsidRPr="00E118C5" w:rsidRDefault="00E57B0A" w:rsidP="00820F84">
      <w:pPr>
        <w:pStyle w:val="11"/>
        <w:numPr>
          <w:ilvl w:val="0"/>
          <w:numId w:val="260"/>
        </w:numPr>
        <w:spacing w:line="293" w:lineRule="auto"/>
        <w:jc w:val="both"/>
        <w:rPr>
          <w:color w:val="auto"/>
        </w:rPr>
      </w:pPr>
      <w:r w:rsidRPr="00E118C5">
        <w:rPr>
          <w:color w:val="auto"/>
        </w:rPr>
        <w:t>ценностное отношение к достижениям российских инженеров и учёных.</w:t>
      </w:r>
    </w:p>
    <w:p w:rsidR="00E57B0A" w:rsidRPr="00E118C5" w:rsidRDefault="00E57B0A" w:rsidP="00820F84">
      <w:pPr>
        <w:pStyle w:val="11"/>
        <w:spacing w:line="240" w:lineRule="auto"/>
        <w:jc w:val="both"/>
        <w:rPr>
          <w:color w:val="auto"/>
        </w:rPr>
      </w:pPr>
      <w:r w:rsidRPr="00E118C5">
        <w:rPr>
          <w:i/>
          <w:iCs/>
          <w:color w:val="auto"/>
        </w:rPr>
        <w:t>Гражданское и духовно-нравственное воспитание</w:t>
      </w:r>
      <w:r w:rsidRPr="00E118C5">
        <w:rPr>
          <w:color w:val="auto"/>
        </w:rPr>
        <w:t>:</w:t>
      </w:r>
    </w:p>
    <w:p w:rsidR="00E57B0A" w:rsidRPr="00E118C5" w:rsidRDefault="00E57B0A" w:rsidP="00820F84">
      <w:pPr>
        <w:pStyle w:val="11"/>
        <w:numPr>
          <w:ilvl w:val="0"/>
          <w:numId w:val="261"/>
        </w:numPr>
        <w:spacing w:line="269" w:lineRule="auto"/>
        <w:jc w:val="both"/>
        <w:rPr>
          <w:color w:val="auto"/>
        </w:rPr>
      </w:pPr>
      <w:r w:rsidRPr="00E118C5">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57B0A" w:rsidRPr="00E118C5" w:rsidRDefault="00E57B0A" w:rsidP="00820F84">
      <w:pPr>
        <w:pStyle w:val="11"/>
        <w:numPr>
          <w:ilvl w:val="0"/>
          <w:numId w:val="261"/>
        </w:numPr>
        <w:spacing w:line="293" w:lineRule="auto"/>
        <w:jc w:val="both"/>
        <w:rPr>
          <w:color w:val="auto"/>
        </w:rPr>
      </w:pPr>
      <w:r w:rsidRPr="00E118C5">
        <w:rPr>
          <w:color w:val="auto"/>
        </w:rPr>
        <w:t>осознание важности морально-этических принципов в деятельности, связанной с реализацией технологий;</w:t>
      </w:r>
    </w:p>
    <w:p w:rsidR="00E57B0A" w:rsidRPr="00E118C5" w:rsidRDefault="00E57B0A" w:rsidP="00820F84">
      <w:pPr>
        <w:pStyle w:val="11"/>
        <w:numPr>
          <w:ilvl w:val="0"/>
          <w:numId w:val="261"/>
        </w:numPr>
        <w:spacing w:line="276" w:lineRule="auto"/>
        <w:jc w:val="both"/>
        <w:rPr>
          <w:color w:val="auto"/>
        </w:rPr>
      </w:pPr>
      <w:r w:rsidRPr="00E118C5">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57B0A" w:rsidRPr="00E118C5" w:rsidRDefault="00E57B0A" w:rsidP="00820F84">
      <w:pPr>
        <w:pStyle w:val="11"/>
        <w:spacing w:line="240" w:lineRule="auto"/>
        <w:jc w:val="both"/>
        <w:rPr>
          <w:color w:val="auto"/>
        </w:rPr>
      </w:pPr>
      <w:r w:rsidRPr="00E118C5">
        <w:rPr>
          <w:i/>
          <w:iCs/>
          <w:color w:val="auto"/>
        </w:rPr>
        <w:t>Эстетическое воспитание</w:t>
      </w:r>
      <w:r w:rsidRPr="00E118C5">
        <w:rPr>
          <w:color w:val="auto"/>
        </w:rPr>
        <w:t>:</w:t>
      </w:r>
    </w:p>
    <w:p w:rsidR="00E57B0A" w:rsidRPr="00E118C5" w:rsidRDefault="00E57B0A" w:rsidP="00820F84">
      <w:pPr>
        <w:pStyle w:val="11"/>
        <w:numPr>
          <w:ilvl w:val="0"/>
          <w:numId w:val="262"/>
        </w:numPr>
        <w:spacing w:after="60" w:line="360" w:lineRule="auto"/>
        <w:jc w:val="both"/>
        <w:rPr>
          <w:color w:val="auto"/>
        </w:rPr>
      </w:pPr>
      <w:r w:rsidRPr="00E118C5">
        <w:rPr>
          <w:color w:val="auto"/>
        </w:rPr>
        <w:t>восприятие эстетических качеств предметов труда;</w:t>
      </w:r>
    </w:p>
    <w:p w:rsidR="00E57B0A" w:rsidRPr="00E118C5" w:rsidRDefault="00E57B0A" w:rsidP="00820F84">
      <w:pPr>
        <w:pStyle w:val="11"/>
        <w:numPr>
          <w:ilvl w:val="0"/>
          <w:numId w:val="262"/>
        </w:numPr>
        <w:spacing w:line="293" w:lineRule="auto"/>
        <w:jc w:val="both"/>
        <w:rPr>
          <w:color w:val="auto"/>
        </w:rPr>
      </w:pPr>
      <w:r w:rsidRPr="00E118C5">
        <w:rPr>
          <w:color w:val="auto"/>
        </w:rPr>
        <w:t>умение создавать эстетически значимые изделия из различных материалов.</w:t>
      </w:r>
    </w:p>
    <w:p w:rsidR="00E57B0A" w:rsidRPr="00E118C5" w:rsidRDefault="00E57B0A" w:rsidP="00820F84">
      <w:pPr>
        <w:pStyle w:val="11"/>
        <w:spacing w:line="240" w:lineRule="auto"/>
        <w:jc w:val="both"/>
        <w:rPr>
          <w:color w:val="auto"/>
        </w:rPr>
      </w:pPr>
      <w:r w:rsidRPr="00E118C5">
        <w:rPr>
          <w:i/>
          <w:iCs/>
          <w:color w:val="auto"/>
        </w:rPr>
        <w:t>Ценности научного познания и практической деятельности</w:t>
      </w:r>
      <w:r w:rsidRPr="00E118C5">
        <w:rPr>
          <w:color w:val="auto"/>
        </w:rPr>
        <w:t>:</w:t>
      </w:r>
    </w:p>
    <w:p w:rsidR="00E57B0A" w:rsidRPr="00E118C5" w:rsidRDefault="00E57B0A" w:rsidP="00820F84">
      <w:pPr>
        <w:pStyle w:val="11"/>
        <w:numPr>
          <w:ilvl w:val="0"/>
          <w:numId w:val="263"/>
        </w:numPr>
        <w:spacing w:line="360" w:lineRule="auto"/>
        <w:jc w:val="both"/>
        <w:rPr>
          <w:color w:val="auto"/>
        </w:rPr>
      </w:pPr>
      <w:r w:rsidRPr="00E118C5">
        <w:rPr>
          <w:color w:val="auto"/>
        </w:rPr>
        <w:t>осознание ценности науки как фундамента технологий;</w:t>
      </w:r>
    </w:p>
    <w:p w:rsidR="00E57B0A" w:rsidRPr="00E118C5" w:rsidRDefault="00E57B0A" w:rsidP="00820F84">
      <w:pPr>
        <w:pStyle w:val="11"/>
        <w:numPr>
          <w:ilvl w:val="0"/>
          <w:numId w:val="263"/>
        </w:numPr>
        <w:spacing w:line="293" w:lineRule="auto"/>
        <w:jc w:val="both"/>
        <w:rPr>
          <w:color w:val="auto"/>
        </w:rPr>
      </w:pPr>
      <w:r w:rsidRPr="00E118C5">
        <w:rPr>
          <w:color w:val="auto"/>
        </w:rPr>
        <w:t>развитие интереса к исследовательской деятельности, реализации на практике достижений науки.</w:t>
      </w:r>
    </w:p>
    <w:p w:rsidR="00E57B0A" w:rsidRPr="00E118C5" w:rsidRDefault="00E57B0A" w:rsidP="00820F84">
      <w:pPr>
        <w:pStyle w:val="11"/>
        <w:spacing w:line="240" w:lineRule="auto"/>
        <w:jc w:val="both"/>
        <w:rPr>
          <w:color w:val="auto"/>
        </w:rPr>
      </w:pPr>
      <w:r w:rsidRPr="00E118C5">
        <w:rPr>
          <w:i/>
          <w:iCs/>
          <w:color w:val="auto"/>
        </w:rPr>
        <w:t>Формирование культуры здоровья и эмоционального благополучия</w:t>
      </w:r>
      <w:r w:rsidRPr="00E118C5">
        <w:rPr>
          <w:color w:val="auto"/>
        </w:rPr>
        <w:t>:</w:t>
      </w:r>
    </w:p>
    <w:p w:rsidR="00E57B0A" w:rsidRPr="00E118C5" w:rsidRDefault="00E57B0A" w:rsidP="00820F84">
      <w:pPr>
        <w:pStyle w:val="11"/>
        <w:numPr>
          <w:ilvl w:val="0"/>
          <w:numId w:val="264"/>
        </w:numPr>
        <w:spacing w:line="276" w:lineRule="auto"/>
        <w:jc w:val="both"/>
        <w:rPr>
          <w:color w:val="auto"/>
        </w:rPr>
      </w:pPr>
      <w:r w:rsidRPr="00E118C5">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E57B0A" w:rsidRPr="00E118C5" w:rsidRDefault="00E57B0A" w:rsidP="00820F84">
      <w:pPr>
        <w:pStyle w:val="11"/>
        <w:numPr>
          <w:ilvl w:val="0"/>
          <w:numId w:val="264"/>
        </w:numPr>
        <w:spacing w:line="293" w:lineRule="auto"/>
        <w:jc w:val="both"/>
        <w:rPr>
          <w:color w:val="auto"/>
        </w:rPr>
      </w:pPr>
      <w:r w:rsidRPr="00E118C5">
        <w:rPr>
          <w:color w:val="auto"/>
        </w:rPr>
        <w:t>умение распознавать информационные угрозы и осуществлять защиту личности от этих угроз.</w:t>
      </w:r>
    </w:p>
    <w:p w:rsidR="00E57B0A" w:rsidRPr="00E118C5" w:rsidRDefault="00E57B0A" w:rsidP="00820F84">
      <w:pPr>
        <w:pStyle w:val="11"/>
        <w:spacing w:line="240" w:lineRule="auto"/>
        <w:jc w:val="both"/>
        <w:rPr>
          <w:color w:val="auto"/>
        </w:rPr>
      </w:pPr>
      <w:r w:rsidRPr="00E118C5">
        <w:rPr>
          <w:i/>
          <w:iCs/>
          <w:color w:val="auto"/>
        </w:rPr>
        <w:t>Трудовое воспитание</w:t>
      </w:r>
      <w:r w:rsidRPr="00E118C5">
        <w:rPr>
          <w:color w:val="auto"/>
        </w:rPr>
        <w:t>:</w:t>
      </w:r>
    </w:p>
    <w:p w:rsidR="00E57B0A" w:rsidRPr="00E118C5" w:rsidRDefault="00E57B0A" w:rsidP="00820F84">
      <w:pPr>
        <w:pStyle w:val="11"/>
        <w:numPr>
          <w:ilvl w:val="0"/>
          <w:numId w:val="265"/>
        </w:numPr>
        <w:spacing w:line="293" w:lineRule="auto"/>
        <w:jc w:val="both"/>
        <w:rPr>
          <w:color w:val="auto"/>
        </w:rPr>
      </w:pPr>
      <w:r w:rsidRPr="00E118C5">
        <w:rPr>
          <w:color w:val="auto"/>
        </w:rPr>
        <w:t>активное участие в решении возникающих практических задач из различных областей;</w:t>
      </w:r>
    </w:p>
    <w:p w:rsidR="00E57B0A" w:rsidRPr="00E118C5" w:rsidRDefault="00E57B0A" w:rsidP="00820F84">
      <w:pPr>
        <w:pStyle w:val="11"/>
        <w:numPr>
          <w:ilvl w:val="0"/>
          <w:numId w:val="265"/>
        </w:numPr>
        <w:spacing w:line="360" w:lineRule="auto"/>
        <w:jc w:val="both"/>
        <w:rPr>
          <w:color w:val="auto"/>
        </w:rPr>
      </w:pPr>
      <w:r w:rsidRPr="00E118C5">
        <w:rPr>
          <w:color w:val="auto"/>
        </w:rPr>
        <w:t>умение ориентироваться в мире современных профессий.</w:t>
      </w:r>
    </w:p>
    <w:p w:rsidR="00E57B0A" w:rsidRPr="00E118C5" w:rsidRDefault="00E57B0A" w:rsidP="00820F84">
      <w:pPr>
        <w:pStyle w:val="11"/>
        <w:spacing w:line="240" w:lineRule="auto"/>
        <w:jc w:val="both"/>
        <w:rPr>
          <w:color w:val="auto"/>
        </w:rPr>
      </w:pPr>
      <w:r w:rsidRPr="00E118C5">
        <w:rPr>
          <w:i/>
          <w:iCs/>
          <w:color w:val="auto"/>
        </w:rPr>
        <w:t>Экологическое воспитание</w:t>
      </w:r>
      <w:r w:rsidRPr="00E118C5">
        <w:rPr>
          <w:color w:val="auto"/>
        </w:rPr>
        <w:t>:</w:t>
      </w:r>
    </w:p>
    <w:p w:rsidR="00E57B0A" w:rsidRPr="00E118C5" w:rsidRDefault="00E57B0A" w:rsidP="00820F84">
      <w:pPr>
        <w:pStyle w:val="11"/>
        <w:numPr>
          <w:ilvl w:val="0"/>
          <w:numId w:val="266"/>
        </w:numPr>
        <w:spacing w:line="240" w:lineRule="auto"/>
        <w:jc w:val="both"/>
        <w:rPr>
          <w:color w:val="auto"/>
        </w:rPr>
      </w:pPr>
      <w:r w:rsidRPr="00E118C5">
        <w:rPr>
          <w:color w:val="auto"/>
        </w:rPr>
        <w:t>воспитание бережного отношения к окружающей среде, понимание необходимости соблюдения баланса между природой и техносферой;</w:t>
      </w:r>
    </w:p>
    <w:p w:rsidR="00E57B0A" w:rsidRPr="00E118C5" w:rsidRDefault="00E57B0A" w:rsidP="00820F84">
      <w:pPr>
        <w:pStyle w:val="11"/>
        <w:numPr>
          <w:ilvl w:val="0"/>
          <w:numId w:val="266"/>
        </w:numPr>
        <w:spacing w:line="240" w:lineRule="auto"/>
        <w:ind w:left="714" w:hanging="357"/>
        <w:jc w:val="both"/>
        <w:rPr>
          <w:color w:val="auto"/>
        </w:rPr>
      </w:pPr>
      <w:r w:rsidRPr="00E118C5">
        <w:rPr>
          <w:color w:val="auto"/>
        </w:rPr>
        <w:t>осознание пределов преобразовательной деятельности человека.</w:t>
      </w:r>
    </w:p>
    <w:p w:rsidR="00E57B0A" w:rsidRPr="00E118C5" w:rsidRDefault="00E57B0A" w:rsidP="00820F84">
      <w:pPr>
        <w:pStyle w:val="aa"/>
        <w:jc w:val="both"/>
        <w:rPr>
          <w:rFonts w:ascii="Times New Roman" w:hAnsi="Times New Roman" w:cs="Times New Roman"/>
        </w:rPr>
      </w:pPr>
      <w:bookmarkStart w:id="663" w:name="bookmark171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МЕТАПРЕДМЕТНЫЕ РЕЗУЛЬТАТЫ</w:t>
      </w:r>
      <w:bookmarkEnd w:id="663"/>
    </w:p>
    <w:p w:rsidR="00E57B0A" w:rsidRPr="00E118C5" w:rsidRDefault="00E57B0A" w:rsidP="00820F84">
      <w:pPr>
        <w:pStyle w:val="11"/>
        <w:spacing w:after="160" w:line="240" w:lineRule="auto"/>
        <w:jc w:val="both"/>
        <w:rPr>
          <w:color w:val="auto"/>
        </w:rPr>
      </w:pPr>
      <w:r w:rsidRPr="00E118C5">
        <w:rPr>
          <w:color w:val="auto"/>
        </w:rPr>
        <w:t>Освоение содержания предмета «Технология» в основной школе способствует достижению метапредметных результатов, в том числе:</w:t>
      </w:r>
    </w:p>
    <w:p w:rsidR="00E57B0A" w:rsidRPr="00E118C5" w:rsidRDefault="00E57B0A" w:rsidP="00820F84">
      <w:pPr>
        <w:pStyle w:val="13"/>
        <w:jc w:val="both"/>
        <w:rPr>
          <w:rFonts w:ascii="Times New Roman" w:hAnsi="Times New Roman" w:cs="Times New Roman"/>
        </w:rPr>
      </w:pPr>
      <w:bookmarkStart w:id="664" w:name="bookmark1718"/>
      <w:r w:rsidRPr="00E118C5">
        <w:rPr>
          <w:rFonts w:ascii="Times New Roman" w:hAnsi="Times New Roman" w:cs="Times New Roman"/>
        </w:rPr>
        <w:t>Овладение универсальными познавательными действиями</w:t>
      </w:r>
      <w:bookmarkEnd w:id="664"/>
    </w:p>
    <w:p w:rsidR="00E57B0A" w:rsidRPr="00E118C5" w:rsidRDefault="00E57B0A" w:rsidP="00820F84">
      <w:pPr>
        <w:pStyle w:val="11"/>
        <w:spacing w:line="312" w:lineRule="auto"/>
        <w:jc w:val="both"/>
        <w:rPr>
          <w:color w:val="auto"/>
        </w:rPr>
      </w:pPr>
      <w:r w:rsidRPr="00E118C5">
        <w:rPr>
          <w:i/>
          <w:iCs/>
          <w:color w:val="auto"/>
        </w:rPr>
        <w:t>Базовые логические действия</w:t>
      </w:r>
      <w:r w:rsidRPr="00E118C5">
        <w:rPr>
          <w:color w:val="auto"/>
        </w:rPr>
        <w:t>:</w:t>
      </w:r>
    </w:p>
    <w:p w:rsidR="00E57B0A" w:rsidRPr="00E118C5" w:rsidRDefault="00E57B0A" w:rsidP="00820F84">
      <w:pPr>
        <w:pStyle w:val="11"/>
        <w:numPr>
          <w:ilvl w:val="0"/>
          <w:numId w:val="267"/>
        </w:numPr>
        <w:spacing w:line="240" w:lineRule="auto"/>
        <w:jc w:val="both"/>
        <w:rPr>
          <w:color w:val="auto"/>
        </w:rPr>
      </w:pPr>
      <w:r w:rsidRPr="00E118C5">
        <w:rPr>
          <w:color w:val="auto"/>
        </w:rPr>
        <w:t>выявлять и характеризовать существенные признаки природных и рукотворных объектов;</w:t>
      </w:r>
    </w:p>
    <w:p w:rsidR="00E57B0A" w:rsidRPr="00E118C5" w:rsidRDefault="00E57B0A" w:rsidP="00820F84">
      <w:pPr>
        <w:pStyle w:val="11"/>
        <w:numPr>
          <w:ilvl w:val="0"/>
          <w:numId w:val="267"/>
        </w:numPr>
        <w:spacing w:line="240" w:lineRule="auto"/>
        <w:jc w:val="both"/>
        <w:rPr>
          <w:color w:val="auto"/>
        </w:rPr>
      </w:pPr>
      <w:r w:rsidRPr="00E118C5">
        <w:rPr>
          <w:color w:val="auto"/>
        </w:rPr>
        <w:t>устанавливать существенный признак классификации, основание для обобщения и сравнения;</w:t>
      </w:r>
    </w:p>
    <w:p w:rsidR="00E57B0A" w:rsidRPr="00E118C5" w:rsidRDefault="00E57B0A" w:rsidP="00820F84">
      <w:pPr>
        <w:pStyle w:val="11"/>
        <w:numPr>
          <w:ilvl w:val="0"/>
          <w:numId w:val="267"/>
        </w:numPr>
        <w:spacing w:line="240" w:lineRule="auto"/>
        <w:jc w:val="both"/>
        <w:rPr>
          <w:color w:val="auto"/>
        </w:rPr>
      </w:pPr>
      <w:r w:rsidRPr="00E118C5">
        <w:rPr>
          <w:color w:val="auto"/>
        </w:rPr>
        <w:t>выявлять закономерности и противоречия в рассматриваемых фактах, данных и наблюдениях, относящихся к внешнему миру;</w:t>
      </w:r>
    </w:p>
    <w:p w:rsidR="00E57B0A" w:rsidRPr="00E118C5" w:rsidRDefault="00E57B0A" w:rsidP="00820F84">
      <w:pPr>
        <w:pStyle w:val="11"/>
        <w:numPr>
          <w:ilvl w:val="0"/>
          <w:numId w:val="267"/>
        </w:numPr>
        <w:spacing w:line="240" w:lineRule="auto"/>
        <w:jc w:val="both"/>
        <w:rPr>
          <w:color w:val="auto"/>
        </w:rPr>
      </w:pPr>
      <w:r w:rsidRPr="00E118C5">
        <w:rPr>
          <w:color w:val="auto"/>
        </w:rPr>
        <w:t>выявлять причинно-следственные связи при изучении природных явлений и процессов, а также процессов, происходящих в техносфере;</w:t>
      </w:r>
    </w:p>
    <w:p w:rsidR="00E57B0A" w:rsidRPr="00E118C5" w:rsidRDefault="00E57B0A" w:rsidP="00820F84">
      <w:pPr>
        <w:pStyle w:val="11"/>
        <w:numPr>
          <w:ilvl w:val="0"/>
          <w:numId w:val="267"/>
        </w:numPr>
        <w:spacing w:line="240" w:lineRule="auto"/>
        <w:jc w:val="both"/>
        <w:rPr>
          <w:color w:val="auto"/>
        </w:rPr>
      </w:pPr>
      <w:r w:rsidRPr="00E118C5">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E57B0A" w:rsidRPr="00E118C5" w:rsidRDefault="00E57B0A" w:rsidP="00820F84">
      <w:pPr>
        <w:pStyle w:val="11"/>
        <w:spacing w:line="240" w:lineRule="auto"/>
        <w:jc w:val="both"/>
        <w:rPr>
          <w:color w:val="auto"/>
        </w:rPr>
      </w:pPr>
      <w:r w:rsidRPr="00E118C5">
        <w:rPr>
          <w:i/>
          <w:iCs/>
          <w:color w:val="auto"/>
        </w:rPr>
        <w:t>Базовые исследовательские действия</w:t>
      </w:r>
      <w:r w:rsidRPr="00E118C5">
        <w:rPr>
          <w:color w:val="auto"/>
        </w:rPr>
        <w:t>:</w:t>
      </w:r>
    </w:p>
    <w:p w:rsidR="00E57B0A" w:rsidRPr="00E118C5" w:rsidRDefault="00E57B0A" w:rsidP="00820F84">
      <w:pPr>
        <w:pStyle w:val="11"/>
        <w:numPr>
          <w:ilvl w:val="0"/>
          <w:numId w:val="268"/>
        </w:numPr>
        <w:spacing w:line="240" w:lineRule="auto"/>
        <w:jc w:val="both"/>
        <w:rPr>
          <w:color w:val="auto"/>
        </w:rPr>
      </w:pPr>
      <w:r w:rsidRPr="00E118C5">
        <w:rPr>
          <w:color w:val="auto"/>
        </w:rPr>
        <w:t>использовать вопросы как исследовательский инструмент познания;</w:t>
      </w:r>
    </w:p>
    <w:p w:rsidR="00E57B0A" w:rsidRPr="00E118C5" w:rsidRDefault="00E57B0A" w:rsidP="00820F84">
      <w:pPr>
        <w:pStyle w:val="11"/>
        <w:numPr>
          <w:ilvl w:val="0"/>
          <w:numId w:val="268"/>
        </w:numPr>
        <w:spacing w:line="240" w:lineRule="auto"/>
        <w:jc w:val="both"/>
        <w:rPr>
          <w:color w:val="auto"/>
        </w:rPr>
      </w:pPr>
      <w:r w:rsidRPr="00E118C5">
        <w:rPr>
          <w:color w:val="auto"/>
        </w:rPr>
        <w:t>формировать запросы к информационной системе с целью получения необходимой информации;</w:t>
      </w:r>
    </w:p>
    <w:p w:rsidR="00E57B0A" w:rsidRPr="00E118C5" w:rsidRDefault="00E57B0A" w:rsidP="00820F84">
      <w:pPr>
        <w:pStyle w:val="11"/>
        <w:numPr>
          <w:ilvl w:val="0"/>
          <w:numId w:val="268"/>
        </w:numPr>
        <w:spacing w:line="240" w:lineRule="auto"/>
        <w:jc w:val="both"/>
        <w:rPr>
          <w:color w:val="auto"/>
        </w:rPr>
      </w:pPr>
      <w:r w:rsidRPr="00E118C5">
        <w:rPr>
          <w:color w:val="auto"/>
        </w:rPr>
        <w:t>оценивать полноту, достоверность и актуальность полученной информации;</w:t>
      </w:r>
    </w:p>
    <w:p w:rsidR="00E57B0A" w:rsidRPr="00E118C5" w:rsidRDefault="00E57B0A" w:rsidP="00820F84">
      <w:pPr>
        <w:pStyle w:val="11"/>
        <w:numPr>
          <w:ilvl w:val="0"/>
          <w:numId w:val="268"/>
        </w:numPr>
        <w:spacing w:line="240" w:lineRule="auto"/>
        <w:jc w:val="both"/>
        <w:rPr>
          <w:color w:val="auto"/>
        </w:rPr>
      </w:pPr>
      <w:r w:rsidRPr="00E118C5">
        <w:rPr>
          <w:color w:val="auto"/>
        </w:rPr>
        <w:t>опытным путём изучать свойства различных материалов;</w:t>
      </w:r>
    </w:p>
    <w:p w:rsidR="00E57B0A" w:rsidRPr="00E118C5" w:rsidRDefault="00E57B0A" w:rsidP="00820F84">
      <w:pPr>
        <w:pStyle w:val="11"/>
        <w:numPr>
          <w:ilvl w:val="0"/>
          <w:numId w:val="268"/>
        </w:numPr>
        <w:spacing w:line="240" w:lineRule="auto"/>
        <w:jc w:val="both"/>
        <w:rPr>
          <w:color w:val="auto"/>
        </w:rPr>
      </w:pPr>
      <w:r w:rsidRPr="00E118C5">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57B0A" w:rsidRPr="00E118C5" w:rsidRDefault="00E57B0A" w:rsidP="00820F84">
      <w:pPr>
        <w:pStyle w:val="11"/>
        <w:numPr>
          <w:ilvl w:val="0"/>
          <w:numId w:val="268"/>
        </w:numPr>
        <w:spacing w:line="240" w:lineRule="auto"/>
        <w:jc w:val="both"/>
        <w:rPr>
          <w:color w:val="auto"/>
        </w:rPr>
      </w:pPr>
      <w:r w:rsidRPr="00E118C5">
        <w:rPr>
          <w:color w:val="auto"/>
        </w:rPr>
        <w:t>строить и оценивать модели объектов, явлений и процессов;</w:t>
      </w:r>
    </w:p>
    <w:p w:rsidR="00E57B0A" w:rsidRPr="00E118C5" w:rsidRDefault="00E57B0A" w:rsidP="00820F84">
      <w:pPr>
        <w:pStyle w:val="11"/>
        <w:numPr>
          <w:ilvl w:val="0"/>
          <w:numId w:val="268"/>
        </w:numPr>
        <w:spacing w:line="240" w:lineRule="auto"/>
        <w:jc w:val="both"/>
        <w:rPr>
          <w:color w:val="auto"/>
        </w:rPr>
      </w:pPr>
      <w:r w:rsidRPr="00E118C5">
        <w:rPr>
          <w:color w:val="auto"/>
        </w:rPr>
        <w:t>уметь создавать, применять и преобразовывать знаки и символы, модели и схемы для решения учебных и познавательных задач;</w:t>
      </w:r>
    </w:p>
    <w:p w:rsidR="00E57B0A" w:rsidRPr="00E118C5" w:rsidRDefault="00E57B0A" w:rsidP="00820F84">
      <w:pPr>
        <w:pStyle w:val="11"/>
        <w:numPr>
          <w:ilvl w:val="0"/>
          <w:numId w:val="268"/>
        </w:numPr>
        <w:jc w:val="both"/>
        <w:rPr>
          <w:color w:val="auto"/>
        </w:rPr>
      </w:pPr>
      <w:r w:rsidRPr="00E118C5">
        <w:rPr>
          <w:color w:val="auto"/>
        </w:rPr>
        <w:t>уметь оценивать правильность выполнения учебной задачи, собственные возможности её решения;</w:t>
      </w:r>
    </w:p>
    <w:p w:rsidR="00E57B0A" w:rsidRPr="00E118C5" w:rsidRDefault="00E57B0A" w:rsidP="00820F84">
      <w:pPr>
        <w:pStyle w:val="11"/>
        <w:numPr>
          <w:ilvl w:val="0"/>
          <w:numId w:val="268"/>
        </w:numPr>
        <w:jc w:val="both"/>
        <w:rPr>
          <w:color w:val="auto"/>
        </w:rPr>
      </w:pPr>
      <w:r w:rsidRPr="00E118C5">
        <w:rPr>
          <w:color w:val="auto"/>
        </w:rPr>
        <w:t>прогнозировать поведение технической системы, в том числе с учётом синергетических эффектов.</w:t>
      </w:r>
    </w:p>
    <w:p w:rsidR="00E57B0A" w:rsidRPr="00E118C5" w:rsidRDefault="00E57B0A" w:rsidP="00820F84">
      <w:pPr>
        <w:pStyle w:val="11"/>
        <w:jc w:val="both"/>
        <w:rPr>
          <w:color w:val="auto"/>
        </w:rPr>
      </w:pPr>
      <w:r w:rsidRPr="00E118C5">
        <w:rPr>
          <w:i/>
          <w:iCs/>
          <w:color w:val="auto"/>
        </w:rPr>
        <w:t>Работа с информацией</w:t>
      </w:r>
      <w:r w:rsidRPr="00E118C5">
        <w:rPr>
          <w:color w:val="auto"/>
        </w:rPr>
        <w:t>:</w:t>
      </w:r>
    </w:p>
    <w:p w:rsidR="00E57B0A" w:rsidRPr="00E118C5" w:rsidRDefault="00E57B0A" w:rsidP="00820F84">
      <w:pPr>
        <w:pStyle w:val="11"/>
        <w:numPr>
          <w:ilvl w:val="0"/>
          <w:numId w:val="269"/>
        </w:numPr>
        <w:jc w:val="both"/>
        <w:rPr>
          <w:color w:val="auto"/>
        </w:rPr>
      </w:pPr>
      <w:r w:rsidRPr="00E118C5">
        <w:rPr>
          <w:color w:val="auto"/>
        </w:rPr>
        <w:t>выбирать форму представления информации в зависимости от поставленной задачи;</w:t>
      </w:r>
    </w:p>
    <w:p w:rsidR="00E57B0A" w:rsidRPr="00E118C5" w:rsidRDefault="00E57B0A" w:rsidP="00820F84">
      <w:pPr>
        <w:pStyle w:val="11"/>
        <w:numPr>
          <w:ilvl w:val="0"/>
          <w:numId w:val="269"/>
        </w:numPr>
        <w:jc w:val="both"/>
        <w:rPr>
          <w:color w:val="auto"/>
        </w:rPr>
      </w:pPr>
      <w:r w:rsidRPr="00E118C5">
        <w:rPr>
          <w:color w:val="auto"/>
        </w:rPr>
        <w:t>понимать различие между данными, информацией и знаниями;</w:t>
      </w:r>
    </w:p>
    <w:p w:rsidR="00E57B0A" w:rsidRPr="00E118C5" w:rsidRDefault="00E57B0A" w:rsidP="00820F84">
      <w:pPr>
        <w:pStyle w:val="11"/>
        <w:numPr>
          <w:ilvl w:val="0"/>
          <w:numId w:val="269"/>
        </w:numPr>
        <w:jc w:val="both"/>
        <w:rPr>
          <w:color w:val="auto"/>
        </w:rPr>
      </w:pPr>
      <w:r w:rsidRPr="00E118C5">
        <w:rPr>
          <w:color w:val="auto"/>
        </w:rPr>
        <w:t>владеть начальными навыками работы с «большими данными»;</w:t>
      </w:r>
    </w:p>
    <w:p w:rsidR="00E57B0A" w:rsidRPr="00E118C5" w:rsidRDefault="00E57B0A" w:rsidP="00820F84">
      <w:pPr>
        <w:pStyle w:val="11"/>
        <w:numPr>
          <w:ilvl w:val="0"/>
          <w:numId w:val="269"/>
        </w:numPr>
        <w:spacing w:after="140"/>
        <w:jc w:val="both"/>
        <w:rPr>
          <w:color w:val="auto"/>
        </w:rPr>
      </w:pPr>
      <w:r w:rsidRPr="00E118C5">
        <w:rPr>
          <w:color w:val="auto"/>
        </w:rPr>
        <w:t>владеть технологией трансформации данных в информацию, информации в знания.</w:t>
      </w:r>
    </w:p>
    <w:p w:rsidR="00E57B0A" w:rsidRPr="00E118C5" w:rsidRDefault="00E57B0A" w:rsidP="00820F84">
      <w:pPr>
        <w:pStyle w:val="13"/>
        <w:jc w:val="both"/>
        <w:rPr>
          <w:rFonts w:ascii="Times New Roman" w:hAnsi="Times New Roman" w:cs="Times New Roman"/>
        </w:rPr>
      </w:pPr>
      <w:bookmarkStart w:id="665" w:name="bookmark1720"/>
      <w:r w:rsidRPr="00E118C5">
        <w:rPr>
          <w:rFonts w:ascii="Times New Roman" w:hAnsi="Times New Roman" w:cs="Times New Roman"/>
        </w:rPr>
        <w:t>Овладение универсальными учебными регулятивными действиями</w:t>
      </w:r>
      <w:bookmarkEnd w:id="665"/>
    </w:p>
    <w:p w:rsidR="00E57B0A" w:rsidRPr="00E118C5" w:rsidRDefault="00E57B0A" w:rsidP="00820F84">
      <w:pPr>
        <w:pStyle w:val="11"/>
        <w:jc w:val="both"/>
        <w:rPr>
          <w:color w:val="auto"/>
        </w:rPr>
      </w:pPr>
      <w:r w:rsidRPr="00E118C5">
        <w:rPr>
          <w:i/>
          <w:iCs/>
          <w:color w:val="auto"/>
        </w:rPr>
        <w:t>Самоорганизация</w:t>
      </w:r>
      <w:r w:rsidRPr="00E118C5">
        <w:rPr>
          <w:color w:val="auto"/>
        </w:rPr>
        <w:t>:</w:t>
      </w:r>
    </w:p>
    <w:p w:rsidR="00E57B0A" w:rsidRPr="00E118C5" w:rsidRDefault="00E57B0A" w:rsidP="00820F84">
      <w:pPr>
        <w:pStyle w:val="11"/>
        <w:numPr>
          <w:ilvl w:val="0"/>
          <w:numId w:val="270"/>
        </w:numPr>
        <w:jc w:val="both"/>
        <w:rPr>
          <w:color w:val="auto"/>
        </w:rPr>
      </w:pPr>
      <w:r w:rsidRPr="00E118C5">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57B0A" w:rsidRPr="00E118C5" w:rsidRDefault="00E57B0A" w:rsidP="00820F84">
      <w:pPr>
        <w:pStyle w:val="11"/>
        <w:numPr>
          <w:ilvl w:val="0"/>
          <w:numId w:val="270"/>
        </w:numPr>
        <w:jc w:val="both"/>
        <w:rPr>
          <w:color w:val="auto"/>
        </w:rPr>
      </w:pPr>
      <w:r w:rsidRPr="00E118C5">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7B0A" w:rsidRPr="00E118C5" w:rsidRDefault="00E57B0A" w:rsidP="00820F84">
      <w:pPr>
        <w:pStyle w:val="11"/>
        <w:numPr>
          <w:ilvl w:val="0"/>
          <w:numId w:val="270"/>
        </w:numPr>
        <w:jc w:val="both"/>
        <w:rPr>
          <w:color w:val="auto"/>
        </w:rPr>
      </w:pPr>
      <w:r w:rsidRPr="00E118C5">
        <w:rPr>
          <w:color w:val="auto"/>
        </w:rPr>
        <w:t xml:space="preserve">делать выбор и брать ответственность за решение. </w:t>
      </w:r>
      <w:r w:rsidRPr="00E118C5">
        <w:rPr>
          <w:i/>
          <w:iCs/>
          <w:color w:val="auto"/>
        </w:rPr>
        <w:t>Самоконтроль</w:t>
      </w:r>
      <w:r w:rsidRPr="00E118C5">
        <w:rPr>
          <w:color w:val="auto"/>
        </w:rPr>
        <w:t xml:space="preserve"> (</w:t>
      </w:r>
      <w:r w:rsidRPr="00E118C5">
        <w:rPr>
          <w:i/>
          <w:iCs/>
          <w:color w:val="auto"/>
        </w:rPr>
        <w:t>рефлексия</w:t>
      </w:r>
      <w:r w:rsidRPr="00E118C5">
        <w:rPr>
          <w:color w:val="auto"/>
        </w:rPr>
        <w:t>):</w:t>
      </w:r>
    </w:p>
    <w:p w:rsidR="00E57B0A" w:rsidRPr="00E118C5" w:rsidRDefault="00E57B0A" w:rsidP="00820F84">
      <w:pPr>
        <w:pStyle w:val="11"/>
        <w:numPr>
          <w:ilvl w:val="0"/>
          <w:numId w:val="270"/>
        </w:numPr>
        <w:jc w:val="both"/>
        <w:rPr>
          <w:color w:val="auto"/>
        </w:rPr>
      </w:pPr>
      <w:r w:rsidRPr="00E118C5">
        <w:rPr>
          <w:color w:val="auto"/>
        </w:rPr>
        <w:t>давать адекватную оценку ситуации и предлагать план её изменения;</w:t>
      </w:r>
    </w:p>
    <w:p w:rsidR="00E57B0A" w:rsidRPr="00E118C5" w:rsidRDefault="00E57B0A" w:rsidP="00820F84">
      <w:pPr>
        <w:pStyle w:val="11"/>
        <w:numPr>
          <w:ilvl w:val="0"/>
          <w:numId w:val="270"/>
        </w:numPr>
        <w:jc w:val="both"/>
        <w:rPr>
          <w:color w:val="auto"/>
        </w:rPr>
      </w:pPr>
      <w:r w:rsidRPr="00E118C5">
        <w:rPr>
          <w:color w:val="auto"/>
        </w:rPr>
        <w:t>объяснять причины достижения (недостижения) результатов преобразовательной деятельности;</w:t>
      </w:r>
    </w:p>
    <w:p w:rsidR="00E57B0A" w:rsidRPr="00E118C5" w:rsidRDefault="00E57B0A" w:rsidP="00820F84">
      <w:pPr>
        <w:pStyle w:val="11"/>
        <w:numPr>
          <w:ilvl w:val="0"/>
          <w:numId w:val="270"/>
        </w:numPr>
        <w:jc w:val="both"/>
        <w:rPr>
          <w:color w:val="auto"/>
        </w:rPr>
      </w:pPr>
      <w:r w:rsidRPr="00E118C5">
        <w:rPr>
          <w:color w:val="auto"/>
        </w:rPr>
        <w:t>вносить необходимые коррективы в деятельность по решению задачи или по осуществлению проекта;</w:t>
      </w:r>
    </w:p>
    <w:p w:rsidR="00E57B0A" w:rsidRPr="00E118C5" w:rsidRDefault="00E57B0A" w:rsidP="00820F84">
      <w:pPr>
        <w:pStyle w:val="11"/>
        <w:numPr>
          <w:ilvl w:val="0"/>
          <w:numId w:val="270"/>
        </w:numPr>
        <w:jc w:val="both"/>
        <w:rPr>
          <w:color w:val="auto"/>
        </w:rPr>
      </w:pPr>
      <w:r w:rsidRPr="00E118C5">
        <w:rPr>
          <w:color w:val="auto"/>
        </w:rPr>
        <w:t>оценивать соответствие результата цели и условиям и при необходимости корректировать цель и процесс её достижения.</w:t>
      </w:r>
    </w:p>
    <w:p w:rsidR="00E57B0A" w:rsidRPr="00E118C5" w:rsidRDefault="00E57B0A" w:rsidP="00820F84">
      <w:pPr>
        <w:pStyle w:val="11"/>
        <w:jc w:val="both"/>
        <w:rPr>
          <w:color w:val="auto"/>
        </w:rPr>
      </w:pPr>
      <w:r w:rsidRPr="00E118C5">
        <w:rPr>
          <w:i/>
          <w:iCs/>
          <w:color w:val="auto"/>
        </w:rPr>
        <w:t>Принятие себя и других</w:t>
      </w:r>
      <w:r w:rsidRPr="00E118C5">
        <w:rPr>
          <w:color w:val="auto"/>
        </w:rPr>
        <w:t>:</w:t>
      </w:r>
    </w:p>
    <w:p w:rsidR="00E57B0A" w:rsidRPr="00E118C5" w:rsidRDefault="00E57B0A" w:rsidP="00820F84">
      <w:pPr>
        <w:pStyle w:val="11"/>
        <w:numPr>
          <w:ilvl w:val="0"/>
          <w:numId w:val="271"/>
        </w:numPr>
        <w:spacing w:after="100"/>
        <w:jc w:val="both"/>
        <w:rPr>
          <w:color w:val="auto"/>
        </w:rPr>
      </w:pPr>
      <w:r w:rsidRPr="00E118C5">
        <w:rPr>
          <w:color w:val="auto"/>
        </w:rPr>
        <w:t>признавать своё право на ошибку при решении задач или при реализации проекта, такое же право другого на подобные ошибки.</w:t>
      </w:r>
    </w:p>
    <w:p w:rsidR="00E57B0A" w:rsidRPr="00E118C5" w:rsidRDefault="00E57B0A" w:rsidP="00820F84">
      <w:pPr>
        <w:pStyle w:val="13"/>
        <w:jc w:val="both"/>
        <w:rPr>
          <w:rFonts w:ascii="Times New Roman" w:hAnsi="Times New Roman" w:cs="Times New Roman"/>
        </w:rPr>
      </w:pPr>
      <w:bookmarkStart w:id="666" w:name="bookmark1722"/>
      <w:r w:rsidRPr="00E118C5">
        <w:rPr>
          <w:rFonts w:ascii="Times New Roman" w:hAnsi="Times New Roman" w:cs="Times New Roman"/>
        </w:rPr>
        <w:t>Овладение универсальными коммуникативными действиями</w:t>
      </w:r>
      <w:bookmarkEnd w:id="666"/>
      <w:r w:rsidRPr="00E118C5">
        <w:rPr>
          <w:rFonts w:ascii="Times New Roman" w:hAnsi="Times New Roman" w:cs="Times New Roman"/>
        </w:rPr>
        <w:t xml:space="preserve"> </w:t>
      </w:r>
    </w:p>
    <w:p w:rsidR="00E57B0A" w:rsidRPr="00E118C5" w:rsidRDefault="00E57B0A" w:rsidP="00820F84">
      <w:pPr>
        <w:pStyle w:val="11"/>
        <w:spacing w:line="240" w:lineRule="auto"/>
        <w:jc w:val="both"/>
        <w:rPr>
          <w:color w:val="auto"/>
        </w:rPr>
      </w:pPr>
      <w:r w:rsidRPr="00E118C5">
        <w:rPr>
          <w:i/>
          <w:iCs/>
          <w:color w:val="auto"/>
        </w:rPr>
        <w:t>Общение</w:t>
      </w:r>
      <w:r w:rsidRPr="00E118C5">
        <w:rPr>
          <w:color w:val="auto"/>
        </w:rPr>
        <w:t>:</w:t>
      </w:r>
    </w:p>
    <w:p w:rsidR="00E57B0A" w:rsidRPr="00E118C5" w:rsidRDefault="00E57B0A" w:rsidP="00820F84">
      <w:pPr>
        <w:pStyle w:val="11"/>
        <w:numPr>
          <w:ilvl w:val="0"/>
          <w:numId w:val="271"/>
        </w:numPr>
        <w:spacing w:line="240" w:lineRule="auto"/>
        <w:jc w:val="both"/>
        <w:rPr>
          <w:color w:val="auto"/>
        </w:rPr>
      </w:pPr>
      <w:r w:rsidRPr="00E118C5">
        <w:rPr>
          <w:color w:val="auto"/>
        </w:rPr>
        <w:t>в ходе обсуждения учебного материала, планирования и осуществления учебного проекта;</w:t>
      </w:r>
    </w:p>
    <w:p w:rsidR="00E57B0A" w:rsidRPr="00E118C5" w:rsidRDefault="00E57B0A" w:rsidP="00820F84">
      <w:pPr>
        <w:pStyle w:val="11"/>
        <w:numPr>
          <w:ilvl w:val="0"/>
          <w:numId w:val="271"/>
        </w:numPr>
        <w:spacing w:line="240" w:lineRule="auto"/>
        <w:jc w:val="both"/>
        <w:rPr>
          <w:color w:val="auto"/>
        </w:rPr>
      </w:pPr>
      <w:r w:rsidRPr="00E118C5">
        <w:rPr>
          <w:color w:val="auto"/>
        </w:rPr>
        <w:t>в рамках публичного представления результатов проектной деятельности;</w:t>
      </w:r>
    </w:p>
    <w:p w:rsidR="00E57B0A" w:rsidRPr="00E118C5" w:rsidRDefault="00E57B0A" w:rsidP="00820F84">
      <w:pPr>
        <w:pStyle w:val="11"/>
        <w:numPr>
          <w:ilvl w:val="0"/>
          <w:numId w:val="271"/>
        </w:numPr>
        <w:spacing w:line="240" w:lineRule="auto"/>
        <w:jc w:val="both"/>
        <w:rPr>
          <w:color w:val="auto"/>
        </w:rPr>
      </w:pPr>
      <w:r w:rsidRPr="00E118C5">
        <w:rPr>
          <w:color w:val="auto"/>
        </w:rPr>
        <w:t>в ходе совместного решения задачи с использованием облачных сервисов;</w:t>
      </w:r>
    </w:p>
    <w:p w:rsidR="00E57B0A" w:rsidRPr="00E118C5" w:rsidRDefault="00E57B0A" w:rsidP="00820F84">
      <w:pPr>
        <w:pStyle w:val="11"/>
        <w:numPr>
          <w:ilvl w:val="0"/>
          <w:numId w:val="271"/>
        </w:numPr>
        <w:spacing w:line="240" w:lineRule="auto"/>
        <w:jc w:val="both"/>
        <w:rPr>
          <w:color w:val="auto"/>
        </w:rPr>
      </w:pPr>
      <w:r w:rsidRPr="00E118C5">
        <w:rPr>
          <w:color w:val="auto"/>
        </w:rPr>
        <w:t>в ходе общения с представителями других культур, в частности в социальных сетях.</w:t>
      </w:r>
    </w:p>
    <w:p w:rsidR="00E57B0A" w:rsidRPr="00E118C5" w:rsidRDefault="00E57B0A" w:rsidP="00820F84">
      <w:pPr>
        <w:pStyle w:val="11"/>
        <w:spacing w:line="240" w:lineRule="auto"/>
        <w:jc w:val="both"/>
        <w:rPr>
          <w:color w:val="auto"/>
        </w:rPr>
      </w:pPr>
      <w:r w:rsidRPr="00E118C5">
        <w:rPr>
          <w:i/>
          <w:iCs/>
          <w:color w:val="auto"/>
        </w:rPr>
        <w:t>Совместная деятельность</w:t>
      </w:r>
      <w:r w:rsidRPr="00E118C5">
        <w:rPr>
          <w:color w:val="auto"/>
        </w:rPr>
        <w:t>:</w:t>
      </w:r>
    </w:p>
    <w:p w:rsidR="00E57B0A" w:rsidRPr="00E118C5" w:rsidRDefault="00E57B0A" w:rsidP="00820F84">
      <w:pPr>
        <w:pStyle w:val="11"/>
        <w:numPr>
          <w:ilvl w:val="0"/>
          <w:numId w:val="272"/>
        </w:numPr>
        <w:spacing w:line="240" w:lineRule="auto"/>
        <w:jc w:val="both"/>
        <w:rPr>
          <w:color w:val="auto"/>
        </w:rPr>
      </w:pPr>
      <w:r w:rsidRPr="00E118C5">
        <w:rPr>
          <w:color w:val="auto"/>
        </w:rPr>
        <w:t>понимать и использовать преимущества командной работы при реализации учебного проекта;</w:t>
      </w:r>
    </w:p>
    <w:p w:rsidR="00E57B0A" w:rsidRPr="00E118C5" w:rsidRDefault="00E57B0A" w:rsidP="00820F84">
      <w:pPr>
        <w:pStyle w:val="11"/>
        <w:numPr>
          <w:ilvl w:val="0"/>
          <w:numId w:val="272"/>
        </w:numPr>
        <w:spacing w:line="240" w:lineRule="auto"/>
        <w:jc w:val="both"/>
        <w:rPr>
          <w:color w:val="auto"/>
        </w:rPr>
      </w:pPr>
      <w:r w:rsidRPr="00E118C5">
        <w:rPr>
          <w:color w:val="auto"/>
        </w:rPr>
        <w:t>понимать необходимость выработки знаково-символических средств как необходимого условия успешной проектной деятельности;</w:t>
      </w:r>
    </w:p>
    <w:p w:rsidR="00E57B0A" w:rsidRPr="00E118C5" w:rsidRDefault="00E57B0A" w:rsidP="00820F84">
      <w:pPr>
        <w:pStyle w:val="11"/>
        <w:numPr>
          <w:ilvl w:val="0"/>
          <w:numId w:val="272"/>
        </w:numPr>
        <w:spacing w:line="240" w:lineRule="auto"/>
        <w:jc w:val="both"/>
        <w:rPr>
          <w:color w:val="auto"/>
        </w:rPr>
      </w:pPr>
      <w:r w:rsidRPr="00E118C5">
        <w:rPr>
          <w:color w:val="auto"/>
        </w:rPr>
        <w:t>уметь адекватно интерпретировать высказывания собеседника — участника совместной деятельности;</w:t>
      </w:r>
    </w:p>
    <w:p w:rsidR="00E57B0A" w:rsidRPr="00E118C5" w:rsidRDefault="00E57B0A" w:rsidP="00820F84">
      <w:pPr>
        <w:pStyle w:val="11"/>
        <w:numPr>
          <w:ilvl w:val="0"/>
          <w:numId w:val="272"/>
        </w:numPr>
        <w:spacing w:line="240" w:lineRule="auto"/>
        <w:jc w:val="both"/>
        <w:rPr>
          <w:color w:val="auto"/>
        </w:rPr>
      </w:pPr>
      <w:r w:rsidRPr="00E118C5">
        <w:rPr>
          <w:color w:val="auto"/>
        </w:rPr>
        <w:t>владеть навыками отстаивания своей точки зрения, используя при этом законы логики;</w:t>
      </w:r>
    </w:p>
    <w:p w:rsidR="00E57B0A" w:rsidRPr="00E118C5" w:rsidRDefault="00E57B0A" w:rsidP="00820F84">
      <w:pPr>
        <w:pStyle w:val="11"/>
        <w:numPr>
          <w:ilvl w:val="0"/>
          <w:numId w:val="272"/>
        </w:numPr>
        <w:spacing w:after="220" w:line="360" w:lineRule="auto"/>
        <w:jc w:val="both"/>
        <w:rPr>
          <w:color w:val="auto"/>
        </w:rPr>
      </w:pPr>
      <w:r w:rsidRPr="00E118C5">
        <w:rPr>
          <w:color w:val="auto"/>
        </w:rPr>
        <w:t>уметь распознавать некорректную аргументацию.</w:t>
      </w:r>
    </w:p>
    <w:p w:rsidR="00E57B0A" w:rsidRPr="00E118C5" w:rsidRDefault="00E57B0A" w:rsidP="00820F84">
      <w:pPr>
        <w:pStyle w:val="aa"/>
        <w:jc w:val="both"/>
        <w:rPr>
          <w:rFonts w:ascii="Times New Roman" w:hAnsi="Times New Roman" w:cs="Times New Roman"/>
        </w:rPr>
      </w:pPr>
      <w:bookmarkStart w:id="667" w:name="bookmark1724"/>
      <w:r w:rsidRPr="00E118C5">
        <w:rPr>
          <w:rFonts w:ascii="Times New Roman" w:hAnsi="Times New Roman" w:cs="Times New Roman"/>
        </w:rPr>
        <w:t>ПРЕДМЕТНЫЕ РЕЗУЛЬТАТЫ</w:t>
      </w:r>
      <w:bookmarkEnd w:id="667"/>
    </w:p>
    <w:p w:rsidR="00E57B0A" w:rsidRPr="00E118C5" w:rsidRDefault="00E57B0A" w:rsidP="00820F84">
      <w:pPr>
        <w:pStyle w:val="11"/>
        <w:spacing w:after="160" w:line="240" w:lineRule="auto"/>
        <w:jc w:val="both"/>
        <w:rPr>
          <w:color w:val="auto"/>
        </w:rPr>
      </w:pPr>
      <w:r w:rsidRPr="00E118C5">
        <w:rPr>
          <w:color w:val="auto"/>
        </w:rPr>
        <w:t>По завершении обучения учащийся должен иметь сформированные образовательные результаты, соотнесённые с каждым из модулей.</w:t>
      </w:r>
    </w:p>
    <w:p w:rsidR="00E57B0A" w:rsidRPr="00E118C5" w:rsidRDefault="00E57B0A" w:rsidP="00820F84">
      <w:pPr>
        <w:pStyle w:val="aa"/>
        <w:jc w:val="both"/>
        <w:rPr>
          <w:rFonts w:ascii="Times New Roman" w:hAnsi="Times New Roman" w:cs="Times New Roman"/>
        </w:rPr>
      </w:pPr>
      <w:bookmarkStart w:id="668" w:name="bookmark1726"/>
      <w:r w:rsidRPr="00E118C5">
        <w:rPr>
          <w:rFonts w:ascii="Times New Roman" w:hAnsi="Times New Roman" w:cs="Times New Roman"/>
        </w:rPr>
        <w:t>Модуль «Производство и технология»</w:t>
      </w:r>
      <w:bookmarkEnd w:id="668"/>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69" w:name="bookmark1728"/>
      <w:r w:rsidRPr="00E118C5">
        <w:rPr>
          <w:rFonts w:ascii="Times New Roman" w:hAnsi="Times New Roman" w:cs="Times New Roman"/>
        </w:rPr>
        <w:t>5-6 КЛАССЫ:</w:t>
      </w:r>
      <w:bookmarkEnd w:id="669"/>
    </w:p>
    <w:p w:rsidR="00E57B0A" w:rsidRPr="00E118C5" w:rsidRDefault="00E57B0A" w:rsidP="00820F84">
      <w:pPr>
        <w:pStyle w:val="11"/>
        <w:numPr>
          <w:ilvl w:val="0"/>
          <w:numId w:val="273"/>
        </w:numPr>
        <w:spacing w:line="240" w:lineRule="auto"/>
        <w:jc w:val="both"/>
        <w:rPr>
          <w:color w:val="auto"/>
        </w:rPr>
      </w:pPr>
      <w:r w:rsidRPr="00E118C5">
        <w:rPr>
          <w:color w:val="auto"/>
        </w:rPr>
        <w:t>характеризовать роль техники и технологий для прогрессивного развития общества;</w:t>
      </w:r>
    </w:p>
    <w:p w:rsidR="00E57B0A" w:rsidRPr="00E118C5" w:rsidRDefault="00E57B0A" w:rsidP="00820F84">
      <w:pPr>
        <w:pStyle w:val="11"/>
        <w:numPr>
          <w:ilvl w:val="0"/>
          <w:numId w:val="273"/>
        </w:numPr>
        <w:spacing w:line="240" w:lineRule="auto"/>
        <w:jc w:val="both"/>
        <w:rPr>
          <w:color w:val="auto"/>
        </w:rPr>
      </w:pPr>
      <w:r w:rsidRPr="00E118C5">
        <w:rPr>
          <w:color w:val="auto"/>
        </w:rPr>
        <w:t>характеризовать роль техники и технологий в цифровом социуме;</w:t>
      </w:r>
    </w:p>
    <w:p w:rsidR="00E57B0A" w:rsidRPr="00E118C5" w:rsidRDefault="00E57B0A" w:rsidP="00820F84">
      <w:pPr>
        <w:pStyle w:val="11"/>
        <w:numPr>
          <w:ilvl w:val="0"/>
          <w:numId w:val="273"/>
        </w:numPr>
        <w:spacing w:line="240" w:lineRule="auto"/>
        <w:jc w:val="both"/>
        <w:rPr>
          <w:color w:val="auto"/>
        </w:rPr>
      </w:pPr>
      <w:r w:rsidRPr="00E118C5">
        <w:rPr>
          <w:color w:val="auto"/>
        </w:rPr>
        <w:t>выявлять причины и последствия развития техники и технологий;</w:t>
      </w:r>
    </w:p>
    <w:p w:rsidR="00E57B0A" w:rsidRPr="00E118C5" w:rsidRDefault="00E57B0A" w:rsidP="00820F84">
      <w:pPr>
        <w:pStyle w:val="11"/>
        <w:numPr>
          <w:ilvl w:val="0"/>
          <w:numId w:val="273"/>
        </w:numPr>
        <w:spacing w:line="240" w:lineRule="auto"/>
        <w:jc w:val="both"/>
        <w:rPr>
          <w:color w:val="auto"/>
        </w:rPr>
      </w:pPr>
      <w:r w:rsidRPr="00E118C5">
        <w:rPr>
          <w:color w:val="auto"/>
        </w:rPr>
        <w:t>характеризовать виды современных технологий и определять перспективы их развития;</w:t>
      </w:r>
    </w:p>
    <w:p w:rsidR="00E57B0A" w:rsidRPr="00E118C5" w:rsidRDefault="00E57B0A" w:rsidP="00820F84">
      <w:pPr>
        <w:pStyle w:val="11"/>
        <w:numPr>
          <w:ilvl w:val="0"/>
          <w:numId w:val="273"/>
        </w:numPr>
        <w:spacing w:line="240" w:lineRule="auto"/>
        <w:jc w:val="both"/>
        <w:rPr>
          <w:color w:val="auto"/>
        </w:rPr>
      </w:pPr>
      <w:r w:rsidRPr="00E118C5">
        <w:rPr>
          <w:color w:val="auto"/>
        </w:rPr>
        <w:t>уметь строить учебную и практическую деятельность в соответствии со структурой технологии: этапами, операциями, действиями;</w:t>
      </w:r>
    </w:p>
    <w:p w:rsidR="00E57B0A" w:rsidRPr="00E118C5" w:rsidRDefault="00E57B0A" w:rsidP="00820F84">
      <w:pPr>
        <w:pStyle w:val="11"/>
        <w:numPr>
          <w:ilvl w:val="0"/>
          <w:numId w:val="273"/>
        </w:numPr>
        <w:spacing w:line="240" w:lineRule="auto"/>
        <w:jc w:val="both"/>
        <w:rPr>
          <w:color w:val="auto"/>
        </w:rPr>
      </w:pPr>
      <w:r w:rsidRPr="00E118C5">
        <w:rPr>
          <w:color w:val="auto"/>
        </w:rPr>
        <w:t>научиться конструировать, оценивать и использовать модели в познавательной и практической деятельности;</w:t>
      </w:r>
    </w:p>
    <w:p w:rsidR="00E57B0A" w:rsidRPr="00E118C5" w:rsidRDefault="00E57B0A" w:rsidP="00820F84">
      <w:pPr>
        <w:pStyle w:val="11"/>
        <w:numPr>
          <w:ilvl w:val="0"/>
          <w:numId w:val="273"/>
        </w:numPr>
        <w:jc w:val="both"/>
        <w:rPr>
          <w:color w:val="auto"/>
        </w:rPr>
      </w:pPr>
      <w:r w:rsidRPr="00E118C5">
        <w:rPr>
          <w:color w:val="auto"/>
        </w:rPr>
        <w:t>организовывать рабочее место в соответствии с требованиями безопасности;</w:t>
      </w:r>
    </w:p>
    <w:p w:rsidR="00E57B0A" w:rsidRPr="00E118C5" w:rsidRDefault="00E57B0A" w:rsidP="00820F84">
      <w:pPr>
        <w:pStyle w:val="11"/>
        <w:numPr>
          <w:ilvl w:val="0"/>
          <w:numId w:val="273"/>
        </w:numPr>
        <w:jc w:val="both"/>
        <w:rPr>
          <w:color w:val="auto"/>
        </w:rPr>
      </w:pPr>
      <w:r w:rsidRPr="00E118C5">
        <w:rPr>
          <w:color w:val="auto"/>
        </w:rPr>
        <w:t>соблюдать правила безопасности;</w:t>
      </w:r>
    </w:p>
    <w:p w:rsidR="00E57B0A" w:rsidRPr="00E118C5" w:rsidRDefault="00E57B0A" w:rsidP="00820F84">
      <w:pPr>
        <w:pStyle w:val="11"/>
        <w:numPr>
          <w:ilvl w:val="0"/>
          <w:numId w:val="273"/>
        </w:numPr>
        <w:jc w:val="both"/>
        <w:rPr>
          <w:color w:val="auto"/>
        </w:rPr>
      </w:pPr>
      <w:r w:rsidRPr="00E118C5">
        <w:rPr>
          <w:color w:val="auto"/>
        </w:rPr>
        <w:t>использовать различные материалы (древесина, металлы и сплавы, полимеры, текстиль, сельскохозяйственная продукция);</w:t>
      </w:r>
    </w:p>
    <w:p w:rsidR="00E57B0A" w:rsidRPr="00E118C5" w:rsidRDefault="00E57B0A" w:rsidP="00820F84">
      <w:pPr>
        <w:pStyle w:val="11"/>
        <w:numPr>
          <w:ilvl w:val="0"/>
          <w:numId w:val="273"/>
        </w:numPr>
        <w:jc w:val="both"/>
        <w:rPr>
          <w:color w:val="auto"/>
        </w:rPr>
      </w:pPr>
      <w:r w:rsidRPr="00E118C5">
        <w:rPr>
          <w:color w:val="auto"/>
        </w:rPr>
        <w:t>уметь создавать, применять и преобразовывать знаки и символы, модели и схемы для решения учебных и производственных задач;</w:t>
      </w:r>
    </w:p>
    <w:p w:rsidR="00E57B0A" w:rsidRPr="00E118C5" w:rsidRDefault="00E57B0A" w:rsidP="00820F84">
      <w:pPr>
        <w:pStyle w:val="11"/>
        <w:numPr>
          <w:ilvl w:val="0"/>
          <w:numId w:val="273"/>
        </w:numPr>
        <w:jc w:val="both"/>
        <w:rPr>
          <w:color w:val="auto"/>
        </w:rPr>
      </w:pPr>
      <w:r w:rsidRPr="00E118C5">
        <w:rPr>
          <w:color w:val="auto"/>
        </w:rPr>
        <w:t>получить возможность научиться коллективно решать задачи с использованием облачных сервисов;</w:t>
      </w:r>
    </w:p>
    <w:p w:rsidR="00E57B0A" w:rsidRPr="00E118C5" w:rsidRDefault="00E57B0A" w:rsidP="00820F84">
      <w:pPr>
        <w:pStyle w:val="11"/>
        <w:numPr>
          <w:ilvl w:val="0"/>
          <w:numId w:val="273"/>
        </w:numPr>
        <w:jc w:val="both"/>
        <w:rPr>
          <w:color w:val="auto"/>
        </w:rPr>
      </w:pPr>
      <w:r w:rsidRPr="00E118C5">
        <w:rPr>
          <w:color w:val="auto"/>
        </w:rPr>
        <w:t>оперировать понятием «биотехнология»;</w:t>
      </w:r>
    </w:p>
    <w:p w:rsidR="00E57B0A" w:rsidRPr="00E118C5" w:rsidRDefault="00E57B0A" w:rsidP="00820F84">
      <w:pPr>
        <w:pStyle w:val="11"/>
        <w:numPr>
          <w:ilvl w:val="0"/>
          <w:numId w:val="273"/>
        </w:numPr>
        <w:jc w:val="both"/>
        <w:rPr>
          <w:color w:val="auto"/>
        </w:rPr>
      </w:pPr>
      <w:r w:rsidRPr="00E118C5">
        <w:rPr>
          <w:color w:val="auto"/>
        </w:rPr>
        <w:t>классифицировать методы очистки воды, использовать фильтрование воды;</w:t>
      </w:r>
    </w:p>
    <w:p w:rsidR="00E57B0A" w:rsidRPr="00E118C5" w:rsidRDefault="00E57B0A" w:rsidP="00820F84">
      <w:pPr>
        <w:pStyle w:val="11"/>
        <w:numPr>
          <w:ilvl w:val="0"/>
          <w:numId w:val="273"/>
        </w:numPr>
        <w:spacing w:after="160"/>
        <w:jc w:val="both"/>
        <w:rPr>
          <w:color w:val="auto"/>
        </w:rPr>
      </w:pPr>
      <w:r w:rsidRPr="00E118C5">
        <w:rPr>
          <w:color w:val="auto"/>
        </w:rPr>
        <w:t>оперировать понятиями «биоэнергетика», «биометаногенез».</w:t>
      </w:r>
    </w:p>
    <w:p w:rsidR="00E57B0A" w:rsidRPr="00E118C5" w:rsidRDefault="00E57B0A" w:rsidP="00820F84">
      <w:pPr>
        <w:pStyle w:val="aa"/>
        <w:jc w:val="both"/>
        <w:rPr>
          <w:rFonts w:ascii="Times New Roman" w:hAnsi="Times New Roman" w:cs="Times New Roman"/>
        </w:rPr>
      </w:pPr>
      <w:bookmarkStart w:id="670" w:name="bookmark1730"/>
      <w:r w:rsidRPr="00E118C5">
        <w:rPr>
          <w:rFonts w:ascii="Times New Roman" w:hAnsi="Times New Roman" w:cs="Times New Roman"/>
        </w:rPr>
        <w:t>7-9 КЛАССЫ:</w:t>
      </w:r>
      <w:bookmarkEnd w:id="670"/>
    </w:p>
    <w:p w:rsidR="00E57B0A" w:rsidRPr="00E118C5" w:rsidRDefault="00E57B0A" w:rsidP="00820F84">
      <w:pPr>
        <w:pStyle w:val="11"/>
        <w:numPr>
          <w:ilvl w:val="0"/>
          <w:numId w:val="274"/>
        </w:numPr>
        <w:jc w:val="both"/>
        <w:rPr>
          <w:color w:val="auto"/>
        </w:rPr>
      </w:pPr>
      <w:r w:rsidRPr="00E118C5">
        <w:rPr>
          <w:color w:val="auto"/>
        </w:rPr>
        <w:t>перечислять и характеризовать виды современных технологий;</w:t>
      </w:r>
    </w:p>
    <w:p w:rsidR="00E57B0A" w:rsidRPr="00E118C5" w:rsidRDefault="00E57B0A" w:rsidP="00820F84">
      <w:pPr>
        <w:pStyle w:val="11"/>
        <w:numPr>
          <w:ilvl w:val="0"/>
          <w:numId w:val="274"/>
        </w:numPr>
        <w:spacing w:after="60"/>
        <w:jc w:val="both"/>
        <w:rPr>
          <w:color w:val="auto"/>
        </w:rPr>
      </w:pPr>
      <w:r w:rsidRPr="00E118C5">
        <w:rPr>
          <w:color w:val="auto"/>
        </w:rPr>
        <w:t>применять технологии для решения возникающих задач;</w:t>
      </w:r>
    </w:p>
    <w:p w:rsidR="00E57B0A" w:rsidRPr="00E118C5" w:rsidRDefault="00E57B0A" w:rsidP="00820F84">
      <w:pPr>
        <w:pStyle w:val="11"/>
        <w:numPr>
          <w:ilvl w:val="0"/>
          <w:numId w:val="274"/>
        </w:numPr>
        <w:jc w:val="both"/>
        <w:rPr>
          <w:color w:val="auto"/>
        </w:rPr>
      </w:pPr>
      <w:r w:rsidRPr="00E118C5">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57B0A" w:rsidRPr="00E118C5" w:rsidRDefault="00E57B0A" w:rsidP="00820F84">
      <w:pPr>
        <w:pStyle w:val="11"/>
        <w:numPr>
          <w:ilvl w:val="0"/>
          <w:numId w:val="274"/>
        </w:numPr>
        <w:jc w:val="both"/>
        <w:rPr>
          <w:color w:val="auto"/>
        </w:rPr>
      </w:pPr>
      <w:r w:rsidRPr="00E118C5">
        <w:rPr>
          <w:color w:val="auto"/>
        </w:rPr>
        <w:t>приводить примеры не только функциональных, но и эстетичных промышленных изделий;</w:t>
      </w:r>
    </w:p>
    <w:p w:rsidR="00E57B0A" w:rsidRPr="00E118C5" w:rsidRDefault="00E57B0A" w:rsidP="00820F84">
      <w:pPr>
        <w:pStyle w:val="11"/>
        <w:numPr>
          <w:ilvl w:val="0"/>
          <w:numId w:val="274"/>
        </w:numPr>
        <w:jc w:val="both"/>
        <w:rPr>
          <w:color w:val="auto"/>
        </w:rPr>
      </w:pPr>
      <w:r w:rsidRPr="00E118C5">
        <w:rPr>
          <w:color w:val="auto"/>
        </w:rPr>
        <w:t>овладеть информационно-когнитивными технологиями преобразования данных в информацию и информации в знание;</w:t>
      </w:r>
    </w:p>
    <w:p w:rsidR="00E57B0A" w:rsidRPr="00E118C5" w:rsidRDefault="00E57B0A" w:rsidP="00820F84">
      <w:pPr>
        <w:pStyle w:val="11"/>
        <w:numPr>
          <w:ilvl w:val="0"/>
          <w:numId w:val="274"/>
        </w:numPr>
        <w:jc w:val="both"/>
        <w:rPr>
          <w:color w:val="auto"/>
        </w:rPr>
      </w:pPr>
      <w:r w:rsidRPr="00E118C5">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57B0A" w:rsidRPr="00E118C5" w:rsidRDefault="00E57B0A" w:rsidP="00820F84">
      <w:pPr>
        <w:pStyle w:val="11"/>
        <w:numPr>
          <w:ilvl w:val="0"/>
          <w:numId w:val="274"/>
        </w:numPr>
        <w:jc w:val="both"/>
        <w:rPr>
          <w:color w:val="auto"/>
        </w:rPr>
      </w:pPr>
      <w:r w:rsidRPr="00E118C5">
        <w:rPr>
          <w:color w:val="auto"/>
        </w:rPr>
        <w:t>оценивать области применения технологий, понимать их возможности и ограничения;</w:t>
      </w:r>
    </w:p>
    <w:p w:rsidR="00E57B0A" w:rsidRPr="00E118C5" w:rsidRDefault="00E57B0A" w:rsidP="00820F84">
      <w:pPr>
        <w:pStyle w:val="11"/>
        <w:numPr>
          <w:ilvl w:val="0"/>
          <w:numId w:val="274"/>
        </w:numPr>
        <w:jc w:val="both"/>
        <w:rPr>
          <w:color w:val="auto"/>
        </w:rPr>
      </w:pPr>
      <w:r w:rsidRPr="00E118C5">
        <w:rPr>
          <w:color w:val="auto"/>
        </w:rPr>
        <w:t>оценивать условия применимости технологии с позиций экологической защищённости;</w:t>
      </w:r>
    </w:p>
    <w:p w:rsidR="00E57B0A" w:rsidRPr="00E118C5" w:rsidRDefault="00E57B0A" w:rsidP="00820F84">
      <w:pPr>
        <w:pStyle w:val="11"/>
        <w:numPr>
          <w:ilvl w:val="0"/>
          <w:numId w:val="274"/>
        </w:numPr>
        <w:jc w:val="both"/>
        <w:rPr>
          <w:color w:val="auto"/>
        </w:rPr>
      </w:pPr>
      <w:r w:rsidRPr="00E118C5">
        <w:rPr>
          <w:color w:val="auto"/>
        </w:rPr>
        <w:t>получить возможность научиться модернизировать и создавать технологии обработки известных материалов;</w:t>
      </w:r>
    </w:p>
    <w:p w:rsidR="00E57B0A" w:rsidRPr="00E118C5" w:rsidRDefault="00E57B0A" w:rsidP="00820F84">
      <w:pPr>
        <w:pStyle w:val="11"/>
        <w:numPr>
          <w:ilvl w:val="0"/>
          <w:numId w:val="274"/>
        </w:numPr>
        <w:jc w:val="both"/>
        <w:rPr>
          <w:color w:val="auto"/>
        </w:rPr>
      </w:pPr>
      <w:r w:rsidRPr="00E118C5">
        <w:rPr>
          <w:color w:val="auto"/>
        </w:rPr>
        <w:t>анализировать значимые для конкретного человека потребности;</w:t>
      </w:r>
    </w:p>
    <w:p w:rsidR="00E57B0A" w:rsidRPr="00E118C5" w:rsidRDefault="00E57B0A" w:rsidP="00820F84">
      <w:pPr>
        <w:pStyle w:val="11"/>
        <w:numPr>
          <w:ilvl w:val="0"/>
          <w:numId w:val="274"/>
        </w:numPr>
        <w:spacing w:after="60"/>
        <w:jc w:val="both"/>
        <w:rPr>
          <w:color w:val="auto"/>
        </w:rPr>
      </w:pPr>
      <w:r w:rsidRPr="00E118C5">
        <w:rPr>
          <w:color w:val="auto"/>
        </w:rPr>
        <w:t>перечислять и характеризовать продукты питания;</w:t>
      </w:r>
    </w:p>
    <w:p w:rsidR="00E57B0A" w:rsidRPr="00E118C5" w:rsidRDefault="00E57B0A" w:rsidP="00820F84">
      <w:pPr>
        <w:pStyle w:val="11"/>
        <w:numPr>
          <w:ilvl w:val="0"/>
          <w:numId w:val="274"/>
        </w:numPr>
        <w:spacing w:line="257" w:lineRule="auto"/>
        <w:jc w:val="both"/>
        <w:rPr>
          <w:color w:val="auto"/>
        </w:rPr>
      </w:pPr>
      <w:r w:rsidRPr="00E118C5">
        <w:rPr>
          <w:color w:val="auto"/>
        </w:rPr>
        <w:t>перечислять виды и названия народных промыслов и ремёсел;</w:t>
      </w:r>
    </w:p>
    <w:p w:rsidR="00E57B0A" w:rsidRPr="00E118C5" w:rsidRDefault="00E57B0A" w:rsidP="00820F84">
      <w:pPr>
        <w:pStyle w:val="11"/>
        <w:numPr>
          <w:ilvl w:val="0"/>
          <w:numId w:val="274"/>
        </w:numPr>
        <w:spacing w:line="257" w:lineRule="auto"/>
        <w:jc w:val="both"/>
        <w:rPr>
          <w:color w:val="auto"/>
        </w:rPr>
      </w:pPr>
      <w:r w:rsidRPr="00E118C5">
        <w:rPr>
          <w:color w:val="auto"/>
        </w:rPr>
        <w:t>анализировать использование нанотехнологий в различных областях;</w:t>
      </w:r>
    </w:p>
    <w:p w:rsidR="00E57B0A" w:rsidRPr="00E118C5" w:rsidRDefault="00E57B0A" w:rsidP="00820F84">
      <w:pPr>
        <w:pStyle w:val="11"/>
        <w:numPr>
          <w:ilvl w:val="0"/>
          <w:numId w:val="274"/>
        </w:numPr>
        <w:spacing w:line="257" w:lineRule="auto"/>
        <w:jc w:val="both"/>
        <w:rPr>
          <w:color w:val="auto"/>
        </w:rPr>
      </w:pPr>
      <w:r w:rsidRPr="00E118C5">
        <w:rPr>
          <w:color w:val="auto"/>
        </w:rPr>
        <w:t>выявлять экологические проблемы;</w:t>
      </w:r>
    </w:p>
    <w:p w:rsidR="00E57B0A" w:rsidRPr="00E118C5" w:rsidRDefault="00E57B0A" w:rsidP="00820F84">
      <w:pPr>
        <w:pStyle w:val="11"/>
        <w:numPr>
          <w:ilvl w:val="0"/>
          <w:numId w:val="274"/>
        </w:numPr>
        <w:spacing w:line="257" w:lineRule="auto"/>
        <w:jc w:val="both"/>
        <w:rPr>
          <w:color w:val="auto"/>
        </w:rPr>
      </w:pPr>
      <w:r w:rsidRPr="00E118C5">
        <w:rPr>
          <w:color w:val="auto"/>
        </w:rPr>
        <w:t>применять генеалогический метод;</w:t>
      </w:r>
    </w:p>
    <w:p w:rsidR="00E57B0A" w:rsidRPr="00E118C5" w:rsidRDefault="00E57B0A" w:rsidP="00820F84">
      <w:pPr>
        <w:pStyle w:val="11"/>
        <w:numPr>
          <w:ilvl w:val="0"/>
          <w:numId w:val="274"/>
        </w:numPr>
        <w:spacing w:after="40" w:line="257" w:lineRule="auto"/>
        <w:jc w:val="both"/>
        <w:rPr>
          <w:color w:val="auto"/>
        </w:rPr>
      </w:pPr>
      <w:r w:rsidRPr="00E118C5">
        <w:rPr>
          <w:color w:val="auto"/>
        </w:rPr>
        <w:t>анализировать роль прививок;</w:t>
      </w:r>
    </w:p>
    <w:p w:rsidR="00E57B0A" w:rsidRPr="00E118C5" w:rsidRDefault="00E57B0A" w:rsidP="00820F84">
      <w:pPr>
        <w:pStyle w:val="11"/>
        <w:numPr>
          <w:ilvl w:val="0"/>
          <w:numId w:val="274"/>
        </w:numPr>
        <w:spacing w:line="257" w:lineRule="auto"/>
        <w:jc w:val="both"/>
        <w:rPr>
          <w:color w:val="auto"/>
        </w:rPr>
      </w:pPr>
      <w:r w:rsidRPr="00E118C5">
        <w:rPr>
          <w:color w:val="auto"/>
        </w:rPr>
        <w:t>анализировать работу биодатчиков;</w:t>
      </w:r>
    </w:p>
    <w:p w:rsidR="00E57B0A" w:rsidRPr="00E118C5" w:rsidRDefault="00E57B0A" w:rsidP="00820F84">
      <w:pPr>
        <w:pStyle w:val="11"/>
        <w:numPr>
          <w:ilvl w:val="0"/>
          <w:numId w:val="274"/>
        </w:numPr>
        <w:spacing w:after="140" w:line="257" w:lineRule="auto"/>
        <w:jc w:val="both"/>
        <w:rPr>
          <w:color w:val="auto"/>
        </w:rPr>
      </w:pPr>
      <w:r w:rsidRPr="00E118C5">
        <w:rPr>
          <w:color w:val="auto"/>
        </w:rPr>
        <w:t>анализировать микробиологические технологии, методы генной инженерии.</w:t>
      </w:r>
    </w:p>
    <w:p w:rsidR="00E57B0A" w:rsidRPr="00E118C5" w:rsidRDefault="00E57B0A" w:rsidP="00820F84">
      <w:pPr>
        <w:pStyle w:val="aa"/>
        <w:jc w:val="both"/>
        <w:rPr>
          <w:rFonts w:ascii="Times New Roman" w:hAnsi="Times New Roman" w:cs="Times New Roman"/>
        </w:rPr>
      </w:pPr>
      <w:bookmarkStart w:id="671" w:name="bookmark1732"/>
      <w:r w:rsidRPr="00E118C5">
        <w:rPr>
          <w:rFonts w:ascii="Times New Roman" w:hAnsi="Times New Roman" w:cs="Times New Roman"/>
        </w:rPr>
        <w:t>Модуль «Технология обработки материалов</w:t>
      </w:r>
      <w:bookmarkEnd w:id="67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 пищевых продуктов»</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672" w:name="bookmark1735"/>
      <w:r w:rsidRPr="00E118C5">
        <w:rPr>
          <w:rFonts w:ascii="Times New Roman" w:hAnsi="Times New Roman" w:cs="Times New Roman"/>
        </w:rPr>
        <w:t>5-6 КЛАССЫ:</w:t>
      </w:r>
      <w:bookmarkEnd w:id="672"/>
    </w:p>
    <w:p w:rsidR="00E57B0A" w:rsidRPr="00E118C5" w:rsidRDefault="00E57B0A" w:rsidP="00820F84">
      <w:pPr>
        <w:pStyle w:val="11"/>
        <w:numPr>
          <w:ilvl w:val="0"/>
          <w:numId w:val="275"/>
        </w:numPr>
        <w:spacing w:line="240" w:lineRule="auto"/>
        <w:jc w:val="both"/>
        <w:rPr>
          <w:color w:val="auto"/>
        </w:rPr>
      </w:pPr>
      <w:r w:rsidRPr="00E118C5">
        <w:rPr>
          <w:color w:val="auto"/>
        </w:rPr>
        <w:t>характеризовать познавательную и преобразовательную деятельность человека;</w:t>
      </w:r>
    </w:p>
    <w:p w:rsidR="00E57B0A" w:rsidRPr="00E118C5" w:rsidRDefault="00E57B0A" w:rsidP="00820F84">
      <w:pPr>
        <w:pStyle w:val="11"/>
        <w:numPr>
          <w:ilvl w:val="0"/>
          <w:numId w:val="275"/>
        </w:numPr>
        <w:spacing w:line="240" w:lineRule="auto"/>
        <w:jc w:val="both"/>
        <w:rPr>
          <w:color w:val="auto"/>
        </w:rPr>
      </w:pPr>
      <w:r w:rsidRPr="00E118C5">
        <w:rPr>
          <w:color w:val="auto"/>
        </w:rPr>
        <w:t>соблюдать правила безопасности;</w:t>
      </w:r>
    </w:p>
    <w:p w:rsidR="00E57B0A" w:rsidRPr="00E118C5" w:rsidRDefault="00E57B0A" w:rsidP="00820F84">
      <w:pPr>
        <w:pStyle w:val="11"/>
        <w:numPr>
          <w:ilvl w:val="0"/>
          <w:numId w:val="275"/>
        </w:numPr>
        <w:spacing w:line="240" w:lineRule="auto"/>
        <w:jc w:val="both"/>
        <w:rPr>
          <w:color w:val="auto"/>
        </w:rPr>
      </w:pPr>
      <w:r w:rsidRPr="00E118C5">
        <w:rPr>
          <w:color w:val="auto"/>
        </w:rPr>
        <w:t>организовывать рабочее место в соответствии с требованиями безопасности;</w:t>
      </w:r>
    </w:p>
    <w:p w:rsidR="00E57B0A" w:rsidRPr="00E118C5" w:rsidRDefault="00E57B0A" w:rsidP="00820F84">
      <w:pPr>
        <w:pStyle w:val="11"/>
        <w:numPr>
          <w:ilvl w:val="0"/>
          <w:numId w:val="275"/>
        </w:numPr>
        <w:spacing w:line="240" w:lineRule="auto"/>
        <w:jc w:val="both"/>
        <w:rPr>
          <w:color w:val="auto"/>
        </w:rPr>
      </w:pPr>
      <w:r w:rsidRPr="00E118C5">
        <w:rPr>
          <w:color w:val="auto"/>
        </w:rPr>
        <w:t>классифицировать и характеризовать инструменты, приспособления и технологическое оборудование;</w:t>
      </w:r>
    </w:p>
    <w:p w:rsidR="00E57B0A" w:rsidRPr="00E118C5" w:rsidRDefault="00E57B0A" w:rsidP="00820F84">
      <w:pPr>
        <w:pStyle w:val="11"/>
        <w:numPr>
          <w:ilvl w:val="0"/>
          <w:numId w:val="275"/>
        </w:numPr>
        <w:spacing w:line="240" w:lineRule="auto"/>
        <w:jc w:val="both"/>
        <w:rPr>
          <w:color w:val="auto"/>
        </w:rPr>
      </w:pPr>
      <w:r w:rsidRPr="00E118C5">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E57B0A" w:rsidRPr="00E118C5" w:rsidRDefault="00E57B0A" w:rsidP="00820F84">
      <w:pPr>
        <w:pStyle w:val="11"/>
        <w:numPr>
          <w:ilvl w:val="0"/>
          <w:numId w:val="275"/>
        </w:numPr>
        <w:spacing w:line="240" w:lineRule="auto"/>
        <w:jc w:val="both"/>
        <w:rPr>
          <w:color w:val="auto"/>
        </w:rPr>
      </w:pPr>
      <w:r w:rsidRPr="00E118C5">
        <w:rPr>
          <w:color w:val="auto"/>
        </w:rPr>
        <w:t>использовать инструменты, приспособления и технологическое оборудование;</w:t>
      </w:r>
    </w:p>
    <w:p w:rsidR="00E57B0A" w:rsidRPr="00E118C5" w:rsidRDefault="00E57B0A" w:rsidP="00820F84">
      <w:pPr>
        <w:pStyle w:val="11"/>
        <w:numPr>
          <w:ilvl w:val="0"/>
          <w:numId w:val="275"/>
        </w:numPr>
        <w:spacing w:line="240" w:lineRule="auto"/>
        <w:jc w:val="both"/>
        <w:rPr>
          <w:color w:val="auto"/>
        </w:rPr>
      </w:pPr>
      <w:r w:rsidRPr="00E118C5">
        <w:rPr>
          <w:color w:val="auto"/>
        </w:rPr>
        <w:t>выполнять технологические операции с использованием ручных инструментов, приспособлений, технологического оборудования;</w:t>
      </w:r>
    </w:p>
    <w:p w:rsidR="00E57B0A" w:rsidRPr="00E118C5" w:rsidRDefault="00E57B0A" w:rsidP="00820F84">
      <w:pPr>
        <w:pStyle w:val="11"/>
        <w:numPr>
          <w:ilvl w:val="0"/>
          <w:numId w:val="275"/>
        </w:numPr>
        <w:spacing w:line="240" w:lineRule="auto"/>
        <w:jc w:val="both"/>
        <w:rPr>
          <w:color w:val="auto"/>
        </w:rPr>
      </w:pPr>
      <w:r w:rsidRPr="00E118C5">
        <w:rPr>
          <w:color w:val="auto"/>
        </w:rPr>
        <w:t>получить возможность научиться использовать цифровые инструменты при изготовлении предметов из различных материалов;</w:t>
      </w:r>
    </w:p>
    <w:p w:rsidR="00E57B0A" w:rsidRPr="00E118C5" w:rsidRDefault="00E57B0A" w:rsidP="00820F84">
      <w:pPr>
        <w:pStyle w:val="11"/>
        <w:numPr>
          <w:ilvl w:val="0"/>
          <w:numId w:val="275"/>
        </w:numPr>
        <w:spacing w:line="240" w:lineRule="auto"/>
        <w:jc w:val="both"/>
        <w:rPr>
          <w:color w:val="auto"/>
        </w:rPr>
      </w:pPr>
      <w:r w:rsidRPr="00E118C5">
        <w:rPr>
          <w:color w:val="auto"/>
        </w:rPr>
        <w:t>характеризовать технологические операции ручной обработки конструкционных материалов;</w:t>
      </w:r>
    </w:p>
    <w:p w:rsidR="00E57B0A" w:rsidRPr="00E118C5" w:rsidRDefault="00E57B0A" w:rsidP="00820F84">
      <w:pPr>
        <w:pStyle w:val="11"/>
        <w:numPr>
          <w:ilvl w:val="0"/>
          <w:numId w:val="275"/>
        </w:numPr>
        <w:spacing w:line="240" w:lineRule="auto"/>
        <w:jc w:val="both"/>
        <w:rPr>
          <w:color w:val="auto"/>
        </w:rPr>
      </w:pPr>
      <w:r w:rsidRPr="00E118C5">
        <w:rPr>
          <w:color w:val="auto"/>
        </w:rPr>
        <w:t>применять ручные технологии обработки конструкционных материалов;</w:t>
      </w:r>
    </w:p>
    <w:p w:rsidR="00E57B0A" w:rsidRPr="00E118C5" w:rsidRDefault="00E57B0A" w:rsidP="00820F84">
      <w:pPr>
        <w:pStyle w:val="11"/>
        <w:numPr>
          <w:ilvl w:val="0"/>
          <w:numId w:val="275"/>
        </w:numPr>
        <w:spacing w:after="40" w:line="240" w:lineRule="auto"/>
        <w:jc w:val="both"/>
        <w:rPr>
          <w:color w:val="auto"/>
        </w:rPr>
      </w:pPr>
      <w:r w:rsidRPr="00E118C5">
        <w:rPr>
          <w:color w:val="auto"/>
        </w:rPr>
        <w:t>правильно хранить пищевые продукты;</w:t>
      </w:r>
    </w:p>
    <w:p w:rsidR="00E57B0A" w:rsidRPr="00E118C5" w:rsidRDefault="00E57B0A" w:rsidP="00820F84">
      <w:pPr>
        <w:pStyle w:val="11"/>
        <w:numPr>
          <w:ilvl w:val="0"/>
          <w:numId w:val="275"/>
        </w:numPr>
        <w:spacing w:line="240" w:lineRule="auto"/>
        <w:jc w:val="both"/>
        <w:rPr>
          <w:color w:val="auto"/>
        </w:rPr>
      </w:pPr>
      <w:r w:rsidRPr="00E118C5">
        <w:rPr>
          <w:color w:val="auto"/>
        </w:rPr>
        <w:t>осуществлять механическую и тепловую обработку пищевых продуктов, сохраняя их пищевую ценность;</w:t>
      </w:r>
    </w:p>
    <w:p w:rsidR="00E57B0A" w:rsidRPr="00E118C5" w:rsidRDefault="00E57B0A" w:rsidP="00820F84">
      <w:pPr>
        <w:pStyle w:val="11"/>
        <w:numPr>
          <w:ilvl w:val="0"/>
          <w:numId w:val="275"/>
        </w:numPr>
        <w:spacing w:line="240" w:lineRule="auto"/>
        <w:jc w:val="both"/>
        <w:rPr>
          <w:color w:val="auto"/>
        </w:rPr>
      </w:pPr>
      <w:r w:rsidRPr="00E118C5">
        <w:rPr>
          <w:color w:val="auto"/>
        </w:rPr>
        <w:t>выбирать продукты, инструменты и оборудование для приготовления блюда;</w:t>
      </w:r>
    </w:p>
    <w:p w:rsidR="00E57B0A" w:rsidRPr="00E118C5" w:rsidRDefault="00E57B0A" w:rsidP="00820F84">
      <w:pPr>
        <w:pStyle w:val="11"/>
        <w:numPr>
          <w:ilvl w:val="0"/>
          <w:numId w:val="275"/>
        </w:numPr>
        <w:spacing w:line="240" w:lineRule="auto"/>
        <w:jc w:val="both"/>
        <w:rPr>
          <w:color w:val="auto"/>
        </w:rPr>
      </w:pPr>
      <w:r w:rsidRPr="00E118C5">
        <w:rPr>
          <w:color w:val="auto"/>
        </w:rPr>
        <w:t>осуществлять доступными средствами контроль качества блюда;</w:t>
      </w:r>
    </w:p>
    <w:p w:rsidR="00E57B0A" w:rsidRPr="00E118C5" w:rsidRDefault="00E57B0A" w:rsidP="00820F84">
      <w:pPr>
        <w:pStyle w:val="11"/>
        <w:numPr>
          <w:ilvl w:val="0"/>
          <w:numId w:val="275"/>
        </w:numPr>
        <w:jc w:val="both"/>
        <w:rPr>
          <w:color w:val="auto"/>
        </w:rPr>
      </w:pPr>
      <w:r w:rsidRPr="00E118C5">
        <w:rPr>
          <w:color w:val="auto"/>
        </w:rPr>
        <w:t>проектировать интерьер помещения с использованием программных сервисов;</w:t>
      </w:r>
    </w:p>
    <w:p w:rsidR="00E57B0A" w:rsidRPr="00E118C5" w:rsidRDefault="00E57B0A" w:rsidP="00820F84">
      <w:pPr>
        <w:pStyle w:val="11"/>
        <w:numPr>
          <w:ilvl w:val="0"/>
          <w:numId w:val="275"/>
        </w:numPr>
        <w:jc w:val="both"/>
        <w:rPr>
          <w:color w:val="auto"/>
        </w:rPr>
      </w:pPr>
      <w:r w:rsidRPr="00E118C5">
        <w:rPr>
          <w:color w:val="auto"/>
        </w:rPr>
        <w:t>составлять последовательность выполнения технологических операций для изготовления швейных изделий;</w:t>
      </w:r>
    </w:p>
    <w:p w:rsidR="00E57B0A" w:rsidRPr="00E118C5" w:rsidRDefault="00E57B0A" w:rsidP="00820F84">
      <w:pPr>
        <w:pStyle w:val="11"/>
        <w:numPr>
          <w:ilvl w:val="0"/>
          <w:numId w:val="275"/>
        </w:numPr>
        <w:jc w:val="both"/>
        <w:rPr>
          <w:color w:val="auto"/>
        </w:rPr>
      </w:pPr>
      <w:r w:rsidRPr="00E118C5">
        <w:rPr>
          <w:color w:val="auto"/>
        </w:rPr>
        <w:t>строить чертежи простых швейных изделий;</w:t>
      </w:r>
    </w:p>
    <w:p w:rsidR="00E57B0A" w:rsidRPr="00E118C5" w:rsidRDefault="00E57B0A" w:rsidP="00820F84">
      <w:pPr>
        <w:pStyle w:val="11"/>
        <w:numPr>
          <w:ilvl w:val="0"/>
          <w:numId w:val="275"/>
        </w:numPr>
        <w:jc w:val="both"/>
        <w:rPr>
          <w:color w:val="auto"/>
        </w:rPr>
      </w:pPr>
      <w:r w:rsidRPr="00E118C5">
        <w:rPr>
          <w:color w:val="auto"/>
        </w:rPr>
        <w:t>выбирать материалы, инструменты и оборудование для выполнения швейных работ;</w:t>
      </w:r>
    </w:p>
    <w:p w:rsidR="00E57B0A" w:rsidRPr="00E118C5" w:rsidRDefault="00E57B0A" w:rsidP="00820F84">
      <w:pPr>
        <w:pStyle w:val="11"/>
        <w:numPr>
          <w:ilvl w:val="0"/>
          <w:numId w:val="275"/>
        </w:numPr>
        <w:jc w:val="both"/>
        <w:rPr>
          <w:color w:val="auto"/>
        </w:rPr>
      </w:pPr>
      <w:r w:rsidRPr="00E118C5">
        <w:rPr>
          <w:color w:val="auto"/>
        </w:rPr>
        <w:t>выполнять художественное оформление швейных изделий;</w:t>
      </w:r>
    </w:p>
    <w:p w:rsidR="00E57B0A" w:rsidRPr="00E118C5" w:rsidRDefault="00E57B0A" w:rsidP="00820F84">
      <w:pPr>
        <w:pStyle w:val="11"/>
        <w:numPr>
          <w:ilvl w:val="0"/>
          <w:numId w:val="275"/>
        </w:numPr>
        <w:jc w:val="both"/>
        <w:rPr>
          <w:color w:val="auto"/>
        </w:rPr>
      </w:pPr>
      <w:r w:rsidRPr="00E118C5">
        <w:rPr>
          <w:color w:val="auto"/>
        </w:rPr>
        <w:t>выделять свойства наноструктур;</w:t>
      </w:r>
    </w:p>
    <w:p w:rsidR="00E57B0A" w:rsidRPr="00E118C5" w:rsidRDefault="00E57B0A" w:rsidP="00820F84">
      <w:pPr>
        <w:pStyle w:val="11"/>
        <w:numPr>
          <w:ilvl w:val="0"/>
          <w:numId w:val="275"/>
        </w:numPr>
        <w:jc w:val="both"/>
        <w:rPr>
          <w:color w:val="auto"/>
        </w:rPr>
      </w:pPr>
      <w:r w:rsidRPr="00E118C5">
        <w:rPr>
          <w:color w:val="auto"/>
        </w:rPr>
        <w:t>приводить примеры наноструктур, их использования в технологиях;</w:t>
      </w:r>
    </w:p>
    <w:p w:rsidR="00E57B0A" w:rsidRPr="00E118C5" w:rsidRDefault="00E57B0A" w:rsidP="00820F84">
      <w:pPr>
        <w:pStyle w:val="11"/>
        <w:numPr>
          <w:ilvl w:val="0"/>
          <w:numId w:val="275"/>
        </w:numPr>
        <w:spacing w:after="160"/>
        <w:jc w:val="both"/>
        <w:rPr>
          <w:color w:val="auto"/>
        </w:rPr>
      </w:pPr>
      <w:r w:rsidRPr="00E118C5">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E57B0A" w:rsidRPr="00E118C5" w:rsidRDefault="00E57B0A" w:rsidP="00820F84">
      <w:pPr>
        <w:pStyle w:val="aa"/>
        <w:jc w:val="both"/>
        <w:rPr>
          <w:rFonts w:ascii="Times New Roman" w:hAnsi="Times New Roman" w:cs="Times New Roman"/>
        </w:rPr>
      </w:pPr>
      <w:bookmarkStart w:id="673" w:name="bookmark1737"/>
      <w:r w:rsidRPr="00E118C5">
        <w:rPr>
          <w:rFonts w:ascii="Times New Roman" w:hAnsi="Times New Roman" w:cs="Times New Roman"/>
        </w:rPr>
        <w:t>7-9 КЛАССЫ:</w:t>
      </w:r>
      <w:bookmarkEnd w:id="673"/>
    </w:p>
    <w:p w:rsidR="00E57B0A" w:rsidRPr="00E118C5" w:rsidRDefault="00E57B0A" w:rsidP="00820F84">
      <w:pPr>
        <w:pStyle w:val="11"/>
        <w:numPr>
          <w:ilvl w:val="0"/>
          <w:numId w:val="276"/>
        </w:numPr>
        <w:jc w:val="both"/>
        <w:rPr>
          <w:color w:val="auto"/>
        </w:rPr>
      </w:pPr>
      <w:r w:rsidRPr="00E118C5">
        <w:rPr>
          <w:color w:val="auto"/>
        </w:rPr>
        <w:t>освоить основные этапы создания проектов от идеи до презентации и использования полученных результатов;</w:t>
      </w:r>
    </w:p>
    <w:p w:rsidR="00E57B0A" w:rsidRPr="00E118C5" w:rsidRDefault="00E57B0A" w:rsidP="00820F84">
      <w:pPr>
        <w:pStyle w:val="11"/>
        <w:numPr>
          <w:ilvl w:val="0"/>
          <w:numId w:val="276"/>
        </w:numPr>
        <w:jc w:val="both"/>
        <w:rPr>
          <w:color w:val="auto"/>
        </w:rPr>
      </w:pPr>
      <w:r w:rsidRPr="00E118C5">
        <w:rPr>
          <w:color w:val="auto"/>
        </w:rPr>
        <w:t>научиться использовать программные сервисы для поддержки проектной деятельности;</w:t>
      </w:r>
    </w:p>
    <w:p w:rsidR="00E57B0A" w:rsidRPr="00E118C5" w:rsidRDefault="00E57B0A" w:rsidP="00820F84">
      <w:pPr>
        <w:pStyle w:val="11"/>
        <w:numPr>
          <w:ilvl w:val="0"/>
          <w:numId w:val="276"/>
        </w:numPr>
        <w:jc w:val="both"/>
        <w:rPr>
          <w:color w:val="auto"/>
        </w:rPr>
      </w:pPr>
      <w:r w:rsidRPr="00E118C5">
        <w:rPr>
          <w:color w:val="auto"/>
        </w:rPr>
        <w:t>проводить необходимые опыты по исследованию свойств материалов;</w:t>
      </w:r>
    </w:p>
    <w:p w:rsidR="00E57B0A" w:rsidRPr="00E118C5" w:rsidRDefault="00E57B0A" w:rsidP="00820F84">
      <w:pPr>
        <w:pStyle w:val="11"/>
        <w:numPr>
          <w:ilvl w:val="0"/>
          <w:numId w:val="276"/>
        </w:numPr>
        <w:jc w:val="both"/>
        <w:rPr>
          <w:color w:val="auto"/>
        </w:rPr>
      </w:pPr>
      <w:r w:rsidRPr="00E118C5">
        <w:rPr>
          <w:color w:val="auto"/>
        </w:rPr>
        <w:t>выбирать инструменты и оборудование, необходимые для изготовления выбранного изделия по данной технологии;</w:t>
      </w:r>
    </w:p>
    <w:p w:rsidR="00E57B0A" w:rsidRPr="00E118C5" w:rsidRDefault="00E57B0A" w:rsidP="00820F84">
      <w:pPr>
        <w:pStyle w:val="11"/>
        <w:numPr>
          <w:ilvl w:val="0"/>
          <w:numId w:val="276"/>
        </w:numPr>
        <w:jc w:val="both"/>
        <w:rPr>
          <w:color w:val="auto"/>
        </w:rPr>
      </w:pPr>
      <w:r w:rsidRPr="00E118C5">
        <w:rPr>
          <w:color w:val="auto"/>
        </w:rPr>
        <w:t>применять технологии механической обработки конструкционных материалов;</w:t>
      </w:r>
    </w:p>
    <w:p w:rsidR="00E57B0A" w:rsidRPr="00E118C5" w:rsidRDefault="00E57B0A" w:rsidP="00820F84">
      <w:pPr>
        <w:pStyle w:val="11"/>
        <w:numPr>
          <w:ilvl w:val="0"/>
          <w:numId w:val="276"/>
        </w:numPr>
        <w:jc w:val="both"/>
        <w:rPr>
          <w:color w:val="auto"/>
        </w:rPr>
      </w:pPr>
      <w:r w:rsidRPr="00E118C5">
        <w:rPr>
          <w:color w:val="auto"/>
        </w:rPr>
        <w:t>осуществлять доступными средствами контроль качества изготавливаемого изделия, находить и устранять допущенные дефекты;</w:t>
      </w:r>
    </w:p>
    <w:p w:rsidR="00E57B0A" w:rsidRPr="00E118C5" w:rsidRDefault="00E57B0A" w:rsidP="00820F84">
      <w:pPr>
        <w:pStyle w:val="11"/>
        <w:numPr>
          <w:ilvl w:val="0"/>
          <w:numId w:val="276"/>
        </w:numPr>
        <w:jc w:val="both"/>
        <w:rPr>
          <w:color w:val="auto"/>
        </w:rPr>
      </w:pPr>
      <w:r w:rsidRPr="00E118C5">
        <w:rPr>
          <w:color w:val="auto"/>
        </w:rPr>
        <w:t>классифицировать виды и назначение методов получения и преобразования конструкционных и текстильных материалов;</w:t>
      </w:r>
    </w:p>
    <w:p w:rsidR="00E57B0A" w:rsidRPr="00E118C5" w:rsidRDefault="00E57B0A" w:rsidP="00820F84">
      <w:pPr>
        <w:pStyle w:val="11"/>
        <w:numPr>
          <w:ilvl w:val="0"/>
          <w:numId w:val="276"/>
        </w:numPr>
        <w:jc w:val="both"/>
        <w:rPr>
          <w:color w:val="auto"/>
        </w:rPr>
      </w:pPr>
      <w:r w:rsidRPr="00E118C5">
        <w:rPr>
          <w:color w:val="auto"/>
        </w:rPr>
        <w:t>получить возможность научиться конструировать модели различных объектов и использовать их в практической деятельности;</w:t>
      </w:r>
    </w:p>
    <w:p w:rsidR="00E57B0A" w:rsidRPr="00E118C5" w:rsidRDefault="00E57B0A" w:rsidP="00820F84">
      <w:pPr>
        <w:pStyle w:val="11"/>
        <w:numPr>
          <w:ilvl w:val="0"/>
          <w:numId w:val="276"/>
        </w:numPr>
        <w:spacing w:after="60"/>
        <w:jc w:val="both"/>
        <w:rPr>
          <w:color w:val="auto"/>
        </w:rPr>
      </w:pPr>
      <w:r w:rsidRPr="00E118C5">
        <w:rPr>
          <w:color w:val="auto"/>
        </w:rPr>
        <w:t>конструировать модели машин и механизмов;</w:t>
      </w:r>
    </w:p>
    <w:p w:rsidR="00E57B0A" w:rsidRPr="00E118C5" w:rsidRDefault="00E57B0A" w:rsidP="00820F84">
      <w:pPr>
        <w:pStyle w:val="11"/>
        <w:numPr>
          <w:ilvl w:val="0"/>
          <w:numId w:val="276"/>
        </w:numPr>
        <w:jc w:val="both"/>
        <w:rPr>
          <w:color w:val="auto"/>
        </w:rPr>
      </w:pPr>
      <w:r w:rsidRPr="00E118C5">
        <w:rPr>
          <w:color w:val="auto"/>
        </w:rPr>
        <w:t>изготавливать изделие из конструкционных или поделочных материалов;</w:t>
      </w:r>
    </w:p>
    <w:p w:rsidR="00E57B0A" w:rsidRPr="00E118C5" w:rsidRDefault="00E57B0A" w:rsidP="00820F84">
      <w:pPr>
        <w:pStyle w:val="11"/>
        <w:numPr>
          <w:ilvl w:val="0"/>
          <w:numId w:val="276"/>
        </w:numPr>
        <w:jc w:val="both"/>
        <w:rPr>
          <w:color w:val="auto"/>
        </w:rPr>
      </w:pPr>
      <w:r w:rsidRPr="00E118C5">
        <w:rPr>
          <w:color w:val="auto"/>
        </w:rPr>
        <w:t>готовить кулинарные блюда в соответствии с известными технологиями;</w:t>
      </w:r>
    </w:p>
    <w:p w:rsidR="00E57B0A" w:rsidRPr="00E118C5" w:rsidRDefault="00E57B0A" w:rsidP="00820F84">
      <w:pPr>
        <w:pStyle w:val="11"/>
        <w:numPr>
          <w:ilvl w:val="0"/>
          <w:numId w:val="276"/>
        </w:numPr>
        <w:jc w:val="both"/>
        <w:rPr>
          <w:color w:val="auto"/>
        </w:rPr>
      </w:pPr>
      <w:r w:rsidRPr="00E118C5">
        <w:rPr>
          <w:color w:val="auto"/>
        </w:rPr>
        <w:t>выполнять декоративно-прикладную обработку материалов;</w:t>
      </w:r>
    </w:p>
    <w:p w:rsidR="00E57B0A" w:rsidRPr="00E118C5" w:rsidRDefault="00E57B0A" w:rsidP="00820F84">
      <w:pPr>
        <w:pStyle w:val="11"/>
        <w:numPr>
          <w:ilvl w:val="0"/>
          <w:numId w:val="276"/>
        </w:numPr>
        <w:spacing w:after="60"/>
        <w:jc w:val="both"/>
        <w:rPr>
          <w:color w:val="auto"/>
        </w:rPr>
      </w:pPr>
      <w:r w:rsidRPr="00E118C5">
        <w:rPr>
          <w:color w:val="auto"/>
        </w:rPr>
        <w:t>выполнять художественное оформление изделий;</w:t>
      </w:r>
    </w:p>
    <w:p w:rsidR="00E57B0A" w:rsidRPr="00E118C5" w:rsidRDefault="00E57B0A" w:rsidP="00820F84">
      <w:pPr>
        <w:pStyle w:val="11"/>
        <w:numPr>
          <w:ilvl w:val="0"/>
          <w:numId w:val="276"/>
        </w:numPr>
        <w:spacing w:line="240" w:lineRule="auto"/>
        <w:jc w:val="both"/>
        <w:rPr>
          <w:color w:val="auto"/>
        </w:rPr>
      </w:pPr>
      <w:r w:rsidRPr="00E118C5">
        <w:rPr>
          <w:color w:val="auto"/>
        </w:rPr>
        <w:t>создавать художественный образ и воплощать его в продукте;</w:t>
      </w:r>
    </w:p>
    <w:p w:rsidR="00E57B0A" w:rsidRPr="00E118C5" w:rsidRDefault="00E57B0A" w:rsidP="00820F84">
      <w:pPr>
        <w:pStyle w:val="11"/>
        <w:numPr>
          <w:ilvl w:val="0"/>
          <w:numId w:val="276"/>
        </w:numPr>
        <w:spacing w:line="240" w:lineRule="auto"/>
        <w:jc w:val="both"/>
        <w:rPr>
          <w:color w:val="auto"/>
        </w:rPr>
      </w:pPr>
      <w:r w:rsidRPr="00E118C5">
        <w:rPr>
          <w:color w:val="auto"/>
        </w:rPr>
        <w:t>строить чертежи швейных изделий;</w:t>
      </w:r>
    </w:p>
    <w:p w:rsidR="00E57B0A" w:rsidRPr="00E118C5" w:rsidRDefault="00E57B0A" w:rsidP="00820F84">
      <w:pPr>
        <w:pStyle w:val="11"/>
        <w:numPr>
          <w:ilvl w:val="0"/>
          <w:numId w:val="276"/>
        </w:numPr>
        <w:spacing w:line="240" w:lineRule="auto"/>
        <w:jc w:val="both"/>
        <w:rPr>
          <w:color w:val="auto"/>
        </w:rPr>
      </w:pPr>
      <w:r w:rsidRPr="00E118C5">
        <w:rPr>
          <w:color w:val="auto"/>
        </w:rPr>
        <w:t>выбирать материалы, инструменты и оборудование для выполнения швейных работ;</w:t>
      </w:r>
    </w:p>
    <w:p w:rsidR="00E57B0A" w:rsidRPr="00E118C5" w:rsidRDefault="00E57B0A" w:rsidP="00820F84">
      <w:pPr>
        <w:pStyle w:val="11"/>
        <w:numPr>
          <w:ilvl w:val="0"/>
          <w:numId w:val="276"/>
        </w:numPr>
        <w:spacing w:line="240" w:lineRule="auto"/>
        <w:jc w:val="both"/>
        <w:rPr>
          <w:color w:val="auto"/>
        </w:rPr>
      </w:pPr>
      <w:r w:rsidRPr="00E118C5">
        <w:rPr>
          <w:color w:val="auto"/>
        </w:rPr>
        <w:t>применять основные приёмы и навыки решения изобретательских задач;</w:t>
      </w:r>
    </w:p>
    <w:p w:rsidR="00E57B0A" w:rsidRPr="00E118C5" w:rsidRDefault="00E57B0A" w:rsidP="00820F84">
      <w:pPr>
        <w:pStyle w:val="11"/>
        <w:numPr>
          <w:ilvl w:val="0"/>
          <w:numId w:val="276"/>
        </w:numPr>
        <w:spacing w:line="240" w:lineRule="auto"/>
        <w:jc w:val="both"/>
        <w:rPr>
          <w:color w:val="auto"/>
        </w:rPr>
      </w:pPr>
      <w:r w:rsidRPr="00E118C5">
        <w:rPr>
          <w:color w:val="auto"/>
        </w:rPr>
        <w:t>получить возможность научиться применять принципы ТРИЗ для решения технических задач;</w:t>
      </w:r>
    </w:p>
    <w:p w:rsidR="00E57B0A" w:rsidRPr="00E118C5" w:rsidRDefault="00E57B0A" w:rsidP="00820F84">
      <w:pPr>
        <w:pStyle w:val="11"/>
        <w:numPr>
          <w:ilvl w:val="0"/>
          <w:numId w:val="276"/>
        </w:numPr>
        <w:spacing w:line="240" w:lineRule="auto"/>
        <w:jc w:val="both"/>
        <w:rPr>
          <w:color w:val="auto"/>
        </w:rPr>
      </w:pPr>
      <w:r w:rsidRPr="00E118C5">
        <w:rPr>
          <w:color w:val="auto"/>
        </w:rPr>
        <w:t>презентовать изделие (продукт);</w:t>
      </w:r>
    </w:p>
    <w:p w:rsidR="00E57B0A" w:rsidRPr="00E118C5" w:rsidRDefault="00E57B0A" w:rsidP="00820F84">
      <w:pPr>
        <w:pStyle w:val="11"/>
        <w:numPr>
          <w:ilvl w:val="0"/>
          <w:numId w:val="276"/>
        </w:numPr>
        <w:spacing w:line="240" w:lineRule="auto"/>
        <w:jc w:val="both"/>
        <w:rPr>
          <w:color w:val="auto"/>
        </w:rPr>
      </w:pPr>
      <w:r w:rsidRPr="00E118C5">
        <w:rPr>
          <w:color w:val="auto"/>
        </w:rPr>
        <w:t>называть и характеризовать современные и перспективные технологии производства и обработки материалов;</w:t>
      </w:r>
    </w:p>
    <w:p w:rsidR="00E57B0A" w:rsidRPr="00E118C5" w:rsidRDefault="00E57B0A" w:rsidP="00820F84">
      <w:pPr>
        <w:pStyle w:val="11"/>
        <w:numPr>
          <w:ilvl w:val="0"/>
          <w:numId w:val="276"/>
        </w:numPr>
        <w:spacing w:line="240" w:lineRule="auto"/>
        <w:jc w:val="both"/>
        <w:rPr>
          <w:color w:val="auto"/>
        </w:rPr>
      </w:pPr>
      <w:r w:rsidRPr="00E118C5">
        <w:rPr>
          <w:color w:val="auto"/>
        </w:rPr>
        <w:t>получить возможность узнать о современных цифровых технологиях, их возможностях и ограничениях;</w:t>
      </w:r>
    </w:p>
    <w:p w:rsidR="00E57B0A" w:rsidRPr="00E118C5" w:rsidRDefault="00E57B0A" w:rsidP="00820F84">
      <w:pPr>
        <w:pStyle w:val="11"/>
        <w:numPr>
          <w:ilvl w:val="0"/>
          <w:numId w:val="276"/>
        </w:numPr>
        <w:spacing w:line="240" w:lineRule="auto"/>
        <w:jc w:val="both"/>
        <w:rPr>
          <w:color w:val="auto"/>
        </w:rPr>
      </w:pPr>
      <w:r w:rsidRPr="00E118C5">
        <w:rPr>
          <w:color w:val="auto"/>
        </w:rPr>
        <w:t>выявлять потребности современной техники в умных материалах;</w:t>
      </w:r>
    </w:p>
    <w:p w:rsidR="00E57B0A" w:rsidRPr="00E118C5" w:rsidRDefault="00E57B0A" w:rsidP="00820F84">
      <w:pPr>
        <w:pStyle w:val="11"/>
        <w:numPr>
          <w:ilvl w:val="0"/>
          <w:numId w:val="276"/>
        </w:numPr>
        <w:spacing w:line="240" w:lineRule="auto"/>
        <w:jc w:val="both"/>
        <w:rPr>
          <w:color w:val="auto"/>
        </w:rPr>
      </w:pPr>
      <w:r w:rsidRPr="00E118C5">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E57B0A" w:rsidRPr="00E118C5" w:rsidRDefault="00E57B0A" w:rsidP="00820F84">
      <w:pPr>
        <w:pStyle w:val="11"/>
        <w:numPr>
          <w:ilvl w:val="0"/>
          <w:numId w:val="276"/>
        </w:numPr>
        <w:spacing w:line="240" w:lineRule="auto"/>
        <w:jc w:val="both"/>
        <w:rPr>
          <w:color w:val="auto"/>
        </w:rPr>
      </w:pPr>
      <w:r w:rsidRPr="00E118C5">
        <w:rPr>
          <w:color w:val="auto"/>
        </w:rPr>
        <w:t>различать аллотропные соединения углерода, приводить примеры использования аллотропных соединений углерода;</w:t>
      </w:r>
    </w:p>
    <w:p w:rsidR="00E57B0A" w:rsidRPr="00E118C5" w:rsidRDefault="00E57B0A" w:rsidP="00820F84">
      <w:pPr>
        <w:pStyle w:val="11"/>
        <w:numPr>
          <w:ilvl w:val="0"/>
          <w:numId w:val="276"/>
        </w:numPr>
        <w:spacing w:line="240" w:lineRule="auto"/>
        <w:jc w:val="both"/>
        <w:rPr>
          <w:color w:val="auto"/>
        </w:rPr>
      </w:pPr>
      <w:r w:rsidRPr="00E118C5">
        <w:rPr>
          <w:color w:val="auto"/>
        </w:rPr>
        <w:t>характеризовать мир профессий, связанных с изучаемыми технологиями, их востребованность на рынке труда;</w:t>
      </w:r>
    </w:p>
    <w:p w:rsidR="00E57B0A" w:rsidRPr="00E118C5" w:rsidRDefault="00E57B0A" w:rsidP="00820F84">
      <w:pPr>
        <w:pStyle w:val="11"/>
        <w:numPr>
          <w:ilvl w:val="0"/>
          <w:numId w:val="276"/>
        </w:numPr>
        <w:spacing w:line="240" w:lineRule="auto"/>
        <w:jc w:val="both"/>
        <w:rPr>
          <w:color w:val="auto"/>
        </w:rPr>
      </w:pPr>
      <w:r w:rsidRPr="00E118C5">
        <w:rPr>
          <w:color w:val="auto"/>
        </w:rPr>
        <w:t>осуществлять изготовление субъективно нового продукта, опираясь на общую технологическую схему;</w:t>
      </w:r>
    </w:p>
    <w:p w:rsidR="00E57B0A" w:rsidRPr="00E118C5" w:rsidRDefault="00E57B0A" w:rsidP="00820F84">
      <w:pPr>
        <w:pStyle w:val="11"/>
        <w:numPr>
          <w:ilvl w:val="0"/>
          <w:numId w:val="276"/>
        </w:numPr>
        <w:spacing w:after="160" w:line="240" w:lineRule="auto"/>
        <w:jc w:val="both"/>
        <w:rPr>
          <w:color w:val="auto"/>
        </w:rPr>
      </w:pPr>
      <w:r w:rsidRPr="00E118C5">
        <w:rPr>
          <w:color w:val="auto"/>
        </w:rPr>
        <w:t>оценивать пределы применимости данной технологии, в том числе с экономических и экологических позиций.</w:t>
      </w:r>
    </w:p>
    <w:p w:rsidR="00E57B0A" w:rsidRPr="00E118C5" w:rsidRDefault="00E57B0A" w:rsidP="00820F84">
      <w:pPr>
        <w:pStyle w:val="aa"/>
        <w:jc w:val="both"/>
        <w:rPr>
          <w:rFonts w:ascii="Times New Roman" w:hAnsi="Times New Roman" w:cs="Times New Roman"/>
        </w:rPr>
      </w:pPr>
      <w:bookmarkStart w:id="674" w:name="bookmark1739"/>
      <w:r w:rsidRPr="00E118C5">
        <w:rPr>
          <w:rFonts w:ascii="Times New Roman" w:hAnsi="Times New Roman" w:cs="Times New Roman"/>
        </w:rPr>
        <w:t>Модуль «Робототехника»</w:t>
      </w:r>
      <w:bookmarkEnd w:id="674"/>
    </w:p>
    <w:p w:rsidR="00E57B0A" w:rsidRPr="00E118C5" w:rsidRDefault="00E57B0A" w:rsidP="00820F84">
      <w:pPr>
        <w:pStyle w:val="aa"/>
        <w:jc w:val="both"/>
        <w:rPr>
          <w:rFonts w:ascii="Times New Roman" w:hAnsi="Times New Roman" w:cs="Times New Roman"/>
        </w:rPr>
      </w:pPr>
      <w:bookmarkStart w:id="675" w:name="bookmark174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5-6 КЛАССЫ:</w:t>
      </w:r>
      <w:bookmarkEnd w:id="675"/>
    </w:p>
    <w:p w:rsidR="00E57B0A" w:rsidRPr="00E118C5" w:rsidRDefault="00E57B0A" w:rsidP="00820F84">
      <w:pPr>
        <w:pStyle w:val="11"/>
        <w:numPr>
          <w:ilvl w:val="0"/>
          <w:numId w:val="277"/>
        </w:numPr>
        <w:spacing w:line="240" w:lineRule="auto"/>
        <w:jc w:val="both"/>
        <w:rPr>
          <w:color w:val="auto"/>
        </w:rPr>
      </w:pPr>
      <w:r w:rsidRPr="00E118C5">
        <w:rPr>
          <w:color w:val="auto"/>
        </w:rPr>
        <w:t>соблюдать правила безопасности;</w:t>
      </w:r>
    </w:p>
    <w:p w:rsidR="00E57B0A" w:rsidRPr="00E118C5" w:rsidRDefault="00E57B0A" w:rsidP="00820F84">
      <w:pPr>
        <w:pStyle w:val="11"/>
        <w:numPr>
          <w:ilvl w:val="0"/>
          <w:numId w:val="277"/>
        </w:numPr>
        <w:spacing w:line="240" w:lineRule="auto"/>
        <w:jc w:val="both"/>
        <w:rPr>
          <w:color w:val="auto"/>
        </w:rPr>
      </w:pPr>
      <w:r w:rsidRPr="00E118C5">
        <w:rPr>
          <w:color w:val="auto"/>
        </w:rPr>
        <w:t>организовывать рабочее место в соответствии с требованиями безопасности;</w:t>
      </w:r>
    </w:p>
    <w:p w:rsidR="00E57B0A" w:rsidRPr="00E118C5" w:rsidRDefault="00E57B0A" w:rsidP="00820F84">
      <w:pPr>
        <w:pStyle w:val="11"/>
        <w:numPr>
          <w:ilvl w:val="0"/>
          <w:numId w:val="277"/>
        </w:numPr>
        <w:spacing w:line="240" w:lineRule="auto"/>
        <w:jc w:val="both"/>
        <w:rPr>
          <w:color w:val="auto"/>
        </w:rPr>
      </w:pPr>
      <w:r w:rsidRPr="00E118C5">
        <w:rPr>
          <w:color w:val="auto"/>
        </w:rPr>
        <w:t>классифицировать и характеризовать роботов по видам и назначению;</w:t>
      </w:r>
    </w:p>
    <w:p w:rsidR="00E57B0A" w:rsidRPr="00E118C5" w:rsidRDefault="00E57B0A" w:rsidP="00820F84">
      <w:pPr>
        <w:pStyle w:val="11"/>
        <w:numPr>
          <w:ilvl w:val="0"/>
          <w:numId w:val="277"/>
        </w:numPr>
        <w:spacing w:line="240" w:lineRule="auto"/>
        <w:jc w:val="both"/>
        <w:rPr>
          <w:color w:val="auto"/>
        </w:rPr>
      </w:pPr>
      <w:r w:rsidRPr="00E118C5">
        <w:rPr>
          <w:color w:val="auto"/>
        </w:rPr>
        <w:t>знать и уметь применять основные законы робототехники;</w:t>
      </w:r>
    </w:p>
    <w:p w:rsidR="00E57B0A" w:rsidRPr="00E118C5" w:rsidRDefault="00E57B0A" w:rsidP="00820F84">
      <w:pPr>
        <w:pStyle w:val="11"/>
        <w:numPr>
          <w:ilvl w:val="0"/>
          <w:numId w:val="277"/>
        </w:numPr>
        <w:spacing w:after="40" w:line="240" w:lineRule="auto"/>
        <w:jc w:val="both"/>
        <w:rPr>
          <w:color w:val="auto"/>
        </w:rPr>
      </w:pPr>
      <w:r w:rsidRPr="00E118C5">
        <w:rPr>
          <w:color w:val="auto"/>
        </w:rPr>
        <w:t>конструировать и программировать движущиеся модели;</w:t>
      </w:r>
    </w:p>
    <w:p w:rsidR="00E57B0A" w:rsidRPr="00E118C5" w:rsidRDefault="00E57B0A" w:rsidP="00820F84">
      <w:pPr>
        <w:pStyle w:val="11"/>
        <w:numPr>
          <w:ilvl w:val="0"/>
          <w:numId w:val="277"/>
        </w:numPr>
        <w:spacing w:line="240" w:lineRule="auto"/>
        <w:jc w:val="both"/>
        <w:rPr>
          <w:color w:val="auto"/>
        </w:rPr>
      </w:pPr>
      <w:r w:rsidRPr="00E118C5">
        <w:rPr>
          <w:color w:val="auto"/>
        </w:rPr>
        <w:t>получить возможность сформировать навыки моделирования машин и механизмов с помощью робототехнического конструктора;</w:t>
      </w:r>
    </w:p>
    <w:p w:rsidR="00E57B0A" w:rsidRPr="00E118C5" w:rsidRDefault="00E57B0A" w:rsidP="00820F84">
      <w:pPr>
        <w:pStyle w:val="11"/>
        <w:numPr>
          <w:ilvl w:val="0"/>
          <w:numId w:val="277"/>
        </w:numPr>
        <w:spacing w:line="240" w:lineRule="auto"/>
        <w:jc w:val="both"/>
        <w:rPr>
          <w:color w:val="auto"/>
        </w:rPr>
      </w:pPr>
      <w:r w:rsidRPr="00E118C5">
        <w:rPr>
          <w:color w:val="auto"/>
        </w:rPr>
        <w:t>владеть навыками моделирования машин и механизмов с помощью робототехнического конструктора;</w:t>
      </w:r>
    </w:p>
    <w:p w:rsidR="00E57B0A" w:rsidRPr="00E118C5" w:rsidRDefault="00E57B0A" w:rsidP="00820F84">
      <w:pPr>
        <w:pStyle w:val="11"/>
        <w:numPr>
          <w:ilvl w:val="0"/>
          <w:numId w:val="277"/>
        </w:numPr>
        <w:spacing w:after="160" w:line="257" w:lineRule="auto"/>
        <w:jc w:val="both"/>
        <w:rPr>
          <w:color w:val="auto"/>
        </w:rPr>
      </w:pPr>
      <w:r w:rsidRPr="00E118C5">
        <w:rPr>
          <w:color w:val="auto"/>
        </w:rPr>
        <w:t>владеть навыками индивидуальной и коллективной деятельности, направленной на создание робототехнического продукта.</w:t>
      </w:r>
    </w:p>
    <w:p w:rsidR="00E57B0A" w:rsidRPr="00E118C5" w:rsidRDefault="00E57B0A" w:rsidP="00820F84">
      <w:pPr>
        <w:pStyle w:val="aa"/>
        <w:jc w:val="both"/>
        <w:rPr>
          <w:rFonts w:ascii="Times New Roman" w:hAnsi="Times New Roman" w:cs="Times New Roman"/>
        </w:rPr>
      </w:pPr>
      <w:bookmarkStart w:id="676" w:name="bookmark1743"/>
      <w:r w:rsidRPr="00E118C5">
        <w:rPr>
          <w:rFonts w:ascii="Times New Roman" w:hAnsi="Times New Roman" w:cs="Times New Roman"/>
        </w:rPr>
        <w:t>7-8 КЛАССЫ:</w:t>
      </w:r>
      <w:bookmarkEnd w:id="676"/>
    </w:p>
    <w:p w:rsidR="00E57B0A" w:rsidRPr="00E118C5" w:rsidRDefault="00E57B0A" w:rsidP="00820F84">
      <w:pPr>
        <w:pStyle w:val="11"/>
        <w:numPr>
          <w:ilvl w:val="0"/>
          <w:numId w:val="278"/>
        </w:numPr>
        <w:spacing w:line="257" w:lineRule="auto"/>
        <w:jc w:val="both"/>
        <w:rPr>
          <w:color w:val="auto"/>
        </w:rPr>
      </w:pPr>
      <w:r w:rsidRPr="00E118C5">
        <w:rPr>
          <w:color w:val="auto"/>
        </w:rPr>
        <w:t>конструировать и моделировать робототехнические системы;</w:t>
      </w:r>
    </w:p>
    <w:p w:rsidR="00E57B0A" w:rsidRPr="00E118C5" w:rsidRDefault="00E57B0A" w:rsidP="00820F84">
      <w:pPr>
        <w:pStyle w:val="11"/>
        <w:numPr>
          <w:ilvl w:val="0"/>
          <w:numId w:val="278"/>
        </w:numPr>
        <w:spacing w:line="257" w:lineRule="auto"/>
        <w:jc w:val="both"/>
        <w:rPr>
          <w:color w:val="auto"/>
        </w:rPr>
      </w:pPr>
      <w:r w:rsidRPr="00E118C5">
        <w:rPr>
          <w:color w:val="auto"/>
        </w:rPr>
        <w:t>уметь использовать визуальный язык программирования роботов;</w:t>
      </w:r>
    </w:p>
    <w:p w:rsidR="00E57B0A" w:rsidRPr="00E118C5" w:rsidRDefault="00E57B0A" w:rsidP="00820F84">
      <w:pPr>
        <w:pStyle w:val="11"/>
        <w:numPr>
          <w:ilvl w:val="0"/>
          <w:numId w:val="278"/>
        </w:numPr>
        <w:spacing w:line="257" w:lineRule="auto"/>
        <w:jc w:val="both"/>
        <w:rPr>
          <w:color w:val="auto"/>
        </w:rPr>
      </w:pPr>
      <w:r w:rsidRPr="00E118C5">
        <w:rPr>
          <w:color w:val="auto"/>
        </w:rPr>
        <w:t>реализовывать полный цикл создания робота;</w:t>
      </w:r>
    </w:p>
    <w:p w:rsidR="00E57B0A" w:rsidRPr="00E118C5" w:rsidRDefault="00E57B0A" w:rsidP="00820F84">
      <w:pPr>
        <w:pStyle w:val="11"/>
        <w:numPr>
          <w:ilvl w:val="0"/>
          <w:numId w:val="278"/>
        </w:numPr>
        <w:spacing w:line="257" w:lineRule="auto"/>
        <w:jc w:val="both"/>
        <w:rPr>
          <w:color w:val="auto"/>
        </w:rPr>
      </w:pPr>
      <w:r w:rsidRPr="00E118C5">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E57B0A" w:rsidRPr="00E118C5" w:rsidRDefault="00E57B0A" w:rsidP="00820F84">
      <w:pPr>
        <w:pStyle w:val="11"/>
        <w:numPr>
          <w:ilvl w:val="0"/>
          <w:numId w:val="278"/>
        </w:numPr>
        <w:spacing w:line="257" w:lineRule="auto"/>
        <w:jc w:val="both"/>
        <w:rPr>
          <w:color w:val="auto"/>
        </w:rPr>
      </w:pPr>
      <w:r w:rsidRPr="00E118C5">
        <w:rPr>
          <w:color w:val="auto"/>
        </w:rPr>
        <w:t>программировать работу модели роботизированной производственной линии;</w:t>
      </w:r>
    </w:p>
    <w:p w:rsidR="00E57B0A" w:rsidRPr="00E118C5" w:rsidRDefault="00E57B0A" w:rsidP="00820F84">
      <w:pPr>
        <w:pStyle w:val="11"/>
        <w:numPr>
          <w:ilvl w:val="0"/>
          <w:numId w:val="278"/>
        </w:numPr>
        <w:spacing w:line="257" w:lineRule="auto"/>
        <w:jc w:val="both"/>
        <w:rPr>
          <w:color w:val="auto"/>
        </w:rPr>
      </w:pPr>
      <w:r w:rsidRPr="00E118C5">
        <w:rPr>
          <w:color w:val="auto"/>
        </w:rPr>
        <w:t>управлять движущимися моделями в компьютерно-управляемых средах;</w:t>
      </w:r>
    </w:p>
    <w:p w:rsidR="00E57B0A" w:rsidRPr="00E118C5" w:rsidRDefault="00E57B0A" w:rsidP="00820F84">
      <w:pPr>
        <w:pStyle w:val="11"/>
        <w:numPr>
          <w:ilvl w:val="0"/>
          <w:numId w:val="278"/>
        </w:numPr>
        <w:spacing w:line="257" w:lineRule="auto"/>
        <w:jc w:val="both"/>
        <w:rPr>
          <w:color w:val="auto"/>
        </w:rPr>
      </w:pPr>
      <w:r w:rsidRPr="00E118C5">
        <w:rPr>
          <w:color w:val="auto"/>
        </w:rPr>
        <w:t>получить возможность научиться управлять системой учебных роботов-манипуляторов;</w:t>
      </w:r>
    </w:p>
    <w:p w:rsidR="00E57B0A" w:rsidRPr="00E118C5" w:rsidRDefault="00E57B0A" w:rsidP="00820F84">
      <w:pPr>
        <w:pStyle w:val="11"/>
        <w:numPr>
          <w:ilvl w:val="0"/>
          <w:numId w:val="278"/>
        </w:numPr>
        <w:spacing w:line="257" w:lineRule="auto"/>
        <w:jc w:val="both"/>
        <w:rPr>
          <w:color w:val="auto"/>
        </w:rPr>
      </w:pPr>
      <w:r w:rsidRPr="00E118C5">
        <w:rPr>
          <w:color w:val="auto"/>
        </w:rPr>
        <w:t>уметь осуществлять робототехнические проекты;</w:t>
      </w:r>
    </w:p>
    <w:p w:rsidR="00E57B0A" w:rsidRPr="00E118C5" w:rsidRDefault="00E57B0A" w:rsidP="00820F84">
      <w:pPr>
        <w:pStyle w:val="11"/>
        <w:numPr>
          <w:ilvl w:val="0"/>
          <w:numId w:val="278"/>
        </w:numPr>
        <w:spacing w:after="60" w:line="257" w:lineRule="auto"/>
        <w:jc w:val="both"/>
        <w:rPr>
          <w:color w:val="auto"/>
        </w:rPr>
      </w:pPr>
      <w:r w:rsidRPr="00E118C5">
        <w:rPr>
          <w:color w:val="auto"/>
        </w:rPr>
        <w:t>презентовать изделие;</w:t>
      </w:r>
    </w:p>
    <w:p w:rsidR="00E57B0A" w:rsidRPr="00E118C5" w:rsidRDefault="00E57B0A" w:rsidP="00820F84">
      <w:pPr>
        <w:pStyle w:val="11"/>
        <w:numPr>
          <w:ilvl w:val="0"/>
          <w:numId w:val="278"/>
        </w:numPr>
        <w:spacing w:after="160" w:line="257" w:lineRule="auto"/>
        <w:jc w:val="both"/>
        <w:rPr>
          <w:color w:val="auto"/>
        </w:rPr>
      </w:pPr>
      <w:r w:rsidRPr="00E118C5">
        <w:rPr>
          <w:color w:val="auto"/>
        </w:rPr>
        <w:t>характеризовать мир профессий, связанных с изучаемыми технологиями, их востребованность на рынке труда.</w:t>
      </w:r>
    </w:p>
    <w:p w:rsidR="00E57B0A" w:rsidRPr="00E118C5" w:rsidRDefault="00E57B0A" w:rsidP="00820F84">
      <w:pPr>
        <w:pStyle w:val="aa"/>
        <w:jc w:val="both"/>
        <w:rPr>
          <w:rFonts w:ascii="Times New Roman" w:hAnsi="Times New Roman" w:cs="Times New Roman"/>
        </w:rPr>
      </w:pPr>
      <w:bookmarkStart w:id="677" w:name="bookmark1745"/>
      <w:r w:rsidRPr="00E118C5">
        <w:rPr>
          <w:rFonts w:ascii="Times New Roman" w:hAnsi="Times New Roman" w:cs="Times New Roman"/>
        </w:rPr>
        <w:t>Модуль «3D-моделирование, прототипирование</w:t>
      </w:r>
      <w:bookmarkEnd w:id="67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 макетирование»</w:t>
      </w:r>
    </w:p>
    <w:p w:rsidR="00E57B0A" w:rsidRPr="00E118C5" w:rsidRDefault="00E57B0A" w:rsidP="00820F84">
      <w:pPr>
        <w:pStyle w:val="aa"/>
        <w:jc w:val="both"/>
        <w:rPr>
          <w:rFonts w:ascii="Times New Roman" w:hAnsi="Times New Roman" w:cs="Times New Roman"/>
        </w:rPr>
      </w:pPr>
      <w:bookmarkStart w:id="678" w:name="bookmark1748"/>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7-9 КЛАССЫ:</w:t>
      </w:r>
      <w:bookmarkEnd w:id="678"/>
    </w:p>
    <w:p w:rsidR="00E57B0A" w:rsidRPr="00E118C5" w:rsidRDefault="00E57B0A" w:rsidP="00820F84">
      <w:pPr>
        <w:pStyle w:val="11"/>
        <w:numPr>
          <w:ilvl w:val="0"/>
          <w:numId w:val="279"/>
        </w:numPr>
        <w:spacing w:line="259" w:lineRule="auto"/>
        <w:jc w:val="both"/>
        <w:rPr>
          <w:color w:val="auto"/>
        </w:rPr>
      </w:pPr>
      <w:r w:rsidRPr="00E118C5">
        <w:rPr>
          <w:color w:val="auto"/>
        </w:rPr>
        <w:t>соблюдать правила безопасности;</w:t>
      </w:r>
    </w:p>
    <w:p w:rsidR="00E57B0A" w:rsidRPr="00E118C5" w:rsidRDefault="00E57B0A" w:rsidP="00820F84">
      <w:pPr>
        <w:pStyle w:val="11"/>
        <w:numPr>
          <w:ilvl w:val="0"/>
          <w:numId w:val="279"/>
        </w:numPr>
        <w:spacing w:line="259" w:lineRule="auto"/>
        <w:jc w:val="both"/>
        <w:rPr>
          <w:color w:val="auto"/>
        </w:rPr>
      </w:pPr>
      <w:r w:rsidRPr="00E118C5">
        <w:rPr>
          <w:color w:val="auto"/>
        </w:rPr>
        <w:t>организовывать рабочее место в соответствии с требованиями безопасности;</w:t>
      </w:r>
    </w:p>
    <w:p w:rsidR="00E57B0A" w:rsidRPr="00E118C5" w:rsidRDefault="00E57B0A" w:rsidP="00820F84">
      <w:pPr>
        <w:pStyle w:val="11"/>
        <w:numPr>
          <w:ilvl w:val="0"/>
          <w:numId w:val="279"/>
        </w:numPr>
        <w:spacing w:line="259" w:lineRule="auto"/>
        <w:jc w:val="both"/>
        <w:rPr>
          <w:color w:val="auto"/>
        </w:rPr>
      </w:pPr>
      <w:r w:rsidRPr="00E118C5">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57B0A" w:rsidRPr="00E118C5" w:rsidRDefault="00E57B0A" w:rsidP="00820F84">
      <w:pPr>
        <w:pStyle w:val="11"/>
        <w:numPr>
          <w:ilvl w:val="0"/>
          <w:numId w:val="279"/>
        </w:numPr>
        <w:spacing w:line="259" w:lineRule="auto"/>
        <w:jc w:val="both"/>
        <w:rPr>
          <w:color w:val="auto"/>
        </w:rPr>
      </w:pPr>
      <w:r w:rsidRPr="00E118C5">
        <w:rPr>
          <w:color w:val="auto"/>
        </w:rPr>
        <w:t>создавать 3D-модели, используя программное обеспечение;</w:t>
      </w:r>
    </w:p>
    <w:p w:rsidR="00E57B0A" w:rsidRPr="00E118C5" w:rsidRDefault="00E57B0A" w:rsidP="00820F84">
      <w:pPr>
        <w:pStyle w:val="11"/>
        <w:numPr>
          <w:ilvl w:val="0"/>
          <w:numId w:val="279"/>
        </w:numPr>
        <w:spacing w:line="259" w:lineRule="auto"/>
        <w:jc w:val="both"/>
        <w:rPr>
          <w:color w:val="auto"/>
        </w:rPr>
      </w:pPr>
      <w:r w:rsidRPr="00E118C5">
        <w:rPr>
          <w:color w:val="auto"/>
        </w:rPr>
        <w:t>устанавливать адекватность модели объекту и целям моделирования;</w:t>
      </w:r>
    </w:p>
    <w:p w:rsidR="00E57B0A" w:rsidRPr="00E118C5" w:rsidRDefault="00E57B0A" w:rsidP="00820F84">
      <w:pPr>
        <w:pStyle w:val="11"/>
        <w:numPr>
          <w:ilvl w:val="0"/>
          <w:numId w:val="279"/>
        </w:numPr>
        <w:spacing w:line="259" w:lineRule="auto"/>
        <w:jc w:val="both"/>
        <w:rPr>
          <w:color w:val="auto"/>
        </w:rPr>
      </w:pPr>
      <w:r w:rsidRPr="00E118C5">
        <w:rPr>
          <w:color w:val="auto"/>
        </w:rPr>
        <w:t>проводить анализ и модернизацию компьютерной модели;</w:t>
      </w:r>
    </w:p>
    <w:p w:rsidR="00E57B0A" w:rsidRPr="00E118C5" w:rsidRDefault="00E57B0A" w:rsidP="00820F84">
      <w:pPr>
        <w:pStyle w:val="11"/>
        <w:numPr>
          <w:ilvl w:val="0"/>
          <w:numId w:val="279"/>
        </w:numPr>
        <w:spacing w:line="259" w:lineRule="auto"/>
        <w:jc w:val="both"/>
        <w:rPr>
          <w:color w:val="auto"/>
        </w:rPr>
      </w:pPr>
      <w:r w:rsidRPr="00E118C5">
        <w:rPr>
          <w:color w:val="auto"/>
        </w:rPr>
        <w:t>изготавливать прототипы с использованием ЗD-принтера;</w:t>
      </w:r>
    </w:p>
    <w:p w:rsidR="00E57B0A" w:rsidRPr="00E118C5" w:rsidRDefault="00E57B0A" w:rsidP="00820F84">
      <w:pPr>
        <w:pStyle w:val="11"/>
        <w:numPr>
          <w:ilvl w:val="0"/>
          <w:numId w:val="279"/>
        </w:numPr>
        <w:spacing w:line="259" w:lineRule="auto"/>
        <w:jc w:val="both"/>
        <w:rPr>
          <w:color w:val="auto"/>
        </w:rPr>
      </w:pPr>
      <w:r w:rsidRPr="00E118C5">
        <w:rPr>
          <w:color w:val="auto"/>
        </w:rPr>
        <w:t>получить возможность изготавливать изделия с помощью лазерного гравера;</w:t>
      </w:r>
    </w:p>
    <w:p w:rsidR="00E57B0A" w:rsidRPr="00E118C5" w:rsidRDefault="00E57B0A" w:rsidP="00820F84">
      <w:pPr>
        <w:pStyle w:val="11"/>
        <w:numPr>
          <w:ilvl w:val="0"/>
          <w:numId w:val="279"/>
        </w:numPr>
        <w:spacing w:after="60" w:line="259" w:lineRule="auto"/>
        <w:jc w:val="both"/>
        <w:rPr>
          <w:color w:val="auto"/>
        </w:rPr>
      </w:pPr>
      <w:r w:rsidRPr="00E118C5">
        <w:rPr>
          <w:color w:val="auto"/>
        </w:rPr>
        <w:t>модернизировать прототип в соответствии с поставленной задачей;</w:t>
      </w:r>
    </w:p>
    <w:p w:rsidR="00E57B0A" w:rsidRPr="00E118C5" w:rsidRDefault="00E57B0A" w:rsidP="00820F84">
      <w:pPr>
        <w:pStyle w:val="11"/>
        <w:numPr>
          <w:ilvl w:val="0"/>
          <w:numId w:val="279"/>
        </w:numPr>
        <w:spacing w:after="60" w:line="257" w:lineRule="auto"/>
        <w:jc w:val="both"/>
        <w:rPr>
          <w:color w:val="auto"/>
        </w:rPr>
      </w:pPr>
      <w:r w:rsidRPr="00E118C5">
        <w:rPr>
          <w:color w:val="auto"/>
        </w:rPr>
        <w:t>презентовать изделие;</w:t>
      </w:r>
    </w:p>
    <w:p w:rsidR="00E57B0A" w:rsidRPr="00E118C5" w:rsidRDefault="00E57B0A" w:rsidP="00820F84">
      <w:pPr>
        <w:pStyle w:val="11"/>
        <w:numPr>
          <w:ilvl w:val="0"/>
          <w:numId w:val="279"/>
        </w:numPr>
        <w:spacing w:after="60" w:line="257" w:lineRule="auto"/>
        <w:jc w:val="both"/>
        <w:rPr>
          <w:color w:val="auto"/>
        </w:rPr>
      </w:pPr>
      <w:r w:rsidRPr="00E118C5">
        <w:rPr>
          <w:color w:val="auto"/>
        </w:rPr>
        <w:t>называть виды макетов и их назначение;</w:t>
      </w:r>
    </w:p>
    <w:p w:rsidR="00E57B0A" w:rsidRPr="00E118C5" w:rsidRDefault="00E57B0A" w:rsidP="00820F84">
      <w:pPr>
        <w:pStyle w:val="11"/>
        <w:numPr>
          <w:ilvl w:val="0"/>
          <w:numId w:val="279"/>
        </w:numPr>
        <w:spacing w:after="60" w:line="257" w:lineRule="auto"/>
        <w:jc w:val="both"/>
        <w:rPr>
          <w:color w:val="auto"/>
        </w:rPr>
      </w:pPr>
      <w:r w:rsidRPr="00E118C5">
        <w:rPr>
          <w:color w:val="auto"/>
        </w:rPr>
        <w:t>создавать макеты различных видов;</w:t>
      </w:r>
    </w:p>
    <w:p w:rsidR="00E57B0A" w:rsidRPr="00E118C5" w:rsidRDefault="00E57B0A" w:rsidP="00820F84">
      <w:pPr>
        <w:pStyle w:val="11"/>
        <w:numPr>
          <w:ilvl w:val="0"/>
          <w:numId w:val="279"/>
        </w:numPr>
        <w:spacing w:line="257" w:lineRule="auto"/>
        <w:jc w:val="both"/>
        <w:rPr>
          <w:color w:val="auto"/>
        </w:rPr>
      </w:pPr>
      <w:r w:rsidRPr="00E118C5">
        <w:rPr>
          <w:color w:val="auto"/>
        </w:rPr>
        <w:t>выполнять развёртку и соединять фрагменты макета;</w:t>
      </w:r>
    </w:p>
    <w:p w:rsidR="00E57B0A" w:rsidRPr="00E118C5" w:rsidRDefault="00E57B0A" w:rsidP="00820F84">
      <w:pPr>
        <w:pStyle w:val="11"/>
        <w:numPr>
          <w:ilvl w:val="0"/>
          <w:numId w:val="279"/>
        </w:numPr>
        <w:spacing w:line="257" w:lineRule="auto"/>
        <w:jc w:val="both"/>
        <w:rPr>
          <w:color w:val="auto"/>
        </w:rPr>
      </w:pPr>
      <w:r w:rsidRPr="00E118C5">
        <w:rPr>
          <w:color w:val="auto"/>
        </w:rPr>
        <w:t>выполнять сборку деталей макета;</w:t>
      </w:r>
    </w:p>
    <w:p w:rsidR="00E57B0A" w:rsidRPr="00E118C5" w:rsidRDefault="00E57B0A" w:rsidP="00820F84">
      <w:pPr>
        <w:pStyle w:val="11"/>
        <w:numPr>
          <w:ilvl w:val="0"/>
          <w:numId w:val="279"/>
        </w:numPr>
        <w:spacing w:line="257" w:lineRule="auto"/>
        <w:jc w:val="both"/>
        <w:rPr>
          <w:color w:val="auto"/>
        </w:rPr>
      </w:pPr>
      <w:r w:rsidRPr="00E118C5">
        <w:rPr>
          <w:color w:val="auto"/>
        </w:rPr>
        <w:t>получить возможность освоить программные сервисы создания макетов;</w:t>
      </w:r>
    </w:p>
    <w:p w:rsidR="00E57B0A" w:rsidRPr="00E118C5" w:rsidRDefault="00E57B0A" w:rsidP="00820F84">
      <w:pPr>
        <w:pStyle w:val="11"/>
        <w:numPr>
          <w:ilvl w:val="0"/>
          <w:numId w:val="279"/>
        </w:numPr>
        <w:spacing w:line="257" w:lineRule="auto"/>
        <w:jc w:val="both"/>
        <w:rPr>
          <w:color w:val="auto"/>
        </w:rPr>
      </w:pPr>
      <w:r w:rsidRPr="00E118C5">
        <w:rPr>
          <w:color w:val="auto"/>
        </w:rPr>
        <w:t>разрабатывать графическую документацию;</w:t>
      </w:r>
    </w:p>
    <w:p w:rsidR="00E57B0A" w:rsidRPr="00E118C5" w:rsidRDefault="00E57B0A" w:rsidP="00820F84">
      <w:pPr>
        <w:pStyle w:val="11"/>
        <w:numPr>
          <w:ilvl w:val="0"/>
          <w:numId w:val="279"/>
        </w:numPr>
        <w:spacing w:line="257" w:lineRule="auto"/>
        <w:jc w:val="both"/>
        <w:rPr>
          <w:color w:val="auto"/>
        </w:rPr>
      </w:pPr>
      <w:r w:rsidRPr="00E118C5">
        <w:rPr>
          <w:color w:val="auto"/>
        </w:rPr>
        <w:t>на основе анализа и испытания прототипа осуществлять модификацию механизмов для получения заданного результата;</w:t>
      </w:r>
    </w:p>
    <w:p w:rsidR="00E57B0A" w:rsidRPr="00E118C5" w:rsidRDefault="00E57B0A" w:rsidP="00820F84">
      <w:pPr>
        <w:pStyle w:val="11"/>
        <w:numPr>
          <w:ilvl w:val="0"/>
          <w:numId w:val="279"/>
        </w:numPr>
        <w:spacing w:after="160" w:line="257" w:lineRule="auto"/>
        <w:jc w:val="both"/>
        <w:rPr>
          <w:color w:val="auto"/>
        </w:rPr>
      </w:pPr>
      <w:r w:rsidRPr="00E118C5">
        <w:rPr>
          <w:color w:val="auto"/>
        </w:rPr>
        <w:t>характеризовать мир профессий, связанных с изучаемыми технологиями, их востребованность на рынке труда.</w:t>
      </w:r>
    </w:p>
    <w:p w:rsidR="00E57B0A" w:rsidRPr="00E118C5" w:rsidRDefault="00E57B0A" w:rsidP="00820F84">
      <w:pPr>
        <w:pStyle w:val="aa"/>
        <w:jc w:val="both"/>
        <w:rPr>
          <w:rFonts w:ascii="Times New Roman" w:hAnsi="Times New Roman" w:cs="Times New Roman"/>
        </w:rPr>
      </w:pPr>
      <w:bookmarkStart w:id="679" w:name="bookmark1750"/>
      <w:r w:rsidRPr="00E118C5">
        <w:rPr>
          <w:rFonts w:ascii="Times New Roman" w:hAnsi="Times New Roman" w:cs="Times New Roman"/>
        </w:rPr>
        <w:t>Модуль «Компьютерная графика, черчение»</w:t>
      </w:r>
      <w:bookmarkEnd w:id="679"/>
    </w:p>
    <w:p w:rsidR="00E57B0A" w:rsidRPr="00E118C5" w:rsidRDefault="00E57B0A" w:rsidP="00820F84">
      <w:pPr>
        <w:pStyle w:val="aa"/>
        <w:jc w:val="both"/>
        <w:rPr>
          <w:rFonts w:ascii="Times New Roman" w:hAnsi="Times New Roman" w:cs="Times New Roman"/>
        </w:rPr>
      </w:pPr>
      <w:bookmarkStart w:id="680" w:name="bookmark175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8-9 КЛАССЫ:</w:t>
      </w:r>
      <w:bookmarkEnd w:id="680"/>
    </w:p>
    <w:p w:rsidR="00E57B0A" w:rsidRPr="00E118C5" w:rsidRDefault="00E57B0A" w:rsidP="00820F84">
      <w:pPr>
        <w:pStyle w:val="11"/>
        <w:numPr>
          <w:ilvl w:val="0"/>
          <w:numId w:val="280"/>
        </w:numPr>
        <w:spacing w:line="257" w:lineRule="auto"/>
        <w:jc w:val="both"/>
        <w:rPr>
          <w:color w:val="auto"/>
        </w:rPr>
      </w:pPr>
      <w:r w:rsidRPr="00E118C5">
        <w:rPr>
          <w:color w:val="auto"/>
        </w:rPr>
        <w:t>соблюдать правила безопасности;</w:t>
      </w:r>
    </w:p>
    <w:p w:rsidR="00E57B0A" w:rsidRPr="00E118C5" w:rsidRDefault="00E57B0A" w:rsidP="00820F84">
      <w:pPr>
        <w:pStyle w:val="11"/>
        <w:numPr>
          <w:ilvl w:val="0"/>
          <w:numId w:val="280"/>
        </w:numPr>
        <w:spacing w:line="257" w:lineRule="auto"/>
        <w:jc w:val="both"/>
        <w:rPr>
          <w:color w:val="auto"/>
        </w:rPr>
      </w:pPr>
      <w:r w:rsidRPr="00E118C5">
        <w:rPr>
          <w:color w:val="auto"/>
        </w:rPr>
        <w:t>организовывать рабочее место в соответствии с требованиями безопасности;</w:t>
      </w:r>
    </w:p>
    <w:p w:rsidR="00E57B0A" w:rsidRPr="00E118C5" w:rsidRDefault="00E57B0A" w:rsidP="00820F84">
      <w:pPr>
        <w:pStyle w:val="11"/>
        <w:numPr>
          <w:ilvl w:val="0"/>
          <w:numId w:val="280"/>
        </w:numPr>
        <w:spacing w:line="257" w:lineRule="auto"/>
        <w:jc w:val="both"/>
        <w:rPr>
          <w:color w:val="auto"/>
        </w:rPr>
      </w:pPr>
      <w:r w:rsidRPr="00E118C5">
        <w:rPr>
          <w:color w:val="auto"/>
        </w:rPr>
        <w:t>понимать смысл условных графических обозначений, создавать с их помощью графические тексты;</w:t>
      </w:r>
    </w:p>
    <w:p w:rsidR="00E57B0A" w:rsidRPr="00E118C5" w:rsidRDefault="00E57B0A" w:rsidP="00820F84">
      <w:pPr>
        <w:pStyle w:val="11"/>
        <w:numPr>
          <w:ilvl w:val="0"/>
          <w:numId w:val="280"/>
        </w:numPr>
        <w:spacing w:line="257" w:lineRule="auto"/>
        <w:jc w:val="both"/>
        <w:rPr>
          <w:color w:val="auto"/>
        </w:rPr>
      </w:pPr>
      <w:r w:rsidRPr="00E118C5">
        <w:rPr>
          <w:color w:val="auto"/>
        </w:rPr>
        <w:t>владеть ручными способами вычерчивания чертежей, эскизов и технических рисунков деталей;</w:t>
      </w:r>
    </w:p>
    <w:p w:rsidR="00E57B0A" w:rsidRPr="00E118C5" w:rsidRDefault="00E57B0A" w:rsidP="00820F84">
      <w:pPr>
        <w:pStyle w:val="11"/>
        <w:numPr>
          <w:ilvl w:val="0"/>
          <w:numId w:val="280"/>
        </w:numPr>
        <w:spacing w:line="257" w:lineRule="auto"/>
        <w:jc w:val="both"/>
        <w:rPr>
          <w:color w:val="auto"/>
        </w:rPr>
      </w:pPr>
      <w:r w:rsidRPr="00E118C5">
        <w:rPr>
          <w:color w:val="auto"/>
        </w:rPr>
        <w:t>владеть автоматизированными способами вычерчивания чертежей, эскизов и технических рисунков;</w:t>
      </w:r>
    </w:p>
    <w:p w:rsidR="00E57B0A" w:rsidRPr="00E118C5" w:rsidRDefault="00E57B0A" w:rsidP="00820F84">
      <w:pPr>
        <w:pStyle w:val="11"/>
        <w:numPr>
          <w:ilvl w:val="0"/>
          <w:numId w:val="280"/>
        </w:numPr>
        <w:spacing w:line="257" w:lineRule="auto"/>
        <w:jc w:val="both"/>
        <w:rPr>
          <w:color w:val="auto"/>
        </w:rPr>
      </w:pPr>
      <w:r w:rsidRPr="00E118C5">
        <w:rPr>
          <w:color w:val="auto"/>
        </w:rPr>
        <w:t>уметь читать чертежи деталей и осуществлять расчёты по чертежам;</w:t>
      </w:r>
    </w:p>
    <w:p w:rsidR="00E57B0A" w:rsidRPr="00E118C5" w:rsidRDefault="00E57B0A" w:rsidP="00820F84">
      <w:pPr>
        <w:pStyle w:val="11"/>
        <w:numPr>
          <w:ilvl w:val="0"/>
          <w:numId w:val="280"/>
        </w:numPr>
        <w:spacing w:line="257" w:lineRule="auto"/>
        <w:jc w:val="both"/>
        <w:rPr>
          <w:color w:val="auto"/>
        </w:rPr>
      </w:pPr>
      <w:r w:rsidRPr="00E118C5">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E57B0A" w:rsidRPr="00E118C5" w:rsidRDefault="00E57B0A" w:rsidP="00820F84">
      <w:pPr>
        <w:pStyle w:val="11"/>
        <w:numPr>
          <w:ilvl w:val="0"/>
          <w:numId w:val="280"/>
        </w:numPr>
        <w:spacing w:line="257" w:lineRule="auto"/>
        <w:jc w:val="both"/>
        <w:rPr>
          <w:color w:val="auto"/>
        </w:rPr>
      </w:pPr>
      <w:r w:rsidRPr="00E118C5">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E57B0A" w:rsidRPr="00E118C5" w:rsidRDefault="00E57B0A" w:rsidP="00820F84">
      <w:pPr>
        <w:pStyle w:val="11"/>
        <w:numPr>
          <w:ilvl w:val="0"/>
          <w:numId w:val="280"/>
        </w:numPr>
        <w:spacing w:line="257" w:lineRule="auto"/>
        <w:jc w:val="both"/>
        <w:rPr>
          <w:color w:val="auto"/>
        </w:rPr>
      </w:pPr>
      <w:r w:rsidRPr="00E118C5">
        <w:rPr>
          <w:color w:val="auto"/>
        </w:rPr>
        <w:t>получить возможность научиться использовать технологию формообразования для конструирования 3D-модели;</w:t>
      </w:r>
    </w:p>
    <w:p w:rsidR="00E57B0A" w:rsidRPr="00E118C5" w:rsidRDefault="00E57B0A" w:rsidP="00820F84">
      <w:pPr>
        <w:pStyle w:val="11"/>
        <w:numPr>
          <w:ilvl w:val="0"/>
          <w:numId w:val="280"/>
        </w:numPr>
        <w:spacing w:line="257" w:lineRule="auto"/>
        <w:jc w:val="both"/>
        <w:rPr>
          <w:color w:val="auto"/>
        </w:rPr>
      </w:pPr>
      <w:r w:rsidRPr="00E118C5">
        <w:rPr>
          <w:color w:val="auto"/>
        </w:rPr>
        <w:t>оформлять конструкторскую документацию, в том числе с использованием систем автоматизированного проектирования (САПР);</w:t>
      </w:r>
    </w:p>
    <w:p w:rsidR="00E57B0A" w:rsidRPr="00E118C5" w:rsidRDefault="00E57B0A" w:rsidP="00820F84">
      <w:pPr>
        <w:pStyle w:val="11"/>
        <w:numPr>
          <w:ilvl w:val="0"/>
          <w:numId w:val="280"/>
        </w:numPr>
        <w:spacing w:after="60" w:line="257" w:lineRule="auto"/>
        <w:jc w:val="both"/>
        <w:rPr>
          <w:color w:val="auto"/>
        </w:rPr>
      </w:pPr>
      <w:r w:rsidRPr="00E118C5">
        <w:rPr>
          <w:color w:val="auto"/>
        </w:rPr>
        <w:t>презентовать изделие;</w:t>
      </w:r>
    </w:p>
    <w:p w:rsidR="00E57B0A" w:rsidRPr="00E118C5" w:rsidRDefault="00E57B0A" w:rsidP="00820F84">
      <w:pPr>
        <w:pStyle w:val="11"/>
        <w:numPr>
          <w:ilvl w:val="0"/>
          <w:numId w:val="280"/>
        </w:numPr>
        <w:spacing w:line="257" w:lineRule="auto"/>
        <w:jc w:val="both"/>
        <w:rPr>
          <w:color w:val="auto"/>
        </w:rPr>
      </w:pPr>
      <w:r w:rsidRPr="00E118C5">
        <w:rPr>
          <w:color w:val="auto"/>
        </w:rPr>
        <w:t>характеризовать мир профессий, связанных с изучаемыми технологиями, их востребованность на рынке труда.</w:t>
      </w:r>
    </w:p>
    <w:p w:rsidR="00E57B0A" w:rsidRPr="00E118C5" w:rsidRDefault="00E57B0A" w:rsidP="00820F84">
      <w:pPr>
        <w:pStyle w:val="aa"/>
        <w:jc w:val="both"/>
        <w:rPr>
          <w:rFonts w:ascii="Times New Roman" w:hAnsi="Times New Roman" w:cs="Times New Roman"/>
        </w:rPr>
      </w:pPr>
      <w:bookmarkStart w:id="681" w:name="bookmark175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«Автоматизированные системы»</w:t>
      </w:r>
      <w:bookmarkEnd w:id="681"/>
    </w:p>
    <w:p w:rsidR="00E57B0A" w:rsidRPr="00E118C5" w:rsidRDefault="00E57B0A" w:rsidP="00820F84">
      <w:pPr>
        <w:pStyle w:val="aa"/>
        <w:jc w:val="both"/>
        <w:rPr>
          <w:rFonts w:ascii="Times New Roman" w:hAnsi="Times New Roman" w:cs="Times New Roman"/>
        </w:rPr>
      </w:pPr>
      <w:bookmarkStart w:id="682" w:name="bookmark175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7-9 КЛАССЫ:</w:t>
      </w:r>
      <w:bookmarkEnd w:id="682"/>
    </w:p>
    <w:p w:rsidR="00E57B0A" w:rsidRPr="00E118C5" w:rsidRDefault="00E57B0A" w:rsidP="00820F84">
      <w:pPr>
        <w:pStyle w:val="11"/>
        <w:numPr>
          <w:ilvl w:val="0"/>
          <w:numId w:val="281"/>
        </w:numPr>
        <w:spacing w:line="360" w:lineRule="auto"/>
        <w:jc w:val="both"/>
        <w:rPr>
          <w:color w:val="auto"/>
        </w:rPr>
      </w:pPr>
      <w:r w:rsidRPr="00E118C5">
        <w:rPr>
          <w:color w:val="auto"/>
        </w:rPr>
        <w:t>соблюдать правила безопасности;</w:t>
      </w:r>
    </w:p>
    <w:p w:rsidR="00E57B0A" w:rsidRPr="00E118C5" w:rsidRDefault="00E57B0A" w:rsidP="00820F84">
      <w:pPr>
        <w:pStyle w:val="11"/>
        <w:numPr>
          <w:ilvl w:val="0"/>
          <w:numId w:val="281"/>
        </w:numPr>
        <w:spacing w:line="257" w:lineRule="auto"/>
        <w:jc w:val="both"/>
        <w:rPr>
          <w:color w:val="auto"/>
        </w:rPr>
      </w:pPr>
      <w:r w:rsidRPr="00E118C5">
        <w:rPr>
          <w:color w:val="auto"/>
        </w:rPr>
        <w:t>организовывать рабочее место в соответствии с требованиями безопасности;</w:t>
      </w:r>
    </w:p>
    <w:p w:rsidR="00E57B0A" w:rsidRPr="00E118C5" w:rsidRDefault="00E57B0A" w:rsidP="00820F84">
      <w:pPr>
        <w:pStyle w:val="11"/>
        <w:numPr>
          <w:ilvl w:val="0"/>
          <w:numId w:val="281"/>
        </w:numPr>
        <w:spacing w:line="257" w:lineRule="auto"/>
        <w:jc w:val="both"/>
        <w:rPr>
          <w:color w:val="auto"/>
        </w:rPr>
      </w:pPr>
      <w:r w:rsidRPr="00E118C5">
        <w:rPr>
          <w:color w:val="auto"/>
        </w:rPr>
        <w:t>получить возможность научиться исследовать схему управления техническими системами;</w:t>
      </w:r>
    </w:p>
    <w:p w:rsidR="00E57B0A" w:rsidRPr="00E118C5" w:rsidRDefault="00E57B0A" w:rsidP="00820F84">
      <w:pPr>
        <w:pStyle w:val="11"/>
        <w:numPr>
          <w:ilvl w:val="0"/>
          <w:numId w:val="281"/>
        </w:numPr>
        <w:spacing w:line="257" w:lineRule="auto"/>
        <w:jc w:val="both"/>
        <w:rPr>
          <w:color w:val="auto"/>
        </w:rPr>
      </w:pPr>
      <w:r w:rsidRPr="00E118C5">
        <w:rPr>
          <w:color w:val="auto"/>
        </w:rPr>
        <w:t>осуществлять управление учебными техническими системами;</w:t>
      </w:r>
    </w:p>
    <w:p w:rsidR="00E57B0A" w:rsidRPr="00E118C5" w:rsidRDefault="00E57B0A" w:rsidP="00820F84">
      <w:pPr>
        <w:pStyle w:val="11"/>
        <w:numPr>
          <w:ilvl w:val="0"/>
          <w:numId w:val="281"/>
        </w:numPr>
        <w:spacing w:line="257" w:lineRule="auto"/>
        <w:jc w:val="both"/>
        <w:rPr>
          <w:color w:val="auto"/>
        </w:rPr>
      </w:pPr>
      <w:r w:rsidRPr="00E118C5">
        <w:rPr>
          <w:color w:val="auto"/>
        </w:rPr>
        <w:t>классифицировать автоматические и автоматизированные системы;</w:t>
      </w:r>
    </w:p>
    <w:p w:rsidR="00E57B0A" w:rsidRPr="00E118C5" w:rsidRDefault="00E57B0A" w:rsidP="00820F84">
      <w:pPr>
        <w:pStyle w:val="11"/>
        <w:numPr>
          <w:ilvl w:val="0"/>
          <w:numId w:val="281"/>
        </w:numPr>
        <w:spacing w:after="60" w:line="360" w:lineRule="auto"/>
        <w:jc w:val="both"/>
        <w:rPr>
          <w:color w:val="auto"/>
        </w:rPr>
      </w:pPr>
      <w:r w:rsidRPr="00E118C5">
        <w:rPr>
          <w:color w:val="auto"/>
        </w:rPr>
        <w:t>проектировать автоматизированные системы;</w:t>
      </w:r>
    </w:p>
    <w:p w:rsidR="00E57B0A" w:rsidRPr="00E118C5" w:rsidRDefault="00E57B0A" w:rsidP="00820F84">
      <w:pPr>
        <w:pStyle w:val="11"/>
        <w:numPr>
          <w:ilvl w:val="0"/>
          <w:numId w:val="281"/>
        </w:numPr>
        <w:spacing w:after="60" w:line="360" w:lineRule="auto"/>
        <w:jc w:val="both"/>
        <w:rPr>
          <w:color w:val="auto"/>
        </w:rPr>
      </w:pPr>
      <w:r w:rsidRPr="00E118C5">
        <w:rPr>
          <w:color w:val="auto"/>
        </w:rPr>
        <w:t>конструировать автоматизированные системы;</w:t>
      </w:r>
    </w:p>
    <w:p w:rsidR="00E57B0A" w:rsidRPr="00E118C5" w:rsidRDefault="00E57B0A" w:rsidP="00820F84">
      <w:pPr>
        <w:pStyle w:val="11"/>
        <w:numPr>
          <w:ilvl w:val="0"/>
          <w:numId w:val="281"/>
        </w:numPr>
        <w:spacing w:line="257" w:lineRule="auto"/>
        <w:jc w:val="both"/>
        <w:rPr>
          <w:color w:val="auto"/>
        </w:rPr>
      </w:pPr>
      <w:r w:rsidRPr="00E118C5">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E57B0A" w:rsidRPr="00E118C5" w:rsidRDefault="00E57B0A" w:rsidP="00820F84">
      <w:pPr>
        <w:pStyle w:val="11"/>
        <w:numPr>
          <w:ilvl w:val="0"/>
          <w:numId w:val="281"/>
        </w:numPr>
        <w:spacing w:line="257" w:lineRule="auto"/>
        <w:jc w:val="both"/>
        <w:rPr>
          <w:color w:val="auto"/>
        </w:rPr>
      </w:pPr>
      <w:r w:rsidRPr="00E118C5">
        <w:rPr>
          <w:color w:val="auto"/>
        </w:rPr>
        <w:t>пользоваться учебным роботом-манипулятором со сменными модулями для моделирования производственного процесса;</w:t>
      </w:r>
    </w:p>
    <w:p w:rsidR="00E57B0A" w:rsidRPr="00E118C5" w:rsidRDefault="00E57B0A" w:rsidP="00820F84">
      <w:pPr>
        <w:pStyle w:val="11"/>
        <w:numPr>
          <w:ilvl w:val="0"/>
          <w:numId w:val="281"/>
        </w:numPr>
        <w:spacing w:line="257" w:lineRule="auto"/>
        <w:jc w:val="both"/>
        <w:rPr>
          <w:color w:val="auto"/>
        </w:rPr>
      </w:pPr>
      <w:r w:rsidRPr="00E118C5">
        <w:rPr>
          <w:color w:val="auto"/>
        </w:rPr>
        <w:t>использовать мобильные приложения для управления устройствами;</w:t>
      </w:r>
    </w:p>
    <w:p w:rsidR="00E57B0A" w:rsidRPr="00E118C5" w:rsidRDefault="00E57B0A" w:rsidP="00820F84">
      <w:pPr>
        <w:pStyle w:val="11"/>
        <w:numPr>
          <w:ilvl w:val="0"/>
          <w:numId w:val="281"/>
        </w:numPr>
        <w:spacing w:line="257" w:lineRule="auto"/>
        <w:jc w:val="both"/>
        <w:rPr>
          <w:color w:val="auto"/>
        </w:rPr>
      </w:pPr>
      <w:r w:rsidRPr="00E118C5">
        <w:rPr>
          <w:color w:val="auto"/>
        </w:rPr>
        <w:t>осуществлять управление учебной социально-экономической системой (например, в рамках проекта «Школьная фирма»);</w:t>
      </w:r>
    </w:p>
    <w:p w:rsidR="00E57B0A" w:rsidRPr="00E118C5" w:rsidRDefault="00E57B0A" w:rsidP="00820F84">
      <w:pPr>
        <w:pStyle w:val="11"/>
        <w:numPr>
          <w:ilvl w:val="0"/>
          <w:numId w:val="281"/>
        </w:numPr>
        <w:spacing w:after="60" w:line="360" w:lineRule="auto"/>
        <w:jc w:val="both"/>
        <w:rPr>
          <w:color w:val="auto"/>
        </w:rPr>
      </w:pPr>
      <w:r w:rsidRPr="00E118C5">
        <w:rPr>
          <w:color w:val="auto"/>
        </w:rPr>
        <w:t>презентовать изделие;</w:t>
      </w:r>
    </w:p>
    <w:p w:rsidR="00E57B0A" w:rsidRPr="00E118C5" w:rsidRDefault="00E57B0A" w:rsidP="00820F84">
      <w:pPr>
        <w:pStyle w:val="11"/>
        <w:numPr>
          <w:ilvl w:val="0"/>
          <w:numId w:val="281"/>
        </w:numPr>
        <w:spacing w:line="257" w:lineRule="auto"/>
        <w:jc w:val="both"/>
        <w:rPr>
          <w:color w:val="auto"/>
        </w:rPr>
      </w:pPr>
      <w:r w:rsidRPr="00E118C5">
        <w:rPr>
          <w:color w:val="auto"/>
        </w:rPr>
        <w:t>характеризовать мир профессий, связанных с изучаемыми технологиями, их востребованность на рынке труда;</w:t>
      </w:r>
    </w:p>
    <w:p w:rsidR="00E57B0A" w:rsidRPr="00E118C5" w:rsidRDefault="00E57B0A" w:rsidP="00820F84">
      <w:pPr>
        <w:pStyle w:val="11"/>
        <w:numPr>
          <w:ilvl w:val="0"/>
          <w:numId w:val="281"/>
        </w:numPr>
        <w:spacing w:line="257" w:lineRule="auto"/>
        <w:jc w:val="both"/>
        <w:rPr>
          <w:color w:val="auto"/>
        </w:rPr>
      </w:pPr>
      <w:r w:rsidRPr="00E118C5">
        <w:rPr>
          <w:color w:val="auto"/>
        </w:rPr>
        <w:t>распознавать способы хранения и производства электроэнергии;</w:t>
      </w:r>
    </w:p>
    <w:p w:rsidR="00E57B0A" w:rsidRPr="00E118C5" w:rsidRDefault="00E57B0A" w:rsidP="00820F84">
      <w:pPr>
        <w:pStyle w:val="11"/>
        <w:numPr>
          <w:ilvl w:val="0"/>
          <w:numId w:val="281"/>
        </w:numPr>
        <w:spacing w:line="257" w:lineRule="auto"/>
        <w:jc w:val="both"/>
        <w:rPr>
          <w:color w:val="auto"/>
        </w:rPr>
      </w:pPr>
      <w:r w:rsidRPr="00E118C5">
        <w:rPr>
          <w:color w:val="auto"/>
        </w:rPr>
        <w:t>классифицировать типы передачи электроэнергии;</w:t>
      </w:r>
    </w:p>
    <w:p w:rsidR="00E57B0A" w:rsidRPr="00E118C5" w:rsidRDefault="00E57B0A" w:rsidP="00820F84">
      <w:pPr>
        <w:pStyle w:val="11"/>
        <w:numPr>
          <w:ilvl w:val="0"/>
          <w:numId w:val="281"/>
        </w:numPr>
        <w:spacing w:line="360" w:lineRule="auto"/>
        <w:jc w:val="both"/>
        <w:rPr>
          <w:color w:val="auto"/>
        </w:rPr>
      </w:pPr>
      <w:r w:rsidRPr="00E118C5">
        <w:rPr>
          <w:color w:val="auto"/>
        </w:rPr>
        <w:t>понимать принцип сборки электрических схем;</w:t>
      </w:r>
    </w:p>
    <w:p w:rsidR="00E57B0A" w:rsidRPr="00E118C5" w:rsidRDefault="00E57B0A" w:rsidP="00820F84">
      <w:pPr>
        <w:pStyle w:val="11"/>
        <w:numPr>
          <w:ilvl w:val="0"/>
          <w:numId w:val="281"/>
        </w:numPr>
        <w:spacing w:line="257" w:lineRule="auto"/>
        <w:jc w:val="both"/>
        <w:rPr>
          <w:color w:val="auto"/>
        </w:rPr>
      </w:pPr>
      <w:r w:rsidRPr="00E118C5">
        <w:rPr>
          <w:color w:val="auto"/>
        </w:rPr>
        <w:t>получить возможность научиться выполнять сборку электрических схем;</w:t>
      </w:r>
    </w:p>
    <w:p w:rsidR="00E57B0A" w:rsidRPr="00E118C5" w:rsidRDefault="00E57B0A" w:rsidP="00820F84">
      <w:pPr>
        <w:pStyle w:val="11"/>
        <w:numPr>
          <w:ilvl w:val="0"/>
          <w:numId w:val="281"/>
        </w:numPr>
        <w:spacing w:line="257" w:lineRule="auto"/>
        <w:jc w:val="both"/>
        <w:rPr>
          <w:color w:val="auto"/>
        </w:rPr>
      </w:pPr>
      <w:r w:rsidRPr="00E118C5">
        <w:rPr>
          <w:color w:val="auto"/>
        </w:rPr>
        <w:t>определять результат работы электрической схемы при использовании различных элементов;</w:t>
      </w:r>
    </w:p>
    <w:p w:rsidR="00E57B0A" w:rsidRPr="00E118C5" w:rsidRDefault="00E57B0A" w:rsidP="00820F84">
      <w:pPr>
        <w:pStyle w:val="11"/>
        <w:numPr>
          <w:ilvl w:val="0"/>
          <w:numId w:val="281"/>
        </w:numPr>
        <w:spacing w:line="257" w:lineRule="auto"/>
        <w:jc w:val="both"/>
        <w:rPr>
          <w:color w:val="auto"/>
        </w:rPr>
      </w:pPr>
      <w:r w:rsidRPr="00E118C5">
        <w:rPr>
          <w:color w:val="auto"/>
        </w:rPr>
        <w:t>понимать, как применяются элементы электрической цепи в бытовых приборах;</w:t>
      </w:r>
    </w:p>
    <w:p w:rsidR="00E57B0A" w:rsidRPr="00E118C5" w:rsidRDefault="00E57B0A" w:rsidP="00820F84">
      <w:pPr>
        <w:pStyle w:val="11"/>
        <w:numPr>
          <w:ilvl w:val="0"/>
          <w:numId w:val="281"/>
        </w:numPr>
        <w:spacing w:line="257" w:lineRule="auto"/>
        <w:jc w:val="both"/>
        <w:rPr>
          <w:color w:val="auto"/>
        </w:rPr>
      </w:pPr>
      <w:r w:rsidRPr="00E118C5">
        <w:rPr>
          <w:color w:val="auto"/>
        </w:rPr>
        <w:t>различать последовательное и параллельное соединения резисторов;</w:t>
      </w:r>
    </w:p>
    <w:p w:rsidR="00E57B0A" w:rsidRPr="00E118C5" w:rsidRDefault="00E57B0A" w:rsidP="00820F84">
      <w:pPr>
        <w:pStyle w:val="11"/>
        <w:numPr>
          <w:ilvl w:val="0"/>
          <w:numId w:val="281"/>
        </w:numPr>
        <w:spacing w:line="360" w:lineRule="auto"/>
        <w:jc w:val="both"/>
        <w:rPr>
          <w:color w:val="auto"/>
        </w:rPr>
      </w:pPr>
      <w:r w:rsidRPr="00E118C5">
        <w:rPr>
          <w:color w:val="auto"/>
        </w:rPr>
        <w:t>различать аналоговую и цифровую схемотехнику;</w:t>
      </w:r>
    </w:p>
    <w:p w:rsidR="00E57B0A" w:rsidRPr="00E118C5" w:rsidRDefault="00E57B0A" w:rsidP="00820F84">
      <w:pPr>
        <w:pStyle w:val="11"/>
        <w:numPr>
          <w:ilvl w:val="0"/>
          <w:numId w:val="281"/>
        </w:numPr>
        <w:spacing w:after="60" w:line="257" w:lineRule="auto"/>
        <w:jc w:val="both"/>
        <w:rPr>
          <w:color w:val="auto"/>
        </w:rPr>
      </w:pPr>
      <w:r w:rsidRPr="00E118C5">
        <w:rPr>
          <w:color w:val="auto"/>
        </w:rPr>
        <w:t>программировать простое «умное» устройство с заданными характеристиками;</w:t>
      </w:r>
    </w:p>
    <w:p w:rsidR="00E57B0A" w:rsidRPr="00E118C5" w:rsidRDefault="00E57B0A" w:rsidP="00820F84">
      <w:pPr>
        <w:pStyle w:val="11"/>
        <w:numPr>
          <w:ilvl w:val="0"/>
          <w:numId w:val="281"/>
        </w:numPr>
        <w:spacing w:line="240" w:lineRule="auto"/>
        <w:jc w:val="both"/>
        <w:rPr>
          <w:color w:val="auto"/>
        </w:rPr>
      </w:pPr>
      <w:r w:rsidRPr="00E118C5">
        <w:rPr>
          <w:color w:val="auto"/>
        </w:rPr>
        <w:t>различать особенности современных датчиков, применять в реальных задачах;</w:t>
      </w:r>
    </w:p>
    <w:p w:rsidR="00E57B0A" w:rsidRPr="00E118C5" w:rsidRDefault="00E57B0A" w:rsidP="00820F84">
      <w:pPr>
        <w:pStyle w:val="11"/>
        <w:numPr>
          <w:ilvl w:val="0"/>
          <w:numId w:val="281"/>
        </w:numPr>
        <w:spacing w:after="220" w:line="240" w:lineRule="auto"/>
        <w:jc w:val="both"/>
        <w:rPr>
          <w:color w:val="auto"/>
        </w:rPr>
      </w:pPr>
      <w:r w:rsidRPr="00E118C5">
        <w:rPr>
          <w:color w:val="auto"/>
        </w:rPr>
        <w:t>составлять несложные алгоритмы управления умного дома.</w:t>
      </w:r>
    </w:p>
    <w:p w:rsidR="00E57B0A" w:rsidRPr="00E118C5" w:rsidRDefault="00E57B0A" w:rsidP="00820F84">
      <w:pPr>
        <w:pStyle w:val="aa"/>
        <w:jc w:val="both"/>
        <w:rPr>
          <w:rFonts w:ascii="Times New Roman" w:hAnsi="Times New Roman" w:cs="Times New Roman"/>
        </w:rPr>
      </w:pPr>
      <w:bookmarkStart w:id="683" w:name="bookmark1758"/>
      <w:r w:rsidRPr="00E118C5">
        <w:rPr>
          <w:rFonts w:ascii="Times New Roman" w:hAnsi="Times New Roman" w:cs="Times New Roman"/>
        </w:rPr>
        <w:t>Модуль «Животноводство»</w:t>
      </w:r>
      <w:bookmarkEnd w:id="683"/>
    </w:p>
    <w:p w:rsidR="00E57B0A" w:rsidRPr="00E118C5" w:rsidRDefault="00E57B0A" w:rsidP="00820F84">
      <w:pPr>
        <w:pStyle w:val="aa"/>
        <w:jc w:val="both"/>
        <w:rPr>
          <w:rFonts w:ascii="Times New Roman" w:hAnsi="Times New Roman" w:cs="Times New Roman"/>
        </w:rPr>
      </w:pPr>
      <w:bookmarkStart w:id="684" w:name="bookmark176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7-8 КЛАССЫ:</w:t>
      </w:r>
      <w:bookmarkEnd w:id="684"/>
    </w:p>
    <w:p w:rsidR="00E57B0A" w:rsidRPr="00E118C5" w:rsidRDefault="00E57B0A" w:rsidP="00820F84">
      <w:pPr>
        <w:pStyle w:val="11"/>
        <w:numPr>
          <w:ilvl w:val="0"/>
          <w:numId w:val="282"/>
        </w:numPr>
        <w:spacing w:line="257" w:lineRule="auto"/>
        <w:jc w:val="both"/>
        <w:rPr>
          <w:color w:val="auto"/>
        </w:rPr>
      </w:pPr>
      <w:r w:rsidRPr="00E118C5">
        <w:rPr>
          <w:color w:val="auto"/>
        </w:rPr>
        <w:t>соблюдать правила безопасности;</w:t>
      </w:r>
    </w:p>
    <w:p w:rsidR="00E57B0A" w:rsidRPr="00E118C5" w:rsidRDefault="00E57B0A" w:rsidP="00820F84">
      <w:pPr>
        <w:pStyle w:val="11"/>
        <w:numPr>
          <w:ilvl w:val="0"/>
          <w:numId w:val="282"/>
        </w:numPr>
        <w:spacing w:line="257" w:lineRule="auto"/>
        <w:jc w:val="both"/>
        <w:rPr>
          <w:color w:val="auto"/>
        </w:rPr>
      </w:pPr>
      <w:r w:rsidRPr="00E118C5">
        <w:rPr>
          <w:color w:val="auto"/>
        </w:rPr>
        <w:t>организовывать рабочее место в соответствии с требованиями безопасности;</w:t>
      </w:r>
    </w:p>
    <w:p w:rsidR="00E57B0A" w:rsidRPr="00E118C5" w:rsidRDefault="00E57B0A" w:rsidP="00820F84">
      <w:pPr>
        <w:pStyle w:val="11"/>
        <w:numPr>
          <w:ilvl w:val="0"/>
          <w:numId w:val="282"/>
        </w:numPr>
        <w:spacing w:after="60" w:line="257" w:lineRule="auto"/>
        <w:jc w:val="both"/>
        <w:rPr>
          <w:color w:val="auto"/>
        </w:rPr>
      </w:pPr>
      <w:r w:rsidRPr="00E118C5">
        <w:rPr>
          <w:color w:val="auto"/>
        </w:rPr>
        <w:t>характеризовать основные направления животноводства;</w:t>
      </w:r>
    </w:p>
    <w:p w:rsidR="00E57B0A" w:rsidRPr="00E118C5" w:rsidRDefault="00E57B0A" w:rsidP="00820F84">
      <w:pPr>
        <w:pStyle w:val="11"/>
        <w:numPr>
          <w:ilvl w:val="0"/>
          <w:numId w:val="282"/>
        </w:numPr>
        <w:spacing w:line="257" w:lineRule="auto"/>
        <w:jc w:val="both"/>
        <w:rPr>
          <w:color w:val="auto"/>
        </w:rPr>
      </w:pPr>
      <w:r w:rsidRPr="00E118C5">
        <w:rPr>
          <w:color w:val="auto"/>
        </w:rPr>
        <w:t>характеризовать особенности основных видов сельскохозяйственных животных своего региона;</w:t>
      </w:r>
    </w:p>
    <w:p w:rsidR="00E57B0A" w:rsidRPr="00E118C5" w:rsidRDefault="00E57B0A" w:rsidP="00820F84">
      <w:pPr>
        <w:pStyle w:val="11"/>
        <w:numPr>
          <w:ilvl w:val="0"/>
          <w:numId w:val="282"/>
        </w:numPr>
        <w:spacing w:line="257" w:lineRule="auto"/>
        <w:jc w:val="both"/>
        <w:rPr>
          <w:color w:val="auto"/>
        </w:rPr>
      </w:pPr>
      <w:r w:rsidRPr="00E118C5">
        <w:rPr>
          <w:color w:val="auto"/>
        </w:rPr>
        <w:t>описывать полный технологический цикл получения продукции животноводства своего региона;</w:t>
      </w:r>
    </w:p>
    <w:p w:rsidR="00E57B0A" w:rsidRPr="00E118C5" w:rsidRDefault="00E57B0A" w:rsidP="00820F84">
      <w:pPr>
        <w:pStyle w:val="11"/>
        <w:numPr>
          <w:ilvl w:val="0"/>
          <w:numId w:val="282"/>
        </w:numPr>
        <w:spacing w:line="257" w:lineRule="auto"/>
        <w:jc w:val="both"/>
        <w:rPr>
          <w:color w:val="auto"/>
        </w:rPr>
      </w:pPr>
      <w:r w:rsidRPr="00E118C5">
        <w:rPr>
          <w:color w:val="auto"/>
        </w:rPr>
        <w:t>называть виды сельскохозяйственных животных, характерных для данного региона;</w:t>
      </w:r>
    </w:p>
    <w:p w:rsidR="00E57B0A" w:rsidRPr="00E118C5" w:rsidRDefault="00E57B0A" w:rsidP="00820F84">
      <w:pPr>
        <w:pStyle w:val="11"/>
        <w:numPr>
          <w:ilvl w:val="0"/>
          <w:numId w:val="282"/>
        </w:numPr>
        <w:spacing w:line="257" w:lineRule="auto"/>
        <w:jc w:val="both"/>
        <w:rPr>
          <w:color w:val="auto"/>
        </w:rPr>
      </w:pPr>
      <w:r w:rsidRPr="00E118C5">
        <w:rPr>
          <w:color w:val="auto"/>
        </w:rPr>
        <w:t>оценивать условия содержания животных в различных условиях;</w:t>
      </w:r>
    </w:p>
    <w:p w:rsidR="00E57B0A" w:rsidRPr="00E118C5" w:rsidRDefault="00E57B0A" w:rsidP="00820F84">
      <w:pPr>
        <w:pStyle w:val="11"/>
        <w:numPr>
          <w:ilvl w:val="0"/>
          <w:numId w:val="282"/>
        </w:numPr>
        <w:spacing w:line="257" w:lineRule="auto"/>
        <w:jc w:val="both"/>
        <w:rPr>
          <w:color w:val="auto"/>
        </w:rPr>
      </w:pPr>
      <w:r w:rsidRPr="00E118C5">
        <w:rPr>
          <w:color w:val="auto"/>
        </w:rPr>
        <w:t>владеть навыками оказания первой помощи заболевшим или пораненным животным;</w:t>
      </w:r>
    </w:p>
    <w:p w:rsidR="00E57B0A" w:rsidRPr="00E118C5" w:rsidRDefault="00E57B0A" w:rsidP="00820F84">
      <w:pPr>
        <w:pStyle w:val="11"/>
        <w:numPr>
          <w:ilvl w:val="0"/>
          <w:numId w:val="282"/>
        </w:numPr>
        <w:spacing w:line="257" w:lineRule="auto"/>
        <w:jc w:val="both"/>
        <w:rPr>
          <w:color w:val="auto"/>
        </w:rPr>
      </w:pPr>
      <w:r w:rsidRPr="00E118C5">
        <w:rPr>
          <w:color w:val="auto"/>
        </w:rPr>
        <w:t>характеризовать способы переработки и хранения продукции животноводства;</w:t>
      </w:r>
    </w:p>
    <w:p w:rsidR="00E57B0A" w:rsidRPr="00E118C5" w:rsidRDefault="00E57B0A" w:rsidP="00820F84">
      <w:pPr>
        <w:pStyle w:val="11"/>
        <w:numPr>
          <w:ilvl w:val="0"/>
          <w:numId w:val="282"/>
        </w:numPr>
        <w:spacing w:line="257" w:lineRule="auto"/>
        <w:jc w:val="both"/>
        <w:rPr>
          <w:color w:val="auto"/>
        </w:rPr>
      </w:pPr>
      <w:r w:rsidRPr="00E118C5">
        <w:rPr>
          <w:color w:val="auto"/>
        </w:rPr>
        <w:t>характеризовать пути цифровизации животноводческого производства;</w:t>
      </w:r>
    </w:p>
    <w:p w:rsidR="00E57B0A" w:rsidRPr="00E118C5" w:rsidRDefault="00E57B0A" w:rsidP="00820F84">
      <w:pPr>
        <w:pStyle w:val="11"/>
        <w:numPr>
          <w:ilvl w:val="0"/>
          <w:numId w:val="282"/>
        </w:numPr>
        <w:spacing w:line="257" w:lineRule="auto"/>
        <w:jc w:val="both"/>
        <w:rPr>
          <w:color w:val="auto"/>
        </w:rPr>
      </w:pPr>
      <w:r w:rsidRPr="00E118C5">
        <w:rPr>
          <w:color w:val="auto"/>
        </w:rPr>
        <w:t>получить возможность узнать особенности сельскохозяйственного производства;</w:t>
      </w:r>
    </w:p>
    <w:p w:rsidR="00E57B0A" w:rsidRPr="00E118C5" w:rsidRDefault="00E57B0A" w:rsidP="00820F84">
      <w:pPr>
        <w:pStyle w:val="11"/>
        <w:numPr>
          <w:ilvl w:val="0"/>
          <w:numId w:val="282"/>
        </w:numPr>
        <w:spacing w:after="160" w:line="257" w:lineRule="auto"/>
        <w:jc w:val="both"/>
        <w:rPr>
          <w:color w:val="auto"/>
        </w:rPr>
      </w:pPr>
      <w:r w:rsidRPr="00E118C5">
        <w:rPr>
          <w:color w:val="auto"/>
        </w:rPr>
        <w:t>характеризовать мир профессий, связанных с животноводством, их востребованность на рынке труда.</w:t>
      </w:r>
    </w:p>
    <w:p w:rsidR="00E57B0A" w:rsidRPr="00E118C5" w:rsidRDefault="00E57B0A" w:rsidP="00820F84">
      <w:pPr>
        <w:pStyle w:val="aa"/>
        <w:jc w:val="both"/>
        <w:rPr>
          <w:rFonts w:ascii="Times New Roman" w:hAnsi="Times New Roman" w:cs="Times New Roman"/>
        </w:rPr>
      </w:pPr>
      <w:bookmarkStart w:id="685" w:name="bookmark1762"/>
      <w:r w:rsidRPr="00E118C5">
        <w:rPr>
          <w:rFonts w:ascii="Times New Roman" w:hAnsi="Times New Roman" w:cs="Times New Roman"/>
        </w:rPr>
        <w:t>Модуль «Растениеводство»</w:t>
      </w:r>
      <w:bookmarkEnd w:id="685"/>
    </w:p>
    <w:p w:rsidR="00E57B0A" w:rsidRPr="00E118C5" w:rsidRDefault="00E57B0A" w:rsidP="00820F84">
      <w:pPr>
        <w:pStyle w:val="aa"/>
        <w:jc w:val="both"/>
        <w:rPr>
          <w:rFonts w:ascii="Times New Roman" w:hAnsi="Times New Roman" w:cs="Times New Roman"/>
        </w:rPr>
      </w:pPr>
      <w:bookmarkStart w:id="686" w:name="bookmark176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7-8 КЛАССЫ:</w:t>
      </w:r>
      <w:bookmarkEnd w:id="686"/>
    </w:p>
    <w:p w:rsidR="00E57B0A" w:rsidRPr="00E118C5" w:rsidRDefault="00E57B0A" w:rsidP="00820F84">
      <w:pPr>
        <w:pStyle w:val="11"/>
        <w:numPr>
          <w:ilvl w:val="0"/>
          <w:numId w:val="283"/>
        </w:numPr>
        <w:spacing w:line="257" w:lineRule="auto"/>
        <w:jc w:val="both"/>
        <w:rPr>
          <w:color w:val="auto"/>
        </w:rPr>
      </w:pPr>
      <w:r w:rsidRPr="00E118C5">
        <w:rPr>
          <w:color w:val="auto"/>
        </w:rPr>
        <w:t>соблюдать правила безопасности;</w:t>
      </w:r>
    </w:p>
    <w:p w:rsidR="00E57B0A" w:rsidRPr="00E118C5" w:rsidRDefault="00E57B0A" w:rsidP="00820F84">
      <w:pPr>
        <w:pStyle w:val="11"/>
        <w:numPr>
          <w:ilvl w:val="0"/>
          <w:numId w:val="283"/>
        </w:numPr>
        <w:spacing w:line="257" w:lineRule="auto"/>
        <w:jc w:val="both"/>
        <w:rPr>
          <w:color w:val="auto"/>
        </w:rPr>
      </w:pPr>
      <w:r w:rsidRPr="00E118C5">
        <w:rPr>
          <w:color w:val="auto"/>
        </w:rPr>
        <w:t>организовывать рабочее место в соответствии с требованиями безопасности;</w:t>
      </w:r>
    </w:p>
    <w:p w:rsidR="00E57B0A" w:rsidRPr="00E118C5" w:rsidRDefault="00E57B0A" w:rsidP="00820F84">
      <w:pPr>
        <w:pStyle w:val="11"/>
        <w:numPr>
          <w:ilvl w:val="0"/>
          <w:numId w:val="283"/>
        </w:numPr>
        <w:spacing w:line="257" w:lineRule="auto"/>
        <w:ind w:left="714" w:hanging="357"/>
        <w:jc w:val="both"/>
        <w:rPr>
          <w:color w:val="auto"/>
        </w:rPr>
      </w:pPr>
      <w:r w:rsidRPr="00E118C5">
        <w:rPr>
          <w:color w:val="auto"/>
        </w:rPr>
        <w:t>характеризовать основные направления растениеводства;</w:t>
      </w:r>
    </w:p>
    <w:p w:rsidR="00E57B0A" w:rsidRPr="00E118C5" w:rsidRDefault="00E57B0A" w:rsidP="00820F84">
      <w:pPr>
        <w:pStyle w:val="11"/>
        <w:numPr>
          <w:ilvl w:val="0"/>
          <w:numId w:val="283"/>
        </w:numPr>
        <w:spacing w:line="257" w:lineRule="auto"/>
        <w:ind w:left="714" w:hanging="357"/>
        <w:jc w:val="both"/>
        <w:rPr>
          <w:color w:val="auto"/>
        </w:rPr>
      </w:pPr>
      <w:r w:rsidRPr="00E118C5">
        <w:rPr>
          <w:color w:val="auto"/>
        </w:rPr>
        <w:t>описывать полный технологический цикл получения наиболее распространённой растениеводческой продукции своего региона;</w:t>
      </w:r>
    </w:p>
    <w:p w:rsidR="00E57B0A" w:rsidRPr="00E118C5" w:rsidRDefault="00E57B0A" w:rsidP="00820F84">
      <w:pPr>
        <w:pStyle w:val="11"/>
        <w:numPr>
          <w:ilvl w:val="0"/>
          <w:numId w:val="283"/>
        </w:numPr>
        <w:spacing w:line="257" w:lineRule="auto"/>
        <w:ind w:left="714" w:hanging="357"/>
        <w:jc w:val="both"/>
        <w:rPr>
          <w:color w:val="auto"/>
        </w:rPr>
      </w:pPr>
      <w:r w:rsidRPr="00E118C5">
        <w:rPr>
          <w:color w:val="auto"/>
        </w:rPr>
        <w:t>характеризовать виды и свойства почв данного региона;</w:t>
      </w:r>
    </w:p>
    <w:p w:rsidR="00E57B0A" w:rsidRPr="00E118C5" w:rsidRDefault="00E57B0A" w:rsidP="00820F84">
      <w:pPr>
        <w:pStyle w:val="11"/>
        <w:numPr>
          <w:ilvl w:val="0"/>
          <w:numId w:val="283"/>
        </w:numPr>
        <w:spacing w:line="257" w:lineRule="auto"/>
        <w:ind w:left="714" w:hanging="357"/>
        <w:jc w:val="both"/>
        <w:rPr>
          <w:color w:val="auto"/>
        </w:rPr>
      </w:pPr>
      <w:r w:rsidRPr="00E118C5">
        <w:rPr>
          <w:color w:val="auto"/>
        </w:rPr>
        <w:t>назвать ручные и механизированные инструменты обработки почвы;</w:t>
      </w:r>
    </w:p>
    <w:p w:rsidR="00E57B0A" w:rsidRPr="00E118C5" w:rsidRDefault="00E57B0A" w:rsidP="00820F84">
      <w:pPr>
        <w:pStyle w:val="11"/>
        <w:numPr>
          <w:ilvl w:val="0"/>
          <w:numId w:val="283"/>
        </w:numPr>
        <w:spacing w:line="240" w:lineRule="auto"/>
        <w:ind w:left="714" w:hanging="357"/>
        <w:jc w:val="both"/>
        <w:rPr>
          <w:color w:val="auto"/>
        </w:rPr>
      </w:pPr>
      <w:r w:rsidRPr="00E118C5">
        <w:rPr>
          <w:color w:val="auto"/>
        </w:rPr>
        <w:t>классифицировать культурные растения по различным основаниям;</w:t>
      </w:r>
    </w:p>
    <w:p w:rsidR="00E57B0A" w:rsidRPr="00E118C5" w:rsidRDefault="00E57B0A" w:rsidP="00820F84">
      <w:pPr>
        <w:pStyle w:val="11"/>
        <w:numPr>
          <w:ilvl w:val="0"/>
          <w:numId w:val="283"/>
        </w:numPr>
        <w:spacing w:line="240" w:lineRule="auto"/>
        <w:jc w:val="both"/>
        <w:rPr>
          <w:color w:val="auto"/>
        </w:rPr>
      </w:pPr>
      <w:r w:rsidRPr="00E118C5">
        <w:rPr>
          <w:color w:val="auto"/>
        </w:rPr>
        <w:t>называть полезные дикорастущие растения и знать их свойства;</w:t>
      </w:r>
    </w:p>
    <w:p w:rsidR="00E57B0A" w:rsidRPr="00E118C5" w:rsidRDefault="00E57B0A" w:rsidP="00820F84">
      <w:pPr>
        <w:pStyle w:val="11"/>
        <w:numPr>
          <w:ilvl w:val="0"/>
          <w:numId w:val="283"/>
        </w:numPr>
        <w:spacing w:after="40" w:line="240" w:lineRule="auto"/>
        <w:jc w:val="both"/>
        <w:rPr>
          <w:color w:val="auto"/>
        </w:rPr>
      </w:pPr>
      <w:r w:rsidRPr="00E118C5">
        <w:rPr>
          <w:color w:val="auto"/>
        </w:rPr>
        <w:t>назвать опасные для человека дикорастущие растения;</w:t>
      </w:r>
    </w:p>
    <w:p w:rsidR="00E57B0A" w:rsidRPr="00E118C5" w:rsidRDefault="00E57B0A" w:rsidP="00820F84">
      <w:pPr>
        <w:pStyle w:val="11"/>
        <w:numPr>
          <w:ilvl w:val="0"/>
          <w:numId w:val="283"/>
        </w:numPr>
        <w:spacing w:line="240" w:lineRule="auto"/>
        <w:jc w:val="both"/>
        <w:rPr>
          <w:color w:val="auto"/>
        </w:rPr>
      </w:pPr>
      <w:r w:rsidRPr="00E118C5">
        <w:rPr>
          <w:color w:val="auto"/>
        </w:rPr>
        <w:t>называть полезные для человека грибы;</w:t>
      </w:r>
    </w:p>
    <w:p w:rsidR="00E57B0A" w:rsidRPr="00E118C5" w:rsidRDefault="00E57B0A" w:rsidP="00820F84">
      <w:pPr>
        <w:pStyle w:val="11"/>
        <w:numPr>
          <w:ilvl w:val="0"/>
          <w:numId w:val="283"/>
        </w:numPr>
        <w:spacing w:line="240" w:lineRule="auto"/>
        <w:jc w:val="both"/>
        <w:rPr>
          <w:color w:val="auto"/>
        </w:rPr>
      </w:pPr>
      <w:r w:rsidRPr="00E118C5">
        <w:rPr>
          <w:color w:val="auto"/>
        </w:rPr>
        <w:t>называть опасные для человека грибы;</w:t>
      </w:r>
    </w:p>
    <w:p w:rsidR="00E57B0A" w:rsidRPr="00E118C5" w:rsidRDefault="00E57B0A" w:rsidP="00820F84">
      <w:pPr>
        <w:pStyle w:val="11"/>
        <w:numPr>
          <w:ilvl w:val="0"/>
          <w:numId w:val="283"/>
        </w:numPr>
        <w:spacing w:line="240" w:lineRule="auto"/>
        <w:jc w:val="both"/>
        <w:rPr>
          <w:color w:val="auto"/>
        </w:rPr>
      </w:pPr>
      <w:r w:rsidRPr="00E118C5">
        <w:rPr>
          <w:color w:val="auto"/>
        </w:rPr>
        <w:t>владеть методами сбора, переработки и хранения полезных дикорастущих растений и их плодов;</w:t>
      </w:r>
    </w:p>
    <w:p w:rsidR="00E57B0A" w:rsidRPr="00E118C5" w:rsidRDefault="00E57B0A" w:rsidP="00820F84">
      <w:pPr>
        <w:pStyle w:val="11"/>
        <w:numPr>
          <w:ilvl w:val="0"/>
          <w:numId w:val="283"/>
        </w:numPr>
        <w:spacing w:line="240" w:lineRule="auto"/>
        <w:jc w:val="both"/>
        <w:rPr>
          <w:color w:val="auto"/>
        </w:rPr>
      </w:pPr>
      <w:r w:rsidRPr="00E118C5">
        <w:rPr>
          <w:color w:val="auto"/>
        </w:rPr>
        <w:t>владеть методами сбора, переработки и хранения полезных для человека грибов;</w:t>
      </w:r>
    </w:p>
    <w:p w:rsidR="00E57B0A" w:rsidRPr="00E118C5" w:rsidRDefault="00E57B0A" w:rsidP="00820F84">
      <w:pPr>
        <w:pStyle w:val="11"/>
        <w:numPr>
          <w:ilvl w:val="0"/>
          <w:numId w:val="283"/>
        </w:numPr>
        <w:spacing w:line="240" w:lineRule="auto"/>
        <w:jc w:val="both"/>
        <w:rPr>
          <w:color w:val="auto"/>
        </w:rPr>
      </w:pPr>
      <w:r w:rsidRPr="00E118C5">
        <w:rPr>
          <w:color w:val="auto"/>
        </w:rPr>
        <w:t>характеризовать основные направления цифровизации и роботизации в растениеводстве;</w:t>
      </w:r>
    </w:p>
    <w:p w:rsidR="00E57B0A" w:rsidRPr="00E118C5" w:rsidRDefault="00E57B0A" w:rsidP="00820F84">
      <w:pPr>
        <w:pStyle w:val="11"/>
        <w:numPr>
          <w:ilvl w:val="0"/>
          <w:numId w:val="283"/>
        </w:numPr>
        <w:spacing w:line="240" w:lineRule="auto"/>
        <w:jc w:val="both"/>
        <w:rPr>
          <w:color w:val="auto"/>
        </w:rPr>
      </w:pPr>
      <w:r w:rsidRPr="00E118C5">
        <w:rPr>
          <w:color w:val="auto"/>
        </w:rPr>
        <w:t>получить возможность научиться использовать цифровые устройства и программные сервисы в технологии растениеводства;</w:t>
      </w:r>
    </w:p>
    <w:p w:rsidR="00E57B0A" w:rsidRPr="00E118C5" w:rsidRDefault="00E57B0A" w:rsidP="00820F84">
      <w:pPr>
        <w:pStyle w:val="11"/>
        <w:numPr>
          <w:ilvl w:val="0"/>
          <w:numId w:val="283"/>
        </w:numPr>
        <w:spacing w:line="240" w:lineRule="auto"/>
        <w:jc w:val="both"/>
        <w:rPr>
          <w:color w:val="auto"/>
        </w:rPr>
        <w:sectPr w:rsidR="00E57B0A" w:rsidRPr="00E118C5">
          <w:footnotePr>
            <w:numRestart w:val="eachPage"/>
          </w:footnotePr>
          <w:pgSz w:w="7824" w:h="12019"/>
          <w:pgMar w:top="517" w:right="709" w:bottom="967" w:left="717" w:header="0" w:footer="3" w:gutter="0"/>
          <w:cols w:space="720"/>
          <w:noEndnote/>
          <w:docGrid w:linePitch="360"/>
        </w:sectPr>
      </w:pPr>
      <w:r w:rsidRPr="00E118C5">
        <w:rPr>
          <w:color w:val="auto"/>
        </w:rPr>
        <w:t>характеризовать мир профессий, связанных с растениеводством, их востребованность на рынке труда.</w:t>
      </w:r>
    </w:p>
    <w:p w:rsidR="00E57B0A" w:rsidRPr="00E118C5" w:rsidRDefault="00E57B0A" w:rsidP="00820F84">
      <w:pPr>
        <w:pStyle w:val="aa"/>
        <w:pBdr>
          <w:bottom w:val="single" w:sz="12" w:space="1" w:color="auto"/>
        </w:pBdr>
        <w:jc w:val="both"/>
        <w:rPr>
          <w:rFonts w:ascii="Times New Roman" w:hAnsi="Times New Roman" w:cs="Times New Roman"/>
        </w:rPr>
      </w:pPr>
      <w:bookmarkStart w:id="687" w:name="bookmark1766"/>
      <w:r w:rsidRPr="00E118C5">
        <w:rPr>
          <w:rFonts w:ascii="Times New Roman" w:hAnsi="Times New Roman" w:cs="Times New Roman"/>
        </w:rPr>
        <w:t>СХЕМЫ ПОСТРОЕНИЯ УЧЕБНОГО КУРСА</w:t>
      </w:r>
      <w:bookmarkEnd w:id="68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jc w:val="both"/>
        <w:rPr>
          <w:color w:val="auto"/>
        </w:rPr>
      </w:pPr>
      <w:r w:rsidRPr="00E118C5">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E57B0A" w:rsidRPr="00E118C5" w:rsidRDefault="00E57B0A" w:rsidP="00820F84">
      <w:pPr>
        <w:pStyle w:val="11"/>
        <w:jc w:val="both"/>
        <w:rPr>
          <w:color w:val="auto"/>
        </w:rPr>
      </w:pPr>
      <w:r w:rsidRPr="00E118C5">
        <w:rPr>
          <w:color w:val="auto"/>
        </w:rPr>
        <w:t>Схема «сборки» конкретного учебного курса, в общих чертах, такова.</w:t>
      </w:r>
    </w:p>
    <w:p w:rsidR="00E57B0A" w:rsidRPr="00E118C5" w:rsidRDefault="00E57B0A" w:rsidP="00820F84">
      <w:pPr>
        <w:pStyle w:val="11"/>
        <w:spacing w:line="262" w:lineRule="auto"/>
        <w:jc w:val="both"/>
        <w:rPr>
          <w:color w:val="auto"/>
        </w:rPr>
      </w:pPr>
      <w:r w:rsidRPr="00E118C5">
        <w:rPr>
          <w:color w:val="auto"/>
        </w:rPr>
        <w:t xml:space="preserve">В курсе технологии, опирающемся на </w:t>
      </w:r>
      <w:r w:rsidRPr="00E118C5">
        <w:rPr>
          <w:b/>
          <w:bCs/>
          <w:color w:val="auto"/>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118C5">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E57B0A" w:rsidRPr="00E118C5" w:rsidRDefault="00E57B0A" w:rsidP="00820F84">
      <w:pPr>
        <w:pStyle w:val="11"/>
        <w:jc w:val="both"/>
        <w:rPr>
          <w:color w:val="auto"/>
        </w:rPr>
      </w:pPr>
      <w:r w:rsidRPr="00E118C5">
        <w:rPr>
          <w:color w:val="auto"/>
        </w:rPr>
        <w:t>Эти линии таковы.</w:t>
      </w:r>
    </w:p>
    <w:p w:rsidR="00E57B0A" w:rsidRPr="00E118C5" w:rsidRDefault="00E57B0A" w:rsidP="00820F84">
      <w:pPr>
        <w:pStyle w:val="11"/>
        <w:jc w:val="both"/>
        <w:rPr>
          <w:color w:val="auto"/>
        </w:rPr>
      </w:pPr>
      <w:r w:rsidRPr="00E118C5">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E57B0A" w:rsidRPr="00E118C5" w:rsidRDefault="00E57B0A" w:rsidP="00820F84">
      <w:pPr>
        <w:pStyle w:val="11"/>
        <w:jc w:val="both"/>
        <w:rPr>
          <w:color w:val="auto"/>
        </w:rPr>
      </w:pPr>
      <w:r w:rsidRPr="00E118C5">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E57B0A" w:rsidRPr="00E118C5" w:rsidRDefault="00E57B0A" w:rsidP="00820F84">
      <w:pPr>
        <w:pStyle w:val="11"/>
        <w:jc w:val="both"/>
        <w:rPr>
          <w:color w:val="auto"/>
        </w:rPr>
      </w:pPr>
      <w:r w:rsidRPr="00E118C5">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E57B0A" w:rsidRPr="00E118C5" w:rsidRDefault="00E57B0A" w:rsidP="00820F84">
      <w:pPr>
        <w:pStyle w:val="11"/>
        <w:spacing w:line="259" w:lineRule="auto"/>
        <w:jc w:val="both"/>
        <w:rPr>
          <w:color w:val="auto"/>
        </w:rPr>
      </w:pPr>
      <w:r w:rsidRPr="00E118C5">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E57B0A" w:rsidRPr="00E118C5" w:rsidRDefault="00E57B0A" w:rsidP="00820F84">
      <w:pPr>
        <w:pStyle w:val="11"/>
        <w:spacing w:line="259" w:lineRule="auto"/>
        <w:jc w:val="both"/>
        <w:rPr>
          <w:color w:val="auto"/>
        </w:rPr>
      </w:pPr>
      <w:r w:rsidRPr="00E118C5">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E57B0A" w:rsidRPr="00E118C5" w:rsidRDefault="00E57B0A" w:rsidP="00820F84">
      <w:pPr>
        <w:pStyle w:val="11"/>
        <w:spacing w:line="259" w:lineRule="auto"/>
        <w:jc w:val="both"/>
        <w:rPr>
          <w:color w:val="auto"/>
        </w:rPr>
      </w:pPr>
      <w:r w:rsidRPr="00E118C5">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E57B0A" w:rsidRPr="00E118C5" w:rsidRDefault="00E57B0A" w:rsidP="00820F84">
      <w:pPr>
        <w:pStyle w:val="11"/>
        <w:spacing w:line="259" w:lineRule="auto"/>
        <w:jc w:val="both"/>
        <w:rPr>
          <w:color w:val="auto"/>
        </w:rPr>
      </w:pPr>
      <w:r w:rsidRPr="00E118C5">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118C5">
        <w:rPr>
          <w:color w:val="auto"/>
          <w:lang w:val="en-US"/>
        </w:rPr>
        <w:t>WorldSkills</w:t>
      </w:r>
      <w:r w:rsidRPr="00E118C5">
        <w:rPr>
          <w:color w:val="auto"/>
        </w:rPr>
        <w:t>. В этом контексте целесообразно освоения различных видов технологий, в том числе обозначенных в Национальной технологической инициативе.</w:t>
      </w:r>
    </w:p>
    <w:p w:rsidR="00E57B0A" w:rsidRPr="00E118C5" w:rsidRDefault="00E57B0A" w:rsidP="00820F84">
      <w:pPr>
        <w:pStyle w:val="11"/>
        <w:spacing w:line="259" w:lineRule="auto"/>
        <w:jc w:val="both"/>
        <w:rPr>
          <w:color w:val="auto"/>
        </w:rPr>
      </w:pPr>
      <w:r w:rsidRPr="00E118C5">
        <w:rPr>
          <w:color w:val="auto"/>
        </w:rPr>
        <w:t>Приведённые содержательные линии в рамках модульного курса могут быть раскрыты с различной полнотой и направленностью.</w:t>
      </w:r>
    </w:p>
    <w:p w:rsidR="00E57B0A" w:rsidRPr="00E118C5" w:rsidRDefault="00E57B0A" w:rsidP="00820F84">
      <w:pPr>
        <w:pStyle w:val="11"/>
        <w:numPr>
          <w:ilvl w:val="0"/>
          <w:numId w:val="148"/>
        </w:numPr>
        <w:tabs>
          <w:tab w:val="left" w:pos="658"/>
        </w:tabs>
        <w:spacing w:line="259" w:lineRule="auto"/>
        <w:jc w:val="both"/>
        <w:rPr>
          <w:color w:val="auto"/>
        </w:rPr>
      </w:pPr>
      <w:r w:rsidRPr="00E118C5">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E57B0A" w:rsidRPr="00E118C5" w:rsidRDefault="00E57B0A" w:rsidP="00820F84">
      <w:pPr>
        <w:pStyle w:val="11"/>
        <w:spacing w:line="259" w:lineRule="auto"/>
        <w:jc w:val="both"/>
        <w:rPr>
          <w:color w:val="auto"/>
        </w:rPr>
      </w:pPr>
      <w:r w:rsidRPr="00E118C5">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E57B0A" w:rsidRPr="00E118C5" w:rsidRDefault="00E57B0A" w:rsidP="00820F84">
      <w:pPr>
        <w:pStyle w:val="11"/>
        <w:spacing w:line="259" w:lineRule="auto"/>
        <w:jc w:val="both"/>
        <w:rPr>
          <w:color w:val="auto"/>
        </w:rPr>
      </w:pPr>
      <w:r w:rsidRPr="00E118C5">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E57B0A" w:rsidRPr="00E118C5" w:rsidRDefault="00E57B0A" w:rsidP="00820F84">
      <w:pPr>
        <w:pStyle w:val="11"/>
        <w:numPr>
          <w:ilvl w:val="0"/>
          <w:numId w:val="148"/>
        </w:numPr>
        <w:tabs>
          <w:tab w:val="left" w:pos="658"/>
        </w:tabs>
        <w:spacing w:line="240" w:lineRule="auto"/>
        <w:jc w:val="both"/>
        <w:rPr>
          <w:color w:val="auto"/>
        </w:rPr>
      </w:pPr>
      <w:r w:rsidRPr="00E118C5">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E57B0A" w:rsidRPr="00E118C5" w:rsidRDefault="00E57B0A" w:rsidP="00820F84">
      <w:pPr>
        <w:pStyle w:val="11"/>
        <w:spacing w:line="240" w:lineRule="auto"/>
        <w:jc w:val="both"/>
        <w:rPr>
          <w:color w:val="auto"/>
        </w:rPr>
        <w:sectPr w:rsidR="00E57B0A" w:rsidRPr="00E118C5">
          <w:footnotePr>
            <w:numRestart w:val="eachPage"/>
          </w:footnotePr>
          <w:pgSz w:w="7824" w:h="12019"/>
          <w:pgMar w:top="608" w:right="711" w:bottom="939" w:left="714" w:header="0" w:footer="3" w:gutter="0"/>
          <w:cols w:space="720"/>
          <w:noEndnote/>
          <w:docGrid w:linePitch="360"/>
        </w:sectPr>
      </w:pPr>
      <w:r w:rsidRPr="00E118C5">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E57B0A" w:rsidRPr="00E118C5" w:rsidTr="00982186">
        <w:trPr>
          <w:trHeight w:hRule="exact" w:val="365"/>
        </w:trPr>
        <w:tc>
          <w:tcPr>
            <w:tcW w:w="10153" w:type="dxa"/>
            <w:gridSpan w:val="6"/>
            <w:tcBorders>
              <w:top w:val="single" w:sz="4" w:space="0" w:color="auto"/>
              <w:left w:val="single" w:sz="4" w:space="0" w:color="auto"/>
              <w:right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color w:val="auto"/>
              </w:rPr>
              <w:t>ИНВАРИАНТНЫЕ МОДУЛИ+МОДУЛЬ «РАСТЕНИЕВОДСТВО»</w:t>
            </w:r>
          </w:p>
        </w:tc>
      </w:tr>
      <w:tr w:rsidR="00E57B0A" w:rsidRPr="00E118C5" w:rsidTr="00982186">
        <w:trPr>
          <w:trHeight w:hRule="exact" w:val="365"/>
        </w:trPr>
        <w:tc>
          <w:tcPr>
            <w:tcW w:w="1354"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320"/>
              <w:jc w:val="both"/>
              <w:rPr>
                <w:color w:val="auto"/>
              </w:rPr>
            </w:pPr>
            <w:r w:rsidRPr="00E118C5">
              <w:rPr>
                <w:color w:val="auto"/>
              </w:rPr>
              <w:t>Модуль</w:t>
            </w:r>
          </w:p>
        </w:tc>
        <w:tc>
          <w:tcPr>
            <w:tcW w:w="1757"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color w:val="auto"/>
              </w:rPr>
              <w:t>5 класс (34 час)</w:t>
            </w:r>
          </w:p>
        </w:tc>
        <w:tc>
          <w:tcPr>
            <w:tcW w:w="1757"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140"/>
              <w:jc w:val="both"/>
              <w:rPr>
                <w:color w:val="auto"/>
              </w:rPr>
            </w:pPr>
            <w:r w:rsidRPr="00E118C5">
              <w:rPr>
                <w:color w:val="auto"/>
              </w:rPr>
              <w:t>6 класс (34 час)</w:t>
            </w:r>
          </w:p>
        </w:tc>
        <w:tc>
          <w:tcPr>
            <w:tcW w:w="1872"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200"/>
              <w:jc w:val="both"/>
              <w:rPr>
                <w:color w:val="auto"/>
              </w:rPr>
            </w:pPr>
            <w:r w:rsidRPr="00E118C5">
              <w:rPr>
                <w:color w:val="auto"/>
              </w:rPr>
              <w:t>7 класс (34 час)</w:t>
            </w:r>
          </w:p>
        </w:tc>
        <w:tc>
          <w:tcPr>
            <w:tcW w:w="1704"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color w:val="auto"/>
              </w:rPr>
              <w:t>8 класс (17 час)</w:t>
            </w:r>
          </w:p>
        </w:tc>
        <w:tc>
          <w:tcPr>
            <w:tcW w:w="1709" w:type="dxa"/>
            <w:tcBorders>
              <w:top w:val="single" w:sz="4" w:space="0" w:color="auto"/>
              <w:left w:val="single" w:sz="4" w:space="0" w:color="auto"/>
              <w:right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color w:val="auto"/>
              </w:rPr>
              <w:t>9 класс (17 час)</w:t>
            </w:r>
          </w:p>
        </w:tc>
      </w:tr>
      <w:tr w:rsidR="00E57B0A" w:rsidRPr="00E118C5" w:rsidTr="00982186">
        <w:trPr>
          <w:trHeight w:hRule="exact" w:val="3383"/>
        </w:trPr>
        <w:tc>
          <w:tcPr>
            <w:tcW w:w="1354"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before="80" w:line="240" w:lineRule="auto"/>
              <w:ind w:firstLine="0"/>
              <w:jc w:val="both"/>
              <w:rPr>
                <w:color w:val="auto"/>
              </w:rPr>
            </w:pPr>
            <w:r w:rsidRPr="00E118C5">
              <w:rPr>
                <w:color w:val="auto"/>
              </w:rPr>
              <w:t>Производство и технология</w:t>
            </w:r>
          </w:p>
        </w:tc>
        <w:tc>
          <w:tcPr>
            <w:tcW w:w="1757"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after="180" w:line="240" w:lineRule="auto"/>
              <w:ind w:firstLine="0"/>
              <w:jc w:val="both"/>
              <w:rPr>
                <w:color w:val="auto"/>
              </w:rPr>
            </w:pPr>
            <w:r w:rsidRPr="00E118C5">
              <w:rPr>
                <w:b/>
                <w:bCs/>
                <w:i/>
                <w:iCs/>
                <w:color w:val="auto"/>
              </w:rPr>
              <w:t xml:space="preserve">Раздел 1. </w:t>
            </w:r>
            <w:r w:rsidRPr="00E118C5">
              <w:rPr>
                <w:color w:val="auto"/>
              </w:rPr>
              <w:t>Преобразовательная деятельность человека.</w:t>
            </w:r>
          </w:p>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rPr>
              <w:t xml:space="preserve">Раздел 2. </w:t>
            </w:r>
            <w:r w:rsidRPr="00E118C5">
              <w:rPr>
                <w:color w:val="auto"/>
              </w:rPr>
              <w:t>Простейшие машины и механизмы</w:t>
            </w:r>
          </w:p>
        </w:tc>
        <w:tc>
          <w:tcPr>
            <w:tcW w:w="1757"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after="180" w:line="240" w:lineRule="auto"/>
              <w:ind w:firstLine="0"/>
              <w:jc w:val="both"/>
              <w:rPr>
                <w:color w:val="auto"/>
              </w:rPr>
            </w:pPr>
            <w:r w:rsidRPr="00E118C5">
              <w:rPr>
                <w:b/>
                <w:bCs/>
                <w:i/>
                <w:iCs/>
                <w:color w:val="auto"/>
                <w:u w:val="single"/>
              </w:rPr>
              <w:t xml:space="preserve">Раздел 3. </w:t>
            </w:r>
            <w:r w:rsidRPr="00E118C5">
              <w:rPr>
                <w:color w:val="auto"/>
              </w:rPr>
              <w:t>Задачи и технологии их решения.</w:t>
            </w:r>
          </w:p>
          <w:p w:rsidR="00E57B0A" w:rsidRPr="00E118C5" w:rsidRDefault="00E57B0A" w:rsidP="00820F84">
            <w:pPr>
              <w:pStyle w:val="a2"/>
              <w:framePr w:w="10152" w:h="6010" w:hSpace="14" w:vSpace="29" w:wrap="notBeside" w:vAnchor="text" w:hAnchor="text" w:x="452" w:y="347"/>
              <w:spacing w:after="180" w:line="240" w:lineRule="auto"/>
              <w:ind w:firstLine="0"/>
              <w:jc w:val="both"/>
              <w:rPr>
                <w:color w:val="auto"/>
              </w:rPr>
            </w:pPr>
            <w:r w:rsidRPr="00E118C5">
              <w:rPr>
                <w:b/>
                <w:bCs/>
                <w:i/>
                <w:iCs/>
                <w:color w:val="auto"/>
                <w:u w:val="single"/>
              </w:rPr>
              <w:t xml:space="preserve">Раздел 4. </w:t>
            </w:r>
            <w:r w:rsidRPr="00E118C5">
              <w:rPr>
                <w:color w:val="auto"/>
              </w:rPr>
              <w:t>Основы проектирования.</w:t>
            </w:r>
          </w:p>
          <w:p w:rsidR="00E57B0A" w:rsidRPr="00E118C5" w:rsidRDefault="00E57B0A" w:rsidP="00820F84">
            <w:pPr>
              <w:pStyle w:val="a2"/>
              <w:framePr w:w="10152" w:h="6010" w:hSpace="14" w:vSpace="29" w:wrap="notBeside" w:vAnchor="text" w:hAnchor="text" w:x="452" w:y="347"/>
              <w:spacing w:after="180" w:line="240" w:lineRule="auto"/>
              <w:ind w:firstLine="0"/>
              <w:jc w:val="both"/>
              <w:rPr>
                <w:color w:val="auto"/>
              </w:rPr>
            </w:pPr>
            <w:r w:rsidRPr="00E118C5">
              <w:rPr>
                <w:b/>
                <w:bCs/>
                <w:i/>
                <w:iCs/>
                <w:color w:val="auto"/>
              </w:rPr>
              <w:t xml:space="preserve">Раздел 5. </w:t>
            </w:r>
            <w:r w:rsidRPr="00E118C5">
              <w:rPr>
                <w:color w:val="auto"/>
              </w:rPr>
              <w:t>Технологии домашнего хозяйства.</w:t>
            </w:r>
          </w:p>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rPr>
              <w:t>Раздел 6.</w:t>
            </w:r>
          </w:p>
          <w:p w:rsidR="00E57B0A" w:rsidRPr="00E118C5" w:rsidRDefault="00E57B0A" w:rsidP="00820F84">
            <w:pPr>
              <w:pStyle w:val="a2"/>
              <w:framePr w:w="10152" w:h="6010" w:hSpace="14" w:vSpace="29" w:wrap="notBeside" w:vAnchor="text" w:hAnchor="text" w:x="452" w:y="347"/>
              <w:spacing w:after="180" w:line="240" w:lineRule="auto"/>
              <w:ind w:firstLine="0"/>
              <w:jc w:val="both"/>
              <w:rPr>
                <w:color w:val="auto"/>
              </w:rPr>
            </w:pPr>
            <w:r w:rsidRPr="00E118C5">
              <w:rPr>
                <w:color w:val="auto"/>
              </w:rPr>
              <w:t>Мир профессий</w:t>
            </w:r>
          </w:p>
        </w:tc>
        <w:tc>
          <w:tcPr>
            <w:tcW w:w="1872"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after="180" w:line="240" w:lineRule="auto"/>
              <w:ind w:firstLine="0"/>
              <w:jc w:val="both"/>
              <w:rPr>
                <w:color w:val="auto"/>
              </w:rPr>
            </w:pPr>
            <w:r w:rsidRPr="00E118C5">
              <w:rPr>
                <w:b/>
                <w:bCs/>
                <w:i/>
                <w:iCs/>
                <w:color w:val="auto"/>
              </w:rPr>
              <w:t xml:space="preserve">Раздел 7. </w:t>
            </w:r>
            <w:r w:rsidRPr="00E118C5">
              <w:rPr>
                <w:color w:val="auto"/>
              </w:rPr>
              <w:t>Технологии и искусство.</w:t>
            </w:r>
          </w:p>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rPr>
              <w:t xml:space="preserve">Раздел 8. </w:t>
            </w:r>
            <w:r w:rsidRPr="00E118C5">
              <w:rPr>
                <w:color w:val="auto"/>
              </w:rPr>
              <w:t>Технология и мир.</w:t>
            </w:r>
          </w:p>
          <w:p w:rsidR="00E57B0A" w:rsidRPr="00E118C5" w:rsidRDefault="00E57B0A" w:rsidP="00820F84">
            <w:pPr>
              <w:pStyle w:val="a2"/>
              <w:framePr w:w="10152" w:h="6010" w:hSpace="14" w:vSpace="29" w:wrap="notBeside" w:vAnchor="text" w:hAnchor="text" w:x="452" w:y="347"/>
              <w:spacing w:after="80" w:line="240" w:lineRule="auto"/>
              <w:ind w:firstLine="0"/>
              <w:jc w:val="both"/>
              <w:rPr>
                <w:color w:val="auto"/>
              </w:rPr>
            </w:pPr>
            <w:r w:rsidRPr="00E118C5">
              <w:rPr>
                <w:color w:val="auto"/>
              </w:rPr>
              <w:t>Современная техносфера</w:t>
            </w:r>
          </w:p>
        </w:tc>
        <w:tc>
          <w:tcPr>
            <w:tcW w:w="1704" w:type="dxa"/>
            <w:tcBorders>
              <w:top w:val="single" w:sz="4" w:space="0" w:color="auto"/>
              <w:left w:val="single" w:sz="4" w:space="0" w:color="auto"/>
            </w:tcBorders>
          </w:tcPr>
          <w:p w:rsidR="00E57B0A" w:rsidRPr="00E118C5" w:rsidRDefault="00E57B0A" w:rsidP="00820F84">
            <w:pPr>
              <w:pStyle w:val="a2"/>
              <w:framePr w:w="10152" w:h="6010" w:hSpace="14" w:vSpace="29" w:wrap="notBeside" w:vAnchor="text" w:hAnchor="text" w:x="452" w:y="347"/>
              <w:spacing w:after="180" w:line="240" w:lineRule="auto"/>
              <w:ind w:firstLine="0"/>
              <w:jc w:val="both"/>
              <w:rPr>
                <w:color w:val="auto"/>
              </w:rPr>
            </w:pPr>
            <w:r w:rsidRPr="00E118C5">
              <w:rPr>
                <w:b/>
                <w:bCs/>
                <w:i/>
                <w:iCs/>
                <w:color w:val="auto"/>
              </w:rPr>
              <w:t xml:space="preserve">Раздел 9. </w:t>
            </w:r>
            <w:r w:rsidRPr="00E118C5">
              <w:rPr>
                <w:color w:val="auto"/>
              </w:rPr>
              <w:t>Современные технологии.</w:t>
            </w:r>
          </w:p>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u w:val="single"/>
              </w:rPr>
              <w:t>Раздел 10.</w:t>
            </w:r>
          </w:p>
          <w:p w:rsidR="00E57B0A" w:rsidRPr="00E118C5" w:rsidRDefault="00E57B0A" w:rsidP="00820F84">
            <w:pPr>
              <w:pStyle w:val="a2"/>
              <w:framePr w:w="10152" w:h="6010" w:hSpace="14" w:vSpace="29" w:wrap="notBeside" w:vAnchor="text" w:hAnchor="text" w:x="452" w:y="347"/>
              <w:spacing w:after="100" w:line="240" w:lineRule="auto"/>
              <w:ind w:firstLine="0"/>
              <w:jc w:val="both"/>
              <w:rPr>
                <w:color w:val="auto"/>
              </w:rPr>
            </w:pPr>
            <w:r w:rsidRPr="00E118C5">
              <w:rPr>
                <w:color w:val="auto"/>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tcPr>
          <w:p w:rsidR="00E57B0A" w:rsidRPr="00E118C5" w:rsidRDefault="00E57B0A" w:rsidP="00820F84">
            <w:pPr>
              <w:pStyle w:val="a2"/>
              <w:framePr w:w="10152" w:h="6010" w:hSpace="14" w:vSpace="29" w:wrap="notBeside" w:vAnchor="text" w:hAnchor="text" w:x="452" w:y="347"/>
              <w:spacing w:after="180" w:line="240" w:lineRule="auto"/>
              <w:ind w:firstLine="0"/>
              <w:jc w:val="both"/>
              <w:rPr>
                <w:color w:val="auto"/>
              </w:rPr>
            </w:pPr>
            <w:r w:rsidRPr="00E118C5">
              <w:rPr>
                <w:b/>
                <w:bCs/>
                <w:i/>
                <w:iCs/>
                <w:color w:val="auto"/>
                <w:u w:val="single"/>
              </w:rPr>
              <w:t xml:space="preserve">Раздел 11. </w:t>
            </w:r>
            <w:r w:rsidRPr="00E118C5">
              <w:rPr>
                <w:color w:val="auto"/>
              </w:rPr>
              <w:t>Элементы управления.</w:t>
            </w:r>
          </w:p>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rPr>
              <w:t>Раздел 12.</w:t>
            </w:r>
          </w:p>
          <w:p w:rsidR="00E57B0A" w:rsidRPr="00E118C5" w:rsidRDefault="00E57B0A" w:rsidP="00820F84">
            <w:pPr>
              <w:pStyle w:val="a2"/>
              <w:framePr w:w="10152" w:h="6010" w:hSpace="14" w:vSpace="29" w:wrap="notBeside" w:vAnchor="text" w:hAnchor="text" w:x="452" w:y="347"/>
              <w:spacing w:after="100" w:line="240" w:lineRule="auto"/>
              <w:ind w:firstLine="0"/>
              <w:jc w:val="both"/>
              <w:rPr>
                <w:color w:val="auto"/>
              </w:rPr>
            </w:pPr>
            <w:r w:rsidRPr="00E118C5">
              <w:rPr>
                <w:color w:val="auto"/>
              </w:rPr>
              <w:t>Мир профессий</w:t>
            </w:r>
          </w:p>
        </w:tc>
      </w:tr>
      <w:tr w:rsidR="00E57B0A" w:rsidRPr="00E118C5" w:rsidTr="00982186">
        <w:trPr>
          <w:trHeight w:hRule="exact" w:val="1613"/>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2" w:h="6010" w:hSpace="14" w:vSpace="29" w:wrap="notBeside" w:vAnchor="text" w:hAnchor="text" w:x="452" w:y="347"/>
              <w:spacing w:before="80" w:line="240" w:lineRule="auto"/>
              <w:ind w:firstLine="0"/>
              <w:jc w:val="both"/>
              <w:rPr>
                <w:color w:val="auto"/>
              </w:rPr>
            </w:pPr>
            <w:r w:rsidRPr="00E118C5">
              <w:rPr>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u w:val="single"/>
              </w:rPr>
              <w:t xml:space="preserve">Раздел 1. </w:t>
            </w:r>
            <w:r w:rsidRPr="00E118C5">
              <w:rPr>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rPr>
              <w:t xml:space="preserve">Раздел 5 </w:t>
            </w:r>
            <w:r w:rsidRPr="00E118C5">
              <w:rPr>
                <w:color w:val="auto"/>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u w:val="single"/>
              </w:rPr>
              <w:t xml:space="preserve">Раздел 8. </w:t>
            </w:r>
            <w:r w:rsidRPr="00E118C5">
              <w:rPr>
                <w:color w:val="auto"/>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rPr>
              <w:t xml:space="preserve">Раздел 10. </w:t>
            </w:r>
            <w:r w:rsidRPr="00E118C5">
              <w:rPr>
                <w:color w:val="auto"/>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6010" w:hSpace="14" w:vSpace="29" w:wrap="notBeside" w:vAnchor="text" w:hAnchor="text" w:x="452" w:y="347"/>
              <w:spacing w:line="240" w:lineRule="auto"/>
              <w:ind w:firstLine="0"/>
              <w:jc w:val="both"/>
              <w:rPr>
                <w:color w:val="auto"/>
              </w:rPr>
            </w:pPr>
            <w:r w:rsidRPr="00E118C5">
              <w:rPr>
                <w:b/>
                <w:bCs/>
                <w:i/>
                <w:iCs/>
                <w:color w:val="auto"/>
                <w:u w:val="single"/>
              </w:rPr>
              <w:t xml:space="preserve">Раздел 11. </w:t>
            </w:r>
            <w:r w:rsidRPr="00E118C5">
              <w:rPr>
                <w:color w:val="auto"/>
              </w:rPr>
              <w:t>Технологии в когнитивной сфере</w:t>
            </w:r>
          </w:p>
        </w:tc>
      </w:tr>
    </w:tbl>
    <w:p w:rsidR="00E57B0A" w:rsidRPr="00E118C5" w:rsidRDefault="00E57B0A" w:rsidP="00820F84">
      <w:pPr>
        <w:pStyle w:val="a9"/>
        <w:framePr w:w="230" w:h="6384" w:hRule="exact" w:hSpace="10388" w:wrap="notBeside" w:vAnchor="text" w:hAnchor="text" w:y="1"/>
        <w:tabs>
          <w:tab w:val="left" w:pos="4032"/>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pStyle w:val="a9"/>
        <w:framePr w:w="1085" w:h="240" w:hSpace="9533" w:wrap="notBeside" w:vAnchor="text" w:hAnchor="text" w:x="9534" w:y="1"/>
        <w:jc w:val="both"/>
        <w:rPr>
          <w:color w:val="auto"/>
          <w:sz w:val="20"/>
          <w:szCs w:val="20"/>
        </w:rPr>
      </w:pPr>
      <w:r w:rsidRPr="00E118C5">
        <w:rPr>
          <w:i w:val="0"/>
          <w:iCs w:val="0"/>
          <w:color w:val="auto"/>
          <w:sz w:val="20"/>
          <w:szCs w:val="20"/>
        </w:rPr>
        <w:t>Таблица 1</w:t>
      </w: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E57B0A" w:rsidRPr="00E118C5" w:rsidTr="00982186">
        <w:trPr>
          <w:trHeight w:hRule="exact" w:val="2988"/>
        </w:trPr>
        <w:tc>
          <w:tcPr>
            <w:tcW w:w="1354" w:type="dxa"/>
            <w:tcBorders>
              <w:top w:val="single" w:sz="4" w:space="0" w:color="auto"/>
              <w:left w:val="single" w:sz="4" w:space="0" w:color="auto"/>
            </w:tcBorders>
          </w:tcPr>
          <w:p w:rsidR="00E57B0A" w:rsidRPr="00E118C5" w:rsidRDefault="00E57B0A" w:rsidP="00820F84">
            <w:pPr>
              <w:pStyle w:val="a2"/>
              <w:framePr w:w="10152" w:h="6341" w:hSpace="422" w:vSpace="19" w:wrap="notBeside" w:vAnchor="text" w:hAnchor="text" w:x="445" w:y="20"/>
              <w:spacing w:before="80" w:line="240" w:lineRule="auto"/>
              <w:ind w:firstLine="0"/>
              <w:jc w:val="both"/>
              <w:rPr>
                <w:color w:val="auto"/>
              </w:rPr>
            </w:pPr>
            <w:r w:rsidRPr="00E118C5">
              <w:rPr>
                <w:color w:val="auto"/>
              </w:rPr>
              <w:t>Технологии обработки материалов и пищевых продуктов</w:t>
            </w:r>
          </w:p>
        </w:tc>
        <w:tc>
          <w:tcPr>
            <w:tcW w:w="1757" w:type="dxa"/>
            <w:tcBorders>
              <w:top w:val="single" w:sz="4" w:space="0" w:color="auto"/>
              <w:left w:val="single" w:sz="4" w:space="0" w:color="auto"/>
            </w:tcBorders>
          </w:tcPr>
          <w:p w:rsidR="00E57B0A" w:rsidRPr="00E118C5" w:rsidRDefault="00E57B0A" w:rsidP="00820F84">
            <w:pPr>
              <w:pStyle w:val="a2"/>
              <w:framePr w:w="10152" w:h="6341" w:hSpace="422" w:vSpace="19" w:wrap="notBeside" w:vAnchor="text" w:hAnchor="text" w:x="445" w:y="20"/>
              <w:spacing w:after="180" w:line="240" w:lineRule="auto"/>
              <w:ind w:firstLine="0"/>
              <w:jc w:val="both"/>
              <w:rPr>
                <w:color w:val="auto"/>
              </w:rPr>
            </w:pPr>
            <w:r w:rsidRPr="00E118C5">
              <w:rPr>
                <w:b/>
                <w:bCs/>
                <w:i/>
                <w:iCs/>
                <w:color w:val="auto"/>
              </w:rPr>
              <w:t xml:space="preserve">Раздел 2 </w:t>
            </w:r>
            <w:r w:rsidRPr="00E118C5">
              <w:rPr>
                <w:color w:val="auto"/>
              </w:rPr>
              <w:t>Материалы и изделия.</w:t>
            </w:r>
          </w:p>
          <w:p w:rsidR="00E57B0A" w:rsidRPr="00E118C5" w:rsidRDefault="00E57B0A" w:rsidP="00820F84">
            <w:pPr>
              <w:pStyle w:val="a2"/>
              <w:framePr w:w="10152" w:h="6341" w:hSpace="422" w:vSpace="19" w:wrap="notBeside" w:vAnchor="text" w:hAnchor="text" w:x="445" w:y="20"/>
              <w:spacing w:after="180" w:line="240" w:lineRule="auto"/>
              <w:ind w:firstLine="0"/>
              <w:jc w:val="both"/>
              <w:rPr>
                <w:color w:val="auto"/>
              </w:rPr>
            </w:pPr>
            <w:r w:rsidRPr="00E118C5">
              <w:rPr>
                <w:b/>
                <w:bCs/>
                <w:i/>
                <w:iCs/>
                <w:color w:val="auto"/>
              </w:rPr>
              <w:t xml:space="preserve">Раздел 3. </w:t>
            </w:r>
            <w:r w:rsidRPr="00E118C5">
              <w:rPr>
                <w:color w:val="auto"/>
              </w:rPr>
              <w:t>Основные ручные инструменты.</w:t>
            </w:r>
          </w:p>
          <w:p w:rsidR="00E57B0A" w:rsidRPr="00E118C5" w:rsidRDefault="00E57B0A" w:rsidP="00820F84">
            <w:pPr>
              <w:pStyle w:val="a2"/>
              <w:framePr w:w="10152" w:h="6341" w:hSpace="422" w:vSpace="19" w:wrap="notBeside" w:vAnchor="text" w:hAnchor="text" w:x="445" w:y="20"/>
              <w:spacing w:after="180" w:line="240" w:lineRule="auto"/>
              <w:ind w:firstLine="0"/>
              <w:jc w:val="both"/>
              <w:rPr>
                <w:color w:val="auto"/>
              </w:rPr>
            </w:pPr>
            <w:r w:rsidRPr="00E118C5">
              <w:rPr>
                <w:b/>
                <w:bCs/>
                <w:i/>
                <w:iCs/>
                <w:color w:val="auto"/>
              </w:rPr>
              <w:t xml:space="preserve">Раздел 4. </w:t>
            </w:r>
            <w:r w:rsidRPr="00E118C5">
              <w:rPr>
                <w:color w:val="auto"/>
              </w:rPr>
              <w:t>Трудовые действия как основные слагаемые технологии</w:t>
            </w:r>
          </w:p>
        </w:tc>
        <w:tc>
          <w:tcPr>
            <w:tcW w:w="1757" w:type="dxa"/>
            <w:tcBorders>
              <w:top w:val="single" w:sz="4" w:space="0" w:color="auto"/>
              <w:left w:val="single" w:sz="4" w:space="0" w:color="auto"/>
            </w:tcBorders>
          </w:tcPr>
          <w:p w:rsidR="00E57B0A" w:rsidRPr="00E118C5" w:rsidRDefault="00E57B0A" w:rsidP="00820F84">
            <w:pPr>
              <w:pStyle w:val="a2"/>
              <w:framePr w:w="10152" w:h="6341" w:hSpace="422" w:vSpace="19" w:wrap="notBeside" w:vAnchor="text" w:hAnchor="text" w:x="445" w:y="20"/>
              <w:spacing w:before="80" w:after="180" w:line="233" w:lineRule="auto"/>
              <w:ind w:firstLine="0"/>
              <w:jc w:val="both"/>
              <w:rPr>
                <w:color w:val="auto"/>
              </w:rPr>
            </w:pPr>
            <w:r w:rsidRPr="00E118C5">
              <w:rPr>
                <w:b/>
                <w:bCs/>
                <w:i/>
                <w:iCs/>
                <w:color w:val="auto"/>
              </w:rPr>
              <w:t xml:space="preserve">Раздел 6. </w:t>
            </w:r>
            <w:r w:rsidRPr="00E118C5">
              <w:rPr>
                <w:color w:val="auto"/>
              </w:rPr>
              <w:t>Технология обработки текстильных материалов.</w:t>
            </w:r>
          </w:p>
          <w:p w:rsidR="00E57B0A" w:rsidRPr="00E118C5" w:rsidRDefault="00E57B0A" w:rsidP="00820F84">
            <w:pPr>
              <w:pStyle w:val="a2"/>
              <w:framePr w:w="10152" w:h="6341" w:hSpace="422" w:vSpace="19" w:wrap="notBeside" w:vAnchor="text" w:hAnchor="text" w:x="445" w:y="20"/>
              <w:spacing w:line="233" w:lineRule="auto"/>
              <w:ind w:firstLine="0"/>
              <w:jc w:val="both"/>
              <w:rPr>
                <w:color w:val="auto"/>
              </w:rPr>
            </w:pPr>
            <w:r w:rsidRPr="00E118C5">
              <w:rPr>
                <w:b/>
                <w:bCs/>
                <w:i/>
                <w:iCs/>
                <w:color w:val="auto"/>
              </w:rPr>
              <w:t xml:space="preserve">Раздел 7. </w:t>
            </w:r>
            <w:r w:rsidRPr="00E118C5">
              <w:rPr>
                <w:color w:val="auto"/>
              </w:rPr>
              <w:t>Технология обработки пищевых продуктов</w:t>
            </w:r>
          </w:p>
        </w:tc>
        <w:tc>
          <w:tcPr>
            <w:tcW w:w="1872" w:type="dxa"/>
            <w:tcBorders>
              <w:top w:val="single" w:sz="4" w:space="0" w:color="auto"/>
              <w:left w:val="single" w:sz="4" w:space="0" w:color="auto"/>
            </w:tcBorders>
          </w:tcPr>
          <w:p w:rsidR="00E57B0A" w:rsidRPr="00E118C5" w:rsidRDefault="00E57B0A" w:rsidP="00820F84">
            <w:pPr>
              <w:pStyle w:val="a2"/>
              <w:framePr w:w="10152" w:h="6341" w:hSpace="422" w:vSpace="19" w:wrap="notBeside" w:vAnchor="text" w:hAnchor="text" w:x="445" w:y="20"/>
              <w:spacing w:before="80" w:line="233" w:lineRule="auto"/>
              <w:ind w:firstLine="0"/>
              <w:jc w:val="both"/>
              <w:rPr>
                <w:color w:val="auto"/>
              </w:rPr>
            </w:pPr>
            <w:r w:rsidRPr="00E118C5">
              <w:rPr>
                <w:b/>
                <w:bCs/>
                <w:i/>
                <w:iCs/>
                <w:color w:val="auto"/>
              </w:rPr>
              <w:t xml:space="preserve">Раздел 9. </w:t>
            </w:r>
            <w:r w:rsidRPr="00E118C5">
              <w:rPr>
                <w:color w:val="auto"/>
              </w:rPr>
              <w:t>Машины и их модели</w:t>
            </w:r>
          </w:p>
        </w:tc>
        <w:tc>
          <w:tcPr>
            <w:tcW w:w="1704" w:type="dxa"/>
            <w:tcBorders>
              <w:top w:val="single" w:sz="4" w:space="0" w:color="auto"/>
              <w:left w:val="single" w:sz="4" w:space="0" w:color="auto"/>
            </w:tcBorders>
          </w:tcPr>
          <w:p w:rsidR="00E57B0A" w:rsidRPr="00E118C5" w:rsidRDefault="00E57B0A" w:rsidP="00820F84">
            <w:pPr>
              <w:framePr w:w="10152" w:h="6341" w:hSpace="422" w:vSpace="19" w:wrap="notBeside" w:vAnchor="text" w:hAnchor="text" w:x="445" w:y="20"/>
              <w:jc w:val="both"/>
              <w:rPr>
                <w:rFonts w:ascii="Times New Roman" w:hAnsi="Times New Roman" w:cs="Times New Roman"/>
                <w:color w:val="auto"/>
                <w:sz w:val="20"/>
                <w:szCs w:val="20"/>
              </w:rPr>
            </w:pPr>
          </w:p>
        </w:tc>
        <w:tc>
          <w:tcPr>
            <w:tcW w:w="1709" w:type="dxa"/>
            <w:tcBorders>
              <w:top w:val="single" w:sz="4" w:space="0" w:color="auto"/>
              <w:left w:val="single" w:sz="4" w:space="0" w:color="auto"/>
              <w:right w:val="single" w:sz="4" w:space="0" w:color="auto"/>
            </w:tcBorders>
          </w:tcPr>
          <w:p w:rsidR="00E57B0A" w:rsidRPr="00E118C5" w:rsidRDefault="00E57B0A" w:rsidP="00820F84">
            <w:pPr>
              <w:pStyle w:val="a2"/>
              <w:framePr w:w="10152" w:h="6341" w:hSpace="422" w:vSpace="19" w:wrap="notBeside" w:vAnchor="text" w:hAnchor="text" w:x="445" w:y="20"/>
              <w:spacing w:before="80" w:line="230" w:lineRule="auto"/>
              <w:ind w:firstLine="0"/>
              <w:jc w:val="both"/>
              <w:rPr>
                <w:color w:val="auto"/>
              </w:rPr>
            </w:pPr>
            <w:r w:rsidRPr="00E118C5">
              <w:rPr>
                <w:b/>
                <w:bCs/>
                <w:i/>
                <w:iCs/>
                <w:color w:val="auto"/>
                <w:u w:val="single"/>
              </w:rPr>
              <w:t xml:space="preserve">Раздел 12. </w:t>
            </w:r>
            <w:r w:rsidRPr="00E118C5">
              <w:rPr>
                <w:color w:val="auto"/>
              </w:rPr>
              <w:t>Технологии и человек</w:t>
            </w:r>
          </w:p>
        </w:tc>
      </w:tr>
      <w:tr w:rsidR="00E57B0A" w:rsidRPr="00E118C5" w:rsidTr="00982186">
        <w:trPr>
          <w:trHeight w:hRule="exact" w:val="3173"/>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2" w:h="6341" w:hSpace="422" w:vSpace="19" w:wrap="notBeside" w:vAnchor="text" w:hAnchor="text" w:x="445" w:y="20"/>
              <w:spacing w:before="80" w:line="233" w:lineRule="auto"/>
              <w:ind w:firstLine="0"/>
              <w:jc w:val="both"/>
              <w:rPr>
                <w:color w:val="auto"/>
              </w:rPr>
            </w:pPr>
            <w:r w:rsidRPr="00E118C5">
              <w:rPr>
                <w:color w:val="auto"/>
              </w:rPr>
              <w:t>Растениеводство</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41" w:hSpace="422" w:vSpace="19" w:wrap="notBeside" w:vAnchor="text" w:hAnchor="text" w:x="445" w:y="20"/>
              <w:spacing w:line="240" w:lineRule="auto"/>
              <w:ind w:firstLine="0"/>
              <w:jc w:val="both"/>
              <w:rPr>
                <w:color w:val="auto"/>
              </w:rPr>
            </w:pPr>
            <w:r w:rsidRPr="00E118C5">
              <w:rPr>
                <w:b/>
                <w:bCs/>
                <w:i/>
                <w:iCs/>
                <w:color w:val="auto"/>
              </w:rPr>
              <w:t xml:space="preserve">Раздел 1. </w:t>
            </w:r>
            <w:r w:rsidRPr="00E118C5">
              <w:rPr>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41" w:hSpace="422" w:vSpace="19" w:wrap="notBeside" w:vAnchor="text" w:hAnchor="text" w:x="445" w:y="20"/>
              <w:spacing w:line="240" w:lineRule="auto"/>
              <w:ind w:firstLine="0"/>
              <w:jc w:val="both"/>
              <w:rPr>
                <w:color w:val="auto"/>
              </w:rPr>
            </w:pPr>
            <w:r w:rsidRPr="00E118C5">
              <w:rPr>
                <w:b/>
                <w:bCs/>
                <w:i/>
                <w:iCs/>
                <w:color w:val="auto"/>
              </w:rPr>
              <w:t xml:space="preserve">Раздел 1. </w:t>
            </w:r>
            <w:r w:rsidRPr="00E118C5">
              <w:rPr>
                <w:color w:val="auto"/>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tcPr>
          <w:p w:rsidR="00E57B0A" w:rsidRPr="00E118C5" w:rsidRDefault="00E57B0A" w:rsidP="00820F84">
            <w:pPr>
              <w:pStyle w:val="a2"/>
              <w:framePr w:w="10152" w:h="6341" w:hSpace="422" w:vSpace="19" w:wrap="notBeside" w:vAnchor="text" w:hAnchor="text" w:x="445" w:y="20"/>
              <w:spacing w:line="240" w:lineRule="auto"/>
              <w:ind w:firstLine="0"/>
              <w:jc w:val="both"/>
              <w:rPr>
                <w:color w:val="auto"/>
              </w:rPr>
            </w:pPr>
            <w:r w:rsidRPr="00E118C5">
              <w:rPr>
                <w:b/>
                <w:bCs/>
                <w:i/>
                <w:iCs/>
                <w:color w:val="auto"/>
              </w:rPr>
              <w:t xml:space="preserve">Раздел 1. </w:t>
            </w:r>
            <w:r w:rsidRPr="00E118C5">
              <w:rPr>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tcPr>
          <w:p w:rsidR="00E57B0A" w:rsidRPr="00E118C5" w:rsidRDefault="00E57B0A" w:rsidP="00820F84">
            <w:pPr>
              <w:pStyle w:val="a2"/>
              <w:framePr w:w="10152" w:h="6341" w:hSpace="422" w:vSpace="19" w:wrap="notBeside" w:vAnchor="text" w:hAnchor="text" w:x="445" w:y="20"/>
              <w:spacing w:after="160" w:line="240" w:lineRule="auto"/>
              <w:ind w:firstLine="0"/>
              <w:jc w:val="both"/>
              <w:rPr>
                <w:color w:val="auto"/>
              </w:rPr>
            </w:pPr>
            <w:r w:rsidRPr="00E118C5">
              <w:rPr>
                <w:b/>
                <w:bCs/>
                <w:i/>
                <w:iCs/>
                <w:color w:val="auto"/>
              </w:rPr>
              <w:t xml:space="preserve">Раздел 2. </w:t>
            </w:r>
            <w:r w:rsidRPr="00E118C5">
              <w:rPr>
                <w:color w:val="auto"/>
              </w:rPr>
              <w:t>Сельскохозяйственное производство</w:t>
            </w:r>
          </w:p>
          <w:p w:rsidR="00E57B0A" w:rsidRPr="00E118C5" w:rsidRDefault="00E57B0A" w:rsidP="00820F84">
            <w:pPr>
              <w:pStyle w:val="a2"/>
              <w:framePr w:w="10152" w:h="6341" w:hSpace="422" w:vSpace="19" w:wrap="notBeside" w:vAnchor="text" w:hAnchor="text" w:x="445" w:y="20"/>
              <w:spacing w:line="240" w:lineRule="auto"/>
              <w:ind w:firstLine="0"/>
              <w:jc w:val="both"/>
              <w:rPr>
                <w:color w:val="auto"/>
              </w:rPr>
            </w:pPr>
            <w:r w:rsidRPr="00E118C5">
              <w:rPr>
                <w:b/>
                <w:bCs/>
                <w:i/>
                <w:iCs/>
                <w:color w:val="auto"/>
              </w:rPr>
              <w:t xml:space="preserve">Раздел 3. </w:t>
            </w:r>
            <w:r w:rsidRPr="00E118C5">
              <w:rPr>
                <w:color w:val="auto"/>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framePr w:w="10152" w:h="6341" w:hSpace="422" w:vSpace="19" w:wrap="notBeside" w:vAnchor="text" w:hAnchor="text" w:x="445" w:y="20"/>
              <w:jc w:val="both"/>
              <w:rPr>
                <w:rFonts w:ascii="Times New Roman" w:hAnsi="Times New Roman" w:cs="Times New Roman"/>
                <w:color w:val="auto"/>
                <w:sz w:val="20"/>
                <w:szCs w:val="20"/>
              </w:rPr>
            </w:pPr>
          </w:p>
        </w:tc>
      </w:tr>
    </w:tbl>
    <w:p w:rsidR="00E57B0A" w:rsidRPr="00E118C5" w:rsidRDefault="00E57B0A" w:rsidP="00820F84">
      <w:pPr>
        <w:pStyle w:val="a9"/>
        <w:framePr w:w="187" w:h="6389" w:hRule="exact" w:hSpace="22" w:wrap="notBeside" w:vAnchor="text" w:hAnchor="text" w:x="23" w:y="1"/>
        <w:tabs>
          <w:tab w:val="left" w:pos="6048"/>
        </w:tabs>
        <w:jc w:val="both"/>
        <w:textDirection w:val="tbRl"/>
        <w:rPr>
          <w:color w:val="auto"/>
          <w:sz w:val="20"/>
          <w:szCs w:val="20"/>
        </w:rPr>
      </w:pPr>
      <w:r w:rsidRPr="00E118C5">
        <w:rPr>
          <w:b w:val="0"/>
          <w:bCs w:val="0"/>
          <w:i w:val="0"/>
          <w:iCs w:val="0"/>
          <w:color w:val="auto"/>
          <w:sz w:val="20"/>
          <w:szCs w:val="20"/>
        </w:rPr>
        <w:tab/>
        <w:t xml:space="preserve"> </w:t>
      </w: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headerReference w:type="even" r:id="rId93"/>
          <w:headerReference w:type="default" r:id="rId94"/>
          <w:footerReference w:type="even" r:id="rId95"/>
          <w:footerReference w:type="default" r:id="rId96"/>
          <w:footnotePr>
            <w:numRestart w:val="eachPage"/>
          </w:footnotePr>
          <w:pgSz w:w="12019" w:h="7824" w:orient="landscape"/>
          <w:pgMar w:top="715" w:right="716" w:bottom="520" w:left="685" w:header="287" w:footer="92" w:gutter="0"/>
          <w:cols w:space="720"/>
          <w:noEndnote/>
          <w:docGrid w:linePitch="360"/>
        </w:sectPr>
      </w:pPr>
    </w:p>
    <w:p w:rsidR="00E57B0A" w:rsidRPr="00E118C5" w:rsidRDefault="00E57B0A" w:rsidP="00820F84">
      <w:pPr>
        <w:pStyle w:val="11"/>
        <w:numPr>
          <w:ilvl w:val="0"/>
          <w:numId w:val="148"/>
        </w:numPr>
        <w:tabs>
          <w:tab w:val="left" w:pos="658"/>
        </w:tabs>
        <w:spacing w:line="240" w:lineRule="auto"/>
        <w:jc w:val="both"/>
        <w:rPr>
          <w:color w:val="auto"/>
        </w:rPr>
      </w:pPr>
      <w:r w:rsidRPr="00E118C5">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E57B0A" w:rsidRPr="00E118C5" w:rsidRDefault="00E57B0A" w:rsidP="00820F84">
      <w:pPr>
        <w:pStyle w:val="11"/>
        <w:spacing w:line="240" w:lineRule="auto"/>
        <w:jc w:val="both"/>
        <w:rPr>
          <w:color w:val="auto"/>
        </w:rPr>
        <w:sectPr w:rsidR="00E57B0A" w:rsidRPr="00E118C5">
          <w:headerReference w:type="even" r:id="rId97"/>
          <w:headerReference w:type="default" r:id="rId98"/>
          <w:footerReference w:type="even" r:id="rId99"/>
          <w:footerReference w:type="default" r:id="rId100"/>
          <w:footnotePr>
            <w:numRestart w:val="eachPage"/>
          </w:footnotePr>
          <w:pgSz w:w="7824" w:h="12019"/>
          <w:pgMar w:top="710" w:right="715" w:bottom="878" w:left="715" w:header="282" w:footer="3" w:gutter="0"/>
          <w:cols w:space="720"/>
          <w:noEndnote/>
          <w:docGrid w:linePitch="360"/>
        </w:sectPr>
      </w:pPr>
      <w:r w:rsidRPr="00E118C5">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57B0A" w:rsidRPr="00E118C5" w:rsidTr="00982186">
        <w:trPr>
          <w:trHeight w:hRule="exact" w:val="566"/>
        </w:trPr>
        <w:tc>
          <w:tcPr>
            <w:tcW w:w="10153" w:type="dxa"/>
            <w:gridSpan w:val="6"/>
            <w:tcBorders>
              <w:top w:val="single" w:sz="4" w:space="0" w:color="auto"/>
              <w:left w:val="single" w:sz="4" w:space="0" w:color="auto"/>
              <w:right w:val="single" w:sz="4" w:space="0" w:color="auto"/>
            </w:tcBorders>
          </w:tcPr>
          <w:p w:rsidR="00E57B0A" w:rsidRPr="00E118C5" w:rsidRDefault="00E57B0A" w:rsidP="00820F84">
            <w:pPr>
              <w:pStyle w:val="a2"/>
              <w:framePr w:w="10152" w:h="6014" w:hSpace="24" w:vSpace="24" w:wrap="notBeside" w:vAnchor="text" w:hAnchor="text" w:x="425" w:y="351"/>
              <w:spacing w:line="211" w:lineRule="auto"/>
              <w:ind w:firstLine="0"/>
              <w:jc w:val="both"/>
              <w:rPr>
                <w:color w:val="auto"/>
              </w:rPr>
            </w:pPr>
            <w:r w:rsidRPr="00E118C5">
              <w:rPr>
                <w:color w:val="auto"/>
              </w:rPr>
              <w:t>ИНВАРИАНТНЫЕ МОДУЛИ+МОДУЛЬ «3D -МОДЕЛИРОВАНИЕ, МАКЕТИРОВАНИЕ, ПРОТОТИПИРОВАНИЕ»</w:t>
            </w:r>
          </w:p>
        </w:tc>
      </w:tr>
      <w:tr w:rsidR="00E57B0A" w:rsidRPr="00E118C5" w:rsidTr="00982186">
        <w:trPr>
          <w:trHeight w:hRule="exact" w:val="365"/>
        </w:trPr>
        <w:tc>
          <w:tcPr>
            <w:tcW w:w="1354" w:type="dxa"/>
            <w:tcBorders>
              <w:top w:val="single" w:sz="4" w:space="0" w:color="auto"/>
              <w:left w:val="single" w:sz="4" w:space="0" w:color="auto"/>
            </w:tcBorders>
          </w:tcPr>
          <w:p w:rsidR="00E57B0A" w:rsidRPr="00E118C5" w:rsidRDefault="00E57B0A" w:rsidP="00820F84">
            <w:pPr>
              <w:framePr w:w="10152" w:h="6014" w:hSpace="24" w:vSpace="24" w:wrap="notBeside" w:vAnchor="text" w:hAnchor="text" w:x="425" w:y="351"/>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color w:val="auto"/>
              </w:rPr>
              <w:t>5 класс (34 час)</w:t>
            </w:r>
          </w:p>
        </w:tc>
        <w:tc>
          <w:tcPr>
            <w:tcW w:w="1757"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140"/>
              <w:jc w:val="both"/>
              <w:rPr>
                <w:color w:val="auto"/>
              </w:rPr>
            </w:pPr>
            <w:r w:rsidRPr="00E118C5">
              <w:rPr>
                <w:color w:val="auto"/>
              </w:rPr>
              <w:t>6 класс (34 час)</w:t>
            </w:r>
          </w:p>
        </w:tc>
        <w:tc>
          <w:tcPr>
            <w:tcW w:w="1762"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160"/>
              <w:jc w:val="both"/>
              <w:rPr>
                <w:color w:val="auto"/>
              </w:rPr>
            </w:pPr>
            <w:r w:rsidRPr="00E118C5">
              <w:rPr>
                <w:color w:val="auto"/>
              </w:rPr>
              <w:t>7 класс (34 час)</w:t>
            </w:r>
          </w:p>
        </w:tc>
        <w:tc>
          <w:tcPr>
            <w:tcW w:w="1757"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140"/>
              <w:jc w:val="both"/>
              <w:rPr>
                <w:color w:val="auto"/>
              </w:rPr>
            </w:pPr>
            <w:r w:rsidRPr="00E118C5">
              <w:rPr>
                <w:color w:val="auto"/>
              </w:rPr>
              <w:t>8 класс (17 час)</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140"/>
              <w:jc w:val="both"/>
              <w:rPr>
                <w:color w:val="auto"/>
              </w:rPr>
            </w:pPr>
            <w:r w:rsidRPr="00E118C5">
              <w:rPr>
                <w:color w:val="auto"/>
              </w:rPr>
              <w:t>9 класс (17 час)</w:t>
            </w:r>
          </w:p>
        </w:tc>
      </w:tr>
      <w:tr w:rsidR="00E57B0A" w:rsidRPr="00E118C5" w:rsidTr="00982186">
        <w:trPr>
          <w:trHeight w:hRule="exact" w:val="3177"/>
        </w:trPr>
        <w:tc>
          <w:tcPr>
            <w:tcW w:w="1354"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before="80" w:line="240" w:lineRule="auto"/>
              <w:ind w:firstLine="0"/>
              <w:jc w:val="both"/>
              <w:rPr>
                <w:color w:val="auto"/>
              </w:rPr>
            </w:pPr>
            <w:r w:rsidRPr="00E118C5">
              <w:rPr>
                <w:color w:val="auto"/>
              </w:rPr>
              <w:t>Производство и технология</w:t>
            </w:r>
          </w:p>
        </w:tc>
        <w:tc>
          <w:tcPr>
            <w:tcW w:w="1757"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u w:val="single"/>
              </w:rPr>
              <w:t>Раздел 1.</w:t>
            </w:r>
          </w:p>
          <w:p w:rsidR="00E57B0A" w:rsidRPr="00E118C5" w:rsidRDefault="00E57B0A" w:rsidP="00820F84">
            <w:pPr>
              <w:pStyle w:val="a2"/>
              <w:framePr w:w="10152" w:h="6014" w:hSpace="24" w:vSpace="24" w:wrap="notBeside" w:vAnchor="text" w:hAnchor="text" w:x="425" w:y="351"/>
              <w:spacing w:after="180" w:line="240" w:lineRule="auto"/>
              <w:ind w:firstLine="0"/>
              <w:jc w:val="both"/>
              <w:rPr>
                <w:color w:val="auto"/>
              </w:rPr>
            </w:pPr>
            <w:r w:rsidRPr="00E118C5">
              <w:rPr>
                <w:color w:val="auto"/>
              </w:rPr>
              <w:t>Преобразовательная деятельность человека.</w:t>
            </w:r>
          </w:p>
          <w:p w:rsidR="00E57B0A" w:rsidRPr="00E118C5" w:rsidRDefault="00E57B0A" w:rsidP="00820F84">
            <w:pPr>
              <w:pStyle w:val="a2"/>
              <w:framePr w:w="10152" w:h="6014" w:hSpace="24" w:vSpace="24" w:wrap="notBeside" w:vAnchor="text" w:hAnchor="text" w:x="425" w:y="351"/>
              <w:spacing w:after="100" w:line="240" w:lineRule="auto"/>
              <w:ind w:firstLine="0"/>
              <w:jc w:val="both"/>
              <w:rPr>
                <w:color w:val="auto"/>
              </w:rPr>
            </w:pPr>
            <w:r w:rsidRPr="00E118C5">
              <w:rPr>
                <w:b/>
                <w:bCs/>
                <w:i/>
                <w:iCs/>
                <w:color w:val="auto"/>
              </w:rPr>
              <w:t xml:space="preserve">Раздел 2. </w:t>
            </w:r>
            <w:r w:rsidRPr="00E118C5">
              <w:rPr>
                <w:color w:val="auto"/>
              </w:rPr>
              <w:t>Простейшие машины и механизмы</w:t>
            </w:r>
          </w:p>
        </w:tc>
        <w:tc>
          <w:tcPr>
            <w:tcW w:w="1757"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after="180" w:line="240" w:lineRule="auto"/>
              <w:ind w:firstLine="0"/>
              <w:jc w:val="both"/>
              <w:rPr>
                <w:color w:val="auto"/>
              </w:rPr>
            </w:pPr>
            <w:r w:rsidRPr="00E118C5">
              <w:rPr>
                <w:b/>
                <w:bCs/>
                <w:i/>
                <w:iCs/>
                <w:color w:val="auto"/>
                <w:u w:val="single"/>
              </w:rPr>
              <w:t xml:space="preserve">Раздел 3 </w:t>
            </w:r>
            <w:r w:rsidRPr="00E118C5">
              <w:rPr>
                <w:color w:val="auto"/>
              </w:rPr>
              <w:t>Задачи и технологии их решения.</w:t>
            </w:r>
          </w:p>
          <w:p w:rsidR="00E57B0A" w:rsidRPr="00E118C5" w:rsidRDefault="00E57B0A" w:rsidP="00820F84">
            <w:pPr>
              <w:pStyle w:val="a2"/>
              <w:framePr w:w="10152" w:h="6014" w:hSpace="24" w:vSpace="24" w:wrap="notBeside" w:vAnchor="text" w:hAnchor="text" w:x="425" w:y="351"/>
              <w:spacing w:after="180" w:line="240" w:lineRule="auto"/>
              <w:ind w:firstLine="0"/>
              <w:jc w:val="both"/>
              <w:rPr>
                <w:color w:val="auto"/>
              </w:rPr>
            </w:pPr>
            <w:r w:rsidRPr="00E118C5">
              <w:rPr>
                <w:b/>
                <w:bCs/>
                <w:i/>
                <w:iCs/>
                <w:color w:val="auto"/>
                <w:u w:val="single"/>
              </w:rPr>
              <w:t xml:space="preserve">Раздел 4. </w:t>
            </w:r>
            <w:r w:rsidRPr="00E118C5">
              <w:rPr>
                <w:color w:val="auto"/>
              </w:rPr>
              <w:t>Основы проектирования.</w:t>
            </w:r>
          </w:p>
          <w:p w:rsidR="00E57B0A" w:rsidRPr="00E118C5" w:rsidRDefault="00E57B0A" w:rsidP="00820F84">
            <w:pPr>
              <w:pStyle w:val="a2"/>
              <w:framePr w:w="10152" w:h="6014" w:hSpace="24" w:vSpace="24" w:wrap="notBeside" w:vAnchor="text" w:hAnchor="text" w:x="425" w:y="351"/>
              <w:spacing w:after="180" w:line="240" w:lineRule="auto"/>
              <w:ind w:firstLine="0"/>
              <w:jc w:val="both"/>
              <w:rPr>
                <w:color w:val="auto"/>
              </w:rPr>
            </w:pPr>
            <w:r w:rsidRPr="00E118C5">
              <w:rPr>
                <w:b/>
                <w:bCs/>
                <w:i/>
                <w:iCs/>
                <w:color w:val="auto"/>
              </w:rPr>
              <w:t xml:space="preserve">Раздел 5. </w:t>
            </w:r>
            <w:r w:rsidRPr="00E118C5">
              <w:rPr>
                <w:color w:val="auto"/>
              </w:rPr>
              <w:t>Технологии домашнего хозяйства.</w:t>
            </w:r>
          </w:p>
          <w:p w:rsidR="00E57B0A" w:rsidRPr="00E118C5" w:rsidRDefault="00E57B0A" w:rsidP="00820F84">
            <w:pPr>
              <w:pStyle w:val="a2"/>
              <w:framePr w:w="10152" w:h="6014" w:hSpace="24" w:vSpace="24" w:wrap="notBeside" w:vAnchor="text" w:hAnchor="text" w:x="425" w:y="351"/>
              <w:spacing w:after="180" w:line="240" w:lineRule="auto"/>
              <w:ind w:firstLine="0"/>
              <w:jc w:val="both"/>
              <w:rPr>
                <w:color w:val="auto"/>
              </w:rPr>
            </w:pPr>
            <w:r w:rsidRPr="00E118C5">
              <w:rPr>
                <w:b/>
                <w:bCs/>
                <w:i/>
                <w:iCs/>
                <w:color w:val="auto"/>
              </w:rPr>
              <w:t xml:space="preserve">Раздел 6. </w:t>
            </w:r>
            <w:r w:rsidRPr="00E118C5">
              <w:rPr>
                <w:color w:val="auto"/>
              </w:rPr>
              <w:t>Мир профессий.</w:t>
            </w:r>
          </w:p>
        </w:tc>
        <w:tc>
          <w:tcPr>
            <w:tcW w:w="1762"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after="180" w:line="240" w:lineRule="auto"/>
              <w:ind w:firstLine="0"/>
              <w:jc w:val="both"/>
              <w:rPr>
                <w:color w:val="auto"/>
              </w:rPr>
            </w:pPr>
            <w:r w:rsidRPr="00E118C5">
              <w:rPr>
                <w:b/>
                <w:bCs/>
                <w:i/>
                <w:iCs/>
                <w:color w:val="auto"/>
              </w:rPr>
              <w:t xml:space="preserve">Раздел 7. </w:t>
            </w:r>
            <w:r w:rsidRPr="00E118C5">
              <w:rPr>
                <w:color w:val="auto"/>
              </w:rPr>
              <w:t>Технологии и искусство.</w:t>
            </w:r>
          </w:p>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u w:val="single"/>
              </w:rPr>
              <w:t xml:space="preserve">Раздел 8. </w:t>
            </w:r>
            <w:r w:rsidRPr="00E118C5">
              <w:rPr>
                <w:color w:val="auto"/>
              </w:rPr>
              <w:t>Технология и мир.</w:t>
            </w:r>
          </w:p>
          <w:p w:rsidR="00E57B0A" w:rsidRPr="00E118C5" w:rsidRDefault="00E57B0A" w:rsidP="00820F84">
            <w:pPr>
              <w:pStyle w:val="a2"/>
              <w:framePr w:w="10152" w:h="6014" w:hSpace="24" w:vSpace="24" w:wrap="notBeside" w:vAnchor="text" w:hAnchor="text" w:x="425" w:y="351"/>
              <w:spacing w:after="80" w:line="240" w:lineRule="auto"/>
              <w:ind w:firstLine="0"/>
              <w:jc w:val="both"/>
              <w:rPr>
                <w:color w:val="auto"/>
              </w:rPr>
            </w:pPr>
            <w:r w:rsidRPr="00E118C5">
              <w:rPr>
                <w:color w:val="auto"/>
              </w:rPr>
              <w:t>Современная техносфера</w:t>
            </w:r>
          </w:p>
        </w:tc>
        <w:tc>
          <w:tcPr>
            <w:tcW w:w="1757" w:type="dxa"/>
            <w:tcBorders>
              <w:top w:val="single" w:sz="4" w:space="0" w:color="auto"/>
              <w:left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rPr>
              <w:t>Раздел 9.</w:t>
            </w:r>
          </w:p>
          <w:p w:rsidR="00E57B0A" w:rsidRPr="00E118C5" w:rsidRDefault="00E57B0A" w:rsidP="00820F84">
            <w:pPr>
              <w:pStyle w:val="a2"/>
              <w:framePr w:w="10152" w:h="6014" w:hSpace="24" w:vSpace="24" w:wrap="notBeside" w:vAnchor="text" w:hAnchor="text" w:x="425" w:y="351"/>
              <w:spacing w:after="180" w:line="240" w:lineRule="auto"/>
              <w:ind w:firstLine="0"/>
              <w:jc w:val="both"/>
              <w:rPr>
                <w:color w:val="auto"/>
              </w:rPr>
            </w:pPr>
            <w:r w:rsidRPr="00E118C5">
              <w:rPr>
                <w:color w:val="auto"/>
              </w:rPr>
              <w:t>Современные технологии.</w:t>
            </w:r>
          </w:p>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u w:val="single"/>
              </w:rPr>
              <w:t>Раздел 10.</w:t>
            </w:r>
          </w:p>
          <w:p w:rsidR="00E57B0A" w:rsidRPr="00E118C5" w:rsidRDefault="00E57B0A" w:rsidP="00820F84">
            <w:pPr>
              <w:pStyle w:val="a2"/>
              <w:framePr w:w="10152" w:h="6014" w:hSpace="24" w:vSpace="24" w:wrap="notBeside" w:vAnchor="text" w:hAnchor="text" w:x="425" w:y="351"/>
              <w:spacing w:after="100" w:line="240" w:lineRule="auto"/>
              <w:ind w:firstLine="0"/>
              <w:jc w:val="both"/>
              <w:rPr>
                <w:color w:val="auto"/>
              </w:rPr>
            </w:pPr>
            <w:r w:rsidRPr="00E118C5">
              <w:rPr>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014" w:hSpace="24" w:vSpace="24" w:wrap="notBeside" w:vAnchor="text" w:hAnchor="text" w:x="425" w:y="351"/>
              <w:spacing w:after="180" w:line="240" w:lineRule="auto"/>
              <w:ind w:firstLine="0"/>
              <w:jc w:val="both"/>
              <w:rPr>
                <w:color w:val="auto"/>
              </w:rPr>
            </w:pPr>
            <w:r w:rsidRPr="00E118C5">
              <w:rPr>
                <w:b/>
                <w:bCs/>
                <w:i/>
                <w:iCs/>
                <w:color w:val="auto"/>
                <w:u w:val="single"/>
              </w:rPr>
              <w:t xml:space="preserve">Раздел 11. </w:t>
            </w:r>
            <w:r w:rsidRPr="00E118C5">
              <w:rPr>
                <w:color w:val="auto"/>
              </w:rPr>
              <w:t>Элементы управления.</w:t>
            </w:r>
          </w:p>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u w:val="single"/>
              </w:rPr>
              <w:t>Раздел 12.</w:t>
            </w:r>
          </w:p>
          <w:p w:rsidR="00E57B0A" w:rsidRPr="00E118C5" w:rsidRDefault="00E57B0A" w:rsidP="00820F84">
            <w:pPr>
              <w:pStyle w:val="a2"/>
              <w:framePr w:w="10152" w:h="6014" w:hSpace="24" w:vSpace="24" w:wrap="notBeside" w:vAnchor="text" w:hAnchor="text" w:x="425" w:y="351"/>
              <w:spacing w:after="100" w:line="240" w:lineRule="auto"/>
              <w:ind w:firstLine="0"/>
              <w:jc w:val="both"/>
              <w:rPr>
                <w:color w:val="auto"/>
              </w:rPr>
            </w:pPr>
            <w:r w:rsidRPr="00E118C5">
              <w:rPr>
                <w:color w:val="auto"/>
              </w:rPr>
              <w:t>Мир профессий</w:t>
            </w:r>
          </w:p>
        </w:tc>
      </w:tr>
      <w:tr w:rsidR="00E57B0A" w:rsidRPr="00E118C5" w:rsidTr="00982186">
        <w:trPr>
          <w:trHeight w:hRule="exact" w:val="1517"/>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2" w:h="6014" w:hSpace="24" w:vSpace="24" w:wrap="notBeside" w:vAnchor="text" w:hAnchor="text" w:x="425" w:y="351"/>
              <w:spacing w:before="80" w:line="240" w:lineRule="auto"/>
              <w:ind w:firstLine="0"/>
              <w:jc w:val="both"/>
              <w:rPr>
                <w:color w:val="auto"/>
              </w:rPr>
            </w:pPr>
            <w:r w:rsidRPr="00E118C5">
              <w:rPr>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u w:val="single"/>
              </w:rPr>
              <w:t xml:space="preserve">Раздел 1. </w:t>
            </w:r>
            <w:r w:rsidRPr="00E118C5">
              <w:rPr>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rPr>
              <w:t xml:space="preserve">Раздел 5 </w:t>
            </w:r>
            <w:r w:rsidRPr="00E118C5">
              <w:rPr>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u w:val="single"/>
              </w:rPr>
              <w:t xml:space="preserve">Раздел 8. </w:t>
            </w:r>
            <w:r w:rsidRPr="00E118C5">
              <w:rPr>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rPr>
              <w:t>Раздел 10.</w:t>
            </w:r>
          </w:p>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6014" w:hSpace="24" w:vSpace="24" w:wrap="notBeside" w:vAnchor="text" w:hAnchor="text" w:x="425" w:y="351"/>
              <w:spacing w:line="240" w:lineRule="auto"/>
              <w:ind w:firstLine="0"/>
              <w:jc w:val="both"/>
              <w:rPr>
                <w:color w:val="auto"/>
              </w:rPr>
            </w:pPr>
            <w:r w:rsidRPr="00E118C5">
              <w:rPr>
                <w:b/>
                <w:bCs/>
                <w:i/>
                <w:iCs/>
                <w:color w:val="auto"/>
                <w:u w:val="single"/>
              </w:rPr>
              <w:t xml:space="preserve">Раздел 11. </w:t>
            </w:r>
            <w:r w:rsidRPr="00E118C5">
              <w:rPr>
                <w:color w:val="auto"/>
              </w:rPr>
              <w:t>Технологии в когнитивной сфере</w:t>
            </w:r>
          </w:p>
        </w:tc>
      </w:tr>
    </w:tbl>
    <w:p w:rsidR="00E57B0A" w:rsidRPr="00E118C5" w:rsidRDefault="00E57B0A" w:rsidP="00820F84">
      <w:pPr>
        <w:pStyle w:val="a9"/>
        <w:framePr w:w="187" w:h="6389" w:hRule="exact" w:hSpace="2" w:wrap="notBeside" w:vAnchor="text" w:hAnchor="text" w:x="3" w:y="1"/>
        <w:tabs>
          <w:tab w:val="left" w:pos="6067"/>
        </w:tabs>
        <w:jc w:val="both"/>
        <w:textDirection w:val="tbRl"/>
        <w:rPr>
          <w:color w:val="auto"/>
          <w:sz w:val="20"/>
          <w:szCs w:val="20"/>
        </w:rPr>
      </w:pPr>
    </w:p>
    <w:p w:rsidR="00E57B0A" w:rsidRPr="00E118C5" w:rsidRDefault="00E57B0A" w:rsidP="00820F84">
      <w:pPr>
        <w:pStyle w:val="a9"/>
        <w:framePr w:w="1094" w:h="240" w:hSpace="2" w:wrap="notBeside" w:vAnchor="text" w:hAnchor="text" w:x="9507" w:y="5"/>
        <w:jc w:val="both"/>
        <w:rPr>
          <w:color w:val="auto"/>
          <w:sz w:val="20"/>
          <w:szCs w:val="20"/>
        </w:rPr>
      </w:pPr>
      <w:r w:rsidRPr="00E118C5">
        <w:rPr>
          <w:i w:val="0"/>
          <w:iCs w:val="0"/>
          <w:color w:val="auto"/>
          <w:sz w:val="20"/>
          <w:szCs w:val="20"/>
        </w:rPr>
        <w:t>Таблица 2</w:t>
      </w: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57B0A" w:rsidRPr="00E118C5" w:rsidTr="00982186">
        <w:trPr>
          <w:trHeight w:hRule="exact" w:val="566"/>
        </w:trPr>
        <w:tc>
          <w:tcPr>
            <w:tcW w:w="10153" w:type="dxa"/>
            <w:gridSpan w:val="6"/>
            <w:tcBorders>
              <w:top w:val="single" w:sz="4" w:space="0" w:color="auto"/>
              <w:left w:val="single" w:sz="4" w:space="0" w:color="auto"/>
              <w:right w:val="single" w:sz="4" w:space="0" w:color="auto"/>
            </w:tcBorders>
          </w:tcPr>
          <w:p w:rsidR="00E57B0A" w:rsidRPr="00E118C5" w:rsidRDefault="00E57B0A" w:rsidP="00820F84">
            <w:pPr>
              <w:pStyle w:val="a2"/>
              <w:framePr w:w="10152" w:h="5669" w:hSpace="451" w:vSpace="14" w:wrap="notBeside" w:vAnchor="text" w:hAnchor="text" w:x="452" w:y="15"/>
              <w:spacing w:line="206" w:lineRule="auto"/>
              <w:ind w:firstLine="0"/>
              <w:jc w:val="both"/>
              <w:rPr>
                <w:color w:val="auto"/>
              </w:rPr>
            </w:pPr>
            <w:r w:rsidRPr="00E118C5">
              <w:rPr>
                <w:color w:val="auto"/>
              </w:rPr>
              <w:t>ИНВАРИАНТНЫЕ МОДУЛИ+МОДУЛЬ «3D -МОДЕЛИРОВАНИЕ, МАКЕТИРОВАНИЕ, ПРОТОТИПИРОВАНИЕ»</w:t>
            </w:r>
          </w:p>
        </w:tc>
      </w:tr>
      <w:tr w:rsidR="00E57B0A" w:rsidRPr="00E118C5" w:rsidTr="00982186">
        <w:trPr>
          <w:trHeight w:hRule="exact" w:val="365"/>
        </w:trPr>
        <w:tc>
          <w:tcPr>
            <w:tcW w:w="1354" w:type="dxa"/>
            <w:tcBorders>
              <w:top w:val="single" w:sz="4" w:space="0" w:color="auto"/>
              <w:left w:val="single" w:sz="4" w:space="0" w:color="auto"/>
            </w:tcBorders>
          </w:tcPr>
          <w:p w:rsidR="00E57B0A" w:rsidRPr="00E118C5" w:rsidRDefault="00E57B0A" w:rsidP="00820F84">
            <w:pPr>
              <w:framePr w:w="10152" w:h="5669" w:hSpace="451" w:vSpace="14" w:wrap="notBeside" w:vAnchor="text" w:hAnchor="text" w:x="452" w:y="15"/>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pStyle w:val="a2"/>
              <w:framePr w:w="10152" w:h="5669" w:hSpace="451" w:vSpace="14" w:wrap="notBeside" w:vAnchor="text" w:hAnchor="text" w:x="452" w:y="15"/>
              <w:spacing w:line="240" w:lineRule="auto"/>
              <w:ind w:firstLine="0"/>
              <w:jc w:val="both"/>
              <w:rPr>
                <w:color w:val="auto"/>
              </w:rPr>
            </w:pPr>
            <w:r w:rsidRPr="00E118C5">
              <w:rPr>
                <w:color w:val="auto"/>
              </w:rPr>
              <w:t>5 класс (34 час)</w:t>
            </w:r>
          </w:p>
        </w:tc>
        <w:tc>
          <w:tcPr>
            <w:tcW w:w="1757" w:type="dxa"/>
            <w:tcBorders>
              <w:top w:val="single" w:sz="4" w:space="0" w:color="auto"/>
              <w:left w:val="single" w:sz="4" w:space="0" w:color="auto"/>
            </w:tcBorders>
          </w:tcPr>
          <w:p w:rsidR="00E57B0A" w:rsidRPr="00E118C5" w:rsidRDefault="00E57B0A" w:rsidP="00820F84">
            <w:pPr>
              <w:pStyle w:val="a2"/>
              <w:framePr w:w="10152" w:h="5669" w:hSpace="451" w:vSpace="14" w:wrap="notBeside" w:vAnchor="text" w:hAnchor="text" w:x="452" w:y="15"/>
              <w:spacing w:line="240" w:lineRule="auto"/>
              <w:ind w:firstLine="140"/>
              <w:jc w:val="both"/>
              <w:rPr>
                <w:color w:val="auto"/>
              </w:rPr>
            </w:pPr>
            <w:r w:rsidRPr="00E118C5">
              <w:rPr>
                <w:color w:val="auto"/>
              </w:rPr>
              <w:t>6 класс (34 час)</w:t>
            </w:r>
          </w:p>
        </w:tc>
        <w:tc>
          <w:tcPr>
            <w:tcW w:w="1762" w:type="dxa"/>
            <w:tcBorders>
              <w:top w:val="single" w:sz="4" w:space="0" w:color="auto"/>
              <w:left w:val="single" w:sz="4" w:space="0" w:color="auto"/>
            </w:tcBorders>
          </w:tcPr>
          <w:p w:rsidR="00E57B0A" w:rsidRPr="00E118C5" w:rsidRDefault="00E57B0A" w:rsidP="00820F84">
            <w:pPr>
              <w:pStyle w:val="a2"/>
              <w:framePr w:w="10152" w:h="5669" w:hSpace="451" w:vSpace="14" w:wrap="notBeside" w:vAnchor="text" w:hAnchor="text" w:x="452" w:y="15"/>
              <w:spacing w:line="240" w:lineRule="auto"/>
              <w:ind w:firstLine="160"/>
              <w:jc w:val="both"/>
              <w:rPr>
                <w:color w:val="auto"/>
              </w:rPr>
            </w:pPr>
            <w:r w:rsidRPr="00E118C5">
              <w:rPr>
                <w:color w:val="auto"/>
              </w:rPr>
              <w:t>7 класс (34 час)</w:t>
            </w:r>
          </w:p>
        </w:tc>
        <w:tc>
          <w:tcPr>
            <w:tcW w:w="1757" w:type="dxa"/>
            <w:tcBorders>
              <w:top w:val="single" w:sz="4" w:space="0" w:color="auto"/>
              <w:left w:val="single" w:sz="4" w:space="0" w:color="auto"/>
            </w:tcBorders>
          </w:tcPr>
          <w:p w:rsidR="00E57B0A" w:rsidRPr="00E118C5" w:rsidRDefault="00E57B0A" w:rsidP="00820F84">
            <w:pPr>
              <w:pStyle w:val="a2"/>
              <w:framePr w:w="10152" w:h="5669" w:hSpace="451" w:vSpace="14" w:wrap="notBeside" w:vAnchor="text" w:hAnchor="text" w:x="452" w:y="15"/>
              <w:spacing w:line="240" w:lineRule="auto"/>
              <w:ind w:firstLine="140"/>
              <w:jc w:val="both"/>
              <w:rPr>
                <w:color w:val="auto"/>
              </w:rPr>
            </w:pPr>
            <w:r w:rsidRPr="00E118C5">
              <w:rPr>
                <w:color w:val="auto"/>
              </w:rPr>
              <w:t>8 класс (17 час)</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5669" w:hSpace="451" w:vSpace="14" w:wrap="notBeside" w:vAnchor="text" w:hAnchor="text" w:x="452" w:y="15"/>
              <w:spacing w:line="240" w:lineRule="auto"/>
              <w:ind w:firstLine="140"/>
              <w:jc w:val="both"/>
              <w:rPr>
                <w:color w:val="auto"/>
              </w:rPr>
            </w:pPr>
            <w:r w:rsidRPr="00E118C5">
              <w:rPr>
                <w:color w:val="auto"/>
              </w:rPr>
              <w:t>9 класс (17 час)</w:t>
            </w:r>
          </w:p>
        </w:tc>
      </w:tr>
      <w:tr w:rsidR="00E57B0A" w:rsidRPr="00E118C5" w:rsidTr="00982186">
        <w:trPr>
          <w:trHeight w:hRule="exact" w:val="3039"/>
        </w:trPr>
        <w:tc>
          <w:tcPr>
            <w:tcW w:w="1354" w:type="dxa"/>
            <w:tcBorders>
              <w:top w:val="single" w:sz="4" w:space="0" w:color="auto"/>
              <w:left w:val="single" w:sz="4" w:space="0" w:color="auto"/>
            </w:tcBorders>
          </w:tcPr>
          <w:p w:rsidR="00E57B0A" w:rsidRPr="00E118C5" w:rsidRDefault="00E57B0A" w:rsidP="00820F84">
            <w:pPr>
              <w:pStyle w:val="a2"/>
              <w:framePr w:w="10152" w:h="5669" w:hSpace="451" w:vSpace="14" w:wrap="notBeside" w:vAnchor="text" w:hAnchor="text" w:x="452" w:y="15"/>
              <w:spacing w:before="80" w:line="240" w:lineRule="auto"/>
              <w:ind w:firstLine="0"/>
              <w:jc w:val="both"/>
              <w:rPr>
                <w:color w:val="auto"/>
              </w:rPr>
            </w:pPr>
            <w:r w:rsidRPr="00E118C5">
              <w:rPr>
                <w:color w:val="auto"/>
              </w:rPr>
              <w:t>Технологии обработки материалов и пищевых продуктов</w:t>
            </w:r>
          </w:p>
        </w:tc>
        <w:tc>
          <w:tcPr>
            <w:tcW w:w="1757" w:type="dxa"/>
            <w:tcBorders>
              <w:top w:val="single" w:sz="4" w:space="0" w:color="auto"/>
              <w:left w:val="single" w:sz="4" w:space="0" w:color="auto"/>
            </w:tcBorders>
          </w:tcPr>
          <w:p w:rsidR="00E57B0A" w:rsidRPr="00E118C5" w:rsidRDefault="00E57B0A" w:rsidP="00820F84">
            <w:pPr>
              <w:pStyle w:val="a2"/>
              <w:framePr w:w="10152" w:h="5669" w:hSpace="451" w:vSpace="14" w:wrap="notBeside" w:vAnchor="text" w:hAnchor="text" w:x="452" w:y="15"/>
              <w:spacing w:after="180" w:line="240" w:lineRule="auto"/>
              <w:ind w:firstLine="0"/>
              <w:jc w:val="both"/>
              <w:rPr>
                <w:color w:val="auto"/>
              </w:rPr>
            </w:pPr>
            <w:r w:rsidRPr="00E118C5">
              <w:rPr>
                <w:b/>
                <w:bCs/>
                <w:i/>
                <w:iCs/>
                <w:color w:val="auto"/>
              </w:rPr>
              <w:t xml:space="preserve">Раздел 2. </w:t>
            </w:r>
            <w:r w:rsidRPr="00E118C5">
              <w:rPr>
                <w:color w:val="auto"/>
              </w:rPr>
              <w:t>Материалы и изделия.</w:t>
            </w:r>
          </w:p>
          <w:p w:rsidR="00E57B0A" w:rsidRPr="00E118C5" w:rsidRDefault="00E57B0A" w:rsidP="00820F84">
            <w:pPr>
              <w:pStyle w:val="a2"/>
              <w:framePr w:w="10152" w:h="5669" w:hSpace="451" w:vSpace="14" w:wrap="notBeside" w:vAnchor="text" w:hAnchor="text" w:x="452" w:y="15"/>
              <w:spacing w:after="180" w:line="240" w:lineRule="auto"/>
              <w:ind w:firstLine="0"/>
              <w:jc w:val="both"/>
              <w:rPr>
                <w:color w:val="auto"/>
              </w:rPr>
            </w:pPr>
            <w:r w:rsidRPr="00E118C5">
              <w:rPr>
                <w:b/>
                <w:bCs/>
                <w:i/>
                <w:iCs/>
                <w:color w:val="auto"/>
              </w:rPr>
              <w:t xml:space="preserve">Раздел 3. </w:t>
            </w:r>
            <w:r w:rsidRPr="00E118C5">
              <w:rPr>
                <w:color w:val="auto"/>
              </w:rPr>
              <w:t>Основные ручные инструменты.</w:t>
            </w:r>
          </w:p>
          <w:p w:rsidR="00E57B0A" w:rsidRPr="00E118C5" w:rsidRDefault="00E57B0A" w:rsidP="00820F84">
            <w:pPr>
              <w:pStyle w:val="a2"/>
              <w:framePr w:w="10152" w:h="5669" w:hSpace="451" w:vSpace="14" w:wrap="notBeside" w:vAnchor="text" w:hAnchor="text" w:x="452" w:y="15"/>
              <w:spacing w:after="180" w:line="240" w:lineRule="auto"/>
              <w:ind w:firstLine="0"/>
              <w:jc w:val="both"/>
              <w:rPr>
                <w:color w:val="auto"/>
              </w:rPr>
            </w:pPr>
            <w:r w:rsidRPr="00E118C5">
              <w:rPr>
                <w:b/>
                <w:bCs/>
                <w:i/>
                <w:iCs/>
                <w:color w:val="auto"/>
              </w:rPr>
              <w:t xml:space="preserve">Раздел 4. </w:t>
            </w:r>
            <w:r w:rsidRPr="00E118C5">
              <w:rPr>
                <w:color w:val="auto"/>
              </w:rPr>
              <w:t>Трудовые действия как основные слагаемые технологии</w:t>
            </w:r>
          </w:p>
        </w:tc>
        <w:tc>
          <w:tcPr>
            <w:tcW w:w="1757" w:type="dxa"/>
            <w:tcBorders>
              <w:top w:val="single" w:sz="4" w:space="0" w:color="auto"/>
              <w:left w:val="single" w:sz="4" w:space="0" w:color="auto"/>
            </w:tcBorders>
          </w:tcPr>
          <w:p w:rsidR="00E57B0A" w:rsidRPr="00E118C5" w:rsidRDefault="00E57B0A" w:rsidP="00820F84">
            <w:pPr>
              <w:pStyle w:val="a2"/>
              <w:framePr w:w="10152" w:h="5669" w:hSpace="451" w:vSpace="14" w:wrap="notBeside" w:vAnchor="text" w:hAnchor="text" w:x="452" w:y="15"/>
              <w:spacing w:after="180" w:line="233" w:lineRule="auto"/>
              <w:ind w:firstLine="0"/>
              <w:jc w:val="both"/>
              <w:rPr>
                <w:color w:val="auto"/>
              </w:rPr>
            </w:pPr>
            <w:r w:rsidRPr="00E118C5">
              <w:rPr>
                <w:b/>
                <w:bCs/>
                <w:i/>
                <w:iCs/>
                <w:color w:val="auto"/>
              </w:rPr>
              <w:t xml:space="preserve">Раздел 6. </w:t>
            </w:r>
            <w:r w:rsidRPr="00E118C5">
              <w:rPr>
                <w:color w:val="auto"/>
              </w:rPr>
              <w:t>Технология обработки текстильных материалов.</w:t>
            </w:r>
          </w:p>
          <w:p w:rsidR="00E57B0A" w:rsidRPr="00E118C5" w:rsidRDefault="00E57B0A" w:rsidP="00820F84">
            <w:pPr>
              <w:pStyle w:val="a2"/>
              <w:framePr w:w="10152" w:h="5669" w:hSpace="451" w:vSpace="14" w:wrap="notBeside" w:vAnchor="text" w:hAnchor="text" w:x="452" w:y="15"/>
              <w:spacing w:line="240" w:lineRule="auto"/>
              <w:ind w:firstLine="0"/>
              <w:jc w:val="both"/>
              <w:rPr>
                <w:color w:val="auto"/>
              </w:rPr>
            </w:pPr>
            <w:r w:rsidRPr="00E118C5">
              <w:rPr>
                <w:b/>
                <w:bCs/>
                <w:i/>
                <w:iCs/>
                <w:color w:val="auto"/>
              </w:rPr>
              <w:t xml:space="preserve">Раздел 7. </w:t>
            </w:r>
            <w:r w:rsidRPr="00E118C5">
              <w:rPr>
                <w:color w:val="auto"/>
              </w:rPr>
              <w:t>Технология обработки пищевых продуктов</w:t>
            </w:r>
          </w:p>
        </w:tc>
        <w:tc>
          <w:tcPr>
            <w:tcW w:w="1762" w:type="dxa"/>
            <w:tcBorders>
              <w:top w:val="single" w:sz="4" w:space="0" w:color="auto"/>
              <w:left w:val="single" w:sz="4" w:space="0" w:color="auto"/>
            </w:tcBorders>
          </w:tcPr>
          <w:p w:rsidR="00E57B0A" w:rsidRPr="00E118C5" w:rsidRDefault="00E57B0A" w:rsidP="00820F84">
            <w:pPr>
              <w:pStyle w:val="a2"/>
              <w:framePr w:w="10152" w:h="5669" w:hSpace="451" w:vSpace="14" w:wrap="notBeside" w:vAnchor="text" w:hAnchor="text" w:x="452" w:y="15"/>
              <w:spacing w:line="233" w:lineRule="auto"/>
              <w:ind w:firstLine="0"/>
              <w:jc w:val="both"/>
              <w:rPr>
                <w:color w:val="auto"/>
              </w:rPr>
            </w:pPr>
            <w:r w:rsidRPr="00E118C5">
              <w:rPr>
                <w:b/>
                <w:bCs/>
                <w:i/>
                <w:iCs/>
                <w:color w:val="auto"/>
              </w:rPr>
              <w:t xml:space="preserve">Раздел 9. </w:t>
            </w:r>
            <w:r w:rsidRPr="00E118C5">
              <w:rPr>
                <w:color w:val="auto"/>
              </w:rPr>
              <w:t>Машины и их модели</w:t>
            </w:r>
          </w:p>
        </w:tc>
        <w:tc>
          <w:tcPr>
            <w:tcW w:w="1757" w:type="dxa"/>
            <w:tcBorders>
              <w:top w:val="single" w:sz="4" w:space="0" w:color="auto"/>
              <w:left w:val="single" w:sz="4" w:space="0" w:color="auto"/>
            </w:tcBorders>
          </w:tcPr>
          <w:p w:rsidR="00E57B0A" w:rsidRPr="00E118C5" w:rsidRDefault="00E57B0A" w:rsidP="00820F84">
            <w:pPr>
              <w:framePr w:w="10152" w:h="5669" w:hSpace="451" w:vSpace="14" w:wrap="notBeside" w:vAnchor="text" w:hAnchor="text" w:x="452" w:y="15"/>
              <w:jc w:val="both"/>
              <w:rPr>
                <w:rFonts w:ascii="Times New Roman" w:hAnsi="Times New Roman" w:cs="Times New Roman"/>
                <w:color w:val="auto"/>
                <w:sz w:val="20"/>
                <w:szCs w:val="20"/>
              </w:rPr>
            </w:pP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5669" w:hSpace="451" w:vSpace="14" w:wrap="notBeside" w:vAnchor="text" w:hAnchor="text" w:x="452" w:y="15"/>
              <w:spacing w:line="230" w:lineRule="auto"/>
              <w:ind w:firstLine="0"/>
              <w:jc w:val="both"/>
              <w:rPr>
                <w:color w:val="auto"/>
              </w:rPr>
            </w:pPr>
            <w:r w:rsidRPr="00E118C5">
              <w:rPr>
                <w:b/>
                <w:bCs/>
                <w:i/>
                <w:iCs/>
                <w:color w:val="auto"/>
                <w:u w:val="single"/>
              </w:rPr>
              <w:t xml:space="preserve">Раздел 12. </w:t>
            </w:r>
            <w:r w:rsidRPr="00E118C5">
              <w:rPr>
                <w:color w:val="auto"/>
              </w:rPr>
              <w:t>Технологии и человек</w:t>
            </w:r>
          </w:p>
        </w:tc>
      </w:tr>
      <w:tr w:rsidR="00E57B0A" w:rsidRPr="00E118C5" w:rsidTr="00982186">
        <w:trPr>
          <w:trHeight w:hRule="exact" w:val="1574"/>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2" w:h="5669" w:hSpace="451" w:vSpace="14" w:wrap="notBeside" w:vAnchor="text" w:hAnchor="text" w:x="452" w:y="15"/>
              <w:spacing w:before="80" w:line="240" w:lineRule="auto"/>
              <w:ind w:firstLine="0"/>
              <w:jc w:val="both"/>
              <w:rPr>
                <w:color w:val="auto"/>
              </w:rPr>
            </w:pPr>
            <w:r w:rsidRPr="00E118C5">
              <w:rPr>
                <w:color w:val="auto"/>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tcPr>
          <w:p w:rsidR="00E57B0A" w:rsidRPr="00E118C5" w:rsidRDefault="00E57B0A" w:rsidP="00820F84">
            <w:pPr>
              <w:framePr w:w="10152" w:h="5669" w:hSpace="451" w:vSpace="14" w:wrap="notBeside" w:vAnchor="text" w:hAnchor="text" w:x="452" w:y="15"/>
              <w:jc w:val="both"/>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tcPr>
          <w:p w:rsidR="00E57B0A" w:rsidRPr="00E118C5" w:rsidRDefault="00E57B0A" w:rsidP="00820F84">
            <w:pPr>
              <w:framePr w:w="10152" w:h="5669" w:hSpace="451" w:vSpace="14" w:wrap="notBeside" w:vAnchor="text" w:hAnchor="text" w:x="452" w:y="15"/>
              <w:jc w:val="both"/>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tcPr>
          <w:p w:rsidR="00E57B0A" w:rsidRPr="00E118C5" w:rsidRDefault="00E57B0A" w:rsidP="00820F84">
            <w:pPr>
              <w:pStyle w:val="a2"/>
              <w:framePr w:w="10152" w:h="5669" w:hSpace="451" w:vSpace="14" w:wrap="notBeside" w:vAnchor="text" w:hAnchor="text" w:x="452" w:y="15"/>
              <w:spacing w:after="160" w:line="233" w:lineRule="auto"/>
              <w:ind w:firstLine="0"/>
              <w:jc w:val="both"/>
              <w:rPr>
                <w:color w:val="auto"/>
              </w:rPr>
            </w:pPr>
            <w:r w:rsidRPr="00E118C5">
              <w:rPr>
                <w:b/>
                <w:bCs/>
                <w:i/>
                <w:iCs/>
                <w:color w:val="auto"/>
              </w:rPr>
              <w:t xml:space="preserve">Раздел 1. </w:t>
            </w:r>
            <w:r w:rsidRPr="00E118C5">
              <w:rPr>
                <w:color w:val="auto"/>
              </w:rPr>
              <w:t>Модели и технологии.</w:t>
            </w:r>
          </w:p>
          <w:p w:rsidR="00E57B0A" w:rsidRPr="00E118C5" w:rsidRDefault="00E57B0A" w:rsidP="00820F84">
            <w:pPr>
              <w:pStyle w:val="a2"/>
              <w:framePr w:w="10152" w:h="5669" w:hSpace="451" w:vSpace="14" w:wrap="notBeside" w:vAnchor="text" w:hAnchor="text" w:x="452" w:y="15"/>
              <w:spacing w:line="240" w:lineRule="auto"/>
              <w:ind w:firstLine="0"/>
              <w:jc w:val="both"/>
              <w:rPr>
                <w:color w:val="auto"/>
              </w:rPr>
            </w:pPr>
            <w:r w:rsidRPr="00E118C5">
              <w:rPr>
                <w:b/>
                <w:bCs/>
                <w:i/>
                <w:iCs/>
                <w:color w:val="auto"/>
              </w:rPr>
              <w:t xml:space="preserve">Раздел 2. </w:t>
            </w:r>
            <w:r w:rsidRPr="00E118C5">
              <w:rPr>
                <w:color w:val="auto"/>
              </w:rPr>
              <w:t>Визуальные модели</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5669" w:hSpace="451" w:vSpace="14" w:wrap="notBeside" w:vAnchor="text" w:hAnchor="text" w:x="452" w:y="15"/>
              <w:spacing w:line="240" w:lineRule="auto"/>
              <w:ind w:firstLine="0"/>
              <w:jc w:val="both"/>
              <w:rPr>
                <w:color w:val="auto"/>
              </w:rPr>
            </w:pPr>
            <w:r w:rsidRPr="00E118C5">
              <w:rPr>
                <w:b/>
                <w:bCs/>
                <w:i/>
                <w:iCs/>
                <w:color w:val="auto"/>
              </w:rPr>
              <w:t xml:space="preserve">Раздел 3. </w:t>
            </w:r>
            <w:r w:rsidRPr="00E118C5">
              <w:rPr>
                <w:color w:val="auto"/>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5669" w:hSpace="451" w:vSpace="14" w:wrap="notBeside" w:vAnchor="text" w:hAnchor="text" w:x="452" w:y="15"/>
              <w:spacing w:line="233" w:lineRule="auto"/>
              <w:ind w:firstLine="0"/>
              <w:jc w:val="both"/>
              <w:rPr>
                <w:color w:val="auto"/>
              </w:rPr>
            </w:pPr>
            <w:r w:rsidRPr="00E118C5">
              <w:rPr>
                <w:b/>
                <w:bCs/>
                <w:i/>
                <w:iCs/>
                <w:color w:val="auto"/>
              </w:rPr>
              <w:t xml:space="preserve">Раздел 4. </w:t>
            </w:r>
            <w:r w:rsidRPr="00E118C5">
              <w:rPr>
                <w:color w:val="auto"/>
              </w:rPr>
              <w:t>Технология создания и исследования прототипов</w:t>
            </w:r>
          </w:p>
        </w:tc>
      </w:tr>
    </w:tbl>
    <w:p w:rsidR="00E57B0A" w:rsidRPr="00E118C5" w:rsidRDefault="00E57B0A" w:rsidP="00820F84">
      <w:pPr>
        <w:pStyle w:val="a9"/>
        <w:framePr w:w="230" w:h="6384" w:hRule="exact" w:hSpace="10373" w:wrap="notBeside" w:vAnchor="text" w:hAnchor="text" w:y="1"/>
        <w:tabs>
          <w:tab w:val="left" w:pos="4032"/>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57B0A" w:rsidRPr="00E118C5" w:rsidTr="00982186">
        <w:trPr>
          <w:trHeight w:hRule="exact" w:val="365"/>
        </w:trPr>
        <w:tc>
          <w:tcPr>
            <w:tcW w:w="10153" w:type="dxa"/>
            <w:gridSpan w:val="6"/>
            <w:tcBorders>
              <w:top w:val="single" w:sz="4" w:space="0" w:color="auto"/>
              <w:left w:val="single" w:sz="4" w:space="0" w:color="auto"/>
              <w:right w:val="single" w:sz="4" w:space="0" w:color="auto"/>
            </w:tcBorders>
          </w:tcPr>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color w:val="auto"/>
              </w:rPr>
              <w:t>ИНВАРИАНТНЫЕ МОДУЛИ</w:t>
            </w:r>
          </w:p>
        </w:tc>
      </w:tr>
      <w:tr w:rsidR="00E57B0A" w:rsidRPr="00E118C5" w:rsidTr="00982186">
        <w:trPr>
          <w:trHeight w:hRule="exact" w:val="365"/>
        </w:trPr>
        <w:tc>
          <w:tcPr>
            <w:tcW w:w="1354"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line="240" w:lineRule="auto"/>
              <w:ind w:firstLine="320"/>
              <w:jc w:val="both"/>
              <w:rPr>
                <w:color w:val="auto"/>
              </w:rPr>
            </w:pPr>
            <w:r w:rsidRPr="00E118C5">
              <w:rPr>
                <w:color w:val="auto"/>
              </w:rPr>
              <w:t>Модуль</w:t>
            </w:r>
          </w:p>
        </w:tc>
        <w:tc>
          <w:tcPr>
            <w:tcW w:w="1757"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color w:val="auto"/>
              </w:rPr>
              <w:t>5 класс(34 ч)</w:t>
            </w:r>
          </w:p>
        </w:tc>
        <w:tc>
          <w:tcPr>
            <w:tcW w:w="1757"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line="240" w:lineRule="auto"/>
              <w:jc w:val="both"/>
              <w:rPr>
                <w:color w:val="auto"/>
              </w:rPr>
            </w:pPr>
            <w:r w:rsidRPr="00E118C5">
              <w:rPr>
                <w:color w:val="auto"/>
              </w:rPr>
              <w:t>6 класс(34 ч)</w:t>
            </w:r>
          </w:p>
        </w:tc>
        <w:tc>
          <w:tcPr>
            <w:tcW w:w="1762"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line="240" w:lineRule="auto"/>
              <w:jc w:val="both"/>
              <w:rPr>
                <w:color w:val="auto"/>
              </w:rPr>
            </w:pPr>
            <w:r w:rsidRPr="00E118C5">
              <w:rPr>
                <w:color w:val="auto"/>
              </w:rPr>
              <w:t>7 класс(34 ч)</w:t>
            </w:r>
          </w:p>
        </w:tc>
        <w:tc>
          <w:tcPr>
            <w:tcW w:w="1757"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line="240" w:lineRule="auto"/>
              <w:jc w:val="both"/>
              <w:rPr>
                <w:color w:val="auto"/>
              </w:rPr>
            </w:pPr>
            <w:r w:rsidRPr="00E118C5">
              <w:rPr>
                <w:color w:val="auto"/>
              </w:rPr>
              <w:t>8 класс(17 ч)</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5539" w:hSpace="24" w:vSpace="19" w:wrap="notBeside" w:vAnchor="text" w:hAnchor="text" w:x="425" w:y="831"/>
              <w:spacing w:line="240" w:lineRule="auto"/>
              <w:jc w:val="both"/>
              <w:rPr>
                <w:color w:val="auto"/>
              </w:rPr>
            </w:pPr>
            <w:r w:rsidRPr="00E118C5">
              <w:rPr>
                <w:color w:val="auto"/>
              </w:rPr>
              <w:t>9 класс(17 ч)</w:t>
            </w:r>
          </w:p>
        </w:tc>
      </w:tr>
      <w:tr w:rsidR="00E57B0A" w:rsidRPr="00E118C5" w:rsidTr="00982186">
        <w:trPr>
          <w:trHeight w:hRule="exact" w:val="3241"/>
        </w:trPr>
        <w:tc>
          <w:tcPr>
            <w:tcW w:w="1354"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before="80" w:line="240" w:lineRule="auto"/>
              <w:ind w:firstLine="0"/>
              <w:jc w:val="both"/>
              <w:rPr>
                <w:color w:val="auto"/>
              </w:rPr>
            </w:pPr>
            <w:r w:rsidRPr="00E118C5">
              <w:rPr>
                <w:color w:val="auto"/>
              </w:rPr>
              <w:t>Производство и технология</w:t>
            </w:r>
          </w:p>
        </w:tc>
        <w:tc>
          <w:tcPr>
            <w:tcW w:w="1757"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after="180" w:line="240" w:lineRule="auto"/>
              <w:ind w:firstLine="0"/>
              <w:jc w:val="both"/>
              <w:rPr>
                <w:color w:val="auto"/>
              </w:rPr>
            </w:pPr>
            <w:r w:rsidRPr="00E118C5">
              <w:rPr>
                <w:b/>
                <w:bCs/>
                <w:i/>
                <w:iCs/>
                <w:color w:val="auto"/>
              </w:rPr>
              <w:t xml:space="preserve">Раздел 1. </w:t>
            </w:r>
            <w:r w:rsidRPr="00E118C5">
              <w:rPr>
                <w:color w:val="auto"/>
              </w:rPr>
              <w:t>Преобразовательная деятельность человека.</w:t>
            </w:r>
          </w:p>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 xml:space="preserve">Раздел 2. </w:t>
            </w:r>
            <w:r w:rsidRPr="00E118C5">
              <w:rPr>
                <w:color w:val="auto"/>
              </w:rPr>
              <w:t>Простейшие машины и механизмы</w:t>
            </w:r>
          </w:p>
        </w:tc>
        <w:tc>
          <w:tcPr>
            <w:tcW w:w="1757"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after="180" w:line="240" w:lineRule="auto"/>
              <w:ind w:firstLine="0"/>
              <w:jc w:val="both"/>
              <w:rPr>
                <w:color w:val="auto"/>
              </w:rPr>
            </w:pPr>
            <w:r w:rsidRPr="00E118C5">
              <w:rPr>
                <w:b/>
                <w:bCs/>
                <w:i/>
                <w:iCs/>
                <w:color w:val="auto"/>
              </w:rPr>
              <w:t xml:space="preserve">Раздел 3. </w:t>
            </w:r>
            <w:r w:rsidRPr="00E118C5">
              <w:rPr>
                <w:color w:val="auto"/>
              </w:rPr>
              <w:t>Задачи и технологии их решения.</w:t>
            </w:r>
          </w:p>
          <w:p w:rsidR="00E57B0A" w:rsidRPr="00E118C5" w:rsidRDefault="00E57B0A" w:rsidP="00820F84">
            <w:pPr>
              <w:pStyle w:val="a2"/>
              <w:framePr w:w="10152" w:h="5539" w:hSpace="24" w:vSpace="19" w:wrap="notBeside" w:vAnchor="text" w:hAnchor="text" w:x="425" w:y="831"/>
              <w:spacing w:after="180" w:line="240" w:lineRule="auto"/>
              <w:ind w:firstLine="0"/>
              <w:jc w:val="both"/>
              <w:rPr>
                <w:color w:val="auto"/>
              </w:rPr>
            </w:pPr>
            <w:r w:rsidRPr="00E118C5">
              <w:rPr>
                <w:b/>
                <w:bCs/>
                <w:i/>
                <w:iCs/>
                <w:color w:val="auto"/>
              </w:rPr>
              <w:t xml:space="preserve">Раздел 4. </w:t>
            </w:r>
            <w:r w:rsidRPr="00E118C5">
              <w:rPr>
                <w:color w:val="auto"/>
              </w:rPr>
              <w:t>Основы проектирования.</w:t>
            </w:r>
          </w:p>
          <w:p w:rsidR="00E57B0A" w:rsidRPr="00E118C5" w:rsidRDefault="00E57B0A" w:rsidP="00820F84">
            <w:pPr>
              <w:pStyle w:val="a2"/>
              <w:framePr w:w="10152" w:h="5539" w:hSpace="24" w:vSpace="19" w:wrap="notBeside" w:vAnchor="text" w:hAnchor="text" w:x="425" w:y="831"/>
              <w:spacing w:after="180" w:line="240" w:lineRule="auto"/>
              <w:ind w:firstLine="0"/>
              <w:jc w:val="both"/>
              <w:rPr>
                <w:color w:val="auto"/>
              </w:rPr>
            </w:pPr>
            <w:r w:rsidRPr="00E118C5">
              <w:rPr>
                <w:b/>
                <w:bCs/>
                <w:i/>
                <w:iCs/>
                <w:color w:val="auto"/>
              </w:rPr>
              <w:t xml:space="preserve">Раздел 5. </w:t>
            </w:r>
            <w:r w:rsidRPr="00E118C5">
              <w:rPr>
                <w:color w:val="auto"/>
              </w:rPr>
              <w:t>Технологии домашнего хозяйства.</w:t>
            </w:r>
          </w:p>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Раздел 6.</w:t>
            </w:r>
          </w:p>
          <w:p w:rsidR="00E57B0A" w:rsidRPr="00E118C5" w:rsidRDefault="00E57B0A" w:rsidP="00820F84">
            <w:pPr>
              <w:pStyle w:val="a2"/>
              <w:framePr w:w="10152" w:h="5539" w:hSpace="24" w:vSpace="19" w:wrap="notBeside" w:vAnchor="text" w:hAnchor="text" w:x="425" w:y="831"/>
              <w:spacing w:after="180" w:line="240" w:lineRule="auto"/>
              <w:ind w:firstLine="0"/>
              <w:jc w:val="both"/>
              <w:rPr>
                <w:color w:val="auto"/>
              </w:rPr>
            </w:pPr>
            <w:r w:rsidRPr="00E118C5">
              <w:rPr>
                <w:color w:val="auto"/>
              </w:rPr>
              <w:t>Мир профессий</w:t>
            </w:r>
          </w:p>
        </w:tc>
        <w:tc>
          <w:tcPr>
            <w:tcW w:w="1762"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after="180" w:line="240" w:lineRule="auto"/>
              <w:ind w:firstLine="0"/>
              <w:jc w:val="both"/>
              <w:rPr>
                <w:color w:val="auto"/>
              </w:rPr>
            </w:pPr>
            <w:r w:rsidRPr="00E118C5">
              <w:rPr>
                <w:b/>
                <w:bCs/>
                <w:i/>
                <w:iCs/>
                <w:color w:val="auto"/>
              </w:rPr>
              <w:t xml:space="preserve">Раздел 7. </w:t>
            </w:r>
            <w:r w:rsidRPr="00E118C5">
              <w:rPr>
                <w:color w:val="auto"/>
              </w:rPr>
              <w:t>Технологии и искусство.</w:t>
            </w:r>
          </w:p>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 xml:space="preserve">Раздел 8. </w:t>
            </w:r>
            <w:r w:rsidRPr="00E118C5">
              <w:rPr>
                <w:color w:val="auto"/>
              </w:rPr>
              <w:t>Технология и мир. Современная техносфера</w:t>
            </w:r>
          </w:p>
        </w:tc>
        <w:tc>
          <w:tcPr>
            <w:tcW w:w="1757" w:type="dxa"/>
            <w:tcBorders>
              <w:top w:val="single" w:sz="4" w:space="0" w:color="auto"/>
              <w:left w:val="single" w:sz="4" w:space="0" w:color="auto"/>
            </w:tcBorders>
          </w:tcPr>
          <w:p w:rsidR="00E57B0A" w:rsidRPr="00E118C5" w:rsidRDefault="00E57B0A" w:rsidP="00820F84">
            <w:pPr>
              <w:pStyle w:val="a2"/>
              <w:framePr w:w="10152" w:h="5539" w:hSpace="24" w:vSpace="19" w:wrap="notBeside" w:vAnchor="text" w:hAnchor="text" w:x="425" w:y="831"/>
              <w:spacing w:after="180" w:line="240" w:lineRule="auto"/>
              <w:ind w:firstLine="0"/>
              <w:jc w:val="both"/>
              <w:rPr>
                <w:color w:val="auto"/>
              </w:rPr>
            </w:pPr>
            <w:r w:rsidRPr="00E118C5">
              <w:rPr>
                <w:b/>
                <w:bCs/>
                <w:i/>
                <w:iCs/>
                <w:color w:val="auto"/>
              </w:rPr>
              <w:t xml:space="preserve">Раздел 9. </w:t>
            </w:r>
            <w:r w:rsidRPr="00E118C5">
              <w:rPr>
                <w:color w:val="auto"/>
              </w:rPr>
              <w:t>Современные технологии.</w:t>
            </w:r>
          </w:p>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 xml:space="preserve">Раздел 10. </w:t>
            </w:r>
            <w:r w:rsidRPr="00E118C5">
              <w:rPr>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5539" w:hSpace="24" w:vSpace="19" w:wrap="notBeside" w:vAnchor="text" w:hAnchor="text" w:x="425" w:y="831"/>
              <w:spacing w:after="180" w:line="240" w:lineRule="auto"/>
              <w:ind w:firstLine="0"/>
              <w:jc w:val="both"/>
              <w:rPr>
                <w:color w:val="auto"/>
              </w:rPr>
            </w:pPr>
            <w:r w:rsidRPr="00E118C5">
              <w:rPr>
                <w:b/>
                <w:bCs/>
                <w:i/>
                <w:iCs/>
                <w:color w:val="auto"/>
              </w:rPr>
              <w:t xml:space="preserve">Раздел 11. </w:t>
            </w:r>
            <w:r w:rsidRPr="00E118C5">
              <w:rPr>
                <w:color w:val="auto"/>
              </w:rPr>
              <w:t>Элементы управления.</w:t>
            </w:r>
          </w:p>
          <w:p w:rsidR="00E57B0A" w:rsidRPr="00E118C5" w:rsidRDefault="00E57B0A" w:rsidP="00820F84">
            <w:pPr>
              <w:pStyle w:val="a2"/>
              <w:framePr w:w="10152" w:h="5539" w:hSpace="24" w:vSpace="19" w:wrap="notBeside" w:vAnchor="text" w:hAnchor="text" w:x="425" w:y="831"/>
              <w:spacing w:line="233" w:lineRule="auto"/>
              <w:ind w:firstLine="0"/>
              <w:jc w:val="both"/>
              <w:rPr>
                <w:color w:val="auto"/>
              </w:rPr>
            </w:pPr>
            <w:r w:rsidRPr="00E118C5">
              <w:rPr>
                <w:b/>
                <w:bCs/>
                <w:i/>
                <w:iCs/>
                <w:color w:val="auto"/>
              </w:rPr>
              <w:t>Раздел 12.</w:t>
            </w:r>
          </w:p>
          <w:p w:rsidR="00E57B0A" w:rsidRPr="00E118C5" w:rsidRDefault="00E57B0A" w:rsidP="00820F84">
            <w:pPr>
              <w:pStyle w:val="a2"/>
              <w:framePr w:w="10152" w:h="5539" w:hSpace="24" w:vSpace="19" w:wrap="notBeside" w:vAnchor="text" w:hAnchor="text" w:x="425" w:y="831"/>
              <w:spacing w:after="100" w:line="240" w:lineRule="auto"/>
              <w:ind w:firstLine="0"/>
              <w:jc w:val="both"/>
              <w:rPr>
                <w:color w:val="auto"/>
              </w:rPr>
            </w:pPr>
            <w:r w:rsidRPr="00E118C5">
              <w:rPr>
                <w:color w:val="auto"/>
              </w:rPr>
              <w:t>Мир профессий</w:t>
            </w:r>
          </w:p>
        </w:tc>
      </w:tr>
      <w:tr w:rsidR="00E57B0A" w:rsidRPr="00E118C5" w:rsidTr="00982186">
        <w:trPr>
          <w:trHeight w:hRule="exact" w:val="1392"/>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2" w:h="5539" w:hSpace="24" w:vSpace="19" w:wrap="notBeside" w:vAnchor="text" w:hAnchor="text" w:x="425" w:y="831"/>
              <w:spacing w:before="80" w:line="240" w:lineRule="auto"/>
              <w:ind w:firstLine="0"/>
              <w:jc w:val="both"/>
              <w:rPr>
                <w:color w:val="auto"/>
              </w:rPr>
            </w:pPr>
            <w:r w:rsidRPr="00E118C5">
              <w:rPr>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 xml:space="preserve">Раздел 1. </w:t>
            </w:r>
            <w:r w:rsidRPr="00E118C5">
              <w:rPr>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 xml:space="preserve">Раздел 5. </w:t>
            </w:r>
            <w:r w:rsidRPr="00E118C5">
              <w:rPr>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tcPr>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 xml:space="preserve">Раздел 8. </w:t>
            </w:r>
            <w:r w:rsidRPr="00E118C5">
              <w:rPr>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 xml:space="preserve">Раздел 10. </w:t>
            </w:r>
            <w:r w:rsidRPr="00E118C5">
              <w:rPr>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5539" w:hSpace="24" w:vSpace="19" w:wrap="notBeside" w:vAnchor="text" w:hAnchor="text" w:x="425" w:y="831"/>
              <w:spacing w:line="240" w:lineRule="auto"/>
              <w:ind w:firstLine="0"/>
              <w:jc w:val="both"/>
              <w:rPr>
                <w:color w:val="auto"/>
              </w:rPr>
            </w:pPr>
            <w:r w:rsidRPr="00E118C5">
              <w:rPr>
                <w:b/>
                <w:bCs/>
                <w:i/>
                <w:iCs/>
                <w:color w:val="auto"/>
              </w:rPr>
              <w:t xml:space="preserve">Раздел 11. </w:t>
            </w:r>
            <w:r w:rsidRPr="00E118C5">
              <w:rPr>
                <w:color w:val="auto"/>
              </w:rPr>
              <w:t>Технологии в когнитивной сфере.</w:t>
            </w:r>
          </w:p>
        </w:tc>
      </w:tr>
    </w:tbl>
    <w:p w:rsidR="00E57B0A" w:rsidRPr="00E118C5" w:rsidRDefault="00E57B0A" w:rsidP="00820F84">
      <w:pPr>
        <w:pStyle w:val="a9"/>
        <w:framePr w:w="187" w:h="6389" w:hRule="exact" w:hSpace="2" w:wrap="notBeside" w:vAnchor="text" w:hAnchor="text" w:x="3" w:y="1"/>
        <w:tabs>
          <w:tab w:val="left" w:pos="6077"/>
        </w:tabs>
        <w:jc w:val="both"/>
        <w:textDirection w:val="tbRl"/>
        <w:rPr>
          <w:color w:val="auto"/>
          <w:sz w:val="20"/>
          <w:szCs w:val="20"/>
        </w:rPr>
      </w:pPr>
      <w:r w:rsidRPr="00E118C5">
        <w:rPr>
          <w:b w:val="0"/>
          <w:bCs w:val="0"/>
          <w:i w:val="0"/>
          <w:iCs w:val="0"/>
          <w:color w:val="auto"/>
          <w:sz w:val="20"/>
          <w:szCs w:val="20"/>
        </w:rPr>
        <w:tab/>
        <w:t xml:space="preserve"> </w:t>
      </w:r>
    </w:p>
    <w:p w:rsidR="00E57B0A" w:rsidRPr="00E118C5" w:rsidRDefault="00E57B0A" w:rsidP="00820F84">
      <w:pPr>
        <w:pStyle w:val="a9"/>
        <w:framePr w:w="9970" w:h="149" w:hSpace="2" w:wrap="notBeside" w:vAnchor="text" w:hAnchor="text" w:x="631" w:y="279"/>
        <w:jc w:val="both"/>
        <w:rPr>
          <w:color w:val="auto"/>
          <w:sz w:val="20"/>
          <w:szCs w:val="20"/>
        </w:rPr>
      </w:pPr>
      <w:r>
        <w:rPr>
          <w:noProof/>
          <w:lang w:eastAsia="ru-RU"/>
        </w:rPr>
        <w:pict>
          <v:shape id="Shape 153" o:spid="_x0000_s1062" type="#_x0000_t202" style="position:absolute;left:0;text-align:left;margin-left:229.6pt;margin-top:25.9pt;width:163.1pt;height:10.55pt;z-index:25166489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" filled="f" stroked="f">
            <v:path arrowok="t"/>
            <v:textbox inset="0,0,0,0">
              <w:txbxContent>
                <w:p w:rsidR="00E57B0A" w:rsidRDefault="00E57B0A" w:rsidP="00982186">
                  <w:pPr>
                    <w:pStyle w:val="11"/>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Pr="00E118C5">
        <w:rPr>
          <w:i w:val="0"/>
          <w:iCs w:val="0"/>
          <w:color w:val="auto"/>
          <w:sz w:val="20"/>
          <w:szCs w:val="20"/>
        </w:rPr>
        <w:t>Таблица 3</w:t>
      </w: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headerReference w:type="even" r:id="rId101"/>
          <w:headerReference w:type="default" r:id="rId102"/>
          <w:footerReference w:type="even" r:id="rId103"/>
          <w:footerReference w:type="default" r:id="rId104"/>
          <w:footnotePr>
            <w:numRestart w:val="eachPage"/>
          </w:footnotePr>
          <w:pgSz w:w="12019" w:h="7824" w:orient="landscape"/>
          <w:pgMar w:top="715" w:right="717" w:bottom="520" w:left="699" w:header="287" w:footer="92" w:gutter="0"/>
          <w:cols w:space="720"/>
          <w:noEndnote/>
          <w:docGrid w:linePitch="360"/>
        </w:sectPr>
      </w:pPr>
      <w:r>
        <w:rPr>
          <w:noProof/>
        </w:rPr>
        <w:pict>
          <v:shape id="Shape 151" o:spid="_x0000_s1063" type="#_x0000_t202" style="position:absolute;left:0;text-align:left;margin-left:66.5pt;margin-top:-.25pt;width:355.65pt;height:11.3pt;z-index:25166387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d02gMnAEA&#10;AC0DAAAOAAAAAAAAAAAAAAAAAC4CAABkcnMvZTJvRG9jLnhtbFBLAQItABQABgAIAAAAIQCB/Y0t&#10;3QAAAAgBAAAPAAAAAAAAAAAAAAAAAPYDAABkcnMvZG93bnJldi54bWxQSwUGAAAAAAQABADzAAAA&#10;AAUAAAAA&#10;" filled="f" stroked="f">
            <v:path arrowok="t"/>
            <v:textbox inset="0,0,0,0">
              <w:txbxContent>
                <w:p w:rsidR="00E57B0A" w:rsidRDefault="00E57B0A" w:rsidP="00982186">
                  <w:pPr>
                    <w:pStyle w:val="11"/>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E57B0A" w:rsidRPr="00E118C5" w:rsidRDefault="00E57B0A" w:rsidP="00820F84">
      <w:pPr>
        <w:pStyle w:val="90"/>
        <w:framePr w:w="230" w:h="6384" w:hRule="exact" w:wrap="none" w:hAnchor="page" w:x="683" w:y="1"/>
        <w:tabs>
          <w:tab w:val="left" w:pos="4032"/>
        </w:tabs>
        <w:jc w:val="both"/>
        <w:textDirection w:val="tbRl"/>
        <w:rPr>
          <w:rFonts w:ascii="Times New Roman" w:hAnsi="Times New Roman" w:cs="Times New Roman"/>
          <w:color w:val="auto"/>
          <w:sz w:val="20"/>
          <w:szCs w:val="20"/>
        </w:rPr>
      </w:pPr>
      <w:r w:rsidRPr="00E118C5">
        <w:rPr>
          <w:rFonts w:ascii="Times New Roman" w:hAnsi="Times New Roman" w:cs="Times New Roman"/>
          <w:color w:val="auto"/>
          <w:sz w:val="20"/>
          <w:szCs w:val="20"/>
        </w:rPr>
        <w:t xml:space="preserve"> </w:t>
      </w:r>
      <w:r w:rsidRPr="00E118C5">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57B0A" w:rsidRPr="00E118C5" w:rsidTr="00982186">
        <w:trPr>
          <w:trHeight w:hRule="exact" w:val="370"/>
        </w:trPr>
        <w:tc>
          <w:tcPr>
            <w:tcW w:w="10153" w:type="dxa"/>
            <w:gridSpan w:val="6"/>
            <w:tcBorders>
              <w:top w:val="single" w:sz="4" w:space="0" w:color="auto"/>
              <w:left w:val="single" w:sz="4" w:space="0" w:color="auto"/>
              <w:right w:val="single" w:sz="4" w:space="0" w:color="auto"/>
            </w:tcBorders>
          </w:tcPr>
          <w:p w:rsidR="00E57B0A" w:rsidRPr="00E118C5" w:rsidRDefault="00E57B0A" w:rsidP="00820F84">
            <w:pPr>
              <w:pStyle w:val="a2"/>
              <w:framePr w:w="10152" w:h="3907" w:wrap="none" w:hAnchor="page" w:x="1134" w:y="15"/>
              <w:spacing w:line="240" w:lineRule="auto"/>
              <w:ind w:firstLine="0"/>
              <w:jc w:val="both"/>
              <w:rPr>
                <w:color w:val="auto"/>
              </w:rPr>
            </w:pPr>
            <w:r w:rsidRPr="00E118C5">
              <w:rPr>
                <w:color w:val="auto"/>
              </w:rPr>
              <w:t>ИНВАРИАНТНЫЕ МОДУЛИ</w:t>
            </w:r>
          </w:p>
        </w:tc>
      </w:tr>
      <w:tr w:rsidR="00E57B0A" w:rsidRPr="00E118C5" w:rsidTr="00982186">
        <w:trPr>
          <w:trHeight w:hRule="exact" w:val="365"/>
        </w:trPr>
        <w:tc>
          <w:tcPr>
            <w:tcW w:w="1354" w:type="dxa"/>
            <w:tcBorders>
              <w:top w:val="single" w:sz="4" w:space="0" w:color="auto"/>
              <w:left w:val="single" w:sz="4" w:space="0" w:color="auto"/>
            </w:tcBorders>
          </w:tcPr>
          <w:p w:rsidR="00E57B0A" w:rsidRPr="00E118C5" w:rsidRDefault="00E57B0A" w:rsidP="00820F84">
            <w:pPr>
              <w:pStyle w:val="a2"/>
              <w:framePr w:w="10152" w:h="3907" w:wrap="none" w:hAnchor="page" w:x="1134" w:y="15"/>
              <w:spacing w:line="240" w:lineRule="auto"/>
              <w:ind w:firstLine="0"/>
              <w:jc w:val="both"/>
              <w:rPr>
                <w:color w:val="auto"/>
              </w:rPr>
            </w:pPr>
            <w:r w:rsidRPr="00E118C5">
              <w:rPr>
                <w:color w:val="auto"/>
              </w:rPr>
              <w:t>Модуль</w:t>
            </w:r>
          </w:p>
        </w:tc>
        <w:tc>
          <w:tcPr>
            <w:tcW w:w="1757" w:type="dxa"/>
            <w:tcBorders>
              <w:top w:val="single" w:sz="4" w:space="0" w:color="auto"/>
              <w:left w:val="single" w:sz="4" w:space="0" w:color="auto"/>
            </w:tcBorders>
          </w:tcPr>
          <w:p w:rsidR="00E57B0A" w:rsidRPr="00E118C5" w:rsidRDefault="00E57B0A" w:rsidP="00820F84">
            <w:pPr>
              <w:pStyle w:val="a2"/>
              <w:framePr w:w="10152" w:h="3907" w:wrap="none" w:hAnchor="page" w:x="1134" w:y="15"/>
              <w:spacing w:line="240" w:lineRule="auto"/>
              <w:ind w:firstLine="0"/>
              <w:jc w:val="both"/>
              <w:rPr>
                <w:color w:val="auto"/>
              </w:rPr>
            </w:pPr>
            <w:r w:rsidRPr="00E118C5">
              <w:rPr>
                <w:color w:val="auto"/>
              </w:rPr>
              <w:t>5 класс(34 ч)</w:t>
            </w:r>
          </w:p>
        </w:tc>
        <w:tc>
          <w:tcPr>
            <w:tcW w:w="1757" w:type="dxa"/>
            <w:tcBorders>
              <w:top w:val="single" w:sz="4" w:space="0" w:color="auto"/>
              <w:left w:val="single" w:sz="4" w:space="0" w:color="auto"/>
            </w:tcBorders>
          </w:tcPr>
          <w:p w:rsidR="00E57B0A" w:rsidRPr="00E118C5" w:rsidRDefault="00E57B0A" w:rsidP="00820F84">
            <w:pPr>
              <w:pStyle w:val="a2"/>
              <w:framePr w:w="10152" w:h="3907" w:wrap="none" w:hAnchor="page" w:x="1134" w:y="15"/>
              <w:spacing w:line="240" w:lineRule="auto"/>
              <w:jc w:val="both"/>
              <w:rPr>
                <w:color w:val="auto"/>
              </w:rPr>
            </w:pPr>
            <w:r w:rsidRPr="00E118C5">
              <w:rPr>
                <w:color w:val="auto"/>
              </w:rPr>
              <w:t>6 класс(34 ч)</w:t>
            </w:r>
          </w:p>
        </w:tc>
        <w:tc>
          <w:tcPr>
            <w:tcW w:w="1762" w:type="dxa"/>
            <w:tcBorders>
              <w:top w:val="single" w:sz="4" w:space="0" w:color="auto"/>
              <w:left w:val="single" w:sz="4" w:space="0" w:color="auto"/>
            </w:tcBorders>
          </w:tcPr>
          <w:p w:rsidR="00E57B0A" w:rsidRPr="00E118C5" w:rsidRDefault="00E57B0A" w:rsidP="00820F84">
            <w:pPr>
              <w:pStyle w:val="a2"/>
              <w:framePr w:w="10152" w:h="3907" w:wrap="none" w:hAnchor="page" w:x="1134" w:y="15"/>
              <w:spacing w:line="240" w:lineRule="auto"/>
              <w:jc w:val="both"/>
              <w:rPr>
                <w:color w:val="auto"/>
              </w:rPr>
            </w:pPr>
            <w:r w:rsidRPr="00E118C5">
              <w:rPr>
                <w:color w:val="auto"/>
              </w:rPr>
              <w:t>7 класс(34 ч)</w:t>
            </w:r>
          </w:p>
        </w:tc>
        <w:tc>
          <w:tcPr>
            <w:tcW w:w="1757" w:type="dxa"/>
            <w:tcBorders>
              <w:top w:val="single" w:sz="4" w:space="0" w:color="auto"/>
              <w:left w:val="single" w:sz="4" w:space="0" w:color="auto"/>
            </w:tcBorders>
          </w:tcPr>
          <w:p w:rsidR="00E57B0A" w:rsidRPr="00E118C5" w:rsidRDefault="00E57B0A" w:rsidP="00820F84">
            <w:pPr>
              <w:pStyle w:val="a2"/>
              <w:framePr w:w="10152" w:h="3907" w:wrap="none" w:hAnchor="page" w:x="1134" w:y="15"/>
              <w:spacing w:line="240" w:lineRule="auto"/>
              <w:ind w:firstLine="0"/>
              <w:jc w:val="both"/>
              <w:rPr>
                <w:color w:val="auto"/>
              </w:rPr>
            </w:pPr>
            <w:r w:rsidRPr="00E118C5">
              <w:rPr>
                <w:color w:val="auto"/>
              </w:rPr>
              <w:t>8 класс(17 ч)</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3907" w:wrap="none" w:hAnchor="page" w:x="1134" w:y="15"/>
              <w:spacing w:line="240" w:lineRule="auto"/>
              <w:jc w:val="both"/>
              <w:rPr>
                <w:color w:val="auto"/>
              </w:rPr>
            </w:pPr>
            <w:r w:rsidRPr="00E118C5">
              <w:rPr>
                <w:color w:val="auto"/>
              </w:rPr>
              <w:t>9 класс(17 ч)</w:t>
            </w:r>
          </w:p>
        </w:tc>
      </w:tr>
      <w:tr w:rsidR="00E57B0A" w:rsidRPr="00E118C5" w:rsidTr="00982186">
        <w:trPr>
          <w:trHeight w:hRule="exact" w:val="3173"/>
        </w:trPr>
        <w:tc>
          <w:tcPr>
            <w:tcW w:w="1354" w:type="dxa"/>
            <w:tcBorders>
              <w:top w:val="single" w:sz="4" w:space="0" w:color="auto"/>
              <w:left w:val="single" w:sz="4" w:space="0" w:color="auto"/>
              <w:bottom w:val="single" w:sz="4" w:space="0" w:color="auto"/>
            </w:tcBorders>
          </w:tcPr>
          <w:p w:rsidR="00E57B0A" w:rsidRPr="00E118C5" w:rsidRDefault="00E57B0A" w:rsidP="00820F84">
            <w:pPr>
              <w:framePr w:w="10152" w:h="3907" w:wrap="none" w:hAnchor="page" w:x="1134" w:y="15"/>
              <w:jc w:val="both"/>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3907" w:wrap="none" w:hAnchor="page" w:x="1134" w:y="15"/>
              <w:spacing w:after="180" w:line="240" w:lineRule="auto"/>
              <w:ind w:firstLine="0"/>
              <w:jc w:val="both"/>
              <w:rPr>
                <w:color w:val="auto"/>
              </w:rPr>
            </w:pPr>
            <w:r w:rsidRPr="00E118C5">
              <w:rPr>
                <w:b/>
                <w:bCs/>
                <w:i/>
                <w:iCs/>
                <w:color w:val="auto"/>
              </w:rPr>
              <w:t xml:space="preserve">Раздел 2. </w:t>
            </w:r>
            <w:r w:rsidRPr="00E118C5">
              <w:rPr>
                <w:color w:val="auto"/>
              </w:rPr>
              <w:t>Материалы и изделия.</w:t>
            </w:r>
          </w:p>
          <w:p w:rsidR="00E57B0A" w:rsidRPr="00E118C5" w:rsidRDefault="00E57B0A" w:rsidP="00820F84">
            <w:pPr>
              <w:pStyle w:val="a2"/>
              <w:framePr w:w="10152" w:h="3907" w:wrap="none" w:hAnchor="page" w:x="1134" w:y="15"/>
              <w:spacing w:after="180" w:line="240" w:lineRule="auto"/>
              <w:ind w:firstLine="0"/>
              <w:jc w:val="both"/>
              <w:rPr>
                <w:color w:val="auto"/>
              </w:rPr>
            </w:pPr>
            <w:r w:rsidRPr="00E118C5">
              <w:rPr>
                <w:b/>
                <w:bCs/>
                <w:i/>
                <w:iCs/>
                <w:color w:val="auto"/>
              </w:rPr>
              <w:t xml:space="preserve">Раздел 3. </w:t>
            </w:r>
            <w:r w:rsidRPr="00E118C5">
              <w:rPr>
                <w:color w:val="auto"/>
              </w:rPr>
              <w:t>Основные ручные инструменты.</w:t>
            </w:r>
          </w:p>
          <w:p w:rsidR="00E57B0A" w:rsidRPr="00E118C5" w:rsidRDefault="00E57B0A" w:rsidP="00820F84">
            <w:pPr>
              <w:pStyle w:val="a2"/>
              <w:framePr w:w="10152" w:h="3907" w:wrap="none" w:hAnchor="page" w:x="1134" w:y="15"/>
              <w:spacing w:after="180" w:line="240" w:lineRule="auto"/>
              <w:ind w:firstLine="0"/>
              <w:jc w:val="both"/>
              <w:rPr>
                <w:color w:val="auto"/>
              </w:rPr>
            </w:pPr>
            <w:r w:rsidRPr="00E118C5">
              <w:rPr>
                <w:b/>
                <w:bCs/>
                <w:i/>
                <w:iCs/>
                <w:color w:val="auto"/>
              </w:rPr>
              <w:t xml:space="preserve">Раздел 4. </w:t>
            </w:r>
            <w:r w:rsidRPr="00E118C5">
              <w:rPr>
                <w:color w:val="auto"/>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3907" w:wrap="none" w:hAnchor="page" w:x="1134" w:y="15"/>
              <w:spacing w:after="160" w:line="240" w:lineRule="auto"/>
              <w:ind w:firstLine="0"/>
              <w:jc w:val="both"/>
              <w:rPr>
                <w:color w:val="auto"/>
              </w:rPr>
            </w:pPr>
            <w:r w:rsidRPr="00E118C5">
              <w:rPr>
                <w:b/>
                <w:bCs/>
                <w:i/>
                <w:iCs/>
                <w:color w:val="auto"/>
              </w:rPr>
              <w:t xml:space="preserve">Раздел 6. </w:t>
            </w:r>
            <w:r w:rsidRPr="00E118C5">
              <w:rPr>
                <w:color w:val="auto"/>
              </w:rPr>
              <w:t>Технология обработки текстильных материалов.</w:t>
            </w:r>
          </w:p>
          <w:p w:rsidR="00E57B0A" w:rsidRPr="00E118C5" w:rsidRDefault="00E57B0A" w:rsidP="00820F84">
            <w:pPr>
              <w:pStyle w:val="a2"/>
              <w:framePr w:w="10152" w:h="3907" w:wrap="none" w:hAnchor="page" w:x="1134" w:y="15"/>
              <w:spacing w:line="240" w:lineRule="auto"/>
              <w:ind w:firstLine="0"/>
              <w:jc w:val="both"/>
              <w:rPr>
                <w:color w:val="auto"/>
              </w:rPr>
            </w:pPr>
            <w:r w:rsidRPr="00E118C5">
              <w:rPr>
                <w:b/>
                <w:bCs/>
                <w:i/>
                <w:iCs/>
                <w:color w:val="auto"/>
              </w:rPr>
              <w:t xml:space="preserve">Раздел 7. </w:t>
            </w:r>
            <w:r w:rsidRPr="00E118C5">
              <w:rPr>
                <w:color w:val="auto"/>
              </w:rPr>
              <w:t>Технология обработки пищевых продуктов</w:t>
            </w:r>
          </w:p>
        </w:tc>
        <w:tc>
          <w:tcPr>
            <w:tcW w:w="1762" w:type="dxa"/>
            <w:tcBorders>
              <w:top w:val="single" w:sz="4" w:space="0" w:color="auto"/>
              <w:left w:val="single" w:sz="4" w:space="0" w:color="auto"/>
              <w:bottom w:val="single" w:sz="4" w:space="0" w:color="auto"/>
            </w:tcBorders>
          </w:tcPr>
          <w:p w:rsidR="00E57B0A" w:rsidRPr="00E118C5" w:rsidRDefault="00E57B0A" w:rsidP="00820F84">
            <w:pPr>
              <w:pStyle w:val="a2"/>
              <w:framePr w:w="10152" w:h="3907" w:wrap="none" w:hAnchor="page" w:x="1134" w:y="15"/>
              <w:spacing w:line="228" w:lineRule="auto"/>
              <w:ind w:firstLine="0"/>
              <w:jc w:val="both"/>
              <w:rPr>
                <w:color w:val="auto"/>
              </w:rPr>
            </w:pPr>
            <w:r w:rsidRPr="00E118C5">
              <w:rPr>
                <w:b/>
                <w:bCs/>
                <w:i/>
                <w:iCs/>
                <w:color w:val="auto"/>
              </w:rPr>
              <w:t>Раздел 9.</w:t>
            </w:r>
          </w:p>
          <w:p w:rsidR="00E57B0A" w:rsidRPr="00E118C5" w:rsidRDefault="00E57B0A" w:rsidP="00820F84">
            <w:pPr>
              <w:pStyle w:val="a2"/>
              <w:framePr w:w="10152" w:h="3907" w:wrap="none" w:hAnchor="page" w:x="1134" w:y="15"/>
              <w:spacing w:line="233" w:lineRule="auto"/>
              <w:ind w:firstLine="0"/>
              <w:jc w:val="both"/>
              <w:rPr>
                <w:color w:val="auto"/>
              </w:rPr>
            </w:pPr>
            <w:r w:rsidRPr="00E118C5">
              <w:rPr>
                <w:color w:val="auto"/>
              </w:rPr>
              <w:t>Машины и их модели</w:t>
            </w:r>
          </w:p>
        </w:tc>
        <w:tc>
          <w:tcPr>
            <w:tcW w:w="1757" w:type="dxa"/>
            <w:tcBorders>
              <w:top w:val="single" w:sz="4" w:space="0" w:color="auto"/>
              <w:left w:val="single" w:sz="4" w:space="0" w:color="auto"/>
              <w:bottom w:val="single" w:sz="4" w:space="0" w:color="auto"/>
            </w:tcBorders>
          </w:tcPr>
          <w:p w:rsidR="00E57B0A" w:rsidRPr="00E118C5" w:rsidRDefault="00E57B0A" w:rsidP="00820F84">
            <w:pPr>
              <w:framePr w:w="10152" w:h="3907" w:wrap="none" w:hAnchor="page" w:x="1134" w:y="15"/>
              <w:jc w:val="both"/>
              <w:rPr>
                <w:rFonts w:ascii="Times New Roman" w:hAnsi="Times New Roman" w:cs="Times New Roman"/>
                <w:color w:val="auto"/>
                <w:sz w:val="20"/>
                <w:szCs w:val="20"/>
              </w:rPr>
            </w:pPr>
          </w:p>
        </w:tc>
        <w:tc>
          <w:tcPr>
            <w:tcW w:w="176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3907" w:wrap="none" w:hAnchor="page" w:x="1134" w:y="15"/>
              <w:spacing w:line="233" w:lineRule="auto"/>
              <w:ind w:firstLine="0"/>
              <w:jc w:val="both"/>
              <w:rPr>
                <w:color w:val="auto"/>
              </w:rPr>
            </w:pPr>
            <w:r w:rsidRPr="00E118C5">
              <w:rPr>
                <w:b/>
                <w:bCs/>
                <w:i/>
                <w:iCs/>
                <w:color w:val="auto"/>
              </w:rPr>
              <w:t xml:space="preserve">Раздел 12. </w:t>
            </w:r>
            <w:r w:rsidRPr="00E118C5">
              <w:rPr>
                <w:color w:val="auto"/>
              </w:rPr>
              <w:t>Технологии и человек</w:t>
            </w:r>
          </w:p>
        </w:tc>
      </w:tr>
    </w:tbl>
    <w:p w:rsidR="00E57B0A" w:rsidRPr="00E118C5" w:rsidRDefault="00E57B0A" w:rsidP="00820F84">
      <w:pPr>
        <w:framePr w:w="10152" w:h="3907" w:wrap="none" w:hAnchor="page" w:x="1134" w:y="15"/>
        <w:spacing w:line="1"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line="360" w:lineRule="exact"/>
        <w:jc w:val="both"/>
        <w:rPr>
          <w:rFonts w:ascii="Times New Roman" w:hAnsi="Times New Roman" w:cs="Times New Roman"/>
          <w:color w:val="auto"/>
          <w:sz w:val="20"/>
          <w:szCs w:val="20"/>
        </w:rPr>
      </w:pPr>
    </w:p>
    <w:p w:rsidR="00E57B0A" w:rsidRPr="00E118C5" w:rsidRDefault="00E57B0A" w:rsidP="00820F84">
      <w:pPr>
        <w:spacing w:after="623" w:line="1" w:lineRule="exact"/>
        <w:jc w:val="both"/>
        <w:rPr>
          <w:rFonts w:ascii="Times New Roman" w:hAnsi="Times New Roman" w:cs="Times New Roman"/>
          <w:color w:val="auto"/>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57B0A" w:rsidRPr="00E118C5" w:rsidTr="00982186">
        <w:trPr>
          <w:trHeight w:hRule="exact" w:val="370"/>
        </w:trPr>
        <w:tc>
          <w:tcPr>
            <w:tcW w:w="10153" w:type="dxa"/>
            <w:gridSpan w:val="6"/>
            <w:tcBorders>
              <w:top w:val="single" w:sz="4" w:space="0" w:color="auto"/>
              <w:left w:val="single" w:sz="4" w:space="0" w:color="auto"/>
              <w:righ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ВАРИАТИВНЫЕ МОДУЛИ</w:t>
            </w:r>
          </w:p>
        </w:tc>
      </w:tr>
      <w:tr w:rsidR="00E57B0A" w:rsidRPr="00E118C5" w:rsidTr="00982186">
        <w:trPr>
          <w:trHeight w:hRule="exact" w:val="365"/>
        </w:trPr>
        <w:tc>
          <w:tcPr>
            <w:tcW w:w="1354"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320"/>
              <w:jc w:val="both"/>
              <w:rPr>
                <w:color w:val="auto"/>
              </w:rPr>
            </w:pPr>
            <w:r w:rsidRPr="00E118C5">
              <w:rPr>
                <w:color w:val="auto"/>
              </w:rPr>
              <w:t>Модуль</w:t>
            </w:r>
          </w:p>
        </w:tc>
        <w:tc>
          <w:tcPr>
            <w:tcW w:w="1757"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5 класс(17 ч)</w:t>
            </w:r>
          </w:p>
        </w:tc>
        <w:tc>
          <w:tcPr>
            <w:tcW w:w="1757"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jc w:val="both"/>
              <w:rPr>
                <w:color w:val="auto"/>
              </w:rPr>
            </w:pPr>
            <w:r w:rsidRPr="00E118C5">
              <w:rPr>
                <w:color w:val="auto"/>
              </w:rPr>
              <w:t>6 класс(17 ч)</w:t>
            </w:r>
          </w:p>
        </w:tc>
        <w:tc>
          <w:tcPr>
            <w:tcW w:w="1762"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jc w:val="both"/>
              <w:rPr>
                <w:color w:val="auto"/>
              </w:rPr>
            </w:pPr>
            <w:r w:rsidRPr="00E118C5">
              <w:rPr>
                <w:color w:val="auto"/>
              </w:rPr>
              <w:t>7 класс(17 ч)</w:t>
            </w:r>
          </w:p>
        </w:tc>
        <w:tc>
          <w:tcPr>
            <w:tcW w:w="1757"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jc w:val="both"/>
              <w:rPr>
                <w:color w:val="auto"/>
              </w:rPr>
            </w:pPr>
            <w:r w:rsidRPr="00E118C5">
              <w:rPr>
                <w:color w:val="auto"/>
              </w:rPr>
              <w:t>8 класс(17 ч)</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350" w:hSpace="422" w:vSpace="19" w:wrap="notBeside" w:vAnchor="text" w:hAnchor="text" w:x="437" w:y="20"/>
              <w:spacing w:line="240" w:lineRule="auto"/>
              <w:jc w:val="both"/>
              <w:rPr>
                <w:color w:val="auto"/>
              </w:rPr>
            </w:pPr>
            <w:r w:rsidRPr="00E118C5">
              <w:rPr>
                <w:color w:val="auto"/>
              </w:rPr>
              <w:t>9 класс(17 ч)</w:t>
            </w:r>
          </w:p>
        </w:tc>
      </w:tr>
      <w:tr w:rsidR="00E57B0A" w:rsidRPr="00E118C5" w:rsidTr="00982186">
        <w:trPr>
          <w:trHeight w:hRule="exact" w:val="2105"/>
        </w:trPr>
        <w:tc>
          <w:tcPr>
            <w:tcW w:w="1354"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before="80" w:line="240" w:lineRule="auto"/>
              <w:ind w:firstLine="0"/>
              <w:jc w:val="both"/>
              <w:rPr>
                <w:color w:val="auto"/>
              </w:rPr>
            </w:pPr>
            <w:r w:rsidRPr="00E118C5">
              <w:rPr>
                <w:color w:val="auto"/>
              </w:rPr>
              <w:t>Робототехника</w:t>
            </w:r>
          </w:p>
        </w:tc>
        <w:tc>
          <w:tcPr>
            <w:tcW w:w="1757"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r w:rsidRPr="00E118C5">
              <w:rPr>
                <w:b/>
                <w:bCs/>
                <w:i/>
                <w:iCs/>
                <w:color w:val="auto"/>
              </w:rPr>
              <w:t xml:space="preserve">Раздел 1. </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Алгоритмы и исполнители. Роботы как исполнители.</w:t>
            </w:r>
          </w:p>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b/>
                <w:bCs/>
                <w:i/>
                <w:iCs/>
                <w:color w:val="auto"/>
              </w:rPr>
              <w:t xml:space="preserve">Раздел 2. </w:t>
            </w:r>
            <w:r w:rsidRPr="00E118C5">
              <w:rPr>
                <w:color w:val="auto"/>
              </w:rPr>
              <w:t>Роботы: конструирование и управление</w:t>
            </w:r>
          </w:p>
        </w:tc>
        <w:tc>
          <w:tcPr>
            <w:tcW w:w="1757"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r w:rsidRPr="00E118C5">
              <w:rPr>
                <w:b/>
                <w:bCs/>
                <w:i/>
                <w:iCs/>
                <w:color w:val="auto"/>
              </w:rPr>
              <w:t xml:space="preserve">Раздел 3. </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Роботы на производстве.</w:t>
            </w:r>
          </w:p>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b/>
                <w:bCs/>
                <w:i/>
                <w:iCs/>
                <w:color w:val="auto"/>
              </w:rPr>
              <w:t xml:space="preserve">Раздел 4. </w:t>
            </w:r>
            <w:r w:rsidRPr="00E118C5">
              <w:rPr>
                <w:color w:val="auto"/>
              </w:rPr>
              <w:t>Робототехнические проекты</w:t>
            </w:r>
          </w:p>
        </w:tc>
        <w:tc>
          <w:tcPr>
            <w:tcW w:w="1762"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b/>
                <w:bCs/>
                <w:i/>
                <w:iCs/>
                <w:color w:val="auto"/>
              </w:rPr>
              <w:t xml:space="preserve">Раздел 4 </w:t>
            </w:r>
            <w:r w:rsidRPr="00E118C5">
              <w:rPr>
                <w:color w:val="auto"/>
              </w:rPr>
              <w:t>(продолжение). Робототехнические проекты</w:t>
            </w:r>
          </w:p>
        </w:tc>
        <w:tc>
          <w:tcPr>
            <w:tcW w:w="1757"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b/>
                <w:bCs/>
                <w:i/>
                <w:iCs/>
                <w:color w:val="auto"/>
              </w:rPr>
              <w:t xml:space="preserve">Раздел 4 </w:t>
            </w:r>
            <w:r w:rsidRPr="00E118C5">
              <w:rPr>
                <w:color w:val="auto"/>
              </w:rPr>
              <w:t>(продолжение). Робототехнические проекты</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r w:rsidRPr="00E118C5">
              <w:rPr>
                <w:b/>
                <w:bCs/>
                <w:i/>
                <w:iCs/>
                <w:color w:val="auto"/>
              </w:rPr>
              <w:t xml:space="preserve">Раздел 5. </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От робототехники к искусственному интеллекту</w:t>
            </w:r>
          </w:p>
        </w:tc>
      </w:tr>
      <w:tr w:rsidR="00E57B0A" w:rsidRPr="00E118C5" w:rsidTr="00982186">
        <w:trPr>
          <w:trHeight w:hRule="exact" w:val="1661"/>
        </w:trPr>
        <w:tc>
          <w:tcPr>
            <w:tcW w:w="1354"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before="80" w:line="240" w:lineRule="auto"/>
              <w:ind w:firstLine="0"/>
              <w:jc w:val="both"/>
              <w:rPr>
                <w:color w:val="auto"/>
              </w:rPr>
            </w:pPr>
            <w:r w:rsidRPr="00E118C5">
              <w:rPr>
                <w:color w:val="auto"/>
                <w:lang w:val="en-US"/>
              </w:rPr>
              <w:t>BD</w:t>
            </w:r>
            <w:r w:rsidRPr="00E118C5">
              <w:rPr>
                <w:color w:val="auto"/>
              </w:rPr>
              <w:t>-модели- рование, прототипирование, макетирование</w:t>
            </w:r>
          </w:p>
        </w:tc>
        <w:tc>
          <w:tcPr>
            <w:tcW w:w="1757" w:type="dxa"/>
            <w:tcBorders>
              <w:top w:val="single" w:sz="4" w:space="0" w:color="auto"/>
              <w:left w:val="single" w:sz="4" w:space="0" w:color="auto"/>
            </w:tcBorders>
          </w:tcPr>
          <w:p w:rsidR="00E57B0A" w:rsidRPr="00E118C5" w:rsidRDefault="00E57B0A" w:rsidP="00820F84">
            <w:pPr>
              <w:framePr w:w="10152" w:h="6350" w:hSpace="422" w:vSpace="19" w:wrap="notBeside" w:vAnchor="text" w:hAnchor="text" w:x="437" w:y="20"/>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framePr w:w="10152" w:h="6350" w:hSpace="422" w:vSpace="19" w:wrap="notBeside" w:vAnchor="text" w:hAnchor="text" w:x="437" w:y="20"/>
              <w:jc w:val="both"/>
              <w:rPr>
                <w:rFonts w:ascii="Times New Roman" w:hAnsi="Times New Roman" w:cs="Times New Roman"/>
                <w:color w:val="auto"/>
                <w:sz w:val="20"/>
                <w:szCs w:val="20"/>
              </w:rPr>
            </w:pPr>
          </w:p>
        </w:tc>
        <w:tc>
          <w:tcPr>
            <w:tcW w:w="1762"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b/>
                <w:bCs/>
                <w:i/>
                <w:iCs/>
                <w:color w:val="auto"/>
              </w:rPr>
              <w:t>Раздел 1.</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Модели и технологии.</w:t>
            </w:r>
          </w:p>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p>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r w:rsidRPr="00E118C5">
              <w:rPr>
                <w:b/>
                <w:bCs/>
                <w:i/>
                <w:iCs/>
                <w:color w:val="auto"/>
              </w:rPr>
              <w:t xml:space="preserve">Раздел 2. </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Визуальные модели</w:t>
            </w:r>
          </w:p>
        </w:tc>
        <w:tc>
          <w:tcPr>
            <w:tcW w:w="1757" w:type="dxa"/>
            <w:tcBorders>
              <w:top w:val="single" w:sz="4" w:space="0" w:color="auto"/>
              <w:lef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r w:rsidRPr="00E118C5">
              <w:rPr>
                <w:b/>
                <w:bCs/>
                <w:i/>
                <w:iCs/>
                <w:color w:val="auto"/>
              </w:rPr>
              <w:t xml:space="preserve">Раздел 3. </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r w:rsidRPr="00E118C5">
              <w:rPr>
                <w:b/>
                <w:bCs/>
                <w:i/>
                <w:iCs/>
                <w:color w:val="auto"/>
              </w:rPr>
              <w:t>Раздел 4.</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b/>
                <w:bCs/>
                <w:i/>
                <w:iCs/>
                <w:color w:val="auto"/>
              </w:rPr>
              <w:t xml:space="preserve"> </w:t>
            </w:r>
            <w:r w:rsidRPr="00E118C5">
              <w:rPr>
                <w:color w:val="auto"/>
              </w:rPr>
              <w:t>Технология создания и исследования прототипов</w:t>
            </w:r>
          </w:p>
        </w:tc>
      </w:tr>
      <w:tr w:rsidR="00E57B0A" w:rsidRPr="00E118C5" w:rsidTr="00982186">
        <w:trPr>
          <w:trHeight w:hRule="exact" w:val="1670"/>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2" w:h="6350" w:hSpace="422" w:vSpace="19" w:wrap="notBeside" w:vAnchor="text" w:hAnchor="text" w:x="437" w:y="20"/>
              <w:spacing w:before="80" w:line="240" w:lineRule="auto"/>
              <w:ind w:firstLine="0"/>
              <w:jc w:val="both"/>
              <w:rPr>
                <w:color w:val="auto"/>
              </w:rPr>
            </w:pPr>
            <w:r w:rsidRPr="00E118C5">
              <w:rPr>
                <w:color w:val="auto"/>
              </w:rPr>
              <w:t>Компьютерная графика. Черчение</w:t>
            </w:r>
          </w:p>
        </w:tc>
        <w:tc>
          <w:tcPr>
            <w:tcW w:w="1757" w:type="dxa"/>
            <w:tcBorders>
              <w:top w:val="single" w:sz="4" w:space="0" w:color="auto"/>
              <w:left w:val="single" w:sz="4" w:space="0" w:color="auto"/>
              <w:bottom w:val="single" w:sz="4" w:space="0" w:color="auto"/>
            </w:tcBorders>
          </w:tcPr>
          <w:p w:rsidR="00E57B0A" w:rsidRPr="00E118C5" w:rsidRDefault="00E57B0A" w:rsidP="00820F84">
            <w:pPr>
              <w:framePr w:w="10152" w:h="6350" w:hSpace="422" w:vSpace="19" w:wrap="notBeside" w:vAnchor="text" w:hAnchor="text" w:x="437" w:y="20"/>
              <w:jc w:val="both"/>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tcPr>
          <w:p w:rsidR="00E57B0A" w:rsidRPr="00E118C5" w:rsidRDefault="00E57B0A" w:rsidP="00820F84">
            <w:pPr>
              <w:framePr w:w="10152" w:h="6350" w:hSpace="422" w:vSpace="19" w:wrap="notBeside" w:vAnchor="text" w:hAnchor="text" w:x="437" w:y="20"/>
              <w:jc w:val="both"/>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tcPr>
          <w:p w:rsidR="00E57B0A" w:rsidRPr="00E118C5" w:rsidRDefault="00E57B0A" w:rsidP="00820F84">
            <w:pPr>
              <w:framePr w:w="10152" w:h="6350" w:hSpace="422" w:vSpace="19" w:wrap="notBeside" w:vAnchor="text" w:hAnchor="text" w:x="437" w:y="20"/>
              <w:jc w:val="both"/>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r w:rsidRPr="00E118C5">
              <w:rPr>
                <w:b/>
                <w:bCs/>
                <w:i/>
                <w:iCs/>
                <w:color w:val="auto"/>
              </w:rPr>
              <w:t xml:space="preserve">Раздел 1. </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Модели и их свойства.</w:t>
            </w:r>
          </w:p>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b/>
                <w:bCs/>
                <w:i/>
                <w:iCs/>
                <w:color w:val="auto"/>
              </w:rPr>
              <w:t>Раздел 2.</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pStyle w:val="a2"/>
              <w:framePr w:w="10152" w:h="6350" w:hSpace="422" w:vSpace="19" w:wrap="notBeside" w:vAnchor="text" w:hAnchor="text" w:x="437" w:y="20"/>
              <w:spacing w:line="240" w:lineRule="auto"/>
              <w:ind w:firstLine="0"/>
              <w:jc w:val="both"/>
              <w:rPr>
                <w:b/>
                <w:bCs/>
                <w:i/>
                <w:iCs/>
                <w:color w:val="auto"/>
              </w:rPr>
            </w:pPr>
            <w:r w:rsidRPr="00E118C5">
              <w:rPr>
                <w:b/>
                <w:bCs/>
                <w:i/>
                <w:iCs/>
                <w:color w:val="auto"/>
              </w:rPr>
              <w:t xml:space="preserve">Раздел 3. </w:t>
            </w:r>
          </w:p>
          <w:p w:rsidR="00E57B0A" w:rsidRPr="00E118C5" w:rsidRDefault="00E57B0A" w:rsidP="00820F84">
            <w:pPr>
              <w:pStyle w:val="a2"/>
              <w:framePr w:w="10152" w:h="6350" w:hSpace="422" w:vSpace="19" w:wrap="notBeside" w:vAnchor="text" w:hAnchor="text" w:x="437" w:y="20"/>
              <w:spacing w:line="240" w:lineRule="auto"/>
              <w:ind w:firstLine="0"/>
              <w:jc w:val="both"/>
              <w:rPr>
                <w:color w:val="auto"/>
              </w:rPr>
            </w:pPr>
            <w:r w:rsidRPr="00E118C5">
              <w:rPr>
                <w:color w:val="auto"/>
              </w:rPr>
              <w:t>Технология создания чертежей в программных средах.</w:t>
            </w:r>
          </w:p>
        </w:tc>
      </w:tr>
    </w:tbl>
    <w:p w:rsidR="00E57B0A" w:rsidRPr="00E118C5" w:rsidRDefault="00E57B0A" w:rsidP="00820F84">
      <w:pPr>
        <w:pStyle w:val="a9"/>
        <w:framePr w:w="187" w:h="6389" w:hRule="exact" w:hSpace="14" w:wrap="notBeside" w:vAnchor="text" w:hAnchor="text" w:x="15" w:y="1"/>
        <w:tabs>
          <w:tab w:val="left" w:pos="6014"/>
        </w:tabs>
        <w:jc w:val="both"/>
        <w:textDirection w:val="tbRl"/>
        <w:rPr>
          <w:color w:val="auto"/>
          <w:sz w:val="20"/>
          <w:szCs w:val="20"/>
        </w:rPr>
      </w:pPr>
      <w:r w:rsidRPr="00E118C5">
        <w:rPr>
          <w:b w:val="0"/>
          <w:bCs w:val="0"/>
          <w:i w:val="0"/>
          <w:iCs w:val="0"/>
          <w:color w:val="auto"/>
          <w:sz w:val="20"/>
          <w:szCs w:val="20"/>
        </w:rPr>
        <w:tab/>
        <w:t xml:space="preserve"> </w:t>
      </w: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57B0A" w:rsidRPr="00E118C5" w:rsidTr="00982186">
        <w:trPr>
          <w:trHeight w:hRule="exact" w:val="370"/>
        </w:trPr>
        <w:tc>
          <w:tcPr>
            <w:tcW w:w="10153" w:type="dxa"/>
            <w:gridSpan w:val="6"/>
            <w:tcBorders>
              <w:top w:val="single" w:sz="4" w:space="0" w:color="auto"/>
              <w:left w:val="single" w:sz="4" w:space="0" w:color="auto"/>
              <w:right w:val="single" w:sz="4" w:space="0" w:color="auto"/>
            </w:tcBorders>
          </w:tcPr>
          <w:p w:rsidR="00E57B0A" w:rsidRPr="00E118C5" w:rsidRDefault="00E57B0A" w:rsidP="00820F84">
            <w:pPr>
              <w:pStyle w:val="a2"/>
              <w:framePr w:w="10152" w:h="6350" w:hSpace="451" w:vSpace="14" w:wrap="notBeside" w:vAnchor="text" w:hAnchor="text" w:x="452" w:y="15"/>
              <w:spacing w:line="240" w:lineRule="auto"/>
              <w:ind w:firstLine="0"/>
              <w:jc w:val="both"/>
              <w:rPr>
                <w:color w:val="auto"/>
              </w:rPr>
            </w:pPr>
            <w:r w:rsidRPr="00E118C5">
              <w:rPr>
                <w:color w:val="auto"/>
              </w:rPr>
              <w:t>ВАРИАТИВНЫЕ МОДУЛИ</w:t>
            </w:r>
          </w:p>
        </w:tc>
      </w:tr>
      <w:tr w:rsidR="00E57B0A" w:rsidRPr="00E118C5" w:rsidTr="00982186">
        <w:trPr>
          <w:trHeight w:hRule="exact" w:val="365"/>
        </w:trPr>
        <w:tc>
          <w:tcPr>
            <w:tcW w:w="1354" w:type="dxa"/>
            <w:tcBorders>
              <w:top w:val="single" w:sz="4" w:space="0" w:color="auto"/>
              <w:left w:val="single" w:sz="4" w:space="0" w:color="auto"/>
            </w:tcBorders>
          </w:tcPr>
          <w:p w:rsidR="00E57B0A" w:rsidRPr="00E118C5" w:rsidRDefault="00E57B0A" w:rsidP="00820F84">
            <w:pPr>
              <w:pStyle w:val="a2"/>
              <w:framePr w:w="10152" w:h="6350" w:hSpace="451" w:vSpace="14" w:wrap="notBeside" w:vAnchor="text" w:hAnchor="text" w:x="452" w:y="15"/>
              <w:spacing w:line="240" w:lineRule="auto"/>
              <w:ind w:firstLine="0"/>
              <w:jc w:val="both"/>
              <w:rPr>
                <w:color w:val="auto"/>
              </w:rPr>
            </w:pPr>
            <w:r w:rsidRPr="00E118C5">
              <w:rPr>
                <w:color w:val="auto"/>
              </w:rPr>
              <w:t>Модуль</w:t>
            </w:r>
          </w:p>
        </w:tc>
        <w:tc>
          <w:tcPr>
            <w:tcW w:w="1757" w:type="dxa"/>
            <w:tcBorders>
              <w:top w:val="single" w:sz="4" w:space="0" w:color="auto"/>
              <w:left w:val="single" w:sz="4" w:space="0" w:color="auto"/>
            </w:tcBorders>
          </w:tcPr>
          <w:p w:rsidR="00E57B0A" w:rsidRPr="00E118C5" w:rsidRDefault="00E57B0A" w:rsidP="00820F84">
            <w:pPr>
              <w:pStyle w:val="a2"/>
              <w:framePr w:w="10152" w:h="6350" w:hSpace="451" w:vSpace="14" w:wrap="notBeside" w:vAnchor="text" w:hAnchor="text" w:x="452" w:y="15"/>
              <w:spacing w:line="240" w:lineRule="auto"/>
              <w:ind w:firstLine="0"/>
              <w:jc w:val="both"/>
              <w:rPr>
                <w:color w:val="auto"/>
              </w:rPr>
            </w:pPr>
            <w:r w:rsidRPr="00E118C5">
              <w:rPr>
                <w:color w:val="auto"/>
              </w:rPr>
              <w:t>5 класс(17 ч)</w:t>
            </w:r>
          </w:p>
        </w:tc>
        <w:tc>
          <w:tcPr>
            <w:tcW w:w="1757" w:type="dxa"/>
            <w:tcBorders>
              <w:top w:val="single" w:sz="4" w:space="0" w:color="auto"/>
              <w:left w:val="single" w:sz="4" w:space="0" w:color="auto"/>
            </w:tcBorders>
          </w:tcPr>
          <w:p w:rsidR="00E57B0A" w:rsidRPr="00E118C5" w:rsidRDefault="00E57B0A" w:rsidP="00820F84">
            <w:pPr>
              <w:pStyle w:val="a2"/>
              <w:framePr w:w="10152" w:h="6350" w:hSpace="451" w:vSpace="14" w:wrap="notBeside" w:vAnchor="text" w:hAnchor="text" w:x="452" w:y="15"/>
              <w:spacing w:line="240" w:lineRule="auto"/>
              <w:jc w:val="both"/>
              <w:rPr>
                <w:color w:val="auto"/>
              </w:rPr>
            </w:pPr>
            <w:r w:rsidRPr="00E118C5">
              <w:rPr>
                <w:color w:val="auto"/>
              </w:rPr>
              <w:t>6 класс(17 ч)</w:t>
            </w:r>
          </w:p>
        </w:tc>
        <w:tc>
          <w:tcPr>
            <w:tcW w:w="1762" w:type="dxa"/>
            <w:tcBorders>
              <w:top w:val="single" w:sz="4" w:space="0" w:color="auto"/>
              <w:left w:val="single" w:sz="4" w:space="0" w:color="auto"/>
            </w:tcBorders>
          </w:tcPr>
          <w:p w:rsidR="00E57B0A" w:rsidRPr="00E118C5" w:rsidRDefault="00E57B0A" w:rsidP="00820F84">
            <w:pPr>
              <w:pStyle w:val="a2"/>
              <w:framePr w:w="10152" w:h="6350" w:hSpace="451" w:vSpace="14" w:wrap="notBeside" w:vAnchor="text" w:hAnchor="text" w:x="452" w:y="15"/>
              <w:spacing w:line="240" w:lineRule="auto"/>
              <w:jc w:val="both"/>
              <w:rPr>
                <w:color w:val="auto"/>
              </w:rPr>
            </w:pPr>
            <w:r w:rsidRPr="00E118C5">
              <w:rPr>
                <w:color w:val="auto"/>
              </w:rPr>
              <w:t>7 класс(17 ч)</w:t>
            </w:r>
          </w:p>
        </w:tc>
        <w:tc>
          <w:tcPr>
            <w:tcW w:w="1757" w:type="dxa"/>
            <w:tcBorders>
              <w:top w:val="single" w:sz="4" w:space="0" w:color="auto"/>
              <w:left w:val="single" w:sz="4" w:space="0" w:color="auto"/>
            </w:tcBorders>
          </w:tcPr>
          <w:p w:rsidR="00E57B0A" w:rsidRPr="00E118C5" w:rsidRDefault="00E57B0A" w:rsidP="00820F84">
            <w:pPr>
              <w:pStyle w:val="a2"/>
              <w:framePr w:w="10152" w:h="6350" w:hSpace="451" w:vSpace="14" w:wrap="notBeside" w:vAnchor="text" w:hAnchor="text" w:x="452" w:y="15"/>
              <w:spacing w:line="240" w:lineRule="auto"/>
              <w:jc w:val="both"/>
              <w:rPr>
                <w:color w:val="auto"/>
              </w:rPr>
            </w:pPr>
            <w:r w:rsidRPr="00E118C5">
              <w:rPr>
                <w:color w:val="auto"/>
              </w:rPr>
              <w:t>8 класс(17 ч)</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350" w:hSpace="451" w:vSpace="14" w:wrap="notBeside" w:vAnchor="text" w:hAnchor="text" w:x="452" w:y="15"/>
              <w:spacing w:line="240" w:lineRule="auto"/>
              <w:jc w:val="both"/>
              <w:rPr>
                <w:color w:val="auto"/>
              </w:rPr>
            </w:pPr>
            <w:r w:rsidRPr="00E118C5">
              <w:rPr>
                <w:color w:val="auto"/>
              </w:rPr>
              <w:t>9 класс(17 ч)</w:t>
            </w:r>
          </w:p>
        </w:tc>
      </w:tr>
      <w:tr w:rsidR="00E57B0A" w:rsidRPr="00E118C5" w:rsidTr="00982186">
        <w:trPr>
          <w:trHeight w:hRule="exact" w:val="1147"/>
        </w:trPr>
        <w:tc>
          <w:tcPr>
            <w:tcW w:w="1354" w:type="dxa"/>
            <w:tcBorders>
              <w:top w:val="single" w:sz="4" w:space="0" w:color="auto"/>
              <w:left w:val="single" w:sz="4" w:space="0" w:color="auto"/>
            </w:tcBorders>
          </w:tcPr>
          <w:p w:rsidR="00E57B0A" w:rsidRPr="00E118C5" w:rsidRDefault="00E57B0A" w:rsidP="00820F84">
            <w:pPr>
              <w:framePr w:w="10152" w:h="6350" w:hSpace="451" w:vSpace="14" w:wrap="notBeside" w:vAnchor="text" w:hAnchor="text" w:x="452" w:y="15"/>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framePr w:w="10152" w:h="6350" w:hSpace="451" w:vSpace="14" w:wrap="notBeside" w:vAnchor="text" w:hAnchor="text" w:x="452" w:y="15"/>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framePr w:w="10152" w:h="6350" w:hSpace="451" w:vSpace="14" w:wrap="notBeside" w:vAnchor="text" w:hAnchor="text" w:x="452" w:y="15"/>
              <w:jc w:val="both"/>
              <w:rPr>
                <w:rFonts w:ascii="Times New Roman" w:hAnsi="Times New Roman" w:cs="Times New Roman"/>
                <w:color w:val="auto"/>
                <w:sz w:val="20"/>
                <w:szCs w:val="20"/>
              </w:rPr>
            </w:pPr>
          </w:p>
        </w:tc>
        <w:tc>
          <w:tcPr>
            <w:tcW w:w="1762" w:type="dxa"/>
            <w:tcBorders>
              <w:top w:val="single" w:sz="4" w:space="0" w:color="auto"/>
              <w:left w:val="single" w:sz="4" w:space="0" w:color="auto"/>
            </w:tcBorders>
          </w:tcPr>
          <w:p w:rsidR="00E57B0A" w:rsidRPr="00E118C5" w:rsidRDefault="00E57B0A" w:rsidP="00820F84">
            <w:pPr>
              <w:framePr w:w="10152" w:h="6350" w:hSpace="451" w:vSpace="14" w:wrap="notBeside" w:vAnchor="text" w:hAnchor="text" w:x="452" w:y="15"/>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pStyle w:val="a2"/>
              <w:framePr w:w="10152" w:h="6350" w:hSpace="451" w:vSpace="14" w:wrap="notBeside" w:vAnchor="text" w:hAnchor="text" w:x="452" w:y="15"/>
              <w:spacing w:before="80" w:line="240" w:lineRule="auto"/>
              <w:ind w:firstLine="0"/>
              <w:jc w:val="both"/>
              <w:rPr>
                <w:color w:val="auto"/>
              </w:rPr>
            </w:pPr>
            <w:r w:rsidRPr="00E118C5">
              <w:rPr>
                <w:color w:val="auto"/>
              </w:rPr>
              <w:t>создания модели инженерного объекта</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350" w:hSpace="451" w:vSpace="14" w:wrap="notBeside" w:vAnchor="text" w:hAnchor="text" w:x="452" w:y="15"/>
              <w:spacing w:line="240" w:lineRule="auto"/>
              <w:ind w:firstLine="0"/>
              <w:jc w:val="both"/>
              <w:rPr>
                <w:color w:val="auto"/>
              </w:rPr>
            </w:pPr>
            <w:r w:rsidRPr="00E118C5">
              <w:rPr>
                <w:b/>
                <w:bCs/>
                <w:i/>
                <w:iCs/>
                <w:color w:val="auto"/>
              </w:rPr>
              <w:t xml:space="preserve">Раздел 4. </w:t>
            </w:r>
            <w:r w:rsidRPr="00E118C5">
              <w:rPr>
                <w:color w:val="auto"/>
              </w:rPr>
              <w:t>Разработка проекта инженерного объекта</w:t>
            </w:r>
          </w:p>
        </w:tc>
      </w:tr>
      <w:tr w:rsidR="00E57B0A" w:rsidRPr="00E118C5" w:rsidTr="00982186">
        <w:trPr>
          <w:trHeight w:hRule="exact" w:val="2798"/>
        </w:trPr>
        <w:tc>
          <w:tcPr>
            <w:tcW w:w="1354" w:type="dxa"/>
            <w:tcBorders>
              <w:top w:val="single" w:sz="4" w:space="0" w:color="auto"/>
              <w:left w:val="single" w:sz="4" w:space="0" w:color="auto"/>
            </w:tcBorders>
          </w:tcPr>
          <w:p w:rsidR="00E57B0A" w:rsidRPr="00E118C5" w:rsidRDefault="00E57B0A" w:rsidP="00820F84">
            <w:pPr>
              <w:pStyle w:val="a2"/>
              <w:framePr w:w="10152" w:h="6350" w:hSpace="451" w:vSpace="14" w:wrap="notBeside" w:vAnchor="text" w:hAnchor="text" w:x="452" w:y="15"/>
              <w:spacing w:before="80" w:line="240" w:lineRule="auto"/>
              <w:ind w:firstLine="0"/>
              <w:jc w:val="both"/>
              <w:rPr>
                <w:color w:val="auto"/>
              </w:rPr>
            </w:pPr>
            <w:r w:rsidRPr="00E118C5">
              <w:rPr>
                <w:color w:val="auto"/>
              </w:rPr>
              <w:t>Автоматизированные системы</w:t>
            </w:r>
          </w:p>
        </w:tc>
        <w:tc>
          <w:tcPr>
            <w:tcW w:w="1757" w:type="dxa"/>
            <w:tcBorders>
              <w:top w:val="single" w:sz="4" w:space="0" w:color="auto"/>
              <w:left w:val="single" w:sz="4" w:space="0" w:color="auto"/>
            </w:tcBorders>
          </w:tcPr>
          <w:p w:rsidR="00E57B0A" w:rsidRPr="00E118C5" w:rsidRDefault="00E57B0A" w:rsidP="00820F84">
            <w:pPr>
              <w:framePr w:w="10152" w:h="6350" w:hSpace="451" w:vSpace="14" w:wrap="notBeside" w:vAnchor="text" w:hAnchor="text" w:x="452" w:y="15"/>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framePr w:w="10152" w:h="6350" w:hSpace="451" w:vSpace="14" w:wrap="notBeside" w:vAnchor="text" w:hAnchor="text" w:x="452" w:y="15"/>
              <w:jc w:val="both"/>
              <w:rPr>
                <w:rFonts w:ascii="Times New Roman" w:hAnsi="Times New Roman" w:cs="Times New Roman"/>
                <w:color w:val="auto"/>
                <w:sz w:val="20"/>
                <w:szCs w:val="20"/>
              </w:rPr>
            </w:pPr>
          </w:p>
        </w:tc>
        <w:tc>
          <w:tcPr>
            <w:tcW w:w="1762" w:type="dxa"/>
            <w:tcBorders>
              <w:top w:val="single" w:sz="4" w:space="0" w:color="auto"/>
              <w:left w:val="single" w:sz="4" w:space="0" w:color="auto"/>
            </w:tcBorders>
          </w:tcPr>
          <w:p w:rsidR="00E57B0A" w:rsidRPr="00E118C5" w:rsidRDefault="00E57B0A" w:rsidP="00820F84">
            <w:pPr>
              <w:framePr w:w="10152" w:h="6350" w:hSpace="451" w:vSpace="14" w:wrap="notBeside" w:vAnchor="text" w:hAnchor="text" w:x="452" w:y="15"/>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pStyle w:val="a2"/>
              <w:framePr w:w="10152" w:h="6350" w:hSpace="451" w:vSpace="14" w:wrap="notBeside" w:vAnchor="text" w:hAnchor="text" w:x="452" w:y="15"/>
              <w:spacing w:after="140" w:line="240" w:lineRule="auto"/>
              <w:ind w:firstLine="0"/>
              <w:jc w:val="both"/>
              <w:rPr>
                <w:color w:val="auto"/>
              </w:rPr>
            </w:pPr>
            <w:r w:rsidRPr="00E118C5">
              <w:rPr>
                <w:b/>
                <w:bCs/>
                <w:i/>
                <w:iCs/>
                <w:color w:val="auto"/>
              </w:rPr>
              <w:t xml:space="preserve">Раздел 1. </w:t>
            </w:r>
            <w:r w:rsidRPr="00E118C5">
              <w:rPr>
                <w:color w:val="auto"/>
              </w:rPr>
              <w:t>Управление. Общие представления.</w:t>
            </w:r>
          </w:p>
          <w:p w:rsidR="00E57B0A" w:rsidRPr="00E118C5" w:rsidRDefault="00E57B0A" w:rsidP="00820F84">
            <w:pPr>
              <w:pStyle w:val="a2"/>
              <w:framePr w:w="10152" w:h="6350" w:hSpace="451" w:vSpace="14" w:wrap="notBeside" w:vAnchor="text" w:hAnchor="text" w:x="452" w:y="15"/>
              <w:spacing w:after="140" w:line="240" w:lineRule="auto"/>
              <w:ind w:firstLine="0"/>
              <w:jc w:val="both"/>
              <w:rPr>
                <w:color w:val="auto"/>
              </w:rPr>
            </w:pPr>
            <w:r w:rsidRPr="00E118C5">
              <w:rPr>
                <w:b/>
                <w:bCs/>
                <w:i/>
                <w:iCs/>
                <w:color w:val="auto"/>
              </w:rPr>
              <w:t xml:space="preserve">Раздел 2. </w:t>
            </w:r>
            <w:r w:rsidRPr="00E118C5">
              <w:rPr>
                <w:color w:val="auto"/>
              </w:rPr>
              <w:t>Управление техническими системами.</w:t>
            </w:r>
          </w:p>
          <w:p w:rsidR="00E57B0A" w:rsidRPr="00E118C5" w:rsidRDefault="00E57B0A" w:rsidP="00820F84">
            <w:pPr>
              <w:pStyle w:val="a2"/>
              <w:framePr w:w="10152" w:h="6350" w:hSpace="451" w:vSpace="14" w:wrap="notBeside" w:vAnchor="text" w:hAnchor="text" w:x="452" w:y="15"/>
              <w:spacing w:after="140" w:line="240" w:lineRule="auto"/>
              <w:ind w:firstLine="0"/>
              <w:jc w:val="both"/>
              <w:rPr>
                <w:color w:val="auto"/>
              </w:rPr>
            </w:pPr>
            <w:r w:rsidRPr="00E118C5">
              <w:rPr>
                <w:b/>
                <w:bCs/>
                <w:i/>
                <w:iCs/>
                <w:color w:val="auto"/>
              </w:rPr>
              <w:t xml:space="preserve">Раздел 3. </w:t>
            </w:r>
            <w:r w:rsidRPr="00E118C5">
              <w:rPr>
                <w:color w:val="auto"/>
              </w:rPr>
              <w:t>Элементная база автоматизированных систем</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350" w:hSpace="451" w:vSpace="14" w:wrap="notBeside" w:vAnchor="text" w:hAnchor="text" w:x="452" w:y="15"/>
              <w:spacing w:line="240" w:lineRule="auto"/>
              <w:ind w:firstLine="0"/>
              <w:jc w:val="both"/>
              <w:rPr>
                <w:color w:val="auto"/>
              </w:rPr>
            </w:pPr>
            <w:r w:rsidRPr="00E118C5">
              <w:rPr>
                <w:b/>
                <w:bCs/>
                <w:i/>
                <w:iCs/>
                <w:color w:val="auto"/>
              </w:rPr>
              <w:t xml:space="preserve">Раздел 3. </w:t>
            </w:r>
            <w:r w:rsidRPr="00E118C5">
              <w:rPr>
                <w:color w:val="auto"/>
              </w:rPr>
              <w:t>Управление социально- экономическими системами. Предпринимательство</w:t>
            </w:r>
          </w:p>
        </w:tc>
      </w:tr>
      <w:tr w:rsidR="00E57B0A" w:rsidRPr="00E118C5" w:rsidTr="00982186">
        <w:trPr>
          <w:trHeight w:hRule="exact" w:val="1560"/>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2" w:h="6350" w:hSpace="451" w:vSpace="14" w:wrap="notBeside" w:vAnchor="text" w:hAnchor="text" w:x="452" w:y="15"/>
              <w:spacing w:before="80" w:line="233" w:lineRule="auto"/>
              <w:ind w:firstLine="0"/>
              <w:jc w:val="both"/>
              <w:rPr>
                <w:color w:val="auto"/>
              </w:rPr>
            </w:pPr>
            <w:r w:rsidRPr="00E118C5">
              <w:rPr>
                <w:color w:val="auto"/>
              </w:rPr>
              <w:t>Животноводство</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50" w:hSpace="451" w:vSpace="14" w:wrap="notBeside" w:vAnchor="text" w:hAnchor="text" w:x="452" w:y="15"/>
              <w:spacing w:line="240" w:lineRule="auto"/>
              <w:ind w:firstLine="0"/>
              <w:jc w:val="both"/>
              <w:rPr>
                <w:color w:val="auto"/>
              </w:rPr>
            </w:pPr>
            <w:r w:rsidRPr="00E118C5">
              <w:rPr>
                <w:b/>
                <w:bCs/>
                <w:i/>
                <w:iCs/>
                <w:color w:val="auto"/>
              </w:rPr>
              <w:t xml:space="preserve">Раздел 1. </w:t>
            </w:r>
            <w:r w:rsidRPr="00E118C5">
              <w:rPr>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50" w:hSpace="451" w:vSpace="14" w:wrap="notBeside" w:vAnchor="text" w:hAnchor="text" w:x="452" w:y="15"/>
              <w:spacing w:line="240" w:lineRule="auto"/>
              <w:ind w:firstLine="0"/>
              <w:jc w:val="both"/>
              <w:rPr>
                <w:color w:val="auto"/>
              </w:rPr>
            </w:pPr>
            <w:r w:rsidRPr="00E118C5">
              <w:rPr>
                <w:b/>
                <w:bCs/>
                <w:i/>
                <w:iCs/>
                <w:color w:val="auto"/>
              </w:rPr>
              <w:t xml:space="preserve">Раздел 1. </w:t>
            </w:r>
            <w:r w:rsidRPr="00E118C5">
              <w:rPr>
                <w:color w:val="auto"/>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tcPr>
          <w:p w:rsidR="00E57B0A" w:rsidRPr="00E118C5" w:rsidRDefault="00E57B0A" w:rsidP="00820F84">
            <w:pPr>
              <w:pStyle w:val="a2"/>
              <w:framePr w:w="10152" w:h="6350" w:hSpace="451" w:vSpace="14" w:wrap="notBeside" w:vAnchor="text" w:hAnchor="text" w:x="452" w:y="15"/>
              <w:spacing w:line="240" w:lineRule="auto"/>
              <w:ind w:firstLine="0"/>
              <w:jc w:val="both"/>
              <w:rPr>
                <w:color w:val="auto"/>
              </w:rPr>
            </w:pPr>
            <w:r w:rsidRPr="00E118C5">
              <w:rPr>
                <w:b/>
                <w:bCs/>
                <w:i/>
                <w:iCs/>
                <w:color w:val="auto"/>
              </w:rPr>
              <w:t xml:space="preserve">Раздел 1. </w:t>
            </w:r>
            <w:r w:rsidRPr="00E118C5">
              <w:rPr>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50" w:hSpace="451" w:vSpace="14" w:wrap="notBeside" w:vAnchor="text" w:hAnchor="text" w:x="452" w:y="15"/>
              <w:spacing w:before="80" w:line="240" w:lineRule="auto"/>
              <w:ind w:firstLine="0"/>
              <w:jc w:val="both"/>
              <w:rPr>
                <w:color w:val="auto"/>
              </w:rPr>
            </w:pPr>
            <w:r w:rsidRPr="00E118C5">
              <w:rPr>
                <w:color w:val="auto"/>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framePr w:w="10152" w:h="6350" w:hSpace="451" w:vSpace="14" w:wrap="notBeside" w:vAnchor="text" w:hAnchor="text" w:x="452" w:y="15"/>
              <w:jc w:val="both"/>
              <w:rPr>
                <w:rFonts w:ascii="Times New Roman" w:hAnsi="Times New Roman" w:cs="Times New Roman"/>
                <w:color w:val="auto"/>
                <w:sz w:val="20"/>
                <w:szCs w:val="20"/>
              </w:rPr>
            </w:pPr>
          </w:p>
        </w:tc>
      </w:tr>
    </w:tbl>
    <w:p w:rsidR="00E57B0A" w:rsidRPr="00E118C5" w:rsidRDefault="00E57B0A" w:rsidP="00820F84">
      <w:pPr>
        <w:pStyle w:val="a9"/>
        <w:framePr w:w="230" w:h="6384" w:hRule="exact" w:hSpace="10373" w:wrap="notBeside" w:vAnchor="text" w:hAnchor="text" w:y="1"/>
        <w:tabs>
          <w:tab w:val="left" w:pos="4032"/>
        </w:tabs>
        <w:jc w:val="both"/>
        <w:textDirection w:val="tbRl"/>
        <w:rPr>
          <w:color w:val="auto"/>
          <w:sz w:val="20"/>
          <w:szCs w:val="20"/>
        </w:rPr>
      </w:pPr>
      <w:r w:rsidRPr="00E118C5">
        <w:rPr>
          <w:b w:val="0"/>
          <w:bCs w:val="0"/>
          <w:i w:val="0"/>
          <w:iCs w:val="0"/>
          <w:color w:val="auto"/>
          <w:sz w:val="20"/>
          <w:szCs w:val="20"/>
        </w:rPr>
        <w:t xml:space="preserve"> </w:t>
      </w:r>
      <w:r w:rsidRPr="00E118C5">
        <w:rPr>
          <w:b w:val="0"/>
          <w:bCs w:val="0"/>
          <w:i w:val="0"/>
          <w:iCs w:val="0"/>
          <w:color w:val="auto"/>
          <w:sz w:val="20"/>
          <w:szCs w:val="20"/>
        </w:rPr>
        <w:tab/>
      </w: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E57B0A" w:rsidRPr="00E118C5" w:rsidTr="00982186">
        <w:trPr>
          <w:trHeight w:hRule="exact" w:val="370"/>
        </w:trPr>
        <w:tc>
          <w:tcPr>
            <w:tcW w:w="10153" w:type="dxa"/>
            <w:gridSpan w:val="6"/>
            <w:tcBorders>
              <w:top w:val="single" w:sz="4" w:space="0" w:color="auto"/>
              <w:left w:val="single" w:sz="4" w:space="0" w:color="auto"/>
              <w:right w:val="single" w:sz="4" w:space="0" w:color="auto"/>
            </w:tcBorders>
          </w:tcPr>
          <w:p w:rsidR="00E57B0A" w:rsidRPr="00E118C5" w:rsidRDefault="00E57B0A" w:rsidP="00820F84">
            <w:pPr>
              <w:pStyle w:val="a2"/>
              <w:framePr w:w="10152" w:h="6346" w:hSpace="422" w:vSpace="19" w:wrap="notBeside" w:vAnchor="text" w:hAnchor="text" w:x="437" w:y="20"/>
              <w:spacing w:line="240" w:lineRule="auto"/>
              <w:ind w:firstLine="0"/>
              <w:jc w:val="both"/>
              <w:rPr>
                <w:color w:val="auto"/>
              </w:rPr>
            </w:pPr>
            <w:r w:rsidRPr="00E118C5">
              <w:rPr>
                <w:color w:val="auto"/>
              </w:rPr>
              <w:t>ВАРИАТИВНЫЕ МОДУЛИ</w:t>
            </w:r>
          </w:p>
        </w:tc>
      </w:tr>
      <w:tr w:rsidR="00E57B0A" w:rsidRPr="00E118C5" w:rsidTr="00982186">
        <w:trPr>
          <w:trHeight w:hRule="exact" w:val="365"/>
        </w:trPr>
        <w:tc>
          <w:tcPr>
            <w:tcW w:w="1354"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line="240" w:lineRule="auto"/>
              <w:ind w:firstLine="0"/>
              <w:jc w:val="both"/>
              <w:rPr>
                <w:color w:val="auto"/>
              </w:rPr>
            </w:pPr>
            <w:r w:rsidRPr="00E118C5">
              <w:rPr>
                <w:color w:val="auto"/>
              </w:rPr>
              <w:t>Модуль</w:t>
            </w:r>
          </w:p>
        </w:tc>
        <w:tc>
          <w:tcPr>
            <w:tcW w:w="1757"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line="240" w:lineRule="auto"/>
              <w:ind w:firstLine="0"/>
              <w:jc w:val="both"/>
              <w:rPr>
                <w:color w:val="auto"/>
              </w:rPr>
            </w:pPr>
            <w:r w:rsidRPr="00E118C5">
              <w:rPr>
                <w:color w:val="auto"/>
              </w:rPr>
              <w:t>5 класс(17 ч)</w:t>
            </w:r>
          </w:p>
        </w:tc>
        <w:tc>
          <w:tcPr>
            <w:tcW w:w="1757"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line="240" w:lineRule="auto"/>
              <w:ind w:firstLine="0"/>
              <w:jc w:val="both"/>
              <w:rPr>
                <w:color w:val="auto"/>
              </w:rPr>
            </w:pPr>
            <w:r w:rsidRPr="00E118C5">
              <w:rPr>
                <w:color w:val="auto"/>
              </w:rPr>
              <w:t>6 класс(17 ч)</w:t>
            </w:r>
          </w:p>
        </w:tc>
        <w:tc>
          <w:tcPr>
            <w:tcW w:w="1762"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line="240" w:lineRule="auto"/>
              <w:jc w:val="both"/>
              <w:rPr>
                <w:color w:val="auto"/>
              </w:rPr>
            </w:pPr>
            <w:r w:rsidRPr="00E118C5">
              <w:rPr>
                <w:color w:val="auto"/>
              </w:rPr>
              <w:t>7 класс(17 ч)</w:t>
            </w:r>
          </w:p>
        </w:tc>
        <w:tc>
          <w:tcPr>
            <w:tcW w:w="1757"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line="240" w:lineRule="auto"/>
              <w:jc w:val="both"/>
              <w:rPr>
                <w:color w:val="auto"/>
              </w:rPr>
            </w:pPr>
            <w:r w:rsidRPr="00E118C5">
              <w:rPr>
                <w:color w:val="auto"/>
              </w:rPr>
              <w:t>8 класс(17 ч)</w:t>
            </w:r>
          </w:p>
        </w:tc>
        <w:tc>
          <w:tcPr>
            <w:tcW w:w="1766" w:type="dxa"/>
            <w:tcBorders>
              <w:top w:val="single" w:sz="4" w:space="0" w:color="auto"/>
              <w:left w:val="single" w:sz="4" w:space="0" w:color="auto"/>
              <w:right w:val="single" w:sz="4" w:space="0" w:color="auto"/>
            </w:tcBorders>
          </w:tcPr>
          <w:p w:rsidR="00E57B0A" w:rsidRPr="00E118C5" w:rsidRDefault="00E57B0A" w:rsidP="00820F84">
            <w:pPr>
              <w:pStyle w:val="a2"/>
              <w:framePr w:w="10152" w:h="6346" w:hSpace="422" w:vSpace="19" w:wrap="notBeside" w:vAnchor="text" w:hAnchor="text" w:x="437" w:y="20"/>
              <w:spacing w:line="240" w:lineRule="auto"/>
              <w:ind w:firstLine="0"/>
              <w:jc w:val="both"/>
              <w:rPr>
                <w:color w:val="auto"/>
              </w:rPr>
            </w:pPr>
            <w:r w:rsidRPr="00E118C5">
              <w:rPr>
                <w:color w:val="auto"/>
              </w:rPr>
              <w:t>9 класс(17 ч)</w:t>
            </w:r>
          </w:p>
        </w:tc>
      </w:tr>
      <w:tr w:rsidR="00E57B0A" w:rsidRPr="00E118C5" w:rsidTr="00982186">
        <w:trPr>
          <w:trHeight w:hRule="exact" w:val="2105"/>
        </w:trPr>
        <w:tc>
          <w:tcPr>
            <w:tcW w:w="1354" w:type="dxa"/>
            <w:tcBorders>
              <w:top w:val="single" w:sz="4" w:space="0" w:color="auto"/>
              <w:left w:val="single" w:sz="4" w:space="0" w:color="auto"/>
            </w:tcBorders>
          </w:tcPr>
          <w:p w:rsidR="00E57B0A" w:rsidRPr="00E118C5" w:rsidRDefault="00E57B0A" w:rsidP="00820F84">
            <w:pPr>
              <w:framePr w:w="10152" w:h="6346" w:hSpace="422" w:vSpace="19" w:wrap="notBeside" w:vAnchor="text" w:hAnchor="text" w:x="437" w:y="20"/>
              <w:jc w:val="both"/>
              <w:rPr>
                <w:rFonts w:ascii="Times New Roman" w:hAnsi="Times New Roman" w:cs="Times New Roman"/>
                <w:color w:val="auto"/>
                <w:sz w:val="20"/>
                <w:szCs w:val="20"/>
              </w:rPr>
            </w:pPr>
          </w:p>
        </w:tc>
        <w:tc>
          <w:tcPr>
            <w:tcW w:w="1757"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before="80" w:line="228" w:lineRule="auto"/>
              <w:ind w:firstLine="0"/>
              <w:jc w:val="both"/>
              <w:rPr>
                <w:color w:val="auto"/>
              </w:rPr>
            </w:pPr>
            <w:r w:rsidRPr="00E118C5">
              <w:rPr>
                <w:color w:val="auto"/>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line="230" w:lineRule="auto"/>
              <w:ind w:firstLine="0"/>
              <w:jc w:val="both"/>
              <w:rPr>
                <w:color w:val="auto"/>
              </w:rPr>
            </w:pPr>
            <w:r w:rsidRPr="00E118C5">
              <w:rPr>
                <w:color w:val="auto"/>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line="230" w:lineRule="auto"/>
              <w:ind w:firstLine="0"/>
              <w:jc w:val="both"/>
              <w:rPr>
                <w:color w:val="auto"/>
              </w:rPr>
            </w:pPr>
            <w:r w:rsidRPr="00E118C5">
              <w:rPr>
                <w:color w:val="auto"/>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tcPr>
          <w:p w:rsidR="00E57B0A" w:rsidRPr="00E118C5" w:rsidRDefault="00E57B0A" w:rsidP="00820F84">
            <w:pPr>
              <w:pStyle w:val="a2"/>
              <w:framePr w:w="10152" w:h="6346" w:hSpace="422" w:vSpace="19" w:wrap="notBeside" w:vAnchor="text" w:hAnchor="text" w:x="437" w:y="20"/>
              <w:spacing w:line="228" w:lineRule="auto"/>
              <w:ind w:firstLine="0"/>
              <w:jc w:val="both"/>
              <w:rPr>
                <w:color w:val="auto"/>
              </w:rPr>
            </w:pPr>
            <w:r w:rsidRPr="00E118C5">
              <w:rPr>
                <w:b/>
                <w:bCs/>
                <w:i/>
                <w:iCs/>
                <w:color w:val="auto"/>
              </w:rPr>
              <w:t xml:space="preserve">Раздел 3. </w:t>
            </w:r>
            <w:r w:rsidRPr="00E118C5">
              <w:rPr>
                <w:color w:val="auto"/>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tcPr>
          <w:p w:rsidR="00E57B0A" w:rsidRPr="00E118C5" w:rsidRDefault="00E57B0A" w:rsidP="00820F84">
            <w:pPr>
              <w:framePr w:w="10152" w:h="6346" w:hSpace="422" w:vSpace="19" w:wrap="notBeside" w:vAnchor="text" w:hAnchor="text" w:x="437" w:y="20"/>
              <w:jc w:val="both"/>
              <w:rPr>
                <w:rFonts w:ascii="Times New Roman" w:hAnsi="Times New Roman" w:cs="Times New Roman"/>
                <w:color w:val="auto"/>
                <w:sz w:val="20"/>
                <w:szCs w:val="20"/>
              </w:rPr>
            </w:pPr>
          </w:p>
        </w:tc>
      </w:tr>
      <w:tr w:rsidR="00E57B0A" w:rsidRPr="00E118C5" w:rsidTr="00982186">
        <w:trPr>
          <w:trHeight w:hRule="exact" w:val="3302"/>
        </w:trPr>
        <w:tc>
          <w:tcPr>
            <w:tcW w:w="1354" w:type="dxa"/>
            <w:tcBorders>
              <w:top w:val="single" w:sz="4" w:space="0" w:color="auto"/>
              <w:left w:val="single" w:sz="4" w:space="0" w:color="auto"/>
              <w:bottom w:val="single" w:sz="4" w:space="0" w:color="auto"/>
            </w:tcBorders>
          </w:tcPr>
          <w:p w:rsidR="00E57B0A" w:rsidRPr="00E118C5" w:rsidRDefault="00E57B0A" w:rsidP="00820F84">
            <w:pPr>
              <w:pStyle w:val="a2"/>
              <w:framePr w:w="10152" w:h="6346" w:hSpace="422" w:vSpace="19" w:wrap="notBeside" w:vAnchor="text" w:hAnchor="text" w:x="437" w:y="20"/>
              <w:spacing w:before="80" w:line="226" w:lineRule="auto"/>
              <w:ind w:firstLine="0"/>
              <w:jc w:val="both"/>
              <w:rPr>
                <w:color w:val="auto"/>
              </w:rPr>
            </w:pPr>
            <w:r w:rsidRPr="00E118C5">
              <w:rPr>
                <w:color w:val="auto"/>
              </w:rPr>
              <w:t>Растениеводство</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46" w:hSpace="422" w:vSpace="19" w:wrap="notBeside" w:vAnchor="text" w:hAnchor="text" w:x="437" w:y="20"/>
              <w:spacing w:line="230" w:lineRule="auto"/>
              <w:ind w:firstLine="0"/>
              <w:jc w:val="both"/>
              <w:rPr>
                <w:color w:val="auto"/>
              </w:rPr>
            </w:pPr>
            <w:r w:rsidRPr="00E118C5">
              <w:rPr>
                <w:b/>
                <w:bCs/>
                <w:i/>
                <w:iCs/>
                <w:color w:val="auto"/>
              </w:rPr>
              <w:t xml:space="preserve">Раздел 1. </w:t>
            </w:r>
            <w:r w:rsidRPr="00E118C5">
              <w:rPr>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46" w:hSpace="422" w:vSpace="19" w:wrap="notBeside" w:vAnchor="text" w:hAnchor="text" w:x="437" w:y="20"/>
              <w:spacing w:line="228" w:lineRule="auto"/>
              <w:ind w:firstLine="0"/>
              <w:jc w:val="both"/>
              <w:rPr>
                <w:color w:val="auto"/>
              </w:rPr>
            </w:pPr>
            <w:r w:rsidRPr="00E118C5">
              <w:rPr>
                <w:b/>
                <w:bCs/>
                <w:i/>
                <w:iCs/>
                <w:color w:val="auto"/>
              </w:rPr>
              <w:t xml:space="preserve">Раздел 1. </w:t>
            </w:r>
            <w:r w:rsidRPr="00E118C5">
              <w:rPr>
                <w:color w:val="auto"/>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tcPr>
          <w:p w:rsidR="00E57B0A" w:rsidRPr="00E118C5" w:rsidRDefault="00E57B0A" w:rsidP="00820F84">
            <w:pPr>
              <w:pStyle w:val="a2"/>
              <w:framePr w:w="10152" w:h="6346" w:hSpace="422" w:vSpace="19" w:wrap="notBeside" w:vAnchor="text" w:hAnchor="text" w:x="437" w:y="20"/>
              <w:spacing w:line="230" w:lineRule="auto"/>
              <w:ind w:firstLine="0"/>
              <w:jc w:val="both"/>
              <w:rPr>
                <w:color w:val="auto"/>
              </w:rPr>
            </w:pPr>
            <w:r w:rsidRPr="00E118C5">
              <w:rPr>
                <w:b/>
                <w:bCs/>
                <w:i/>
                <w:iCs/>
                <w:color w:val="auto"/>
              </w:rPr>
              <w:t xml:space="preserve">Раздел 1. </w:t>
            </w:r>
            <w:r w:rsidRPr="00E118C5">
              <w:rPr>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tcPr>
          <w:p w:rsidR="00E57B0A" w:rsidRPr="00E118C5" w:rsidRDefault="00E57B0A" w:rsidP="00820F84">
            <w:pPr>
              <w:pStyle w:val="a2"/>
              <w:framePr w:w="10152" w:h="6346" w:hSpace="422" w:vSpace="19" w:wrap="notBeside" w:vAnchor="text" w:hAnchor="text" w:x="437" w:y="20"/>
              <w:spacing w:after="160" w:line="228" w:lineRule="auto"/>
              <w:ind w:firstLine="0"/>
              <w:jc w:val="both"/>
              <w:rPr>
                <w:color w:val="auto"/>
              </w:rPr>
            </w:pPr>
            <w:r w:rsidRPr="00E118C5">
              <w:rPr>
                <w:b/>
                <w:bCs/>
                <w:i/>
                <w:iCs/>
                <w:color w:val="auto"/>
              </w:rPr>
              <w:t xml:space="preserve">Раздел 2. </w:t>
            </w:r>
            <w:r w:rsidRPr="00E118C5">
              <w:rPr>
                <w:color w:val="auto"/>
              </w:rPr>
              <w:t>Сельскохозяйственное производство</w:t>
            </w:r>
          </w:p>
          <w:p w:rsidR="00E57B0A" w:rsidRPr="00E118C5" w:rsidRDefault="00E57B0A" w:rsidP="00820F84">
            <w:pPr>
              <w:pStyle w:val="a2"/>
              <w:framePr w:w="10152" w:h="6346" w:hSpace="422" w:vSpace="19" w:wrap="notBeside" w:vAnchor="text" w:hAnchor="text" w:x="437" w:y="20"/>
              <w:spacing w:line="228" w:lineRule="auto"/>
              <w:ind w:firstLine="0"/>
              <w:jc w:val="both"/>
              <w:rPr>
                <w:color w:val="auto"/>
              </w:rPr>
            </w:pPr>
            <w:r w:rsidRPr="00E118C5">
              <w:rPr>
                <w:b/>
                <w:bCs/>
                <w:i/>
                <w:iCs/>
                <w:color w:val="auto"/>
              </w:rPr>
              <w:t xml:space="preserve">Раздел 3. </w:t>
            </w:r>
            <w:r w:rsidRPr="00E118C5">
              <w:rPr>
                <w:color w:val="auto"/>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tcPr>
          <w:p w:rsidR="00E57B0A" w:rsidRPr="00E118C5" w:rsidRDefault="00E57B0A" w:rsidP="00820F84">
            <w:pPr>
              <w:framePr w:w="10152" w:h="6346" w:hSpace="422" w:vSpace="19" w:wrap="notBeside" w:vAnchor="text" w:hAnchor="text" w:x="437" w:y="20"/>
              <w:jc w:val="both"/>
              <w:rPr>
                <w:rFonts w:ascii="Times New Roman" w:hAnsi="Times New Roman" w:cs="Times New Roman"/>
                <w:color w:val="auto"/>
                <w:sz w:val="20"/>
                <w:szCs w:val="20"/>
              </w:rPr>
            </w:pPr>
          </w:p>
        </w:tc>
      </w:tr>
    </w:tbl>
    <w:p w:rsidR="00E57B0A" w:rsidRPr="00E118C5" w:rsidRDefault="00E57B0A" w:rsidP="00820F84">
      <w:pPr>
        <w:pStyle w:val="a9"/>
        <w:framePr w:w="187" w:h="6394" w:hRule="exact" w:hSpace="14" w:wrap="notBeside" w:vAnchor="text" w:hAnchor="text" w:x="15" w:y="1"/>
        <w:tabs>
          <w:tab w:val="left" w:pos="6072"/>
        </w:tabs>
        <w:jc w:val="both"/>
        <w:textDirection w:val="tbRl"/>
        <w:rPr>
          <w:color w:val="auto"/>
          <w:sz w:val="20"/>
          <w:szCs w:val="20"/>
        </w:rPr>
      </w:pPr>
      <w:r w:rsidRPr="00E118C5">
        <w:rPr>
          <w:b w:val="0"/>
          <w:bCs w:val="0"/>
          <w:i w:val="0"/>
          <w:iCs w:val="0"/>
          <w:color w:val="auto"/>
          <w:sz w:val="20"/>
          <w:szCs w:val="20"/>
        </w:rPr>
        <w:tab/>
        <w:t xml:space="preserve"> </w:t>
      </w:r>
    </w:p>
    <w:p w:rsidR="00E57B0A" w:rsidRPr="00E118C5" w:rsidRDefault="00E57B0A" w:rsidP="00820F84">
      <w:pPr>
        <w:spacing w:line="1" w:lineRule="exact"/>
        <w:jc w:val="both"/>
        <w:rPr>
          <w:rFonts w:ascii="Times New Roman" w:hAnsi="Times New Roman" w:cs="Times New Roman"/>
          <w:color w:val="auto"/>
          <w:sz w:val="20"/>
          <w:szCs w:val="20"/>
        </w:rPr>
        <w:sectPr w:rsidR="00E57B0A" w:rsidRPr="00E118C5">
          <w:footnotePr>
            <w:numRestart w:val="eachPage"/>
          </w:footnotePr>
          <w:pgSz w:w="12019" w:h="7824" w:orient="landscape"/>
          <w:pgMar w:top="715" w:right="725" w:bottom="515" w:left="691" w:header="287" w:footer="87" w:gutter="0"/>
          <w:cols w:space="720"/>
          <w:noEndnote/>
          <w:docGrid w:linePitch="360"/>
        </w:sectPr>
      </w:pPr>
    </w:p>
    <w:p w:rsidR="00E57B0A" w:rsidRPr="00E118C5" w:rsidRDefault="00E57B0A" w:rsidP="00820F84">
      <w:pPr>
        <w:pStyle w:val="3"/>
        <w:pBdr>
          <w:bottom w:val="single" w:sz="12" w:space="1" w:color="auto"/>
        </w:pBdr>
        <w:jc w:val="both"/>
        <w:rPr>
          <w:rFonts w:ascii="Times New Roman" w:hAnsi="Times New Roman" w:cs="Times New Roman"/>
        </w:rPr>
      </w:pPr>
      <w:bookmarkStart w:id="688" w:name="bookmark1768"/>
      <w:bookmarkStart w:id="689" w:name="_Toc105502797"/>
      <w:r w:rsidRPr="00E118C5">
        <w:rPr>
          <w:rFonts w:ascii="Times New Roman" w:hAnsi="Times New Roman" w:cs="Times New Roman"/>
        </w:rPr>
        <w:t>2.1.16 ФИЗИЧЕСКАЯ КУЛЬТУРА</w:t>
      </w:r>
      <w:bookmarkEnd w:id="688"/>
      <w:bookmarkEnd w:id="689"/>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aa"/>
        <w:jc w:val="both"/>
        <w:rPr>
          <w:rFonts w:ascii="Times New Roman" w:hAnsi="Times New Roman" w:cs="Times New Roman"/>
        </w:rPr>
      </w:pPr>
      <w:bookmarkStart w:id="690" w:name="bookmark1772"/>
      <w:r w:rsidRPr="00E118C5">
        <w:rPr>
          <w:rFonts w:ascii="Times New Roman" w:hAnsi="Times New Roman" w:cs="Times New Roman"/>
        </w:rPr>
        <w:t>ОБЩАЯ ХАРАКТЕРИСТИКА УЧЕБНОГО ПРЕДМЕТА «ФИЗИЧЕСКАЯ КУЛЬТУРА»</w:t>
      </w:r>
      <w:bookmarkEnd w:id="690"/>
    </w:p>
    <w:p w:rsidR="00E57B0A" w:rsidRPr="00E118C5" w:rsidRDefault="00E57B0A" w:rsidP="00820F84">
      <w:pPr>
        <w:pStyle w:val="-"/>
      </w:pPr>
      <w:r w:rsidRPr="00E118C5">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E57B0A" w:rsidRPr="00E118C5" w:rsidRDefault="00E57B0A" w:rsidP="00820F84">
      <w:pPr>
        <w:pStyle w:val="24"/>
        <w:spacing w:line="286" w:lineRule="auto"/>
        <w:ind w:left="0" w:firstLine="238"/>
        <w:jc w:val="both"/>
        <w:rPr>
          <w:rFonts w:ascii="Times New Roman" w:hAnsi="Times New Roman"/>
          <w:sz w:val="20"/>
          <w:szCs w:val="20"/>
        </w:rPr>
      </w:pPr>
      <w:r w:rsidRPr="00E118C5">
        <w:rPr>
          <w:rFonts w:ascii="Times New Roman" w:hAnsi="Times New Roman"/>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E57B0A" w:rsidRPr="00E118C5" w:rsidRDefault="00E57B0A" w:rsidP="00820F84">
      <w:pPr>
        <w:pStyle w:val="aa"/>
        <w:jc w:val="both"/>
        <w:rPr>
          <w:rFonts w:ascii="Times New Roman" w:hAnsi="Times New Roman" w:cs="Times New Roman"/>
        </w:rPr>
      </w:pPr>
      <w:bookmarkStart w:id="691" w:name="bookmark177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ЦЕЛИ ИЗУЧЕНИЯ УЧЕБНОГО ПРЕДМЕТА «ФИЗИЧЕСКАЯ КУЛЬТУРА»</w:t>
      </w:r>
      <w:bookmarkEnd w:id="691"/>
    </w:p>
    <w:p w:rsidR="00E57B0A" w:rsidRPr="00E118C5" w:rsidRDefault="00E57B0A" w:rsidP="00820F84">
      <w:pPr>
        <w:pStyle w:val="-"/>
      </w:pPr>
      <w:r w:rsidRPr="00E118C5">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57B0A" w:rsidRPr="00E118C5" w:rsidRDefault="00E57B0A" w:rsidP="00820F84">
      <w:pPr>
        <w:pStyle w:val="-"/>
      </w:pPr>
      <w:r w:rsidRPr="00E118C5">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E57B0A" w:rsidRPr="00E118C5" w:rsidRDefault="00E57B0A" w:rsidP="00820F84">
      <w:pPr>
        <w:pStyle w:val="-"/>
      </w:pPr>
      <w:r w:rsidRPr="00E118C5">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57B0A" w:rsidRPr="00E118C5" w:rsidRDefault="00E57B0A" w:rsidP="00820F84">
      <w:pPr>
        <w:pStyle w:val="-"/>
      </w:pPr>
      <w:r w:rsidRPr="00E118C5">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57B0A" w:rsidRPr="00E118C5" w:rsidRDefault="00E57B0A" w:rsidP="00820F84">
      <w:pPr>
        <w:pStyle w:val="-"/>
      </w:pPr>
      <w:r w:rsidRPr="00E118C5">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E57B0A" w:rsidRPr="00E118C5" w:rsidRDefault="00E57B0A" w:rsidP="00820F84">
      <w:pPr>
        <w:pStyle w:val="-"/>
      </w:pPr>
      <w:r w:rsidRPr="00E118C5">
        <w:rPr>
          <w:i/>
          <w:iCs/>
        </w:rPr>
        <w:t>Инвариантные модули</w:t>
      </w:r>
      <w:r w:rsidRPr="00E118C5">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57B0A" w:rsidRPr="00E118C5" w:rsidRDefault="00E57B0A" w:rsidP="00820F84">
      <w:pPr>
        <w:pStyle w:val="-"/>
      </w:pPr>
      <w:r w:rsidRPr="00E118C5">
        <w:rPr>
          <w:i/>
          <w:iCs/>
        </w:rPr>
        <w:t>Вариативные модули</w:t>
      </w:r>
      <w:r w:rsidRPr="00E118C5">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E57B0A" w:rsidRPr="00E118C5" w:rsidRDefault="00E57B0A" w:rsidP="00820F84">
      <w:pPr>
        <w:pStyle w:val="-"/>
      </w:pPr>
      <w:r w:rsidRPr="00E118C5">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E57B0A" w:rsidRPr="00E118C5" w:rsidRDefault="00E57B0A" w:rsidP="00820F84">
      <w:pPr>
        <w:pStyle w:val="-"/>
      </w:pPr>
      <w:r w:rsidRPr="00E118C5">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E57B0A" w:rsidRPr="00E118C5" w:rsidRDefault="00E57B0A" w:rsidP="00820F84">
      <w:pPr>
        <w:pStyle w:val="-"/>
      </w:pPr>
      <w:r w:rsidRPr="00E118C5">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E57B0A" w:rsidRPr="00E118C5" w:rsidRDefault="00E57B0A" w:rsidP="00820F84">
      <w:pPr>
        <w:pStyle w:val="aa"/>
        <w:jc w:val="both"/>
        <w:rPr>
          <w:rFonts w:ascii="Times New Roman" w:hAnsi="Times New Roman" w:cs="Times New Roman"/>
        </w:rPr>
      </w:pPr>
      <w:bookmarkStart w:id="692" w:name="bookmark177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УЧЕБНОГО ПРЕДМЕТА «ФИЗИЧЕСКАЯ КУЛЬТУРА»</w:t>
      </w:r>
      <w:bookmarkEnd w:id="69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 УЧЕБНОМ ПЛАНЕ</w:t>
      </w:r>
    </w:p>
    <w:p w:rsidR="00E57B0A" w:rsidRPr="00E118C5" w:rsidRDefault="00E57B0A" w:rsidP="00820F84">
      <w:pPr>
        <w:pStyle w:val="-"/>
      </w:pPr>
      <w:r w:rsidRPr="00E118C5">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E57B0A" w:rsidRPr="00E118C5" w:rsidRDefault="00E57B0A" w:rsidP="00820F84">
      <w:pPr>
        <w:pStyle w:val="-"/>
      </w:pPr>
      <w:r w:rsidRPr="00E118C5">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E57B0A" w:rsidRPr="00E118C5" w:rsidRDefault="00E57B0A" w:rsidP="00820F84">
      <w:pPr>
        <w:pStyle w:val="-"/>
      </w:pPr>
      <w:r w:rsidRPr="00E118C5">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E57B0A" w:rsidRPr="00E118C5" w:rsidRDefault="00E57B0A" w:rsidP="00820F84">
      <w:pPr>
        <w:pStyle w:val="aa"/>
        <w:jc w:val="both"/>
        <w:rPr>
          <w:rFonts w:ascii="Times New Roman" w:hAnsi="Times New Roman" w:cs="Times New Roman"/>
        </w:rPr>
      </w:pPr>
      <w:bookmarkStart w:id="693" w:name="bookmark1779"/>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СОДЕРЖАНИЕ УЧЕБНОГО ПРЕДМЕТА «ФИЗИЧЕСКАЯ КУЛЬТУРА»</w:t>
      </w:r>
      <w:bookmarkEnd w:id="693"/>
    </w:p>
    <w:p w:rsidR="00E57B0A" w:rsidRPr="00E118C5" w:rsidRDefault="00E57B0A" w:rsidP="00820F84">
      <w:pPr>
        <w:pStyle w:val="aa"/>
        <w:jc w:val="both"/>
        <w:rPr>
          <w:rFonts w:ascii="Times New Roman" w:hAnsi="Times New Roman" w:cs="Times New Roman"/>
        </w:rPr>
      </w:pPr>
      <w:bookmarkStart w:id="694" w:name="bookmark178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 КЛАСС</w:t>
      </w:r>
      <w:bookmarkEnd w:id="694"/>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40" w:lineRule="auto"/>
        <w:jc w:val="both"/>
        <w:rPr>
          <w:color w:val="auto"/>
        </w:rPr>
      </w:pPr>
      <w:r w:rsidRPr="00E118C5">
        <w:rPr>
          <w:b/>
          <w:bCs/>
          <w:color w:val="auto"/>
        </w:rPr>
        <w:t xml:space="preserve">Знания о физической культуре. </w:t>
      </w:r>
      <w:r w:rsidRPr="00E118C5">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57B0A" w:rsidRPr="00E118C5" w:rsidRDefault="00E57B0A" w:rsidP="00820F84">
      <w:pPr>
        <w:pStyle w:val="11"/>
        <w:spacing w:line="240" w:lineRule="auto"/>
        <w:jc w:val="both"/>
        <w:rPr>
          <w:color w:val="auto"/>
        </w:rPr>
      </w:pPr>
      <w:r w:rsidRPr="00E118C5">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57B0A" w:rsidRPr="00E118C5" w:rsidRDefault="00E57B0A" w:rsidP="00820F84">
      <w:pPr>
        <w:pStyle w:val="11"/>
        <w:spacing w:line="240" w:lineRule="auto"/>
        <w:jc w:val="both"/>
        <w:rPr>
          <w:color w:val="auto"/>
        </w:rPr>
      </w:pPr>
      <w:r w:rsidRPr="00E118C5">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57B0A" w:rsidRPr="00E118C5" w:rsidRDefault="00E57B0A" w:rsidP="00820F84">
      <w:pPr>
        <w:pStyle w:val="11"/>
        <w:spacing w:line="240" w:lineRule="auto"/>
        <w:jc w:val="both"/>
        <w:rPr>
          <w:color w:val="auto"/>
        </w:rPr>
      </w:pPr>
      <w:r w:rsidRPr="00E118C5">
        <w:rPr>
          <w:b/>
          <w:bCs/>
          <w:color w:val="auto"/>
        </w:rPr>
        <w:t xml:space="preserve">Способы самостоятельной деятельности. </w:t>
      </w:r>
      <w:r w:rsidRPr="00E118C5">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57B0A" w:rsidRPr="00E118C5" w:rsidRDefault="00E57B0A" w:rsidP="00820F84">
      <w:pPr>
        <w:pStyle w:val="11"/>
        <w:spacing w:line="240" w:lineRule="auto"/>
        <w:jc w:val="both"/>
        <w:rPr>
          <w:color w:val="auto"/>
        </w:rPr>
      </w:pPr>
      <w:r w:rsidRPr="00E118C5">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57B0A" w:rsidRPr="00E118C5" w:rsidRDefault="00E57B0A" w:rsidP="00820F84">
      <w:pPr>
        <w:pStyle w:val="11"/>
        <w:spacing w:line="240" w:lineRule="auto"/>
        <w:jc w:val="both"/>
        <w:rPr>
          <w:color w:val="auto"/>
        </w:rPr>
      </w:pPr>
      <w:r w:rsidRPr="00E118C5">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57B0A" w:rsidRPr="00E118C5" w:rsidRDefault="00E57B0A" w:rsidP="00820F84">
      <w:pPr>
        <w:pStyle w:val="11"/>
        <w:spacing w:line="240" w:lineRule="auto"/>
        <w:jc w:val="both"/>
        <w:rPr>
          <w:color w:val="auto"/>
        </w:rPr>
      </w:pPr>
      <w:r w:rsidRPr="00E118C5">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E57B0A" w:rsidRPr="00E118C5" w:rsidRDefault="00E57B0A" w:rsidP="00820F84">
      <w:pPr>
        <w:pStyle w:val="11"/>
        <w:spacing w:line="240" w:lineRule="auto"/>
        <w:jc w:val="both"/>
        <w:rPr>
          <w:color w:val="auto"/>
        </w:rPr>
      </w:pPr>
      <w:r w:rsidRPr="00E118C5">
        <w:rPr>
          <w:color w:val="auto"/>
        </w:rPr>
        <w:t>Составление дневника физической культуры.</w:t>
      </w:r>
    </w:p>
    <w:p w:rsidR="00E57B0A" w:rsidRPr="00E118C5" w:rsidRDefault="00E57B0A" w:rsidP="00820F84">
      <w:pPr>
        <w:pStyle w:val="11"/>
        <w:spacing w:line="252" w:lineRule="auto"/>
        <w:jc w:val="both"/>
        <w:rPr>
          <w:color w:val="auto"/>
        </w:rPr>
      </w:pPr>
      <w:r w:rsidRPr="00E118C5">
        <w:rPr>
          <w:b/>
          <w:bCs/>
          <w:color w:val="auto"/>
        </w:rPr>
        <w:t xml:space="preserve">Физическое совершенствование. </w:t>
      </w:r>
      <w:r w:rsidRPr="00E118C5">
        <w:rPr>
          <w:b/>
          <w:bCs/>
          <w:i/>
          <w:iCs/>
          <w:color w:val="auto"/>
        </w:rPr>
        <w:t>Физкультурно-оздоровительная деятельность.</w:t>
      </w:r>
      <w:r w:rsidRPr="00E118C5">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57B0A" w:rsidRPr="00E118C5" w:rsidRDefault="00E57B0A" w:rsidP="00820F84">
      <w:pPr>
        <w:pStyle w:val="11"/>
        <w:spacing w:line="259" w:lineRule="auto"/>
        <w:jc w:val="both"/>
        <w:rPr>
          <w:color w:val="auto"/>
        </w:rPr>
      </w:pPr>
      <w:r w:rsidRPr="00E118C5">
        <w:rPr>
          <w:b/>
          <w:bCs/>
          <w:i/>
          <w:iCs/>
          <w:color w:val="auto"/>
        </w:rPr>
        <w:t>Спортивно-оздоровительная деятельность.</w:t>
      </w:r>
      <w:r w:rsidRPr="00E118C5">
        <w:rPr>
          <w:color w:val="auto"/>
        </w:rPr>
        <w:t xml:space="preserve"> Роль и значение спортивно-оздоровительной деятельности в здоровом образе жизни современного человека.</w:t>
      </w:r>
    </w:p>
    <w:p w:rsidR="00E57B0A" w:rsidRPr="00E118C5" w:rsidRDefault="00E57B0A" w:rsidP="00820F84">
      <w:pPr>
        <w:pStyle w:val="11"/>
        <w:jc w:val="both"/>
        <w:rPr>
          <w:color w:val="auto"/>
        </w:rPr>
      </w:pPr>
      <w:r w:rsidRPr="00E118C5">
        <w:rPr>
          <w:i/>
          <w:iCs/>
          <w:color w:val="auto"/>
        </w:rPr>
        <w:t>Модуль «Гимнастика».</w:t>
      </w:r>
      <w:r w:rsidRPr="00E118C5">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57B0A" w:rsidRPr="00E118C5" w:rsidRDefault="00E57B0A" w:rsidP="00820F84">
      <w:pPr>
        <w:pStyle w:val="11"/>
        <w:jc w:val="both"/>
        <w:rPr>
          <w:color w:val="auto"/>
        </w:rPr>
      </w:pPr>
      <w:r w:rsidRPr="00E118C5">
        <w:rPr>
          <w:color w:val="auto"/>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57B0A" w:rsidRPr="00E118C5" w:rsidRDefault="00E57B0A" w:rsidP="00820F84">
      <w:pPr>
        <w:pStyle w:val="11"/>
        <w:jc w:val="both"/>
        <w:rPr>
          <w:color w:val="auto"/>
        </w:rPr>
      </w:pPr>
      <w:r w:rsidRPr="00E118C5">
        <w:rPr>
          <w:i/>
          <w:iCs/>
          <w:color w:val="auto"/>
        </w:rPr>
        <w:t>Модуль «Лёгкая атлетика».</w:t>
      </w:r>
      <w:r w:rsidRPr="00E118C5">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57B0A" w:rsidRPr="00E118C5" w:rsidRDefault="00E57B0A" w:rsidP="00820F84">
      <w:pPr>
        <w:pStyle w:val="11"/>
        <w:jc w:val="both"/>
        <w:rPr>
          <w:color w:val="auto"/>
        </w:rPr>
      </w:pPr>
      <w:r w:rsidRPr="00E118C5">
        <w:rPr>
          <w:color w:val="auto"/>
        </w:rPr>
        <w:t>Метание малого мяча с места в вертикальную неподвижную мишень; метание малого мяча на дальность с трёх шагов разбега.</w:t>
      </w:r>
    </w:p>
    <w:p w:rsidR="00E57B0A" w:rsidRPr="00E118C5" w:rsidRDefault="00E57B0A" w:rsidP="00820F84">
      <w:pPr>
        <w:pStyle w:val="11"/>
        <w:jc w:val="both"/>
        <w:rPr>
          <w:color w:val="auto"/>
        </w:rPr>
      </w:pPr>
      <w:r w:rsidRPr="00E118C5">
        <w:rPr>
          <w:i/>
          <w:iCs/>
          <w:color w:val="auto"/>
        </w:rPr>
        <w:t>Модуль «Зимние виды спорта».</w:t>
      </w:r>
      <w:r w:rsidRPr="00E118C5">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57B0A" w:rsidRPr="00E118C5" w:rsidRDefault="00E57B0A" w:rsidP="00820F84">
      <w:pPr>
        <w:pStyle w:val="11"/>
        <w:jc w:val="both"/>
        <w:rPr>
          <w:color w:val="auto"/>
        </w:rPr>
      </w:pPr>
      <w:r w:rsidRPr="00E118C5">
        <w:rPr>
          <w:i/>
          <w:iCs/>
          <w:color w:val="auto"/>
        </w:rPr>
        <w:t>Модуль «Спортивные игры».</w:t>
      </w:r>
      <w:r w:rsidRPr="00E118C5">
        <w:rPr>
          <w:color w:val="auto"/>
        </w:rPr>
        <w:t xml:space="preserve"> </w:t>
      </w:r>
      <w:r w:rsidRPr="00E118C5">
        <w:rPr>
          <w:color w:val="auto"/>
          <w:u w:val="single"/>
        </w:rPr>
        <w:t>Баскетбол.</w:t>
      </w:r>
      <w:r w:rsidRPr="00E118C5">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57B0A" w:rsidRPr="00E118C5" w:rsidRDefault="00E57B0A" w:rsidP="00820F84">
      <w:pPr>
        <w:pStyle w:val="11"/>
        <w:jc w:val="both"/>
        <w:rPr>
          <w:color w:val="auto"/>
        </w:rPr>
      </w:pPr>
      <w:r w:rsidRPr="00E118C5">
        <w:rPr>
          <w:color w:val="auto"/>
          <w:u w:val="single"/>
        </w:rPr>
        <w:t>Волейбол.</w:t>
      </w:r>
      <w:r w:rsidRPr="00E118C5">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57B0A" w:rsidRPr="00E118C5" w:rsidRDefault="00E57B0A" w:rsidP="00820F84">
      <w:pPr>
        <w:pStyle w:val="11"/>
        <w:jc w:val="both"/>
        <w:rPr>
          <w:color w:val="auto"/>
        </w:rPr>
      </w:pPr>
      <w:r w:rsidRPr="00E118C5">
        <w:rPr>
          <w:color w:val="auto"/>
          <w:u w:val="single"/>
        </w:rPr>
        <w:t>Футбол.</w:t>
      </w:r>
      <w:r w:rsidRPr="00E118C5">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57B0A" w:rsidRPr="00E118C5" w:rsidRDefault="00E57B0A" w:rsidP="00820F84">
      <w:pPr>
        <w:pStyle w:val="11"/>
        <w:jc w:val="both"/>
        <w:rPr>
          <w:color w:val="auto"/>
        </w:rPr>
      </w:pPr>
      <w:r w:rsidRPr="00E118C5">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57B0A" w:rsidRPr="00E118C5" w:rsidRDefault="00E57B0A" w:rsidP="00820F84">
      <w:pPr>
        <w:pStyle w:val="11"/>
        <w:spacing w:after="160"/>
        <w:jc w:val="both"/>
        <w:rPr>
          <w:color w:val="auto"/>
        </w:rPr>
      </w:pPr>
      <w:r w:rsidRPr="00E118C5">
        <w:rPr>
          <w:i/>
          <w:iCs/>
          <w:color w:val="auto"/>
        </w:rPr>
        <w:t>Модуль «Спорт».</w:t>
      </w:r>
      <w:r w:rsidRPr="00E118C5">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57B0A" w:rsidRPr="00E118C5" w:rsidRDefault="00E57B0A" w:rsidP="00820F84">
      <w:pPr>
        <w:pStyle w:val="aa"/>
        <w:jc w:val="both"/>
        <w:rPr>
          <w:rFonts w:ascii="Times New Roman" w:hAnsi="Times New Roman" w:cs="Times New Roman"/>
        </w:rPr>
      </w:pPr>
      <w:bookmarkStart w:id="695" w:name="bookmark1783"/>
      <w:r w:rsidRPr="00E118C5">
        <w:rPr>
          <w:rFonts w:ascii="Times New Roman" w:hAnsi="Times New Roman" w:cs="Times New Roman"/>
        </w:rPr>
        <w:t>6 КЛАСС</w:t>
      </w:r>
      <w:bookmarkEnd w:id="695"/>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7" w:lineRule="auto"/>
        <w:jc w:val="both"/>
        <w:rPr>
          <w:color w:val="auto"/>
        </w:rPr>
      </w:pPr>
      <w:r w:rsidRPr="00E118C5">
        <w:rPr>
          <w:b/>
          <w:bCs/>
          <w:color w:val="auto"/>
        </w:rPr>
        <w:t xml:space="preserve">Знания о физической культуре. </w:t>
      </w:r>
      <w:r w:rsidRPr="00E118C5">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57B0A" w:rsidRPr="00E118C5" w:rsidRDefault="00E57B0A" w:rsidP="00820F84">
      <w:pPr>
        <w:pStyle w:val="11"/>
        <w:spacing w:line="257" w:lineRule="auto"/>
        <w:jc w:val="both"/>
        <w:rPr>
          <w:color w:val="auto"/>
        </w:rPr>
      </w:pPr>
      <w:r w:rsidRPr="00E118C5">
        <w:rPr>
          <w:b/>
          <w:bCs/>
          <w:color w:val="auto"/>
        </w:rPr>
        <w:t xml:space="preserve">Способы самостоятельной деятельности. </w:t>
      </w:r>
      <w:r w:rsidRPr="00E118C5">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57B0A" w:rsidRPr="00E118C5" w:rsidRDefault="00E57B0A" w:rsidP="00820F84">
      <w:pPr>
        <w:pStyle w:val="11"/>
        <w:jc w:val="both"/>
        <w:rPr>
          <w:color w:val="auto"/>
        </w:rPr>
      </w:pPr>
      <w:r w:rsidRPr="00E118C5">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57B0A" w:rsidRPr="00E118C5" w:rsidRDefault="00E57B0A" w:rsidP="00820F84">
      <w:pPr>
        <w:pStyle w:val="11"/>
        <w:jc w:val="both"/>
        <w:rPr>
          <w:color w:val="auto"/>
        </w:rPr>
      </w:pPr>
      <w:r w:rsidRPr="00E118C5">
        <w:rPr>
          <w:color w:val="auto"/>
        </w:rPr>
        <w:t>Правила и способы составления плана самостоятельных занятий физической подготовкой.</w:t>
      </w:r>
    </w:p>
    <w:p w:rsidR="00E57B0A" w:rsidRPr="00E118C5" w:rsidRDefault="00E57B0A" w:rsidP="00820F84">
      <w:pPr>
        <w:pStyle w:val="11"/>
        <w:spacing w:line="259" w:lineRule="auto"/>
        <w:jc w:val="both"/>
        <w:rPr>
          <w:color w:val="auto"/>
        </w:rPr>
      </w:pPr>
      <w:r w:rsidRPr="00E118C5">
        <w:rPr>
          <w:b/>
          <w:bCs/>
          <w:color w:val="auto"/>
        </w:rPr>
        <w:t xml:space="preserve">Физическое совершенствование. </w:t>
      </w:r>
      <w:r w:rsidRPr="00E118C5">
        <w:rPr>
          <w:b/>
          <w:bCs/>
          <w:i/>
          <w:iCs/>
          <w:color w:val="auto"/>
        </w:rPr>
        <w:t>Физкультурно-оздоровительная деятельность.</w:t>
      </w:r>
      <w:r w:rsidRPr="00E118C5">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57B0A" w:rsidRPr="00E118C5" w:rsidRDefault="00E57B0A" w:rsidP="00820F84">
      <w:pPr>
        <w:pStyle w:val="11"/>
        <w:jc w:val="both"/>
        <w:rPr>
          <w:color w:val="auto"/>
        </w:rPr>
      </w:pPr>
      <w:r w:rsidRPr="00E118C5">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57B0A" w:rsidRPr="00E118C5" w:rsidRDefault="00E57B0A" w:rsidP="00820F84">
      <w:pPr>
        <w:pStyle w:val="11"/>
        <w:spacing w:line="257" w:lineRule="auto"/>
        <w:jc w:val="both"/>
        <w:rPr>
          <w:color w:val="auto"/>
        </w:rPr>
      </w:pPr>
      <w:r w:rsidRPr="00E118C5">
        <w:rPr>
          <w:b/>
          <w:bCs/>
          <w:i/>
          <w:iCs/>
          <w:color w:val="auto"/>
        </w:rPr>
        <w:t xml:space="preserve">Спортивно-оздоровительная деятельность. </w:t>
      </w:r>
      <w:r w:rsidRPr="00E118C5">
        <w:rPr>
          <w:i/>
          <w:iCs/>
          <w:color w:val="auto"/>
        </w:rPr>
        <w:t>Модуль «Гимнастика».</w:t>
      </w:r>
      <w:r w:rsidRPr="00E118C5">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57B0A" w:rsidRPr="00E118C5" w:rsidRDefault="00E57B0A" w:rsidP="00820F84">
      <w:pPr>
        <w:pStyle w:val="11"/>
        <w:jc w:val="both"/>
        <w:rPr>
          <w:color w:val="auto"/>
        </w:rPr>
      </w:pPr>
      <w:r w:rsidRPr="00E118C5">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57B0A" w:rsidRPr="00E118C5" w:rsidRDefault="00E57B0A" w:rsidP="00820F84">
      <w:pPr>
        <w:pStyle w:val="11"/>
        <w:jc w:val="both"/>
        <w:rPr>
          <w:color w:val="auto"/>
        </w:rPr>
      </w:pPr>
      <w:r w:rsidRPr="00E118C5">
        <w:rPr>
          <w:color w:val="auto"/>
        </w:rPr>
        <w:t>Опорные прыжки через гимнастического козла с разбега способом «согнув ноги» (мальчики) и способом «ноги врозь» (девочки).</w:t>
      </w:r>
    </w:p>
    <w:p w:rsidR="00E57B0A" w:rsidRPr="00E118C5" w:rsidRDefault="00E57B0A" w:rsidP="00820F84">
      <w:pPr>
        <w:pStyle w:val="11"/>
        <w:jc w:val="both"/>
        <w:rPr>
          <w:color w:val="auto"/>
        </w:rPr>
      </w:pPr>
      <w:r w:rsidRPr="00E118C5">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57B0A" w:rsidRPr="00E118C5" w:rsidRDefault="00E57B0A" w:rsidP="00820F84">
      <w:pPr>
        <w:pStyle w:val="11"/>
        <w:jc w:val="both"/>
        <w:rPr>
          <w:color w:val="auto"/>
        </w:rPr>
      </w:pPr>
      <w:r w:rsidRPr="00E118C5">
        <w:rPr>
          <w:color w:val="auto"/>
        </w:rPr>
        <w:t>Упражнения на невысокой гимнастической перекладине: висы; упор ноги врозь; перемах вперёд и обратно (мальчики).</w:t>
      </w:r>
    </w:p>
    <w:p w:rsidR="00E57B0A" w:rsidRPr="00E118C5" w:rsidRDefault="00E57B0A" w:rsidP="00820F84">
      <w:pPr>
        <w:pStyle w:val="11"/>
        <w:jc w:val="both"/>
        <w:rPr>
          <w:color w:val="auto"/>
        </w:rPr>
      </w:pPr>
      <w:r w:rsidRPr="00E118C5">
        <w:rPr>
          <w:color w:val="auto"/>
        </w:rPr>
        <w:t>Лазанье по канату в три приёма (мальчики).</w:t>
      </w:r>
    </w:p>
    <w:p w:rsidR="00E57B0A" w:rsidRPr="00E118C5" w:rsidRDefault="00E57B0A" w:rsidP="00820F84">
      <w:pPr>
        <w:pStyle w:val="11"/>
        <w:jc w:val="both"/>
        <w:rPr>
          <w:color w:val="auto"/>
        </w:rPr>
      </w:pPr>
      <w:r w:rsidRPr="00E118C5">
        <w:rPr>
          <w:i/>
          <w:iCs/>
          <w:color w:val="auto"/>
        </w:rPr>
        <w:t>Модуль «Лёгкая атлетика»</w:t>
      </w:r>
      <w:r w:rsidRPr="00E118C5">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57B0A" w:rsidRPr="00E118C5" w:rsidRDefault="00E57B0A" w:rsidP="00820F84">
      <w:pPr>
        <w:pStyle w:val="11"/>
        <w:jc w:val="both"/>
        <w:rPr>
          <w:color w:val="auto"/>
        </w:rPr>
      </w:pPr>
      <w:r w:rsidRPr="00E118C5">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57B0A" w:rsidRPr="00E118C5" w:rsidRDefault="00E57B0A" w:rsidP="00820F84">
      <w:pPr>
        <w:pStyle w:val="11"/>
        <w:jc w:val="both"/>
        <w:rPr>
          <w:color w:val="auto"/>
        </w:rPr>
      </w:pPr>
      <w:r w:rsidRPr="00E118C5">
        <w:rPr>
          <w:color w:val="auto"/>
        </w:rPr>
        <w:t>Метание малого (теннисного) мяча в подвижную (раскачивающуюся) мишень.</w:t>
      </w:r>
    </w:p>
    <w:p w:rsidR="00E57B0A" w:rsidRPr="00E118C5" w:rsidRDefault="00E57B0A" w:rsidP="00820F84">
      <w:pPr>
        <w:pStyle w:val="11"/>
        <w:jc w:val="both"/>
        <w:rPr>
          <w:color w:val="auto"/>
        </w:rPr>
      </w:pPr>
      <w:r w:rsidRPr="00E118C5">
        <w:rPr>
          <w:i/>
          <w:iCs/>
          <w:color w:val="auto"/>
        </w:rPr>
        <w:t>Модуль «Зимние виды спорта»</w:t>
      </w:r>
      <w:r w:rsidRPr="00E118C5">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57B0A" w:rsidRPr="00E118C5" w:rsidRDefault="00E57B0A" w:rsidP="00820F84">
      <w:pPr>
        <w:pStyle w:val="11"/>
        <w:jc w:val="both"/>
        <w:rPr>
          <w:color w:val="auto"/>
        </w:rPr>
      </w:pPr>
      <w:r w:rsidRPr="00E118C5">
        <w:rPr>
          <w:i/>
          <w:iCs/>
          <w:color w:val="auto"/>
        </w:rPr>
        <w:t>Модуль «Спортивные игры».</w:t>
      </w:r>
      <w:r w:rsidRPr="00E118C5">
        <w:rPr>
          <w:color w:val="auto"/>
        </w:rPr>
        <w:t xml:space="preserve"> </w:t>
      </w:r>
      <w:r w:rsidRPr="00E118C5">
        <w:rPr>
          <w:color w:val="auto"/>
          <w:u w:val="single"/>
        </w:rPr>
        <w:t>Баскетбол</w:t>
      </w:r>
      <w:r w:rsidRPr="00E118C5">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57B0A" w:rsidRPr="00E118C5" w:rsidRDefault="00E57B0A" w:rsidP="00820F84">
      <w:pPr>
        <w:pStyle w:val="11"/>
        <w:jc w:val="both"/>
        <w:rPr>
          <w:color w:val="auto"/>
        </w:rPr>
      </w:pPr>
      <w:r w:rsidRPr="00E118C5">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57B0A" w:rsidRPr="00E118C5" w:rsidRDefault="00E57B0A" w:rsidP="00820F84">
      <w:pPr>
        <w:pStyle w:val="11"/>
        <w:jc w:val="both"/>
        <w:rPr>
          <w:color w:val="auto"/>
        </w:rPr>
      </w:pPr>
      <w:r w:rsidRPr="00E118C5">
        <w:rPr>
          <w:color w:val="auto"/>
        </w:rPr>
        <w:t>Правила игры и игровая деятельность по правилам с использованием разученных технических приёмов.</w:t>
      </w:r>
    </w:p>
    <w:p w:rsidR="00E57B0A" w:rsidRPr="00E118C5" w:rsidRDefault="00E57B0A" w:rsidP="00820F84">
      <w:pPr>
        <w:pStyle w:val="11"/>
        <w:jc w:val="both"/>
        <w:rPr>
          <w:color w:val="auto"/>
        </w:rPr>
      </w:pPr>
      <w:r w:rsidRPr="00E118C5">
        <w:rPr>
          <w:color w:val="auto"/>
          <w:u w:val="single"/>
        </w:rPr>
        <w:t>Волейбол.</w:t>
      </w:r>
      <w:r w:rsidRPr="00E118C5">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57B0A" w:rsidRPr="00E118C5" w:rsidRDefault="00E57B0A" w:rsidP="00820F84">
      <w:pPr>
        <w:pStyle w:val="11"/>
        <w:jc w:val="both"/>
        <w:rPr>
          <w:color w:val="auto"/>
        </w:rPr>
      </w:pPr>
      <w:r w:rsidRPr="00E118C5">
        <w:rPr>
          <w:color w:val="auto"/>
          <w:u w:val="single"/>
        </w:rPr>
        <w:t>Футбол.</w:t>
      </w:r>
      <w:r w:rsidRPr="00E118C5">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57B0A" w:rsidRPr="00E118C5" w:rsidRDefault="00E57B0A" w:rsidP="00820F84">
      <w:pPr>
        <w:pStyle w:val="11"/>
        <w:jc w:val="both"/>
        <w:rPr>
          <w:color w:val="auto"/>
        </w:rPr>
      </w:pPr>
      <w:r w:rsidRPr="00E118C5">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57B0A" w:rsidRPr="00E118C5" w:rsidRDefault="00E57B0A" w:rsidP="00820F84">
      <w:pPr>
        <w:pStyle w:val="11"/>
        <w:spacing w:after="160"/>
        <w:jc w:val="both"/>
        <w:rPr>
          <w:color w:val="auto"/>
        </w:rPr>
      </w:pPr>
      <w:r w:rsidRPr="00E118C5">
        <w:rPr>
          <w:i/>
          <w:iCs/>
          <w:color w:val="auto"/>
        </w:rPr>
        <w:t>Модуль «Спорт».</w:t>
      </w:r>
      <w:r w:rsidRPr="00E118C5">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57B0A" w:rsidRPr="00E118C5" w:rsidRDefault="00E57B0A" w:rsidP="00820F84">
      <w:pPr>
        <w:pStyle w:val="aa"/>
        <w:jc w:val="both"/>
        <w:rPr>
          <w:rFonts w:ascii="Times New Roman" w:hAnsi="Times New Roman" w:cs="Times New Roman"/>
        </w:rPr>
      </w:pPr>
      <w:bookmarkStart w:id="696" w:name="bookmark1785"/>
      <w:r w:rsidRPr="00E118C5">
        <w:rPr>
          <w:rFonts w:ascii="Times New Roman" w:hAnsi="Times New Roman" w:cs="Times New Roman"/>
        </w:rPr>
        <w:t>7 КЛАСС</w:t>
      </w:r>
      <w:bookmarkEnd w:id="69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7" w:lineRule="auto"/>
        <w:jc w:val="both"/>
        <w:rPr>
          <w:color w:val="auto"/>
        </w:rPr>
      </w:pPr>
      <w:r w:rsidRPr="00E118C5">
        <w:rPr>
          <w:b/>
          <w:bCs/>
          <w:color w:val="auto"/>
        </w:rPr>
        <w:t xml:space="preserve">Знания о физической культуре. </w:t>
      </w:r>
      <w:r w:rsidRPr="00E118C5">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57B0A" w:rsidRPr="00E118C5" w:rsidRDefault="00E57B0A" w:rsidP="00820F84">
      <w:pPr>
        <w:pStyle w:val="11"/>
        <w:jc w:val="both"/>
        <w:rPr>
          <w:color w:val="auto"/>
        </w:rPr>
      </w:pPr>
      <w:r w:rsidRPr="00E118C5">
        <w:rPr>
          <w:color w:val="auto"/>
        </w:rPr>
        <w:t>Влияние занятий физической культурой и спортом на воспитание положительных качеств личности современного человека.</w:t>
      </w:r>
    </w:p>
    <w:p w:rsidR="00E57B0A" w:rsidRPr="00E118C5" w:rsidRDefault="00E57B0A" w:rsidP="00820F84">
      <w:pPr>
        <w:pStyle w:val="11"/>
        <w:spacing w:line="259" w:lineRule="auto"/>
        <w:jc w:val="both"/>
        <w:rPr>
          <w:color w:val="auto"/>
        </w:rPr>
      </w:pPr>
      <w:r w:rsidRPr="00E118C5">
        <w:rPr>
          <w:b/>
          <w:bCs/>
          <w:color w:val="auto"/>
        </w:rPr>
        <w:t xml:space="preserve">Способы самостоятельной деятельности. </w:t>
      </w:r>
      <w:r w:rsidRPr="00E118C5">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57B0A" w:rsidRPr="00E118C5" w:rsidRDefault="00E57B0A" w:rsidP="00820F84">
      <w:pPr>
        <w:pStyle w:val="11"/>
        <w:jc w:val="both"/>
        <w:rPr>
          <w:color w:val="auto"/>
        </w:rPr>
      </w:pPr>
      <w:r w:rsidRPr="00E118C5">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57B0A" w:rsidRPr="00E118C5" w:rsidRDefault="00E57B0A" w:rsidP="00820F84">
      <w:pPr>
        <w:pStyle w:val="11"/>
        <w:spacing w:line="259" w:lineRule="auto"/>
        <w:jc w:val="both"/>
        <w:rPr>
          <w:color w:val="auto"/>
        </w:rPr>
      </w:pPr>
      <w:r w:rsidRPr="00E118C5">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57B0A" w:rsidRPr="00E118C5" w:rsidRDefault="00E57B0A" w:rsidP="00820F84">
      <w:pPr>
        <w:pStyle w:val="11"/>
        <w:spacing w:line="264" w:lineRule="auto"/>
        <w:jc w:val="both"/>
        <w:rPr>
          <w:color w:val="auto"/>
        </w:rPr>
      </w:pPr>
      <w:r w:rsidRPr="00E118C5">
        <w:rPr>
          <w:b/>
          <w:bCs/>
          <w:color w:val="auto"/>
        </w:rPr>
        <w:t xml:space="preserve">Физическое совершенствование. </w:t>
      </w:r>
      <w:r w:rsidRPr="00E118C5">
        <w:rPr>
          <w:b/>
          <w:bCs/>
          <w:i/>
          <w:iCs/>
          <w:color w:val="auto"/>
        </w:rPr>
        <w:t>Физкультурно-оздоровительная деятельность.</w:t>
      </w:r>
      <w:r w:rsidRPr="00E118C5">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E57B0A" w:rsidRPr="00E118C5" w:rsidRDefault="00E57B0A" w:rsidP="00820F84">
      <w:pPr>
        <w:pStyle w:val="11"/>
        <w:spacing w:line="262" w:lineRule="auto"/>
        <w:jc w:val="both"/>
        <w:rPr>
          <w:color w:val="auto"/>
        </w:rPr>
      </w:pPr>
      <w:r w:rsidRPr="00E118C5">
        <w:rPr>
          <w:b/>
          <w:bCs/>
          <w:i/>
          <w:iCs/>
          <w:color w:val="auto"/>
        </w:rPr>
        <w:t xml:space="preserve">Спортивно-оздоровительная деятельность. </w:t>
      </w:r>
      <w:r w:rsidRPr="00E118C5">
        <w:rPr>
          <w:i/>
          <w:iCs/>
          <w:color w:val="auto"/>
        </w:rPr>
        <w:t>Модуль «Гимнастика»</w:t>
      </w:r>
      <w:r w:rsidRPr="00E118C5">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57B0A" w:rsidRPr="00E118C5" w:rsidRDefault="00E57B0A" w:rsidP="00820F84">
      <w:pPr>
        <w:pStyle w:val="11"/>
        <w:spacing w:line="259" w:lineRule="auto"/>
        <w:jc w:val="both"/>
        <w:rPr>
          <w:color w:val="auto"/>
        </w:rPr>
      </w:pPr>
      <w:r w:rsidRPr="00E118C5">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57B0A" w:rsidRPr="00E118C5" w:rsidRDefault="00E57B0A" w:rsidP="00820F84">
      <w:pPr>
        <w:pStyle w:val="11"/>
        <w:spacing w:line="259" w:lineRule="auto"/>
        <w:jc w:val="both"/>
        <w:rPr>
          <w:color w:val="auto"/>
        </w:rPr>
      </w:pPr>
      <w:r w:rsidRPr="00E118C5">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57B0A" w:rsidRPr="00E118C5" w:rsidRDefault="00E57B0A" w:rsidP="00820F84">
      <w:pPr>
        <w:pStyle w:val="11"/>
        <w:spacing w:line="259" w:lineRule="auto"/>
        <w:jc w:val="both"/>
        <w:rPr>
          <w:color w:val="auto"/>
        </w:rPr>
      </w:pPr>
      <w:r w:rsidRPr="00E118C5">
        <w:rPr>
          <w:i/>
          <w:iCs/>
          <w:color w:val="auto"/>
        </w:rPr>
        <w:t>Модуль «Лёгкая атлетика».</w:t>
      </w:r>
      <w:r w:rsidRPr="00E118C5">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57B0A" w:rsidRPr="00E118C5" w:rsidRDefault="00E57B0A" w:rsidP="00820F84">
      <w:pPr>
        <w:pStyle w:val="11"/>
        <w:spacing w:line="259" w:lineRule="auto"/>
        <w:jc w:val="both"/>
        <w:rPr>
          <w:color w:val="auto"/>
        </w:rPr>
      </w:pPr>
      <w:r w:rsidRPr="00E118C5">
        <w:rPr>
          <w:color w:val="auto"/>
        </w:rPr>
        <w:t>Метание малого (теннисного) мяча по движущейся (катящейся) с разной скоростью мишени.</w:t>
      </w:r>
    </w:p>
    <w:p w:rsidR="00E57B0A" w:rsidRPr="00E118C5" w:rsidRDefault="00E57B0A" w:rsidP="00820F84">
      <w:pPr>
        <w:pStyle w:val="11"/>
        <w:jc w:val="both"/>
        <w:rPr>
          <w:color w:val="auto"/>
        </w:rPr>
      </w:pPr>
      <w:r w:rsidRPr="00E118C5">
        <w:rPr>
          <w:i/>
          <w:iCs/>
          <w:color w:val="auto"/>
        </w:rPr>
        <w:t>Модуль «Зимние виды спорта».</w:t>
      </w:r>
      <w:r w:rsidRPr="00E118C5">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E57B0A" w:rsidRPr="00E118C5" w:rsidRDefault="00E57B0A" w:rsidP="00820F84">
      <w:pPr>
        <w:pStyle w:val="11"/>
        <w:jc w:val="both"/>
        <w:rPr>
          <w:color w:val="auto"/>
        </w:rPr>
      </w:pPr>
      <w:r w:rsidRPr="00E118C5">
        <w:rPr>
          <w:i/>
          <w:iCs/>
          <w:color w:val="auto"/>
        </w:rPr>
        <w:t>Модуль «Спортивные игры».</w:t>
      </w:r>
      <w:r w:rsidRPr="00E118C5">
        <w:rPr>
          <w:color w:val="auto"/>
        </w:rPr>
        <w:t xml:space="preserve"> </w:t>
      </w:r>
      <w:r w:rsidRPr="00E118C5">
        <w:rPr>
          <w:color w:val="auto"/>
          <w:u w:val="single"/>
        </w:rPr>
        <w:t>Баскетбол.</w:t>
      </w:r>
      <w:r w:rsidRPr="00E118C5">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57B0A" w:rsidRPr="00E118C5" w:rsidRDefault="00E57B0A" w:rsidP="00820F84">
      <w:pPr>
        <w:pStyle w:val="11"/>
        <w:jc w:val="both"/>
        <w:rPr>
          <w:color w:val="auto"/>
        </w:rPr>
      </w:pPr>
      <w:r w:rsidRPr="00E118C5">
        <w:rPr>
          <w:color w:val="auto"/>
          <w:u w:val="single"/>
        </w:rPr>
        <w:t>Волейбол.</w:t>
      </w:r>
      <w:r w:rsidRPr="00E118C5">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57B0A" w:rsidRPr="00E118C5" w:rsidRDefault="00E57B0A" w:rsidP="00820F84">
      <w:pPr>
        <w:pStyle w:val="11"/>
        <w:jc w:val="both"/>
        <w:rPr>
          <w:color w:val="auto"/>
        </w:rPr>
      </w:pPr>
      <w:r w:rsidRPr="00E118C5">
        <w:rPr>
          <w:color w:val="auto"/>
          <w:u w:val="single"/>
        </w:rPr>
        <w:t>Футбол.</w:t>
      </w:r>
      <w:r w:rsidRPr="00E118C5">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57B0A" w:rsidRPr="00E118C5" w:rsidRDefault="00E57B0A" w:rsidP="00820F84">
      <w:pPr>
        <w:pStyle w:val="11"/>
        <w:jc w:val="both"/>
        <w:rPr>
          <w:color w:val="auto"/>
        </w:rPr>
      </w:pPr>
      <w:r w:rsidRPr="00E118C5">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57B0A" w:rsidRPr="00E118C5" w:rsidRDefault="00E57B0A" w:rsidP="00820F84">
      <w:pPr>
        <w:pStyle w:val="11"/>
        <w:spacing w:after="160"/>
        <w:jc w:val="both"/>
        <w:rPr>
          <w:color w:val="auto"/>
        </w:rPr>
      </w:pPr>
      <w:r w:rsidRPr="00E118C5">
        <w:rPr>
          <w:i/>
          <w:iCs/>
          <w:color w:val="auto"/>
        </w:rPr>
        <w:t>Модуль «Спорт».</w:t>
      </w:r>
      <w:r w:rsidRPr="00E118C5">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57B0A" w:rsidRPr="00E118C5" w:rsidRDefault="00E57B0A" w:rsidP="00820F84">
      <w:pPr>
        <w:pStyle w:val="aa"/>
        <w:jc w:val="both"/>
        <w:rPr>
          <w:rFonts w:ascii="Times New Roman" w:hAnsi="Times New Roman" w:cs="Times New Roman"/>
        </w:rPr>
      </w:pPr>
      <w:bookmarkStart w:id="697" w:name="bookmark1787"/>
      <w:r w:rsidRPr="00E118C5">
        <w:rPr>
          <w:rFonts w:ascii="Times New Roman" w:hAnsi="Times New Roman" w:cs="Times New Roman"/>
        </w:rPr>
        <w:t>8 КЛАСС</w:t>
      </w:r>
      <w:bookmarkEnd w:id="697"/>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line="257" w:lineRule="auto"/>
        <w:jc w:val="both"/>
        <w:rPr>
          <w:color w:val="auto"/>
        </w:rPr>
      </w:pPr>
      <w:r w:rsidRPr="00E118C5">
        <w:rPr>
          <w:b/>
          <w:bCs/>
          <w:color w:val="auto"/>
        </w:rPr>
        <w:t xml:space="preserve">Знания о физической культуре. </w:t>
      </w:r>
      <w:r w:rsidRPr="00E118C5">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57B0A" w:rsidRPr="00E118C5" w:rsidRDefault="00E57B0A" w:rsidP="00820F84">
      <w:pPr>
        <w:pStyle w:val="-"/>
      </w:pPr>
      <w:r w:rsidRPr="00E118C5">
        <w:rPr>
          <w:b/>
          <w:bCs/>
        </w:rPr>
        <w:t xml:space="preserve">Способы самостоятельной деятельности. </w:t>
      </w:r>
      <w:r w:rsidRPr="00E118C5">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57B0A" w:rsidRPr="00E118C5" w:rsidRDefault="00E57B0A" w:rsidP="00820F84">
      <w:pPr>
        <w:pStyle w:val="-"/>
      </w:pPr>
      <w:r w:rsidRPr="00E118C5">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57B0A" w:rsidRPr="00E118C5" w:rsidRDefault="00E57B0A" w:rsidP="00820F84">
      <w:pPr>
        <w:pStyle w:val="-"/>
      </w:pPr>
      <w:r w:rsidRPr="00E118C5">
        <w:rPr>
          <w:b/>
          <w:bCs/>
        </w:rPr>
        <w:t xml:space="preserve">Физическое совершенствование. </w:t>
      </w:r>
      <w:r w:rsidRPr="00E118C5">
        <w:rPr>
          <w:b/>
          <w:bCs/>
          <w:i/>
          <w:iCs/>
        </w:rPr>
        <w:t>Физкультурно-оздоровительная деятельность.</w:t>
      </w:r>
      <w:r w:rsidRPr="00E118C5">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E57B0A" w:rsidRPr="00E118C5" w:rsidRDefault="00E57B0A" w:rsidP="00820F84">
      <w:pPr>
        <w:pStyle w:val="-"/>
        <w:spacing w:line="262" w:lineRule="auto"/>
      </w:pPr>
      <w:r w:rsidRPr="00E118C5">
        <w:rPr>
          <w:b/>
          <w:bCs/>
          <w:i/>
          <w:iCs/>
        </w:rPr>
        <w:t xml:space="preserve">Спортивно-оздоровительная деятельность. </w:t>
      </w:r>
      <w:r w:rsidRPr="00E118C5">
        <w:rPr>
          <w:i/>
          <w:iCs/>
        </w:rPr>
        <w:t>Модуль «Гимнастика»</w:t>
      </w:r>
      <w:r w:rsidRPr="00E118C5">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57B0A" w:rsidRPr="00E118C5" w:rsidRDefault="00E57B0A" w:rsidP="00820F84">
      <w:pPr>
        <w:pStyle w:val="-"/>
        <w:spacing w:line="262" w:lineRule="auto"/>
      </w:pPr>
      <w:r w:rsidRPr="00E118C5">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57B0A" w:rsidRPr="00E118C5" w:rsidRDefault="00E57B0A" w:rsidP="00820F84">
      <w:pPr>
        <w:pStyle w:val="-"/>
        <w:spacing w:line="262" w:lineRule="auto"/>
      </w:pPr>
      <w:r w:rsidRPr="00E118C5">
        <w:rPr>
          <w:i/>
          <w:iCs/>
        </w:rPr>
        <w:t>Модуль «Лёгкая атлетика».</w:t>
      </w:r>
      <w:r w:rsidRPr="00E118C5">
        <w:t xml:space="preserve"> Кроссовый бег; прыжок в длину с разбега способом «прогнувшись».</w:t>
      </w:r>
    </w:p>
    <w:p w:rsidR="00E57B0A" w:rsidRPr="00E118C5" w:rsidRDefault="00E57B0A" w:rsidP="00820F84">
      <w:pPr>
        <w:pStyle w:val="-"/>
        <w:spacing w:line="262" w:lineRule="auto"/>
      </w:pPr>
      <w:r w:rsidRPr="00E118C5">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57B0A" w:rsidRPr="00E118C5" w:rsidRDefault="00E57B0A" w:rsidP="00820F84">
      <w:pPr>
        <w:pStyle w:val="-"/>
        <w:spacing w:line="262" w:lineRule="auto"/>
      </w:pPr>
      <w:r w:rsidRPr="00E118C5">
        <w:rPr>
          <w:i/>
          <w:iCs/>
        </w:rPr>
        <w:t>Модуль «Зимние виды спорта».</w:t>
      </w:r>
      <w:r w:rsidRPr="00E118C5">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57B0A" w:rsidRPr="00E118C5" w:rsidRDefault="00E57B0A" w:rsidP="00820F84">
      <w:pPr>
        <w:pStyle w:val="-"/>
      </w:pPr>
      <w:r w:rsidRPr="00E118C5">
        <w:rPr>
          <w:i/>
          <w:iCs/>
        </w:rPr>
        <w:t>Модуль «Плавание».</w:t>
      </w:r>
      <w:r w:rsidRPr="00E118C5">
        <w:t xml:space="preserve"> Старт прыжком с тумбочки при плавании кролем на груди; старт из воды толчком от стенки бассей</w:t>
      </w:r>
      <w:r w:rsidRPr="00E118C5">
        <w:rPr>
          <w:rStyle w:val="a3"/>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E57B0A" w:rsidRPr="00E118C5" w:rsidRDefault="00E57B0A" w:rsidP="00820F84">
      <w:pPr>
        <w:pStyle w:val="11"/>
        <w:jc w:val="both"/>
        <w:rPr>
          <w:color w:val="auto"/>
        </w:rPr>
      </w:pPr>
      <w:r w:rsidRPr="00E118C5">
        <w:rPr>
          <w:i/>
          <w:iCs/>
          <w:color w:val="auto"/>
        </w:rPr>
        <w:t>Модуль «Спортивные игры».</w:t>
      </w:r>
      <w:r w:rsidRPr="00E118C5">
        <w:rPr>
          <w:color w:val="auto"/>
        </w:rPr>
        <w:t xml:space="preserve"> </w:t>
      </w:r>
      <w:r w:rsidRPr="00E118C5">
        <w:rPr>
          <w:color w:val="auto"/>
          <w:u w:val="single"/>
        </w:rPr>
        <w:t>Баскетбол.</w:t>
      </w:r>
      <w:r w:rsidRPr="00E118C5">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57B0A" w:rsidRPr="00E118C5" w:rsidRDefault="00E57B0A" w:rsidP="00820F84">
      <w:pPr>
        <w:pStyle w:val="11"/>
        <w:jc w:val="both"/>
        <w:rPr>
          <w:color w:val="auto"/>
        </w:rPr>
      </w:pPr>
      <w:r w:rsidRPr="00E118C5">
        <w:rPr>
          <w:color w:val="auto"/>
          <w:u w:val="single"/>
        </w:rPr>
        <w:t>Волейбол.</w:t>
      </w:r>
      <w:r w:rsidRPr="00E118C5">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57B0A" w:rsidRPr="00E118C5" w:rsidRDefault="00E57B0A" w:rsidP="00820F84">
      <w:pPr>
        <w:pStyle w:val="11"/>
        <w:jc w:val="both"/>
        <w:rPr>
          <w:color w:val="auto"/>
        </w:rPr>
      </w:pPr>
      <w:r w:rsidRPr="00E118C5">
        <w:rPr>
          <w:color w:val="auto"/>
          <w:u w:val="single"/>
        </w:rPr>
        <w:t>Футбол.</w:t>
      </w:r>
      <w:r w:rsidRPr="00E118C5">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57B0A" w:rsidRPr="00E118C5" w:rsidRDefault="00E57B0A" w:rsidP="00820F84">
      <w:pPr>
        <w:pStyle w:val="11"/>
        <w:jc w:val="both"/>
        <w:rPr>
          <w:color w:val="auto"/>
        </w:rPr>
      </w:pPr>
      <w:r w:rsidRPr="00E118C5">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57B0A" w:rsidRPr="00E118C5" w:rsidRDefault="00E57B0A" w:rsidP="00820F84">
      <w:pPr>
        <w:pStyle w:val="11"/>
        <w:spacing w:after="160"/>
        <w:jc w:val="both"/>
        <w:rPr>
          <w:color w:val="auto"/>
        </w:rPr>
      </w:pPr>
      <w:r w:rsidRPr="00E118C5">
        <w:rPr>
          <w:i/>
          <w:iCs/>
          <w:color w:val="auto"/>
        </w:rPr>
        <w:t>Модуль «Спорт».</w:t>
      </w:r>
      <w:r w:rsidRPr="00E118C5">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57B0A" w:rsidRPr="00E118C5" w:rsidRDefault="00E57B0A" w:rsidP="00820F84">
      <w:pPr>
        <w:pStyle w:val="aa"/>
        <w:jc w:val="both"/>
        <w:rPr>
          <w:rFonts w:ascii="Times New Roman" w:hAnsi="Times New Roman" w:cs="Times New Roman"/>
        </w:rPr>
      </w:pPr>
      <w:bookmarkStart w:id="698" w:name="bookmark1789"/>
      <w:r w:rsidRPr="00E118C5">
        <w:rPr>
          <w:rFonts w:ascii="Times New Roman" w:hAnsi="Times New Roman" w:cs="Times New Roman"/>
        </w:rPr>
        <w:t>9 КЛАСС</w:t>
      </w:r>
      <w:bookmarkEnd w:id="698"/>
    </w:p>
    <w:p w:rsidR="00E57B0A" w:rsidRPr="00E118C5" w:rsidRDefault="00E57B0A" w:rsidP="00820F84">
      <w:pPr>
        <w:pStyle w:val="11"/>
        <w:spacing w:line="257" w:lineRule="auto"/>
        <w:jc w:val="both"/>
        <w:rPr>
          <w:color w:val="auto"/>
        </w:rPr>
      </w:pPr>
      <w:r w:rsidRPr="00E118C5">
        <w:rPr>
          <w:b/>
          <w:bCs/>
          <w:color w:val="auto"/>
        </w:rPr>
        <w:t xml:space="preserve">Знания о физической культуре. </w:t>
      </w:r>
      <w:r w:rsidRPr="00E118C5">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57B0A" w:rsidRPr="00E118C5" w:rsidRDefault="00E57B0A" w:rsidP="00820F84">
      <w:pPr>
        <w:pStyle w:val="11"/>
        <w:spacing w:after="80" w:line="257" w:lineRule="auto"/>
        <w:jc w:val="both"/>
        <w:rPr>
          <w:color w:val="auto"/>
        </w:rPr>
      </w:pPr>
      <w:r w:rsidRPr="00E118C5">
        <w:rPr>
          <w:b/>
          <w:bCs/>
          <w:color w:val="auto"/>
        </w:rPr>
        <w:t xml:space="preserve">Способы самостоятельной деятельности. </w:t>
      </w:r>
      <w:r w:rsidRPr="00E118C5">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57B0A" w:rsidRPr="00E118C5" w:rsidRDefault="00E57B0A" w:rsidP="00820F84">
      <w:pPr>
        <w:pStyle w:val="11"/>
        <w:spacing w:line="240" w:lineRule="auto"/>
        <w:jc w:val="both"/>
        <w:rPr>
          <w:color w:val="auto"/>
        </w:rPr>
      </w:pPr>
      <w:r w:rsidRPr="00E118C5">
        <w:rPr>
          <w:b/>
          <w:bCs/>
          <w:color w:val="auto"/>
        </w:rPr>
        <w:t xml:space="preserve">Физическое совершенствование. </w:t>
      </w:r>
      <w:r w:rsidRPr="00E118C5">
        <w:rPr>
          <w:b/>
          <w:bCs/>
          <w:i/>
          <w:iCs/>
          <w:color w:val="auto"/>
        </w:rPr>
        <w:t>Физкультурно-оздоровительная деятельность.</w:t>
      </w:r>
      <w:r w:rsidRPr="00E118C5">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57B0A" w:rsidRPr="00E118C5" w:rsidRDefault="00E57B0A" w:rsidP="00820F84">
      <w:pPr>
        <w:pStyle w:val="11"/>
        <w:spacing w:line="240" w:lineRule="auto"/>
        <w:jc w:val="both"/>
        <w:rPr>
          <w:color w:val="auto"/>
        </w:rPr>
      </w:pPr>
      <w:r w:rsidRPr="00E118C5">
        <w:rPr>
          <w:b/>
          <w:bCs/>
          <w:i/>
          <w:iCs/>
          <w:color w:val="auto"/>
        </w:rPr>
        <w:t xml:space="preserve">Спортивно-оздоровительная деятельность. </w:t>
      </w:r>
      <w:r w:rsidRPr="00E118C5">
        <w:rPr>
          <w:i/>
          <w:iCs/>
          <w:color w:val="auto"/>
        </w:rPr>
        <w:t>Модуль «Гимнастика».</w:t>
      </w:r>
      <w:r w:rsidRPr="00E118C5">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57B0A" w:rsidRPr="00E118C5" w:rsidRDefault="00E57B0A" w:rsidP="00820F84">
      <w:pPr>
        <w:pStyle w:val="11"/>
        <w:spacing w:line="240" w:lineRule="auto"/>
        <w:jc w:val="both"/>
        <w:rPr>
          <w:color w:val="auto"/>
        </w:rPr>
      </w:pPr>
      <w:r w:rsidRPr="00E118C5">
        <w:rPr>
          <w:i/>
          <w:iCs/>
          <w:color w:val="auto"/>
        </w:rPr>
        <w:t>Модуль «Лёгкая атлетика».</w:t>
      </w:r>
      <w:r w:rsidRPr="00E118C5">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E57B0A" w:rsidRPr="00E118C5" w:rsidRDefault="00E57B0A" w:rsidP="00820F84">
      <w:pPr>
        <w:pStyle w:val="11"/>
        <w:spacing w:line="240" w:lineRule="auto"/>
        <w:jc w:val="both"/>
        <w:rPr>
          <w:color w:val="auto"/>
        </w:rPr>
      </w:pPr>
      <w:r w:rsidRPr="00E118C5">
        <w:rPr>
          <w:i/>
          <w:iCs/>
          <w:color w:val="auto"/>
        </w:rPr>
        <w:t>Модуль «Зимние виды спорта».</w:t>
      </w:r>
      <w:r w:rsidRPr="00E118C5">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57B0A" w:rsidRPr="00E118C5" w:rsidRDefault="00E57B0A" w:rsidP="00820F84">
      <w:pPr>
        <w:pStyle w:val="11"/>
        <w:spacing w:line="240" w:lineRule="auto"/>
        <w:jc w:val="both"/>
        <w:rPr>
          <w:color w:val="auto"/>
        </w:rPr>
      </w:pPr>
      <w:r w:rsidRPr="00E118C5">
        <w:rPr>
          <w:i/>
          <w:iCs/>
          <w:color w:val="auto"/>
        </w:rPr>
        <w:t>Модуль «Плавание».</w:t>
      </w:r>
      <w:r w:rsidRPr="00E118C5">
        <w:rPr>
          <w:color w:val="auto"/>
        </w:rPr>
        <w:t xml:space="preserve"> Брасс: подводящие упражнения и плавание в полной координации. Повороты при плавании брассом.</w:t>
      </w:r>
    </w:p>
    <w:p w:rsidR="00E57B0A" w:rsidRPr="00E118C5" w:rsidRDefault="00E57B0A" w:rsidP="00820F84">
      <w:pPr>
        <w:pStyle w:val="11"/>
        <w:spacing w:line="240" w:lineRule="auto"/>
        <w:jc w:val="both"/>
        <w:rPr>
          <w:color w:val="auto"/>
        </w:rPr>
      </w:pPr>
      <w:r w:rsidRPr="00E118C5">
        <w:rPr>
          <w:i/>
          <w:iCs/>
          <w:color w:val="auto"/>
        </w:rPr>
        <w:t>Модуль «Спортивные игры».</w:t>
      </w:r>
      <w:r w:rsidRPr="00E118C5">
        <w:rPr>
          <w:color w:val="auto"/>
        </w:rPr>
        <w:t xml:space="preserve"> </w:t>
      </w:r>
      <w:r w:rsidRPr="00E118C5">
        <w:rPr>
          <w:color w:val="auto"/>
          <w:u w:val="single"/>
        </w:rPr>
        <w:t>Баскетбол.</w:t>
      </w:r>
      <w:r w:rsidRPr="00E118C5">
        <w:rPr>
          <w:color w:val="auto"/>
        </w:rPr>
        <w:t xml:space="preserve"> Техническая подготовка в игровых действиях: ведение, передачи, приёмы и броски мяча на месте, в прыжке, после ведения.</w:t>
      </w:r>
    </w:p>
    <w:p w:rsidR="00E57B0A" w:rsidRPr="00E118C5" w:rsidRDefault="00E57B0A" w:rsidP="00820F84">
      <w:pPr>
        <w:pStyle w:val="11"/>
        <w:spacing w:line="240" w:lineRule="auto"/>
        <w:jc w:val="both"/>
        <w:rPr>
          <w:color w:val="auto"/>
        </w:rPr>
      </w:pPr>
      <w:r w:rsidRPr="00E118C5">
        <w:rPr>
          <w:color w:val="auto"/>
          <w:u w:val="single"/>
        </w:rPr>
        <w:t>Волейбол.</w:t>
      </w:r>
      <w:r w:rsidRPr="00E118C5">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57B0A" w:rsidRPr="00E118C5" w:rsidRDefault="00E57B0A" w:rsidP="00820F84">
      <w:pPr>
        <w:pStyle w:val="11"/>
        <w:spacing w:line="240" w:lineRule="auto"/>
        <w:jc w:val="both"/>
        <w:rPr>
          <w:color w:val="auto"/>
        </w:rPr>
      </w:pPr>
      <w:r w:rsidRPr="00E118C5">
        <w:rPr>
          <w:color w:val="auto"/>
          <w:u w:val="single"/>
        </w:rPr>
        <w:t>Футбол.</w:t>
      </w:r>
      <w:r w:rsidRPr="00E118C5">
        <w:rPr>
          <w:color w:val="auto"/>
        </w:rPr>
        <w:t xml:space="preserve"> Техническая подготовка в игровых действиях: ведение, приёмы и передачи, остановки и удары по мячу с места и в движении.</w:t>
      </w:r>
    </w:p>
    <w:p w:rsidR="00E57B0A" w:rsidRPr="00E118C5" w:rsidRDefault="00E57B0A" w:rsidP="00820F84">
      <w:pPr>
        <w:pStyle w:val="11"/>
        <w:spacing w:line="240" w:lineRule="auto"/>
        <w:jc w:val="both"/>
        <w:rPr>
          <w:color w:val="auto"/>
        </w:rPr>
      </w:pPr>
      <w:r w:rsidRPr="00E118C5">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57B0A" w:rsidRPr="00E118C5" w:rsidRDefault="00E57B0A" w:rsidP="00820F84">
      <w:pPr>
        <w:pStyle w:val="11"/>
        <w:spacing w:line="257" w:lineRule="auto"/>
        <w:jc w:val="both"/>
        <w:rPr>
          <w:color w:val="auto"/>
        </w:rPr>
      </w:pPr>
      <w:r w:rsidRPr="00E118C5">
        <w:rPr>
          <w:b/>
          <w:bCs/>
          <w:i/>
          <w:iCs/>
          <w:color w:val="auto"/>
        </w:rPr>
        <w:t>Модуль «Спорт».</w:t>
      </w:r>
      <w:r w:rsidRPr="00E118C5">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57B0A" w:rsidRPr="00E118C5" w:rsidRDefault="00E57B0A" w:rsidP="00820F84">
      <w:pPr>
        <w:pStyle w:val="11"/>
        <w:jc w:val="both"/>
        <w:rPr>
          <w:color w:val="auto"/>
        </w:rPr>
      </w:pPr>
      <w:r w:rsidRPr="00E118C5">
        <w:rPr>
          <w:b/>
          <w:bCs/>
          <w:color w:val="auto"/>
        </w:rPr>
        <w:t xml:space="preserve">Примерная программа вариативного модуля «Базовая физическая подготовка». </w:t>
      </w:r>
      <w:r w:rsidRPr="00E118C5">
        <w:rPr>
          <w:i/>
          <w:iCs/>
          <w:color w:val="auto"/>
        </w:rPr>
        <w:t xml:space="preserve">Развитие силовых способностей. </w:t>
      </w:r>
      <w:r w:rsidRPr="00E118C5">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E57B0A" w:rsidRPr="00E118C5" w:rsidRDefault="00E57B0A" w:rsidP="00820F84">
      <w:pPr>
        <w:pStyle w:val="11"/>
        <w:jc w:val="both"/>
        <w:rPr>
          <w:color w:val="auto"/>
        </w:rPr>
      </w:pPr>
      <w:r w:rsidRPr="00E118C5">
        <w:rPr>
          <w:i/>
          <w:iCs/>
          <w:color w:val="auto"/>
        </w:rPr>
        <w:t>Развитие скоростных способностей.</w:t>
      </w:r>
      <w:r w:rsidRPr="00E118C5">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57B0A" w:rsidRPr="00E118C5" w:rsidRDefault="00E57B0A" w:rsidP="00820F84">
      <w:pPr>
        <w:pStyle w:val="11"/>
        <w:jc w:val="both"/>
        <w:rPr>
          <w:color w:val="auto"/>
        </w:rPr>
      </w:pPr>
      <w:r w:rsidRPr="00E118C5">
        <w:rPr>
          <w:i/>
          <w:iCs/>
          <w:color w:val="auto"/>
        </w:rPr>
        <w:t>Развитие выносливости.</w:t>
      </w:r>
      <w:r w:rsidRPr="00E118C5">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57B0A" w:rsidRPr="00E118C5" w:rsidRDefault="00E57B0A" w:rsidP="00820F84">
      <w:pPr>
        <w:pStyle w:val="11"/>
        <w:jc w:val="both"/>
        <w:rPr>
          <w:color w:val="auto"/>
        </w:rPr>
      </w:pPr>
      <w:r w:rsidRPr="00E118C5">
        <w:rPr>
          <w:i/>
          <w:iCs/>
          <w:color w:val="auto"/>
        </w:rPr>
        <w:t>Развитие координации движений.</w:t>
      </w:r>
      <w:r w:rsidRPr="00E118C5">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57B0A" w:rsidRPr="00E118C5" w:rsidRDefault="00E57B0A" w:rsidP="00820F84">
      <w:pPr>
        <w:pStyle w:val="11"/>
        <w:jc w:val="both"/>
        <w:rPr>
          <w:color w:val="auto"/>
        </w:rPr>
      </w:pPr>
      <w:r w:rsidRPr="00E118C5">
        <w:rPr>
          <w:i/>
          <w:iCs/>
          <w:color w:val="auto"/>
        </w:rPr>
        <w:t>Развитие гибкости.</w:t>
      </w:r>
      <w:r w:rsidRPr="00E118C5">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57B0A" w:rsidRPr="00E118C5" w:rsidRDefault="00E57B0A" w:rsidP="00820F84">
      <w:pPr>
        <w:pStyle w:val="11"/>
        <w:jc w:val="both"/>
        <w:rPr>
          <w:color w:val="auto"/>
        </w:rPr>
      </w:pPr>
      <w:r w:rsidRPr="00E118C5">
        <w:rPr>
          <w:i/>
          <w:iCs/>
          <w:color w:val="auto"/>
        </w:rPr>
        <w:t>Упражнения культурно-этнической направленности.</w:t>
      </w:r>
      <w:r w:rsidRPr="00E118C5">
        <w:rPr>
          <w:color w:val="auto"/>
        </w:rPr>
        <w:t xml:space="preserve"> Сюжетно-образные и обрядовые игры. Технические действия национальных видов спорта.</w:t>
      </w:r>
    </w:p>
    <w:p w:rsidR="00E57B0A" w:rsidRPr="00E118C5" w:rsidRDefault="00E57B0A" w:rsidP="00820F84">
      <w:pPr>
        <w:pStyle w:val="11"/>
        <w:spacing w:line="257" w:lineRule="auto"/>
        <w:jc w:val="both"/>
        <w:rPr>
          <w:color w:val="auto"/>
        </w:rPr>
      </w:pPr>
      <w:r w:rsidRPr="00E118C5">
        <w:rPr>
          <w:b/>
          <w:bCs/>
          <w:color w:val="auto"/>
        </w:rPr>
        <w:t xml:space="preserve">Специальная физическая подготовка. </w:t>
      </w:r>
      <w:r w:rsidRPr="00E118C5">
        <w:rPr>
          <w:b/>
          <w:bCs/>
          <w:i/>
          <w:iCs/>
          <w:color w:val="auto"/>
        </w:rPr>
        <w:t xml:space="preserve">Модуль «Гимнастика». </w:t>
      </w:r>
      <w:r w:rsidRPr="00E118C5">
        <w:rPr>
          <w:i/>
          <w:iCs/>
          <w:color w:val="auto"/>
        </w:rPr>
        <w:t>Развитие гибкости</w:t>
      </w:r>
      <w:r w:rsidRPr="00E118C5">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57B0A" w:rsidRPr="00E118C5" w:rsidRDefault="00E57B0A" w:rsidP="00820F84">
      <w:pPr>
        <w:pStyle w:val="11"/>
        <w:jc w:val="both"/>
        <w:rPr>
          <w:color w:val="auto"/>
        </w:rPr>
      </w:pPr>
      <w:r w:rsidRPr="00E118C5">
        <w:rPr>
          <w:i/>
          <w:iCs/>
          <w:color w:val="auto"/>
        </w:rPr>
        <w:t>Развитие координации движений</w:t>
      </w:r>
      <w:r w:rsidRPr="00E118C5">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57B0A" w:rsidRPr="00E118C5" w:rsidRDefault="00E57B0A" w:rsidP="00820F84">
      <w:pPr>
        <w:pStyle w:val="11"/>
        <w:jc w:val="both"/>
        <w:rPr>
          <w:color w:val="auto"/>
        </w:rPr>
      </w:pPr>
      <w:r w:rsidRPr="00E118C5">
        <w:rPr>
          <w:i/>
          <w:iCs/>
          <w:color w:val="auto"/>
        </w:rPr>
        <w:t>Развитие силовых способностей</w:t>
      </w:r>
      <w:r w:rsidRPr="00E118C5">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57B0A" w:rsidRPr="00E118C5" w:rsidRDefault="00E57B0A" w:rsidP="00820F84">
      <w:pPr>
        <w:pStyle w:val="11"/>
        <w:jc w:val="both"/>
        <w:rPr>
          <w:color w:val="auto"/>
        </w:rPr>
      </w:pPr>
      <w:r w:rsidRPr="00E118C5">
        <w:rPr>
          <w:i/>
          <w:iCs/>
          <w:color w:val="auto"/>
        </w:rPr>
        <w:t>Развитие выносливости</w:t>
      </w:r>
      <w:r w:rsidRPr="00E118C5">
        <w:rPr>
          <w:b/>
          <w:bCs/>
          <w:i/>
          <w:iCs/>
          <w:color w:val="auto"/>
        </w:rPr>
        <w:t>.</w:t>
      </w:r>
      <w:r w:rsidRPr="00E118C5">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57B0A" w:rsidRPr="00E118C5" w:rsidRDefault="00E57B0A" w:rsidP="00820F84">
      <w:pPr>
        <w:pStyle w:val="11"/>
        <w:spacing w:line="259" w:lineRule="auto"/>
        <w:jc w:val="both"/>
        <w:rPr>
          <w:color w:val="auto"/>
        </w:rPr>
      </w:pPr>
      <w:r w:rsidRPr="00E118C5">
        <w:rPr>
          <w:b/>
          <w:bCs/>
          <w:i/>
          <w:iCs/>
          <w:color w:val="auto"/>
        </w:rPr>
        <w:t>Модуль «Лёгкая атлетика»</w:t>
      </w:r>
      <w:r w:rsidRPr="00E118C5">
        <w:rPr>
          <w:color w:val="auto"/>
        </w:rPr>
        <w:t xml:space="preserve">. </w:t>
      </w:r>
      <w:r w:rsidRPr="00E118C5">
        <w:rPr>
          <w:i/>
          <w:iCs/>
          <w:color w:val="auto"/>
        </w:rPr>
        <w:t xml:space="preserve">Развитие выносливости. </w:t>
      </w:r>
      <w:r w:rsidRPr="00E118C5">
        <w:rPr>
          <w:color w:val="auto"/>
        </w:rPr>
        <w:t>Бег с максимальной скоростью в режиме повторно-интервального метода. Бег по пересеченной местности (кроссовый бег).</w:t>
      </w:r>
    </w:p>
    <w:p w:rsidR="00E57B0A" w:rsidRPr="00E118C5" w:rsidRDefault="00E57B0A" w:rsidP="00820F84">
      <w:pPr>
        <w:pStyle w:val="11"/>
        <w:ind w:firstLine="0"/>
        <w:jc w:val="both"/>
        <w:rPr>
          <w:color w:val="auto"/>
        </w:rPr>
      </w:pPr>
      <w:r w:rsidRPr="00E118C5">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57B0A" w:rsidRPr="00E118C5" w:rsidRDefault="00E57B0A" w:rsidP="00820F84">
      <w:pPr>
        <w:pStyle w:val="11"/>
        <w:ind w:firstLine="260"/>
        <w:jc w:val="both"/>
        <w:rPr>
          <w:color w:val="auto"/>
        </w:rPr>
      </w:pPr>
      <w:r w:rsidRPr="00E118C5">
        <w:rPr>
          <w:i/>
          <w:iCs/>
          <w:color w:val="auto"/>
        </w:rPr>
        <w:t>Развитие силовых способностей</w:t>
      </w:r>
      <w:r w:rsidRPr="00E118C5">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57B0A" w:rsidRPr="00E118C5" w:rsidRDefault="00E57B0A" w:rsidP="00820F84">
      <w:pPr>
        <w:pStyle w:val="11"/>
        <w:ind w:firstLine="260"/>
        <w:jc w:val="both"/>
        <w:rPr>
          <w:color w:val="auto"/>
        </w:rPr>
      </w:pPr>
      <w:r w:rsidRPr="00E118C5">
        <w:rPr>
          <w:i/>
          <w:iCs/>
          <w:color w:val="auto"/>
        </w:rPr>
        <w:t>Развитие скоростных способностей</w:t>
      </w:r>
      <w:r w:rsidRPr="00E118C5">
        <w:rPr>
          <w:b/>
          <w:bCs/>
          <w:i/>
          <w:iCs/>
          <w:color w:val="auto"/>
        </w:rPr>
        <w:t>.</w:t>
      </w:r>
      <w:r w:rsidRPr="00E118C5">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57B0A" w:rsidRPr="00E118C5" w:rsidRDefault="00E57B0A" w:rsidP="00820F84">
      <w:pPr>
        <w:pStyle w:val="11"/>
        <w:ind w:firstLine="260"/>
        <w:jc w:val="both"/>
        <w:rPr>
          <w:color w:val="auto"/>
        </w:rPr>
      </w:pPr>
      <w:r w:rsidRPr="00E118C5">
        <w:rPr>
          <w:i/>
          <w:iCs/>
          <w:color w:val="auto"/>
        </w:rPr>
        <w:t>Развитие координации движений</w:t>
      </w:r>
      <w:r w:rsidRPr="00E118C5">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57B0A" w:rsidRPr="00E118C5" w:rsidRDefault="00E57B0A" w:rsidP="00820F84">
      <w:pPr>
        <w:pStyle w:val="11"/>
        <w:spacing w:line="259" w:lineRule="auto"/>
        <w:ind w:firstLine="260"/>
        <w:jc w:val="both"/>
        <w:rPr>
          <w:color w:val="auto"/>
        </w:rPr>
      </w:pPr>
      <w:r w:rsidRPr="00E118C5">
        <w:rPr>
          <w:b/>
          <w:bCs/>
          <w:i/>
          <w:iCs/>
          <w:color w:val="auto"/>
        </w:rPr>
        <w:t xml:space="preserve">Модуль «Зимние виды спорта». </w:t>
      </w:r>
      <w:r w:rsidRPr="00E118C5">
        <w:rPr>
          <w:i/>
          <w:iCs/>
          <w:color w:val="auto"/>
        </w:rPr>
        <w:t>Развитие выносливости</w:t>
      </w:r>
      <w:r w:rsidRPr="00E118C5">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E57B0A" w:rsidRPr="00E118C5" w:rsidRDefault="00E57B0A" w:rsidP="00820F84">
      <w:pPr>
        <w:pStyle w:val="11"/>
        <w:ind w:firstLine="260"/>
        <w:jc w:val="both"/>
        <w:rPr>
          <w:color w:val="auto"/>
        </w:rPr>
      </w:pPr>
      <w:r w:rsidRPr="00E118C5">
        <w:rPr>
          <w:i/>
          <w:iCs/>
          <w:color w:val="auto"/>
        </w:rPr>
        <w:t>Развитие силовых способностей</w:t>
      </w:r>
      <w:r w:rsidRPr="00E118C5">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57B0A" w:rsidRPr="00E118C5" w:rsidRDefault="00E57B0A" w:rsidP="00820F84">
      <w:pPr>
        <w:pStyle w:val="11"/>
        <w:ind w:firstLine="260"/>
        <w:jc w:val="both"/>
        <w:rPr>
          <w:color w:val="auto"/>
        </w:rPr>
      </w:pPr>
      <w:r w:rsidRPr="00E118C5">
        <w:rPr>
          <w:i/>
          <w:iCs/>
          <w:color w:val="auto"/>
        </w:rPr>
        <w:t>Развитие координации</w:t>
      </w:r>
      <w:r w:rsidRPr="00E118C5">
        <w:rPr>
          <w:b/>
          <w:bCs/>
          <w:i/>
          <w:iCs/>
          <w:color w:val="auto"/>
        </w:rPr>
        <w:t>.</w:t>
      </w:r>
      <w:r w:rsidRPr="00E118C5">
        <w:rPr>
          <w:color w:val="auto"/>
        </w:rPr>
        <w:t xml:space="preserve"> Упражнения в поворотах и спусках на лыжах; проезд через «ворота» и преодоление небольших трамплинов.</w:t>
      </w:r>
    </w:p>
    <w:p w:rsidR="00E57B0A" w:rsidRPr="00E118C5" w:rsidRDefault="00E57B0A" w:rsidP="00820F84">
      <w:pPr>
        <w:pStyle w:val="11"/>
        <w:spacing w:line="262" w:lineRule="auto"/>
        <w:ind w:firstLine="260"/>
        <w:jc w:val="both"/>
        <w:rPr>
          <w:color w:val="auto"/>
        </w:rPr>
      </w:pPr>
      <w:r w:rsidRPr="00E118C5">
        <w:rPr>
          <w:b/>
          <w:bCs/>
          <w:i/>
          <w:iCs/>
          <w:color w:val="auto"/>
        </w:rPr>
        <w:t>Модуль «Спортивные игры»</w:t>
      </w:r>
      <w:r w:rsidRPr="00E118C5">
        <w:rPr>
          <w:i/>
          <w:iCs/>
          <w:color w:val="auto"/>
        </w:rPr>
        <w:t>.</w:t>
      </w:r>
      <w:r w:rsidRPr="00E118C5">
        <w:rPr>
          <w:color w:val="auto"/>
        </w:rPr>
        <w:t xml:space="preserve"> </w:t>
      </w:r>
      <w:r w:rsidRPr="00E118C5">
        <w:rPr>
          <w:color w:val="auto"/>
          <w:u w:val="single"/>
        </w:rPr>
        <w:t>Баскетбол.</w:t>
      </w:r>
      <w:r w:rsidRPr="00E118C5">
        <w:rPr>
          <w:color w:val="auto"/>
        </w:rPr>
        <w:t xml:space="preserve"> </w:t>
      </w:r>
      <w:r w:rsidRPr="00E118C5">
        <w:rPr>
          <w:i/>
          <w:iCs/>
          <w:color w:val="auto"/>
        </w:rPr>
        <w:t>Развитие скоростных способностей</w:t>
      </w:r>
      <w:r w:rsidRPr="00E118C5">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57B0A" w:rsidRPr="00E118C5" w:rsidRDefault="00E57B0A" w:rsidP="00820F84">
      <w:pPr>
        <w:pStyle w:val="11"/>
        <w:jc w:val="both"/>
        <w:rPr>
          <w:color w:val="auto"/>
        </w:rPr>
      </w:pPr>
      <w:r w:rsidRPr="00E118C5">
        <w:rPr>
          <w:i/>
          <w:iCs/>
          <w:color w:val="auto"/>
        </w:rPr>
        <w:t>Развитие силовых способностей</w:t>
      </w:r>
      <w:r w:rsidRPr="00E118C5">
        <w:rPr>
          <w:b/>
          <w:bCs/>
          <w:i/>
          <w:iCs/>
          <w:color w:val="auto"/>
        </w:rPr>
        <w:t>.</w:t>
      </w:r>
      <w:r w:rsidRPr="00E118C5">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57B0A" w:rsidRPr="00E118C5" w:rsidRDefault="00E57B0A" w:rsidP="00820F84">
      <w:pPr>
        <w:pStyle w:val="11"/>
        <w:jc w:val="both"/>
        <w:rPr>
          <w:color w:val="auto"/>
        </w:rPr>
      </w:pPr>
      <w:r w:rsidRPr="00E118C5">
        <w:rPr>
          <w:i/>
          <w:iCs/>
          <w:color w:val="auto"/>
        </w:rPr>
        <w:t>Развитие выносливости</w:t>
      </w:r>
      <w:r w:rsidRPr="00E118C5">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57B0A" w:rsidRPr="00E118C5" w:rsidRDefault="00E57B0A" w:rsidP="00820F84">
      <w:pPr>
        <w:pStyle w:val="11"/>
        <w:jc w:val="both"/>
        <w:rPr>
          <w:color w:val="auto"/>
        </w:rPr>
      </w:pPr>
      <w:r w:rsidRPr="00E118C5">
        <w:rPr>
          <w:i/>
          <w:iCs/>
          <w:color w:val="auto"/>
        </w:rPr>
        <w:t>Развитие координации движений</w:t>
      </w:r>
      <w:r w:rsidRPr="00E118C5">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57B0A" w:rsidRPr="00E118C5" w:rsidRDefault="00E57B0A" w:rsidP="00820F84">
      <w:pPr>
        <w:pStyle w:val="11"/>
        <w:jc w:val="both"/>
        <w:rPr>
          <w:color w:val="auto"/>
        </w:rPr>
      </w:pPr>
      <w:r w:rsidRPr="00E118C5">
        <w:rPr>
          <w:color w:val="auto"/>
          <w:u w:val="single"/>
        </w:rPr>
        <w:t>Футбол.</w:t>
      </w:r>
      <w:r w:rsidRPr="00E118C5">
        <w:rPr>
          <w:color w:val="auto"/>
        </w:rPr>
        <w:t xml:space="preserve"> </w:t>
      </w:r>
      <w:r w:rsidRPr="00E118C5">
        <w:rPr>
          <w:i/>
          <w:iCs/>
          <w:color w:val="auto"/>
        </w:rPr>
        <w:t>Развитие скоростных способностей.</w:t>
      </w:r>
      <w:r w:rsidRPr="00E118C5">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57B0A" w:rsidRPr="00E118C5" w:rsidRDefault="00E57B0A" w:rsidP="00820F84">
      <w:pPr>
        <w:pStyle w:val="11"/>
        <w:jc w:val="both"/>
        <w:rPr>
          <w:color w:val="auto"/>
        </w:rPr>
      </w:pPr>
      <w:r w:rsidRPr="00E118C5">
        <w:rPr>
          <w:i/>
          <w:iCs/>
          <w:color w:val="auto"/>
        </w:rPr>
        <w:t>Развитие силовых способностей</w:t>
      </w:r>
      <w:r w:rsidRPr="00E118C5">
        <w:rPr>
          <w:b/>
          <w:bCs/>
          <w:i/>
          <w:iCs/>
          <w:color w:val="auto"/>
        </w:rPr>
        <w:t>.</w:t>
      </w:r>
      <w:r w:rsidRPr="00E118C5">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57B0A" w:rsidRPr="00E118C5" w:rsidRDefault="00E57B0A" w:rsidP="00820F84">
      <w:pPr>
        <w:pStyle w:val="11"/>
        <w:jc w:val="both"/>
        <w:rPr>
          <w:color w:val="auto"/>
        </w:rPr>
        <w:sectPr w:rsidR="00E57B0A" w:rsidRPr="00E118C5">
          <w:headerReference w:type="even" r:id="rId105"/>
          <w:headerReference w:type="default" r:id="rId106"/>
          <w:footerReference w:type="even" r:id="rId107"/>
          <w:footerReference w:type="default" r:id="rId108"/>
          <w:footnotePr>
            <w:numRestart w:val="eachPage"/>
          </w:footnotePr>
          <w:pgSz w:w="7824" w:h="12019"/>
          <w:pgMar w:top="531" w:right="705" w:bottom="968" w:left="707" w:header="0" w:footer="3" w:gutter="0"/>
          <w:cols w:space="720"/>
          <w:noEndnote/>
          <w:docGrid w:linePitch="360"/>
        </w:sectPr>
      </w:pPr>
      <w:r w:rsidRPr="00E118C5">
        <w:rPr>
          <w:i/>
          <w:iCs/>
          <w:color w:val="auto"/>
        </w:rPr>
        <w:t>Развитие выносливости</w:t>
      </w:r>
      <w:r w:rsidRPr="00E118C5">
        <w:rPr>
          <w:b/>
          <w:bCs/>
          <w:i/>
          <w:iCs/>
          <w:color w:val="auto"/>
        </w:rPr>
        <w:t>.</w:t>
      </w:r>
      <w:r w:rsidRPr="00E118C5">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57B0A" w:rsidRPr="00E118C5" w:rsidRDefault="00E57B0A" w:rsidP="00820F84">
      <w:pPr>
        <w:pStyle w:val="aa"/>
        <w:jc w:val="both"/>
        <w:rPr>
          <w:rFonts w:ascii="Times New Roman" w:hAnsi="Times New Roman" w:cs="Times New Roman"/>
        </w:rPr>
      </w:pPr>
      <w:bookmarkStart w:id="699" w:name="bookmark1791"/>
      <w:r w:rsidRPr="00E118C5">
        <w:rPr>
          <w:rFonts w:ascii="Times New Roman" w:hAnsi="Times New Roman" w:cs="Times New Roman"/>
        </w:rPr>
        <w:t>ПЛАНИРУЕМЫЕ РЕЗУЛЬТАТЫ ОСВОЕНИЯ</w:t>
      </w:r>
      <w:bookmarkEnd w:id="699"/>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 xml:space="preserve">УЧЕБНОГО ПРЕДМЕТА «ФИЗИЧЕСКАЯ КУЛЬТУРА» </w:t>
      </w: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НА УРОВНЕ ОСНОВНОГО ОБЩЕГО ОБРАЗОВАНИЯ</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bookmarkStart w:id="700" w:name="bookmark1794"/>
      <w:r w:rsidRPr="00E118C5">
        <w:rPr>
          <w:rFonts w:ascii="Times New Roman" w:hAnsi="Times New Roman" w:cs="Times New Roman"/>
        </w:rPr>
        <w:t>ЛИЧНОСТНЫЕ РЕЗУЛЬТАТЫ</w:t>
      </w:r>
      <w:bookmarkEnd w:id="700"/>
    </w:p>
    <w:p w:rsidR="00E57B0A" w:rsidRPr="00E118C5" w:rsidRDefault="00E57B0A" w:rsidP="00820F84">
      <w:pPr>
        <w:pStyle w:val="11"/>
        <w:numPr>
          <w:ilvl w:val="0"/>
          <w:numId w:val="284"/>
        </w:numPr>
        <w:spacing w:line="240" w:lineRule="auto"/>
        <w:jc w:val="both"/>
        <w:rPr>
          <w:color w:val="auto"/>
        </w:rPr>
      </w:pPr>
      <w:r w:rsidRPr="00E118C5">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57B0A" w:rsidRPr="00E118C5" w:rsidRDefault="00E57B0A" w:rsidP="00820F84">
      <w:pPr>
        <w:pStyle w:val="11"/>
        <w:numPr>
          <w:ilvl w:val="0"/>
          <w:numId w:val="284"/>
        </w:numPr>
        <w:spacing w:line="240" w:lineRule="auto"/>
        <w:jc w:val="both"/>
        <w:rPr>
          <w:color w:val="auto"/>
        </w:rPr>
      </w:pPr>
      <w:r w:rsidRPr="00E118C5">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57B0A" w:rsidRPr="00E118C5" w:rsidRDefault="00E57B0A" w:rsidP="00820F84">
      <w:pPr>
        <w:pStyle w:val="11"/>
        <w:numPr>
          <w:ilvl w:val="0"/>
          <w:numId w:val="284"/>
        </w:numPr>
        <w:spacing w:line="240" w:lineRule="auto"/>
        <w:jc w:val="both"/>
        <w:rPr>
          <w:color w:val="auto"/>
        </w:rPr>
      </w:pPr>
      <w:r w:rsidRPr="00E118C5">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57B0A" w:rsidRPr="00E118C5" w:rsidRDefault="00E57B0A" w:rsidP="00820F84">
      <w:pPr>
        <w:pStyle w:val="11"/>
        <w:numPr>
          <w:ilvl w:val="0"/>
          <w:numId w:val="284"/>
        </w:numPr>
        <w:spacing w:line="240" w:lineRule="auto"/>
        <w:jc w:val="both"/>
        <w:rPr>
          <w:color w:val="auto"/>
        </w:rPr>
      </w:pPr>
      <w:r w:rsidRPr="00E118C5">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57B0A" w:rsidRPr="00E118C5" w:rsidRDefault="00E57B0A" w:rsidP="00820F84">
      <w:pPr>
        <w:pStyle w:val="11"/>
        <w:numPr>
          <w:ilvl w:val="0"/>
          <w:numId w:val="284"/>
        </w:numPr>
        <w:spacing w:line="240" w:lineRule="auto"/>
        <w:jc w:val="both"/>
        <w:rPr>
          <w:color w:val="auto"/>
        </w:rPr>
      </w:pPr>
      <w:r w:rsidRPr="00E118C5">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57B0A" w:rsidRPr="00E118C5" w:rsidRDefault="00E57B0A" w:rsidP="00820F84">
      <w:pPr>
        <w:pStyle w:val="11"/>
        <w:numPr>
          <w:ilvl w:val="0"/>
          <w:numId w:val="284"/>
        </w:numPr>
        <w:spacing w:line="240" w:lineRule="auto"/>
        <w:jc w:val="both"/>
        <w:rPr>
          <w:color w:val="auto"/>
        </w:rPr>
      </w:pPr>
      <w:r w:rsidRPr="00E118C5">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E57B0A" w:rsidRPr="00E118C5" w:rsidRDefault="00E57B0A" w:rsidP="00820F84">
      <w:pPr>
        <w:pStyle w:val="11"/>
        <w:numPr>
          <w:ilvl w:val="0"/>
          <w:numId w:val="284"/>
        </w:numPr>
        <w:spacing w:line="240" w:lineRule="auto"/>
        <w:jc w:val="both"/>
        <w:rPr>
          <w:color w:val="auto"/>
        </w:rPr>
      </w:pPr>
      <w:r w:rsidRPr="00E118C5">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57B0A" w:rsidRPr="00E118C5" w:rsidRDefault="00E57B0A" w:rsidP="00820F84">
      <w:pPr>
        <w:pStyle w:val="11"/>
        <w:numPr>
          <w:ilvl w:val="0"/>
          <w:numId w:val="284"/>
        </w:numPr>
        <w:spacing w:line="240" w:lineRule="auto"/>
        <w:jc w:val="both"/>
        <w:rPr>
          <w:color w:val="auto"/>
        </w:rPr>
      </w:pPr>
      <w:r w:rsidRPr="00E118C5">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57B0A" w:rsidRPr="00E118C5" w:rsidRDefault="00E57B0A" w:rsidP="00820F84">
      <w:pPr>
        <w:pStyle w:val="11"/>
        <w:numPr>
          <w:ilvl w:val="0"/>
          <w:numId w:val="284"/>
        </w:numPr>
        <w:spacing w:line="240" w:lineRule="auto"/>
        <w:jc w:val="both"/>
        <w:rPr>
          <w:color w:val="auto"/>
        </w:rPr>
      </w:pPr>
      <w:r w:rsidRPr="00E118C5">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57B0A" w:rsidRPr="00E118C5" w:rsidRDefault="00E57B0A" w:rsidP="00820F84">
      <w:pPr>
        <w:pStyle w:val="11"/>
        <w:numPr>
          <w:ilvl w:val="0"/>
          <w:numId w:val="284"/>
        </w:numPr>
        <w:spacing w:line="240" w:lineRule="auto"/>
        <w:jc w:val="both"/>
        <w:rPr>
          <w:color w:val="auto"/>
        </w:rPr>
      </w:pPr>
      <w:r w:rsidRPr="00E118C5">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57B0A" w:rsidRPr="00E118C5" w:rsidRDefault="00E57B0A" w:rsidP="00820F84">
      <w:pPr>
        <w:pStyle w:val="11"/>
        <w:numPr>
          <w:ilvl w:val="0"/>
          <w:numId w:val="284"/>
        </w:numPr>
        <w:spacing w:line="271" w:lineRule="auto"/>
        <w:jc w:val="both"/>
        <w:rPr>
          <w:color w:val="auto"/>
        </w:rPr>
      </w:pPr>
      <w:r w:rsidRPr="00E118C5">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57B0A" w:rsidRPr="00E118C5" w:rsidRDefault="00E57B0A" w:rsidP="00820F84">
      <w:pPr>
        <w:pStyle w:val="11"/>
        <w:numPr>
          <w:ilvl w:val="0"/>
          <w:numId w:val="284"/>
        </w:numPr>
        <w:spacing w:line="283" w:lineRule="auto"/>
        <w:jc w:val="both"/>
        <w:rPr>
          <w:color w:val="auto"/>
        </w:rPr>
      </w:pPr>
      <w:r w:rsidRPr="00E118C5">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57B0A" w:rsidRPr="00E118C5" w:rsidRDefault="00E57B0A" w:rsidP="00820F84">
      <w:pPr>
        <w:pStyle w:val="11"/>
        <w:numPr>
          <w:ilvl w:val="0"/>
          <w:numId w:val="284"/>
        </w:numPr>
        <w:spacing w:line="276" w:lineRule="auto"/>
        <w:jc w:val="both"/>
        <w:rPr>
          <w:color w:val="auto"/>
        </w:rPr>
      </w:pPr>
      <w:r w:rsidRPr="00E118C5">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57B0A" w:rsidRPr="00E118C5" w:rsidRDefault="00E57B0A" w:rsidP="00820F84">
      <w:pPr>
        <w:pStyle w:val="11"/>
        <w:numPr>
          <w:ilvl w:val="0"/>
          <w:numId w:val="284"/>
        </w:numPr>
        <w:spacing w:line="276" w:lineRule="auto"/>
        <w:jc w:val="both"/>
        <w:rPr>
          <w:color w:val="auto"/>
        </w:rPr>
      </w:pPr>
      <w:r w:rsidRPr="00E118C5">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57B0A" w:rsidRPr="00E118C5" w:rsidRDefault="00E57B0A" w:rsidP="00820F84">
      <w:pPr>
        <w:pStyle w:val="11"/>
        <w:numPr>
          <w:ilvl w:val="0"/>
          <w:numId w:val="284"/>
        </w:numPr>
        <w:spacing w:after="140" w:line="271" w:lineRule="auto"/>
        <w:jc w:val="both"/>
        <w:rPr>
          <w:color w:val="auto"/>
        </w:rPr>
      </w:pPr>
      <w:r w:rsidRPr="00E118C5">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57B0A" w:rsidRPr="00E118C5" w:rsidRDefault="00E57B0A" w:rsidP="00820F84">
      <w:pPr>
        <w:pStyle w:val="aa"/>
        <w:jc w:val="both"/>
        <w:rPr>
          <w:rFonts w:ascii="Times New Roman" w:hAnsi="Times New Roman" w:cs="Times New Roman"/>
        </w:rPr>
      </w:pPr>
      <w:bookmarkStart w:id="701" w:name="bookmark1796"/>
      <w:r w:rsidRPr="00E118C5">
        <w:rPr>
          <w:rFonts w:ascii="Times New Roman" w:hAnsi="Times New Roman" w:cs="Times New Roman"/>
        </w:rPr>
        <w:t>МЕТАПРЕДМЕТНЫЕ РЕЗУЛЬТАТЫ</w:t>
      </w:r>
      <w:bookmarkEnd w:id="701"/>
    </w:p>
    <w:p w:rsidR="00E57B0A" w:rsidRPr="00E118C5" w:rsidRDefault="00E57B0A" w:rsidP="00820F84">
      <w:pPr>
        <w:pStyle w:val="11"/>
        <w:spacing w:line="269" w:lineRule="auto"/>
        <w:jc w:val="both"/>
        <w:rPr>
          <w:color w:val="auto"/>
        </w:rPr>
      </w:pPr>
      <w:r w:rsidRPr="00E118C5">
        <w:rPr>
          <w:b/>
          <w:bCs/>
          <w:i/>
          <w:iCs/>
          <w:color w:val="auto"/>
        </w:rPr>
        <w:t>Универсальные познавательные действия:</w:t>
      </w:r>
    </w:p>
    <w:p w:rsidR="00E57B0A" w:rsidRPr="00E118C5" w:rsidRDefault="00E57B0A" w:rsidP="00820F84">
      <w:pPr>
        <w:pStyle w:val="11"/>
        <w:numPr>
          <w:ilvl w:val="0"/>
          <w:numId w:val="285"/>
        </w:numPr>
        <w:spacing w:line="283" w:lineRule="auto"/>
        <w:jc w:val="both"/>
        <w:rPr>
          <w:color w:val="auto"/>
        </w:rPr>
      </w:pPr>
      <w:r w:rsidRPr="00E118C5">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57B0A" w:rsidRPr="00E118C5" w:rsidRDefault="00E57B0A" w:rsidP="00820F84">
      <w:pPr>
        <w:pStyle w:val="11"/>
        <w:numPr>
          <w:ilvl w:val="0"/>
          <w:numId w:val="285"/>
        </w:numPr>
        <w:spacing w:line="283" w:lineRule="auto"/>
        <w:jc w:val="both"/>
        <w:rPr>
          <w:color w:val="auto"/>
        </w:rPr>
      </w:pPr>
      <w:r w:rsidRPr="00E118C5">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57B0A" w:rsidRPr="00E118C5" w:rsidRDefault="00E57B0A" w:rsidP="00820F84">
      <w:pPr>
        <w:pStyle w:val="11"/>
        <w:numPr>
          <w:ilvl w:val="0"/>
          <w:numId w:val="285"/>
        </w:numPr>
        <w:spacing w:line="276" w:lineRule="auto"/>
        <w:jc w:val="both"/>
        <w:rPr>
          <w:color w:val="auto"/>
        </w:rPr>
      </w:pPr>
      <w:r w:rsidRPr="00E118C5">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57B0A" w:rsidRPr="00E118C5" w:rsidRDefault="00E57B0A" w:rsidP="00820F84">
      <w:pPr>
        <w:pStyle w:val="11"/>
        <w:numPr>
          <w:ilvl w:val="0"/>
          <w:numId w:val="285"/>
        </w:numPr>
        <w:spacing w:line="271" w:lineRule="auto"/>
        <w:ind w:left="714" w:hanging="357"/>
        <w:jc w:val="both"/>
        <w:rPr>
          <w:color w:val="auto"/>
        </w:rPr>
      </w:pPr>
      <w:r w:rsidRPr="00E118C5">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57B0A" w:rsidRPr="00E118C5" w:rsidRDefault="00E57B0A" w:rsidP="00820F84">
      <w:pPr>
        <w:pStyle w:val="11"/>
        <w:numPr>
          <w:ilvl w:val="0"/>
          <w:numId w:val="285"/>
        </w:numPr>
        <w:ind w:left="714" w:hanging="357"/>
        <w:jc w:val="both"/>
        <w:rPr>
          <w:color w:val="auto"/>
        </w:rPr>
      </w:pPr>
      <w:r w:rsidRPr="00E118C5">
        <w:rPr>
          <w:color w:val="auto"/>
        </w:rPr>
        <w:t>устанавливать причинно-следственную связь между планированием режима дня и изменениями показателей работоспособности;</w:t>
      </w:r>
    </w:p>
    <w:p w:rsidR="00E57B0A" w:rsidRPr="00E118C5" w:rsidRDefault="00E57B0A" w:rsidP="00820F84">
      <w:pPr>
        <w:pStyle w:val="11"/>
        <w:numPr>
          <w:ilvl w:val="0"/>
          <w:numId w:val="285"/>
        </w:numPr>
        <w:jc w:val="both"/>
        <w:rPr>
          <w:color w:val="auto"/>
        </w:rPr>
      </w:pPr>
      <w:r w:rsidRPr="00E118C5">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57B0A" w:rsidRPr="00E118C5" w:rsidRDefault="00E57B0A" w:rsidP="00820F84">
      <w:pPr>
        <w:pStyle w:val="11"/>
        <w:numPr>
          <w:ilvl w:val="0"/>
          <w:numId w:val="285"/>
        </w:numPr>
        <w:jc w:val="both"/>
        <w:rPr>
          <w:color w:val="auto"/>
        </w:rPr>
      </w:pPr>
      <w:r w:rsidRPr="00E118C5">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57B0A" w:rsidRPr="00E118C5" w:rsidRDefault="00E57B0A" w:rsidP="00820F84">
      <w:pPr>
        <w:pStyle w:val="11"/>
        <w:numPr>
          <w:ilvl w:val="0"/>
          <w:numId w:val="285"/>
        </w:numPr>
        <w:jc w:val="both"/>
        <w:rPr>
          <w:color w:val="auto"/>
        </w:rPr>
      </w:pPr>
      <w:r w:rsidRPr="00E118C5">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57B0A" w:rsidRPr="00E118C5" w:rsidRDefault="00E57B0A" w:rsidP="00820F84">
      <w:pPr>
        <w:pStyle w:val="11"/>
        <w:numPr>
          <w:ilvl w:val="0"/>
          <w:numId w:val="285"/>
        </w:numPr>
        <w:jc w:val="both"/>
        <w:rPr>
          <w:color w:val="auto"/>
        </w:rPr>
      </w:pPr>
      <w:r w:rsidRPr="00E118C5">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57B0A" w:rsidRPr="00E118C5" w:rsidRDefault="00E57B0A" w:rsidP="00820F84">
      <w:pPr>
        <w:pStyle w:val="11"/>
        <w:spacing w:line="266" w:lineRule="auto"/>
        <w:ind w:firstLine="160"/>
        <w:jc w:val="both"/>
        <w:rPr>
          <w:color w:val="auto"/>
        </w:rPr>
      </w:pPr>
      <w:r w:rsidRPr="00E118C5">
        <w:rPr>
          <w:b/>
          <w:bCs/>
          <w:i/>
          <w:iCs/>
          <w:color w:val="auto"/>
        </w:rPr>
        <w:t>Универсальные коммуникативные действия:</w:t>
      </w:r>
    </w:p>
    <w:p w:rsidR="00E57B0A" w:rsidRPr="00E118C5" w:rsidRDefault="00E57B0A" w:rsidP="00820F84">
      <w:pPr>
        <w:pStyle w:val="11"/>
        <w:numPr>
          <w:ilvl w:val="0"/>
          <w:numId w:val="286"/>
        </w:numPr>
        <w:jc w:val="both"/>
        <w:rPr>
          <w:color w:val="auto"/>
        </w:rPr>
      </w:pPr>
      <w:r w:rsidRPr="00E118C5">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57B0A" w:rsidRPr="00E118C5" w:rsidRDefault="00E57B0A" w:rsidP="00820F84">
      <w:pPr>
        <w:pStyle w:val="11"/>
        <w:numPr>
          <w:ilvl w:val="0"/>
          <w:numId w:val="286"/>
        </w:numPr>
        <w:jc w:val="both"/>
        <w:rPr>
          <w:color w:val="auto"/>
        </w:rPr>
      </w:pPr>
      <w:r w:rsidRPr="00E118C5">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57B0A" w:rsidRPr="00E118C5" w:rsidRDefault="00E57B0A" w:rsidP="00820F84">
      <w:pPr>
        <w:pStyle w:val="11"/>
        <w:numPr>
          <w:ilvl w:val="0"/>
          <w:numId w:val="286"/>
        </w:numPr>
        <w:jc w:val="both"/>
        <w:rPr>
          <w:color w:val="auto"/>
        </w:rPr>
      </w:pPr>
      <w:r w:rsidRPr="00E118C5">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57B0A" w:rsidRPr="00E118C5" w:rsidRDefault="00E57B0A" w:rsidP="00820F84">
      <w:pPr>
        <w:pStyle w:val="11"/>
        <w:numPr>
          <w:ilvl w:val="0"/>
          <w:numId w:val="286"/>
        </w:numPr>
        <w:jc w:val="both"/>
        <w:rPr>
          <w:color w:val="auto"/>
        </w:rPr>
      </w:pPr>
      <w:r w:rsidRPr="00E118C5">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E57B0A" w:rsidRPr="00E118C5" w:rsidRDefault="00E57B0A" w:rsidP="00820F84">
      <w:pPr>
        <w:pStyle w:val="11"/>
        <w:numPr>
          <w:ilvl w:val="0"/>
          <w:numId w:val="286"/>
        </w:numPr>
        <w:jc w:val="both"/>
        <w:rPr>
          <w:color w:val="auto"/>
        </w:rPr>
      </w:pPr>
      <w:r w:rsidRPr="00E118C5">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57B0A" w:rsidRPr="00E118C5" w:rsidRDefault="00E57B0A" w:rsidP="00820F84">
      <w:pPr>
        <w:pStyle w:val="11"/>
        <w:spacing w:line="264" w:lineRule="auto"/>
        <w:jc w:val="both"/>
        <w:rPr>
          <w:color w:val="auto"/>
        </w:rPr>
      </w:pPr>
      <w:r w:rsidRPr="00E118C5">
        <w:rPr>
          <w:b/>
          <w:bCs/>
          <w:i/>
          <w:iCs/>
          <w:color w:val="auto"/>
        </w:rPr>
        <w:t>Универсальные учебные регулятивные действия:</w:t>
      </w:r>
    </w:p>
    <w:p w:rsidR="00E57B0A" w:rsidRPr="00E118C5" w:rsidRDefault="00E57B0A" w:rsidP="00820F84">
      <w:pPr>
        <w:pStyle w:val="11"/>
        <w:numPr>
          <w:ilvl w:val="0"/>
          <w:numId w:val="287"/>
        </w:numPr>
        <w:spacing w:line="266" w:lineRule="auto"/>
        <w:jc w:val="both"/>
        <w:rPr>
          <w:color w:val="auto"/>
        </w:rPr>
      </w:pPr>
      <w:r w:rsidRPr="00E118C5">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57B0A" w:rsidRPr="00E118C5" w:rsidRDefault="00E57B0A" w:rsidP="00820F84">
      <w:pPr>
        <w:pStyle w:val="11"/>
        <w:numPr>
          <w:ilvl w:val="0"/>
          <w:numId w:val="287"/>
        </w:numPr>
        <w:spacing w:line="276" w:lineRule="auto"/>
        <w:jc w:val="both"/>
        <w:rPr>
          <w:color w:val="auto"/>
        </w:rPr>
      </w:pPr>
      <w:r w:rsidRPr="00E118C5">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57B0A" w:rsidRPr="00E118C5" w:rsidRDefault="00E57B0A" w:rsidP="00820F84">
      <w:pPr>
        <w:pStyle w:val="11"/>
        <w:numPr>
          <w:ilvl w:val="0"/>
          <w:numId w:val="287"/>
        </w:numPr>
        <w:spacing w:line="266" w:lineRule="auto"/>
        <w:jc w:val="both"/>
        <w:rPr>
          <w:color w:val="auto"/>
        </w:rPr>
      </w:pPr>
      <w:r w:rsidRPr="00E118C5">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57B0A" w:rsidRPr="00E118C5" w:rsidRDefault="00E57B0A" w:rsidP="00820F84">
      <w:pPr>
        <w:pStyle w:val="11"/>
        <w:numPr>
          <w:ilvl w:val="0"/>
          <w:numId w:val="287"/>
        </w:numPr>
        <w:spacing w:line="271" w:lineRule="auto"/>
        <w:jc w:val="both"/>
        <w:rPr>
          <w:color w:val="auto"/>
        </w:rPr>
      </w:pPr>
      <w:r w:rsidRPr="00E118C5">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57B0A" w:rsidRPr="00E118C5" w:rsidRDefault="00E57B0A" w:rsidP="00820F84">
      <w:pPr>
        <w:pStyle w:val="11"/>
        <w:numPr>
          <w:ilvl w:val="0"/>
          <w:numId w:val="287"/>
        </w:numPr>
        <w:spacing w:after="140" w:line="271" w:lineRule="auto"/>
        <w:jc w:val="both"/>
        <w:rPr>
          <w:color w:val="auto"/>
        </w:rPr>
      </w:pPr>
      <w:r w:rsidRPr="00E118C5">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57B0A" w:rsidRPr="00E118C5" w:rsidRDefault="00E57B0A" w:rsidP="00820F84">
      <w:pPr>
        <w:pStyle w:val="aa"/>
        <w:jc w:val="both"/>
        <w:rPr>
          <w:rFonts w:ascii="Times New Roman" w:hAnsi="Times New Roman" w:cs="Times New Roman"/>
        </w:rPr>
      </w:pPr>
      <w:bookmarkStart w:id="702" w:name="bookmark1798"/>
      <w:r w:rsidRPr="00E118C5">
        <w:rPr>
          <w:rFonts w:ascii="Times New Roman" w:hAnsi="Times New Roman" w:cs="Times New Roman"/>
        </w:rPr>
        <w:t>ПРЕДМЕТНЫЕ РЕЗУЛЬТАТЫ</w:t>
      </w:r>
      <w:bookmarkEnd w:id="702"/>
    </w:p>
    <w:p w:rsidR="00E57B0A" w:rsidRPr="00E118C5" w:rsidRDefault="00E57B0A" w:rsidP="00820F84">
      <w:pPr>
        <w:pStyle w:val="aa"/>
        <w:jc w:val="both"/>
        <w:rPr>
          <w:rFonts w:ascii="Times New Roman" w:hAnsi="Times New Roman" w:cs="Times New Roman"/>
        </w:rPr>
      </w:pPr>
      <w:bookmarkStart w:id="703" w:name="bookmark180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5 класс</w:t>
      </w:r>
      <w:bookmarkEnd w:id="703"/>
    </w:p>
    <w:p w:rsidR="00E57B0A" w:rsidRPr="00E118C5" w:rsidRDefault="00E57B0A" w:rsidP="00820F84">
      <w:pPr>
        <w:pStyle w:val="11"/>
        <w:spacing w:line="240" w:lineRule="auto"/>
        <w:jc w:val="both"/>
        <w:rPr>
          <w:color w:val="auto"/>
        </w:rPr>
      </w:pPr>
      <w:r w:rsidRPr="00E118C5">
        <w:rPr>
          <w:color w:val="auto"/>
        </w:rPr>
        <w:t>К концу обучения в 5 классе обучающийся научится:</w:t>
      </w:r>
    </w:p>
    <w:p w:rsidR="00E57B0A" w:rsidRPr="00E118C5" w:rsidRDefault="00E57B0A" w:rsidP="00820F84">
      <w:pPr>
        <w:pStyle w:val="11"/>
        <w:numPr>
          <w:ilvl w:val="0"/>
          <w:numId w:val="289"/>
        </w:numPr>
        <w:spacing w:line="276" w:lineRule="auto"/>
        <w:jc w:val="both"/>
        <w:rPr>
          <w:color w:val="auto"/>
        </w:rPr>
      </w:pPr>
      <w:r w:rsidRPr="00E118C5">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57B0A" w:rsidRPr="00E118C5" w:rsidRDefault="00E57B0A" w:rsidP="00820F84">
      <w:pPr>
        <w:pStyle w:val="11"/>
        <w:numPr>
          <w:ilvl w:val="0"/>
          <w:numId w:val="289"/>
        </w:numPr>
        <w:spacing w:line="271" w:lineRule="auto"/>
        <w:jc w:val="both"/>
        <w:rPr>
          <w:color w:val="auto"/>
        </w:rPr>
      </w:pPr>
      <w:r w:rsidRPr="00E118C5">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57B0A" w:rsidRPr="00E118C5" w:rsidRDefault="00E57B0A" w:rsidP="00820F84">
      <w:pPr>
        <w:pStyle w:val="11"/>
        <w:numPr>
          <w:ilvl w:val="0"/>
          <w:numId w:val="289"/>
        </w:numPr>
        <w:spacing w:line="271" w:lineRule="auto"/>
        <w:jc w:val="both"/>
        <w:rPr>
          <w:color w:val="auto"/>
        </w:rPr>
      </w:pPr>
      <w:r w:rsidRPr="00E118C5">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57B0A" w:rsidRPr="00E118C5" w:rsidRDefault="00E57B0A" w:rsidP="00820F84">
      <w:pPr>
        <w:pStyle w:val="11"/>
        <w:numPr>
          <w:ilvl w:val="0"/>
          <w:numId w:val="289"/>
        </w:numPr>
        <w:spacing w:after="80" w:line="276" w:lineRule="auto"/>
        <w:jc w:val="both"/>
        <w:rPr>
          <w:color w:val="auto"/>
        </w:rPr>
      </w:pPr>
      <w:r w:rsidRPr="00E118C5">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57B0A" w:rsidRPr="00E118C5" w:rsidRDefault="00E57B0A" w:rsidP="00820F84">
      <w:pPr>
        <w:pStyle w:val="11"/>
        <w:numPr>
          <w:ilvl w:val="0"/>
          <w:numId w:val="289"/>
        </w:numPr>
        <w:spacing w:line="240" w:lineRule="auto"/>
        <w:jc w:val="both"/>
        <w:rPr>
          <w:color w:val="auto"/>
        </w:rPr>
      </w:pPr>
      <w:r w:rsidRPr="00E118C5">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E57B0A" w:rsidRPr="00E118C5" w:rsidRDefault="00E57B0A" w:rsidP="00820F84">
      <w:pPr>
        <w:pStyle w:val="11"/>
        <w:numPr>
          <w:ilvl w:val="0"/>
          <w:numId w:val="289"/>
        </w:numPr>
        <w:spacing w:line="240" w:lineRule="auto"/>
        <w:jc w:val="both"/>
        <w:rPr>
          <w:color w:val="auto"/>
        </w:rPr>
      </w:pPr>
      <w:r w:rsidRPr="00E118C5">
        <w:rPr>
          <w:color w:val="auto"/>
        </w:rPr>
        <w:t>выполнять опорный прыжок с разбега способом «ноги врозь» (мальчики) и способом «напрыгивания с последующим спрыгиванием» (девочки);</w:t>
      </w:r>
    </w:p>
    <w:p w:rsidR="00E57B0A" w:rsidRPr="00E118C5" w:rsidRDefault="00E57B0A" w:rsidP="00820F84">
      <w:pPr>
        <w:pStyle w:val="11"/>
        <w:numPr>
          <w:ilvl w:val="0"/>
          <w:numId w:val="289"/>
        </w:numPr>
        <w:spacing w:line="240" w:lineRule="auto"/>
        <w:jc w:val="both"/>
        <w:rPr>
          <w:color w:val="auto"/>
        </w:rPr>
      </w:pPr>
      <w:r w:rsidRPr="00E118C5">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57B0A" w:rsidRPr="00E118C5" w:rsidRDefault="00E57B0A" w:rsidP="00820F84">
      <w:pPr>
        <w:pStyle w:val="11"/>
        <w:numPr>
          <w:ilvl w:val="0"/>
          <w:numId w:val="289"/>
        </w:numPr>
        <w:spacing w:line="240" w:lineRule="auto"/>
        <w:jc w:val="both"/>
        <w:rPr>
          <w:color w:val="auto"/>
        </w:rPr>
      </w:pPr>
      <w:r w:rsidRPr="00E118C5">
        <w:rPr>
          <w:color w:val="auto"/>
        </w:rPr>
        <w:t>передвигаться по гимнастической стенке приставным шагом, лазать разноимённым способом вверх и по диагонали;</w:t>
      </w:r>
    </w:p>
    <w:p w:rsidR="00E57B0A" w:rsidRPr="00E118C5" w:rsidRDefault="00E57B0A" w:rsidP="00820F84">
      <w:pPr>
        <w:pStyle w:val="11"/>
        <w:numPr>
          <w:ilvl w:val="0"/>
          <w:numId w:val="289"/>
        </w:numPr>
        <w:spacing w:line="240" w:lineRule="auto"/>
        <w:jc w:val="both"/>
        <w:rPr>
          <w:color w:val="auto"/>
        </w:rPr>
      </w:pPr>
      <w:r w:rsidRPr="00E118C5">
        <w:rPr>
          <w:color w:val="auto"/>
        </w:rPr>
        <w:t>выполнять бег с равномерной скоростью с высокого старта по учебной дистанции;</w:t>
      </w:r>
    </w:p>
    <w:p w:rsidR="00E57B0A" w:rsidRPr="00E118C5" w:rsidRDefault="00E57B0A" w:rsidP="00820F84">
      <w:pPr>
        <w:pStyle w:val="11"/>
        <w:numPr>
          <w:ilvl w:val="0"/>
          <w:numId w:val="289"/>
        </w:numPr>
        <w:spacing w:line="240" w:lineRule="auto"/>
        <w:jc w:val="both"/>
        <w:rPr>
          <w:color w:val="auto"/>
        </w:rPr>
      </w:pPr>
      <w:r w:rsidRPr="00E118C5">
        <w:rPr>
          <w:color w:val="auto"/>
        </w:rPr>
        <w:t>демонстрировать технику прыжка в длину с разбега способом «согнув ноги»;</w:t>
      </w:r>
    </w:p>
    <w:p w:rsidR="00E57B0A" w:rsidRPr="00E118C5" w:rsidRDefault="00E57B0A" w:rsidP="00820F84">
      <w:pPr>
        <w:pStyle w:val="11"/>
        <w:numPr>
          <w:ilvl w:val="0"/>
          <w:numId w:val="289"/>
        </w:numPr>
        <w:spacing w:line="240" w:lineRule="auto"/>
        <w:jc w:val="both"/>
        <w:rPr>
          <w:color w:val="auto"/>
        </w:rPr>
      </w:pPr>
      <w:r w:rsidRPr="00E118C5">
        <w:rPr>
          <w:color w:val="auto"/>
        </w:rPr>
        <w:t>передвигаться на лыжах попеременным двухшажным ходом (для бесснежных районов — имитация передвижения);</w:t>
      </w:r>
    </w:p>
    <w:p w:rsidR="00E57B0A" w:rsidRPr="00E118C5" w:rsidRDefault="00E57B0A" w:rsidP="00820F84">
      <w:pPr>
        <w:pStyle w:val="11"/>
        <w:numPr>
          <w:ilvl w:val="0"/>
          <w:numId w:val="289"/>
        </w:numPr>
        <w:spacing w:line="240" w:lineRule="auto"/>
        <w:jc w:val="both"/>
        <w:rPr>
          <w:color w:val="auto"/>
        </w:rPr>
      </w:pPr>
      <w:r w:rsidRPr="00E118C5">
        <w:rPr>
          <w:color w:val="auto"/>
        </w:rPr>
        <w:t xml:space="preserve">демонстрировать технические действия в спортивных играх: </w:t>
      </w:r>
    </w:p>
    <w:p w:rsidR="00E57B0A" w:rsidRPr="00E118C5" w:rsidRDefault="00E57B0A" w:rsidP="00820F84">
      <w:pPr>
        <w:pStyle w:val="11"/>
        <w:spacing w:line="240" w:lineRule="auto"/>
        <w:ind w:left="709"/>
        <w:jc w:val="both"/>
        <w:rPr>
          <w:color w:val="auto"/>
        </w:rPr>
      </w:pPr>
      <w:r w:rsidRPr="00E118C5">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E57B0A" w:rsidRPr="00E118C5" w:rsidRDefault="00E57B0A" w:rsidP="00820F84">
      <w:pPr>
        <w:pStyle w:val="11"/>
        <w:spacing w:line="240" w:lineRule="auto"/>
        <w:ind w:left="709"/>
        <w:jc w:val="both"/>
        <w:rPr>
          <w:color w:val="auto"/>
        </w:rPr>
      </w:pPr>
      <w:r w:rsidRPr="00E118C5">
        <w:rPr>
          <w:color w:val="auto"/>
        </w:rPr>
        <w:t>волейбол (приём и передача мяча двумя руками снизу и сверху с места и в движении, прямая нижняя подача);</w:t>
      </w:r>
    </w:p>
    <w:p w:rsidR="00E57B0A" w:rsidRPr="00E118C5" w:rsidRDefault="00E57B0A" w:rsidP="00820F84">
      <w:pPr>
        <w:pStyle w:val="11"/>
        <w:spacing w:line="240" w:lineRule="auto"/>
        <w:ind w:left="709"/>
        <w:jc w:val="both"/>
        <w:rPr>
          <w:color w:val="auto"/>
        </w:rPr>
      </w:pPr>
      <w:r w:rsidRPr="00E118C5">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E57B0A" w:rsidRPr="00E118C5" w:rsidRDefault="00E57B0A" w:rsidP="00820F84">
      <w:pPr>
        <w:pStyle w:val="11"/>
        <w:numPr>
          <w:ilvl w:val="0"/>
          <w:numId w:val="288"/>
        </w:numPr>
        <w:spacing w:after="140" w:line="240" w:lineRule="auto"/>
        <w:jc w:val="both"/>
        <w:rPr>
          <w:color w:val="auto"/>
        </w:rPr>
      </w:pPr>
      <w:r w:rsidRPr="00E118C5">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7B0A" w:rsidRPr="00E118C5" w:rsidRDefault="00E57B0A" w:rsidP="00820F84">
      <w:pPr>
        <w:pStyle w:val="aa"/>
        <w:jc w:val="both"/>
        <w:rPr>
          <w:rFonts w:ascii="Times New Roman" w:hAnsi="Times New Roman" w:cs="Times New Roman"/>
        </w:rPr>
      </w:pPr>
      <w:bookmarkStart w:id="704" w:name="bookmark1802"/>
      <w:r w:rsidRPr="00E118C5">
        <w:rPr>
          <w:rFonts w:ascii="Times New Roman" w:hAnsi="Times New Roman" w:cs="Times New Roman"/>
        </w:rPr>
        <w:t>6 класс</w:t>
      </w:r>
      <w:bookmarkEnd w:id="704"/>
    </w:p>
    <w:p w:rsidR="00E57B0A" w:rsidRPr="00E118C5" w:rsidRDefault="00E57B0A" w:rsidP="00820F84">
      <w:pPr>
        <w:pStyle w:val="11"/>
        <w:spacing w:line="240" w:lineRule="auto"/>
        <w:jc w:val="both"/>
        <w:rPr>
          <w:color w:val="auto"/>
        </w:rPr>
      </w:pPr>
      <w:r w:rsidRPr="00E118C5">
        <w:rPr>
          <w:color w:val="auto"/>
        </w:rPr>
        <w:t>К концу обучения в 6 классе обучающийся научится:</w:t>
      </w:r>
    </w:p>
    <w:p w:rsidR="00E57B0A" w:rsidRPr="00E118C5" w:rsidRDefault="00E57B0A" w:rsidP="00820F84">
      <w:pPr>
        <w:pStyle w:val="11"/>
        <w:numPr>
          <w:ilvl w:val="0"/>
          <w:numId w:val="288"/>
        </w:numPr>
        <w:spacing w:line="240" w:lineRule="auto"/>
        <w:jc w:val="both"/>
        <w:rPr>
          <w:color w:val="auto"/>
        </w:rPr>
      </w:pPr>
      <w:r w:rsidRPr="00E118C5">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E57B0A" w:rsidRPr="00E118C5" w:rsidRDefault="00E57B0A" w:rsidP="00820F84">
      <w:pPr>
        <w:pStyle w:val="11"/>
        <w:numPr>
          <w:ilvl w:val="0"/>
          <w:numId w:val="288"/>
        </w:numPr>
        <w:spacing w:line="240" w:lineRule="auto"/>
        <w:jc w:val="both"/>
        <w:rPr>
          <w:color w:val="auto"/>
        </w:rPr>
      </w:pPr>
      <w:r w:rsidRPr="00E118C5">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E57B0A" w:rsidRPr="00E118C5" w:rsidRDefault="00E57B0A" w:rsidP="00820F84">
      <w:pPr>
        <w:pStyle w:val="11"/>
        <w:numPr>
          <w:ilvl w:val="0"/>
          <w:numId w:val="288"/>
        </w:numPr>
        <w:spacing w:line="240" w:lineRule="auto"/>
        <w:jc w:val="both"/>
        <w:rPr>
          <w:color w:val="auto"/>
        </w:rPr>
      </w:pPr>
      <w:r w:rsidRPr="00E118C5">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57B0A" w:rsidRPr="00E118C5" w:rsidRDefault="00E57B0A" w:rsidP="00820F84">
      <w:pPr>
        <w:pStyle w:val="11"/>
        <w:numPr>
          <w:ilvl w:val="0"/>
          <w:numId w:val="288"/>
        </w:numPr>
        <w:spacing w:line="283" w:lineRule="auto"/>
        <w:jc w:val="both"/>
        <w:rPr>
          <w:color w:val="auto"/>
        </w:rPr>
      </w:pPr>
      <w:r w:rsidRPr="00E118C5">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57B0A" w:rsidRPr="00E118C5" w:rsidRDefault="00E57B0A" w:rsidP="00820F84">
      <w:pPr>
        <w:pStyle w:val="11"/>
        <w:numPr>
          <w:ilvl w:val="0"/>
          <w:numId w:val="288"/>
        </w:numPr>
        <w:spacing w:line="276" w:lineRule="auto"/>
        <w:jc w:val="both"/>
        <w:rPr>
          <w:color w:val="auto"/>
        </w:rPr>
      </w:pPr>
      <w:r w:rsidRPr="00E118C5">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E57B0A" w:rsidRPr="00E118C5" w:rsidRDefault="00E57B0A" w:rsidP="00820F84">
      <w:pPr>
        <w:pStyle w:val="11"/>
        <w:numPr>
          <w:ilvl w:val="0"/>
          <w:numId w:val="288"/>
        </w:numPr>
        <w:spacing w:line="276" w:lineRule="auto"/>
        <w:jc w:val="both"/>
        <w:rPr>
          <w:color w:val="auto"/>
        </w:rPr>
      </w:pPr>
      <w:r w:rsidRPr="00E118C5">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E57B0A" w:rsidRPr="00E118C5" w:rsidRDefault="00E57B0A" w:rsidP="00820F84">
      <w:pPr>
        <w:pStyle w:val="11"/>
        <w:numPr>
          <w:ilvl w:val="0"/>
          <w:numId w:val="288"/>
        </w:numPr>
        <w:spacing w:line="276" w:lineRule="auto"/>
        <w:jc w:val="both"/>
        <w:rPr>
          <w:color w:val="auto"/>
        </w:rPr>
      </w:pPr>
      <w:r w:rsidRPr="00E118C5">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E57B0A" w:rsidRPr="00E118C5" w:rsidRDefault="00E57B0A" w:rsidP="00820F84">
      <w:pPr>
        <w:pStyle w:val="11"/>
        <w:numPr>
          <w:ilvl w:val="0"/>
          <w:numId w:val="288"/>
        </w:numPr>
        <w:spacing w:line="276" w:lineRule="auto"/>
        <w:jc w:val="both"/>
        <w:rPr>
          <w:color w:val="auto"/>
        </w:rPr>
      </w:pPr>
      <w:r w:rsidRPr="00E118C5">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E57B0A" w:rsidRPr="00E118C5" w:rsidRDefault="00E57B0A" w:rsidP="00820F84">
      <w:pPr>
        <w:pStyle w:val="11"/>
        <w:numPr>
          <w:ilvl w:val="0"/>
          <w:numId w:val="288"/>
        </w:numPr>
        <w:spacing w:line="276" w:lineRule="auto"/>
        <w:jc w:val="both"/>
        <w:rPr>
          <w:color w:val="auto"/>
        </w:rPr>
      </w:pPr>
      <w:r w:rsidRPr="00E118C5">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E57B0A" w:rsidRPr="00E118C5" w:rsidRDefault="00E57B0A" w:rsidP="00820F84">
      <w:pPr>
        <w:pStyle w:val="11"/>
        <w:numPr>
          <w:ilvl w:val="0"/>
          <w:numId w:val="288"/>
        </w:numPr>
        <w:spacing w:line="271" w:lineRule="auto"/>
        <w:jc w:val="both"/>
        <w:rPr>
          <w:color w:val="auto"/>
        </w:rPr>
      </w:pPr>
      <w:r w:rsidRPr="00E118C5">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E57B0A" w:rsidRPr="00E118C5" w:rsidRDefault="00E57B0A" w:rsidP="00820F84">
      <w:pPr>
        <w:pStyle w:val="11"/>
        <w:numPr>
          <w:ilvl w:val="0"/>
          <w:numId w:val="288"/>
        </w:numPr>
        <w:spacing w:line="300" w:lineRule="auto"/>
        <w:jc w:val="both"/>
        <w:rPr>
          <w:color w:val="auto"/>
        </w:rPr>
      </w:pPr>
      <w:r w:rsidRPr="00E118C5">
        <w:rPr>
          <w:color w:val="auto"/>
        </w:rPr>
        <w:t>выполнять правила и демонстрировать технические действия в спортивных играх:</w:t>
      </w:r>
    </w:p>
    <w:p w:rsidR="00E57B0A" w:rsidRPr="00E118C5" w:rsidRDefault="00E57B0A" w:rsidP="00820F84">
      <w:pPr>
        <w:pStyle w:val="11"/>
        <w:ind w:left="709"/>
        <w:jc w:val="both"/>
        <w:rPr>
          <w:color w:val="auto"/>
        </w:rPr>
      </w:pPr>
      <w:r w:rsidRPr="00E118C5">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E57B0A" w:rsidRPr="00E118C5" w:rsidRDefault="00E57B0A" w:rsidP="00820F84">
      <w:pPr>
        <w:pStyle w:val="11"/>
        <w:ind w:left="709"/>
        <w:jc w:val="both"/>
        <w:rPr>
          <w:color w:val="auto"/>
        </w:rPr>
      </w:pPr>
      <w:r w:rsidRPr="00E118C5">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57B0A" w:rsidRPr="00E118C5" w:rsidRDefault="00E57B0A" w:rsidP="00820F84">
      <w:pPr>
        <w:pStyle w:val="11"/>
        <w:ind w:left="709"/>
        <w:jc w:val="both"/>
        <w:rPr>
          <w:color w:val="auto"/>
        </w:rPr>
      </w:pPr>
      <w:r w:rsidRPr="00E118C5">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57B0A" w:rsidRPr="00E118C5" w:rsidRDefault="00E57B0A" w:rsidP="00820F84">
      <w:pPr>
        <w:pStyle w:val="11"/>
        <w:numPr>
          <w:ilvl w:val="0"/>
          <w:numId w:val="288"/>
        </w:numPr>
        <w:spacing w:after="120" w:line="283" w:lineRule="auto"/>
        <w:jc w:val="both"/>
        <w:rPr>
          <w:color w:val="auto"/>
        </w:rPr>
      </w:pPr>
      <w:r w:rsidRPr="00E118C5">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7B0A" w:rsidRPr="00E118C5" w:rsidRDefault="00E57B0A" w:rsidP="00820F84">
      <w:pPr>
        <w:pStyle w:val="aa"/>
        <w:jc w:val="both"/>
        <w:rPr>
          <w:rFonts w:ascii="Times New Roman" w:hAnsi="Times New Roman" w:cs="Times New Roman"/>
        </w:rPr>
      </w:pPr>
      <w:bookmarkStart w:id="705" w:name="bookmark1804"/>
      <w:r w:rsidRPr="00E118C5">
        <w:rPr>
          <w:rFonts w:ascii="Times New Roman" w:hAnsi="Times New Roman" w:cs="Times New Roman"/>
        </w:rPr>
        <w:t>7 класс</w:t>
      </w:r>
      <w:bookmarkEnd w:id="705"/>
    </w:p>
    <w:p w:rsidR="00E57B0A" w:rsidRPr="00E118C5" w:rsidRDefault="00E57B0A" w:rsidP="00820F84">
      <w:pPr>
        <w:pStyle w:val="11"/>
        <w:jc w:val="both"/>
        <w:rPr>
          <w:color w:val="auto"/>
        </w:rPr>
      </w:pPr>
      <w:r w:rsidRPr="00E118C5">
        <w:rPr>
          <w:color w:val="auto"/>
        </w:rPr>
        <w:t>К концу обучения в 7 классе обучающийся научится:</w:t>
      </w:r>
    </w:p>
    <w:p w:rsidR="00E57B0A" w:rsidRPr="00E118C5" w:rsidRDefault="00E57B0A" w:rsidP="00820F84">
      <w:pPr>
        <w:pStyle w:val="11"/>
        <w:numPr>
          <w:ilvl w:val="0"/>
          <w:numId w:val="288"/>
        </w:numPr>
        <w:spacing w:line="283" w:lineRule="auto"/>
        <w:jc w:val="both"/>
        <w:rPr>
          <w:color w:val="auto"/>
        </w:rPr>
      </w:pPr>
      <w:r w:rsidRPr="00E118C5">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57B0A" w:rsidRPr="00E118C5" w:rsidRDefault="00E57B0A" w:rsidP="00C407EE">
      <w:pPr>
        <w:pStyle w:val="11"/>
        <w:numPr>
          <w:ilvl w:val="0"/>
          <w:numId w:val="288"/>
        </w:numPr>
        <w:spacing w:line="276" w:lineRule="auto"/>
        <w:ind w:left="0"/>
        <w:jc w:val="both"/>
        <w:rPr>
          <w:color w:val="auto"/>
        </w:rPr>
      </w:pPr>
      <w:r w:rsidRPr="00E118C5">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E57B0A" w:rsidRPr="00E118C5" w:rsidRDefault="00E57B0A" w:rsidP="00C407EE">
      <w:pPr>
        <w:pStyle w:val="11"/>
        <w:numPr>
          <w:ilvl w:val="0"/>
          <w:numId w:val="288"/>
        </w:numPr>
        <w:spacing w:line="271" w:lineRule="auto"/>
        <w:ind w:left="0"/>
        <w:jc w:val="both"/>
        <w:rPr>
          <w:color w:val="auto"/>
        </w:rPr>
      </w:pPr>
      <w:r w:rsidRPr="00E118C5">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57B0A" w:rsidRPr="00E118C5" w:rsidRDefault="00E57B0A" w:rsidP="00C407EE">
      <w:pPr>
        <w:pStyle w:val="11"/>
        <w:numPr>
          <w:ilvl w:val="0"/>
          <w:numId w:val="288"/>
        </w:numPr>
        <w:spacing w:line="271" w:lineRule="auto"/>
        <w:ind w:left="0"/>
        <w:jc w:val="both"/>
        <w:rPr>
          <w:color w:val="auto"/>
        </w:rPr>
      </w:pPr>
      <w:r w:rsidRPr="00E118C5">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E57B0A" w:rsidRPr="00E118C5" w:rsidRDefault="00E57B0A" w:rsidP="00C407EE">
      <w:pPr>
        <w:pStyle w:val="11"/>
        <w:numPr>
          <w:ilvl w:val="0"/>
          <w:numId w:val="288"/>
        </w:numPr>
        <w:spacing w:line="283" w:lineRule="auto"/>
        <w:ind w:left="0"/>
        <w:jc w:val="both"/>
        <w:rPr>
          <w:color w:val="auto"/>
        </w:rPr>
      </w:pPr>
      <w:r w:rsidRPr="00E118C5">
        <w:rPr>
          <w:color w:val="auto"/>
        </w:rPr>
        <w:t>выполнять лазанье по канату в два приёма (юноши) и простейшие акробатические пирамиды в парах и тройках (девушки);</w:t>
      </w:r>
    </w:p>
    <w:p w:rsidR="00E57B0A" w:rsidRPr="00E118C5" w:rsidRDefault="00E57B0A" w:rsidP="00C407EE">
      <w:pPr>
        <w:pStyle w:val="11"/>
        <w:numPr>
          <w:ilvl w:val="0"/>
          <w:numId w:val="288"/>
        </w:numPr>
        <w:spacing w:line="276" w:lineRule="auto"/>
        <w:ind w:left="0"/>
        <w:jc w:val="both"/>
        <w:rPr>
          <w:color w:val="auto"/>
        </w:rPr>
      </w:pPr>
      <w:r w:rsidRPr="00E118C5">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E57B0A" w:rsidRPr="00E118C5" w:rsidRDefault="00E57B0A" w:rsidP="00C407EE">
      <w:pPr>
        <w:pStyle w:val="11"/>
        <w:numPr>
          <w:ilvl w:val="0"/>
          <w:numId w:val="288"/>
        </w:numPr>
        <w:spacing w:line="283" w:lineRule="auto"/>
        <w:ind w:left="0"/>
        <w:jc w:val="both"/>
        <w:rPr>
          <w:color w:val="auto"/>
        </w:rPr>
      </w:pPr>
      <w:r w:rsidRPr="00E118C5">
        <w:rPr>
          <w:color w:val="auto"/>
        </w:rPr>
        <w:t>выполнять стойку на голове с опорой на руки и включать её в акробатическую комбинацию из ранее освоенных упражнений (юноши);</w:t>
      </w:r>
    </w:p>
    <w:p w:rsidR="00E57B0A" w:rsidRPr="00E118C5" w:rsidRDefault="00E57B0A" w:rsidP="00C407EE">
      <w:pPr>
        <w:pStyle w:val="11"/>
        <w:numPr>
          <w:ilvl w:val="0"/>
          <w:numId w:val="288"/>
        </w:numPr>
        <w:spacing w:line="283" w:lineRule="auto"/>
        <w:ind w:left="0"/>
        <w:jc w:val="both"/>
        <w:rPr>
          <w:color w:val="auto"/>
        </w:rPr>
      </w:pPr>
      <w:r w:rsidRPr="00E118C5">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E57B0A" w:rsidRPr="00E118C5" w:rsidRDefault="00E57B0A" w:rsidP="00C407EE">
      <w:pPr>
        <w:pStyle w:val="11"/>
        <w:numPr>
          <w:ilvl w:val="0"/>
          <w:numId w:val="288"/>
        </w:numPr>
        <w:spacing w:line="300" w:lineRule="auto"/>
        <w:ind w:left="0"/>
        <w:jc w:val="both"/>
        <w:rPr>
          <w:color w:val="auto"/>
        </w:rPr>
      </w:pPr>
      <w:r w:rsidRPr="00E118C5">
        <w:rPr>
          <w:color w:val="auto"/>
        </w:rPr>
        <w:t>выполнять метание малого мяча на точность в неподвижную, качающуюся и катящуюся с разной скоростью мишень;</w:t>
      </w:r>
    </w:p>
    <w:p w:rsidR="00E57B0A" w:rsidRPr="00E118C5" w:rsidRDefault="00E57B0A" w:rsidP="00C407EE">
      <w:pPr>
        <w:pStyle w:val="11"/>
        <w:numPr>
          <w:ilvl w:val="0"/>
          <w:numId w:val="288"/>
        </w:numPr>
        <w:spacing w:line="300" w:lineRule="auto"/>
        <w:ind w:left="0"/>
        <w:jc w:val="both"/>
        <w:rPr>
          <w:color w:val="auto"/>
        </w:rPr>
      </w:pPr>
      <w:r w:rsidRPr="00E118C5">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E57B0A" w:rsidRPr="00E118C5" w:rsidRDefault="00E57B0A" w:rsidP="00C407EE">
      <w:pPr>
        <w:pStyle w:val="11"/>
        <w:numPr>
          <w:ilvl w:val="0"/>
          <w:numId w:val="288"/>
        </w:numPr>
        <w:spacing w:line="300" w:lineRule="auto"/>
        <w:ind w:left="0"/>
        <w:jc w:val="both"/>
        <w:rPr>
          <w:color w:val="auto"/>
        </w:rPr>
      </w:pPr>
      <w:r w:rsidRPr="00E118C5">
        <w:rPr>
          <w:color w:val="auto"/>
        </w:rPr>
        <w:t>демонстрировать и использовать технические действия спортивных игр:</w:t>
      </w:r>
    </w:p>
    <w:p w:rsidR="00E57B0A" w:rsidRPr="00E118C5" w:rsidRDefault="00E57B0A" w:rsidP="00C407EE">
      <w:pPr>
        <w:pStyle w:val="11"/>
        <w:jc w:val="both"/>
        <w:rPr>
          <w:color w:val="auto"/>
        </w:rPr>
      </w:pPr>
      <w:r w:rsidRPr="00E118C5">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E57B0A" w:rsidRPr="00E118C5" w:rsidRDefault="00E57B0A" w:rsidP="00C407EE">
      <w:pPr>
        <w:pStyle w:val="11"/>
        <w:jc w:val="both"/>
        <w:rPr>
          <w:color w:val="auto"/>
        </w:rPr>
      </w:pPr>
      <w:r w:rsidRPr="00E118C5">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57B0A" w:rsidRPr="00E118C5" w:rsidRDefault="00E57B0A" w:rsidP="00C407EE">
      <w:pPr>
        <w:pStyle w:val="11"/>
        <w:jc w:val="both"/>
        <w:rPr>
          <w:color w:val="auto"/>
        </w:rPr>
      </w:pPr>
      <w:r w:rsidRPr="00E118C5">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57B0A" w:rsidRPr="00E118C5" w:rsidRDefault="00E57B0A" w:rsidP="00C407EE">
      <w:pPr>
        <w:pStyle w:val="11"/>
        <w:numPr>
          <w:ilvl w:val="0"/>
          <w:numId w:val="290"/>
        </w:numPr>
        <w:spacing w:after="120" w:line="283" w:lineRule="auto"/>
        <w:ind w:left="0"/>
        <w:jc w:val="both"/>
        <w:rPr>
          <w:color w:val="auto"/>
        </w:rPr>
      </w:pPr>
      <w:r w:rsidRPr="00E118C5">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7B0A" w:rsidRPr="00E118C5" w:rsidRDefault="00E57B0A" w:rsidP="00C407EE">
      <w:pPr>
        <w:pStyle w:val="aa"/>
        <w:jc w:val="both"/>
        <w:rPr>
          <w:rFonts w:ascii="Times New Roman" w:hAnsi="Times New Roman" w:cs="Times New Roman"/>
        </w:rPr>
      </w:pPr>
      <w:bookmarkStart w:id="706" w:name="bookmark1806"/>
      <w:r w:rsidRPr="00E118C5">
        <w:rPr>
          <w:rFonts w:ascii="Times New Roman" w:hAnsi="Times New Roman" w:cs="Times New Roman"/>
        </w:rPr>
        <w:t>8 класс</w:t>
      </w:r>
      <w:bookmarkEnd w:id="706"/>
    </w:p>
    <w:p w:rsidR="00E57B0A" w:rsidRPr="00E118C5" w:rsidRDefault="00E57B0A" w:rsidP="00C407EE">
      <w:pPr>
        <w:pStyle w:val="11"/>
        <w:jc w:val="both"/>
        <w:rPr>
          <w:color w:val="auto"/>
        </w:rPr>
      </w:pPr>
      <w:r w:rsidRPr="00E118C5">
        <w:rPr>
          <w:color w:val="auto"/>
        </w:rPr>
        <w:t>К концу обучения в 8 классе обучающийся научится:</w:t>
      </w:r>
    </w:p>
    <w:p w:rsidR="00E57B0A" w:rsidRPr="00E118C5" w:rsidRDefault="00E57B0A" w:rsidP="00C407EE">
      <w:pPr>
        <w:pStyle w:val="11"/>
        <w:numPr>
          <w:ilvl w:val="0"/>
          <w:numId w:val="290"/>
        </w:numPr>
        <w:spacing w:line="283" w:lineRule="auto"/>
        <w:ind w:left="0"/>
        <w:jc w:val="both"/>
        <w:rPr>
          <w:color w:val="auto"/>
        </w:rPr>
      </w:pPr>
      <w:r w:rsidRPr="00E118C5">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57B0A" w:rsidRPr="00E118C5" w:rsidRDefault="00E57B0A" w:rsidP="00C407EE">
      <w:pPr>
        <w:pStyle w:val="11"/>
        <w:numPr>
          <w:ilvl w:val="0"/>
          <w:numId w:val="290"/>
        </w:numPr>
        <w:spacing w:line="276" w:lineRule="auto"/>
        <w:ind w:left="0"/>
        <w:jc w:val="both"/>
        <w:rPr>
          <w:color w:val="auto"/>
        </w:rPr>
      </w:pPr>
      <w:r w:rsidRPr="00E118C5">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57B0A" w:rsidRPr="00E118C5" w:rsidRDefault="00E57B0A" w:rsidP="00C407EE">
      <w:pPr>
        <w:pStyle w:val="11"/>
        <w:numPr>
          <w:ilvl w:val="0"/>
          <w:numId w:val="290"/>
        </w:numPr>
        <w:spacing w:line="283" w:lineRule="auto"/>
        <w:ind w:left="0"/>
        <w:jc w:val="both"/>
        <w:rPr>
          <w:color w:val="auto"/>
        </w:rPr>
      </w:pPr>
      <w:r w:rsidRPr="00E118C5">
        <w:rPr>
          <w:color w:val="auto"/>
        </w:rPr>
        <w:t>проводить занятия оздоровительной гимнастикой по коррекции индивидуальной формы осанки и избыточной массы тела;</w:t>
      </w:r>
    </w:p>
    <w:p w:rsidR="00E57B0A" w:rsidRPr="00E118C5" w:rsidRDefault="00E57B0A" w:rsidP="00C407EE">
      <w:pPr>
        <w:pStyle w:val="11"/>
        <w:numPr>
          <w:ilvl w:val="0"/>
          <w:numId w:val="290"/>
        </w:numPr>
        <w:spacing w:line="276" w:lineRule="auto"/>
        <w:ind w:left="0"/>
        <w:jc w:val="both"/>
        <w:rPr>
          <w:color w:val="auto"/>
        </w:rPr>
      </w:pPr>
      <w:r w:rsidRPr="00E118C5">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57B0A" w:rsidRPr="00E118C5" w:rsidRDefault="00E57B0A" w:rsidP="00C407EE">
      <w:pPr>
        <w:pStyle w:val="11"/>
        <w:numPr>
          <w:ilvl w:val="0"/>
          <w:numId w:val="290"/>
        </w:numPr>
        <w:spacing w:line="283" w:lineRule="auto"/>
        <w:ind w:left="0"/>
        <w:jc w:val="both"/>
        <w:rPr>
          <w:color w:val="auto"/>
        </w:rPr>
      </w:pPr>
      <w:r w:rsidRPr="00E118C5">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57B0A" w:rsidRPr="00E118C5" w:rsidRDefault="00E57B0A" w:rsidP="00C407EE">
      <w:pPr>
        <w:pStyle w:val="11"/>
        <w:numPr>
          <w:ilvl w:val="0"/>
          <w:numId w:val="290"/>
        </w:numPr>
        <w:ind w:left="0"/>
        <w:jc w:val="both"/>
        <w:rPr>
          <w:color w:val="auto"/>
        </w:rPr>
      </w:pPr>
      <w:r w:rsidRPr="00E118C5">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E57B0A" w:rsidRPr="00E118C5" w:rsidRDefault="00E57B0A" w:rsidP="00C407EE">
      <w:pPr>
        <w:pStyle w:val="11"/>
        <w:numPr>
          <w:ilvl w:val="0"/>
          <w:numId w:val="290"/>
        </w:numPr>
        <w:ind w:left="0"/>
        <w:jc w:val="both"/>
        <w:rPr>
          <w:color w:val="auto"/>
        </w:rPr>
      </w:pPr>
      <w:r w:rsidRPr="00E118C5">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E57B0A" w:rsidRPr="00E118C5" w:rsidRDefault="00E57B0A" w:rsidP="00C407EE">
      <w:pPr>
        <w:pStyle w:val="11"/>
        <w:numPr>
          <w:ilvl w:val="0"/>
          <w:numId w:val="290"/>
        </w:numPr>
        <w:ind w:left="0"/>
        <w:jc w:val="both"/>
        <w:rPr>
          <w:color w:val="auto"/>
        </w:rPr>
      </w:pPr>
      <w:r w:rsidRPr="00E118C5">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57B0A" w:rsidRPr="00E118C5" w:rsidRDefault="00E57B0A" w:rsidP="00C407EE">
      <w:pPr>
        <w:pStyle w:val="11"/>
        <w:numPr>
          <w:ilvl w:val="0"/>
          <w:numId w:val="290"/>
        </w:numPr>
        <w:ind w:left="0"/>
        <w:jc w:val="both"/>
        <w:rPr>
          <w:color w:val="auto"/>
        </w:rPr>
      </w:pPr>
      <w:r w:rsidRPr="00E118C5">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57B0A" w:rsidRPr="00E118C5" w:rsidRDefault="00E57B0A" w:rsidP="00C407EE">
      <w:pPr>
        <w:pStyle w:val="11"/>
        <w:numPr>
          <w:ilvl w:val="0"/>
          <w:numId w:val="290"/>
        </w:numPr>
        <w:ind w:left="0"/>
        <w:jc w:val="both"/>
        <w:rPr>
          <w:color w:val="auto"/>
        </w:rPr>
      </w:pPr>
      <w:r w:rsidRPr="00E118C5">
        <w:rPr>
          <w:color w:val="auto"/>
        </w:rPr>
        <w:t>соблюдать правила безопасности в бассейне при выполнении плавательных упражнений;</w:t>
      </w:r>
    </w:p>
    <w:p w:rsidR="00E57B0A" w:rsidRPr="00E118C5" w:rsidRDefault="00E57B0A" w:rsidP="00C407EE">
      <w:pPr>
        <w:pStyle w:val="11"/>
        <w:numPr>
          <w:ilvl w:val="0"/>
          <w:numId w:val="290"/>
        </w:numPr>
        <w:ind w:left="0"/>
        <w:jc w:val="both"/>
        <w:rPr>
          <w:color w:val="auto"/>
        </w:rPr>
      </w:pPr>
      <w:r w:rsidRPr="00E118C5">
        <w:rPr>
          <w:color w:val="auto"/>
        </w:rPr>
        <w:t>выполнять прыжки в воду со стартовой тумбы;</w:t>
      </w:r>
    </w:p>
    <w:p w:rsidR="00E57B0A" w:rsidRPr="00E118C5" w:rsidRDefault="00E57B0A" w:rsidP="00C407EE">
      <w:pPr>
        <w:pStyle w:val="11"/>
        <w:numPr>
          <w:ilvl w:val="0"/>
          <w:numId w:val="290"/>
        </w:numPr>
        <w:ind w:left="0"/>
        <w:jc w:val="both"/>
        <w:rPr>
          <w:color w:val="auto"/>
        </w:rPr>
      </w:pPr>
      <w:r w:rsidRPr="00E118C5">
        <w:rPr>
          <w:color w:val="auto"/>
        </w:rPr>
        <w:t>выполнять технические элементы плавания кролем на груди в согласовании с дыханием;</w:t>
      </w:r>
    </w:p>
    <w:p w:rsidR="00E57B0A" w:rsidRPr="00E118C5" w:rsidRDefault="00E57B0A" w:rsidP="00C407EE">
      <w:pPr>
        <w:pStyle w:val="11"/>
        <w:numPr>
          <w:ilvl w:val="0"/>
          <w:numId w:val="290"/>
        </w:numPr>
        <w:ind w:left="0"/>
        <w:jc w:val="both"/>
        <w:rPr>
          <w:color w:val="auto"/>
        </w:rPr>
      </w:pPr>
      <w:r w:rsidRPr="00E118C5">
        <w:rPr>
          <w:color w:val="auto"/>
        </w:rPr>
        <w:t>демонстрировать и использовать технические действия спортивных игр:</w:t>
      </w:r>
    </w:p>
    <w:p w:rsidR="00E57B0A" w:rsidRPr="00E118C5" w:rsidRDefault="00E57B0A" w:rsidP="00C407EE">
      <w:pPr>
        <w:pStyle w:val="11"/>
        <w:jc w:val="both"/>
        <w:rPr>
          <w:color w:val="auto"/>
        </w:rPr>
      </w:pPr>
      <w:r w:rsidRPr="00E118C5">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57B0A" w:rsidRPr="00E118C5" w:rsidRDefault="00E57B0A" w:rsidP="00C407EE">
      <w:pPr>
        <w:pStyle w:val="11"/>
        <w:jc w:val="both"/>
        <w:rPr>
          <w:color w:val="auto"/>
        </w:rPr>
      </w:pPr>
      <w:r w:rsidRPr="00E118C5">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57B0A" w:rsidRPr="00E118C5" w:rsidRDefault="00E57B0A" w:rsidP="00C407EE">
      <w:pPr>
        <w:pStyle w:val="11"/>
        <w:jc w:val="both"/>
        <w:rPr>
          <w:color w:val="auto"/>
        </w:rPr>
      </w:pPr>
      <w:r w:rsidRPr="00E118C5">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57B0A" w:rsidRPr="00E118C5" w:rsidRDefault="00E57B0A" w:rsidP="00C407EE">
      <w:pPr>
        <w:pStyle w:val="11"/>
        <w:numPr>
          <w:ilvl w:val="0"/>
          <w:numId w:val="291"/>
        </w:numPr>
        <w:ind w:left="0"/>
        <w:jc w:val="both"/>
        <w:rPr>
          <w:color w:val="auto"/>
        </w:rPr>
      </w:pPr>
      <w:r w:rsidRPr="00E118C5">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7B0A" w:rsidRPr="00E118C5" w:rsidRDefault="00E57B0A" w:rsidP="00C407EE">
      <w:pPr>
        <w:pStyle w:val="aa"/>
        <w:jc w:val="both"/>
        <w:rPr>
          <w:rFonts w:ascii="Times New Roman" w:hAnsi="Times New Roman" w:cs="Times New Roman"/>
        </w:rPr>
      </w:pPr>
      <w:bookmarkStart w:id="707" w:name="bookmark1808"/>
    </w:p>
    <w:p w:rsidR="00E57B0A" w:rsidRPr="00E118C5" w:rsidRDefault="00E57B0A" w:rsidP="00C407EE">
      <w:pPr>
        <w:pStyle w:val="aa"/>
        <w:jc w:val="both"/>
        <w:rPr>
          <w:rFonts w:ascii="Times New Roman" w:hAnsi="Times New Roman" w:cs="Times New Roman"/>
        </w:rPr>
      </w:pPr>
      <w:r w:rsidRPr="00E118C5">
        <w:rPr>
          <w:rFonts w:ascii="Times New Roman" w:hAnsi="Times New Roman" w:cs="Times New Roman"/>
        </w:rPr>
        <w:t>9 класс</w:t>
      </w:r>
      <w:bookmarkEnd w:id="707"/>
    </w:p>
    <w:p w:rsidR="00E57B0A" w:rsidRPr="00E118C5" w:rsidRDefault="00E57B0A" w:rsidP="00C407EE">
      <w:pPr>
        <w:pStyle w:val="11"/>
        <w:spacing w:line="252" w:lineRule="auto"/>
        <w:jc w:val="both"/>
        <w:rPr>
          <w:color w:val="auto"/>
        </w:rPr>
      </w:pPr>
      <w:r w:rsidRPr="00E118C5">
        <w:rPr>
          <w:color w:val="auto"/>
        </w:rPr>
        <w:t>К концу обучения в 9 классе обучающийся научится:</w:t>
      </w:r>
    </w:p>
    <w:p w:rsidR="00E57B0A" w:rsidRPr="00E118C5" w:rsidRDefault="00E57B0A" w:rsidP="00C407EE">
      <w:pPr>
        <w:pStyle w:val="11"/>
        <w:numPr>
          <w:ilvl w:val="0"/>
          <w:numId w:val="291"/>
        </w:numPr>
        <w:spacing w:line="252" w:lineRule="auto"/>
        <w:ind w:left="0"/>
        <w:jc w:val="both"/>
        <w:rPr>
          <w:color w:val="auto"/>
        </w:rPr>
      </w:pPr>
      <w:r w:rsidRPr="00E118C5">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57B0A" w:rsidRPr="00E118C5" w:rsidRDefault="00E57B0A" w:rsidP="00C407EE">
      <w:pPr>
        <w:pStyle w:val="11"/>
        <w:numPr>
          <w:ilvl w:val="0"/>
          <w:numId w:val="291"/>
        </w:numPr>
        <w:spacing w:line="252" w:lineRule="auto"/>
        <w:ind w:left="0"/>
        <w:jc w:val="both"/>
        <w:rPr>
          <w:color w:val="auto"/>
        </w:rPr>
      </w:pPr>
      <w:r w:rsidRPr="00E118C5">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57B0A" w:rsidRPr="00E118C5" w:rsidRDefault="00E57B0A" w:rsidP="00C407EE">
      <w:pPr>
        <w:pStyle w:val="11"/>
        <w:numPr>
          <w:ilvl w:val="0"/>
          <w:numId w:val="291"/>
        </w:numPr>
        <w:spacing w:line="252" w:lineRule="auto"/>
        <w:ind w:left="0"/>
        <w:jc w:val="both"/>
        <w:rPr>
          <w:color w:val="auto"/>
        </w:rPr>
      </w:pPr>
      <w:r w:rsidRPr="00E118C5">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E57B0A" w:rsidRPr="00E118C5" w:rsidRDefault="00E57B0A" w:rsidP="00C407EE">
      <w:pPr>
        <w:pStyle w:val="11"/>
        <w:numPr>
          <w:ilvl w:val="0"/>
          <w:numId w:val="291"/>
        </w:numPr>
        <w:spacing w:line="252" w:lineRule="auto"/>
        <w:ind w:left="0"/>
        <w:jc w:val="both"/>
        <w:rPr>
          <w:color w:val="auto"/>
        </w:rPr>
      </w:pPr>
      <w:r w:rsidRPr="00E118C5">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57B0A" w:rsidRPr="00E118C5" w:rsidRDefault="00E57B0A" w:rsidP="00C407EE">
      <w:pPr>
        <w:pStyle w:val="11"/>
        <w:numPr>
          <w:ilvl w:val="0"/>
          <w:numId w:val="291"/>
        </w:numPr>
        <w:spacing w:line="252" w:lineRule="auto"/>
        <w:ind w:left="0"/>
        <w:jc w:val="both"/>
        <w:rPr>
          <w:color w:val="auto"/>
        </w:rPr>
      </w:pPr>
      <w:r w:rsidRPr="00E118C5">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57B0A" w:rsidRPr="00E118C5" w:rsidRDefault="00E57B0A" w:rsidP="00C407EE">
      <w:pPr>
        <w:pStyle w:val="11"/>
        <w:numPr>
          <w:ilvl w:val="0"/>
          <w:numId w:val="291"/>
        </w:numPr>
        <w:spacing w:line="252" w:lineRule="auto"/>
        <w:ind w:left="0"/>
        <w:jc w:val="both"/>
        <w:rPr>
          <w:color w:val="auto"/>
        </w:rPr>
      </w:pPr>
      <w:r w:rsidRPr="00E118C5">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57B0A" w:rsidRPr="00E118C5" w:rsidRDefault="00E57B0A" w:rsidP="00C407EE">
      <w:pPr>
        <w:pStyle w:val="11"/>
        <w:numPr>
          <w:ilvl w:val="0"/>
          <w:numId w:val="291"/>
        </w:numPr>
        <w:spacing w:line="252" w:lineRule="auto"/>
        <w:ind w:left="0"/>
        <w:jc w:val="both"/>
        <w:rPr>
          <w:color w:val="auto"/>
        </w:rPr>
      </w:pPr>
      <w:r w:rsidRPr="00E118C5">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57B0A" w:rsidRPr="00E118C5" w:rsidRDefault="00E57B0A" w:rsidP="00C407EE">
      <w:pPr>
        <w:pStyle w:val="11"/>
        <w:numPr>
          <w:ilvl w:val="0"/>
          <w:numId w:val="291"/>
        </w:numPr>
        <w:spacing w:line="252" w:lineRule="auto"/>
        <w:ind w:left="0"/>
        <w:jc w:val="both"/>
        <w:rPr>
          <w:color w:val="auto"/>
        </w:rPr>
      </w:pPr>
      <w:r w:rsidRPr="00E118C5">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E57B0A" w:rsidRPr="00E118C5" w:rsidRDefault="00E57B0A" w:rsidP="00C407EE">
      <w:pPr>
        <w:pStyle w:val="11"/>
        <w:numPr>
          <w:ilvl w:val="0"/>
          <w:numId w:val="291"/>
        </w:numPr>
        <w:spacing w:line="252" w:lineRule="auto"/>
        <w:ind w:left="0"/>
        <w:jc w:val="both"/>
        <w:rPr>
          <w:color w:val="auto"/>
        </w:rPr>
      </w:pPr>
      <w:r w:rsidRPr="00E118C5">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E57B0A" w:rsidRPr="00E118C5" w:rsidRDefault="00E57B0A" w:rsidP="00C407EE">
      <w:pPr>
        <w:pStyle w:val="11"/>
        <w:numPr>
          <w:ilvl w:val="0"/>
          <w:numId w:val="291"/>
        </w:numPr>
        <w:spacing w:line="252" w:lineRule="auto"/>
        <w:ind w:left="0"/>
        <w:jc w:val="both"/>
        <w:rPr>
          <w:color w:val="auto"/>
        </w:rPr>
      </w:pPr>
      <w:r w:rsidRPr="00E118C5">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57B0A" w:rsidRPr="00E118C5" w:rsidRDefault="00E57B0A" w:rsidP="00C407EE">
      <w:pPr>
        <w:pStyle w:val="11"/>
        <w:numPr>
          <w:ilvl w:val="0"/>
          <w:numId w:val="291"/>
        </w:numPr>
        <w:spacing w:line="240" w:lineRule="auto"/>
        <w:ind w:left="0"/>
        <w:jc w:val="both"/>
        <w:rPr>
          <w:color w:val="auto"/>
        </w:rPr>
      </w:pPr>
      <w:r w:rsidRPr="00E118C5">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57B0A" w:rsidRPr="00E118C5" w:rsidRDefault="00E57B0A" w:rsidP="00C407EE">
      <w:pPr>
        <w:pStyle w:val="11"/>
        <w:numPr>
          <w:ilvl w:val="0"/>
          <w:numId w:val="291"/>
        </w:numPr>
        <w:spacing w:line="240" w:lineRule="auto"/>
        <w:ind w:left="0"/>
        <w:jc w:val="both"/>
        <w:rPr>
          <w:color w:val="auto"/>
        </w:rPr>
      </w:pPr>
      <w:r w:rsidRPr="00E118C5">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E57B0A" w:rsidRPr="00E118C5" w:rsidRDefault="00E57B0A" w:rsidP="00C407EE">
      <w:pPr>
        <w:pStyle w:val="11"/>
        <w:numPr>
          <w:ilvl w:val="0"/>
          <w:numId w:val="291"/>
        </w:numPr>
        <w:spacing w:line="240" w:lineRule="auto"/>
        <w:ind w:left="0"/>
        <w:jc w:val="both"/>
        <w:rPr>
          <w:color w:val="auto"/>
        </w:rPr>
      </w:pPr>
      <w:r w:rsidRPr="00E118C5">
        <w:rPr>
          <w:color w:val="auto"/>
        </w:rPr>
        <w:t>соблюдать правила безопасности в бассейне при выполнении плавательных упражнений;</w:t>
      </w:r>
    </w:p>
    <w:p w:rsidR="00E57B0A" w:rsidRPr="00E118C5" w:rsidRDefault="00E57B0A" w:rsidP="00C407EE">
      <w:pPr>
        <w:pStyle w:val="11"/>
        <w:numPr>
          <w:ilvl w:val="0"/>
          <w:numId w:val="291"/>
        </w:numPr>
        <w:spacing w:after="40" w:line="240" w:lineRule="auto"/>
        <w:ind w:left="0"/>
        <w:jc w:val="both"/>
        <w:rPr>
          <w:color w:val="auto"/>
        </w:rPr>
      </w:pPr>
      <w:r w:rsidRPr="00E118C5">
        <w:rPr>
          <w:color w:val="auto"/>
        </w:rPr>
        <w:t>выполнять повороты кувырком, маятником;</w:t>
      </w:r>
    </w:p>
    <w:p w:rsidR="00E57B0A" w:rsidRPr="00E118C5" w:rsidRDefault="00E57B0A" w:rsidP="00C407EE">
      <w:pPr>
        <w:pStyle w:val="11"/>
        <w:numPr>
          <w:ilvl w:val="0"/>
          <w:numId w:val="291"/>
        </w:numPr>
        <w:spacing w:line="240" w:lineRule="auto"/>
        <w:ind w:left="0"/>
        <w:jc w:val="both"/>
        <w:rPr>
          <w:color w:val="auto"/>
        </w:rPr>
      </w:pPr>
      <w:r w:rsidRPr="00E118C5">
        <w:rPr>
          <w:color w:val="auto"/>
        </w:rPr>
        <w:t>выполнять технические элементы брассом в согласовании с дыханием;</w:t>
      </w:r>
    </w:p>
    <w:p w:rsidR="00E57B0A" w:rsidRPr="00E118C5" w:rsidRDefault="00E57B0A" w:rsidP="00C407EE">
      <w:pPr>
        <w:pStyle w:val="11"/>
        <w:numPr>
          <w:ilvl w:val="0"/>
          <w:numId w:val="291"/>
        </w:numPr>
        <w:spacing w:line="240" w:lineRule="auto"/>
        <w:ind w:left="0"/>
        <w:jc w:val="both"/>
        <w:rPr>
          <w:color w:val="auto"/>
        </w:rPr>
      </w:pPr>
      <w:r w:rsidRPr="00E118C5">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57B0A" w:rsidRPr="00E118C5" w:rsidRDefault="00E57B0A" w:rsidP="00820F84">
      <w:pPr>
        <w:pStyle w:val="11"/>
        <w:numPr>
          <w:ilvl w:val="0"/>
          <w:numId w:val="291"/>
        </w:numPr>
        <w:spacing w:line="240" w:lineRule="auto"/>
        <w:jc w:val="both"/>
        <w:rPr>
          <w:color w:val="auto"/>
        </w:rPr>
        <w:sectPr w:rsidR="00E57B0A" w:rsidRPr="00E118C5">
          <w:footnotePr>
            <w:numRestart w:val="eachPage"/>
          </w:footnotePr>
          <w:pgSz w:w="7824" w:h="12019"/>
          <w:pgMar w:top="579" w:right="703" w:bottom="963" w:left="723" w:header="0" w:footer="3" w:gutter="0"/>
          <w:cols w:space="720"/>
          <w:noEndnote/>
          <w:docGrid w:linePitch="360"/>
        </w:sectPr>
      </w:pPr>
      <w:r w:rsidRPr="00E118C5">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57B0A" w:rsidRPr="00E118C5" w:rsidRDefault="00E57B0A" w:rsidP="00820F84">
      <w:pPr>
        <w:pStyle w:val="3"/>
        <w:jc w:val="both"/>
        <w:rPr>
          <w:rFonts w:ascii="Times New Roman" w:hAnsi="Times New Roman" w:cs="Times New Roman"/>
        </w:rPr>
      </w:pPr>
      <w:bookmarkStart w:id="708" w:name="bookmark1810"/>
      <w:bookmarkStart w:id="709" w:name="_Toc105502798"/>
      <w:r w:rsidRPr="00E118C5">
        <w:rPr>
          <w:rFonts w:ascii="Times New Roman" w:hAnsi="Times New Roman" w:cs="Times New Roman"/>
        </w:rPr>
        <w:t>2.1.17. ОСНОВЫ БЕЗОПАСНОСТИ ЖИЗНЕДЕЯТЕЛЬНОСТИ (8-9 КЛАССЫ)</w:t>
      </w:r>
      <w:bookmarkEnd w:id="708"/>
      <w:bookmarkEnd w:id="709"/>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aa"/>
        <w:jc w:val="both"/>
        <w:rPr>
          <w:rFonts w:ascii="Times New Roman" w:hAnsi="Times New Roman" w:cs="Times New Roman"/>
        </w:rPr>
      </w:pPr>
      <w:bookmarkStart w:id="710" w:name="bookmark1814"/>
      <w:r w:rsidRPr="00E118C5">
        <w:rPr>
          <w:rFonts w:ascii="Times New Roman" w:hAnsi="Times New Roman" w:cs="Times New Roman"/>
        </w:rPr>
        <w:t>ОБЩАЯ ХАРАКТЕРИСТИКА УЧЕБНОГО ПРЕДМЕТА</w:t>
      </w:r>
      <w:bookmarkEnd w:id="71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 xml:space="preserve">«ОСНОВЫ БЕЗОПАСНОСТИ ЖИЗНЕДЕЯТЕЛЬНОСТИ» </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ДЛЯ 8-9 КЛАССОВ</w:t>
      </w:r>
    </w:p>
    <w:p w:rsidR="00E57B0A" w:rsidRPr="00E118C5" w:rsidRDefault="00E57B0A" w:rsidP="00820F84">
      <w:pPr>
        <w:pStyle w:val="11"/>
        <w:spacing w:line="240" w:lineRule="auto"/>
        <w:jc w:val="both"/>
        <w:rPr>
          <w:color w:val="auto"/>
        </w:rPr>
      </w:pPr>
      <w:r w:rsidRPr="00E118C5">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118C5">
        <w:rPr>
          <w:color w:val="auto"/>
          <w:lang w:val="en-US"/>
        </w:rPr>
        <w:t>XX</w:t>
      </w:r>
      <w:r w:rsidRPr="00E118C5">
        <w:rPr>
          <w:color w:val="auto"/>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E57B0A" w:rsidRPr="00E118C5" w:rsidRDefault="00E57B0A" w:rsidP="00820F84">
      <w:pPr>
        <w:pStyle w:val="11"/>
        <w:spacing w:line="240" w:lineRule="auto"/>
        <w:jc w:val="both"/>
        <w:rPr>
          <w:color w:val="auto"/>
        </w:rPr>
      </w:pPr>
      <w:r w:rsidRPr="00E118C5">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57B0A" w:rsidRPr="00E118C5" w:rsidRDefault="00E57B0A" w:rsidP="00820F84">
      <w:pPr>
        <w:pStyle w:val="11"/>
        <w:spacing w:line="240" w:lineRule="auto"/>
        <w:jc w:val="both"/>
        <w:rPr>
          <w:color w:val="auto"/>
        </w:rPr>
      </w:pPr>
      <w:r w:rsidRPr="00E118C5">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E57B0A" w:rsidRPr="00E118C5" w:rsidRDefault="00E57B0A" w:rsidP="00820F84">
      <w:pPr>
        <w:pStyle w:val="11"/>
        <w:spacing w:line="240" w:lineRule="auto"/>
        <w:jc w:val="both"/>
        <w:rPr>
          <w:color w:val="auto"/>
        </w:rPr>
      </w:pPr>
      <w:r w:rsidRPr="00E118C5">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57B0A" w:rsidRPr="00E118C5" w:rsidRDefault="00E57B0A" w:rsidP="00820F84">
      <w:pPr>
        <w:pStyle w:val="11"/>
        <w:spacing w:line="240" w:lineRule="auto"/>
        <w:jc w:val="both"/>
        <w:rPr>
          <w:color w:val="auto"/>
        </w:rPr>
      </w:pPr>
      <w:r w:rsidRPr="00E118C5">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57B0A" w:rsidRPr="00E118C5" w:rsidRDefault="00E57B0A" w:rsidP="00820F84">
      <w:pPr>
        <w:pStyle w:val="aa"/>
        <w:jc w:val="both"/>
        <w:rPr>
          <w:rFonts w:ascii="Times New Roman" w:hAnsi="Times New Roman" w:cs="Times New Roman"/>
        </w:rPr>
      </w:pPr>
      <w:bookmarkStart w:id="711" w:name="bookmark181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ЦЕЛЬ ИЗУЧЕНИЯ УЧЕБНОГО ПРЕДМЕТА</w:t>
      </w:r>
      <w:bookmarkEnd w:id="71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«ОСНОВЫ БЕЗОПАСНОСТИ ЖИЗНЕДЕЯТЕЛЬНОСТИ»</w:t>
      </w:r>
    </w:p>
    <w:p w:rsidR="00E57B0A" w:rsidRPr="00E118C5" w:rsidRDefault="00E57B0A" w:rsidP="00820F84">
      <w:pPr>
        <w:pStyle w:val="11"/>
        <w:spacing w:line="240" w:lineRule="auto"/>
        <w:jc w:val="both"/>
        <w:rPr>
          <w:color w:val="auto"/>
        </w:rPr>
      </w:pPr>
      <w:r w:rsidRPr="00E118C5">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57B0A" w:rsidRPr="00E118C5" w:rsidRDefault="00E57B0A" w:rsidP="00820F84">
      <w:pPr>
        <w:pStyle w:val="11"/>
        <w:spacing w:line="240" w:lineRule="auto"/>
        <w:jc w:val="both"/>
        <w:rPr>
          <w:color w:val="auto"/>
        </w:rPr>
      </w:pPr>
      <w:r w:rsidRPr="00E118C5">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57B0A" w:rsidRPr="00E118C5" w:rsidRDefault="00E57B0A" w:rsidP="00820F84">
      <w:pPr>
        <w:pStyle w:val="11"/>
        <w:spacing w:line="240" w:lineRule="auto"/>
        <w:jc w:val="both"/>
        <w:rPr>
          <w:color w:val="auto"/>
        </w:rPr>
      </w:pPr>
      <w:r w:rsidRPr="00E118C5">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57B0A" w:rsidRPr="00E118C5" w:rsidRDefault="00E57B0A" w:rsidP="00820F84">
      <w:pPr>
        <w:pStyle w:val="11"/>
        <w:spacing w:after="320" w:line="240" w:lineRule="auto"/>
        <w:jc w:val="both"/>
        <w:rPr>
          <w:color w:val="auto"/>
        </w:rPr>
      </w:pPr>
      <w:r w:rsidRPr="00E118C5">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57B0A" w:rsidRPr="00E118C5" w:rsidRDefault="00E57B0A" w:rsidP="00820F84">
      <w:pPr>
        <w:pStyle w:val="aa"/>
        <w:jc w:val="both"/>
        <w:rPr>
          <w:rFonts w:ascii="Times New Roman" w:hAnsi="Times New Roman" w:cs="Times New Roman"/>
        </w:rPr>
      </w:pPr>
      <w:bookmarkStart w:id="712" w:name="bookmark1820"/>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МЕСТО ПРЕДМЕТА В УЧЕБНОМ ПЛАНЕ</w:t>
      </w:r>
      <w:bookmarkEnd w:id="712"/>
    </w:p>
    <w:p w:rsidR="00E57B0A" w:rsidRPr="00E118C5" w:rsidRDefault="00E57B0A" w:rsidP="00820F84">
      <w:pPr>
        <w:pStyle w:val="11"/>
        <w:spacing w:line="240" w:lineRule="auto"/>
        <w:jc w:val="both"/>
        <w:rPr>
          <w:color w:val="auto"/>
        </w:rPr>
      </w:pPr>
      <w:r w:rsidRPr="00E118C5">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57B0A" w:rsidRPr="00E118C5" w:rsidRDefault="00E57B0A" w:rsidP="00820F84">
      <w:pPr>
        <w:pStyle w:val="11"/>
        <w:spacing w:line="240" w:lineRule="auto"/>
        <w:jc w:val="both"/>
        <w:rPr>
          <w:color w:val="auto"/>
        </w:rPr>
      </w:pPr>
      <w:r w:rsidRPr="00E118C5">
        <w:rPr>
          <w:color w:val="auto"/>
        </w:rPr>
        <w:t>В 8-9 классах предмет изучается из расчета 1 час в неделю за счет обязательной части учебного плана (всего 68 часов).</w:t>
      </w:r>
    </w:p>
    <w:p w:rsidR="00E57B0A" w:rsidRPr="00E118C5" w:rsidRDefault="00E57B0A" w:rsidP="00820F84">
      <w:pPr>
        <w:pStyle w:val="11"/>
        <w:spacing w:line="240" w:lineRule="auto"/>
        <w:jc w:val="both"/>
        <w:rPr>
          <w:color w:val="auto"/>
        </w:rPr>
      </w:pPr>
      <w:r w:rsidRPr="00E118C5">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E57B0A" w:rsidRPr="00E118C5" w:rsidRDefault="00E57B0A" w:rsidP="00820F84">
      <w:pPr>
        <w:pStyle w:val="aa"/>
        <w:jc w:val="both"/>
        <w:rPr>
          <w:rFonts w:ascii="Times New Roman" w:hAnsi="Times New Roman" w:cs="Times New Roman"/>
        </w:rPr>
      </w:pPr>
      <w:bookmarkStart w:id="713" w:name="bookmark1822"/>
    </w:p>
    <w:p w:rsidR="00E57B0A" w:rsidRPr="00C407EE" w:rsidRDefault="00E57B0A" w:rsidP="00C407EE">
      <w:pPr>
        <w:jc w:val="both"/>
        <w:rPr>
          <w:rFonts w:ascii="Times New Roman" w:hAnsi="Times New Roman" w:cs="Times New Roman"/>
          <w:b/>
          <w:sz w:val="20"/>
          <w:szCs w:val="20"/>
        </w:rPr>
      </w:pPr>
      <w:r w:rsidRPr="00C407EE">
        <w:rPr>
          <w:rFonts w:ascii="Times New Roman" w:hAnsi="Times New Roman" w:cs="Times New Roman"/>
          <w:b/>
          <w:sz w:val="20"/>
          <w:szCs w:val="20"/>
        </w:rPr>
        <w:t>2. СОДЕРЖАНИЕ УЧЕБНОГО ПРЕДМЕТА</w:t>
      </w:r>
      <w:bookmarkEnd w:id="713"/>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«ОСНОВЫ БЕЗОПАСНОСТИ ЖИЗНЕДЕЯТЕЛЬНОСТИ»</w:t>
      </w:r>
    </w:p>
    <w:p w:rsidR="00E57B0A" w:rsidRPr="00E118C5" w:rsidRDefault="00E57B0A" w:rsidP="00820F84">
      <w:pPr>
        <w:pStyle w:val="aa"/>
        <w:jc w:val="both"/>
        <w:rPr>
          <w:rFonts w:ascii="Times New Roman" w:hAnsi="Times New Roman" w:cs="Times New Roman"/>
        </w:rPr>
      </w:pPr>
      <w:bookmarkStart w:id="714" w:name="bookmark182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1 «КУЛЬТУРА БЕЗОПАСНОСТИ</w:t>
      </w:r>
      <w:bookmarkEnd w:id="71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ЖИЗНЕДЕЯТЕЛЬНОСТИ В СОВРЕМЕННОМ ОБЩЕСТВЕ»:</w:t>
      </w:r>
    </w:p>
    <w:p w:rsidR="00E57B0A" w:rsidRPr="00E118C5" w:rsidRDefault="00E57B0A" w:rsidP="00820F84">
      <w:pPr>
        <w:pStyle w:val="11"/>
        <w:spacing w:line="240" w:lineRule="auto"/>
        <w:jc w:val="both"/>
        <w:rPr>
          <w:color w:val="auto"/>
        </w:rPr>
      </w:pPr>
      <w:r w:rsidRPr="00E118C5">
        <w:rPr>
          <w:color w:val="auto"/>
        </w:rPr>
        <w:t>цель и задачи учебного предмета ОБЖ, его ключевые понятия и значение для человека;</w:t>
      </w:r>
    </w:p>
    <w:p w:rsidR="00E57B0A" w:rsidRPr="00E118C5" w:rsidRDefault="00E57B0A" w:rsidP="00820F84">
      <w:pPr>
        <w:pStyle w:val="11"/>
        <w:spacing w:line="240" w:lineRule="auto"/>
        <w:jc w:val="both"/>
        <w:rPr>
          <w:color w:val="auto"/>
        </w:rPr>
      </w:pPr>
      <w:r w:rsidRPr="00E118C5">
        <w:rPr>
          <w:color w:val="auto"/>
        </w:rPr>
        <w:t>смысл понятий «опасность», «безопасность», «риск», «культура безопасности жизнедеятельности»;</w:t>
      </w:r>
    </w:p>
    <w:p w:rsidR="00E57B0A" w:rsidRPr="00E118C5" w:rsidRDefault="00E57B0A" w:rsidP="00820F84">
      <w:pPr>
        <w:pStyle w:val="11"/>
        <w:spacing w:line="240" w:lineRule="auto"/>
        <w:jc w:val="both"/>
        <w:rPr>
          <w:color w:val="auto"/>
        </w:rPr>
      </w:pPr>
      <w:r w:rsidRPr="00E118C5">
        <w:rPr>
          <w:color w:val="auto"/>
        </w:rPr>
        <w:t>источники и факторы опасности, их классификация;</w:t>
      </w:r>
    </w:p>
    <w:p w:rsidR="00E57B0A" w:rsidRPr="00E118C5" w:rsidRDefault="00E57B0A" w:rsidP="00820F84">
      <w:pPr>
        <w:pStyle w:val="11"/>
        <w:spacing w:line="240" w:lineRule="auto"/>
        <w:jc w:val="both"/>
        <w:rPr>
          <w:color w:val="auto"/>
        </w:rPr>
      </w:pPr>
      <w:r w:rsidRPr="00E118C5">
        <w:rPr>
          <w:color w:val="auto"/>
        </w:rPr>
        <w:t>общие принципы безопасного поведения;</w:t>
      </w:r>
    </w:p>
    <w:p w:rsidR="00E57B0A" w:rsidRPr="00E118C5" w:rsidRDefault="00E57B0A" w:rsidP="00820F84">
      <w:pPr>
        <w:pStyle w:val="11"/>
        <w:spacing w:line="240" w:lineRule="auto"/>
        <w:jc w:val="both"/>
        <w:rPr>
          <w:color w:val="auto"/>
        </w:rPr>
      </w:pPr>
      <w:r w:rsidRPr="00E118C5">
        <w:rPr>
          <w:color w:val="auto"/>
        </w:rPr>
        <w:t>виды чрезвычайных ситуаций, сходство и различия опасной, экстремальной и чрезвычайной ситуаций;</w:t>
      </w:r>
    </w:p>
    <w:p w:rsidR="00E57B0A" w:rsidRPr="00E118C5" w:rsidRDefault="00E57B0A" w:rsidP="00820F84">
      <w:pPr>
        <w:pStyle w:val="11"/>
        <w:spacing w:line="240" w:lineRule="auto"/>
        <w:jc w:val="both"/>
        <w:rPr>
          <w:color w:val="auto"/>
        </w:rPr>
      </w:pPr>
      <w:r w:rsidRPr="00E118C5">
        <w:rPr>
          <w:color w:val="auto"/>
        </w:rPr>
        <w:t>уровни взаимодействия человека и окружающей среды;</w:t>
      </w:r>
    </w:p>
    <w:p w:rsidR="00E57B0A" w:rsidRPr="00E118C5" w:rsidRDefault="00E57B0A" w:rsidP="00820F84">
      <w:pPr>
        <w:pStyle w:val="11"/>
        <w:spacing w:after="260" w:line="240" w:lineRule="auto"/>
        <w:jc w:val="both"/>
        <w:rPr>
          <w:color w:val="auto"/>
        </w:rPr>
      </w:pPr>
      <w:r w:rsidRPr="00E118C5">
        <w:rPr>
          <w:color w:val="auto"/>
        </w:rPr>
        <w:t>механизм перерастания повседневной ситуации в чрезвычайную ситуацию, правила поведения в опасных и чрезвычайных ситуациях.</w:t>
      </w:r>
    </w:p>
    <w:p w:rsidR="00E57B0A" w:rsidRPr="00E118C5" w:rsidRDefault="00E57B0A" w:rsidP="00820F84">
      <w:pPr>
        <w:pStyle w:val="aa"/>
        <w:jc w:val="both"/>
        <w:rPr>
          <w:rFonts w:ascii="Times New Roman" w:hAnsi="Times New Roman" w:cs="Times New Roman"/>
        </w:rPr>
      </w:pPr>
      <w:bookmarkStart w:id="715" w:name="bookmark1828"/>
      <w:r w:rsidRPr="00E118C5">
        <w:rPr>
          <w:rFonts w:ascii="Times New Roman" w:hAnsi="Times New Roman" w:cs="Times New Roman"/>
        </w:rPr>
        <w:t>МОДУЛЬ № 2 «БЕЗОПАСНОСТЬ В БЫТУ»:</w:t>
      </w:r>
      <w:bookmarkEnd w:id="715"/>
    </w:p>
    <w:p w:rsidR="00E57B0A" w:rsidRPr="00E118C5" w:rsidRDefault="00E57B0A" w:rsidP="00820F84">
      <w:pPr>
        <w:pStyle w:val="11"/>
        <w:spacing w:line="240" w:lineRule="auto"/>
        <w:jc w:val="both"/>
        <w:rPr>
          <w:color w:val="auto"/>
        </w:rPr>
      </w:pPr>
      <w:r w:rsidRPr="00E118C5">
        <w:rPr>
          <w:color w:val="auto"/>
        </w:rPr>
        <w:t>основные источники опасности в быту и их классификация;</w:t>
      </w:r>
    </w:p>
    <w:p w:rsidR="00E57B0A" w:rsidRPr="00E118C5" w:rsidRDefault="00E57B0A" w:rsidP="00820F84">
      <w:pPr>
        <w:pStyle w:val="11"/>
        <w:spacing w:line="240" w:lineRule="auto"/>
        <w:jc w:val="both"/>
        <w:rPr>
          <w:color w:val="auto"/>
        </w:rPr>
      </w:pPr>
      <w:r w:rsidRPr="00E118C5">
        <w:rPr>
          <w:color w:val="auto"/>
        </w:rPr>
        <w:t>защита прав потребителя, сроки годности и состав продуктов питания;</w:t>
      </w:r>
    </w:p>
    <w:p w:rsidR="00E57B0A" w:rsidRPr="00E118C5" w:rsidRDefault="00E57B0A" w:rsidP="00820F84">
      <w:pPr>
        <w:pStyle w:val="11"/>
        <w:spacing w:line="240" w:lineRule="auto"/>
        <w:jc w:val="both"/>
        <w:rPr>
          <w:color w:val="auto"/>
        </w:rPr>
      </w:pPr>
      <w:r w:rsidRPr="00E118C5">
        <w:rPr>
          <w:color w:val="auto"/>
        </w:rPr>
        <w:t>бытовые отравления и причины их возникновения, классификация ядовитых веществ и их опасности;</w:t>
      </w:r>
    </w:p>
    <w:p w:rsidR="00E57B0A" w:rsidRPr="00E118C5" w:rsidRDefault="00E57B0A" w:rsidP="00820F84">
      <w:pPr>
        <w:pStyle w:val="11"/>
        <w:spacing w:line="240" w:lineRule="auto"/>
        <w:jc w:val="both"/>
        <w:rPr>
          <w:color w:val="auto"/>
        </w:rPr>
      </w:pPr>
      <w:r w:rsidRPr="00E118C5">
        <w:rPr>
          <w:color w:val="auto"/>
        </w:rPr>
        <w:t>признаки отравления, приёмы и правила оказания первой помощи;</w:t>
      </w:r>
    </w:p>
    <w:p w:rsidR="00E57B0A" w:rsidRPr="00E118C5" w:rsidRDefault="00E57B0A" w:rsidP="00820F84">
      <w:pPr>
        <w:pStyle w:val="11"/>
        <w:spacing w:line="240" w:lineRule="auto"/>
        <w:jc w:val="both"/>
        <w:rPr>
          <w:color w:val="auto"/>
        </w:rPr>
      </w:pPr>
      <w:r w:rsidRPr="00E118C5">
        <w:rPr>
          <w:color w:val="auto"/>
        </w:rPr>
        <w:t>правила комплектования и хранения домашней аптечки;</w:t>
      </w:r>
    </w:p>
    <w:p w:rsidR="00E57B0A" w:rsidRPr="00E118C5" w:rsidRDefault="00E57B0A" w:rsidP="00820F84">
      <w:pPr>
        <w:pStyle w:val="11"/>
        <w:spacing w:line="240" w:lineRule="auto"/>
        <w:jc w:val="both"/>
        <w:rPr>
          <w:color w:val="auto"/>
        </w:rPr>
      </w:pPr>
      <w:r w:rsidRPr="00E118C5">
        <w:rPr>
          <w:color w:val="auto"/>
        </w:rPr>
        <w:t>бытовые травмы и правила их предупреждения, приёмы и правила оказания первой помощи;</w:t>
      </w:r>
    </w:p>
    <w:p w:rsidR="00E57B0A" w:rsidRPr="00E118C5" w:rsidRDefault="00E57B0A" w:rsidP="00820F84">
      <w:pPr>
        <w:pStyle w:val="11"/>
        <w:spacing w:line="240" w:lineRule="auto"/>
        <w:jc w:val="both"/>
        <w:rPr>
          <w:color w:val="auto"/>
        </w:rPr>
      </w:pPr>
      <w:r w:rsidRPr="00E118C5">
        <w:rPr>
          <w:color w:val="auto"/>
        </w:rPr>
        <w:t>правила обращения с газовыми и электрическими приборами, приёмы и правила оказания первой помощи;</w:t>
      </w:r>
    </w:p>
    <w:p w:rsidR="00E57B0A" w:rsidRPr="00E118C5" w:rsidRDefault="00E57B0A" w:rsidP="00820F84">
      <w:pPr>
        <w:pStyle w:val="11"/>
        <w:spacing w:line="240" w:lineRule="auto"/>
        <w:jc w:val="both"/>
        <w:rPr>
          <w:color w:val="auto"/>
        </w:rPr>
      </w:pPr>
      <w:r w:rsidRPr="00E118C5">
        <w:rPr>
          <w:color w:val="auto"/>
        </w:rPr>
        <w:t>правила поведения в подъезде и лифте, а также при входе и выходе из них;</w:t>
      </w:r>
    </w:p>
    <w:p w:rsidR="00E57B0A" w:rsidRPr="00E118C5" w:rsidRDefault="00E57B0A" w:rsidP="00820F84">
      <w:pPr>
        <w:pStyle w:val="11"/>
        <w:spacing w:line="240" w:lineRule="auto"/>
        <w:jc w:val="both"/>
        <w:rPr>
          <w:color w:val="auto"/>
        </w:rPr>
      </w:pPr>
      <w:r w:rsidRPr="00E118C5">
        <w:rPr>
          <w:color w:val="auto"/>
        </w:rPr>
        <w:t>пожар и факторы его развития;</w:t>
      </w:r>
    </w:p>
    <w:p w:rsidR="00E57B0A" w:rsidRPr="00E118C5" w:rsidRDefault="00E57B0A" w:rsidP="00820F84">
      <w:pPr>
        <w:pStyle w:val="11"/>
        <w:spacing w:line="240" w:lineRule="auto"/>
        <w:jc w:val="both"/>
        <w:rPr>
          <w:color w:val="auto"/>
        </w:rPr>
      </w:pPr>
      <w:r w:rsidRPr="00E118C5">
        <w:rPr>
          <w:color w:val="auto"/>
        </w:rPr>
        <w:t>условия и причины возникновения пожаров, их возможные последствия, приёмы и правила оказания первой помощи;</w:t>
      </w:r>
    </w:p>
    <w:p w:rsidR="00E57B0A" w:rsidRPr="00E118C5" w:rsidRDefault="00E57B0A" w:rsidP="00820F84">
      <w:pPr>
        <w:pStyle w:val="11"/>
        <w:spacing w:after="40" w:line="240" w:lineRule="auto"/>
        <w:jc w:val="both"/>
        <w:rPr>
          <w:color w:val="auto"/>
        </w:rPr>
      </w:pPr>
      <w:r w:rsidRPr="00E118C5">
        <w:rPr>
          <w:color w:val="auto"/>
        </w:rPr>
        <w:t>первичные средства пожаротушения;</w:t>
      </w:r>
    </w:p>
    <w:p w:rsidR="00E57B0A" w:rsidRPr="00E118C5" w:rsidRDefault="00E57B0A" w:rsidP="00820F84">
      <w:pPr>
        <w:pStyle w:val="11"/>
        <w:spacing w:line="240" w:lineRule="auto"/>
        <w:jc w:val="both"/>
        <w:rPr>
          <w:color w:val="auto"/>
        </w:rPr>
      </w:pPr>
      <w:r w:rsidRPr="00E118C5">
        <w:rPr>
          <w:color w:val="auto"/>
        </w:rPr>
        <w:t>правила вызова экстренных служб и порядок взаимодействия с ними, ответственность за ложные сообщения;</w:t>
      </w:r>
    </w:p>
    <w:p w:rsidR="00E57B0A" w:rsidRPr="00E118C5" w:rsidRDefault="00E57B0A" w:rsidP="00820F84">
      <w:pPr>
        <w:pStyle w:val="11"/>
        <w:spacing w:line="240" w:lineRule="auto"/>
        <w:jc w:val="both"/>
        <w:rPr>
          <w:color w:val="auto"/>
        </w:rPr>
      </w:pPr>
      <w:r w:rsidRPr="00E118C5">
        <w:rPr>
          <w:color w:val="auto"/>
        </w:rPr>
        <w:t>права, обязанности и ответственность граждан в области пожарной безопасности;</w:t>
      </w:r>
    </w:p>
    <w:p w:rsidR="00E57B0A" w:rsidRPr="00E118C5" w:rsidRDefault="00E57B0A" w:rsidP="00820F84">
      <w:pPr>
        <w:pStyle w:val="11"/>
        <w:spacing w:line="240" w:lineRule="auto"/>
        <w:jc w:val="both"/>
        <w:rPr>
          <w:color w:val="auto"/>
        </w:rPr>
      </w:pPr>
      <w:r w:rsidRPr="00E118C5">
        <w:rPr>
          <w:color w:val="auto"/>
        </w:rPr>
        <w:t>ситуации криминального характера, правила поведения с малознакомыми людьми;</w:t>
      </w:r>
    </w:p>
    <w:p w:rsidR="00E57B0A" w:rsidRPr="00E118C5" w:rsidRDefault="00E57B0A" w:rsidP="00820F84">
      <w:pPr>
        <w:pStyle w:val="11"/>
        <w:spacing w:line="240" w:lineRule="auto"/>
        <w:jc w:val="both"/>
        <w:rPr>
          <w:color w:val="auto"/>
        </w:rPr>
      </w:pPr>
      <w:r w:rsidRPr="00E118C5">
        <w:rPr>
          <w:color w:val="auto"/>
        </w:rPr>
        <w:t>меры по предотвращению проникновения злоумышленников в дом, правила поведения при попытке проникновения в дом посторонних;</w:t>
      </w:r>
    </w:p>
    <w:p w:rsidR="00E57B0A" w:rsidRPr="00E118C5" w:rsidRDefault="00E57B0A" w:rsidP="00820F84">
      <w:pPr>
        <w:pStyle w:val="11"/>
        <w:spacing w:line="240" w:lineRule="auto"/>
        <w:jc w:val="both"/>
        <w:rPr>
          <w:color w:val="auto"/>
        </w:rPr>
      </w:pPr>
      <w:r w:rsidRPr="00E118C5">
        <w:rPr>
          <w:color w:val="auto"/>
        </w:rPr>
        <w:t>классификация аварийных ситуаций в коммунальных системах жизнеобеспечения;</w:t>
      </w:r>
    </w:p>
    <w:p w:rsidR="00E57B0A" w:rsidRPr="00E118C5" w:rsidRDefault="00E57B0A" w:rsidP="00820F84">
      <w:pPr>
        <w:pStyle w:val="11"/>
        <w:spacing w:after="320" w:line="240" w:lineRule="auto"/>
        <w:jc w:val="both"/>
        <w:rPr>
          <w:color w:val="auto"/>
        </w:rPr>
      </w:pPr>
      <w:r w:rsidRPr="00E118C5">
        <w:rPr>
          <w:color w:val="auto"/>
        </w:rPr>
        <w:t>правила подготовки к возможным авариям на коммунальных системах, порядок действий при авариях на коммунальных системах.</w:t>
      </w:r>
    </w:p>
    <w:p w:rsidR="00E57B0A" w:rsidRPr="00E118C5" w:rsidRDefault="00E57B0A" w:rsidP="00820F84">
      <w:pPr>
        <w:pStyle w:val="aa"/>
        <w:jc w:val="both"/>
        <w:rPr>
          <w:rFonts w:ascii="Times New Roman" w:hAnsi="Times New Roman" w:cs="Times New Roman"/>
        </w:rPr>
      </w:pPr>
      <w:bookmarkStart w:id="716" w:name="bookmark1830"/>
      <w:r w:rsidRPr="00E118C5">
        <w:rPr>
          <w:rFonts w:ascii="Times New Roman" w:hAnsi="Times New Roman" w:cs="Times New Roman"/>
        </w:rPr>
        <w:t>МОДУЛЬ № 3 «БЕЗОПАСНОСТЬ НА ТРАНСПОРТЕ»:</w:t>
      </w:r>
      <w:bookmarkEnd w:id="716"/>
    </w:p>
    <w:p w:rsidR="00E57B0A" w:rsidRPr="00E118C5" w:rsidRDefault="00E57B0A" w:rsidP="00820F84">
      <w:pPr>
        <w:pStyle w:val="11"/>
        <w:spacing w:line="240" w:lineRule="auto"/>
        <w:jc w:val="both"/>
        <w:rPr>
          <w:color w:val="auto"/>
        </w:rPr>
      </w:pPr>
      <w:r w:rsidRPr="00E118C5">
        <w:rPr>
          <w:color w:val="auto"/>
        </w:rPr>
        <w:t>правила дорожного движения и их значение, условия обеспечения безопасности участников дорожного движения;</w:t>
      </w:r>
    </w:p>
    <w:p w:rsidR="00E57B0A" w:rsidRPr="00E118C5" w:rsidRDefault="00E57B0A" w:rsidP="00820F84">
      <w:pPr>
        <w:pStyle w:val="11"/>
        <w:spacing w:line="240" w:lineRule="auto"/>
        <w:jc w:val="both"/>
        <w:rPr>
          <w:color w:val="auto"/>
        </w:rPr>
      </w:pPr>
      <w:r w:rsidRPr="00E118C5">
        <w:rPr>
          <w:color w:val="auto"/>
        </w:rPr>
        <w:t>правила дорожного движения и дорожные знаки для пешеходов;</w:t>
      </w:r>
    </w:p>
    <w:p w:rsidR="00E57B0A" w:rsidRPr="00E118C5" w:rsidRDefault="00E57B0A" w:rsidP="00820F84">
      <w:pPr>
        <w:pStyle w:val="11"/>
        <w:spacing w:line="240" w:lineRule="auto"/>
        <w:jc w:val="both"/>
        <w:rPr>
          <w:color w:val="auto"/>
        </w:rPr>
      </w:pPr>
      <w:r w:rsidRPr="00E118C5">
        <w:rPr>
          <w:color w:val="auto"/>
        </w:rPr>
        <w:t>«дорожные ловушки» и правила их предупреждения;</w:t>
      </w:r>
    </w:p>
    <w:p w:rsidR="00E57B0A" w:rsidRPr="00E118C5" w:rsidRDefault="00E57B0A" w:rsidP="00820F84">
      <w:pPr>
        <w:pStyle w:val="11"/>
        <w:spacing w:line="240" w:lineRule="auto"/>
        <w:jc w:val="both"/>
        <w:rPr>
          <w:color w:val="auto"/>
        </w:rPr>
      </w:pPr>
      <w:r w:rsidRPr="00E118C5">
        <w:rPr>
          <w:color w:val="auto"/>
        </w:rPr>
        <w:t>световозвращающие элементы и правила их применения;</w:t>
      </w:r>
    </w:p>
    <w:p w:rsidR="00E57B0A" w:rsidRPr="00E118C5" w:rsidRDefault="00E57B0A" w:rsidP="00820F84">
      <w:pPr>
        <w:pStyle w:val="11"/>
        <w:spacing w:line="240" w:lineRule="auto"/>
        <w:jc w:val="both"/>
        <w:rPr>
          <w:color w:val="auto"/>
        </w:rPr>
      </w:pPr>
      <w:r w:rsidRPr="00E118C5">
        <w:rPr>
          <w:color w:val="auto"/>
        </w:rPr>
        <w:t>правила дорожного движения для пассажиров;</w:t>
      </w:r>
    </w:p>
    <w:p w:rsidR="00E57B0A" w:rsidRPr="00E118C5" w:rsidRDefault="00E57B0A" w:rsidP="00820F84">
      <w:pPr>
        <w:pStyle w:val="11"/>
        <w:spacing w:line="240" w:lineRule="auto"/>
        <w:jc w:val="both"/>
        <w:rPr>
          <w:color w:val="auto"/>
        </w:rPr>
      </w:pPr>
      <w:r w:rsidRPr="00E118C5">
        <w:rPr>
          <w:color w:val="auto"/>
        </w:rPr>
        <w:t>обязанности пассажиров маршрутных транспортных средств, ремень безопасности и правила его применения;</w:t>
      </w:r>
    </w:p>
    <w:p w:rsidR="00E57B0A" w:rsidRPr="00E118C5" w:rsidRDefault="00E57B0A" w:rsidP="00820F84">
      <w:pPr>
        <w:pStyle w:val="11"/>
        <w:spacing w:line="240" w:lineRule="auto"/>
        <w:jc w:val="both"/>
        <w:rPr>
          <w:color w:val="auto"/>
        </w:rPr>
      </w:pPr>
      <w:r w:rsidRPr="00E118C5">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57B0A" w:rsidRPr="00E118C5" w:rsidRDefault="00E57B0A" w:rsidP="00820F84">
      <w:pPr>
        <w:pStyle w:val="11"/>
        <w:spacing w:line="240" w:lineRule="auto"/>
        <w:jc w:val="both"/>
        <w:rPr>
          <w:color w:val="auto"/>
        </w:rPr>
      </w:pPr>
      <w:r w:rsidRPr="00E118C5">
        <w:rPr>
          <w:color w:val="auto"/>
        </w:rPr>
        <w:t>правила поведения пассажира мотоцикла;</w:t>
      </w:r>
    </w:p>
    <w:p w:rsidR="00E57B0A" w:rsidRPr="00E118C5" w:rsidRDefault="00E57B0A" w:rsidP="00820F84">
      <w:pPr>
        <w:pStyle w:val="11"/>
        <w:spacing w:line="240" w:lineRule="auto"/>
        <w:jc w:val="both"/>
        <w:rPr>
          <w:color w:val="auto"/>
        </w:rPr>
      </w:pPr>
      <w:r w:rsidRPr="00E118C5">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57B0A" w:rsidRPr="00E118C5" w:rsidRDefault="00E57B0A" w:rsidP="00820F84">
      <w:pPr>
        <w:pStyle w:val="11"/>
        <w:spacing w:line="240" w:lineRule="auto"/>
        <w:jc w:val="both"/>
        <w:rPr>
          <w:color w:val="auto"/>
        </w:rPr>
      </w:pPr>
      <w:r w:rsidRPr="00E118C5">
        <w:rPr>
          <w:color w:val="auto"/>
        </w:rPr>
        <w:t>дорожные знаки для водителя велосипеда, сигналы велосипедиста;</w:t>
      </w:r>
    </w:p>
    <w:p w:rsidR="00E57B0A" w:rsidRPr="00E118C5" w:rsidRDefault="00E57B0A" w:rsidP="00820F84">
      <w:pPr>
        <w:pStyle w:val="11"/>
        <w:spacing w:line="240" w:lineRule="auto"/>
        <w:jc w:val="both"/>
        <w:rPr>
          <w:color w:val="auto"/>
        </w:rPr>
      </w:pPr>
      <w:r w:rsidRPr="00E118C5">
        <w:rPr>
          <w:color w:val="auto"/>
        </w:rPr>
        <w:t>правила подготовки велосипеда к пользованию;</w:t>
      </w:r>
    </w:p>
    <w:p w:rsidR="00E57B0A" w:rsidRPr="00E118C5" w:rsidRDefault="00E57B0A" w:rsidP="00820F84">
      <w:pPr>
        <w:pStyle w:val="11"/>
        <w:spacing w:line="240" w:lineRule="auto"/>
        <w:jc w:val="both"/>
        <w:rPr>
          <w:color w:val="auto"/>
        </w:rPr>
      </w:pPr>
      <w:r w:rsidRPr="00E118C5">
        <w:rPr>
          <w:color w:val="auto"/>
        </w:rPr>
        <w:t>дорожно-транспортные происшествия и причины их возникновения;</w:t>
      </w:r>
    </w:p>
    <w:p w:rsidR="00E57B0A" w:rsidRPr="00E118C5" w:rsidRDefault="00E57B0A" w:rsidP="00820F84">
      <w:pPr>
        <w:pStyle w:val="11"/>
        <w:spacing w:line="240" w:lineRule="auto"/>
        <w:jc w:val="both"/>
        <w:rPr>
          <w:color w:val="auto"/>
        </w:rPr>
      </w:pPr>
      <w:r w:rsidRPr="00E118C5">
        <w:rPr>
          <w:color w:val="auto"/>
        </w:rPr>
        <w:t>основные факторы риска возникновения дорожно-транспортных происшествий;</w:t>
      </w:r>
    </w:p>
    <w:p w:rsidR="00E57B0A" w:rsidRPr="00E118C5" w:rsidRDefault="00E57B0A" w:rsidP="00820F84">
      <w:pPr>
        <w:pStyle w:val="11"/>
        <w:spacing w:line="240" w:lineRule="auto"/>
        <w:jc w:val="both"/>
        <w:rPr>
          <w:color w:val="auto"/>
        </w:rPr>
      </w:pPr>
      <w:r w:rsidRPr="00E118C5">
        <w:rPr>
          <w:color w:val="auto"/>
        </w:rPr>
        <w:t>порядок действий очевидца дорожно-транспортного происшествия;</w:t>
      </w:r>
    </w:p>
    <w:p w:rsidR="00E57B0A" w:rsidRPr="00E118C5" w:rsidRDefault="00E57B0A" w:rsidP="00820F84">
      <w:pPr>
        <w:pStyle w:val="11"/>
        <w:spacing w:line="240" w:lineRule="auto"/>
        <w:jc w:val="both"/>
        <w:rPr>
          <w:color w:val="auto"/>
        </w:rPr>
      </w:pPr>
      <w:r w:rsidRPr="00E118C5">
        <w:rPr>
          <w:color w:val="auto"/>
        </w:rPr>
        <w:t>порядок действий при пожаре на транспорте;</w:t>
      </w:r>
    </w:p>
    <w:p w:rsidR="00E57B0A" w:rsidRPr="00E118C5" w:rsidRDefault="00E57B0A" w:rsidP="00820F84">
      <w:pPr>
        <w:pStyle w:val="11"/>
        <w:spacing w:line="240" w:lineRule="auto"/>
        <w:jc w:val="both"/>
        <w:rPr>
          <w:color w:val="auto"/>
        </w:rPr>
      </w:pPr>
      <w:r w:rsidRPr="00E118C5">
        <w:rPr>
          <w:color w:val="auto"/>
        </w:rPr>
        <w:t>особенности различных видов транспорта (подземного, железнодорожного, водного, воздушного);</w:t>
      </w:r>
    </w:p>
    <w:p w:rsidR="00E57B0A" w:rsidRPr="00E118C5" w:rsidRDefault="00E57B0A" w:rsidP="00820F84">
      <w:pPr>
        <w:pStyle w:val="11"/>
        <w:spacing w:line="240" w:lineRule="auto"/>
        <w:jc w:val="both"/>
        <w:rPr>
          <w:color w:val="auto"/>
        </w:rPr>
      </w:pPr>
      <w:r w:rsidRPr="00E118C5">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57B0A" w:rsidRPr="00E118C5" w:rsidRDefault="00E57B0A" w:rsidP="00820F84">
      <w:pPr>
        <w:pStyle w:val="11"/>
        <w:spacing w:line="240" w:lineRule="auto"/>
        <w:jc w:val="both"/>
        <w:rPr>
          <w:color w:val="auto"/>
        </w:rPr>
      </w:pPr>
      <w:r w:rsidRPr="00E118C5">
        <w:rPr>
          <w:color w:val="auto"/>
        </w:rPr>
        <w:t>первая помощь и последовательность её оказания;</w:t>
      </w:r>
    </w:p>
    <w:p w:rsidR="00E57B0A" w:rsidRPr="00E118C5" w:rsidRDefault="00E57B0A" w:rsidP="00820F84">
      <w:pPr>
        <w:pStyle w:val="11"/>
        <w:spacing w:after="260" w:line="240" w:lineRule="auto"/>
        <w:jc w:val="both"/>
        <w:rPr>
          <w:color w:val="auto"/>
        </w:rPr>
      </w:pPr>
      <w:r w:rsidRPr="00E118C5">
        <w:rPr>
          <w:color w:val="auto"/>
        </w:rPr>
        <w:t>правила и приёмы оказания первой помощи при различных травмах в результате чрезвычайных ситуаций на транспорте.</w:t>
      </w:r>
    </w:p>
    <w:p w:rsidR="00E57B0A" w:rsidRPr="00E118C5" w:rsidRDefault="00E57B0A" w:rsidP="00820F84">
      <w:pPr>
        <w:pStyle w:val="aa"/>
        <w:jc w:val="both"/>
        <w:rPr>
          <w:rFonts w:ascii="Times New Roman" w:hAnsi="Times New Roman" w:cs="Times New Roman"/>
        </w:rPr>
      </w:pPr>
      <w:bookmarkStart w:id="717" w:name="bookmark1832"/>
      <w:r w:rsidRPr="00E118C5">
        <w:rPr>
          <w:rFonts w:ascii="Times New Roman" w:hAnsi="Times New Roman" w:cs="Times New Roman"/>
        </w:rPr>
        <w:t>МОДУЛЬ № 4 «БЕЗОПАСНОСТЬ В ОБЩЕСТВЕННЫХ МЕСТАХ»:</w:t>
      </w:r>
      <w:bookmarkEnd w:id="717"/>
    </w:p>
    <w:p w:rsidR="00E57B0A" w:rsidRPr="00E118C5" w:rsidRDefault="00E57B0A" w:rsidP="00820F84">
      <w:pPr>
        <w:pStyle w:val="11"/>
        <w:spacing w:line="240" w:lineRule="auto"/>
        <w:jc w:val="both"/>
        <w:rPr>
          <w:color w:val="auto"/>
        </w:rPr>
      </w:pPr>
      <w:r w:rsidRPr="00E118C5">
        <w:rPr>
          <w:color w:val="auto"/>
        </w:rPr>
        <w:t>общественные места и их характеристики, потенциальные источники опасности в общественных местах;</w:t>
      </w:r>
    </w:p>
    <w:p w:rsidR="00E57B0A" w:rsidRPr="00E118C5" w:rsidRDefault="00E57B0A" w:rsidP="00820F84">
      <w:pPr>
        <w:pStyle w:val="11"/>
        <w:spacing w:line="240" w:lineRule="auto"/>
        <w:jc w:val="both"/>
        <w:rPr>
          <w:color w:val="auto"/>
        </w:rPr>
      </w:pPr>
      <w:r w:rsidRPr="00E118C5">
        <w:rPr>
          <w:color w:val="auto"/>
        </w:rPr>
        <w:t>правила вызова экстренных служб и порядок взаимодействия с ними;</w:t>
      </w:r>
    </w:p>
    <w:p w:rsidR="00E57B0A" w:rsidRPr="00E118C5" w:rsidRDefault="00E57B0A" w:rsidP="00820F84">
      <w:pPr>
        <w:pStyle w:val="11"/>
        <w:spacing w:line="240" w:lineRule="auto"/>
        <w:jc w:val="both"/>
        <w:rPr>
          <w:color w:val="auto"/>
        </w:rPr>
      </w:pPr>
      <w:r w:rsidRPr="00E118C5">
        <w:rPr>
          <w:color w:val="auto"/>
        </w:rPr>
        <w:t>массовые мероприятия и правила подготовки к ним, оборудование мест массового пребывания людей;</w:t>
      </w:r>
    </w:p>
    <w:p w:rsidR="00E57B0A" w:rsidRPr="00E118C5" w:rsidRDefault="00E57B0A" w:rsidP="00820F84">
      <w:pPr>
        <w:pStyle w:val="11"/>
        <w:spacing w:line="240" w:lineRule="auto"/>
        <w:jc w:val="both"/>
        <w:rPr>
          <w:color w:val="auto"/>
        </w:rPr>
      </w:pPr>
      <w:r w:rsidRPr="00E118C5">
        <w:rPr>
          <w:color w:val="auto"/>
        </w:rPr>
        <w:t>порядок действий при беспорядках в местах массового пребывания людей;</w:t>
      </w:r>
    </w:p>
    <w:p w:rsidR="00E57B0A" w:rsidRPr="00E118C5" w:rsidRDefault="00E57B0A" w:rsidP="00820F84">
      <w:pPr>
        <w:pStyle w:val="11"/>
        <w:spacing w:line="240" w:lineRule="auto"/>
        <w:jc w:val="both"/>
        <w:rPr>
          <w:color w:val="auto"/>
        </w:rPr>
      </w:pPr>
      <w:r w:rsidRPr="00E118C5">
        <w:rPr>
          <w:color w:val="auto"/>
        </w:rPr>
        <w:t>порядок действий при попадании в толпу и давку;</w:t>
      </w:r>
    </w:p>
    <w:p w:rsidR="00E57B0A" w:rsidRPr="00E118C5" w:rsidRDefault="00E57B0A" w:rsidP="00820F84">
      <w:pPr>
        <w:pStyle w:val="11"/>
        <w:spacing w:line="240" w:lineRule="auto"/>
        <w:jc w:val="both"/>
        <w:rPr>
          <w:color w:val="auto"/>
        </w:rPr>
      </w:pPr>
      <w:r w:rsidRPr="00E118C5">
        <w:rPr>
          <w:color w:val="auto"/>
        </w:rPr>
        <w:t>порядок действий при обнаружении угрозы возникновения пожара;</w:t>
      </w:r>
    </w:p>
    <w:p w:rsidR="00E57B0A" w:rsidRPr="00E118C5" w:rsidRDefault="00E57B0A" w:rsidP="00820F84">
      <w:pPr>
        <w:pStyle w:val="11"/>
        <w:spacing w:line="240" w:lineRule="auto"/>
        <w:jc w:val="both"/>
        <w:rPr>
          <w:color w:val="auto"/>
        </w:rPr>
      </w:pPr>
      <w:r w:rsidRPr="00E118C5">
        <w:rPr>
          <w:color w:val="auto"/>
        </w:rPr>
        <w:t>порядок действий при эвакуации из общественных мест и зданий;</w:t>
      </w:r>
    </w:p>
    <w:p w:rsidR="00E57B0A" w:rsidRPr="00E118C5" w:rsidRDefault="00E57B0A" w:rsidP="00820F84">
      <w:pPr>
        <w:pStyle w:val="11"/>
        <w:spacing w:line="240" w:lineRule="auto"/>
        <w:jc w:val="both"/>
        <w:rPr>
          <w:color w:val="auto"/>
        </w:rPr>
      </w:pPr>
      <w:r w:rsidRPr="00E118C5">
        <w:rPr>
          <w:color w:val="auto"/>
        </w:rPr>
        <w:t>опасности криминогенного и антиобщественного характера в общественных местах, порядок действий при их возникновении;</w:t>
      </w:r>
    </w:p>
    <w:p w:rsidR="00E57B0A" w:rsidRPr="00E118C5" w:rsidRDefault="00E57B0A" w:rsidP="00820F84">
      <w:pPr>
        <w:pStyle w:val="11"/>
        <w:spacing w:line="240" w:lineRule="auto"/>
        <w:jc w:val="both"/>
        <w:rPr>
          <w:color w:val="auto"/>
        </w:rPr>
      </w:pPr>
      <w:r w:rsidRPr="00E118C5">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57B0A" w:rsidRPr="00E118C5" w:rsidRDefault="00E57B0A" w:rsidP="00820F84">
      <w:pPr>
        <w:pStyle w:val="11"/>
        <w:spacing w:after="260" w:line="240" w:lineRule="auto"/>
        <w:jc w:val="both"/>
        <w:rPr>
          <w:color w:val="auto"/>
        </w:rPr>
      </w:pPr>
      <w:r w:rsidRPr="00E118C5">
        <w:rPr>
          <w:color w:val="auto"/>
        </w:rPr>
        <w:t>порядок действий при взаимодействии с правоохранительными органами.</w:t>
      </w:r>
    </w:p>
    <w:p w:rsidR="00E57B0A" w:rsidRPr="00E118C5" w:rsidRDefault="00E57B0A" w:rsidP="00820F84">
      <w:pPr>
        <w:pStyle w:val="aa"/>
        <w:jc w:val="both"/>
        <w:rPr>
          <w:rFonts w:ascii="Times New Roman" w:hAnsi="Times New Roman" w:cs="Times New Roman"/>
        </w:rPr>
      </w:pPr>
      <w:bookmarkStart w:id="718" w:name="bookmark1834"/>
      <w:r w:rsidRPr="00E118C5">
        <w:rPr>
          <w:rFonts w:ascii="Times New Roman" w:hAnsi="Times New Roman" w:cs="Times New Roman"/>
        </w:rPr>
        <w:t>МОДУЛЬ № 5 «БЕЗОПАСНОСТЬ В ПРИРОДНОЙ СРЕДЕ»:</w:t>
      </w:r>
      <w:bookmarkEnd w:id="718"/>
    </w:p>
    <w:p w:rsidR="00E57B0A" w:rsidRPr="00E118C5" w:rsidRDefault="00E57B0A" w:rsidP="00820F84">
      <w:pPr>
        <w:pStyle w:val="11"/>
        <w:spacing w:line="240" w:lineRule="auto"/>
        <w:jc w:val="both"/>
        <w:rPr>
          <w:color w:val="auto"/>
        </w:rPr>
      </w:pPr>
      <w:r w:rsidRPr="00E118C5">
        <w:rPr>
          <w:color w:val="auto"/>
        </w:rPr>
        <w:t>чрезвычайные ситуации природного характера и их классификация;</w:t>
      </w:r>
    </w:p>
    <w:p w:rsidR="00E57B0A" w:rsidRPr="00E118C5" w:rsidRDefault="00E57B0A" w:rsidP="00820F84">
      <w:pPr>
        <w:pStyle w:val="11"/>
        <w:spacing w:line="240" w:lineRule="auto"/>
        <w:jc w:val="both"/>
        <w:rPr>
          <w:color w:val="auto"/>
        </w:rPr>
      </w:pPr>
      <w:r w:rsidRPr="00E118C5">
        <w:rPr>
          <w:color w:val="auto"/>
        </w:rPr>
        <w:t>правила поведения, необходимые для снижения риска встречи с дикими животными, порядок действий при встрече с ними;</w:t>
      </w:r>
    </w:p>
    <w:p w:rsidR="00E57B0A" w:rsidRPr="00E118C5" w:rsidRDefault="00E57B0A" w:rsidP="00820F84">
      <w:pPr>
        <w:pStyle w:val="11"/>
        <w:spacing w:line="240" w:lineRule="auto"/>
        <w:jc w:val="both"/>
        <w:rPr>
          <w:color w:val="auto"/>
        </w:rPr>
      </w:pPr>
      <w:r w:rsidRPr="00E118C5">
        <w:rPr>
          <w:color w:val="auto"/>
        </w:rPr>
        <w:t>порядок действий при укусах диких животных, змей, пауков, клещей и насекомых;</w:t>
      </w:r>
    </w:p>
    <w:p w:rsidR="00E57B0A" w:rsidRPr="00E118C5" w:rsidRDefault="00E57B0A" w:rsidP="00820F84">
      <w:pPr>
        <w:pStyle w:val="11"/>
        <w:spacing w:line="240" w:lineRule="auto"/>
        <w:jc w:val="both"/>
        <w:rPr>
          <w:color w:val="auto"/>
        </w:rPr>
      </w:pPr>
      <w:r w:rsidRPr="00E118C5">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57B0A" w:rsidRPr="00E118C5" w:rsidRDefault="00E57B0A" w:rsidP="00820F84">
      <w:pPr>
        <w:pStyle w:val="11"/>
        <w:spacing w:line="240" w:lineRule="auto"/>
        <w:jc w:val="both"/>
        <w:rPr>
          <w:color w:val="auto"/>
        </w:rPr>
      </w:pPr>
      <w:r w:rsidRPr="00E118C5">
        <w:rPr>
          <w:color w:val="auto"/>
        </w:rPr>
        <w:t>автономные условия, их особенности и опасности, правила подготовки к длительному автономному существованию;</w:t>
      </w:r>
    </w:p>
    <w:p w:rsidR="00E57B0A" w:rsidRPr="00E118C5" w:rsidRDefault="00E57B0A" w:rsidP="00820F84">
      <w:pPr>
        <w:pStyle w:val="11"/>
        <w:spacing w:line="240" w:lineRule="auto"/>
        <w:jc w:val="both"/>
        <w:rPr>
          <w:color w:val="auto"/>
        </w:rPr>
      </w:pPr>
      <w:r w:rsidRPr="00E118C5">
        <w:rPr>
          <w:color w:val="auto"/>
        </w:rPr>
        <w:t>порядок действий при автономном существовании в природной среде;</w:t>
      </w:r>
    </w:p>
    <w:p w:rsidR="00E57B0A" w:rsidRPr="00E118C5" w:rsidRDefault="00E57B0A" w:rsidP="00820F84">
      <w:pPr>
        <w:pStyle w:val="11"/>
        <w:spacing w:line="240" w:lineRule="auto"/>
        <w:ind w:firstLine="238"/>
        <w:jc w:val="both"/>
        <w:rPr>
          <w:color w:val="auto"/>
        </w:rPr>
      </w:pPr>
      <w:r w:rsidRPr="00E118C5">
        <w:rPr>
          <w:color w:val="auto"/>
        </w:rPr>
        <w:t>правила ориентирования на местности, способы подачи сигналов бедствия;</w:t>
      </w:r>
    </w:p>
    <w:p w:rsidR="00E57B0A" w:rsidRPr="00E118C5" w:rsidRDefault="00E57B0A" w:rsidP="00820F84">
      <w:pPr>
        <w:pStyle w:val="11"/>
        <w:spacing w:line="240" w:lineRule="auto"/>
        <w:ind w:firstLine="238"/>
        <w:jc w:val="both"/>
        <w:rPr>
          <w:color w:val="auto"/>
        </w:rPr>
      </w:pPr>
      <w:r w:rsidRPr="00E118C5">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E57B0A" w:rsidRPr="00E118C5" w:rsidRDefault="00E57B0A" w:rsidP="00820F84">
      <w:pPr>
        <w:pStyle w:val="11"/>
        <w:spacing w:line="240" w:lineRule="auto"/>
        <w:jc w:val="both"/>
        <w:rPr>
          <w:color w:val="auto"/>
        </w:rPr>
      </w:pPr>
      <w:r w:rsidRPr="00E118C5">
        <w:rPr>
          <w:color w:val="auto"/>
        </w:rPr>
        <w:t>устройство гор и классификация горных пород, правила безопасного поведения в горах;</w:t>
      </w:r>
    </w:p>
    <w:p w:rsidR="00E57B0A" w:rsidRPr="00E118C5" w:rsidRDefault="00E57B0A" w:rsidP="00820F84">
      <w:pPr>
        <w:pStyle w:val="11"/>
        <w:spacing w:line="240" w:lineRule="auto"/>
        <w:jc w:val="both"/>
        <w:rPr>
          <w:color w:val="auto"/>
        </w:rPr>
      </w:pPr>
      <w:r w:rsidRPr="00E118C5">
        <w:rPr>
          <w:color w:val="auto"/>
        </w:rPr>
        <w:t>снежные лавины, их характеристики и опасности, порядок действий при попадании в лавину;</w:t>
      </w:r>
    </w:p>
    <w:p w:rsidR="00E57B0A" w:rsidRPr="00E118C5" w:rsidRDefault="00E57B0A" w:rsidP="00820F84">
      <w:pPr>
        <w:pStyle w:val="11"/>
        <w:spacing w:line="240" w:lineRule="auto"/>
        <w:jc w:val="both"/>
        <w:rPr>
          <w:color w:val="auto"/>
        </w:rPr>
      </w:pPr>
      <w:r w:rsidRPr="00E118C5">
        <w:rPr>
          <w:color w:val="auto"/>
        </w:rPr>
        <w:t>камнепады, их характеристики и опасности, порядок действий, необходимых для снижения риска попадания под камнепад;</w:t>
      </w:r>
    </w:p>
    <w:p w:rsidR="00E57B0A" w:rsidRPr="00E118C5" w:rsidRDefault="00E57B0A" w:rsidP="00820F84">
      <w:pPr>
        <w:pStyle w:val="11"/>
        <w:spacing w:line="240" w:lineRule="auto"/>
        <w:jc w:val="both"/>
        <w:rPr>
          <w:color w:val="auto"/>
        </w:rPr>
      </w:pPr>
      <w:r w:rsidRPr="00E118C5">
        <w:rPr>
          <w:color w:val="auto"/>
        </w:rPr>
        <w:t>сели, их характеристики и опасности, порядок действий при попадании в зону селя;</w:t>
      </w:r>
    </w:p>
    <w:p w:rsidR="00E57B0A" w:rsidRPr="00E118C5" w:rsidRDefault="00E57B0A" w:rsidP="00820F84">
      <w:pPr>
        <w:pStyle w:val="11"/>
        <w:spacing w:line="240" w:lineRule="auto"/>
        <w:jc w:val="both"/>
        <w:rPr>
          <w:color w:val="auto"/>
        </w:rPr>
      </w:pPr>
      <w:r w:rsidRPr="00E118C5">
        <w:rPr>
          <w:color w:val="auto"/>
        </w:rPr>
        <w:t>оползни, их характеристики и опасности, порядок действий при начале оползня;</w:t>
      </w:r>
    </w:p>
    <w:p w:rsidR="00E57B0A" w:rsidRPr="00E118C5" w:rsidRDefault="00E57B0A" w:rsidP="00820F84">
      <w:pPr>
        <w:pStyle w:val="11"/>
        <w:spacing w:line="240" w:lineRule="auto"/>
        <w:jc w:val="both"/>
        <w:rPr>
          <w:color w:val="auto"/>
        </w:rPr>
      </w:pPr>
      <w:r w:rsidRPr="00E118C5">
        <w:rPr>
          <w:color w:val="auto"/>
        </w:rPr>
        <w:t>общие правила безопасного поведения на водоёмах, правила купания в подготовленных и неподготовленных местах;</w:t>
      </w:r>
    </w:p>
    <w:p w:rsidR="00E57B0A" w:rsidRPr="00E118C5" w:rsidRDefault="00E57B0A" w:rsidP="00820F84">
      <w:pPr>
        <w:pStyle w:val="11"/>
        <w:spacing w:line="240" w:lineRule="auto"/>
        <w:jc w:val="both"/>
        <w:rPr>
          <w:color w:val="auto"/>
        </w:rPr>
      </w:pPr>
      <w:r w:rsidRPr="00E118C5">
        <w:rPr>
          <w:color w:val="auto"/>
        </w:rPr>
        <w:t>порядок действий при обнаружении тонущего человека;</w:t>
      </w:r>
    </w:p>
    <w:p w:rsidR="00E57B0A" w:rsidRPr="00E118C5" w:rsidRDefault="00E57B0A" w:rsidP="00820F84">
      <w:pPr>
        <w:pStyle w:val="11"/>
        <w:spacing w:line="240" w:lineRule="auto"/>
        <w:jc w:val="both"/>
        <w:rPr>
          <w:color w:val="auto"/>
        </w:rPr>
      </w:pPr>
      <w:r w:rsidRPr="00E118C5">
        <w:rPr>
          <w:color w:val="auto"/>
        </w:rPr>
        <w:t>правила поведения при нахождении на плавсредствах;</w:t>
      </w:r>
    </w:p>
    <w:p w:rsidR="00E57B0A" w:rsidRPr="00E118C5" w:rsidRDefault="00E57B0A" w:rsidP="00820F84">
      <w:pPr>
        <w:pStyle w:val="11"/>
        <w:spacing w:line="240" w:lineRule="auto"/>
        <w:jc w:val="both"/>
        <w:rPr>
          <w:color w:val="auto"/>
        </w:rPr>
      </w:pPr>
      <w:r w:rsidRPr="00E118C5">
        <w:rPr>
          <w:color w:val="auto"/>
        </w:rPr>
        <w:t>правила поведения при нахождении на льду, порядок действий при обнаружении человека в полынье;</w:t>
      </w:r>
    </w:p>
    <w:p w:rsidR="00E57B0A" w:rsidRPr="00E118C5" w:rsidRDefault="00E57B0A" w:rsidP="00820F84">
      <w:pPr>
        <w:pStyle w:val="11"/>
        <w:spacing w:line="240" w:lineRule="auto"/>
        <w:jc w:val="both"/>
        <w:rPr>
          <w:color w:val="auto"/>
        </w:rPr>
      </w:pPr>
      <w:r w:rsidRPr="00E118C5">
        <w:rPr>
          <w:color w:val="auto"/>
        </w:rPr>
        <w:t>наводнения, их характеристики и опасности, порядок действий при наводнении;</w:t>
      </w:r>
    </w:p>
    <w:p w:rsidR="00E57B0A" w:rsidRPr="00E118C5" w:rsidRDefault="00E57B0A" w:rsidP="00820F84">
      <w:pPr>
        <w:pStyle w:val="11"/>
        <w:spacing w:line="240" w:lineRule="auto"/>
        <w:jc w:val="both"/>
        <w:rPr>
          <w:color w:val="auto"/>
        </w:rPr>
      </w:pPr>
      <w:r w:rsidRPr="00E118C5">
        <w:rPr>
          <w:color w:val="auto"/>
        </w:rPr>
        <w:t>цунами, их характеристики и опасности, порядок действий при нахождении в зоне цунами;</w:t>
      </w:r>
    </w:p>
    <w:p w:rsidR="00E57B0A" w:rsidRPr="00E118C5" w:rsidRDefault="00E57B0A" w:rsidP="00820F84">
      <w:pPr>
        <w:pStyle w:val="11"/>
        <w:spacing w:line="240" w:lineRule="auto"/>
        <w:jc w:val="both"/>
        <w:rPr>
          <w:color w:val="auto"/>
        </w:rPr>
      </w:pPr>
      <w:r w:rsidRPr="00E118C5">
        <w:rPr>
          <w:color w:val="auto"/>
        </w:rPr>
        <w:t>ураганы, бури, смерчи, их характеристики и опасности, порядок действий при ураганах, бурях и смерчах;</w:t>
      </w:r>
    </w:p>
    <w:p w:rsidR="00E57B0A" w:rsidRPr="00E118C5" w:rsidRDefault="00E57B0A" w:rsidP="00820F84">
      <w:pPr>
        <w:pStyle w:val="11"/>
        <w:spacing w:line="240" w:lineRule="auto"/>
        <w:jc w:val="both"/>
        <w:rPr>
          <w:color w:val="auto"/>
        </w:rPr>
      </w:pPr>
      <w:r w:rsidRPr="00E118C5">
        <w:rPr>
          <w:color w:val="auto"/>
        </w:rPr>
        <w:t>грозы, их характеристики и опасности, порядок действий при попадании в грозу;</w:t>
      </w:r>
    </w:p>
    <w:p w:rsidR="00E57B0A" w:rsidRPr="00E118C5" w:rsidRDefault="00E57B0A" w:rsidP="00820F84">
      <w:pPr>
        <w:pStyle w:val="11"/>
        <w:spacing w:line="240" w:lineRule="auto"/>
        <w:jc w:val="both"/>
        <w:rPr>
          <w:color w:val="auto"/>
        </w:rPr>
      </w:pPr>
      <w:r w:rsidRPr="00E118C5">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57B0A" w:rsidRPr="00E118C5" w:rsidRDefault="00E57B0A" w:rsidP="00820F84">
      <w:pPr>
        <w:pStyle w:val="11"/>
        <w:spacing w:line="240" w:lineRule="auto"/>
        <w:jc w:val="both"/>
        <w:rPr>
          <w:color w:val="auto"/>
        </w:rPr>
      </w:pPr>
      <w:r w:rsidRPr="00E118C5">
        <w:rPr>
          <w:color w:val="auto"/>
        </w:rPr>
        <w:t>смысл понятий «экология» и «экологическая культура», значение экологии для устойчивого развития общества;</w:t>
      </w:r>
    </w:p>
    <w:p w:rsidR="00E57B0A" w:rsidRPr="00E118C5" w:rsidRDefault="00E57B0A" w:rsidP="00820F84">
      <w:pPr>
        <w:pStyle w:val="11"/>
        <w:spacing w:after="260" w:line="240" w:lineRule="auto"/>
        <w:jc w:val="both"/>
        <w:rPr>
          <w:color w:val="auto"/>
        </w:rPr>
      </w:pPr>
      <w:r w:rsidRPr="00E118C5">
        <w:rPr>
          <w:color w:val="auto"/>
        </w:rPr>
        <w:t>правила безопасного поведения при неблагоприятной экологической обстановке.</w:t>
      </w:r>
    </w:p>
    <w:p w:rsidR="00E57B0A" w:rsidRPr="00E118C5" w:rsidRDefault="00E57B0A" w:rsidP="00820F84">
      <w:pPr>
        <w:pStyle w:val="aa"/>
        <w:jc w:val="both"/>
        <w:rPr>
          <w:rFonts w:ascii="Times New Roman" w:hAnsi="Times New Roman" w:cs="Times New Roman"/>
        </w:rPr>
      </w:pPr>
      <w:bookmarkStart w:id="719" w:name="bookmark1836"/>
      <w:r w:rsidRPr="00E118C5">
        <w:rPr>
          <w:rFonts w:ascii="Times New Roman" w:hAnsi="Times New Roman" w:cs="Times New Roman"/>
        </w:rPr>
        <w:t>МОДУЛЬ № 6 «ЗДОРОВЬЕ И КАК ЕГО СОХРАНИТЬ.</w:t>
      </w:r>
      <w:bookmarkEnd w:id="71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ОСНОВЫ МЕДИЦИНСКИХ ЗНАНИЙ»:</w:t>
      </w:r>
    </w:p>
    <w:p w:rsidR="00E57B0A" w:rsidRPr="00E118C5" w:rsidRDefault="00E57B0A" w:rsidP="00820F84">
      <w:pPr>
        <w:pStyle w:val="11"/>
        <w:spacing w:line="240" w:lineRule="auto"/>
        <w:jc w:val="both"/>
        <w:rPr>
          <w:color w:val="auto"/>
        </w:rPr>
      </w:pPr>
      <w:r w:rsidRPr="00E118C5">
        <w:rPr>
          <w:color w:val="auto"/>
        </w:rPr>
        <w:t>смысл понятий «здоровье» и «здоровый образ жизни», их содержание и значение для человека;</w:t>
      </w:r>
    </w:p>
    <w:p w:rsidR="00E57B0A" w:rsidRPr="00E118C5" w:rsidRDefault="00E57B0A" w:rsidP="00820F84">
      <w:pPr>
        <w:pStyle w:val="11"/>
        <w:spacing w:after="60" w:line="240" w:lineRule="auto"/>
        <w:jc w:val="both"/>
        <w:rPr>
          <w:color w:val="auto"/>
        </w:rPr>
      </w:pPr>
      <w:r w:rsidRPr="00E118C5">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E57B0A" w:rsidRPr="00E118C5" w:rsidRDefault="00E57B0A" w:rsidP="00820F84">
      <w:pPr>
        <w:pStyle w:val="11"/>
        <w:spacing w:line="240" w:lineRule="auto"/>
        <w:jc w:val="both"/>
        <w:rPr>
          <w:color w:val="auto"/>
        </w:rPr>
      </w:pPr>
      <w:r w:rsidRPr="00E118C5">
        <w:rPr>
          <w:color w:val="auto"/>
        </w:rPr>
        <w:t>элементы здорового образа жизни, ответственность за сохранение здоровья;</w:t>
      </w:r>
    </w:p>
    <w:p w:rsidR="00E57B0A" w:rsidRPr="00E118C5" w:rsidRDefault="00E57B0A" w:rsidP="00820F84">
      <w:pPr>
        <w:pStyle w:val="11"/>
        <w:spacing w:line="240" w:lineRule="auto"/>
        <w:jc w:val="both"/>
        <w:rPr>
          <w:color w:val="auto"/>
        </w:rPr>
      </w:pPr>
      <w:r w:rsidRPr="00E118C5">
        <w:rPr>
          <w:color w:val="auto"/>
        </w:rPr>
        <w:t>понятие «инфекционные заболевания», причины их возникновения;</w:t>
      </w:r>
    </w:p>
    <w:p w:rsidR="00E57B0A" w:rsidRPr="00E118C5" w:rsidRDefault="00E57B0A" w:rsidP="00820F84">
      <w:pPr>
        <w:pStyle w:val="11"/>
        <w:spacing w:line="240" w:lineRule="auto"/>
        <w:jc w:val="both"/>
        <w:rPr>
          <w:color w:val="auto"/>
        </w:rPr>
      </w:pPr>
      <w:r w:rsidRPr="00E118C5">
        <w:rPr>
          <w:color w:val="auto"/>
        </w:rPr>
        <w:t>механизм распространения инфекционных заболеваний, меры их профилактики и защиты от них;</w:t>
      </w:r>
    </w:p>
    <w:p w:rsidR="00E57B0A" w:rsidRPr="00E118C5" w:rsidRDefault="00E57B0A" w:rsidP="00820F84">
      <w:pPr>
        <w:pStyle w:val="11"/>
        <w:spacing w:line="240" w:lineRule="auto"/>
        <w:jc w:val="both"/>
        <w:rPr>
          <w:color w:val="auto"/>
        </w:rPr>
      </w:pPr>
      <w:r w:rsidRPr="00E118C5">
        <w:rPr>
          <w:color w:val="auto"/>
        </w:rPr>
        <w:t>порядок действий при возникновении чрезвычайных ситуаций биолого-социального происхождения (эпидемия, пандемия);</w:t>
      </w:r>
    </w:p>
    <w:p w:rsidR="00E57B0A" w:rsidRPr="00E118C5" w:rsidRDefault="00E57B0A" w:rsidP="00820F84">
      <w:pPr>
        <w:pStyle w:val="11"/>
        <w:spacing w:line="240" w:lineRule="auto"/>
        <w:jc w:val="both"/>
        <w:rPr>
          <w:color w:val="auto"/>
        </w:rPr>
      </w:pPr>
      <w:r w:rsidRPr="00E118C5">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57B0A" w:rsidRPr="00E118C5" w:rsidRDefault="00E57B0A" w:rsidP="00820F84">
      <w:pPr>
        <w:pStyle w:val="11"/>
        <w:spacing w:line="240" w:lineRule="auto"/>
        <w:jc w:val="both"/>
        <w:rPr>
          <w:color w:val="auto"/>
        </w:rPr>
      </w:pPr>
      <w:r w:rsidRPr="00E118C5">
        <w:rPr>
          <w:color w:val="auto"/>
        </w:rPr>
        <w:t>понятие «неинфекционные заболевания» и их классификация, факторы риска неинфекционных заболеваний;</w:t>
      </w:r>
    </w:p>
    <w:p w:rsidR="00E57B0A" w:rsidRPr="00E118C5" w:rsidRDefault="00E57B0A" w:rsidP="00820F84">
      <w:pPr>
        <w:pStyle w:val="11"/>
        <w:spacing w:line="240" w:lineRule="auto"/>
        <w:jc w:val="both"/>
        <w:rPr>
          <w:color w:val="auto"/>
        </w:rPr>
      </w:pPr>
      <w:r w:rsidRPr="00E118C5">
        <w:rPr>
          <w:color w:val="auto"/>
        </w:rPr>
        <w:t>меры профилактики неинфекционных заболеваний и защиты от них;</w:t>
      </w:r>
    </w:p>
    <w:p w:rsidR="00E57B0A" w:rsidRPr="00E118C5" w:rsidRDefault="00E57B0A" w:rsidP="00820F84">
      <w:pPr>
        <w:pStyle w:val="11"/>
        <w:spacing w:line="240" w:lineRule="auto"/>
        <w:jc w:val="both"/>
        <w:rPr>
          <w:color w:val="auto"/>
        </w:rPr>
      </w:pPr>
      <w:r w:rsidRPr="00E118C5">
        <w:rPr>
          <w:color w:val="auto"/>
        </w:rPr>
        <w:t>диспансеризация и её задачи;</w:t>
      </w:r>
    </w:p>
    <w:p w:rsidR="00E57B0A" w:rsidRPr="00E118C5" w:rsidRDefault="00E57B0A" w:rsidP="00820F84">
      <w:pPr>
        <w:pStyle w:val="11"/>
        <w:spacing w:line="240" w:lineRule="auto"/>
        <w:jc w:val="both"/>
        <w:rPr>
          <w:color w:val="auto"/>
        </w:rPr>
      </w:pPr>
      <w:r w:rsidRPr="00E118C5">
        <w:rPr>
          <w:color w:val="auto"/>
        </w:rPr>
        <w:t>понятия «психическое здоровье» и «психологическое благополучие», современные модели психического здоровья и здоровой личности;</w:t>
      </w:r>
    </w:p>
    <w:p w:rsidR="00E57B0A" w:rsidRPr="00E118C5" w:rsidRDefault="00E57B0A" w:rsidP="00820F84">
      <w:pPr>
        <w:pStyle w:val="11"/>
        <w:spacing w:line="240" w:lineRule="auto"/>
        <w:jc w:val="both"/>
        <w:rPr>
          <w:color w:val="auto"/>
        </w:rPr>
      </w:pPr>
      <w:r w:rsidRPr="00E118C5">
        <w:rPr>
          <w:color w:val="auto"/>
        </w:rPr>
        <w:t>стресс и его влияние на человека, меры профилактики стресса, способы самоконтроля и саморегуляции эмоциональных состояний;</w:t>
      </w:r>
    </w:p>
    <w:p w:rsidR="00E57B0A" w:rsidRPr="00E118C5" w:rsidRDefault="00E57B0A" w:rsidP="00820F84">
      <w:pPr>
        <w:pStyle w:val="11"/>
        <w:spacing w:line="240" w:lineRule="auto"/>
        <w:jc w:val="both"/>
        <w:rPr>
          <w:color w:val="auto"/>
        </w:rPr>
      </w:pPr>
      <w:r w:rsidRPr="00E118C5">
        <w:rPr>
          <w:color w:val="auto"/>
        </w:rPr>
        <w:t>понятие «первая помощь» и обязанность по её оказанию, универсальный алгоритм оказания первой помощи;</w:t>
      </w:r>
    </w:p>
    <w:p w:rsidR="00E57B0A" w:rsidRPr="00E118C5" w:rsidRDefault="00E57B0A" w:rsidP="00820F84">
      <w:pPr>
        <w:pStyle w:val="11"/>
        <w:spacing w:line="240" w:lineRule="auto"/>
        <w:jc w:val="both"/>
        <w:rPr>
          <w:color w:val="auto"/>
        </w:rPr>
      </w:pPr>
      <w:r w:rsidRPr="00E118C5">
        <w:rPr>
          <w:color w:val="auto"/>
        </w:rPr>
        <w:t>назначение и состав аптечки первой помощи;</w:t>
      </w:r>
    </w:p>
    <w:p w:rsidR="00E57B0A" w:rsidRPr="00E118C5" w:rsidRDefault="00E57B0A" w:rsidP="00820F84">
      <w:pPr>
        <w:pStyle w:val="11"/>
        <w:spacing w:after="360" w:line="240" w:lineRule="auto"/>
        <w:jc w:val="both"/>
        <w:rPr>
          <w:color w:val="auto"/>
        </w:rPr>
      </w:pPr>
      <w:r w:rsidRPr="00E118C5">
        <w:rPr>
          <w:color w:val="auto"/>
        </w:rPr>
        <w:t>порядок действий при оказании первой помощи в различных ситуациях, приёмы психологической поддержки пострадавшего.</w:t>
      </w:r>
    </w:p>
    <w:p w:rsidR="00E57B0A" w:rsidRPr="00E118C5" w:rsidRDefault="00E57B0A" w:rsidP="00820F84">
      <w:pPr>
        <w:pStyle w:val="aa"/>
        <w:jc w:val="both"/>
        <w:rPr>
          <w:rFonts w:ascii="Times New Roman" w:hAnsi="Times New Roman" w:cs="Times New Roman"/>
        </w:rPr>
      </w:pPr>
      <w:bookmarkStart w:id="720" w:name="bookmark1839"/>
      <w:r w:rsidRPr="00E118C5">
        <w:rPr>
          <w:rFonts w:ascii="Times New Roman" w:hAnsi="Times New Roman" w:cs="Times New Roman"/>
        </w:rPr>
        <w:t>МОДУЛЬ № 7 «БЕЗОПАСНОСТЬ В СОЦИУМЕ»:</w:t>
      </w:r>
      <w:bookmarkEnd w:id="720"/>
    </w:p>
    <w:p w:rsidR="00E57B0A" w:rsidRPr="00E118C5" w:rsidRDefault="00E57B0A" w:rsidP="00820F84">
      <w:pPr>
        <w:pStyle w:val="11"/>
        <w:spacing w:line="240" w:lineRule="auto"/>
        <w:jc w:val="both"/>
        <w:rPr>
          <w:color w:val="auto"/>
        </w:rPr>
      </w:pPr>
      <w:r w:rsidRPr="00E118C5">
        <w:rPr>
          <w:color w:val="auto"/>
        </w:rPr>
        <w:t>общение и его значение для человека, способы организации эффективного и позитивного общения;</w:t>
      </w:r>
    </w:p>
    <w:p w:rsidR="00E57B0A" w:rsidRPr="00E118C5" w:rsidRDefault="00E57B0A" w:rsidP="00820F84">
      <w:pPr>
        <w:pStyle w:val="11"/>
        <w:spacing w:line="240" w:lineRule="auto"/>
        <w:jc w:val="both"/>
        <w:rPr>
          <w:color w:val="auto"/>
        </w:rPr>
      </w:pPr>
      <w:r w:rsidRPr="00E118C5">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57B0A" w:rsidRPr="00E118C5" w:rsidRDefault="00E57B0A" w:rsidP="00820F84">
      <w:pPr>
        <w:pStyle w:val="11"/>
        <w:spacing w:line="240" w:lineRule="auto"/>
        <w:jc w:val="both"/>
        <w:rPr>
          <w:color w:val="auto"/>
        </w:rPr>
      </w:pPr>
      <w:r w:rsidRPr="00E118C5">
        <w:rPr>
          <w:color w:val="auto"/>
        </w:rPr>
        <w:t>понятие «конфликт» и стадии его развития, факторы и причины развития конфликта;</w:t>
      </w:r>
    </w:p>
    <w:p w:rsidR="00E57B0A" w:rsidRPr="00E118C5" w:rsidRDefault="00E57B0A" w:rsidP="00820F84">
      <w:pPr>
        <w:pStyle w:val="11"/>
        <w:spacing w:line="240" w:lineRule="auto"/>
        <w:jc w:val="both"/>
        <w:rPr>
          <w:color w:val="auto"/>
        </w:rPr>
      </w:pPr>
      <w:r w:rsidRPr="00E118C5">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57B0A" w:rsidRPr="00E118C5" w:rsidRDefault="00E57B0A" w:rsidP="00820F84">
      <w:pPr>
        <w:pStyle w:val="11"/>
        <w:spacing w:line="240" w:lineRule="auto"/>
        <w:ind w:firstLine="238"/>
        <w:jc w:val="both"/>
        <w:rPr>
          <w:color w:val="auto"/>
        </w:rPr>
      </w:pPr>
      <w:r w:rsidRPr="00E118C5">
        <w:rPr>
          <w:color w:val="auto"/>
        </w:rPr>
        <w:t>правила поведения для снижения риска конфликта и порядок действий при его опасных проявлениях;</w:t>
      </w:r>
    </w:p>
    <w:p w:rsidR="00E57B0A" w:rsidRPr="00E118C5" w:rsidRDefault="00E57B0A" w:rsidP="00820F84">
      <w:pPr>
        <w:pStyle w:val="11"/>
        <w:spacing w:line="240" w:lineRule="auto"/>
        <w:ind w:firstLine="238"/>
        <w:jc w:val="both"/>
        <w:rPr>
          <w:color w:val="auto"/>
        </w:rPr>
      </w:pPr>
      <w:r w:rsidRPr="00E118C5">
        <w:rPr>
          <w:color w:val="auto"/>
        </w:rPr>
        <w:t>способ разрешения конфликта с помощью третьей стороны (модератора);</w:t>
      </w:r>
    </w:p>
    <w:p w:rsidR="00E57B0A" w:rsidRPr="00E118C5" w:rsidRDefault="00E57B0A" w:rsidP="00820F84">
      <w:pPr>
        <w:pStyle w:val="11"/>
        <w:spacing w:line="233" w:lineRule="auto"/>
        <w:ind w:firstLine="238"/>
        <w:jc w:val="both"/>
        <w:rPr>
          <w:color w:val="auto"/>
        </w:rPr>
      </w:pPr>
      <w:r w:rsidRPr="00E118C5">
        <w:rPr>
          <w:color w:val="auto"/>
        </w:rPr>
        <w:t>опасные формы проявления конфликта: агрессия, домашнее насилие и буллинг;</w:t>
      </w:r>
    </w:p>
    <w:p w:rsidR="00E57B0A" w:rsidRPr="00E118C5" w:rsidRDefault="00E57B0A" w:rsidP="00820F84">
      <w:pPr>
        <w:pStyle w:val="11"/>
        <w:spacing w:line="233" w:lineRule="auto"/>
        <w:ind w:firstLine="238"/>
        <w:jc w:val="both"/>
        <w:rPr>
          <w:color w:val="auto"/>
        </w:rPr>
      </w:pPr>
      <w:r w:rsidRPr="00E118C5">
        <w:rPr>
          <w:color w:val="auto"/>
        </w:rPr>
        <w:t>манипуляции в ходе межличностного общения, приёмы распознавания манипуляций и способы противостояния им;</w:t>
      </w:r>
    </w:p>
    <w:p w:rsidR="00E57B0A" w:rsidRPr="00E118C5" w:rsidRDefault="00E57B0A" w:rsidP="00820F84">
      <w:pPr>
        <w:pStyle w:val="11"/>
        <w:spacing w:line="233" w:lineRule="auto"/>
        <w:jc w:val="both"/>
        <w:rPr>
          <w:color w:val="auto"/>
        </w:rPr>
      </w:pPr>
      <w:r w:rsidRPr="00E118C5">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57B0A" w:rsidRPr="00E118C5" w:rsidRDefault="00E57B0A" w:rsidP="00820F84">
      <w:pPr>
        <w:pStyle w:val="11"/>
        <w:spacing w:line="233" w:lineRule="auto"/>
        <w:jc w:val="both"/>
        <w:rPr>
          <w:color w:val="auto"/>
        </w:rPr>
      </w:pPr>
      <w:r w:rsidRPr="00E118C5">
        <w:rPr>
          <w:color w:val="auto"/>
        </w:rPr>
        <w:t>современные молодёжные увлечения и опасности, связанные с ними, правила безопасного поведения;</w:t>
      </w:r>
    </w:p>
    <w:p w:rsidR="00E57B0A" w:rsidRPr="00E118C5" w:rsidRDefault="00E57B0A" w:rsidP="00820F84">
      <w:pPr>
        <w:pStyle w:val="11"/>
        <w:spacing w:after="260" w:line="233" w:lineRule="auto"/>
        <w:jc w:val="both"/>
        <w:rPr>
          <w:color w:val="auto"/>
        </w:rPr>
      </w:pPr>
      <w:r w:rsidRPr="00E118C5">
        <w:rPr>
          <w:color w:val="auto"/>
        </w:rPr>
        <w:t>правила безопасной коммуникации с незнакомыми людьми.</w:t>
      </w:r>
    </w:p>
    <w:p w:rsidR="00E57B0A" w:rsidRPr="00E118C5" w:rsidRDefault="00E57B0A" w:rsidP="00820F84">
      <w:pPr>
        <w:pStyle w:val="aa"/>
        <w:jc w:val="both"/>
        <w:rPr>
          <w:rFonts w:ascii="Times New Roman" w:hAnsi="Times New Roman" w:cs="Times New Roman"/>
        </w:rPr>
      </w:pPr>
      <w:bookmarkStart w:id="721" w:name="bookmark1841"/>
      <w:r w:rsidRPr="00E118C5">
        <w:rPr>
          <w:rFonts w:ascii="Times New Roman" w:hAnsi="Times New Roman" w:cs="Times New Roman"/>
        </w:rPr>
        <w:t>МОДУЛЬ № 8 «БЕЗОПАСНОСТЬ В ИНФОРМАЦИОННОМ ПРОСТРАНСТВЕ»:</w:t>
      </w:r>
      <w:bookmarkEnd w:id="721"/>
    </w:p>
    <w:p w:rsidR="00E57B0A" w:rsidRPr="00E118C5" w:rsidRDefault="00E57B0A" w:rsidP="00820F84">
      <w:pPr>
        <w:pStyle w:val="11"/>
        <w:spacing w:line="233" w:lineRule="auto"/>
        <w:jc w:val="both"/>
        <w:rPr>
          <w:color w:val="auto"/>
        </w:rPr>
      </w:pPr>
      <w:r w:rsidRPr="00E118C5">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E57B0A" w:rsidRPr="00E118C5" w:rsidRDefault="00E57B0A" w:rsidP="00820F84">
      <w:pPr>
        <w:pStyle w:val="11"/>
        <w:spacing w:line="233" w:lineRule="auto"/>
        <w:jc w:val="both"/>
        <w:rPr>
          <w:color w:val="auto"/>
        </w:rPr>
      </w:pPr>
      <w:r w:rsidRPr="00E118C5">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E57B0A" w:rsidRPr="00E118C5" w:rsidRDefault="00E57B0A" w:rsidP="00820F84">
      <w:pPr>
        <w:pStyle w:val="11"/>
        <w:spacing w:line="233" w:lineRule="auto"/>
        <w:jc w:val="both"/>
        <w:rPr>
          <w:color w:val="auto"/>
        </w:rPr>
      </w:pPr>
      <w:r w:rsidRPr="00E118C5">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57B0A" w:rsidRPr="00E118C5" w:rsidRDefault="00E57B0A" w:rsidP="00820F84">
      <w:pPr>
        <w:pStyle w:val="11"/>
        <w:spacing w:line="233" w:lineRule="auto"/>
        <w:jc w:val="both"/>
        <w:rPr>
          <w:color w:val="auto"/>
        </w:rPr>
      </w:pPr>
      <w:r w:rsidRPr="00E118C5">
        <w:rPr>
          <w:color w:val="auto"/>
        </w:rPr>
        <w:t>опасные явления цифровой среды: вредоносные программы и приложения и их разновидности;</w:t>
      </w:r>
    </w:p>
    <w:p w:rsidR="00E57B0A" w:rsidRPr="00E118C5" w:rsidRDefault="00E57B0A" w:rsidP="00820F84">
      <w:pPr>
        <w:pStyle w:val="11"/>
        <w:spacing w:line="233" w:lineRule="auto"/>
        <w:jc w:val="both"/>
        <w:rPr>
          <w:color w:val="auto"/>
        </w:rPr>
      </w:pPr>
      <w:r w:rsidRPr="00E118C5">
        <w:rPr>
          <w:color w:val="auto"/>
        </w:rPr>
        <w:t>правила кибергигиены, необходимые для предупреждения возникновения сложных и опасных ситуаций в цифровой среде;</w:t>
      </w:r>
    </w:p>
    <w:p w:rsidR="00E57B0A" w:rsidRPr="00E118C5" w:rsidRDefault="00E57B0A" w:rsidP="00820F84">
      <w:pPr>
        <w:pStyle w:val="11"/>
        <w:spacing w:line="233" w:lineRule="auto"/>
        <w:jc w:val="both"/>
        <w:rPr>
          <w:color w:val="auto"/>
        </w:rPr>
      </w:pPr>
      <w:r w:rsidRPr="00E118C5">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E57B0A" w:rsidRPr="00E118C5" w:rsidRDefault="00E57B0A" w:rsidP="00820F84">
      <w:pPr>
        <w:pStyle w:val="11"/>
        <w:spacing w:line="233" w:lineRule="auto"/>
        <w:jc w:val="both"/>
        <w:rPr>
          <w:color w:val="auto"/>
        </w:rPr>
      </w:pPr>
      <w:r w:rsidRPr="00E118C5">
        <w:rPr>
          <w:color w:val="auto"/>
        </w:rPr>
        <w:t>противоправные действия в Интернете;</w:t>
      </w:r>
    </w:p>
    <w:p w:rsidR="00E57B0A" w:rsidRPr="00E118C5" w:rsidRDefault="00E57B0A" w:rsidP="00820F84">
      <w:pPr>
        <w:pStyle w:val="11"/>
        <w:spacing w:line="233" w:lineRule="auto"/>
        <w:jc w:val="both"/>
        <w:rPr>
          <w:color w:val="auto"/>
        </w:rPr>
      </w:pPr>
      <w:r w:rsidRPr="00E118C5">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57B0A" w:rsidRPr="00E118C5" w:rsidRDefault="00E57B0A" w:rsidP="00820F84">
      <w:pPr>
        <w:pStyle w:val="11"/>
        <w:spacing w:after="260" w:line="233" w:lineRule="auto"/>
        <w:jc w:val="both"/>
        <w:rPr>
          <w:color w:val="auto"/>
        </w:rPr>
      </w:pPr>
      <w:r w:rsidRPr="00E118C5">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57B0A" w:rsidRPr="00E118C5" w:rsidRDefault="00E57B0A" w:rsidP="00820F84">
      <w:pPr>
        <w:pStyle w:val="aa"/>
        <w:jc w:val="both"/>
        <w:rPr>
          <w:rFonts w:ascii="Times New Roman" w:hAnsi="Times New Roman" w:cs="Times New Roman"/>
        </w:rPr>
      </w:pPr>
      <w:bookmarkStart w:id="722" w:name="bookmark1843"/>
      <w:r w:rsidRPr="00E118C5">
        <w:rPr>
          <w:rFonts w:ascii="Times New Roman" w:hAnsi="Times New Roman" w:cs="Times New Roman"/>
        </w:rPr>
        <w:t>МОДУЛЬ № 9 «ОСНОВЫ ПРОТИВОДЕЙСТВИЯ</w:t>
      </w:r>
      <w:bookmarkEnd w:id="72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ЭКСТРЕМИЗМУ И ТЕРРОРИЗМУ»:</w:t>
      </w:r>
    </w:p>
    <w:p w:rsidR="00E57B0A" w:rsidRPr="00E118C5" w:rsidRDefault="00E57B0A" w:rsidP="00820F84">
      <w:pPr>
        <w:pStyle w:val="11"/>
        <w:spacing w:line="230" w:lineRule="auto"/>
        <w:ind w:firstLine="238"/>
        <w:jc w:val="both"/>
        <w:rPr>
          <w:color w:val="auto"/>
        </w:rPr>
      </w:pPr>
      <w:r w:rsidRPr="00E118C5">
        <w:rPr>
          <w:color w:val="auto"/>
        </w:rPr>
        <w:t>понятия «экстремизм» и «терроризм», их содержание, причины, возможные варианты проявления и последствия;</w:t>
      </w:r>
    </w:p>
    <w:p w:rsidR="00E57B0A" w:rsidRPr="00E118C5" w:rsidRDefault="00E57B0A" w:rsidP="00820F84">
      <w:pPr>
        <w:pStyle w:val="11"/>
        <w:spacing w:line="240" w:lineRule="auto"/>
        <w:ind w:firstLine="238"/>
        <w:jc w:val="both"/>
        <w:rPr>
          <w:color w:val="auto"/>
        </w:rPr>
      </w:pPr>
      <w:r w:rsidRPr="00E118C5">
        <w:rPr>
          <w:color w:val="auto"/>
        </w:rPr>
        <w:t>цели и формы проявления террористических актов, их последствия, уровни террористической опасности;</w:t>
      </w:r>
    </w:p>
    <w:p w:rsidR="00E57B0A" w:rsidRPr="00E118C5" w:rsidRDefault="00E57B0A" w:rsidP="00820F84">
      <w:pPr>
        <w:pStyle w:val="11"/>
        <w:spacing w:line="240" w:lineRule="auto"/>
        <w:jc w:val="both"/>
        <w:rPr>
          <w:color w:val="auto"/>
        </w:rPr>
      </w:pPr>
      <w:r w:rsidRPr="00E118C5">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E57B0A" w:rsidRPr="00E118C5" w:rsidRDefault="00E57B0A" w:rsidP="00820F84">
      <w:pPr>
        <w:pStyle w:val="11"/>
        <w:spacing w:line="240" w:lineRule="auto"/>
        <w:jc w:val="both"/>
        <w:rPr>
          <w:color w:val="auto"/>
        </w:rPr>
      </w:pPr>
      <w:r w:rsidRPr="00E118C5">
        <w:rPr>
          <w:color w:val="auto"/>
        </w:rPr>
        <w:t>признаки вовлечения в террористическую деятельность, правила антитеррористического поведения;</w:t>
      </w:r>
    </w:p>
    <w:p w:rsidR="00E57B0A" w:rsidRPr="00E118C5" w:rsidRDefault="00E57B0A" w:rsidP="00820F84">
      <w:pPr>
        <w:pStyle w:val="11"/>
        <w:spacing w:line="240" w:lineRule="auto"/>
        <w:jc w:val="both"/>
        <w:rPr>
          <w:color w:val="auto"/>
        </w:rPr>
      </w:pPr>
      <w:r w:rsidRPr="00E118C5">
        <w:rPr>
          <w:color w:val="auto"/>
        </w:rPr>
        <w:t>признаки угроз и подготовки различных форм терактов, порядок действий при их обнаружении;</w:t>
      </w:r>
    </w:p>
    <w:p w:rsidR="00E57B0A" w:rsidRPr="00E118C5" w:rsidRDefault="00E57B0A" w:rsidP="00820F84">
      <w:pPr>
        <w:pStyle w:val="11"/>
        <w:spacing w:line="240" w:lineRule="auto"/>
        <w:jc w:val="both"/>
        <w:rPr>
          <w:color w:val="auto"/>
        </w:rPr>
      </w:pPr>
      <w:r w:rsidRPr="00E118C5">
        <w:rPr>
          <w:color w:val="auto"/>
        </w:rPr>
        <w:t>правила безопасного поведения в условиях совершения теракта;</w:t>
      </w:r>
    </w:p>
    <w:p w:rsidR="00E57B0A" w:rsidRPr="00E118C5" w:rsidRDefault="00E57B0A" w:rsidP="00820F84">
      <w:pPr>
        <w:pStyle w:val="11"/>
        <w:spacing w:after="260" w:line="240" w:lineRule="auto"/>
        <w:jc w:val="both"/>
        <w:rPr>
          <w:color w:val="auto"/>
        </w:rPr>
      </w:pPr>
      <w:r w:rsidRPr="00E118C5">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57B0A" w:rsidRPr="00E118C5" w:rsidRDefault="00E57B0A" w:rsidP="00820F84">
      <w:pPr>
        <w:pStyle w:val="aa"/>
        <w:jc w:val="both"/>
        <w:rPr>
          <w:rFonts w:ascii="Times New Roman" w:hAnsi="Times New Roman" w:cs="Times New Roman"/>
        </w:rPr>
      </w:pPr>
      <w:bookmarkStart w:id="723" w:name="bookmark1846"/>
      <w:r w:rsidRPr="00E118C5">
        <w:rPr>
          <w:rFonts w:ascii="Times New Roman" w:hAnsi="Times New Roman" w:cs="Times New Roman"/>
        </w:rPr>
        <w:t>МОДУЛЬ № 10 «ВЗАИМОДЕЙСТВИЕ ЛИЧНОСТИ,</w:t>
      </w:r>
      <w:bookmarkEnd w:id="72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ОБЩЕСТВА И ГОСУДАРСТВА В ОБЕСПЕЧЕНИИ</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БЕЗОПАСНОСТИ ЖИЗНИ И ЗДОРОВЬЯ НАСЕЛЕНИЯ»:</w:t>
      </w:r>
    </w:p>
    <w:p w:rsidR="00E57B0A" w:rsidRPr="00E118C5" w:rsidRDefault="00E57B0A" w:rsidP="00820F84">
      <w:pPr>
        <w:pStyle w:val="11"/>
        <w:spacing w:line="240" w:lineRule="auto"/>
        <w:jc w:val="both"/>
        <w:rPr>
          <w:color w:val="auto"/>
        </w:rPr>
      </w:pPr>
      <w:r w:rsidRPr="00E118C5">
        <w:rPr>
          <w:color w:val="auto"/>
        </w:rPr>
        <w:t>классификация чрезвычайных ситуаций природного и техногенного характера;</w:t>
      </w:r>
    </w:p>
    <w:p w:rsidR="00E57B0A" w:rsidRPr="00E118C5" w:rsidRDefault="00E57B0A" w:rsidP="00820F84">
      <w:pPr>
        <w:pStyle w:val="11"/>
        <w:spacing w:line="240" w:lineRule="auto"/>
        <w:jc w:val="both"/>
        <w:rPr>
          <w:color w:val="auto"/>
        </w:rPr>
      </w:pPr>
      <w:r w:rsidRPr="00E118C5">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E57B0A" w:rsidRPr="00E118C5" w:rsidRDefault="00E57B0A" w:rsidP="00820F84">
      <w:pPr>
        <w:pStyle w:val="11"/>
        <w:spacing w:line="240" w:lineRule="auto"/>
        <w:jc w:val="both"/>
        <w:rPr>
          <w:color w:val="auto"/>
        </w:rPr>
      </w:pPr>
      <w:r w:rsidRPr="00E118C5">
        <w:rPr>
          <w:color w:val="auto"/>
        </w:rPr>
        <w:t>государственные службы обеспечения безопасности, их роль и сфера ответственности, порядок взаимодействия с ними;</w:t>
      </w:r>
    </w:p>
    <w:p w:rsidR="00E57B0A" w:rsidRPr="00E118C5" w:rsidRDefault="00E57B0A" w:rsidP="00820F84">
      <w:pPr>
        <w:pStyle w:val="11"/>
        <w:spacing w:line="240" w:lineRule="auto"/>
        <w:jc w:val="both"/>
        <w:rPr>
          <w:color w:val="auto"/>
        </w:rPr>
      </w:pPr>
      <w:r w:rsidRPr="00E118C5">
        <w:rPr>
          <w:color w:val="auto"/>
        </w:rPr>
        <w:t>общественные институты и их место в системе обеспечения безопасности жизни и здоровья населения;</w:t>
      </w:r>
    </w:p>
    <w:p w:rsidR="00E57B0A" w:rsidRPr="00E118C5" w:rsidRDefault="00E57B0A" w:rsidP="00820F84">
      <w:pPr>
        <w:pStyle w:val="11"/>
        <w:spacing w:line="240" w:lineRule="auto"/>
        <w:jc w:val="both"/>
        <w:rPr>
          <w:color w:val="auto"/>
        </w:rPr>
      </w:pPr>
      <w:r w:rsidRPr="00E118C5">
        <w:rPr>
          <w:color w:val="auto"/>
        </w:rPr>
        <w:t>права, обязанности и роль граждан Российской Федерации в области защиты населения от чрезвычайных ситуаций;</w:t>
      </w:r>
    </w:p>
    <w:p w:rsidR="00E57B0A" w:rsidRPr="00E118C5" w:rsidRDefault="00E57B0A" w:rsidP="00820F84">
      <w:pPr>
        <w:pStyle w:val="11"/>
        <w:spacing w:line="240" w:lineRule="auto"/>
        <w:jc w:val="both"/>
        <w:rPr>
          <w:color w:val="auto"/>
        </w:rPr>
      </w:pPr>
      <w:r w:rsidRPr="00E118C5">
        <w:rPr>
          <w:color w:val="auto"/>
        </w:rPr>
        <w:t>антикоррупционное поведение как элемент общественной и государственной безопасности;</w:t>
      </w:r>
    </w:p>
    <w:p w:rsidR="00E57B0A" w:rsidRPr="00E118C5" w:rsidRDefault="00E57B0A" w:rsidP="00820F84">
      <w:pPr>
        <w:pStyle w:val="11"/>
        <w:spacing w:line="240" w:lineRule="auto"/>
        <w:jc w:val="both"/>
        <w:rPr>
          <w:color w:val="auto"/>
        </w:rPr>
      </w:pPr>
      <w:r w:rsidRPr="00E118C5">
        <w:rPr>
          <w:color w:val="auto"/>
        </w:rPr>
        <w:t>информирование и оповещение населения о чрезвычайных ситуациях, система ОКСИОН;</w:t>
      </w:r>
    </w:p>
    <w:p w:rsidR="00E57B0A" w:rsidRPr="00E118C5" w:rsidRDefault="00E57B0A" w:rsidP="00820F84">
      <w:pPr>
        <w:pStyle w:val="11"/>
        <w:spacing w:line="240" w:lineRule="auto"/>
        <w:jc w:val="both"/>
        <w:rPr>
          <w:color w:val="auto"/>
        </w:rPr>
      </w:pPr>
      <w:r w:rsidRPr="00E118C5">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57B0A" w:rsidRPr="00E118C5" w:rsidRDefault="00E57B0A" w:rsidP="00820F84">
      <w:pPr>
        <w:pStyle w:val="11"/>
        <w:spacing w:line="240" w:lineRule="auto"/>
        <w:jc w:val="both"/>
        <w:rPr>
          <w:color w:val="auto"/>
        </w:rPr>
      </w:pPr>
      <w:r w:rsidRPr="00E118C5">
        <w:rPr>
          <w:color w:val="auto"/>
        </w:rPr>
        <w:t>средства индивидуальной и коллективной защиты населения, порядок пользования фильтрующим противогазом;</w:t>
      </w:r>
    </w:p>
    <w:p w:rsidR="00E57B0A" w:rsidRPr="00E118C5" w:rsidRDefault="00E57B0A" w:rsidP="00820F84">
      <w:pPr>
        <w:pStyle w:val="11"/>
        <w:spacing w:line="240" w:lineRule="auto"/>
        <w:jc w:val="both"/>
        <w:rPr>
          <w:color w:val="auto"/>
        </w:rPr>
      </w:pPr>
      <w:r w:rsidRPr="00E118C5">
        <w:rPr>
          <w:color w:val="auto"/>
        </w:rPr>
        <w:t>эвакуация населения в условиях чрезвычайных ситуаций, порядок действий населения при объявлении эвакуации.</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sz w:val="20"/>
          <w:szCs w:val="20"/>
        </w:rPr>
        <w:br w:type="page"/>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3. ПЛАНИРУЕМЫЕ РЕЗУЛЬТАТЫ</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ОСВОЕНИЯ УЧЕБНОГО ПРЕДМЕТА</w:t>
      </w:r>
    </w:p>
    <w:p w:rsidR="00E57B0A" w:rsidRPr="00E118C5" w:rsidRDefault="00E57B0A" w:rsidP="00820F84">
      <w:pPr>
        <w:pStyle w:val="aa"/>
        <w:pBdr>
          <w:bottom w:val="single" w:sz="12" w:space="1" w:color="auto"/>
        </w:pBdr>
        <w:jc w:val="both"/>
        <w:rPr>
          <w:rFonts w:ascii="Times New Roman" w:hAnsi="Times New Roman" w:cs="Times New Roman"/>
        </w:rPr>
      </w:pPr>
      <w:r w:rsidRPr="00E118C5">
        <w:rPr>
          <w:rFonts w:ascii="Times New Roman" w:hAnsi="Times New Roman" w:cs="Times New Roman"/>
        </w:rPr>
        <w:t>«ОСНОВЫ БЕЗОПАСНОСТИ ЖИЗНЕДЕЯТЕЛЬНОСТИ» НА УРОВНЕ ОСНОВНОГО ОБЩЕГО ОБРАЗОВАНИЯ</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11"/>
        <w:spacing w:after="260" w:line="240" w:lineRule="auto"/>
        <w:jc w:val="both"/>
        <w:rPr>
          <w:color w:val="auto"/>
        </w:rPr>
      </w:pPr>
      <w:r w:rsidRPr="00E118C5">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E57B0A" w:rsidRPr="00E118C5" w:rsidRDefault="00E57B0A" w:rsidP="00820F84">
      <w:pPr>
        <w:pStyle w:val="aa"/>
        <w:jc w:val="both"/>
        <w:rPr>
          <w:rFonts w:ascii="Times New Roman" w:hAnsi="Times New Roman" w:cs="Times New Roman"/>
        </w:rPr>
      </w:pPr>
      <w:bookmarkStart w:id="724" w:name="bookmark1850"/>
      <w:r w:rsidRPr="00E118C5">
        <w:rPr>
          <w:rFonts w:ascii="Times New Roman" w:hAnsi="Times New Roman" w:cs="Times New Roman"/>
        </w:rPr>
        <w:t>ЛИЧНОСТНЫЕ РЕЗУЛЬТАТЫ</w:t>
      </w:r>
      <w:bookmarkEnd w:id="724"/>
    </w:p>
    <w:p w:rsidR="00E57B0A" w:rsidRPr="00E118C5" w:rsidRDefault="00E57B0A" w:rsidP="00820F84">
      <w:pPr>
        <w:pStyle w:val="11"/>
        <w:spacing w:line="240" w:lineRule="auto"/>
        <w:jc w:val="both"/>
        <w:rPr>
          <w:color w:val="auto"/>
        </w:rPr>
      </w:pPr>
      <w:r w:rsidRPr="00E118C5">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57B0A" w:rsidRPr="00E118C5" w:rsidRDefault="00E57B0A" w:rsidP="00820F84">
      <w:pPr>
        <w:pStyle w:val="11"/>
        <w:spacing w:line="240" w:lineRule="auto"/>
        <w:jc w:val="both"/>
        <w:rPr>
          <w:color w:val="auto"/>
        </w:rPr>
      </w:pPr>
      <w:r w:rsidRPr="00E118C5">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57B0A" w:rsidRPr="00E118C5" w:rsidRDefault="00E57B0A" w:rsidP="00820F84">
      <w:pPr>
        <w:pStyle w:val="11"/>
        <w:numPr>
          <w:ilvl w:val="0"/>
          <w:numId w:val="149"/>
        </w:numPr>
        <w:tabs>
          <w:tab w:val="left" w:pos="529"/>
        </w:tabs>
        <w:spacing w:line="240" w:lineRule="auto"/>
        <w:jc w:val="both"/>
        <w:rPr>
          <w:color w:val="auto"/>
        </w:rPr>
      </w:pPr>
      <w:r w:rsidRPr="00E118C5">
        <w:rPr>
          <w:color w:val="auto"/>
        </w:rPr>
        <w:t>Патриотическое воспитание:</w:t>
      </w:r>
    </w:p>
    <w:p w:rsidR="00E57B0A" w:rsidRPr="00E118C5" w:rsidRDefault="00E57B0A" w:rsidP="00820F84">
      <w:pPr>
        <w:pStyle w:val="11"/>
        <w:spacing w:after="60" w:line="240" w:lineRule="auto"/>
        <w:jc w:val="both"/>
        <w:rPr>
          <w:color w:val="auto"/>
        </w:rPr>
      </w:pPr>
      <w:r w:rsidRPr="00E118C5">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7B0A" w:rsidRPr="00E118C5" w:rsidRDefault="00E57B0A" w:rsidP="00820F84">
      <w:pPr>
        <w:pStyle w:val="11"/>
        <w:spacing w:line="240" w:lineRule="auto"/>
        <w:jc w:val="both"/>
        <w:rPr>
          <w:color w:val="auto"/>
        </w:rPr>
      </w:pPr>
      <w:r w:rsidRPr="00E118C5">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E57B0A" w:rsidRPr="00E118C5" w:rsidRDefault="00E57B0A" w:rsidP="00820F84">
      <w:pPr>
        <w:pStyle w:val="11"/>
        <w:numPr>
          <w:ilvl w:val="0"/>
          <w:numId w:val="149"/>
        </w:numPr>
        <w:tabs>
          <w:tab w:val="left" w:pos="538"/>
        </w:tabs>
        <w:spacing w:line="240" w:lineRule="auto"/>
        <w:jc w:val="both"/>
        <w:rPr>
          <w:color w:val="auto"/>
        </w:rPr>
      </w:pPr>
      <w:r w:rsidRPr="00E118C5">
        <w:rPr>
          <w:color w:val="auto"/>
        </w:rPr>
        <w:t>Гражданское воспитание:</w:t>
      </w:r>
    </w:p>
    <w:p w:rsidR="00E57B0A" w:rsidRPr="00E118C5" w:rsidRDefault="00E57B0A" w:rsidP="00820F84">
      <w:pPr>
        <w:pStyle w:val="11"/>
        <w:spacing w:line="240" w:lineRule="auto"/>
        <w:jc w:val="both"/>
        <w:rPr>
          <w:color w:val="auto"/>
        </w:rPr>
      </w:pPr>
      <w:r w:rsidRPr="00E118C5">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57B0A" w:rsidRPr="00E118C5" w:rsidRDefault="00E57B0A" w:rsidP="00820F84">
      <w:pPr>
        <w:pStyle w:val="11"/>
        <w:spacing w:line="240" w:lineRule="auto"/>
        <w:jc w:val="both"/>
        <w:rPr>
          <w:color w:val="auto"/>
        </w:rPr>
      </w:pPr>
      <w:r w:rsidRPr="00E118C5">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57B0A" w:rsidRPr="00E118C5" w:rsidRDefault="00E57B0A" w:rsidP="00820F84">
      <w:pPr>
        <w:pStyle w:val="11"/>
        <w:spacing w:line="240" w:lineRule="auto"/>
        <w:jc w:val="both"/>
        <w:rPr>
          <w:color w:val="auto"/>
        </w:rPr>
      </w:pPr>
      <w:r w:rsidRPr="00E118C5">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57B0A" w:rsidRPr="00E118C5" w:rsidRDefault="00E57B0A" w:rsidP="00820F84">
      <w:pPr>
        <w:pStyle w:val="11"/>
        <w:spacing w:line="240" w:lineRule="auto"/>
        <w:jc w:val="both"/>
        <w:rPr>
          <w:color w:val="auto"/>
        </w:rPr>
      </w:pPr>
      <w:r w:rsidRPr="00E118C5">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57B0A" w:rsidRPr="00E118C5" w:rsidRDefault="00E57B0A" w:rsidP="00820F84">
      <w:pPr>
        <w:pStyle w:val="11"/>
        <w:numPr>
          <w:ilvl w:val="0"/>
          <w:numId w:val="149"/>
        </w:numPr>
        <w:tabs>
          <w:tab w:val="left" w:pos="538"/>
        </w:tabs>
        <w:spacing w:line="240" w:lineRule="auto"/>
        <w:jc w:val="both"/>
        <w:rPr>
          <w:color w:val="auto"/>
        </w:rPr>
      </w:pPr>
      <w:r w:rsidRPr="00E118C5">
        <w:rPr>
          <w:color w:val="auto"/>
        </w:rPr>
        <w:t>Духовно-нравственное воспитание:</w:t>
      </w:r>
    </w:p>
    <w:p w:rsidR="00E57B0A" w:rsidRPr="00E118C5" w:rsidRDefault="00E57B0A" w:rsidP="00820F84">
      <w:pPr>
        <w:pStyle w:val="11"/>
        <w:spacing w:line="240" w:lineRule="auto"/>
        <w:jc w:val="both"/>
        <w:rPr>
          <w:color w:val="auto"/>
        </w:rPr>
      </w:pPr>
      <w:r w:rsidRPr="00E118C5">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57B0A" w:rsidRPr="00E118C5" w:rsidRDefault="00E57B0A" w:rsidP="00820F84">
      <w:pPr>
        <w:pStyle w:val="11"/>
        <w:spacing w:line="240" w:lineRule="auto"/>
        <w:jc w:val="both"/>
        <w:rPr>
          <w:color w:val="auto"/>
        </w:rPr>
      </w:pPr>
      <w:r w:rsidRPr="00E118C5">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57B0A" w:rsidRPr="00E118C5" w:rsidRDefault="00E57B0A" w:rsidP="00820F84">
      <w:pPr>
        <w:pStyle w:val="11"/>
        <w:spacing w:line="240" w:lineRule="auto"/>
        <w:jc w:val="both"/>
        <w:rPr>
          <w:color w:val="auto"/>
        </w:rPr>
      </w:pPr>
      <w:r w:rsidRPr="00E118C5">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E57B0A" w:rsidRPr="00E118C5" w:rsidRDefault="00E57B0A" w:rsidP="00820F84">
      <w:pPr>
        <w:pStyle w:val="11"/>
        <w:numPr>
          <w:ilvl w:val="0"/>
          <w:numId w:val="149"/>
        </w:numPr>
        <w:tabs>
          <w:tab w:val="left" w:pos="538"/>
        </w:tabs>
        <w:spacing w:line="240" w:lineRule="auto"/>
        <w:jc w:val="both"/>
        <w:rPr>
          <w:color w:val="auto"/>
        </w:rPr>
      </w:pPr>
      <w:r w:rsidRPr="00E118C5">
        <w:rPr>
          <w:color w:val="auto"/>
        </w:rPr>
        <w:t>Эстетическое воспитание:</w:t>
      </w:r>
    </w:p>
    <w:p w:rsidR="00E57B0A" w:rsidRPr="00E118C5" w:rsidRDefault="00E57B0A" w:rsidP="00820F84">
      <w:pPr>
        <w:pStyle w:val="11"/>
        <w:spacing w:line="240" w:lineRule="auto"/>
        <w:jc w:val="both"/>
        <w:rPr>
          <w:color w:val="auto"/>
        </w:rPr>
      </w:pPr>
      <w:r w:rsidRPr="00E118C5">
        <w:rPr>
          <w:color w:val="auto"/>
        </w:rPr>
        <w:t>формирование гармоничной личности, развитие способности воспринимать, ценить и создавать прекрасное в повседневной жизни;</w:t>
      </w:r>
    </w:p>
    <w:p w:rsidR="00E57B0A" w:rsidRPr="00E118C5" w:rsidRDefault="00E57B0A" w:rsidP="00820F84">
      <w:pPr>
        <w:pStyle w:val="11"/>
        <w:spacing w:line="240" w:lineRule="auto"/>
        <w:jc w:val="both"/>
        <w:rPr>
          <w:color w:val="auto"/>
        </w:rPr>
      </w:pPr>
      <w:r w:rsidRPr="00E118C5">
        <w:rPr>
          <w:color w:val="auto"/>
        </w:rPr>
        <w:t>понимание взаимозависимости счастливого юношества и безопасного личного поведения в повседневной жизни.</w:t>
      </w:r>
    </w:p>
    <w:p w:rsidR="00E57B0A" w:rsidRPr="00E118C5" w:rsidRDefault="00E57B0A" w:rsidP="00820F84">
      <w:pPr>
        <w:pStyle w:val="11"/>
        <w:numPr>
          <w:ilvl w:val="0"/>
          <w:numId w:val="149"/>
        </w:numPr>
        <w:tabs>
          <w:tab w:val="left" w:pos="534"/>
        </w:tabs>
        <w:spacing w:line="240" w:lineRule="auto"/>
        <w:jc w:val="both"/>
        <w:rPr>
          <w:color w:val="auto"/>
        </w:rPr>
      </w:pPr>
      <w:r w:rsidRPr="00E118C5">
        <w:rPr>
          <w:color w:val="auto"/>
        </w:rPr>
        <w:t>Ценности научного познания:</w:t>
      </w:r>
    </w:p>
    <w:p w:rsidR="00E57B0A" w:rsidRPr="00E118C5" w:rsidRDefault="00E57B0A" w:rsidP="00820F84">
      <w:pPr>
        <w:pStyle w:val="11"/>
        <w:spacing w:line="240" w:lineRule="auto"/>
        <w:jc w:val="both"/>
        <w:rPr>
          <w:color w:val="auto"/>
        </w:rPr>
      </w:pPr>
      <w:r w:rsidRPr="00E118C5">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57B0A" w:rsidRPr="00E118C5" w:rsidRDefault="00E57B0A" w:rsidP="00820F84">
      <w:pPr>
        <w:pStyle w:val="11"/>
        <w:spacing w:line="240" w:lineRule="auto"/>
        <w:jc w:val="both"/>
        <w:rPr>
          <w:color w:val="auto"/>
        </w:rPr>
      </w:pPr>
      <w:r w:rsidRPr="00E118C5">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57B0A" w:rsidRPr="00E118C5" w:rsidRDefault="00E57B0A" w:rsidP="00820F84">
      <w:pPr>
        <w:pStyle w:val="11"/>
        <w:spacing w:line="240" w:lineRule="auto"/>
        <w:jc w:val="both"/>
        <w:rPr>
          <w:color w:val="auto"/>
        </w:rPr>
      </w:pPr>
      <w:r w:rsidRPr="00E118C5">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57B0A" w:rsidRPr="00E118C5" w:rsidRDefault="00E57B0A" w:rsidP="00820F84">
      <w:pPr>
        <w:pStyle w:val="11"/>
        <w:numPr>
          <w:ilvl w:val="0"/>
          <w:numId w:val="149"/>
        </w:numPr>
        <w:tabs>
          <w:tab w:val="left" w:pos="529"/>
        </w:tabs>
        <w:spacing w:line="240" w:lineRule="auto"/>
        <w:jc w:val="both"/>
        <w:rPr>
          <w:color w:val="auto"/>
        </w:rPr>
      </w:pPr>
      <w:r w:rsidRPr="00E118C5">
        <w:rPr>
          <w:color w:val="auto"/>
        </w:rPr>
        <w:t>Физическое воспитание, формирование культуры здоровья и эмоционального благополучия:</w:t>
      </w:r>
    </w:p>
    <w:p w:rsidR="00E57B0A" w:rsidRPr="00E118C5" w:rsidRDefault="00E57B0A" w:rsidP="00820F84">
      <w:pPr>
        <w:pStyle w:val="11"/>
        <w:spacing w:line="240" w:lineRule="auto"/>
        <w:jc w:val="both"/>
        <w:rPr>
          <w:color w:val="auto"/>
        </w:rPr>
      </w:pPr>
      <w:r w:rsidRPr="00E118C5">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57B0A" w:rsidRPr="00E118C5" w:rsidRDefault="00E57B0A" w:rsidP="00820F84">
      <w:pPr>
        <w:pStyle w:val="11"/>
        <w:spacing w:line="240" w:lineRule="auto"/>
        <w:jc w:val="both"/>
        <w:rPr>
          <w:color w:val="auto"/>
        </w:rPr>
      </w:pPr>
      <w:r w:rsidRPr="00E118C5">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E118C5">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57B0A" w:rsidRPr="00E118C5" w:rsidRDefault="00E57B0A" w:rsidP="00820F84">
      <w:pPr>
        <w:pStyle w:val="-"/>
        <w:spacing w:line="240" w:lineRule="auto"/>
      </w:pPr>
      <w:r w:rsidRPr="00E118C5">
        <w:t>умение принимать себя и других, не осуждая;</w:t>
      </w:r>
    </w:p>
    <w:p w:rsidR="00E57B0A" w:rsidRPr="00E118C5" w:rsidRDefault="00E57B0A" w:rsidP="00820F84">
      <w:pPr>
        <w:pStyle w:val="-"/>
        <w:spacing w:line="240" w:lineRule="auto"/>
      </w:pPr>
      <w:r w:rsidRPr="00E118C5">
        <w:t>умение осознавать эмоциональное состояние своё и других, уметь управлять собственным эмоциональным состоянием;</w:t>
      </w:r>
    </w:p>
    <w:p w:rsidR="00E57B0A" w:rsidRPr="00E118C5" w:rsidRDefault="00E57B0A" w:rsidP="00820F84">
      <w:pPr>
        <w:pStyle w:val="-"/>
        <w:spacing w:line="240" w:lineRule="auto"/>
      </w:pPr>
      <w:r w:rsidRPr="00E118C5">
        <w:t>сформированность навыка рефлексии, признание своего права на ошибку и такого же права другого человека.</w:t>
      </w:r>
    </w:p>
    <w:p w:rsidR="00E57B0A" w:rsidRPr="00E118C5" w:rsidRDefault="00E57B0A" w:rsidP="00820F84">
      <w:pPr>
        <w:pStyle w:val="-"/>
        <w:numPr>
          <w:ilvl w:val="0"/>
          <w:numId w:val="149"/>
        </w:numPr>
        <w:spacing w:line="240" w:lineRule="auto"/>
      </w:pPr>
      <w:r w:rsidRPr="00E118C5">
        <w:t>Трудовое воспитание:</w:t>
      </w:r>
    </w:p>
    <w:p w:rsidR="00E57B0A" w:rsidRPr="00E118C5" w:rsidRDefault="00E57B0A" w:rsidP="00820F84">
      <w:pPr>
        <w:pStyle w:val="-"/>
        <w:spacing w:line="240" w:lineRule="auto"/>
      </w:pPr>
      <w:r w:rsidRPr="00E118C5">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7B0A" w:rsidRPr="00E118C5" w:rsidRDefault="00E57B0A" w:rsidP="00820F84">
      <w:pPr>
        <w:pStyle w:val="-"/>
        <w:spacing w:line="240" w:lineRule="auto"/>
      </w:pPr>
      <w:r w:rsidRPr="00E118C5">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57B0A" w:rsidRPr="00E118C5" w:rsidRDefault="00E57B0A" w:rsidP="00820F84">
      <w:pPr>
        <w:pStyle w:val="-"/>
        <w:spacing w:line="240" w:lineRule="auto"/>
      </w:pPr>
      <w:r w:rsidRPr="00E118C5">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57B0A" w:rsidRPr="00E118C5" w:rsidRDefault="00E57B0A" w:rsidP="00820F84">
      <w:pPr>
        <w:pStyle w:val="-"/>
        <w:spacing w:line="240" w:lineRule="auto"/>
      </w:pPr>
      <w:r w:rsidRPr="00E118C5">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57B0A" w:rsidRPr="00E118C5" w:rsidRDefault="00E57B0A" w:rsidP="00820F84">
      <w:pPr>
        <w:pStyle w:val="-"/>
        <w:numPr>
          <w:ilvl w:val="0"/>
          <w:numId w:val="149"/>
        </w:numPr>
        <w:spacing w:line="240" w:lineRule="auto"/>
      </w:pPr>
      <w:r w:rsidRPr="00E118C5">
        <w:t>Экологическое воспитание:</w:t>
      </w:r>
    </w:p>
    <w:p w:rsidR="00E57B0A" w:rsidRPr="00E118C5" w:rsidRDefault="00E57B0A" w:rsidP="00820F84">
      <w:pPr>
        <w:pStyle w:val="-"/>
        <w:spacing w:line="240" w:lineRule="auto"/>
      </w:pPr>
      <w:r w:rsidRPr="00E118C5">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E118C5">
        <w:rPr>
          <w:rStyle w:val="a3"/>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57B0A" w:rsidRPr="00E118C5" w:rsidRDefault="00E57B0A" w:rsidP="00820F84">
      <w:pPr>
        <w:pStyle w:val="11"/>
        <w:spacing w:line="240" w:lineRule="auto"/>
        <w:jc w:val="both"/>
        <w:rPr>
          <w:color w:val="auto"/>
        </w:rPr>
      </w:pPr>
      <w:r w:rsidRPr="00E118C5">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57B0A" w:rsidRPr="00E118C5" w:rsidRDefault="00E57B0A" w:rsidP="00820F84">
      <w:pPr>
        <w:pStyle w:val="aa"/>
        <w:jc w:val="both"/>
        <w:rPr>
          <w:rFonts w:ascii="Times New Roman" w:hAnsi="Times New Roman" w:cs="Times New Roman"/>
        </w:rPr>
      </w:pPr>
      <w:bookmarkStart w:id="725" w:name="bookmark185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МЕТАПРЕДМЕТНЫЕ РЕЗУЛЬТАТЫ</w:t>
      </w:r>
      <w:bookmarkEnd w:id="725"/>
    </w:p>
    <w:p w:rsidR="00E57B0A" w:rsidRPr="00E118C5" w:rsidRDefault="00E57B0A" w:rsidP="00820F84">
      <w:pPr>
        <w:pStyle w:val="11"/>
        <w:spacing w:line="240" w:lineRule="auto"/>
        <w:jc w:val="both"/>
        <w:rPr>
          <w:color w:val="auto"/>
        </w:rPr>
      </w:pPr>
      <w:r w:rsidRPr="00E118C5">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57B0A" w:rsidRPr="00E118C5" w:rsidRDefault="00E57B0A" w:rsidP="00820F84">
      <w:pPr>
        <w:pStyle w:val="11"/>
        <w:spacing w:line="240" w:lineRule="auto"/>
        <w:jc w:val="both"/>
        <w:rPr>
          <w:color w:val="auto"/>
        </w:rPr>
      </w:pPr>
      <w:r w:rsidRPr="00E118C5">
        <w:rPr>
          <w:color w:val="auto"/>
        </w:rPr>
        <w:t>Метапредметные результаты, формируемые в ходе изучения учебного предмета ОБЖ, должны отражать:</w:t>
      </w:r>
    </w:p>
    <w:p w:rsidR="00E57B0A" w:rsidRPr="00E118C5" w:rsidRDefault="00E57B0A" w:rsidP="00820F84">
      <w:pPr>
        <w:pStyle w:val="11"/>
        <w:spacing w:line="240" w:lineRule="auto"/>
        <w:jc w:val="both"/>
        <w:rPr>
          <w:color w:val="auto"/>
        </w:rPr>
      </w:pPr>
      <w:r w:rsidRPr="00E118C5">
        <w:rPr>
          <w:color w:val="auto"/>
        </w:rPr>
        <w:t>1. Овладение универсальными познавательными действиями.</w:t>
      </w:r>
    </w:p>
    <w:p w:rsidR="00E57B0A" w:rsidRPr="00E118C5" w:rsidRDefault="00E57B0A" w:rsidP="00820F84">
      <w:pPr>
        <w:pStyle w:val="11"/>
        <w:spacing w:line="240" w:lineRule="auto"/>
        <w:jc w:val="both"/>
        <w:rPr>
          <w:color w:val="auto"/>
        </w:rPr>
      </w:pPr>
      <w:r w:rsidRPr="00E118C5">
        <w:rPr>
          <w:color w:val="auto"/>
        </w:rPr>
        <w:t>Базовые логические действия:</w:t>
      </w:r>
    </w:p>
    <w:p w:rsidR="00E57B0A" w:rsidRPr="00E118C5" w:rsidRDefault="00E57B0A" w:rsidP="00820F84">
      <w:pPr>
        <w:pStyle w:val="11"/>
        <w:spacing w:line="240" w:lineRule="auto"/>
        <w:jc w:val="both"/>
        <w:rPr>
          <w:color w:val="auto"/>
        </w:rPr>
      </w:pPr>
      <w:r w:rsidRPr="00E118C5">
        <w:rPr>
          <w:color w:val="auto"/>
        </w:rPr>
        <w:t>выявлять и характеризовать существенные признаки объектов (явлений);</w:t>
      </w:r>
    </w:p>
    <w:p w:rsidR="00E57B0A" w:rsidRPr="00E118C5" w:rsidRDefault="00E57B0A" w:rsidP="00820F84">
      <w:pPr>
        <w:pStyle w:val="11"/>
        <w:spacing w:line="240" w:lineRule="auto"/>
        <w:jc w:val="both"/>
        <w:rPr>
          <w:color w:val="auto"/>
        </w:rPr>
      </w:pPr>
      <w:r w:rsidRPr="00E118C5">
        <w:rPr>
          <w:color w:val="auto"/>
        </w:rPr>
        <w:t>устанавливать существенный признак классификации, основания для обобщения и сравнения, критерии проводимого анализа;</w:t>
      </w:r>
    </w:p>
    <w:p w:rsidR="00E57B0A" w:rsidRPr="00E118C5" w:rsidRDefault="00E57B0A" w:rsidP="00820F84">
      <w:pPr>
        <w:pStyle w:val="11"/>
        <w:spacing w:line="240" w:lineRule="auto"/>
        <w:jc w:val="both"/>
        <w:rPr>
          <w:color w:val="auto"/>
        </w:rPr>
      </w:pPr>
      <w:r w:rsidRPr="00E118C5">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57B0A" w:rsidRPr="00E118C5" w:rsidRDefault="00E57B0A" w:rsidP="00820F84">
      <w:pPr>
        <w:pStyle w:val="11"/>
        <w:spacing w:line="240" w:lineRule="auto"/>
        <w:jc w:val="both"/>
        <w:rPr>
          <w:color w:val="auto"/>
        </w:rPr>
      </w:pPr>
      <w:r w:rsidRPr="00E118C5">
        <w:rPr>
          <w:color w:val="auto"/>
        </w:rPr>
        <w:t>выявлять дефициты информации, данных, необходимых для решения поставленной задачи;</w:t>
      </w:r>
    </w:p>
    <w:p w:rsidR="00E57B0A" w:rsidRPr="00E118C5" w:rsidRDefault="00E57B0A" w:rsidP="00820F84">
      <w:pPr>
        <w:pStyle w:val="11"/>
        <w:spacing w:line="240" w:lineRule="auto"/>
        <w:ind w:firstLine="280"/>
        <w:jc w:val="both"/>
        <w:rPr>
          <w:color w:val="auto"/>
        </w:rPr>
      </w:pPr>
      <w:r w:rsidRPr="00E118C5">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57B0A" w:rsidRPr="00E118C5" w:rsidRDefault="00E57B0A" w:rsidP="00820F84">
      <w:pPr>
        <w:pStyle w:val="11"/>
        <w:spacing w:line="240" w:lineRule="auto"/>
        <w:ind w:firstLine="280"/>
        <w:jc w:val="both"/>
        <w:rPr>
          <w:color w:val="auto"/>
        </w:rPr>
      </w:pPr>
      <w:r w:rsidRPr="00E118C5">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57B0A" w:rsidRPr="00E118C5" w:rsidRDefault="00E57B0A" w:rsidP="00820F84">
      <w:pPr>
        <w:pStyle w:val="11"/>
        <w:spacing w:line="240" w:lineRule="auto"/>
        <w:ind w:firstLine="280"/>
        <w:jc w:val="both"/>
        <w:rPr>
          <w:color w:val="auto"/>
        </w:rPr>
      </w:pPr>
      <w:r w:rsidRPr="00E118C5">
        <w:rPr>
          <w:color w:val="auto"/>
        </w:rPr>
        <w:t>Базовые исследовательские действия:</w:t>
      </w:r>
    </w:p>
    <w:p w:rsidR="00E57B0A" w:rsidRPr="00E118C5" w:rsidRDefault="00E57B0A" w:rsidP="00820F84">
      <w:pPr>
        <w:pStyle w:val="11"/>
        <w:spacing w:line="240" w:lineRule="auto"/>
        <w:ind w:firstLine="280"/>
        <w:jc w:val="both"/>
        <w:rPr>
          <w:color w:val="auto"/>
        </w:rPr>
      </w:pPr>
      <w:r w:rsidRPr="00E118C5">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57B0A" w:rsidRPr="00E118C5" w:rsidRDefault="00E57B0A" w:rsidP="00820F84">
      <w:pPr>
        <w:pStyle w:val="11"/>
        <w:spacing w:line="240" w:lineRule="auto"/>
        <w:ind w:firstLine="280"/>
        <w:jc w:val="both"/>
        <w:rPr>
          <w:color w:val="auto"/>
        </w:rPr>
      </w:pPr>
      <w:r w:rsidRPr="00E118C5">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57B0A" w:rsidRPr="00E118C5" w:rsidRDefault="00E57B0A" w:rsidP="00820F84">
      <w:pPr>
        <w:pStyle w:val="11"/>
        <w:spacing w:line="240" w:lineRule="auto"/>
        <w:ind w:firstLine="280"/>
        <w:jc w:val="both"/>
        <w:rPr>
          <w:color w:val="auto"/>
        </w:rPr>
      </w:pPr>
      <w:r w:rsidRPr="00E118C5">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57B0A" w:rsidRPr="00E118C5" w:rsidRDefault="00E57B0A" w:rsidP="00820F84">
      <w:pPr>
        <w:pStyle w:val="11"/>
        <w:spacing w:line="240" w:lineRule="auto"/>
        <w:ind w:firstLine="280"/>
        <w:jc w:val="both"/>
        <w:rPr>
          <w:color w:val="auto"/>
        </w:rPr>
      </w:pPr>
      <w:r w:rsidRPr="00E118C5">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57B0A" w:rsidRPr="00E118C5" w:rsidRDefault="00E57B0A" w:rsidP="00820F84">
      <w:pPr>
        <w:pStyle w:val="11"/>
        <w:spacing w:line="240" w:lineRule="auto"/>
        <w:ind w:firstLine="280"/>
        <w:jc w:val="both"/>
        <w:rPr>
          <w:color w:val="auto"/>
        </w:rPr>
      </w:pPr>
      <w:r w:rsidRPr="00E118C5">
        <w:rPr>
          <w:color w:val="auto"/>
        </w:rPr>
        <w:t>Работа с информацией:</w:t>
      </w:r>
    </w:p>
    <w:p w:rsidR="00E57B0A" w:rsidRPr="00E118C5" w:rsidRDefault="00E57B0A" w:rsidP="00820F84">
      <w:pPr>
        <w:pStyle w:val="11"/>
        <w:spacing w:line="240" w:lineRule="auto"/>
        <w:ind w:firstLine="280"/>
        <w:jc w:val="both"/>
        <w:rPr>
          <w:color w:val="auto"/>
        </w:rPr>
      </w:pPr>
      <w:r w:rsidRPr="00E118C5">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57B0A" w:rsidRPr="00E118C5" w:rsidRDefault="00E57B0A" w:rsidP="00820F84">
      <w:pPr>
        <w:pStyle w:val="11"/>
        <w:spacing w:line="240" w:lineRule="auto"/>
        <w:ind w:firstLine="280"/>
        <w:jc w:val="both"/>
        <w:rPr>
          <w:color w:val="auto"/>
        </w:rPr>
      </w:pPr>
      <w:r w:rsidRPr="00E118C5">
        <w:rPr>
          <w:color w:val="auto"/>
        </w:rPr>
        <w:t>выбирать, анализировать, систематизировать и интерпретировать информацию различных видов и форм представления;</w:t>
      </w:r>
    </w:p>
    <w:p w:rsidR="00E57B0A" w:rsidRPr="00E118C5" w:rsidRDefault="00E57B0A" w:rsidP="00820F84">
      <w:pPr>
        <w:pStyle w:val="11"/>
        <w:spacing w:line="240" w:lineRule="auto"/>
        <w:ind w:firstLine="280"/>
        <w:jc w:val="both"/>
        <w:rPr>
          <w:color w:val="auto"/>
        </w:rPr>
      </w:pPr>
      <w:r w:rsidRPr="00E118C5">
        <w:rPr>
          <w:color w:val="auto"/>
        </w:rPr>
        <w:t>находить сходные аргументы (подтверждающие или опровергающие одну и ту же идею, версию) в различных информационных источниках;</w:t>
      </w:r>
    </w:p>
    <w:p w:rsidR="00E57B0A" w:rsidRPr="00E118C5" w:rsidRDefault="00E57B0A" w:rsidP="00820F84">
      <w:pPr>
        <w:pStyle w:val="11"/>
        <w:spacing w:line="240" w:lineRule="auto"/>
        <w:ind w:firstLine="280"/>
        <w:jc w:val="both"/>
        <w:rPr>
          <w:color w:val="auto"/>
        </w:rPr>
      </w:pPr>
      <w:r w:rsidRPr="00E118C5">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B0A" w:rsidRPr="00E118C5" w:rsidRDefault="00E57B0A" w:rsidP="00820F84">
      <w:pPr>
        <w:pStyle w:val="11"/>
        <w:spacing w:line="240" w:lineRule="auto"/>
        <w:ind w:firstLine="280"/>
        <w:jc w:val="both"/>
        <w:rPr>
          <w:color w:val="auto"/>
        </w:rPr>
      </w:pPr>
      <w:r w:rsidRPr="00E118C5">
        <w:rPr>
          <w:color w:val="auto"/>
        </w:rPr>
        <w:t>оценивать надёжность информации по критериям, предложенным педагогическим работником или сформулированным самостоятельно;</w:t>
      </w:r>
    </w:p>
    <w:p w:rsidR="00E57B0A" w:rsidRPr="00E118C5" w:rsidRDefault="00E57B0A" w:rsidP="00820F84">
      <w:pPr>
        <w:pStyle w:val="11"/>
        <w:spacing w:line="240" w:lineRule="auto"/>
        <w:ind w:firstLine="280"/>
        <w:jc w:val="both"/>
        <w:rPr>
          <w:color w:val="auto"/>
        </w:rPr>
      </w:pPr>
      <w:r w:rsidRPr="00E118C5">
        <w:rPr>
          <w:color w:val="auto"/>
        </w:rPr>
        <w:t>эффективно запоминать и систематизировать информацию.</w:t>
      </w:r>
    </w:p>
    <w:p w:rsidR="00E57B0A" w:rsidRPr="00E118C5" w:rsidRDefault="00E57B0A" w:rsidP="00820F84">
      <w:pPr>
        <w:pStyle w:val="11"/>
        <w:spacing w:line="240" w:lineRule="auto"/>
        <w:ind w:firstLine="280"/>
        <w:jc w:val="both"/>
        <w:rPr>
          <w:color w:val="auto"/>
        </w:rPr>
      </w:pPr>
      <w:r w:rsidRPr="00E118C5">
        <w:rPr>
          <w:color w:val="auto"/>
        </w:rPr>
        <w:t>Овладение системой универсальных познавательных действий обеспечивает сформированность когнитивных навыков обучающихся.</w:t>
      </w:r>
    </w:p>
    <w:p w:rsidR="00E57B0A" w:rsidRPr="00E118C5" w:rsidRDefault="00E57B0A" w:rsidP="00820F84">
      <w:pPr>
        <w:pStyle w:val="11"/>
        <w:spacing w:line="240" w:lineRule="auto"/>
        <w:ind w:firstLine="280"/>
        <w:jc w:val="both"/>
        <w:rPr>
          <w:color w:val="auto"/>
        </w:rPr>
      </w:pPr>
      <w:r w:rsidRPr="00E118C5">
        <w:rPr>
          <w:color w:val="auto"/>
        </w:rPr>
        <w:t>Овладение универсальными коммуникативными действиями.</w:t>
      </w:r>
    </w:p>
    <w:p w:rsidR="00E57B0A" w:rsidRPr="00E118C5" w:rsidRDefault="00E57B0A" w:rsidP="00820F84">
      <w:pPr>
        <w:pStyle w:val="11"/>
        <w:spacing w:line="240" w:lineRule="auto"/>
        <w:jc w:val="both"/>
        <w:rPr>
          <w:color w:val="auto"/>
        </w:rPr>
      </w:pPr>
      <w:r w:rsidRPr="00E118C5">
        <w:rPr>
          <w:color w:val="auto"/>
        </w:rPr>
        <w:t>Общение:</w:t>
      </w:r>
    </w:p>
    <w:p w:rsidR="00E57B0A" w:rsidRPr="00E118C5" w:rsidRDefault="00E57B0A" w:rsidP="00820F84">
      <w:pPr>
        <w:pStyle w:val="11"/>
        <w:spacing w:line="240" w:lineRule="auto"/>
        <w:jc w:val="both"/>
        <w:rPr>
          <w:color w:val="auto"/>
        </w:rPr>
      </w:pPr>
      <w:r w:rsidRPr="00E118C5">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57B0A" w:rsidRPr="00E118C5" w:rsidRDefault="00E57B0A" w:rsidP="00820F84">
      <w:pPr>
        <w:pStyle w:val="11"/>
        <w:spacing w:line="240" w:lineRule="auto"/>
        <w:jc w:val="both"/>
        <w:rPr>
          <w:color w:val="auto"/>
        </w:rPr>
      </w:pPr>
      <w:r w:rsidRPr="00E118C5">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57B0A" w:rsidRPr="00E118C5" w:rsidRDefault="00E57B0A" w:rsidP="00820F84">
      <w:pPr>
        <w:pStyle w:val="11"/>
        <w:spacing w:line="240" w:lineRule="auto"/>
        <w:jc w:val="both"/>
        <w:rPr>
          <w:color w:val="auto"/>
        </w:rPr>
      </w:pPr>
      <w:r w:rsidRPr="00E118C5">
        <w:rPr>
          <w:color w:val="auto"/>
        </w:rPr>
        <w:t>сопоставлять свои суждения с суждениями других участников диалога, обнаруживать различие и сходство позиций;</w:t>
      </w:r>
    </w:p>
    <w:p w:rsidR="00E57B0A" w:rsidRPr="00E118C5" w:rsidRDefault="00E57B0A" w:rsidP="00820F84">
      <w:pPr>
        <w:pStyle w:val="11"/>
        <w:spacing w:line="240" w:lineRule="auto"/>
        <w:jc w:val="both"/>
        <w:rPr>
          <w:color w:val="auto"/>
        </w:rPr>
      </w:pPr>
      <w:r w:rsidRPr="00E118C5">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57B0A" w:rsidRPr="00E118C5" w:rsidRDefault="00E57B0A" w:rsidP="00820F84">
      <w:pPr>
        <w:pStyle w:val="11"/>
        <w:spacing w:line="240" w:lineRule="auto"/>
        <w:jc w:val="both"/>
        <w:rPr>
          <w:color w:val="auto"/>
        </w:rPr>
      </w:pPr>
      <w:r w:rsidRPr="00E118C5">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57B0A" w:rsidRPr="00E118C5" w:rsidRDefault="00E57B0A" w:rsidP="00820F84">
      <w:pPr>
        <w:pStyle w:val="11"/>
        <w:spacing w:line="240" w:lineRule="auto"/>
        <w:jc w:val="both"/>
        <w:rPr>
          <w:color w:val="auto"/>
        </w:rPr>
      </w:pPr>
      <w:r w:rsidRPr="00E118C5">
        <w:rPr>
          <w:color w:val="auto"/>
        </w:rPr>
        <w:t>Совместная деятельность (сотрудничество):</w:t>
      </w:r>
    </w:p>
    <w:p w:rsidR="00E57B0A" w:rsidRPr="00E118C5" w:rsidRDefault="00E57B0A" w:rsidP="00820F84">
      <w:pPr>
        <w:pStyle w:val="11"/>
        <w:spacing w:line="240" w:lineRule="auto"/>
        <w:jc w:val="both"/>
        <w:rPr>
          <w:color w:val="auto"/>
        </w:rPr>
      </w:pPr>
      <w:r w:rsidRPr="00E118C5">
        <w:rPr>
          <w:color w:val="auto"/>
        </w:rPr>
        <w:t>понимать и использовать преимущества командной и индивидуальной работы при решении конкретной учебной задачи;</w:t>
      </w:r>
    </w:p>
    <w:p w:rsidR="00E57B0A" w:rsidRPr="00E118C5" w:rsidRDefault="00E57B0A" w:rsidP="00820F84">
      <w:pPr>
        <w:pStyle w:val="11"/>
        <w:spacing w:line="240" w:lineRule="auto"/>
        <w:jc w:val="both"/>
        <w:rPr>
          <w:color w:val="auto"/>
        </w:rPr>
      </w:pPr>
      <w:r w:rsidRPr="00E118C5">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57B0A" w:rsidRPr="00E118C5" w:rsidRDefault="00E57B0A" w:rsidP="00820F84">
      <w:pPr>
        <w:pStyle w:val="11"/>
        <w:spacing w:line="240" w:lineRule="auto"/>
        <w:jc w:val="both"/>
        <w:rPr>
          <w:color w:val="auto"/>
        </w:rPr>
      </w:pPr>
      <w:r w:rsidRPr="00E118C5">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57B0A" w:rsidRPr="00E118C5" w:rsidRDefault="00E57B0A" w:rsidP="00820F84">
      <w:pPr>
        <w:pStyle w:val="11"/>
        <w:spacing w:line="240" w:lineRule="auto"/>
        <w:jc w:val="both"/>
        <w:rPr>
          <w:color w:val="auto"/>
        </w:rPr>
      </w:pPr>
      <w:r w:rsidRPr="00E118C5">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57B0A" w:rsidRPr="00E118C5" w:rsidRDefault="00E57B0A" w:rsidP="00820F84">
      <w:pPr>
        <w:pStyle w:val="11"/>
        <w:spacing w:line="240" w:lineRule="auto"/>
        <w:jc w:val="both"/>
        <w:rPr>
          <w:color w:val="auto"/>
        </w:rPr>
      </w:pPr>
      <w:r w:rsidRPr="00E118C5">
        <w:rPr>
          <w:color w:val="auto"/>
        </w:rPr>
        <w:t>Овладение универсальными учебными регулятивными действиями.</w:t>
      </w:r>
    </w:p>
    <w:p w:rsidR="00E57B0A" w:rsidRPr="00E118C5" w:rsidRDefault="00E57B0A" w:rsidP="00820F84">
      <w:pPr>
        <w:pStyle w:val="11"/>
        <w:spacing w:line="240" w:lineRule="auto"/>
        <w:jc w:val="both"/>
        <w:rPr>
          <w:color w:val="auto"/>
        </w:rPr>
      </w:pPr>
      <w:r w:rsidRPr="00E118C5">
        <w:rPr>
          <w:color w:val="auto"/>
        </w:rPr>
        <w:t>Самоорганизация:</w:t>
      </w:r>
    </w:p>
    <w:p w:rsidR="00E57B0A" w:rsidRPr="00E118C5" w:rsidRDefault="00E57B0A" w:rsidP="00820F84">
      <w:pPr>
        <w:pStyle w:val="11"/>
        <w:spacing w:line="240" w:lineRule="auto"/>
        <w:jc w:val="both"/>
        <w:rPr>
          <w:color w:val="auto"/>
        </w:rPr>
      </w:pPr>
      <w:r w:rsidRPr="00E118C5">
        <w:rPr>
          <w:color w:val="auto"/>
        </w:rPr>
        <w:t>выявлять проблемные вопросы, требующие решения в жизненных и учебных ситуациях;</w:t>
      </w:r>
    </w:p>
    <w:p w:rsidR="00E57B0A" w:rsidRPr="00E118C5" w:rsidRDefault="00E57B0A" w:rsidP="00820F84">
      <w:pPr>
        <w:pStyle w:val="11"/>
        <w:spacing w:line="240" w:lineRule="auto"/>
        <w:jc w:val="both"/>
        <w:rPr>
          <w:color w:val="auto"/>
        </w:rPr>
      </w:pPr>
      <w:r w:rsidRPr="00E118C5">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57B0A" w:rsidRPr="00E118C5" w:rsidRDefault="00E57B0A" w:rsidP="00820F84">
      <w:pPr>
        <w:pStyle w:val="11"/>
        <w:spacing w:line="240" w:lineRule="auto"/>
        <w:jc w:val="both"/>
        <w:rPr>
          <w:color w:val="auto"/>
        </w:rPr>
      </w:pPr>
      <w:r w:rsidRPr="00E118C5">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57B0A" w:rsidRPr="00E118C5" w:rsidRDefault="00E57B0A" w:rsidP="00820F84">
      <w:pPr>
        <w:pStyle w:val="11"/>
        <w:spacing w:line="240" w:lineRule="auto"/>
        <w:jc w:val="both"/>
        <w:rPr>
          <w:color w:val="auto"/>
        </w:rPr>
      </w:pPr>
      <w:r w:rsidRPr="00E118C5">
        <w:rPr>
          <w:color w:val="auto"/>
        </w:rPr>
        <w:t>Самоконтроль (рефлексия):</w:t>
      </w:r>
    </w:p>
    <w:p w:rsidR="00E57B0A" w:rsidRPr="00E118C5" w:rsidRDefault="00E57B0A" w:rsidP="00820F84">
      <w:pPr>
        <w:pStyle w:val="11"/>
        <w:spacing w:line="240" w:lineRule="auto"/>
        <w:jc w:val="both"/>
        <w:rPr>
          <w:color w:val="auto"/>
        </w:rPr>
      </w:pPr>
      <w:r w:rsidRPr="00E118C5">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57B0A" w:rsidRPr="00E118C5" w:rsidRDefault="00E57B0A" w:rsidP="00820F84">
      <w:pPr>
        <w:pStyle w:val="11"/>
        <w:spacing w:line="240" w:lineRule="auto"/>
        <w:jc w:val="both"/>
        <w:rPr>
          <w:color w:val="auto"/>
        </w:rPr>
      </w:pPr>
      <w:r w:rsidRPr="00E118C5">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B0A" w:rsidRPr="00E118C5" w:rsidRDefault="00E57B0A" w:rsidP="00820F84">
      <w:pPr>
        <w:pStyle w:val="11"/>
        <w:spacing w:line="240" w:lineRule="auto"/>
        <w:jc w:val="both"/>
        <w:rPr>
          <w:color w:val="auto"/>
        </w:rPr>
      </w:pPr>
      <w:r w:rsidRPr="00E118C5">
        <w:rPr>
          <w:color w:val="auto"/>
        </w:rPr>
        <w:t>оценивать соответствие результата цели и условиям.</w:t>
      </w:r>
    </w:p>
    <w:p w:rsidR="00E57B0A" w:rsidRPr="00E118C5" w:rsidRDefault="00E57B0A" w:rsidP="00820F84">
      <w:pPr>
        <w:pStyle w:val="11"/>
        <w:spacing w:line="240" w:lineRule="auto"/>
        <w:jc w:val="both"/>
        <w:rPr>
          <w:color w:val="auto"/>
        </w:rPr>
      </w:pPr>
      <w:r w:rsidRPr="00E118C5">
        <w:rPr>
          <w:color w:val="auto"/>
        </w:rPr>
        <w:t>Эмоциональный интеллект:</w:t>
      </w:r>
    </w:p>
    <w:p w:rsidR="00E57B0A" w:rsidRPr="00E118C5" w:rsidRDefault="00E57B0A" w:rsidP="00820F84">
      <w:pPr>
        <w:pStyle w:val="11"/>
        <w:spacing w:line="240" w:lineRule="auto"/>
        <w:jc w:val="both"/>
        <w:rPr>
          <w:color w:val="auto"/>
        </w:rPr>
      </w:pPr>
      <w:r w:rsidRPr="00E118C5">
        <w:rPr>
          <w:color w:val="auto"/>
        </w:rPr>
        <w:t>управлять собственными эмоциями и не поддаваться эмоциям других, выявлять и анализировать их причины;</w:t>
      </w:r>
    </w:p>
    <w:p w:rsidR="00E57B0A" w:rsidRPr="00E118C5" w:rsidRDefault="00E57B0A" w:rsidP="00820F84">
      <w:pPr>
        <w:pStyle w:val="11"/>
        <w:spacing w:line="240" w:lineRule="auto"/>
        <w:jc w:val="both"/>
        <w:rPr>
          <w:color w:val="auto"/>
        </w:rPr>
      </w:pPr>
      <w:r w:rsidRPr="00E118C5">
        <w:rPr>
          <w:color w:val="auto"/>
        </w:rPr>
        <w:t>ставить себя на место другого человека, понимать мотивы и намерения другого, регулировать способ выражения эмоций.</w:t>
      </w:r>
    </w:p>
    <w:p w:rsidR="00E57B0A" w:rsidRPr="00E118C5" w:rsidRDefault="00E57B0A" w:rsidP="00820F84">
      <w:pPr>
        <w:pStyle w:val="11"/>
        <w:spacing w:line="240" w:lineRule="auto"/>
        <w:jc w:val="both"/>
        <w:rPr>
          <w:color w:val="auto"/>
        </w:rPr>
      </w:pPr>
      <w:r w:rsidRPr="00E118C5">
        <w:rPr>
          <w:color w:val="auto"/>
        </w:rPr>
        <w:t>Принятие себя и других:</w:t>
      </w:r>
    </w:p>
    <w:p w:rsidR="00E57B0A" w:rsidRPr="00E118C5" w:rsidRDefault="00E57B0A" w:rsidP="00820F84">
      <w:pPr>
        <w:pStyle w:val="11"/>
        <w:spacing w:line="240" w:lineRule="auto"/>
        <w:jc w:val="both"/>
        <w:rPr>
          <w:color w:val="auto"/>
        </w:rPr>
      </w:pPr>
      <w:r w:rsidRPr="00E118C5">
        <w:rPr>
          <w:color w:val="auto"/>
        </w:rPr>
        <w:t>осознанно относиться к другому человеку, его мнению, признавать право на ошибку свою и чужую;</w:t>
      </w:r>
    </w:p>
    <w:p w:rsidR="00E57B0A" w:rsidRPr="00E118C5" w:rsidRDefault="00E57B0A" w:rsidP="00820F84">
      <w:pPr>
        <w:pStyle w:val="11"/>
        <w:spacing w:line="240" w:lineRule="auto"/>
        <w:jc w:val="both"/>
        <w:rPr>
          <w:color w:val="auto"/>
        </w:rPr>
      </w:pPr>
      <w:r w:rsidRPr="00E118C5">
        <w:rPr>
          <w:color w:val="auto"/>
        </w:rPr>
        <w:t>быть открытым себе и другим, осознавать невозможность контроля всего вокруг.</w:t>
      </w:r>
    </w:p>
    <w:p w:rsidR="00E57B0A" w:rsidRPr="00E118C5" w:rsidRDefault="00E57B0A" w:rsidP="00820F84">
      <w:pPr>
        <w:pStyle w:val="11"/>
        <w:spacing w:after="320" w:line="240" w:lineRule="auto"/>
        <w:jc w:val="both"/>
        <w:rPr>
          <w:color w:val="auto"/>
        </w:rPr>
      </w:pPr>
      <w:r w:rsidRPr="00E118C5">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B0A" w:rsidRPr="00E118C5" w:rsidRDefault="00E57B0A" w:rsidP="00820F84">
      <w:pPr>
        <w:pStyle w:val="aa"/>
        <w:jc w:val="both"/>
        <w:rPr>
          <w:rFonts w:ascii="Times New Roman" w:hAnsi="Times New Roman" w:cs="Times New Roman"/>
        </w:rPr>
      </w:pPr>
      <w:bookmarkStart w:id="726" w:name="bookmark1854"/>
      <w:r w:rsidRPr="00E118C5">
        <w:rPr>
          <w:rFonts w:ascii="Times New Roman" w:hAnsi="Times New Roman" w:cs="Times New Roman"/>
        </w:rPr>
        <w:t>ПРЕДМЕТНЫЕ РЕЗУЛЬТАТЫ</w:t>
      </w:r>
      <w:bookmarkEnd w:id="726"/>
    </w:p>
    <w:p w:rsidR="00E57B0A" w:rsidRPr="00E118C5" w:rsidRDefault="00E57B0A" w:rsidP="00820F84">
      <w:pPr>
        <w:pStyle w:val="11"/>
        <w:spacing w:line="240" w:lineRule="auto"/>
        <w:jc w:val="both"/>
        <w:rPr>
          <w:color w:val="auto"/>
        </w:rPr>
      </w:pPr>
      <w:r w:rsidRPr="00E118C5">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57B0A" w:rsidRPr="00E118C5" w:rsidRDefault="00E57B0A" w:rsidP="00820F84">
      <w:pPr>
        <w:pStyle w:val="11"/>
        <w:spacing w:line="240" w:lineRule="auto"/>
        <w:jc w:val="both"/>
        <w:rPr>
          <w:color w:val="auto"/>
        </w:rPr>
      </w:pPr>
      <w:r w:rsidRPr="00E118C5">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57B0A" w:rsidRPr="00E118C5" w:rsidRDefault="00E57B0A" w:rsidP="00820F84">
      <w:pPr>
        <w:pStyle w:val="11"/>
        <w:spacing w:line="240" w:lineRule="auto"/>
        <w:jc w:val="both"/>
        <w:rPr>
          <w:color w:val="auto"/>
        </w:rPr>
      </w:pPr>
      <w:r w:rsidRPr="00E118C5">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E57B0A" w:rsidRPr="00E118C5" w:rsidRDefault="00E57B0A" w:rsidP="00820F84">
      <w:pPr>
        <w:pStyle w:val="11"/>
        <w:spacing w:line="240" w:lineRule="auto"/>
        <w:jc w:val="both"/>
        <w:rPr>
          <w:color w:val="auto"/>
        </w:rPr>
      </w:pPr>
      <w:r w:rsidRPr="00E118C5">
        <w:rPr>
          <w:color w:val="auto"/>
        </w:rPr>
        <w:t>По учебному предмету «Основы безопасности жизнедеятельности»:</w:t>
      </w:r>
    </w:p>
    <w:p w:rsidR="00E57B0A" w:rsidRPr="00E118C5" w:rsidRDefault="00E57B0A" w:rsidP="00820F84">
      <w:pPr>
        <w:pStyle w:val="11"/>
        <w:numPr>
          <w:ilvl w:val="0"/>
          <w:numId w:val="150"/>
        </w:numPr>
        <w:tabs>
          <w:tab w:val="left" w:pos="543"/>
        </w:tabs>
        <w:spacing w:line="240" w:lineRule="auto"/>
        <w:jc w:val="both"/>
        <w:rPr>
          <w:color w:val="auto"/>
        </w:rPr>
      </w:pPr>
      <w:r w:rsidRPr="00E118C5">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57B0A" w:rsidRPr="00E118C5" w:rsidRDefault="00E57B0A" w:rsidP="00820F84">
      <w:pPr>
        <w:pStyle w:val="11"/>
        <w:numPr>
          <w:ilvl w:val="0"/>
          <w:numId w:val="150"/>
        </w:numPr>
        <w:tabs>
          <w:tab w:val="left" w:pos="543"/>
        </w:tabs>
        <w:spacing w:line="240" w:lineRule="auto"/>
        <w:jc w:val="both"/>
        <w:rPr>
          <w:color w:val="auto"/>
        </w:rPr>
      </w:pPr>
      <w:r w:rsidRPr="00E118C5">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57B0A" w:rsidRPr="00E118C5" w:rsidRDefault="00E57B0A" w:rsidP="00820F84">
      <w:pPr>
        <w:pStyle w:val="11"/>
        <w:numPr>
          <w:ilvl w:val="0"/>
          <w:numId w:val="150"/>
        </w:numPr>
        <w:tabs>
          <w:tab w:val="left" w:pos="548"/>
        </w:tabs>
        <w:spacing w:line="240" w:lineRule="auto"/>
        <w:jc w:val="both"/>
        <w:rPr>
          <w:color w:val="auto"/>
        </w:rPr>
      </w:pPr>
      <w:r w:rsidRPr="00E118C5">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57B0A" w:rsidRPr="00E118C5" w:rsidRDefault="00E57B0A" w:rsidP="00820F84">
      <w:pPr>
        <w:pStyle w:val="11"/>
        <w:numPr>
          <w:ilvl w:val="0"/>
          <w:numId w:val="150"/>
        </w:numPr>
        <w:tabs>
          <w:tab w:val="left" w:pos="543"/>
        </w:tabs>
        <w:spacing w:line="240" w:lineRule="auto"/>
        <w:jc w:val="both"/>
        <w:rPr>
          <w:color w:val="auto"/>
        </w:rPr>
      </w:pPr>
      <w:r w:rsidRPr="00E118C5">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57B0A" w:rsidRPr="00E118C5" w:rsidRDefault="00E57B0A" w:rsidP="00820F84">
      <w:pPr>
        <w:pStyle w:val="11"/>
        <w:numPr>
          <w:ilvl w:val="0"/>
          <w:numId w:val="150"/>
        </w:numPr>
        <w:tabs>
          <w:tab w:val="left" w:pos="543"/>
        </w:tabs>
        <w:spacing w:line="240" w:lineRule="auto"/>
        <w:jc w:val="both"/>
        <w:rPr>
          <w:color w:val="auto"/>
        </w:rPr>
      </w:pPr>
      <w:r w:rsidRPr="00E118C5">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E57B0A" w:rsidRPr="00E118C5" w:rsidRDefault="00E57B0A" w:rsidP="00820F84">
      <w:pPr>
        <w:pStyle w:val="11"/>
        <w:numPr>
          <w:ilvl w:val="0"/>
          <w:numId w:val="150"/>
        </w:numPr>
        <w:tabs>
          <w:tab w:val="left" w:pos="543"/>
        </w:tabs>
        <w:spacing w:line="240" w:lineRule="auto"/>
        <w:jc w:val="both"/>
        <w:rPr>
          <w:color w:val="auto"/>
        </w:rPr>
      </w:pPr>
      <w:r w:rsidRPr="00E118C5">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57B0A" w:rsidRPr="00E118C5" w:rsidRDefault="00E57B0A" w:rsidP="00820F84">
      <w:pPr>
        <w:pStyle w:val="11"/>
        <w:numPr>
          <w:ilvl w:val="0"/>
          <w:numId w:val="150"/>
        </w:numPr>
        <w:tabs>
          <w:tab w:val="left" w:pos="543"/>
        </w:tabs>
        <w:spacing w:line="240" w:lineRule="auto"/>
        <w:jc w:val="both"/>
        <w:rPr>
          <w:color w:val="auto"/>
        </w:rPr>
      </w:pPr>
      <w:r w:rsidRPr="00E118C5">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57B0A" w:rsidRPr="00E118C5" w:rsidRDefault="00E57B0A" w:rsidP="00820F84">
      <w:pPr>
        <w:pStyle w:val="11"/>
        <w:numPr>
          <w:ilvl w:val="0"/>
          <w:numId w:val="150"/>
        </w:numPr>
        <w:tabs>
          <w:tab w:val="left" w:pos="543"/>
        </w:tabs>
        <w:spacing w:line="240" w:lineRule="auto"/>
        <w:jc w:val="both"/>
        <w:rPr>
          <w:color w:val="auto"/>
        </w:rPr>
      </w:pPr>
      <w:r w:rsidRPr="00E118C5">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57B0A" w:rsidRPr="00E118C5" w:rsidRDefault="00E57B0A" w:rsidP="00820F84">
      <w:pPr>
        <w:pStyle w:val="11"/>
        <w:numPr>
          <w:ilvl w:val="0"/>
          <w:numId w:val="150"/>
        </w:numPr>
        <w:tabs>
          <w:tab w:val="left" w:pos="543"/>
        </w:tabs>
        <w:spacing w:line="240" w:lineRule="auto"/>
        <w:jc w:val="both"/>
        <w:rPr>
          <w:color w:val="auto"/>
        </w:rPr>
      </w:pPr>
      <w:r w:rsidRPr="00E118C5">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57B0A" w:rsidRPr="00E118C5" w:rsidRDefault="00E57B0A" w:rsidP="00820F84">
      <w:pPr>
        <w:pStyle w:val="11"/>
        <w:numPr>
          <w:ilvl w:val="0"/>
          <w:numId w:val="150"/>
        </w:numPr>
        <w:tabs>
          <w:tab w:val="left" w:pos="663"/>
        </w:tabs>
        <w:spacing w:line="240" w:lineRule="auto"/>
        <w:jc w:val="both"/>
        <w:rPr>
          <w:color w:val="auto"/>
        </w:rPr>
      </w:pPr>
      <w:r w:rsidRPr="00E118C5">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57B0A" w:rsidRPr="00E118C5" w:rsidRDefault="00E57B0A" w:rsidP="00820F84">
      <w:pPr>
        <w:pStyle w:val="11"/>
        <w:numPr>
          <w:ilvl w:val="0"/>
          <w:numId w:val="150"/>
        </w:numPr>
        <w:tabs>
          <w:tab w:val="left" w:pos="663"/>
        </w:tabs>
        <w:spacing w:line="240" w:lineRule="auto"/>
        <w:jc w:val="both"/>
        <w:rPr>
          <w:color w:val="auto"/>
        </w:rPr>
      </w:pPr>
      <w:r w:rsidRPr="00E118C5">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57B0A" w:rsidRPr="00E118C5" w:rsidRDefault="00E57B0A" w:rsidP="00820F84">
      <w:pPr>
        <w:pStyle w:val="11"/>
        <w:numPr>
          <w:ilvl w:val="0"/>
          <w:numId w:val="150"/>
        </w:numPr>
        <w:tabs>
          <w:tab w:val="left" w:pos="668"/>
        </w:tabs>
        <w:spacing w:line="240" w:lineRule="auto"/>
        <w:jc w:val="both"/>
        <w:rPr>
          <w:color w:val="auto"/>
        </w:rPr>
      </w:pPr>
      <w:r w:rsidRPr="00E118C5">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57B0A" w:rsidRPr="00E118C5" w:rsidRDefault="00E57B0A" w:rsidP="00820F84">
      <w:pPr>
        <w:pStyle w:val="11"/>
        <w:spacing w:line="240" w:lineRule="auto"/>
        <w:jc w:val="both"/>
        <w:rPr>
          <w:color w:val="auto"/>
        </w:rPr>
      </w:pPr>
      <w:r w:rsidRPr="00E118C5">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57B0A" w:rsidRPr="00E118C5" w:rsidRDefault="00E57B0A" w:rsidP="00820F84">
      <w:pPr>
        <w:pStyle w:val="11"/>
        <w:spacing w:line="240" w:lineRule="auto"/>
        <w:jc w:val="both"/>
        <w:rPr>
          <w:color w:val="auto"/>
        </w:rPr>
      </w:pPr>
      <w:r w:rsidRPr="00E118C5">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57B0A" w:rsidRPr="00E118C5" w:rsidRDefault="00E57B0A" w:rsidP="00820F84">
      <w:pPr>
        <w:pStyle w:val="11"/>
        <w:spacing w:after="320" w:line="240" w:lineRule="auto"/>
        <w:jc w:val="both"/>
        <w:rPr>
          <w:color w:val="auto"/>
        </w:rPr>
      </w:pPr>
      <w:r w:rsidRPr="00E118C5">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E57B0A" w:rsidRPr="00E118C5" w:rsidRDefault="00E57B0A" w:rsidP="00820F84">
      <w:pPr>
        <w:pStyle w:val="aa"/>
        <w:jc w:val="both"/>
        <w:rPr>
          <w:rFonts w:ascii="Times New Roman" w:hAnsi="Times New Roman" w:cs="Times New Roman"/>
        </w:rPr>
      </w:pPr>
      <w:bookmarkStart w:id="727" w:name="bookmark1856"/>
      <w:r w:rsidRPr="00E118C5">
        <w:rPr>
          <w:rFonts w:ascii="Times New Roman" w:hAnsi="Times New Roman" w:cs="Times New Roman"/>
        </w:rPr>
        <w:t>МОДУЛЬ № 1 «КУЛЬТУРА БЕЗОПАСНОСТИ</w:t>
      </w:r>
      <w:bookmarkEnd w:id="72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ЖИЗНЕДЕЯТЕЛЬНОСТИ В СОВРЕМЕННОМ ОБЩЕСТВЕ»:</w:t>
      </w:r>
    </w:p>
    <w:p w:rsidR="00E57B0A" w:rsidRPr="00E118C5" w:rsidRDefault="00E57B0A" w:rsidP="00820F84">
      <w:pPr>
        <w:pStyle w:val="11"/>
        <w:spacing w:line="240" w:lineRule="auto"/>
        <w:jc w:val="both"/>
        <w:rPr>
          <w:color w:val="auto"/>
        </w:rPr>
      </w:pPr>
      <w:r w:rsidRPr="00E118C5">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57B0A" w:rsidRPr="00E118C5" w:rsidRDefault="00E57B0A" w:rsidP="00820F84">
      <w:pPr>
        <w:pStyle w:val="11"/>
        <w:spacing w:line="240" w:lineRule="auto"/>
        <w:jc w:val="both"/>
        <w:rPr>
          <w:color w:val="auto"/>
        </w:rPr>
      </w:pPr>
      <w:r w:rsidRPr="00E118C5">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E57B0A" w:rsidRPr="00E118C5" w:rsidRDefault="00E57B0A" w:rsidP="00820F84">
      <w:pPr>
        <w:pStyle w:val="11"/>
        <w:spacing w:line="240" w:lineRule="auto"/>
        <w:jc w:val="both"/>
        <w:rPr>
          <w:color w:val="auto"/>
        </w:rPr>
      </w:pPr>
      <w:r w:rsidRPr="00E118C5">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57B0A" w:rsidRPr="00E118C5" w:rsidRDefault="00E57B0A" w:rsidP="00820F84">
      <w:pPr>
        <w:pStyle w:val="11"/>
        <w:spacing w:line="240" w:lineRule="auto"/>
        <w:jc w:val="both"/>
        <w:rPr>
          <w:color w:val="auto"/>
        </w:rPr>
      </w:pPr>
      <w:r w:rsidRPr="00E118C5">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57B0A" w:rsidRPr="00E118C5" w:rsidRDefault="00E57B0A" w:rsidP="00820F84">
      <w:pPr>
        <w:pStyle w:val="11"/>
        <w:spacing w:line="240" w:lineRule="auto"/>
        <w:jc w:val="both"/>
        <w:rPr>
          <w:color w:val="auto"/>
        </w:rPr>
      </w:pPr>
      <w:r w:rsidRPr="00E118C5">
        <w:rPr>
          <w:color w:val="auto"/>
        </w:rPr>
        <w:t>раскрывать общие принципы безопасного поведения.</w:t>
      </w:r>
    </w:p>
    <w:p w:rsidR="00E57B0A" w:rsidRPr="00E118C5" w:rsidRDefault="00E57B0A" w:rsidP="00820F84">
      <w:pPr>
        <w:pStyle w:val="aa"/>
        <w:jc w:val="both"/>
        <w:rPr>
          <w:rFonts w:ascii="Times New Roman" w:hAnsi="Times New Roman" w:cs="Times New Roman"/>
        </w:rPr>
      </w:pPr>
      <w:bookmarkStart w:id="728" w:name="bookmark185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2 «БЕЗОПАСНОСТЬ В БЫТУ»:</w:t>
      </w:r>
      <w:bookmarkEnd w:id="728"/>
    </w:p>
    <w:p w:rsidR="00E57B0A" w:rsidRPr="00E118C5" w:rsidRDefault="00E57B0A" w:rsidP="00820F84">
      <w:pPr>
        <w:pStyle w:val="11"/>
        <w:spacing w:line="240" w:lineRule="auto"/>
        <w:jc w:val="both"/>
        <w:rPr>
          <w:color w:val="auto"/>
        </w:rPr>
      </w:pPr>
      <w:r w:rsidRPr="00E118C5">
        <w:rPr>
          <w:color w:val="auto"/>
        </w:rPr>
        <w:t>объяснять особенности жизнеобеспечения жилища;</w:t>
      </w:r>
    </w:p>
    <w:p w:rsidR="00E57B0A" w:rsidRPr="00E118C5" w:rsidRDefault="00E57B0A" w:rsidP="00820F84">
      <w:pPr>
        <w:pStyle w:val="11"/>
        <w:spacing w:line="240" w:lineRule="auto"/>
        <w:jc w:val="both"/>
        <w:rPr>
          <w:color w:val="auto"/>
        </w:rPr>
      </w:pPr>
      <w:r w:rsidRPr="00E118C5">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E57B0A" w:rsidRPr="00E118C5" w:rsidRDefault="00E57B0A" w:rsidP="00820F84">
      <w:pPr>
        <w:pStyle w:val="11"/>
        <w:spacing w:line="240" w:lineRule="auto"/>
        <w:jc w:val="both"/>
        <w:rPr>
          <w:color w:val="auto"/>
        </w:rPr>
      </w:pPr>
      <w:r w:rsidRPr="00E118C5">
        <w:rPr>
          <w:color w:val="auto"/>
        </w:rPr>
        <w:t>знать права, обязанности и ответственность граждан в области пожарной безопасности;</w:t>
      </w:r>
    </w:p>
    <w:p w:rsidR="00E57B0A" w:rsidRPr="00E118C5" w:rsidRDefault="00E57B0A" w:rsidP="00820F84">
      <w:pPr>
        <w:pStyle w:val="11"/>
        <w:spacing w:line="240" w:lineRule="auto"/>
        <w:jc w:val="both"/>
        <w:rPr>
          <w:color w:val="auto"/>
        </w:rPr>
      </w:pPr>
      <w:r w:rsidRPr="00E118C5">
        <w:rPr>
          <w:color w:val="auto"/>
        </w:rPr>
        <w:t>соблюдать правила безопасного поведения, позволяющие предупредить возникновение опасных ситуаций в быту;</w:t>
      </w:r>
    </w:p>
    <w:p w:rsidR="00E57B0A" w:rsidRPr="00E118C5" w:rsidRDefault="00E57B0A" w:rsidP="00820F84">
      <w:pPr>
        <w:pStyle w:val="11"/>
        <w:spacing w:after="40" w:line="240" w:lineRule="auto"/>
        <w:jc w:val="both"/>
        <w:rPr>
          <w:color w:val="auto"/>
        </w:rPr>
      </w:pPr>
      <w:r w:rsidRPr="00E118C5">
        <w:rPr>
          <w:color w:val="auto"/>
        </w:rPr>
        <w:t>распознавать ситуации криминального характера;</w:t>
      </w:r>
    </w:p>
    <w:p w:rsidR="00E57B0A" w:rsidRPr="00E118C5" w:rsidRDefault="00E57B0A" w:rsidP="00820F84">
      <w:pPr>
        <w:pStyle w:val="11"/>
        <w:spacing w:line="240" w:lineRule="auto"/>
        <w:jc w:val="both"/>
        <w:rPr>
          <w:color w:val="auto"/>
        </w:rPr>
      </w:pPr>
      <w:r w:rsidRPr="00E118C5">
        <w:rPr>
          <w:color w:val="auto"/>
        </w:rPr>
        <w:t>знать о правилах вызова экстренных служб и ответственности за ложные сообщения;</w:t>
      </w:r>
    </w:p>
    <w:p w:rsidR="00E57B0A" w:rsidRPr="00E118C5" w:rsidRDefault="00E57B0A" w:rsidP="00820F84">
      <w:pPr>
        <w:pStyle w:val="11"/>
        <w:spacing w:line="240" w:lineRule="auto"/>
        <w:jc w:val="both"/>
        <w:rPr>
          <w:color w:val="auto"/>
        </w:rPr>
      </w:pPr>
      <w:r w:rsidRPr="00E118C5">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57B0A" w:rsidRPr="00E118C5" w:rsidRDefault="00E57B0A" w:rsidP="00820F84">
      <w:pPr>
        <w:pStyle w:val="11"/>
        <w:spacing w:line="240" w:lineRule="auto"/>
        <w:jc w:val="both"/>
        <w:rPr>
          <w:color w:val="auto"/>
        </w:rPr>
      </w:pPr>
      <w:r w:rsidRPr="00E118C5">
        <w:rPr>
          <w:color w:val="auto"/>
        </w:rPr>
        <w:t>безопасно действовать в ситуациях криминального характера;</w:t>
      </w:r>
    </w:p>
    <w:p w:rsidR="00E57B0A" w:rsidRPr="00E118C5" w:rsidRDefault="00E57B0A" w:rsidP="00820F84">
      <w:pPr>
        <w:pStyle w:val="11"/>
        <w:spacing w:after="280" w:line="240" w:lineRule="auto"/>
        <w:jc w:val="both"/>
        <w:rPr>
          <w:color w:val="auto"/>
        </w:rPr>
      </w:pPr>
      <w:r w:rsidRPr="00E118C5">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E57B0A" w:rsidRPr="00E118C5" w:rsidRDefault="00E57B0A" w:rsidP="00820F84">
      <w:pPr>
        <w:pStyle w:val="aa"/>
        <w:jc w:val="both"/>
        <w:rPr>
          <w:rFonts w:ascii="Times New Roman" w:hAnsi="Times New Roman" w:cs="Times New Roman"/>
        </w:rPr>
      </w:pPr>
      <w:bookmarkStart w:id="729" w:name="bookmark1861"/>
      <w:r w:rsidRPr="00E118C5">
        <w:rPr>
          <w:rFonts w:ascii="Times New Roman" w:hAnsi="Times New Roman" w:cs="Times New Roman"/>
        </w:rPr>
        <w:t>МОДУЛЬ № 3 «БЕЗОПАСНОСТЬ НА ТРАНСПОРТЕ»:</w:t>
      </w:r>
      <w:bookmarkEnd w:id="729"/>
    </w:p>
    <w:p w:rsidR="00E57B0A" w:rsidRPr="00E118C5" w:rsidRDefault="00E57B0A" w:rsidP="00820F84">
      <w:pPr>
        <w:pStyle w:val="11"/>
        <w:spacing w:line="240" w:lineRule="auto"/>
        <w:jc w:val="both"/>
        <w:rPr>
          <w:color w:val="auto"/>
        </w:rPr>
      </w:pPr>
      <w:r w:rsidRPr="00E118C5">
        <w:rPr>
          <w:color w:val="auto"/>
        </w:rPr>
        <w:t>классифицировать виды опасностей на транспорте (наземный, подземный, железнодорожный, водный, воздушный);</w:t>
      </w:r>
    </w:p>
    <w:p w:rsidR="00E57B0A" w:rsidRPr="00E118C5" w:rsidRDefault="00E57B0A" w:rsidP="00820F84">
      <w:pPr>
        <w:pStyle w:val="11"/>
        <w:spacing w:line="240" w:lineRule="auto"/>
        <w:jc w:val="both"/>
        <w:rPr>
          <w:color w:val="auto"/>
        </w:rPr>
      </w:pPr>
      <w:r w:rsidRPr="00E118C5">
        <w:rPr>
          <w:color w:val="auto"/>
        </w:rPr>
        <w:t>соблюдать правила дорожного движения, установленные для пешехода, пассажира, водителя велосипеда и иных средств передвижения;</w:t>
      </w:r>
    </w:p>
    <w:p w:rsidR="00E57B0A" w:rsidRPr="00E118C5" w:rsidRDefault="00E57B0A" w:rsidP="00820F84">
      <w:pPr>
        <w:pStyle w:val="11"/>
        <w:spacing w:line="240" w:lineRule="auto"/>
        <w:jc w:val="both"/>
        <w:rPr>
          <w:color w:val="auto"/>
        </w:rPr>
      </w:pPr>
      <w:r w:rsidRPr="00E118C5">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57B0A" w:rsidRPr="00E118C5" w:rsidRDefault="00E57B0A" w:rsidP="00820F84">
      <w:pPr>
        <w:pStyle w:val="11"/>
        <w:spacing w:after="280" w:line="240" w:lineRule="auto"/>
        <w:jc w:val="both"/>
        <w:rPr>
          <w:color w:val="auto"/>
        </w:rPr>
      </w:pPr>
      <w:r w:rsidRPr="00E118C5">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57B0A" w:rsidRPr="00E118C5" w:rsidRDefault="00E57B0A" w:rsidP="00820F84">
      <w:pPr>
        <w:pStyle w:val="aa"/>
        <w:jc w:val="both"/>
        <w:rPr>
          <w:rFonts w:ascii="Times New Roman" w:hAnsi="Times New Roman" w:cs="Times New Roman"/>
        </w:rPr>
      </w:pPr>
      <w:bookmarkStart w:id="730" w:name="bookmark1863"/>
      <w:r w:rsidRPr="00E118C5">
        <w:rPr>
          <w:rFonts w:ascii="Times New Roman" w:hAnsi="Times New Roman" w:cs="Times New Roman"/>
        </w:rPr>
        <w:t>МОДУЛЬ № 4 «БЕЗОПАСНОСТЬ В ОБЩЕСТВЕННЫХ МЕСТАХ»:</w:t>
      </w:r>
      <w:bookmarkEnd w:id="730"/>
    </w:p>
    <w:p w:rsidR="00E57B0A" w:rsidRPr="00E118C5" w:rsidRDefault="00E57B0A" w:rsidP="00820F84">
      <w:pPr>
        <w:pStyle w:val="11"/>
        <w:spacing w:line="240" w:lineRule="auto"/>
        <w:jc w:val="both"/>
        <w:rPr>
          <w:color w:val="auto"/>
        </w:rPr>
      </w:pPr>
      <w:r w:rsidRPr="00E118C5">
        <w:rPr>
          <w:color w:val="auto"/>
        </w:rPr>
        <w:t>характеризовать потенциальные источники опасности в общественных местах, в том числе техногенного происхождения;</w:t>
      </w:r>
    </w:p>
    <w:p w:rsidR="00E57B0A" w:rsidRPr="00E118C5" w:rsidRDefault="00E57B0A" w:rsidP="00820F84">
      <w:pPr>
        <w:pStyle w:val="11"/>
        <w:spacing w:line="240" w:lineRule="auto"/>
        <w:jc w:val="both"/>
        <w:rPr>
          <w:color w:val="auto"/>
        </w:rPr>
      </w:pPr>
      <w:r w:rsidRPr="00E118C5">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57B0A" w:rsidRPr="00E118C5" w:rsidRDefault="00E57B0A" w:rsidP="00820F84">
      <w:pPr>
        <w:pStyle w:val="11"/>
        <w:spacing w:line="240" w:lineRule="auto"/>
        <w:ind w:firstLine="280"/>
        <w:jc w:val="both"/>
        <w:rPr>
          <w:color w:val="auto"/>
        </w:rPr>
      </w:pPr>
      <w:r w:rsidRPr="00E118C5">
        <w:rPr>
          <w:color w:val="auto"/>
        </w:rPr>
        <w:t>соблюдать правила безопасного поведения в местах массового пребывания людей (в толпе);</w:t>
      </w:r>
    </w:p>
    <w:p w:rsidR="00E57B0A" w:rsidRPr="00E118C5" w:rsidRDefault="00E57B0A" w:rsidP="00820F84">
      <w:pPr>
        <w:pStyle w:val="11"/>
        <w:spacing w:line="240" w:lineRule="auto"/>
        <w:ind w:firstLine="280"/>
        <w:jc w:val="both"/>
        <w:rPr>
          <w:color w:val="auto"/>
        </w:rPr>
      </w:pPr>
      <w:r w:rsidRPr="00E118C5">
        <w:rPr>
          <w:color w:val="auto"/>
        </w:rPr>
        <w:t>знать правила информирования экстренных служб;</w:t>
      </w:r>
    </w:p>
    <w:p w:rsidR="00E57B0A" w:rsidRPr="00E118C5" w:rsidRDefault="00E57B0A" w:rsidP="00820F84">
      <w:pPr>
        <w:pStyle w:val="11"/>
        <w:spacing w:line="240" w:lineRule="auto"/>
        <w:ind w:firstLine="280"/>
        <w:jc w:val="both"/>
        <w:rPr>
          <w:color w:val="auto"/>
        </w:rPr>
      </w:pPr>
      <w:r w:rsidRPr="00E118C5">
        <w:rPr>
          <w:color w:val="auto"/>
        </w:rPr>
        <w:t>безопасно действовать при обнаружении в общественных местах бесхозных (потенциально опасных) вещей и предметов;</w:t>
      </w:r>
    </w:p>
    <w:p w:rsidR="00E57B0A" w:rsidRPr="00E118C5" w:rsidRDefault="00E57B0A" w:rsidP="00820F84">
      <w:pPr>
        <w:pStyle w:val="11"/>
        <w:spacing w:line="240" w:lineRule="auto"/>
        <w:ind w:firstLine="280"/>
        <w:jc w:val="both"/>
        <w:rPr>
          <w:color w:val="auto"/>
        </w:rPr>
      </w:pPr>
      <w:r w:rsidRPr="00E118C5">
        <w:rPr>
          <w:color w:val="auto"/>
        </w:rPr>
        <w:t>эвакуироваться из общественных мест и зданий;</w:t>
      </w:r>
    </w:p>
    <w:p w:rsidR="00E57B0A" w:rsidRPr="00E118C5" w:rsidRDefault="00E57B0A" w:rsidP="00820F84">
      <w:pPr>
        <w:pStyle w:val="11"/>
        <w:spacing w:line="240" w:lineRule="auto"/>
        <w:ind w:firstLine="280"/>
        <w:jc w:val="both"/>
        <w:rPr>
          <w:color w:val="auto"/>
        </w:rPr>
      </w:pPr>
      <w:r w:rsidRPr="00E118C5">
        <w:rPr>
          <w:color w:val="auto"/>
        </w:rPr>
        <w:t>безопасно действовать при возникновении пожара и происшествиях в общественных местах;</w:t>
      </w:r>
    </w:p>
    <w:p w:rsidR="00E57B0A" w:rsidRPr="00E118C5" w:rsidRDefault="00E57B0A" w:rsidP="00820F84">
      <w:pPr>
        <w:pStyle w:val="11"/>
        <w:spacing w:line="240" w:lineRule="auto"/>
        <w:ind w:firstLine="280"/>
        <w:jc w:val="both"/>
        <w:rPr>
          <w:color w:val="auto"/>
        </w:rPr>
      </w:pPr>
      <w:r w:rsidRPr="00E118C5">
        <w:rPr>
          <w:color w:val="auto"/>
        </w:rPr>
        <w:t>безопасно действовать в условиях совершения террористического акта, в том числе при захвате и освобождении заложников;</w:t>
      </w:r>
    </w:p>
    <w:p w:rsidR="00E57B0A" w:rsidRPr="00E118C5" w:rsidRDefault="00E57B0A" w:rsidP="00820F84">
      <w:pPr>
        <w:pStyle w:val="11"/>
        <w:spacing w:after="320" w:line="240" w:lineRule="auto"/>
        <w:ind w:firstLine="280"/>
        <w:jc w:val="both"/>
        <w:rPr>
          <w:color w:val="auto"/>
        </w:rPr>
      </w:pPr>
      <w:r w:rsidRPr="00E118C5">
        <w:rPr>
          <w:color w:val="auto"/>
        </w:rPr>
        <w:t>безопасно действовать в ситуациях криминогенного и антиобщественного характера.</w:t>
      </w:r>
    </w:p>
    <w:p w:rsidR="00E57B0A" w:rsidRPr="00E118C5" w:rsidRDefault="00E57B0A" w:rsidP="00820F84">
      <w:pPr>
        <w:pStyle w:val="aa"/>
        <w:jc w:val="both"/>
        <w:rPr>
          <w:rFonts w:ascii="Times New Roman" w:hAnsi="Times New Roman" w:cs="Times New Roman"/>
        </w:rPr>
      </w:pPr>
      <w:bookmarkStart w:id="731" w:name="bookmark1865"/>
      <w:r w:rsidRPr="00E118C5">
        <w:rPr>
          <w:rFonts w:ascii="Times New Roman" w:hAnsi="Times New Roman" w:cs="Times New Roman"/>
        </w:rPr>
        <w:t>МОДУЛЬ № 5 «БЕЗОПАСНОСТЬ В ПРИРОДНОЙ СРЕДЕ»:</w:t>
      </w:r>
      <w:bookmarkEnd w:id="731"/>
    </w:p>
    <w:p w:rsidR="00E57B0A" w:rsidRPr="00E118C5" w:rsidRDefault="00E57B0A" w:rsidP="00820F84">
      <w:pPr>
        <w:pStyle w:val="11"/>
        <w:spacing w:line="240" w:lineRule="auto"/>
        <w:ind w:firstLine="280"/>
        <w:jc w:val="both"/>
        <w:rPr>
          <w:color w:val="auto"/>
        </w:rPr>
      </w:pPr>
      <w:r w:rsidRPr="00E118C5">
        <w:rPr>
          <w:color w:val="auto"/>
        </w:rPr>
        <w:t>раскрывать смысл понятия экологии, экологической культуры, значение экологии для устойчивого развития общества;</w:t>
      </w:r>
    </w:p>
    <w:p w:rsidR="00E57B0A" w:rsidRPr="00E118C5" w:rsidRDefault="00E57B0A" w:rsidP="00820F84">
      <w:pPr>
        <w:pStyle w:val="11"/>
        <w:spacing w:line="240" w:lineRule="auto"/>
        <w:ind w:firstLine="280"/>
        <w:jc w:val="both"/>
        <w:rPr>
          <w:color w:val="auto"/>
        </w:rPr>
      </w:pPr>
      <w:r w:rsidRPr="00E118C5">
        <w:rPr>
          <w:color w:val="auto"/>
        </w:rPr>
        <w:t>помнить и выполнять правила безопасного поведения при неблагоприятной экологической обстановке;</w:t>
      </w:r>
    </w:p>
    <w:p w:rsidR="00E57B0A" w:rsidRPr="00E118C5" w:rsidRDefault="00E57B0A" w:rsidP="00820F84">
      <w:pPr>
        <w:pStyle w:val="11"/>
        <w:spacing w:line="240" w:lineRule="auto"/>
        <w:ind w:firstLine="280"/>
        <w:jc w:val="both"/>
        <w:rPr>
          <w:color w:val="auto"/>
        </w:rPr>
      </w:pPr>
      <w:r w:rsidRPr="00E118C5">
        <w:rPr>
          <w:color w:val="auto"/>
        </w:rPr>
        <w:t>соблюдать правила безопасного поведения на природе;</w:t>
      </w:r>
    </w:p>
    <w:p w:rsidR="00E57B0A" w:rsidRPr="00E118C5" w:rsidRDefault="00E57B0A" w:rsidP="00820F84">
      <w:pPr>
        <w:pStyle w:val="11"/>
        <w:spacing w:line="240" w:lineRule="auto"/>
        <w:ind w:firstLine="280"/>
        <w:jc w:val="both"/>
        <w:rPr>
          <w:color w:val="auto"/>
        </w:rPr>
      </w:pPr>
      <w:r w:rsidRPr="00E118C5">
        <w:rPr>
          <w:color w:val="auto"/>
        </w:rPr>
        <w:t>объяснять правила безопасного поведения на водоёмах в различное время года;</w:t>
      </w:r>
    </w:p>
    <w:p w:rsidR="00E57B0A" w:rsidRPr="00E118C5" w:rsidRDefault="00E57B0A" w:rsidP="00820F84">
      <w:pPr>
        <w:pStyle w:val="11"/>
        <w:spacing w:line="240" w:lineRule="auto"/>
        <w:ind w:firstLine="280"/>
        <w:jc w:val="both"/>
        <w:rPr>
          <w:color w:val="auto"/>
        </w:rPr>
      </w:pPr>
      <w:r w:rsidRPr="00E118C5">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57B0A" w:rsidRPr="00E118C5" w:rsidRDefault="00E57B0A" w:rsidP="00820F84">
      <w:pPr>
        <w:pStyle w:val="11"/>
        <w:spacing w:line="240" w:lineRule="auto"/>
        <w:ind w:firstLine="280"/>
        <w:jc w:val="both"/>
        <w:rPr>
          <w:color w:val="auto"/>
        </w:rPr>
      </w:pPr>
      <w:r w:rsidRPr="00E118C5">
        <w:rPr>
          <w:color w:val="auto"/>
        </w:rPr>
        <w:t>характеризовать правила само- и взаимопомощи терпящим бедствие на воде;</w:t>
      </w:r>
    </w:p>
    <w:p w:rsidR="00E57B0A" w:rsidRPr="00E118C5" w:rsidRDefault="00E57B0A" w:rsidP="00820F84">
      <w:pPr>
        <w:pStyle w:val="11"/>
        <w:spacing w:line="240" w:lineRule="auto"/>
        <w:ind w:firstLine="280"/>
        <w:jc w:val="both"/>
        <w:rPr>
          <w:color w:val="auto"/>
        </w:rPr>
      </w:pPr>
      <w:r w:rsidRPr="00E118C5">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57B0A" w:rsidRPr="00E118C5" w:rsidRDefault="00E57B0A" w:rsidP="00820F84">
      <w:pPr>
        <w:pStyle w:val="11"/>
        <w:spacing w:after="320" w:line="240" w:lineRule="auto"/>
        <w:ind w:firstLine="280"/>
        <w:jc w:val="both"/>
        <w:rPr>
          <w:color w:val="auto"/>
        </w:rPr>
      </w:pPr>
      <w:r w:rsidRPr="00E118C5">
        <w:rPr>
          <w:color w:val="auto"/>
        </w:rPr>
        <w:t>знать и применять способы подачи сигнала о помощи.</w:t>
      </w:r>
    </w:p>
    <w:p w:rsidR="00E57B0A" w:rsidRPr="00E118C5" w:rsidRDefault="00E57B0A" w:rsidP="00820F84">
      <w:pPr>
        <w:pStyle w:val="aa"/>
        <w:jc w:val="both"/>
        <w:rPr>
          <w:rFonts w:ascii="Times New Roman" w:hAnsi="Times New Roman" w:cs="Times New Roman"/>
        </w:rPr>
      </w:pPr>
      <w:bookmarkStart w:id="732" w:name="bookmark1867"/>
      <w:r w:rsidRPr="00E118C5">
        <w:rPr>
          <w:rFonts w:ascii="Times New Roman" w:hAnsi="Times New Roman" w:cs="Times New Roman"/>
        </w:rPr>
        <w:t>МОДУЛЬ № 6 «ЗДОРОВЬЕ И КАК ЕГО СОХРАНИТЬ.</w:t>
      </w:r>
      <w:bookmarkEnd w:id="73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ОСНОВЫ МЕДИЦИНСКИХ ЗНАНИЙ»:</w:t>
      </w:r>
    </w:p>
    <w:p w:rsidR="00E57B0A" w:rsidRPr="00E118C5" w:rsidRDefault="00E57B0A" w:rsidP="00820F84">
      <w:pPr>
        <w:pStyle w:val="11"/>
        <w:spacing w:line="240" w:lineRule="auto"/>
        <w:ind w:firstLine="280"/>
        <w:jc w:val="both"/>
        <w:rPr>
          <w:color w:val="auto"/>
        </w:rPr>
      </w:pPr>
      <w:r w:rsidRPr="00E118C5">
        <w:rPr>
          <w:color w:val="auto"/>
        </w:rPr>
        <w:t>раскрывать смысл понятий здоровья (физического и психического) и здорового образа жизни;</w:t>
      </w:r>
    </w:p>
    <w:p w:rsidR="00E57B0A" w:rsidRPr="00E118C5" w:rsidRDefault="00E57B0A" w:rsidP="00820F84">
      <w:pPr>
        <w:pStyle w:val="11"/>
        <w:spacing w:line="240" w:lineRule="auto"/>
        <w:ind w:firstLine="280"/>
        <w:jc w:val="both"/>
        <w:rPr>
          <w:color w:val="auto"/>
        </w:rPr>
      </w:pPr>
      <w:r w:rsidRPr="00E118C5">
        <w:rPr>
          <w:color w:val="auto"/>
        </w:rPr>
        <w:t>характеризовать факторы, влияющие на здоровье человека;</w:t>
      </w:r>
    </w:p>
    <w:p w:rsidR="00E57B0A" w:rsidRPr="00E118C5" w:rsidRDefault="00E57B0A" w:rsidP="00820F84">
      <w:pPr>
        <w:pStyle w:val="11"/>
        <w:spacing w:line="240" w:lineRule="auto"/>
        <w:jc w:val="both"/>
        <w:rPr>
          <w:color w:val="auto"/>
        </w:rPr>
      </w:pPr>
      <w:r w:rsidRPr="00E118C5">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57B0A" w:rsidRPr="00E118C5" w:rsidRDefault="00E57B0A" w:rsidP="00820F84">
      <w:pPr>
        <w:pStyle w:val="11"/>
        <w:spacing w:line="240" w:lineRule="auto"/>
        <w:jc w:val="both"/>
        <w:rPr>
          <w:color w:val="auto"/>
        </w:rPr>
      </w:pPr>
      <w:r w:rsidRPr="00E118C5">
        <w:rPr>
          <w:color w:val="auto"/>
        </w:rPr>
        <w:t>сформировать негативное отношение к вредным привычкам (табакокурение, алкоголизм, наркомания, игровая зависимость);</w:t>
      </w:r>
    </w:p>
    <w:p w:rsidR="00E57B0A" w:rsidRPr="00E118C5" w:rsidRDefault="00E57B0A" w:rsidP="00820F84">
      <w:pPr>
        <w:pStyle w:val="11"/>
        <w:spacing w:line="240" w:lineRule="auto"/>
        <w:jc w:val="both"/>
        <w:rPr>
          <w:color w:val="auto"/>
        </w:rPr>
      </w:pPr>
      <w:r w:rsidRPr="00E118C5">
        <w:rPr>
          <w:color w:val="auto"/>
        </w:rPr>
        <w:t>приводить примеры мер защиты от инфекционных и неинфекционных заболеваний;</w:t>
      </w:r>
    </w:p>
    <w:p w:rsidR="00E57B0A" w:rsidRPr="00E118C5" w:rsidRDefault="00E57B0A" w:rsidP="00820F84">
      <w:pPr>
        <w:pStyle w:val="11"/>
        <w:spacing w:line="240" w:lineRule="auto"/>
        <w:jc w:val="both"/>
        <w:rPr>
          <w:color w:val="auto"/>
        </w:rPr>
      </w:pPr>
      <w:r w:rsidRPr="00E118C5">
        <w:rPr>
          <w:color w:val="auto"/>
        </w:rPr>
        <w:t>безопасно действовать в случае возникновения чрезвычайных ситуаций биолого-социального происхождения (эпидемии, пандемии);</w:t>
      </w:r>
    </w:p>
    <w:p w:rsidR="00E57B0A" w:rsidRPr="00E118C5" w:rsidRDefault="00E57B0A" w:rsidP="00820F84">
      <w:pPr>
        <w:pStyle w:val="11"/>
        <w:spacing w:line="240" w:lineRule="auto"/>
        <w:jc w:val="both"/>
        <w:rPr>
          <w:color w:val="auto"/>
        </w:rPr>
      </w:pPr>
      <w:r w:rsidRPr="00E118C5">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57B0A" w:rsidRPr="00E118C5" w:rsidRDefault="00E57B0A" w:rsidP="00820F84">
      <w:pPr>
        <w:pStyle w:val="11"/>
        <w:spacing w:after="320" w:line="240" w:lineRule="auto"/>
        <w:jc w:val="both"/>
        <w:rPr>
          <w:color w:val="auto"/>
        </w:rPr>
      </w:pPr>
      <w:r w:rsidRPr="00E118C5">
        <w:rPr>
          <w:color w:val="auto"/>
        </w:rPr>
        <w:t>оказывать первую помощь и самопомощь при неотложных состояниях.</w:t>
      </w:r>
    </w:p>
    <w:p w:rsidR="00E57B0A" w:rsidRPr="00E118C5" w:rsidRDefault="00E57B0A" w:rsidP="00820F84">
      <w:pPr>
        <w:pStyle w:val="aa"/>
        <w:jc w:val="both"/>
        <w:rPr>
          <w:rFonts w:ascii="Times New Roman" w:hAnsi="Times New Roman" w:cs="Times New Roman"/>
        </w:rPr>
      </w:pPr>
      <w:bookmarkStart w:id="733" w:name="bookmark1870"/>
      <w:r w:rsidRPr="00E118C5">
        <w:rPr>
          <w:rFonts w:ascii="Times New Roman" w:hAnsi="Times New Roman" w:cs="Times New Roman"/>
        </w:rPr>
        <w:t>МОДУЛЬ № 7 «БЕЗОПАСНОСТЬ В СОЦИУМЕ»:</w:t>
      </w:r>
      <w:bookmarkEnd w:id="733"/>
    </w:p>
    <w:p w:rsidR="00E57B0A" w:rsidRPr="00E118C5" w:rsidRDefault="00E57B0A" w:rsidP="00820F84">
      <w:pPr>
        <w:pStyle w:val="11"/>
        <w:spacing w:line="240" w:lineRule="auto"/>
        <w:jc w:val="both"/>
        <w:rPr>
          <w:color w:val="auto"/>
        </w:rPr>
      </w:pPr>
      <w:r w:rsidRPr="00E118C5">
        <w:rPr>
          <w:color w:val="auto"/>
        </w:rPr>
        <w:t>приводить примеры межличностного и группового конфликта;</w:t>
      </w:r>
    </w:p>
    <w:p w:rsidR="00E57B0A" w:rsidRPr="00E118C5" w:rsidRDefault="00E57B0A" w:rsidP="00820F84">
      <w:pPr>
        <w:pStyle w:val="11"/>
        <w:spacing w:line="240" w:lineRule="auto"/>
        <w:jc w:val="both"/>
        <w:rPr>
          <w:color w:val="auto"/>
        </w:rPr>
      </w:pPr>
      <w:r w:rsidRPr="00E118C5">
        <w:rPr>
          <w:color w:val="auto"/>
        </w:rPr>
        <w:t>характеризовать способы избегания и разрешения конфликтных ситуаций;</w:t>
      </w:r>
    </w:p>
    <w:p w:rsidR="00E57B0A" w:rsidRPr="00E118C5" w:rsidRDefault="00E57B0A" w:rsidP="00820F84">
      <w:pPr>
        <w:pStyle w:val="11"/>
        <w:spacing w:line="240" w:lineRule="auto"/>
        <w:jc w:val="both"/>
        <w:rPr>
          <w:color w:val="auto"/>
        </w:rPr>
      </w:pPr>
      <w:r w:rsidRPr="00E118C5">
        <w:rPr>
          <w:color w:val="auto"/>
        </w:rPr>
        <w:t>характеризовать опасные проявления конфликтов (в том числе насилие, буллинг (травля));</w:t>
      </w:r>
    </w:p>
    <w:p w:rsidR="00E57B0A" w:rsidRPr="00E118C5" w:rsidRDefault="00E57B0A" w:rsidP="00820F84">
      <w:pPr>
        <w:pStyle w:val="11"/>
        <w:spacing w:line="240" w:lineRule="auto"/>
        <w:jc w:val="both"/>
        <w:rPr>
          <w:color w:val="auto"/>
        </w:rPr>
      </w:pPr>
      <w:r w:rsidRPr="00E118C5">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57B0A" w:rsidRPr="00E118C5" w:rsidRDefault="00E57B0A" w:rsidP="00820F84">
      <w:pPr>
        <w:pStyle w:val="11"/>
        <w:spacing w:line="240" w:lineRule="auto"/>
        <w:jc w:val="both"/>
        <w:rPr>
          <w:color w:val="auto"/>
        </w:rPr>
      </w:pPr>
      <w:r w:rsidRPr="00E118C5">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E57B0A" w:rsidRPr="00E118C5" w:rsidRDefault="00E57B0A" w:rsidP="00820F84">
      <w:pPr>
        <w:pStyle w:val="11"/>
        <w:spacing w:line="240" w:lineRule="auto"/>
        <w:jc w:val="both"/>
        <w:rPr>
          <w:color w:val="auto"/>
        </w:rPr>
      </w:pPr>
      <w:r w:rsidRPr="00E118C5">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57B0A" w:rsidRPr="00E118C5" w:rsidRDefault="00E57B0A" w:rsidP="00820F84">
      <w:pPr>
        <w:pStyle w:val="11"/>
        <w:spacing w:line="240" w:lineRule="auto"/>
        <w:jc w:val="both"/>
        <w:rPr>
          <w:color w:val="auto"/>
        </w:rPr>
      </w:pPr>
      <w:r w:rsidRPr="00E118C5">
        <w:rPr>
          <w:color w:val="auto"/>
        </w:rPr>
        <w:t>распознавать опасности и соблюдать правила безопасного поведения в практике современных молодёжных увлечений;</w:t>
      </w:r>
    </w:p>
    <w:p w:rsidR="00E57B0A" w:rsidRPr="00E118C5" w:rsidRDefault="00E57B0A" w:rsidP="00820F84">
      <w:pPr>
        <w:pStyle w:val="11"/>
        <w:spacing w:line="240" w:lineRule="auto"/>
        <w:jc w:val="both"/>
        <w:rPr>
          <w:color w:val="auto"/>
        </w:rPr>
      </w:pPr>
      <w:r w:rsidRPr="00E118C5">
        <w:rPr>
          <w:color w:val="auto"/>
        </w:rPr>
        <w:t>безопасно действовать при опасных проявлениях конфликта и при возможных манипуляциях.</w:t>
      </w:r>
    </w:p>
    <w:p w:rsidR="00E57B0A" w:rsidRPr="00E118C5" w:rsidRDefault="00E57B0A" w:rsidP="00820F84">
      <w:pPr>
        <w:pStyle w:val="aa"/>
        <w:jc w:val="both"/>
        <w:rPr>
          <w:rFonts w:ascii="Times New Roman" w:hAnsi="Times New Roman" w:cs="Times New Roman"/>
        </w:rPr>
      </w:pPr>
      <w:bookmarkStart w:id="734" w:name="bookmark1872"/>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 8 «БЕЗОПАСНОСТЬ</w:t>
      </w:r>
      <w:bookmarkEnd w:id="734"/>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В ИНФОРМАЦИОННОМ ПРОСТРАНСТВЕ»:</w:t>
      </w:r>
    </w:p>
    <w:p w:rsidR="00E57B0A" w:rsidRPr="00E118C5" w:rsidRDefault="00E57B0A" w:rsidP="00820F84">
      <w:pPr>
        <w:pStyle w:val="11"/>
        <w:spacing w:line="240" w:lineRule="auto"/>
        <w:jc w:val="both"/>
        <w:rPr>
          <w:color w:val="auto"/>
        </w:rPr>
      </w:pPr>
      <w:r w:rsidRPr="00E118C5">
        <w:rPr>
          <w:color w:val="auto"/>
        </w:rPr>
        <w:t>приводить примеры информационных и компьютерных угроз;</w:t>
      </w:r>
    </w:p>
    <w:p w:rsidR="00E57B0A" w:rsidRPr="00E118C5" w:rsidRDefault="00E57B0A" w:rsidP="00820F84">
      <w:pPr>
        <w:pStyle w:val="11"/>
        <w:spacing w:line="240" w:lineRule="auto"/>
        <w:jc w:val="both"/>
        <w:rPr>
          <w:color w:val="auto"/>
        </w:rPr>
      </w:pPr>
      <w:r w:rsidRPr="00E118C5">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E57B0A" w:rsidRPr="00E118C5" w:rsidRDefault="00E57B0A" w:rsidP="00820F84">
      <w:pPr>
        <w:pStyle w:val="11"/>
        <w:spacing w:line="240" w:lineRule="auto"/>
        <w:jc w:val="both"/>
        <w:rPr>
          <w:color w:val="auto"/>
        </w:rPr>
      </w:pPr>
      <w:r w:rsidRPr="00E118C5">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E57B0A" w:rsidRPr="00E118C5" w:rsidRDefault="00E57B0A" w:rsidP="00820F84">
      <w:pPr>
        <w:pStyle w:val="11"/>
        <w:spacing w:line="240" w:lineRule="auto"/>
        <w:jc w:val="both"/>
        <w:rPr>
          <w:color w:val="auto"/>
        </w:rPr>
      </w:pPr>
      <w:r w:rsidRPr="00E118C5">
        <w:rPr>
          <w:color w:val="auto"/>
        </w:rPr>
        <w:t>предупреждать возникновение сложных и опасных ситуаций;</w:t>
      </w:r>
    </w:p>
    <w:p w:rsidR="00E57B0A" w:rsidRPr="00E118C5" w:rsidRDefault="00E57B0A" w:rsidP="00820F84">
      <w:pPr>
        <w:pStyle w:val="11"/>
        <w:spacing w:after="380" w:line="240" w:lineRule="auto"/>
        <w:jc w:val="both"/>
        <w:rPr>
          <w:color w:val="auto"/>
        </w:rPr>
      </w:pPr>
      <w:r w:rsidRPr="00E118C5">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57B0A" w:rsidRPr="00E118C5" w:rsidRDefault="00E57B0A" w:rsidP="00820F84">
      <w:pPr>
        <w:pStyle w:val="aa"/>
        <w:jc w:val="both"/>
        <w:rPr>
          <w:rFonts w:ascii="Times New Roman" w:hAnsi="Times New Roman" w:cs="Times New Roman"/>
        </w:rPr>
      </w:pPr>
      <w:bookmarkStart w:id="735" w:name="bookmark1875"/>
      <w:r w:rsidRPr="00E118C5">
        <w:rPr>
          <w:rFonts w:ascii="Times New Roman" w:hAnsi="Times New Roman" w:cs="Times New Roman"/>
        </w:rPr>
        <w:t>МОДУЛЬ № 9 «ОСНОВЫ ПРОТИВОДЕЙСТВИЯ</w:t>
      </w:r>
      <w:bookmarkEnd w:id="735"/>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ЭКСТРЕМИЗМУ И ТЕРРОРИЗМУ»:</w:t>
      </w:r>
    </w:p>
    <w:p w:rsidR="00E57B0A" w:rsidRPr="00E118C5" w:rsidRDefault="00E57B0A" w:rsidP="00820F84">
      <w:pPr>
        <w:pStyle w:val="11"/>
        <w:spacing w:line="240" w:lineRule="auto"/>
        <w:jc w:val="both"/>
        <w:rPr>
          <w:color w:val="auto"/>
        </w:rPr>
      </w:pPr>
      <w:r w:rsidRPr="00E118C5">
        <w:rPr>
          <w:color w:val="auto"/>
        </w:rPr>
        <w:t>объяснять понятия экстремизма, терроризма, их причины и последствия;</w:t>
      </w:r>
    </w:p>
    <w:p w:rsidR="00E57B0A" w:rsidRPr="00E118C5" w:rsidRDefault="00E57B0A" w:rsidP="00820F84">
      <w:pPr>
        <w:pStyle w:val="11"/>
        <w:spacing w:line="240" w:lineRule="auto"/>
        <w:jc w:val="both"/>
        <w:rPr>
          <w:color w:val="auto"/>
        </w:rPr>
      </w:pPr>
      <w:r w:rsidRPr="00E118C5">
        <w:rPr>
          <w:color w:val="auto"/>
        </w:rPr>
        <w:t>сформировать негативное отношение к экстремистской и террористической деятельности;</w:t>
      </w:r>
    </w:p>
    <w:p w:rsidR="00E57B0A" w:rsidRPr="00E118C5" w:rsidRDefault="00E57B0A" w:rsidP="00820F84">
      <w:pPr>
        <w:pStyle w:val="11"/>
        <w:spacing w:line="240" w:lineRule="auto"/>
        <w:jc w:val="both"/>
        <w:rPr>
          <w:color w:val="auto"/>
        </w:rPr>
      </w:pPr>
      <w:r w:rsidRPr="00E118C5">
        <w:rPr>
          <w:color w:val="auto"/>
        </w:rPr>
        <w:t>объяснять организационные основы системы противодействия терроризму и экстремизму в Российской Федерации;</w:t>
      </w:r>
    </w:p>
    <w:p w:rsidR="00E57B0A" w:rsidRPr="00E118C5" w:rsidRDefault="00E57B0A" w:rsidP="00820F84">
      <w:pPr>
        <w:pStyle w:val="11"/>
        <w:spacing w:line="240" w:lineRule="auto"/>
        <w:jc w:val="both"/>
        <w:rPr>
          <w:color w:val="auto"/>
        </w:rPr>
      </w:pPr>
      <w:r w:rsidRPr="00E118C5">
        <w:rPr>
          <w:color w:val="auto"/>
        </w:rPr>
        <w:t>распознавать ситуации угрозы террористического акта в доме, в общественном месте;</w:t>
      </w:r>
    </w:p>
    <w:p w:rsidR="00E57B0A" w:rsidRPr="00E118C5" w:rsidRDefault="00E57B0A" w:rsidP="00820F84">
      <w:pPr>
        <w:pStyle w:val="11"/>
        <w:spacing w:line="240" w:lineRule="auto"/>
        <w:jc w:val="both"/>
        <w:rPr>
          <w:color w:val="auto"/>
        </w:rPr>
      </w:pPr>
      <w:r w:rsidRPr="00E118C5">
        <w:rPr>
          <w:color w:val="auto"/>
        </w:rPr>
        <w:t>безопасно действовать при обнаружении в общественных местах бесхозных (или опасных) вещей и предметов;</w:t>
      </w:r>
    </w:p>
    <w:p w:rsidR="00E57B0A" w:rsidRPr="00E118C5" w:rsidRDefault="00E57B0A" w:rsidP="00820F84">
      <w:pPr>
        <w:pStyle w:val="11"/>
        <w:spacing w:after="380" w:line="240" w:lineRule="auto"/>
        <w:jc w:val="both"/>
        <w:rPr>
          <w:color w:val="auto"/>
        </w:rPr>
      </w:pPr>
      <w:r w:rsidRPr="00E118C5">
        <w:rPr>
          <w:color w:val="auto"/>
        </w:rPr>
        <w:t>безопасно действовать в условиях совершения террористического акта, в том числе при захвате и освобождении заложников.</w:t>
      </w:r>
    </w:p>
    <w:p w:rsidR="00E57B0A" w:rsidRPr="00E118C5" w:rsidRDefault="00E57B0A" w:rsidP="00820F84">
      <w:pPr>
        <w:pStyle w:val="aa"/>
        <w:jc w:val="both"/>
        <w:rPr>
          <w:rFonts w:ascii="Times New Roman" w:hAnsi="Times New Roman" w:cs="Times New Roman"/>
        </w:rPr>
      </w:pPr>
      <w:bookmarkStart w:id="736" w:name="bookmark1878"/>
      <w:r w:rsidRPr="00E118C5">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736"/>
    </w:p>
    <w:p w:rsidR="00E57B0A" w:rsidRPr="00E118C5" w:rsidRDefault="00E57B0A" w:rsidP="00820F84">
      <w:pPr>
        <w:pStyle w:val="11"/>
        <w:spacing w:line="240" w:lineRule="auto"/>
        <w:jc w:val="both"/>
        <w:rPr>
          <w:color w:val="auto"/>
        </w:rPr>
      </w:pPr>
      <w:r w:rsidRPr="00E118C5">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E57B0A" w:rsidRPr="00E118C5" w:rsidRDefault="00E57B0A" w:rsidP="00820F84">
      <w:pPr>
        <w:pStyle w:val="11"/>
        <w:spacing w:line="240" w:lineRule="auto"/>
        <w:jc w:val="both"/>
        <w:rPr>
          <w:color w:val="auto"/>
        </w:rPr>
      </w:pPr>
      <w:r w:rsidRPr="00E118C5">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57B0A" w:rsidRPr="00E118C5" w:rsidRDefault="00E57B0A" w:rsidP="00820F84">
      <w:pPr>
        <w:pStyle w:val="11"/>
        <w:spacing w:line="240" w:lineRule="auto"/>
        <w:jc w:val="both"/>
        <w:rPr>
          <w:color w:val="auto"/>
        </w:rPr>
      </w:pPr>
      <w:r w:rsidRPr="00E118C5">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57B0A" w:rsidRPr="00E118C5" w:rsidRDefault="00E57B0A" w:rsidP="00820F84">
      <w:pPr>
        <w:pStyle w:val="11"/>
        <w:spacing w:line="240" w:lineRule="auto"/>
        <w:jc w:val="both"/>
        <w:rPr>
          <w:color w:val="auto"/>
        </w:rPr>
      </w:pPr>
      <w:r w:rsidRPr="00E118C5">
        <w:rPr>
          <w:color w:val="auto"/>
        </w:rPr>
        <w:t>объяснять правила оповещения и эвакуации населения в условиях чрезвычайных ситуаций;</w:t>
      </w:r>
    </w:p>
    <w:p w:rsidR="00E57B0A" w:rsidRPr="00E118C5" w:rsidRDefault="00E57B0A" w:rsidP="00820F84">
      <w:pPr>
        <w:pStyle w:val="11"/>
        <w:spacing w:line="240" w:lineRule="auto"/>
        <w:jc w:val="both"/>
        <w:rPr>
          <w:color w:val="auto"/>
        </w:rPr>
      </w:pPr>
      <w:r w:rsidRPr="00E118C5">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57B0A" w:rsidRPr="00E118C5" w:rsidRDefault="00E57B0A" w:rsidP="00820F84">
      <w:pPr>
        <w:pStyle w:val="11"/>
        <w:spacing w:line="240" w:lineRule="auto"/>
        <w:jc w:val="both"/>
        <w:rPr>
          <w:color w:val="auto"/>
        </w:rPr>
      </w:pPr>
      <w:r w:rsidRPr="00E118C5">
        <w:rPr>
          <w:color w:val="auto"/>
        </w:rPr>
        <w:t>владеть правилами безопасного поведения и безопасно действовать в различных ситуациях;</w:t>
      </w:r>
    </w:p>
    <w:p w:rsidR="00E57B0A" w:rsidRPr="00E118C5" w:rsidRDefault="00E57B0A" w:rsidP="00820F84">
      <w:pPr>
        <w:pStyle w:val="11"/>
        <w:spacing w:line="240" w:lineRule="auto"/>
        <w:jc w:val="both"/>
        <w:rPr>
          <w:color w:val="auto"/>
        </w:rPr>
      </w:pPr>
      <w:r w:rsidRPr="00E118C5">
        <w:rPr>
          <w:color w:val="auto"/>
        </w:rPr>
        <w:t>владеть способами антикоррупционного поведения с учётом возрастных обязанностей;</w:t>
      </w:r>
    </w:p>
    <w:p w:rsidR="00E57B0A" w:rsidRPr="00E118C5" w:rsidRDefault="00E57B0A" w:rsidP="00820F84">
      <w:pPr>
        <w:pStyle w:val="11"/>
        <w:spacing w:line="240" w:lineRule="auto"/>
        <w:jc w:val="both"/>
        <w:rPr>
          <w:color w:val="auto"/>
        </w:rPr>
        <w:sectPr w:rsidR="00E57B0A" w:rsidRPr="00E118C5">
          <w:headerReference w:type="even" r:id="rId109"/>
          <w:headerReference w:type="default" r:id="rId110"/>
          <w:footerReference w:type="even" r:id="rId111"/>
          <w:footerReference w:type="default" r:id="rId112"/>
          <w:footnotePr>
            <w:numRestart w:val="eachPage"/>
          </w:footnotePr>
          <w:pgSz w:w="7824" w:h="12019"/>
          <w:pgMar w:top="570" w:right="690" w:bottom="968" w:left="688" w:header="0" w:footer="3" w:gutter="0"/>
          <w:cols w:space="720"/>
          <w:noEndnote/>
          <w:docGrid w:linePitch="360"/>
        </w:sectPr>
      </w:pPr>
      <w:r w:rsidRPr="00E118C5">
        <w:rPr>
          <w:color w:val="auto"/>
        </w:rPr>
        <w:t>информировать население и соответствующие органы о возникновении опасных ситуаций.</w:t>
      </w:r>
    </w:p>
    <w:p w:rsidR="00E57B0A" w:rsidRPr="00E118C5" w:rsidRDefault="00E57B0A" w:rsidP="00820F84">
      <w:pPr>
        <w:pStyle w:val="22"/>
        <w:jc w:val="both"/>
        <w:rPr>
          <w:rFonts w:ascii="Times New Roman" w:hAnsi="Times New Roman" w:cs="Times New Roman"/>
        </w:rPr>
      </w:pPr>
      <w:bookmarkStart w:id="737" w:name="bookmark1880"/>
      <w:bookmarkStart w:id="738" w:name="_Toc105502799"/>
      <w:r w:rsidRPr="00E118C5">
        <w:rPr>
          <w:rFonts w:ascii="Times New Roman" w:hAnsi="Times New Roman" w:cs="Times New Roman"/>
        </w:rPr>
        <w:t>2.2. ПРОГРАММА ФОРМИРОВАНИЯ УНИВЕРСАЛЬНЫХ УЧЕБНЫХ ДЕЙСТВИЙ У ОБУЧАЮЩИХСЯ</w:t>
      </w:r>
      <w:bookmarkEnd w:id="737"/>
      <w:bookmarkEnd w:id="738"/>
    </w:p>
    <w:p w:rsidR="00E57B0A" w:rsidRPr="00E118C5" w:rsidRDefault="00E57B0A" w:rsidP="00820F84">
      <w:pPr>
        <w:pStyle w:val="aa"/>
        <w:jc w:val="both"/>
        <w:rPr>
          <w:rFonts w:ascii="Times New Roman" w:hAnsi="Times New Roman" w:cs="Times New Roman"/>
        </w:rPr>
      </w:pPr>
      <w:bookmarkStart w:id="739" w:name="bookmark1882"/>
    </w:p>
    <w:p w:rsidR="00E57B0A" w:rsidRPr="00E118C5" w:rsidRDefault="00E57B0A" w:rsidP="00820F84">
      <w:pPr>
        <w:pStyle w:val="3"/>
        <w:jc w:val="both"/>
        <w:rPr>
          <w:rFonts w:ascii="Times New Roman" w:hAnsi="Times New Roman" w:cs="Times New Roman"/>
        </w:rPr>
      </w:pPr>
      <w:bookmarkStart w:id="740" w:name="_Toc105502800"/>
      <w:r w:rsidRPr="00E118C5">
        <w:rPr>
          <w:rFonts w:ascii="Times New Roman" w:hAnsi="Times New Roman" w:cs="Times New Roman"/>
        </w:rPr>
        <w:t>2.2.1. Целевой раздел</w:t>
      </w:r>
      <w:bookmarkEnd w:id="739"/>
      <w:bookmarkEnd w:id="740"/>
    </w:p>
    <w:p w:rsidR="00E57B0A" w:rsidRPr="00E118C5" w:rsidRDefault="00E57B0A" w:rsidP="00820F84">
      <w:pPr>
        <w:pStyle w:val="11"/>
        <w:jc w:val="both"/>
        <w:rPr>
          <w:color w:val="auto"/>
        </w:rPr>
      </w:pPr>
      <w:r w:rsidRPr="00E118C5">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E57B0A" w:rsidRPr="00E118C5" w:rsidRDefault="00E57B0A" w:rsidP="00820F84">
      <w:pPr>
        <w:pStyle w:val="11"/>
        <w:numPr>
          <w:ilvl w:val="0"/>
          <w:numId w:val="292"/>
        </w:numPr>
        <w:spacing w:line="300" w:lineRule="auto"/>
        <w:jc w:val="both"/>
        <w:rPr>
          <w:color w:val="auto"/>
        </w:rPr>
      </w:pPr>
      <w:r w:rsidRPr="00E118C5">
        <w:rPr>
          <w:color w:val="auto"/>
        </w:rPr>
        <w:t>развитие способности к саморазвитию и самосовершенствованию;</w:t>
      </w:r>
    </w:p>
    <w:p w:rsidR="00E57B0A" w:rsidRPr="00E118C5" w:rsidRDefault="00E57B0A" w:rsidP="00820F84">
      <w:pPr>
        <w:pStyle w:val="11"/>
        <w:numPr>
          <w:ilvl w:val="0"/>
          <w:numId w:val="292"/>
        </w:numPr>
        <w:spacing w:line="283" w:lineRule="auto"/>
        <w:jc w:val="both"/>
        <w:rPr>
          <w:color w:val="auto"/>
        </w:rPr>
      </w:pPr>
      <w:r w:rsidRPr="00E118C5">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E57B0A" w:rsidRPr="00E118C5" w:rsidRDefault="00E57B0A" w:rsidP="00820F84">
      <w:pPr>
        <w:pStyle w:val="11"/>
        <w:numPr>
          <w:ilvl w:val="0"/>
          <w:numId w:val="292"/>
        </w:numPr>
        <w:spacing w:line="276" w:lineRule="auto"/>
        <w:jc w:val="both"/>
        <w:rPr>
          <w:color w:val="auto"/>
        </w:rPr>
      </w:pPr>
      <w:r w:rsidRPr="00E118C5">
        <w:rPr>
          <w:color w:val="auto"/>
        </w:rPr>
        <w:t xml:space="preserve">формирование </w:t>
      </w:r>
      <w:r w:rsidRPr="00E118C5">
        <w:rPr>
          <w:i/>
          <w:iCs/>
          <w:color w:val="auto"/>
        </w:rPr>
        <w:t>опыта</w:t>
      </w:r>
      <w:r w:rsidRPr="00E118C5">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57B0A" w:rsidRPr="00E118C5" w:rsidRDefault="00E57B0A" w:rsidP="00820F84">
      <w:pPr>
        <w:pStyle w:val="11"/>
        <w:numPr>
          <w:ilvl w:val="0"/>
          <w:numId w:val="292"/>
        </w:numPr>
        <w:spacing w:line="283" w:lineRule="auto"/>
        <w:jc w:val="both"/>
        <w:rPr>
          <w:color w:val="auto"/>
        </w:rPr>
      </w:pPr>
      <w:r w:rsidRPr="00E118C5">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57B0A" w:rsidRPr="00E118C5" w:rsidRDefault="00E57B0A" w:rsidP="00820F84">
      <w:pPr>
        <w:pStyle w:val="11"/>
        <w:numPr>
          <w:ilvl w:val="0"/>
          <w:numId w:val="292"/>
        </w:numPr>
        <w:spacing w:line="271" w:lineRule="auto"/>
        <w:jc w:val="both"/>
        <w:rPr>
          <w:color w:val="auto"/>
        </w:rPr>
      </w:pPr>
      <w:r w:rsidRPr="00E118C5">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57B0A" w:rsidRPr="00E118C5" w:rsidRDefault="00E57B0A" w:rsidP="00820F84">
      <w:pPr>
        <w:pStyle w:val="11"/>
        <w:numPr>
          <w:ilvl w:val="0"/>
          <w:numId w:val="292"/>
        </w:numPr>
        <w:spacing w:line="276" w:lineRule="auto"/>
        <w:jc w:val="both"/>
        <w:rPr>
          <w:color w:val="auto"/>
        </w:rPr>
      </w:pPr>
      <w:r w:rsidRPr="00E118C5">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E57B0A" w:rsidRPr="00E118C5" w:rsidRDefault="00E57B0A" w:rsidP="00820F84">
      <w:pPr>
        <w:pStyle w:val="11"/>
        <w:numPr>
          <w:ilvl w:val="0"/>
          <w:numId w:val="292"/>
        </w:numPr>
        <w:spacing w:line="264" w:lineRule="auto"/>
        <w:jc w:val="both"/>
        <w:rPr>
          <w:color w:val="auto"/>
        </w:rPr>
      </w:pPr>
      <w:r w:rsidRPr="00E118C5">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118C5">
        <w:rPr>
          <w:i/>
          <w:iCs/>
          <w:color w:val="auto"/>
        </w:rPr>
        <w:t>использования средств ИКТ</w:t>
      </w:r>
      <w:r w:rsidRPr="00E118C5">
        <w:rPr>
          <w:color w:val="auto"/>
        </w:rPr>
        <w:t xml:space="preserve"> и информационно-телекоммуникационной сети «Интернет» (далее — Интернет), формирование культуры пользования ИКТ;</w:t>
      </w:r>
    </w:p>
    <w:p w:rsidR="00E57B0A" w:rsidRPr="00E118C5" w:rsidRDefault="00E57B0A" w:rsidP="00820F84">
      <w:pPr>
        <w:pStyle w:val="11"/>
        <w:numPr>
          <w:ilvl w:val="0"/>
          <w:numId w:val="292"/>
        </w:numPr>
        <w:spacing w:line="300" w:lineRule="auto"/>
        <w:jc w:val="both"/>
        <w:rPr>
          <w:color w:val="auto"/>
        </w:rPr>
      </w:pPr>
      <w:r w:rsidRPr="00E118C5">
        <w:rPr>
          <w:color w:val="auto"/>
        </w:rPr>
        <w:t>формирование знаний и навыков в области финансовой грамотности и устойчивого развития общества.</w:t>
      </w:r>
    </w:p>
    <w:p w:rsidR="00E57B0A" w:rsidRPr="00E118C5" w:rsidRDefault="00E57B0A" w:rsidP="00820F84">
      <w:pPr>
        <w:pStyle w:val="11"/>
        <w:jc w:val="both"/>
        <w:rPr>
          <w:color w:val="auto"/>
        </w:rPr>
      </w:pPr>
      <w:r w:rsidRPr="00E118C5">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E57B0A" w:rsidRPr="00E118C5" w:rsidRDefault="00E57B0A" w:rsidP="00820F84">
      <w:pPr>
        <w:pStyle w:val="11"/>
        <w:spacing w:line="252" w:lineRule="auto"/>
        <w:jc w:val="both"/>
        <w:rPr>
          <w:color w:val="auto"/>
        </w:rPr>
      </w:pPr>
      <w:r w:rsidRPr="00E118C5">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E57B0A" w:rsidRPr="00E118C5" w:rsidRDefault="00E57B0A" w:rsidP="00820F84">
      <w:pPr>
        <w:pStyle w:val="11"/>
        <w:numPr>
          <w:ilvl w:val="0"/>
          <w:numId w:val="293"/>
        </w:numPr>
        <w:spacing w:line="276" w:lineRule="auto"/>
        <w:jc w:val="both"/>
        <w:rPr>
          <w:color w:val="auto"/>
        </w:rPr>
      </w:pPr>
      <w:r w:rsidRPr="00E118C5">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57B0A" w:rsidRPr="00E118C5" w:rsidRDefault="00E57B0A" w:rsidP="00820F84">
      <w:pPr>
        <w:pStyle w:val="11"/>
        <w:numPr>
          <w:ilvl w:val="0"/>
          <w:numId w:val="293"/>
        </w:numPr>
        <w:spacing w:line="259" w:lineRule="auto"/>
        <w:jc w:val="both"/>
        <w:rPr>
          <w:color w:val="auto"/>
        </w:rPr>
      </w:pPr>
      <w:r w:rsidRPr="00E118C5">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57B0A" w:rsidRPr="00E118C5" w:rsidRDefault="00E57B0A" w:rsidP="00820F84">
      <w:pPr>
        <w:pStyle w:val="11"/>
        <w:spacing w:after="140" w:line="252" w:lineRule="auto"/>
        <w:jc w:val="both"/>
        <w:rPr>
          <w:color w:val="auto"/>
        </w:rPr>
      </w:pPr>
      <w:r w:rsidRPr="00E118C5">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57B0A" w:rsidRPr="00E118C5" w:rsidRDefault="00E57B0A" w:rsidP="00820F84">
      <w:pPr>
        <w:pStyle w:val="3"/>
        <w:jc w:val="both"/>
        <w:rPr>
          <w:rFonts w:ascii="Times New Roman" w:hAnsi="Times New Roman" w:cs="Times New Roman"/>
        </w:rPr>
      </w:pPr>
      <w:bookmarkStart w:id="741" w:name="bookmark1884"/>
      <w:bookmarkStart w:id="742" w:name="_Toc105502801"/>
      <w:r w:rsidRPr="00E118C5">
        <w:rPr>
          <w:rFonts w:ascii="Times New Roman" w:hAnsi="Times New Roman" w:cs="Times New Roman"/>
        </w:rPr>
        <w:t>2.2.2. Содержательный раздел</w:t>
      </w:r>
      <w:bookmarkEnd w:id="741"/>
      <w:bookmarkEnd w:id="742"/>
    </w:p>
    <w:p w:rsidR="00E57B0A" w:rsidRPr="00E118C5" w:rsidRDefault="00E57B0A" w:rsidP="00820F84">
      <w:pPr>
        <w:pStyle w:val="11"/>
        <w:jc w:val="both"/>
        <w:rPr>
          <w:color w:val="auto"/>
        </w:rPr>
      </w:pPr>
      <w:r w:rsidRPr="00E118C5">
        <w:rPr>
          <w:color w:val="auto"/>
        </w:rPr>
        <w:t>Согласно ФГОС Программа формирования универсальных учебных действий у обучающихся должна содержать:</w:t>
      </w:r>
    </w:p>
    <w:p w:rsidR="00E57B0A" w:rsidRPr="00E118C5" w:rsidRDefault="00E57B0A" w:rsidP="00820F84">
      <w:pPr>
        <w:pStyle w:val="11"/>
        <w:jc w:val="both"/>
        <w:rPr>
          <w:color w:val="auto"/>
        </w:rPr>
      </w:pPr>
      <w:r w:rsidRPr="00E118C5">
        <w:rPr>
          <w:color w:val="auto"/>
        </w:rPr>
        <w:t>описание взаимосвязи универсальных учебных действий с содержанием учебных предметов;</w:t>
      </w:r>
    </w:p>
    <w:p w:rsidR="00E57B0A" w:rsidRPr="00E118C5" w:rsidRDefault="00E57B0A" w:rsidP="00820F84">
      <w:pPr>
        <w:pStyle w:val="11"/>
        <w:jc w:val="both"/>
        <w:rPr>
          <w:color w:val="auto"/>
        </w:rPr>
      </w:pPr>
      <w:r w:rsidRPr="00E118C5">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E57B0A" w:rsidRPr="00E118C5" w:rsidRDefault="00E57B0A" w:rsidP="00820F84">
      <w:pPr>
        <w:pStyle w:val="aa"/>
        <w:jc w:val="both"/>
        <w:rPr>
          <w:rFonts w:ascii="Times New Roman" w:hAnsi="Times New Roman" w:cs="Times New Roman"/>
        </w:rPr>
      </w:pPr>
      <w:bookmarkStart w:id="743" w:name="bookmark1886"/>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Описание взаимосвязи УУД с содержанием</w:t>
      </w:r>
      <w:bookmarkEnd w:id="74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учебных предметов</w:t>
      </w:r>
    </w:p>
    <w:p w:rsidR="00E57B0A" w:rsidRPr="00E118C5" w:rsidRDefault="00E57B0A" w:rsidP="00820F84">
      <w:pPr>
        <w:pStyle w:val="11"/>
        <w:spacing w:line="257" w:lineRule="auto"/>
        <w:jc w:val="both"/>
        <w:rPr>
          <w:color w:val="auto"/>
        </w:rPr>
      </w:pPr>
      <w:r w:rsidRPr="00E118C5">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E57B0A" w:rsidRPr="00E118C5" w:rsidRDefault="00E57B0A" w:rsidP="00820F84">
      <w:pPr>
        <w:pStyle w:val="11"/>
        <w:spacing w:line="257" w:lineRule="auto"/>
        <w:jc w:val="both"/>
        <w:rPr>
          <w:color w:val="auto"/>
        </w:rPr>
      </w:pPr>
      <w:r w:rsidRPr="00E118C5">
        <w:rPr>
          <w:color w:val="auto"/>
        </w:rPr>
        <w:t>Разработанные по всем учебным предметам рабочие программы (РП)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E57B0A" w:rsidRPr="00E118C5" w:rsidRDefault="00E57B0A" w:rsidP="00820F84">
      <w:pPr>
        <w:pStyle w:val="11"/>
        <w:spacing w:line="257" w:lineRule="auto"/>
        <w:ind w:left="240" w:firstLine="0"/>
        <w:jc w:val="both"/>
        <w:rPr>
          <w:color w:val="auto"/>
        </w:rPr>
      </w:pPr>
      <w:r w:rsidRPr="00E118C5">
        <w:rPr>
          <w:color w:val="auto"/>
        </w:rPr>
        <w:t>«Планируемые результаты освоения учебного предмета на уровне основного общего образования»;</w:t>
      </w:r>
    </w:p>
    <w:p w:rsidR="00E57B0A" w:rsidRPr="00E118C5" w:rsidRDefault="00E57B0A" w:rsidP="00820F84">
      <w:pPr>
        <w:pStyle w:val="11"/>
        <w:spacing w:line="257" w:lineRule="auto"/>
        <w:ind w:left="240" w:hanging="240"/>
        <w:jc w:val="both"/>
        <w:rPr>
          <w:color w:val="auto"/>
        </w:rPr>
      </w:pPr>
      <w:r w:rsidRPr="00E118C5">
        <w:rPr>
          <w:color w:val="auto"/>
        </w:rPr>
        <w:t>—в соотнесении с предметными результатами по основным разделам и темам учебного содержания;</w:t>
      </w:r>
    </w:p>
    <w:p w:rsidR="00E57B0A" w:rsidRPr="00E118C5" w:rsidRDefault="00E57B0A" w:rsidP="00820F84">
      <w:pPr>
        <w:pStyle w:val="11"/>
        <w:spacing w:line="257" w:lineRule="auto"/>
        <w:ind w:left="240" w:hanging="240"/>
        <w:jc w:val="both"/>
        <w:rPr>
          <w:color w:val="auto"/>
        </w:rPr>
      </w:pPr>
      <w:r w:rsidRPr="00E118C5">
        <w:rPr>
          <w:color w:val="auto"/>
        </w:rPr>
        <w:t>—в разделе «Основные виды деятельности» Примерного тематического планирования.</w:t>
      </w:r>
    </w:p>
    <w:p w:rsidR="00E57B0A" w:rsidRPr="00E118C5" w:rsidRDefault="00E57B0A" w:rsidP="00820F84">
      <w:pPr>
        <w:pStyle w:val="11"/>
        <w:spacing w:after="160" w:line="257" w:lineRule="auto"/>
        <w:jc w:val="both"/>
        <w:rPr>
          <w:color w:val="auto"/>
        </w:rPr>
      </w:pPr>
      <w:r w:rsidRPr="00E118C5">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E57B0A" w:rsidRPr="00E118C5" w:rsidRDefault="00E57B0A" w:rsidP="00820F84">
      <w:pPr>
        <w:pStyle w:val="aa"/>
        <w:jc w:val="both"/>
        <w:rPr>
          <w:rFonts w:ascii="Times New Roman" w:hAnsi="Times New Roman" w:cs="Times New Roman"/>
        </w:rPr>
      </w:pPr>
      <w:bookmarkStart w:id="744" w:name="bookmark1889"/>
      <w:r w:rsidRPr="00E118C5">
        <w:rPr>
          <w:rFonts w:ascii="Times New Roman" w:hAnsi="Times New Roman" w:cs="Times New Roman"/>
        </w:rPr>
        <w:t>РУССКИЙ ЯЗЫК И ЛИТЕРАТУРА</w:t>
      </w:r>
      <w:bookmarkEnd w:id="744"/>
    </w:p>
    <w:p w:rsidR="00E57B0A" w:rsidRPr="00E118C5" w:rsidRDefault="00E57B0A" w:rsidP="00820F84">
      <w:pPr>
        <w:pStyle w:val="13"/>
        <w:jc w:val="both"/>
        <w:rPr>
          <w:rFonts w:ascii="Times New Roman" w:hAnsi="Times New Roman" w:cs="Times New Roman"/>
        </w:rPr>
      </w:pPr>
      <w:bookmarkStart w:id="745" w:name="bookmark1891"/>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Формирование универсальных учебных познавательных действий</w:t>
      </w:r>
      <w:bookmarkEnd w:id="745"/>
    </w:p>
    <w:p w:rsidR="00E57B0A" w:rsidRPr="00E118C5" w:rsidRDefault="00E57B0A" w:rsidP="00820F84">
      <w:pPr>
        <w:pStyle w:val="11"/>
        <w:spacing w:line="324" w:lineRule="auto"/>
        <w:jc w:val="both"/>
        <w:rPr>
          <w:color w:val="auto"/>
        </w:rPr>
      </w:pPr>
      <w:r w:rsidRPr="00E118C5">
        <w:rPr>
          <w:b/>
          <w:bCs/>
          <w:i/>
          <w:iCs/>
          <w:color w:val="auto"/>
        </w:rPr>
        <w:t>Формирование базовых логических действий</w:t>
      </w:r>
    </w:p>
    <w:p w:rsidR="00E57B0A" w:rsidRPr="00E118C5" w:rsidRDefault="00E57B0A" w:rsidP="00820F84">
      <w:pPr>
        <w:pStyle w:val="11"/>
        <w:numPr>
          <w:ilvl w:val="0"/>
          <w:numId w:val="294"/>
        </w:numPr>
        <w:spacing w:line="276" w:lineRule="auto"/>
        <w:jc w:val="both"/>
        <w:rPr>
          <w:color w:val="auto"/>
        </w:rPr>
      </w:pPr>
      <w:r w:rsidRPr="00E118C5">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57B0A" w:rsidRPr="00E118C5" w:rsidRDefault="00E57B0A" w:rsidP="00820F84">
      <w:pPr>
        <w:pStyle w:val="11"/>
        <w:numPr>
          <w:ilvl w:val="0"/>
          <w:numId w:val="294"/>
        </w:numPr>
        <w:spacing w:line="257" w:lineRule="auto"/>
        <w:jc w:val="both"/>
        <w:rPr>
          <w:color w:val="auto"/>
        </w:rPr>
      </w:pPr>
      <w:r w:rsidRPr="00E118C5">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57B0A" w:rsidRPr="00E118C5" w:rsidRDefault="00E57B0A" w:rsidP="00820F84">
      <w:pPr>
        <w:pStyle w:val="11"/>
        <w:numPr>
          <w:ilvl w:val="0"/>
          <w:numId w:val="294"/>
        </w:numPr>
        <w:spacing w:line="276" w:lineRule="auto"/>
        <w:jc w:val="both"/>
        <w:rPr>
          <w:color w:val="auto"/>
        </w:rPr>
      </w:pPr>
      <w:r w:rsidRPr="00E118C5">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57B0A" w:rsidRPr="00E118C5" w:rsidRDefault="00E57B0A" w:rsidP="00820F84">
      <w:pPr>
        <w:pStyle w:val="11"/>
        <w:numPr>
          <w:ilvl w:val="0"/>
          <w:numId w:val="294"/>
        </w:numPr>
        <w:spacing w:line="276" w:lineRule="auto"/>
        <w:jc w:val="both"/>
        <w:rPr>
          <w:color w:val="auto"/>
        </w:rPr>
      </w:pPr>
      <w:r w:rsidRPr="00E118C5">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57B0A" w:rsidRPr="00E118C5" w:rsidRDefault="00E57B0A" w:rsidP="00820F84">
      <w:pPr>
        <w:pStyle w:val="11"/>
        <w:numPr>
          <w:ilvl w:val="0"/>
          <w:numId w:val="294"/>
        </w:numPr>
        <w:spacing w:after="60" w:line="302" w:lineRule="auto"/>
        <w:jc w:val="both"/>
        <w:rPr>
          <w:color w:val="auto"/>
        </w:rPr>
      </w:pPr>
      <w:r w:rsidRPr="00E118C5">
        <w:rPr>
          <w:color w:val="auto"/>
        </w:rPr>
        <w:t>Самостоятельно выбирать способ решения учебной задачи при работе с разными единицами языка, разными типами</w:t>
      </w:r>
    </w:p>
    <w:p w:rsidR="00E57B0A" w:rsidRPr="00E118C5" w:rsidRDefault="00E57B0A" w:rsidP="00820F84">
      <w:pPr>
        <w:pStyle w:val="11"/>
        <w:numPr>
          <w:ilvl w:val="0"/>
          <w:numId w:val="294"/>
        </w:numPr>
        <w:jc w:val="both"/>
        <w:rPr>
          <w:color w:val="auto"/>
        </w:rPr>
      </w:pPr>
      <w:r w:rsidRPr="00E118C5">
        <w:rPr>
          <w:color w:val="auto"/>
        </w:rPr>
        <w:t>текстов, сравнивая варианты решения и выбирая оптимальный вариант с учётом самостоятельно выделенных критериев.</w:t>
      </w:r>
    </w:p>
    <w:p w:rsidR="00E57B0A" w:rsidRPr="00E118C5" w:rsidRDefault="00E57B0A" w:rsidP="00820F84">
      <w:pPr>
        <w:pStyle w:val="11"/>
        <w:numPr>
          <w:ilvl w:val="0"/>
          <w:numId w:val="294"/>
        </w:numPr>
        <w:spacing w:line="276" w:lineRule="auto"/>
        <w:jc w:val="both"/>
        <w:rPr>
          <w:color w:val="auto"/>
        </w:rPr>
      </w:pPr>
      <w:r w:rsidRPr="00E118C5">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57B0A" w:rsidRPr="00E118C5" w:rsidRDefault="00E57B0A" w:rsidP="00820F84">
      <w:pPr>
        <w:pStyle w:val="11"/>
        <w:numPr>
          <w:ilvl w:val="0"/>
          <w:numId w:val="294"/>
        </w:numPr>
        <w:spacing w:line="276" w:lineRule="auto"/>
        <w:jc w:val="both"/>
        <w:rPr>
          <w:color w:val="auto"/>
        </w:rPr>
      </w:pPr>
      <w:r w:rsidRPr="00E118C5">
        <w:rPr>
          <w:color w:val="auto"/>
        </w:rPr>
        <w:t>Выявлять дефицит литературной и другой информации, данных, необходимых для решения поставленной учебной задачи.</w:t>
      </w:r>
    </w:p>
    <w:p w:rsidR="00E57B0A" w:rsidRPr="00E118C5" w:rsidRDefault="00E57B0A" w:rsidP="00820F84">
      <w:pPr>
        <w:pStyle w:val="11"/>
        <w:numPr>
          <w:ilvl w:val="0"/>
          <w:numId w:val="294"/>
        </w:numPr>
        <w:spacing w:line="276" w:lineRule="auto"/>
        <w:jc w:val="both"/>
        <w:rPr>
          <w:color w:val="auto"/>
        </w:rPr>
      </w:pPr>
      <w:r w:rsidRPr="00E118C5">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E57B0A" w:rsidRPr="00E118C5" w:rsidRDefault="00E57B0A" w:rsidP="00820F84">
      <w:pPr>
        <w:pStyle w:val="11"/>
        <w:spacing w:line="266" w:lineRule="auto"/>
        <w:ind w:firstLine="220"/>
        <w:jc w:val="both"/>
        <w:rPr>
          <w:color w:val="auto"/>
        </w:rPr>
      </w:pPr>
      <w:r w:rsidRPr="00E118C5">
        <w:rPr>
          <w:b/>
          <w:bCs/>
          <w:i/>
          <w:iCs/>
          <w:color w:val="auto"/>
        </w:rPr>
        <w:t>Формирование базовых исследовательских действий</w:t>
      </w:r>
    </w:p>
    <w:p w:rsidR="00E57B0A" w:rsidRPr="00E118C5" w:rsidRDefault="00E57B0A" w:rsidP="00820F84">
      <w:pPr>
        <w:pStyle w:val="11"/>
        <w:numPr>
          <w:ilvl w:val="0"/>
          <w:numId w:val="295"/>
        </w:numPr>
        <w:spacing w:line="276" w:lineRule="auto"/>
        <w:jc w:val="both"/>
        <w:rPr>
          <w:color w:val="auto"/>
        </w:rPr>
      </w:pPr>
      <w:r w:rsidRPr="00E118C5">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E57B0A" w:rsidRPr="00E118C5" w:rsidRDefault="00E57B0A" w:rsidP="00820F84">
      <w:pPr>
        <w:pStyle w:val="11"/>
        <w:numPr>
          <w:ilvl w:val="0"/>
          <w:numId w:val="295"/>
        </w:numPr>
        <w:spacing w:line="276" w:lineRule="auto"/>
        <w:jc w:val="both"/>
        <w:rPr>
          <w:color w:val="auto"/>
        </w:rPr>
      </w:pPr>
      <w:r w:rsidRPr="00E118C5">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57B0A" w:rsidRPr="00E118C5" w:rsidRDefault="00E57B0A" w:rsidP="00820F84">
      <w:pPr>
        <w:pStyle w:val="11"/>
        <w:numPr>
          <w:ilvl w:val="0"/>
          <w:numId w:val="295"/>
        </w:numPr>
        <w:spacing w:line="276" w:lineRule="auto"/>
        <w:jc w:val="both"/>
        <w:rPr>
          <w:color w:val="auto"/>
        </w:rPr>
      </w:pPr>
      <w:r w:rsidRPr="00E118C5">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57B0A" w:rsidRPr="00E118C5" w:rsidRDefault="00E57B0A" w:rsidP="00820F84">
      <w:pPr>
        <w:pStyle w:val="11"/>
        <w:numPr>
          <w:ilvl w:val="0"/>
          <w:numId w:val="295"/>
        </w:numPr>
        <w:spacing w:line="266" w:lineRule="auto"/>
        <w:jc w:val="both"/>
        <w:rPr>
          <w:color w:val="auto"/>
        </w:rPr>
      </w:pPr>
      <w:r w:rsidRPr="00E118C5">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E57B0A" w:rsidRPr="00E118C5" w:rsidRDefault="00E57B0A" w:rsidP="00820F84">
      <w:pPr>
        <w:pStyle w:val="11"/>
        <w:numPr>
          <w:ilvl w:val="0"/>
          <w:numId w:val="295"/>
        </w:numPr>
        <w:spacing w:line="276" w:lineRule="auto"/>
        <w:jc w:val="both"/>
        <w:rPr>
          <w:color w:val="auto"/>
        </w:rPr>
      </w:pPr>
      <w:r w:rsidRPr="00E118C5">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57B0A" w:rsidRPr="00E118C5" w:rsidRDefault="00E57B0A" w:rsidP="00820F84">
      <w:pPr>
        <w:pStyle w:val="11"/>
        <w:numPr>
          <w:ilvl w:val="0"/>
          <w:numId w:val="295"/>
        </w:numPr>
        <w:spacing w:line="276" w:lineRule="auto"/>
        <w:jc w:val="both"/>
        <w:rPr>
          <w:color w:val="auto"/>
        </w:rPr>
      </w:pPr>
      <w:r w:rsidRPr="00E118C5">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57B0A" w:rsidRPr="00E118C5" w:rsidRDefault="00E57B0A" w:rsidP="00820F84">
      <w:pPr>
        <w:pStyle w:val="11"/>
        <w:numPr>
          <w:ilvl w:val="0"/>
          <w:numId w:val="295"/>
        </w:numPr>
        <w:spacing w:line="298" w:lineRule="auto"/>
        <w:jc w:val="both"/>
        <w:rPr>
          <w:color w:val="auto"/>
        </w:rPr>
      </w:pPr>
      <w:r w:rsidRPr="00E118C5">
        <w:rPr>
          <w:color w:val="auto"/>
        </w:rPr>
        <w:t>Овладеть инструментами оценки достоверности полученных выводов и обобщений.</w:t>
      </w:r>
    </w:p>
    <w:p w:rsidR="00E57B0A" w:rsidRPr="00E118C5" w:rsidRDefault="00E57B0A" w:rsidP="00820F84">
      <w:pPr>
        <w:pStyle w:val="11"/>
        <w:numPr>
          <w:ilvl w:val="0"/>
          <w:numId w:val="295"/>
        </w:numPr>
        <w:spacing w:line="276" w:lineRule="auto"/>
        <w:jc w:val="both"/>
        <w:rPr>
          <w:color w:val="auto"/>
        </w:rPr>
      </w:pPr>
      <w:r w:rsidRPr="00E118C5">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57B0A" w:rsidRPr="00E118C5" w:rsidRDefault="00E57B0A" w:rsidP="00820F84">
      <w:pPr>
        <w:pStyle w:val="11"/>
        <w:numPr>
          <w:ilvl w:val="0"/>
          <w:numId w:val="295"/>
        </w:numPr>
        <w:spacing w:line="276" w:lineRule="auto"/>
        <w:jc w:val="both"/>
        <w:rPr>
          <w:color w:val="auto"/>
        </w:rPr>
      </w:pPr>
      <w:r w:rsidRPr="00E118C5">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E57B0A" w:rsidRPr="00E118C5" w:rsidRDefault="00E57B0A" w:rsidP="00820F84">
      <w:pPr>
        <w:pStyle w:val="11"/>
        <w:spacing w:line="266" w:lineRule="auto"/>
        <w:jc w:val="both"/>
        <w:rPr>
          <w:color w:val="auto"/>
        </w:rPr>
      </w:pPr>
      <w:r w:rsidRPr="00E118C5">
        <w:rPr>
          <w:b/>
          <w:bCs/>
          <w:i/>
          <w:iCs/>
          <w:color w:val="auto"/>
        </w:rPr>
        <w:t>Работа с информацией</w:t>
      </w:r>
    </w:p>
    <w:p w:rsidR="00E57B0A" w:rsidRPr="00E118C5" w:rsidRDefault="00E57B0A" w:rsidP="00820F84">
      <w:pPr>
        <w:pStyle w:val="11"/>
        <w:numPr>
          <w:ilvl w:val="0"/>
          <w:numId w:val="296"/>
        </w:numPr>
        <w:spacing w:line="262" w:lineRule="auto"/>
        <w:jc w:val="both"/>
        <w:rPr>
          <w:color w:val="auto"/>
        </w:rPr>
      </w:pPr>
      <w:r w:rsidRPr="00E118C5">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E57B0A" w:rsidRPr="00E118C5" w:rsidRDefault="00E57B0A" w:rsidP="00820F84">
      <w:pPr>
        <w:pStyle w:val="11"/>
        <w:numPr>
          <w:ilvl w:val="0"/>
          <w:numId w:val="296"/>
        </w:numPr>
        <w:spacing w:line="262" w:lineRule="auto"/>
        <w:jc w:val="both"/>
        <w:rPr>
          <w:color w:val="auto"/>
        </w:rPr>
      </w:pPr>
      <w:r w:rsidRPr="00E118C5">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57B0A" w:rsidRPr="00E118C5" w:rsidRDefault="00E57B0A" w:rsidP="00820F84">
      <w:pPr>
        <w:pStyle w:val="11"/>
        <w:numPr>
          <w:ilvl w:val="0"/>
          <w:numId w:val="296"/>
        </w:numPr>
        <w:spacing w:line="276" w:lineRule="auto"/>
        <w:jc w:val="both"/>
        <w:rPr>
          <w:color w:val="auto"/>
        </w:rPr>
      </w:pPr>
      <w:r w:rsidRPr="00E118C5">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57B0A" w:rsidRPr="00E118C5" w:rsidRDefault="00E57B0A" w:rsidP="00820F84">
      <w:pPr>
        <w:pStyle w:val="11"/>
        <w:numPr>
          <w:ilvl w:val="0"/>
          <w:numId w:val="296"/>
        </w:numPr>
        <w:spacing w:line="269" w:lineRule="auto"/>
        <w:jc w:val="both"/>
        <w:rPr>
          <w:color w:val="auto"/>
        </w:rPr>
      </w:pPr>
      <w:r w:rsidRPr="00E118C5">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E57B0A" w:rsidRPr="00E118C5" w:rsidRDefault="00E57B0A" w:rsidP="00820F84">
      <w:pPr>
        <w:pStyle w:val="11"/>
        <w:numPr>
          <w:ilvl w:val="0"/>
          <w:numId w:val="296"/>
        </w:numPr>
        <w:spacing w:line="276" w:lineRule="auto"/>
        <w:jc w:val="both"/>
        <w:rPr>
          <w:color w:val="auto"/>
        </w:rPr>
      </w:pPr>
      <w:r w:rsidRPr="00E118C5">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57B0A" w:rsidRPr="00E118C5" w:rsidRDefault="00E57B0A" w:rsidP="00820F84">
      <w:pPr>
        <w:pStyle w:val="11"/>
        <w:numPr>
          <w:ilvl w:val="0"/>
          <w:numId w:val="296"/>
        </w:numPr>
        <w:spacing w:line="276" w:lineRule="auto"/>
        <w:jc w:val="both"/>
        <w:rPr>
          <w:color w:val="auto"/>
        </w:rPr>
      </w:pPr>
      <w:r w:rsidRPr="00E118C5">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57B0A" w:rsidRPr="00E118C5" w:rsidRDefault="00E57B0A" w:rsidP="00820F84">
      <w:pPr>
        <w:pStyle w:val="11"/>
        <w:numPr>
          <w:ilvl w:val="0"/>
          <w:numId w:val="296"/>
        </w:numPr>
        <w:spacing w:line="252" w:lineRule="auto"/>
        <w:jc w:val="both"/>
        <w:rPr>
          <w:color w:val="auto"/>
        </w:rPr>
      </w:pPr>
      <w:r w:rsidRPr="00E118C5">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57B0A" w:rsidRPr="00E118C5" w:rsidRDefault="00E57B0A" w:rsidP="00820F84">
      <w:pPr>
        <w:pStyle w:val="11"/>
        <w:spacing w:line="266" w:lineRule="auto"/>
        <w:jc w:val="both"/>
        <w:rPr>
          <w:color w:val="auto"/>
        </w:rPr>
      </w:pPr>
      <w:r w:rsidRPr="00E118C5">
        <w:rPr>
          <w:b/>
          <w:bCs/>
          <w:i/>
          <w:iCs/>
          <w:color w:val="auto"/>
        </w:rPr>
        <w:t>Формирование универсальных учебных коммуникативных действий</w:t>
      </w:r>
    </w:p>
    <w:p w:rsidR="00E57B0A" w:rsidRPr="00E118C5" w:rsidRDefault="00E57B0A" w:rsidP="00820F84">
      <w:pPr>
        <w:pStyle w:val="11"/>
        <w:numPr>
          <w:ilvl w:val="0"/>
          <w:numId w:val="297"/>
        </w:numPr>
        <w:spacing w:line="252" w:lineRule="auto"/>
        <w:jc w:val="both"/>
        <w:rPr>
          <w:color w:val="auto"/>
        </w:rPr>
      </w:pPr>
      <w:r w:rsidRPr="00E118C5">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57B0A" w:rsidRPr="00E118C5" w:rsidRDefault="00E57B0A" w:rsidP="00820F84">
      <w:pPr>
        <w:pStyle w:val="11"/>
        <w:numPr>
          <w:ilvl w:val="0"/>
          <w:numId w:val="297"/>
        </w:numPr>
        <w:spacing w:line="252" w:lineRule="auto"/>
        <w:jc w:val="both"/>
        <w:rPr>
          <w:color w:val="auto"/>
        </w:rPr>
      </w:pPr>
      <w:r w:rsidRPr="00E118C5">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57B0A" w:rsidRPr="00E118C5" w:rsidRDefault="00E57B0A" w:rsidP="00820F84">
      <w:pPr>
        <w:pStyle w:val="11"/>
        <w:numPr>
          <w:ilvl w:val="0"/>
          <w:numId w:val="297"/>
        </w:numPr>
        <w:spacing w:line="252" w:lineRule="auto"/>
        <w:jc w:val="both"/>
        <w:rPr>
          <w:color w:val="auto"/>
        </w:rPr>
      </w:pPr>
      <w:r w:rsidRPr="00E118C5">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57B0A" w:rsidRPr="00E118C5" w:rsidRDefault="00E57B0A" w:rsidP="00820F84">
      <w:pPr>
        <w:pStyle w:val="11"/>
        <w:numPr>
          <w:ilvl w:val="0"/>
          <w:numId w:val="297"/>
        </w:numPr>
        <w:spacing w:line="252" w:lineRule="auto"/>
        <w:jc w:val="both"/>
        <w:rPr>
          <w:color w:val="auto"/>
        </w:rPr>
      </w:pPr>
      <w:r w:rsidRPr="00E118C5">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57B0A" w:rsidRPr="00E118C5" w:rsidRDefault="00E57B0A" w:rsidP="00820F84">
      <w:pPr>
        <w:pStyle w:val="11"/>
        <w:numPr>
          <w:ilvl w:val="0"/>
          <w:numId w:val="297"/>
        </w:numPr>
        <w:spacing w:line="252" w:lineRule="auto"/>
        <w:jc w:val="both"/>
        <w:rPr>
          <w:color w:val="auto"/>
        </w:rPr>
      </w:pPr>
      <w:r w:rsidRPr="00E118C5">
        <w:rPr>
          <w:color w:val="auto"/>
        </w:rPr>
        <w:t>Управлять собственными эмоциями, корректно выражать их в процессе речевого общения.</w:t>
      </w:r>
    </w:p>
    <w:p w:rsidR="00E57B0A" w:rsidRPr="00E118C5" w:rsidRDefault="00E57B0A" w:rsidP="00820F84">
      <w:pPr>
        <w:pStyle w:val="11"/>
        <w:spacing w:line="266" w:lineRule="auto"/>
        <w:jc w:val="both"/>
        <w:rPr>
          <w:color w:val="auto"/>
        </w:rPr>
      </w:pPr>
      <w:r w:rsidRPr="00E118C5">
        <w:rPr>
          <w:b/>
          <w:bCs/>
          <w:i/>
          <w:iCs/>
          <w:color w:val="auto"/>
        </w:rPr>
        <w:t>Формирование универсальных учебных регулятивных действий</w:t>
      </w:r>
    </w:p>
    <w:p w:rsidR="00E57B0A" w:rsidRPr="00E118C5" w:rsidRDefault="00E57B0A" w:rsidP="00820F84">
      <w:pPr>
        <w:pStyle w:val="11"/>
        <w:numPr>
          <w:ilvl w:val="0"/>
          <w:numId w:val="298"/>
        </w:numPr>
        <w:spacing w:line="252" w:lineRule="auto"/>
        <w:jc w:val="both"/>
        <w:rPr>
          <w:color w:val="auto"/>
        </w:rPr>
      </w:pPr>
      <w:r w:rsidRPr="00E118C5">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57B0A" w:rsidRPr="00E118C5" w:rsidRDefault="00E57B0A" w:rsidP="00820F84">
      <w:pPr>
        <w:pStyle w:val="11"/>
        <w:numPr>
          <w:ilvl w:val="0"/>
          <w:numId w:val="298"/>
        </w:numPr>
        <w:spacing w:line="252" w:lineRule="auto"/>
        <w:jc w:val="both"/>
        <w:rPr>
          <w:color w:val="auto"/>
        </w:rPr>
      </w:pPr>
      <w:r w:rsidRPr="00E118C5">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57B0A" w:rsidRPr="00E118C5" w:rsidRDefault="00E57B0A" w:rsidP="00820F84">
      <w:pPr>
        <w:pStyle w:val="aa"/>
        <w:jc w:val="both"/>
        <w:rPr>
          <w:rFonts w:ascii="Times New Roman" w:hAnsi="Times New Roman" w:cs="Times New Roman"/>
        </w:rPr>
      </w:pPr>
      <w:bookmarkStart w:id="746" w:name="bookmark1893"/>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ИНОСТРАННЫЙ ЯЗЫК (НА ПРИМЕРЕ АНГЛИЙСКОГО ЯЗЫКА)</w:t>
      </w:r>
      <w:bookmarkEnd w:id="746"/>
    </w:p>
    <w:p w:rsidR="00E57B0A" w:rsidRPr="00E118C5" w:rsidRDefault="00E57B0A" w:rsidP="00820F84">
      <w:pPr>
        <w:pStyle w:val="13"/>
        <w:jc w:val="both"/>
        <w:rPr>
          <w:rFonts w:ascii="Times New Roman" w:hAnsi="Times New Roman" w:cs="Times New Roman"/>
        </w:rPr>
      </w:pPr>
      <w:bookmarkStart w:id="747" w:name="bookmark1895"/>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Формирование универсальных учебных познавательных действий</w:t>
      </w:r>
      <w:bookmarkEnd w:id="747"/>
    </w:p>
    <w:p w:rsidR="00E57B0A" w:rsidRPr="00E118C5" w:rsidRDefault="00E57B0A" w:rsidP="00820F84">
      <w:pPr>
        <w:pStyle w:val="11"/>
        <w:spacing w:line="324" w:lineRule="auto"/>
        <w:jc w:val="both"/>
        <w:rPr>
          <w:color w:val="auto"/>
        </w:rPr>
      </w:pPr>
      <w:r w:rsidRPr="00E118C5">
        <w:rPr>
          <w:b/>
          <w:bCs/>
          <w:i/>
          <w:iCs/>
          <w:color w:val="auto"/>
        </w:rPr>
        <w:t>Формирование базовых логических действий</w:t>
      </w:r>
    </w:p>
    <w:p w:rsidR="00E57B0A" w:rsidRPr="00E118C5" w:rsidRDefault="00E57B0A" w:rsidP="00820F84">
      <w:pPr>
        <w:pStyle w:val="11"/>
        <w:numPr>
          <w:ilvl w:val="0"/>
          <w:numId w:val="299"/>
        </w:numPr>
        <w:spacing w:line="283" w:lineRule="auto"/>
        <w:jc w:val="both"/>
        <w:rPr>
          <w:color w:val="auto"/>
        </w:rPr>
      </w:pPr>
      <w:r w:rsidRPr="00E118C5">
        <w:rPr>
          <w:color w:val="auto"/>
        </w:rPr>
        <w:t>Выявлять признаки и свойства языковых единиц и языковых явлений иностранного языка; применять изученные правила, алгоритмы.</w:t>
      </w:r>
    </w:p>
    <w:p w:rsidR="00E57B0A" w:rsidRPr="00E118C5" w:rsidRDefault="00E57B0A" w:rsidP="00820F84">
      <w:pPr>
        <w:pStyle w:val="11"/>
        <w:numPr>
          <w:ilvl w:val="0"/>
          <w:numId w:val="299"/>
        </w:numPr>
        <w:spacing w:line="283" w:lineRule="auto"/>
        <w:jc w:val="both"/>
        <w:rPr>
          <w:color w:val="auto"/>
        </w:rPr>
      </w:pPr>
      <w:r w:rsidRPr="00E118C5">
        <w:rPr>
          <w:color w:val="auto"/>
        </w:rPr>
        <w:t>Анализировать, устанавливать аналогии, между способами выражения мысли средствами родного и иностранного языков.</w:t>
      </w:r>
    </w:p>
    <w:p w:rsidR="00E57B0A" w:rsidRPr="00E118C5" w:rsidRDefault="00E57B0A" w:rsidP="00820F84">
      <w:pPr>
        <w:pStyle w:val="11"/>
        <w:numPr>
          <w:ilvl w:val="0"/>
          <w:numId w:val="299"/>
        </w:numPr>
        <w:spacing w:line="283" w:lineRule="auto"/>
        <w:jc w:val="both"/>
        <w:rPr>
          <w:color w:val="auto"/>
        </w:rPr>
      </w:pPr>
      <w:r w:rsidRPr="00E118C5">
        <w:rPr>
          <w:color w:val="auto"/>
        </w:rPr>
        <w:t>Сравнивать, упорядочивать, классифицировать языковые единицы и языковые явления иностранного языка, разные типы высказывания.</w:t>
      </w:r>
    </w:p>
    <w:p w:rsidR="00E57B0A" w:rsidRPr="00E118C5" w:rsidRDefault="00E57B0A" w:rsidP="00820F84">
      <w:pPr>
        <w:pStyle w:val="11"/>
        <w:numPr>
          <w:ilvl w:val="0"/>
          <w:numId w:val="299"/>
        </w:numPr>
        <w:spacing w:line="300" w:lineRule="auto"/>
        <w:jc w:val="both"/>
        <w:rPr>
          <w:color w:val="auto"/>
        </w:rPr>
      </w:pPr>
      <w:r w:rsidRPr="00E118C5">
        <w:rPr>
          <w:color w:val="auto"/>
        </w:rPr>
        <w:t>Моделировать отношения между объектами (членами предложения, структурными единицами диалога и др.).</w:t>
      </w:r>
    </w:p>
    <w:p w:rsidR="00E57B0A" w:rsidRPr="00E118C5" w:rsidRDefault="00E57B0A" w:rsidP="00820F84">
      <w:pPr>
        <w:pStyle w:val="11"/>
        <w:numPr>
          <w:ilvl w:val="0"/>
          <w:numId w:val="299"/>
        </w:numPr>
        <w:spacing w:line="283" w:lineRule="auto"/>
        <w:jc w:val="both"/>
        <w:rPr>
          <w:color w:val="auto"/>
        </w:rPr>
      </w:pPr>
      <w:r w:rsidRPr="00E118C5">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E57B0A" w:rsidRPr="00E118C5" w:rsidRDefault="00E57B0A" w:rsidP="00820F84">
      <w:pPr>
        <w:pStyle w:val="11"/>
        <w:numPr>
          <w:ilvl w:val="0"/>
          <w:numId w:val="299"/>
        </w:numPr>
        <w:spacing w:line="283" w:lineRule="auto"/>
        <w:jc w:val="both"/>
        <w:rPr>
          <w:color w:val="auto"/>
        </w:rPr>
      </w:pPr>
      <w:r w:rsidRPr="00E118C5">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E57B0A" w:rsidRPr="00E118C5" w:rsidRDefault="00E57B0A" w:rsidP="00820F84">
      <w:pPr>
        <w:pStyle w:val="11"/>
        <w:numPr>
          <w:ilvl w:val="0"/>
          <w:numId w:val="299"/>
        </w:numPr>
        <w:spacing w:line="283" w:lineRule="auto"/>
        <w:jc w:val="both"/>
        <w:rPr>
          <w:color w:val="auto"/>
        </w:rPr>
      </w:pPr>
      <w:r w:rsidRPr="00E118C5">
        <w:rPr>
          <w:color w:val="auto"/>
        </w:rPr>
        <w:t>Распознавать свойства и признаки языковых единиц и языковых явлений (например, с помощью словообразовательных элементов).</w:t>
      </w:r>
    </w:p>
    <w:p w:rsidR="00E57B0A" w:rsidRPr="00E118C5" w:rsidRDefault="00E57B0A" w:rsidP="00820F84">
      <w:pPr>
        <w:pStyle w:val="11"/>
        <w:numPr>
          <w:ilvl w:val="0"/>
          <w:numId w:val="299"/>
        </w:numPr>
        <w:spacing w:line="283" w:lineRule="auto"/>
        <w:jc w:val="both"/>
        <w:rPr>
          <w:color w:val="auto"/>
        </w:rPr>
      </w:pPr>
      <w:r w:rsidRPr="00E118C5">
        <w:rPr>
          <w:color w:val="auto"/>
        </w:rPr>
        <w:t>Сравнивать языковые единицы разного уровня (звуки, буквы, слова, речевые клише, грамматические явления, тексты и т. п.).</w:t>
      </w:r>
    </w:p>
    <w:p w:rsidR="00E57B0A" w:rsidRPr="00E118C5" w:rsidRDefault="00E57B0A" w:rsidP="00820F84">
      <w:pPr>
        <w:pStyle w:val="11"/>
        <w:numPr>
          <w:ilvl w:val="0"/>
          <w:numId w:val="299"/>
        </w:numPr>
        <w:spacing w:line="300" w:lineRule="auto"/>
        <w:jc w:val="both"/>
        <w:rPr>
          <w:color w:val="auto"/>
        </w:rPr>
      </w:pPr>
      <w:r w:rsidRPr="00E118C5">
        <w:rPr>
          <w:color w:val="auto"/>
        </w:rPr>
        <w:t>Пользоваться классификациями (по типу чтения, по типу высказывания и т. п.).</w:t>
      </w:r>
    </w:p>
    <w:p w:rsidR="00E57B0A" w:rsidRPr="00E118C5" w:rsidRDefault="00E57B0A" w:rsidP="00820F84">
      <w:pPr>
        <w:pStyle w:val="11"/>
        <w:numPr>
          <w:ilvl w:val="0"/>
          <w:numId w:val="299"/>
        </w:numPr>
        <w:spacing w:line="276" w:lineRule="auto"/>
        <w:jc w:val="both"/>
        <w:rPr>
          <w:color w:val="auto"/>
        </w:rPr>
      </w:pPr>
      <w:r w:rsidRPr="00E118C5">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57B0A" w:rsidRPr="00E118C5" w:rsidRDefault="00E57B0A" w:rsidP="00820F84">
      <w:pPr>
        <w:pStyle w:val="11"/>
        <w:spacing w:line="269" w:lineRule="auto"/>
        <w:jc w:val="both"/>
        <w:rPr>
          <w:color w:val="auto"/>
        </w:rPr>
      </w:pPr>
      <w:r w:rsidRPr="00E118C5">
        <w:rPr>
          <w:b/>
          <w:bCs/>
          <w:i/>
          <w:iCs/>
          <w:color w:val="auto"/>
        </w:rPr>
        <w:t>Работа с информацией</w:t>
      </w:r>
    </w:p>
    <w:p w:rsidR="00E57B0A" w:rsidRPr="00E118C5" w:rsidRDefault="00E57B0A" w:rsidP="00820F84">
      <w:pPr>
        <w:pStyle w:val="11"/>
        <w:numPr>
          <w:ilvl w:val="0"/>
          <w:numId w:val="300"/>
        </w:numPr>
        <w:spacing w:line="276" w:lineRule="auto"/>
        <w:jc w:val="both"/>
        <w:rPr>
          <w:color w:val="auto"/>
        </w:rPr>
      </w:pPr>
      <w:r w:rsidRPr="00E118C5">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57B0A" w:rsidRPr="00E118C5" w:rsidRDefault="00E57B0A" w:rsidP="00820F84">
      <w:pPr>
        <w:pStyle w:val="11"/>
        <w:numPr>
          <w:ilvl w:val="0"/>
          <w:numId w:val="300"/>
        </w:numPr>
        <w:spacing w:line="276" w:lineRule="auto"/>
        <w:jc w:val="both"/>
        <w:rPr>
          <w:color w:val="auto"/>
        </w:rPr>
      </w:pPr>
      <w:r w:rsidRPr="00E118C5">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57B0A" w:rsidRPr="00E118C5" w:rsidRDefault="00E57B0A" w:rsidP="00820F84">
      <w:pPr>
        <w:pStyle w:val="11"/>
        <w:numPr>
          <w:ilvl w:val="0"/>
          <w:numId w:val="300"/>
        </w:numPr>
        <w:spacing w:line="252" w:lineRule="auto"/>
        <w:jc w:val="both"/>
        <w:rPr>
          <w:color w:val="auto"/>
        </w:rPr>
      </w:pPr>
      <w:r w:rsidRPr="00E118C5">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57B0A" w:rsidRPr="00E118C5" w:rsidRDefault="00E57B0A" w:rsidP="00820F84">
      <w:pPr>
        <w:pStyle w:val="11"/>
        <w:numPr>
          <w:ilvl w:val="0"/>
          <w:numId w:val="300"/>
        </w:numPr>
        <w:spacing w:line="252" w:lineRule="auto"/>
        <w:jc w:val="both"/>
        <w:rPr>
          <w:color w:val="auto"/>
        </w:rPr>
      </w:pPr>
      <w:r w:rsidRPr="00E118C5">
        <w:rPr>
          <w:color w:val="auto"/>
        </w:rPr>
        <w:t>использовать внешние формальные элементы текста (подзаголовки, иллюстрации, сноски) для понимания его содержания.</w:t>
      </w:r>
    </w:p>
    <w:p w:rsidR="00E57B0A" w:rsidRPr="00E118C5" w:rsidRDefault="00E57B0A" w:rsidP="00820F84">
      <w:pPr>
        <w:pStyle w:val="11"/>
        <w:numPr>
          <w:ilvl w:val="0"/>
          <w:numId w:val="300"/>
        </w:numPr>
        <w:spacing w:line="252" w:lineRule="auto"/>
        <w:jc w:val="both"/>
        <w:rPr>
          <w:color w:val="auto"/>
        </w:rPr>
      </w:pPr>
      <w:r w:rsidRPr="00E118C5">
        <w:rPr>
          <w:color w:val="auto"/>
        </w:rPr>
        <w:t>Фиксировать информацию доступными средствами (в виде ключевых слов, плана).</w:t>
      </w:r>
    </w:p>
    <w:p w:rsidR="00E57B0A" w:rsidRPr="00E118C5" w:rsidRDefault="00E57B0A" w:rsidP="00820F84">
      <w:pPr>
        <w:pStyle w:val="11"/>
        <w:numPr>
          <w:ilvl w:val="0"/>
          <w:numId w:val="300"/>
        </w:numPr>
        <w:spacing w:line="252" w:lineRule="auto"/>
        <w:jc w:val="both"/>
        <w:rPr>
          <w:color w:val="auto"/>
        </w:rPr>
      </w:pPr>
      <w:r w:rsidRPr="00E118C5">
        <w:rPr>
          <w:color w:val="auto"/>
        </w:rPr>
        <w:t>Оценивать достоверность информации, полученной из иноязычных источников.</w:t>
      </w:r>
    </w:p>
    <w:p w:rsidR="00E57B0A" w:rsidRPr="00E118C5" w:rsidRDefault="00E57B0A" w:rsidP="00820F84">
      <w:pPr>
        <w:pStyle w:val="11"/>
        <w:numPr>
          <w:ilvl w:val="0"/>
          <w:numId w:val="300"/>
        </w:numPr>
        <w:spacing w:line="252" w:lineRule="auto"/>
        <w:jc w:val="both"/>
        <w:rPr>
          <w:color w:val="auto"/>
        </w:rPr>
      </w:pPr>
      <w:r w:rsidRPr="00E118C5">
        <w:rPr>
          <w:color w:val="auto"/>
        </w:rPr>
        <w:t>Находить аргументы, подтверждающие или опровергающие одну и ту же идею, в различных информационных источниках;</w:t>
      </w:r>
    </w:p>
    <w:p w:rsidR="00E57B0A" w:rsidRPr="00E118C5" w:rsidRDefault="00E57B0A" w:rsidP="00820F84">
      <w:pPr>
        <w:pStyle w:val="11"/>
        <w:numPr>
          <w:ilvl w:val="0"/>
          <w:numId w:val="300"/>
        </w:numPr>
        <w:spacing w:line="252" w:lineRule="auto"/>
        <w:jc w:val="both"/>
        <w:rPr>
          <w:color w:val="auto"/>
        </w:rPr>
      </w:pPr>
      <w:r w:rsidRPr="00E118C5">
        <w:rPr>
          <w:color w:val="auto"/>
        </w:rPr>
        <w:t>выдвигать предположения (например, о значении слова в контексте) и аргументировать его.</w:t>
      </w:r>
    </w:p>
    <w:p w:rsidR="00E57B0A" w:rsidRPr="00E118C5" w:rsidRDefault="00E57B0A" w:rsidP="00820F84">
      <w:pPr>
        <w:pStyle w:val="11"/>
        <w:spacing w:line="266" w:lineRule="auto"/>
        <w:jc w:val="both"/>
        <w:rPr>
          <w:color w:val="auto"/>
        </w:rPr>
      </w:pPr>
      <w:r w:rsidRPr="00E118C5">
        <w:rPr>
          <w:b/>
          <w:bCs/>
          <w:i/>
          <w:iCs/>
          <w:color w:val="auto"/>
        </w:rPr>
        <w:t>Формирование универсальных учебных коммуникативных действий</w:t>
      </w:r>
    </w:p>
    <w:p w:rsidR="00E57B0A" w:rsidRPr="00E118C5" w:rsidRDefault="00E57B0A" w:rsidP="00820F84">
      <w:pPr>
        <w:pStyle w:val="11"/>
        <w:numPr>
          <w:ilvl w:val="0"/>
          <w:numId w:val="301"/>
        </w:numPr>
        <w:spacing w:line="252" w:lineRule="auto"/>
        <w:jc w:val="both"/>
        <w:rPr>
          <w:color w:val="auto"/>
        </w:rPr>
      </w:pPr>
      <w:r w:rsidRPr="00E118C5">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57B0A" w:rsidRPr="00E118C5" w:rsidRDefault="00E57B0A" w:rsidP="00820F84">
      <w:pPr>
        <w:pStyle w:val="11"/>
        <w:numPr>
          <w:ilvl w:val="0"/>
          <w:numId w:val="301"/>
        </w:numPr>
        <w:spacing w:line="252" w:lineRule="auto"/>
        <w:jc w:val="both"/>
        <w:rPr>
          <w:color w:val="auto"/>
        </w:rPr>
      </w:pPr>
      <w:r w:rsidRPr="00E118C5">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57B0A" w:rsidRPr="00E118C5" w:rsidRDefault="00E57B0A" w:rsidP="00820F84">
      <w:pPr>
        <w:pStyle w:val="11"/>
        <w:numPr>
          <w:ilvl w:val="0"/>
          <w:numId w:val="301"/>
        </w:numPr>
        <w:spacing w:line="252" w:lineRule="auto"/>
        <w:jc w:val="both"/>
        <w:rPr>
          <w:color w:val="auto"/>
        </w:rPr>
      </w:pPr>
      <w:r w:rsidRPr="00E118C5">
        <w:rPr>
          <w:color w:val="auto"/>
        </w:rPr>
        <w:t>Анализировать и восстанавливать текст с опущенными в учебных целях фрагментами.</w:t>
      </w:r>
    </w:p>
    <w:p w:rsidR="00E57B0A" w:rsidRPr="00E118C5" w:rsidRDefault="00E57B0A" w:rsidP="00820F84">
      <w:pPr>
        <w:pStyle w:val="11"/>
        <w:numPr>
          <w:ilvl w:val="0"/>
          <w:numId w:val="301"/>
        </w:numPr>
        <w:spacing w:line="252" w:lineRule="auto"/>
        <w:jc w:val="both"/>
        <w:rPr>
          <w:color w:val="auto"/>
        </w:rPr>
      </w:pPr>
      <w:r w:rsidRPr="00E118C5">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57B0A" w:rsidRPr="00E118C5" w:rsidRDefault="00E57B0A" w:rsidP="00820F84">
      <w:pPr>
        <w:pStyle w:val="11"/>
        <w:numPr>
          <w:ilvl w:val="0"/>
          <w:numId w:val="301"/>
        </w:numPr>
        <w:spacing w:line="252" w:lineRule="auto"/>
        <w:jc w:val="both"/>
        <w:rPr>
          <w:color w:val="auto"/>
        </w:rPr>
      </w:pPr>
      <w:r w:rsidRPr="00E118C5">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57B0A" w:rsidRPr="00E118C5" w:rsidRDefault="00E57B0A" w:rsidP="00820F84">
      <w:pPr>
        <w:pStyle w:val="11"/>
        <w:spacing w:line="266" w:lineRule="auto"/>
        <w:jc w:val="both"/>
        <w:rPr>
          <w:color w:val="auto"/>
        </w:rPr>
      </w:pPr>
      <w:r w:rsidRPr="00E118C5">
        <w:rPr>
          <w:b/>
          <w:bCs/>
          <w:i/>
          <w:iCs/>
          <w:color w:val="auto"/>
        </w:rPr>
        <w:t>Формирование универсальных учебных регулятивных действий</w:t>
      </w:r>
    </w:p>
    <w:p w:rsidR="00E57B0A" w:rsidRPr="00E118C5" w:rsidRDefault="00E57B0A" w:rsidP="00820F84">
      <w:pPr>
        <w:pStyle w:val="11"/>
        <w:numPr>
          <w:ilvl w:val="0"/>
          <w:numId w:val="302"/>
        </w:numPr>
        <w:spacing w:line="252" w:lineRule="auto"/>
        <w:jc w:val="both"/>
        <w:rPr>
          <w:color w:val="auto"/>
        </w:rPr>
      </w:pPr>
      <w:r w:rsidRPr="00E118C5">
        <w:rPr>
          <w:color w:val="auto"/>
        </w:rPr>
        <w:t>Удерживать цель деятельности; планировать выполнение учебной задачи, выбирать и аргументировать способ деятельности.</w:t>
      </w:r>
    </w:p>
    <w:p w:rsidR="00E57B0A" w:rsidRPr="00E118C5" w:rsidRDefault="00E57B0A" w:rsidP="00820F84">
      <w:pPr>
        <w:pStyle w:val="11"/>
        <w:numPr>
          <w:ilvl w:val="0"/>
          <w:numId w:val="302"/>
        </w:numPr>
        <w:spacing w:line="252" w:lineRule="auto"/>
        <w:jc w:val="both"/>
        <w:rPr>
          <w:color w:val="auto"/>
        </w:rPr>
      </w:pPr>
      <w:r w:rsidRPr="00E118C5">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57B0A" w:rsidRPr="00E118C5" w:rsidRDefault="00E57B0A" w:rsidP="00820F84">
      <w:pPr>
        <w:pStyle w:val="11"/>
        <w:numPr>
          <w:ilvl w:val="0"/>
          <w:numId w:val="302"/>
        </w:numPr>
        <w:spacing w:line="252" w:lineRule="auto"/>
        <w:jc w:val="both"/>
        <w:rPr>
          <w:color w:val="auto"/>
        </w:rPr>
      </w:pPr>
      <w:r w:rsidRPr="00E118C5">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E57B0A" w:rsidRPr="00E118C5" w:rsidRDefault="00E57B0A" w:rsidP="00820F84">
      <w:pPr>
        <w:pStyle w:val="11"/>
        <w:numPr>
          <w:ilvl w:val="0"/>
          <w:numId w:val="302"/>
        </w:numPr>
        <w:spacing w:line="257" w:lineRule="auto"/>
        <w:jc w:val="both"/>
        <w:rPr>
          <w:color w:val="auto"/>
        </w:rPr>
      </w:pPr>
      <w:r w:rsidRPr="00E118C5">
        <w:rPr>
          <w:color w:val="auto"/>
        </w:rPr>
        <w:t>Корректировать деятельность с учетом возникших трудностей, ошибок, новых данных или информации.</w:t>
      </w:r>
    </w:p>
    <w:p w:rsidR="00E57B0A" w:rsidRPr="00E118C5" w:rsidRDefault="00E57B0A" w:rsidP="00820F84">
      <w:pPr>
        <w:pStyle w:val="11"/>
        <w:numPr>
          <w:ilvl w:val="0"/>
          <w:numId w:val="302"/>
        </w:numPr>
        <w:spacing w:after="160" w:line="257" w:lineRule="auto"/>
        <w:jc w:val="both"/>
        <w:rPr>
          <w:color w:val="auto"/>
        </w:rPr>
      </w:pPr>
      <w:r w:rsidRPr="00E118C5">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E57B0A" w:rsidRDefault="00E57B0A" w:rsidP="00820F84">
      <w:pPr>
        <w:pStyle w:val="aa"/>
        <w:jc w:val="both"/>
        <w:rPr>
          <w:rFonts w:ascii="Times New Roman" w:hAnsi="Times New Roman" w:cs="Times New Roman"/>
        </w:rPr>
      </w:pPr>
      <w:bookmarkStart w:id="748" w:name="bookmark1897"/>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МАТЕМАТИКА И ИНФОРМАТИКА</w:t>
      </w:r>
      <w:bookmarkEnd w:id="748"/>
    </w:p>
    <w:p w:rsidR="00E57B0A" w:rsidRPr="00E118C5" w:rsidRDefault="00E57B0A" w:rsidP="00820F84">
      <w:pPr>
        <w:pStyle w:val="13"/>
        <w:jc w:val="both"/>
        <w:rPr>
          <w:rFonts w:ascii="Times New Roman" w:hAnsi="Times New Roman" w:cs="Times New Roman"/>
        </w:rPr>
      </w:pPr>
      <w:bookmarkStart w:id="749" w:name="bookmark1899"/>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Формирование универсальных учебных познавательных действий</w:t>
      </w:r>
      <w:bookmarkEnd w:id="749"/>
    </w:p>
    <w:p w:rsidR="00E57B0A" w:rsidRPr="00E118C5" w:rsidRDefault="00E57B0A" w:rsidP="00820F84">
      <w:pPr>
        <w:pStyle w:val="11"/>
        <w:spacing w:line="324" w:lineRule="auto"/>
        <w:jc w:val="both"/>
        <w:rPr>
          <w:color w:val="auto"/>
        </w:rPr>
      </w:pPr>
      <w:r w:rsidRPr="00E118C5">
        <w:rPr>
          <w:b/>
          <w:bCs/>
          <w:i/>
          <w:iCs/>
          <w:color w:val="auto"/>
        </w:rPr>
        <w:t>Формирование базовых логических действий</w:t>
      </w:r>
    </w:p>
    <w:p w:rsidR="00E57B0A" w:rsidRPr="00E118C5" w:rsidRDefault="00E57B0A" w:rsidP="00820F84">
      <w:pPr>
        <w:pStyle w:val="11"/>
        <w:numPr>
          <w:ilvl w:val="0"/>
          <w:numId w:val="303"/>
        </w:numPr>
        <w:spacing w:line="257" w:lineRule="auto"/>
        <w:jc w:val="both"/>
        <w:rPr>
          <w:color w:val="auto"/>
        </w:rPr>
      </w:pPr>
      <w:r w:rsidRPr="00E118C5">
        <w:rPr>
          <w:color w:val="auto"/>
        </w:rPr>
        <w:t>Выявлять качества, свойства, характеристики математических объектов.</w:t>
      </w:r>
    </w:p>
    <w:p w:rsidR="00E57B0A" w:rsidRPr="00E118C5" w:rsidRDefault="00E57B0A" w:rsidP="00820F84">
      <w:pPr>
        <w:pStyle w:val="11"/>
        <w:numPr>
          <w:ilvl w:val="0"/>
          <w:numId w:val="303"/>
        </w:numPr>
        <w:spacing w:line="257" w:lineRule="auto"/>
        <w:jc w:val="both"/>
        <w:rPr>
          <w:color w:val="auto"/>
        </w:rPr>
      </w:pPr>
      <w:r w:rsidRPr="00E118C5">
        <w:rPr>
          <w:color w:val="auto"/>
        </w:rPr>
        <w:t>Различать свойства и признаки объектов.</w:t>
      </w:r>
    </w:p>
    <w:p w:rsidR="00E57B0A" w:rsidRPr="00E118C5" w:rsidRDefault="00E57B0A" w:rsidP="00820F84">
      <w:pPr>
        <w:pStyle w:val="11"/>
        <w:numPr>
          <w:ilvl w:val="0"/>
          <w:numId w:val="303"/>
        </w:numPr>
        <w:spacing w:line="257" w:lineRule="auto"/>
        <w:jc w:val="both"/>
        <w:rPr>
          <w:color w:val="auto"/>
        </w:rPr>
      </w:pPr>
      <w:r w:rsidRPr="00E118C5">
        <w:rPr>
          <w:color w:val="auto"/>
        </w:rPr>
        <w:t>Сравнивать, упорядочивать, классифицировать числа, величины, выражения, формулы, графики, геометрические фигуры и т. п.</w:t>
      </w:r>
    </w:p>
    <w:p w:rsidR="00E57B0A" w:rsidRPr="00E118C5" w:rsidRDefault="00E57B0A" w:rsidP="00820F84">
      <w:pPr>
        <w:pStyle w:val="11"/>
        <w:numPr>
          <w:ilvl w:val="0"/>
          <w:numId w:val="303"/>
        </w:numPr>
        <w:spacing w:line="257" w:lineRule="auto"/>
        <w:jc w:val="both"/>
        <w:rPr>
          <w:color w:val="auto"/>
        </w:rPr>
      </w:pPr>
      <w:r w:rsidRPr="00E118C5">
        <w:rPr>
          <w:color w:val="auto"/>
        </w:rPr>
        <w:t>Устанавливать связи и отношения, проводить аналогии, распознавать зависимости между объектами.</w:t>
      </w:r>
    </w:p>
    <w:p w:rsidR="00E57B0A" w:rsidRPr="00E118C5" w:rsidRDefault="00E57B0A" w:rsidP="00820F84">
      <w:pPr>
        <w:pStyle w:val="11"/>
        <w:numPr>
          <w:ilvl w:val="0"/>
          <w:numId w:val="303"/>
        </w:numPr>
        <w:spacing w:line="257" w:lineRule="auto"/>
        <w:jc w:val="both"/>
        <w:rPr>
          <w:color w:val="auto"/>
        </w:rPr>
      </w:pPr>
      <w:r w:rsidRPr="00E118C5">
        <w:rPr>
          <w:color w:val="auto"/>
        </w:rPr>
        <w:t>Анализировать изменения и находить закономерности.</w:t>
      </w:r>
    </w:p>
    <w:p w:rsidR="00E57B0A" w:rsidRPr="00E118C5" w:rsidRDefault="00E57B0A" w:rsidP="00820F84">
      <w:pPr>
        <w:pStyle w:val="11"/>
        <w:numPr>
          <w:ilvl w:val="0"/>
          <w:numId w:val="303"/>
        </w:numPr>
        <w:spacing w:line="257" w:lineRule="auto"/>
        <w:jc w:val="both"/>
        <w:rPr>
          <w:color w:val="auto"/>
        </w:rPr>
      </w:pPr>
      <w:r w:rsidRPr="00E118C5">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E57B0A" w:rsidRPr="00E118C5" w:rsidRDefault="00E57B0A" w:rsidP="00820F84">
      <w:pPr>
        <w:pStyle w:val="11"/>
        <w:numPr>
          <w:ilvl w:val="0"/>
          <w:numId w:val="303"/>
        </w:numPr>
        <w:spacing w:line="257" w:lineRule="auto"/>
        <w:jc w:val="both"/>
        <w:rPr>
          <w:color w:val="auto"/>
        </w:rPr>
      </w:pPr>
      <w:r w:rsidRPr="00E118C5">
        <w:rPr>
          <w:color w:val="auto"/>
        </w:rPr>
        <w:t xml:space="preserve">Использовать логические связки «и», «или», </w:t>
      </w:r>
      <w:r w:rsidRPr="00E118C5">
        <w:rPr>
          <w:i/>
          <w:iCs/>
          <w:color w:val="auto"/>
        </w:rPr>
        <w:t>«</w:t>
      </w:r>
      <w:r w:rsidRPr="00E118C5">
        <w:rPr>
          <w:color w:val="auto"/>
        </w:rPr>
        <w:t>если ..., то ...».</w:t>
      </w:r>
    </w:p>
    <w:p w:rsidR="00E57B0A" w:rsidRPr="00E118C5" w:rsidRDefault="00E57B0A" w:rsidP="00820F84">
      <w:pPr>
        <w:pStyle w:val="11"/>
        <w:numPr>
          <w:ilvl w:val="0"/>
          <w:numId w:val="303"/>
        </w:numPr>
        <w:spacing w:line="257" w:lineRule="auto"/>
        <w:jc w:val="both"/>
        <w:rPr>
          <w:color w:val="auto"/>
        </w:rPr>
      </w:pPr>
      <w:r w:rsidRPr="00E118C5">
        <w:rPr>
          <w:color w:val="auto"/>
        </w:rPr>
        <w:t>Обобщать и конкретизировать; строить заключения от общего к частному и от частного к общему.</w:t>
      </w:r>
    </w:p>
    <w:p w:rsidR="00E57B0A" w:rsidRPr="00E118C5" w:rsidRDefault="00E57B0A" w:rsidP="00820F84">
      <w:pPr>
        <w:pStyle w:val="11"/>
        <w:numPr>
          <w:ilvl w:val="0"/>
          <w:numId w:val="303"/>
        </w:numPr>
        <w:spacing w:line="257" w:lineRule="auto"/>
        <w:jc w:val="both"/>
        <w:rPr>
          <w:color w:val="auto"/>
        </w:rPr>
      </w:pPr>
      <w:r w:rsidRPr="00E118C5">
        <w:rPr>
          <w:color w:val="auto"/>
        </w:rPr>
        <w:t>Использовать кванторы «все», «всякий», «любой», «некоторый», «существует»; приводить пример и контрпример.</w:t>
      </w:r>
    </w:p>
    <w:p w:rsidR="00E57B0A" w:rsidRPr="00E118C5" w:rsidRDefault="00E57B0A" w:rsidP="00820F84">
      <w:pPr>
        <w:pStyle w:val="11"/>
        <w:numPr>
          <w:ilvl w:val="0"/>
          <w:numId w:val="303"/>
        </w:numPr>
        <w:spacing w:line="257" w:lineRule="auto"/>
        <w:jc w:val="both"/>
        <w:rPr>
          <w:color w:val="auto"/>
        </w:rPr>
      </w:pPr>
      <w:r w:rsidRPr="00E118C5">
        <w:rPr>
          <w:color w:val="auto"/>
        </w:rPr>
        <w:t>Различать, распознавать верные и неверные утверждения.</w:t>
      </w:r>
    </w:p>
    <w:p w:rsidR="00E57B0A" w:rsidRPr="00E118C5" w:rsidRDefault="00E57B0A" w:rsidP="00820F84">
      <w:pPr>
        <w:pStyle w:val="11"/>
        <w:numPr>
          <w:ilvl w:val="0"/>
          <w:numId w:val="303"/>
        </w:numPr>
        <w:spacing w:line="257" w:lineRule="auto"/>
        <w:jc w:val="both"/>
        <w:rPr>
          <w:color w:val="auto"/>
        </w:rPr>
      </w:pPr>
      <w:r w:rsidRPr="00E118C5">
        <w:rPr>
          <w:color w:val="auto"/>
        </w:rPr>
        <w:t>Выражать отношения, зависимости, правила, закономерности с помощью формул.</w:t>
      </w:r>
    </w:p>
    <w:p w:rsidR="00E57B0A" w:rsidRPr="00E118C5" w:rsidRDefault="00E57B0A" w:rsidP="00820F84">
      <w:pPr>
        <w:pStyle w:val="11"/>
        <w:numPr>
          <w:ilvl w:val="0"/>
          <w:numId w:val="303"/>
        </w:numPr>
        <w:spacing w:line="257" w:lineRule="auto"/>
        <w:jc w:val="both"/>
        <w:rPr>
          <w:color w:val="auto"/>
        </w:rPr>
      </w:pPr>
      <w:r w:rsidRPr="00E118C5">
        <w:rPr>
          <w:color w:val="auto"/>
        </w:rPr>
        <w:t>Моделировать отношения между объектами, использовать символьные и графические модели.</w:t>
      </w:r>
    </w:p>
    <w:p w:rsidR="00E57B0A" w:rsidRPr="00E118C5" w:rsidRDefault="00E57B0A" w:rsidP="00820F84">
      <w:pPr>
        <w:pStyle w:val="11"/>
        <w:numPr>
          <w:ilvl w:val="0"/>
          <w:numId w:val="303"/>
        </w:numPr>
        <w:spacing w:line="257" w:lineRule="auto"/>
        <w:jc w:val="both"/>
        <w:rPr>
          <w:color w:val="auto"/>
        </w:rPr>
      </w:pPr>
      <w:r w:rsidRPr="00E118C5">
        <w:rPr>
          <w:color w:val="auto"/>
        </w:rPr>
        <w:t>Воспроизводить и строить логические цепочки утверждений, прямые и от противного.</w:t>
      </w:r>
    </w:p>
    <w:p w:rsidR="00E57B0A" w:rsidRPr="00E118C5" w:rsidRDefault="00E57B0A" w:rsidP="00820F84">
      <w:pPr>
        <w:pStyle w:val="11"/>
        <w:numPr>
          <w:ilvl w:val="0"/>
          <w:numId w:val="303"/>
        </w:numPr>
        <w:spacing w:line="257" w:lineRule="auto"/>
        <w:jc w:val="both"/>
        <w:rPr>
          <w:color w:val="auto"/>
        </w:rPr>
      </w:pPr>
      <w:r w:rsidRPr="00E118C5">
        <w:rPr>
          <w:color w:val="auto"/>
        </w:rPr>
        <w:t>Устанавливать противоречия в рассуждениях.</w:t>
      </w:r>
    </w:p>
    <w:p w:rsidR="00E57B0A" w:rsidRPr="00E118C5" w:rsidRDefault="00E57B0A" w:rsidP="00820F84">
      <w:pPr>
        <w:pStyle w:val="11"/>
        <w:numPr>
          <w:ilvl w:val="0"/>
          <w:numId w:val="303"/>
        </w:numPr>
        <w:spacing w:line="257" w:lineRule="auto"/>
        <w:jc w:val="both"/>
        <w:rPr>
          <w:color w:val="auto"/>
        </w:rPr>
      </w:pPr>
      <w:r w:rsidRPr="00E118C5">
        <w:rPr>
          <w:color w:val="auto"/>
        </w:rPr>
        <w:t>Создавать, применять и преобразовывать знаки и символы, модели и схемы для решения учебных и познавательных задач.</w:t>
      </w:r>
    </w:p>
    <w:p w:rsidR="00E57B0A" w:rsidRPr="00E118C5" w:rsidRDefault="00E57B0A" w:rsidP="00820F84">
      <w:pPr>
        <w:pStyle w:val="11"/>
        <w:numPr>
          <w:ilvl w:val="0"/>
          <w:numId w:val="303"/>
        </w:numPr>
        <w:spacing w:line="257" w:lineRule="auto"/>
        <w:jc w:val="both"/>
        <w:rPr>
          <w:color w:val="auto"/>
        </w:rPr>
      </w:pPr>
      <w:r w:rsidRPr="00E118C5">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57B0A" w:rsidRPr="00E118C5" w:rsidRDefault="00E57B0A" w:rsidP="00820F84">
      <w:pPr>
        <w:pStyle w:val="11"/>
        <w:spacing w:line="266" w:lineRule="auto"/>
        <w:jc w:val="both"/>
        <w:rPr>
          <w:color w:val="auto"/>
        </w:rPr>
      </w:pPr>
      <w:r w:rsidRPr="00E118C5">
        <w:rPr>
          <w:b/>
          <w:bCs/>
          <w:i/>
          <w:iCs/>
          <w:color w:val="auto"/>
        </w:rPr>
        <w:t>Формирование базовых исследовательских действий</w:t>
      </w:r>
    </w:p>
    <w:p w:rsidR="00E57B0A" w:rsidRPr="00E118C5" w:rsidRDefault="00E57B0A" w:rsidP="00820F84">
      <w:pPr>
        <w:pStyle w:val="11"/>
        <w:numPr>
          <w:ilvl w:val="0"/>
          <w:numId w:val="304"/>
        </w:numPr>
        <w:spacing w:line="252" w:lineRule="auto"/>
        <w:jc w:val="both"/>
        <w:rPr>
          <w:color w:val="auto"/>
        </w:rPr>
      </w:pPr>
      <w:r w:rsidRPr="00E118C5">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57B0A" w:rsidRPr="00E118C5" w:rsidRDefault="00E57B0A" w:rsidP="00820F84">
      <w:pPr>
        <w:pStyle w:val="11"/>
        <w:numPr>
          <w:ilvl w:val="0"/>
          <w:numId w:val="304"/>
        </w:numPr>
        <w:spacing w:line="252" w:lineRule="auto"/>
        <w:jc w:val="both"/>
        <w:rPr>
          <w:color w:val="auto"/>
        </w:rPr>
      </w:pPr>
      <w:r w:rsidRPr="00E118C5">
        <w:rPr>
          <w:color w:val="auto"/>
        </w:rPr>
        <w:t>Доказывать, обосновывать, аргументировать свои суждения, выводы, закономерности и результаты.</w:t>
      </w:r>
    </w:p>
    <w:p w:rsidR="00E57B0A" w:rsidRPr="00E118C5" w:rsidRDefault="00E57B0A" w:rsidP="00820F84">
      <w:pPr>
        <w:pStyle w:val="11"/>
        <w:numPr>
          <w:ilvl w:val="0"/>
          <w:numId w:val="304"/>
        </w:numPr>
        <w:spacing w:line="252" w:lineRule="auto"/>
        <w:jc w:val="both"/>
        <w:rPr>
          <w:color w:val="auto"/>
        </w:rPr>
      </w:pPr>
      <w:r w:rsidRPr="00E118C5">
        <w:rPr>
          <w:color w:val="auto"/>
        </w:rPr>
        <w:t>Дописывать выводы, результаты опытов, экспериментов, исследований, используя математический язык и символику.</w:t>
      </w:r>
    </w:p>
    <w:p w:rsidR="00E57B0A" w:rsidRPr="00E118C5" w:rsidRDefault="00E57B0A" w:rsidP="00820F84">
      <w:pPr>
        <w:pStyle w:val="11"/>
        <w:numPr>
          <w:ilvl w:val="0"/>
          <w:numId w:val="304"/>
        </w:numPr>
        <w:spacing w:line="257" w:lineRule="auto"/>
        <w:jc w:val="both"/>
        <w:rPr>
          <w:color w:val="auto"/>
        </w:rPr>
      </w:pPr>
      <w:r w:rsidRPr="00E118C5">
        <w:rPr>
          <w:color w:val="auto"/>
        </w:rPr>
        <w:t xml:space="preserve">Оценивать надежность информации по критериям, предложенным учителем или сформулированным самостоятельно. </w:t>
      </w:r>
    </w:p>
    <w:p w:rsidR="00E57B0A" w:rsidRPr="00E118C5" w:rsidRDefault="00E57B0A" w:rsidP="00820F84">
      <w:pPr>
        <w:pStyle w:val="11"/>
        <w:spacing w:line="257" w:lineRule="auto"/>
        <w:ind w:left="360" w:firstLine="0"/>
        <w:jc w:val="both"/>
        <w:rPr>
          <w:color w:val="auto"/>
        </w:rPr>
      </w:pPr>
      <w:r w:rsidRPr="00E118C5">
        <w:rPr>
          <w:b/>
          <w:bCs/>
          <w:i/>
          <w:iCs/>
          <w:color w:val="auto"/>
        </w:rPr>
        <w:t>Работа с информацией</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Использовать таблицы и схемы для структурированного представления информации, графические способы представления данных.</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Переводить вербальную информацию в графическую форму и наоборот.</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Выявлять недостаточность и избыточность информации, данных, необходимых для решения учебной или практической задачи.</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Распознавать неверную информацию, данные, утверждения; устанавливать противоречия в фактах, данных.</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Находить ошибки в неверных утверждениях и исправлять их.</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Оценивать надежность информации по критериям, предложенным учителем или сформулированным самостоятельно.</w:t>
      </w:r>
    </w:p>
    <w:p w:rsidR="00E57B0A" w:rsidRPr="00E118C5" w:rsidRDefault="00E57B0A" w:rsidP="00820F84">
      <w:pPr>
        <w:pStyle w:val="11"/>
        <w:spacing w:line="259" w:lineRule="auto"/>
        <w:ind w:firstLine="0"/>
        <w:jc w:val="both"/>
        <w:rPr>
          <w:color w:val="auto"/>
        </w:rPr>
      </w:pPr>
      <w:r w:rsidRPr="00E118C5">
        <w:rPr>
          <w:b/>
          <w:bCs/>
          <w:i/>
          <w:iCs/>
          <w:color w:val="auto"/>
        </w:rPr>
        <w:t>Формирование универсальных учебных коммуникативных действий</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Принимать цель совместной информационной деятельности по сбору, обработке, передаче, формализации информации.</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57B0A" w:rsidRPr="00E118C5" w:rsidRDefault="00E57B0A" w:rsidP="00820F84">
      <w:pPr>
        <w:pStyle w:val="11"/>
        <w:spacing w:line="264" w:lineRule="auto"/>
        <w:ind w:firstLine="0"/>
        <w:jc w:val="both"/>
        <w:rPr>
          <w:color w:val="auto"/>
        </w:rPr>
      </w:pPr>
      <w:r w:rsidRPr="00E118C5">
        <w:rPr>
          <w:b/>
          <w:bCs/>
          <w:i/>
          <w:iCs/>
          <w:color w:val="auto"/>
        </w:rPr>
        <w:t>Формирование универсальных учебных регулятивных действий</w:t>
      </w:r>
    </w:p>
    <w:p w:rsidR="00E57B0A" w:rsidRPr="00E118C5" w:rsidRDefault="00E57B0A" w:rsidP="00820F84">
      <w:pPr>
        <w:pStyle w:val="11"/>
        <w:numPr>
          <w:ilvl w:val="0"/>
          <w:numId w:val="131"/>
        </w:numPr>
        <w:spacing w:line="252" w:lineRule="auto"/>
        <w:ind w:left="240" w:hanging="240"/>
        <w:jc w:val="both"/>
        <w:rPr>
          <w:color w:val="auto"/>
        </w:rPr>
      </w:pPr>
      <w:r w:rsidRPr="00E118C5">
        <w:rPr>
          <w:color w:val="auto"/>
        </w:rPr>
        <w:t>Удерживать цель деятельности.</w:t>
      </w:r>
    </w:p>
    <w:p w:rsidR="00E57B0A" w:rsidRPr="00E118C5" w:rsidRDefault="00E57B0A" w:rsidP="00820F84">
      <w:pPr>
        <w:pStyle w:val="11"/>
        <w:numPr>
          <w:ilvl w:val="0"/>
          <w:numId w:val="305"/>
        </w:numPr>
        <w:spacing w:line="252" w:lineRule="auto"/>
        <w:ind w:left="240" w:hanging="240"/>
        <w:jc w:val="both"/>
        <w:rPr>
          <w:color w:val="auto"/>
        </w:rPr>
      </w:pPr>
      <w:r w:rsidRPr="00E118C5">
        <w:rPr>
          <w:color w:val="auto"/>
        </w:rPr>
        <w:t>Планировать выполнение учебной задачи, выбирать и аргументировать способ деятельности.</w:t>
      </w:r>
    </w:p>
    <w:p w:rsidR="00E57B0A" w:rsidRPr="00E118C5" w:rsidRDefault="00E57B0A" w:rsidP="00820F84">
      <w:pPr>
        <w:pStyle w:val="11"/>
        <w:numPr>
          <w:ilvl w:val="0"/>
          <w:numId w:val="305"/>
        </w:numPr>
        <w:spacing w:line="252" w:lineRule="auto"/>
        <w:ind w:left="240" w:hanging="240"/>
        <w:jc w:val="both"/>
        <w:rPr>
          <w:color w:val="auto"/>
        </w:rPr>
      </w:pPr>
      <w:r w:rsidRPr="00E118C5">
        <w:rPr>
          <w:color w:val="auto"/>
        </w:rPr>
        <w:t>Корректировать деятельность с учетом возникших трудностей, ошибок, новых данных или информации.</w:t>
      </w:r>
    </w:p>
    <w:p w:rsidR="00E57B0A" w:rsidRPr="00E118C5" w:rsidRDefault="00E57B0A" w:rsidP="00820F84">
      <w:pPr>
        <w:pStyle w:val="11"/>
        <w:numPr>
          <w:ilvl w:val="0"/>
          <w:numId w:val="305"/>
        </w:numPr>
        <w:spacing w:after="160" w:line="252" w:lineRule="auto"/>
        <w:ind w:left="240" w:hanging="240"/>
        <w:jc w:val="both"/>
        <w:rPr>
          <w:color w:val="auto"/>
        </w:rPr>
      </w:pPr>
      <w:r w:rsidRPr="00E118C5">
        <w:rPr>
          <w:color w:val="auto"/>
        </w:rPr>
        <w:t>Анализировать и оценивать собственную работу: меру собственной самостоятельности, затруднения, дефициты, ошибки и пр.</w:t>
      </w:r>
    </w:p>
    <w:p w:rsidR="00E57B0A" w:rsidRPr="00E118C5" w:rsidRDefault="00E57B0A" w:rsidP="00820F84">
      <w:pPr>
        <w:pStyle w:val="aa"/>
        <w:jc w:val="both"/>
        <w:rPr>
          <w:rFonts w:ascii="Times New Roman" w:hAnsi="Times New Roman" w:cs="Times New Roman"/>
        </w:rPr>
      </w:pPr>
      <w:bookmarkStart w:id="750" w:name="bookmark1901"/>
      <w:r w:rsidRPr="00E118C5">
        <w:rPr>
          <w:rFonts w:ascii="Times New Roman" w:hAnsi="Times New Roman" w:cs="Times New Roman"/>
        </w:rPr>
        <w:t>ЕСТЕСТВЕННО-НАУЧНЫЕ ПРЕДМЕТЫ</w:t>
      </w:r>
      <w:bookmarkEnd w:id="750"/>
    </w:p>
    <w:p w:rsidR="00E57B0A" w:rsidRPr="00E118C5" w:rsidRDefault="00E57B0A" w:rsidP="00820F84">
      <w:pPr>
        <w:pStyle w:val="13"/>
        <w:jc w:val="both"/>
        <w:rPr>
          <w:rFonts w:ascii="Times New Roman" w:hAnsi="Times New Roman" w:cs="Times New Roman"/>
        </w:rPr>
      </w:pPr>
      <w:bookmarkStart w:id="751" w:name="bookmark1903"/>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Формирование универсальных учебных познавательных действий</w:t>
      </w:r>
      <w:bookmarkEnd w:id="751"/>
    </w:p>
    <w:p w:rsidR="00E57B0A" w:rsidRPr="00E118C5" w:rsidRDefault="00E57B0A" w:rsidP="00820F84">
      <w:pPr>
        <w:pStyle w:val="11"/>
        <w:spacing w:line="319" w:lineRule="auto"/>
        <w:jc w:val="both"/>
        <w:rPr>
          <w:color w:val="auto"/>
        </w:rPr>
      </w:pPr>
      <w:r w:rsidRPr="00E118C5">
        <w:rPr>
          <w:b/>
          <w:bCs/>
          <w:i/>
          <w:iCs/>
          <w:color w:val="auto"/>
        </w:rPr>
        <w:t>Формирование базовых логических действий</w:t>
      </w:r>
    </w:p>
    <w:p w:rsidR="00E57B0A" w:rsidRPr="00E118C5" w:rsidRDefault="00E57B0A" w:rsidP="00820F84">
      <w:pPr>
        <w:pStyle w:val="11"/>
        <w:numPr>
          <w:ilvl w:val="0"/>
          <w:numId w:val="306"/>
        </w:numPr>
        <w:spacing w:line="240" w:lineRule="auto"/>
        <w:ind w:left="240" w:hanging="240"/>
        <w:jc w:val="both"/>
        <w:rPr>
          <w:color w:val="auto"/>
        </w:rPr>
      </w:pPr>
      <w:r w:rsidRPr="00E118C5">
        <w:rPr>
          <w:color w:val="auto"/>
        </w:rPr>
        <w:t>Выдвигать гипотезы, объясняющие простые явления, например:</w:t>
      </w:r>
    </w:p>
    <w:p w:rsidR="00E57B0A" w:rsidRPr="00E118C5" w:rsidRDefault="00E57B0A" w:rsidP="00820F84">
      <w:pPr>
        <w:pStyle w:val="11"/>
        <w:spacing w:line="240" w:lineRule="auto"/>
        <w:ind w:left="240" w:firstLine="0"/>
        <w:jc w:val="both"/>
        <w:rPr>
          <w:color w:val="auto"/>
        </w:rPr>
      </w:pPr>
      <w:r w:rsidRPr="00E118C5">
        <w:rPr>
          <w:color w:val="auto"/>
        </w:rPr>
        <w:t>—почему останавливается движущееся по горизонтальной поверхности тело;</w:t>
      </w:r>
    </w:p>
    <w:p w:rsidR="00E57B0A" w:rsidRPr="00E118C5" w:rsidRDefault="00E57B0A" w:rsidP="00820F84">
      <w:pPr>
        <w:pStyle w:val="11"/>
        <w:spacing w:line="240" w:lineRule="auto"/>
        <w:ind w:left="240" w:firstLine="0"/>
        <w:jc w:val="both"/>
        <w:rPr>
          <w:color w:val="auto"/>
        </w:rPr>
      </w:pPr>
      <w:r w:rsidRPr="00E118C5">
        <w:rPr>
          <w:color w:val="auto"/>
        </w:rPr>
        <w:t>—почему в жаркую погоду в светлой одежде прохладнее, чем в темной.</w:t>
      </w:r>
    </w:p>
    <w:p w:rsidR="00E57B0A" w:rsidRPr="00E118C5" w:rsidRDefault="00E57B0A" w:rsidP="00820F84">
      <w:pPr>
        <w:pStyle w:val="11"/>
        <w:numPr>
          <w:ilvl w:val="0"/>
          <w:numId w:val="306"/>
        </w:numPr>
        <w:spacing w:line="240" w:lineRule="auto"/>
        <w:ind w:left="240" w:hanging="240"/>
        <w:jc w:val="both"/>
        <w:rPr>
          <w:color w:val="auto"/>
        </w:rPr>
      </w:pPr>
      <w:r w:rsidRPr="00E118C5">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57B0A" w:rsidRPr="00E118C5" w:rsidRDefault="00E57B0A" w:rsidP="00820F84">
      <w:pPr>
        <w:pStyle w:val="11"/>
        <w:numPr>
          <w:ilvl w:val="0"/>
          <w:numId w:val="306"/>
        </w:numPr>
        <w:spacing w:line="240" w:lineRule="auto"/>
        <w:ind w:left="240" w:hanging="240"/>
        <w:jc w:val="both"/>
        <w:rPr>
          <w:color w:val="auto"/>
        </w:rPr>
      </w:pPr>
      <w:r w:rsidRPr="00E118C5">
        <w:rPr>
          <w:color w:val="auto"/>
        </w:rPr>
        <w:t>Прогнозировать свойства веществ на основе общих химических свойств изученных классов/групп веществ, к которым они относятся.</w:t>
      </w:r>
    </w:p>
    <w:p w:rsidR="00E57B0A" w:rsidRPr="00E118C5" w:rsidRDefault="00E57B0A" w:rsidP="00820F84">
      <w:pPr>
        <w:pStyle w:val="11"/>
        <w:numPr>
          <w:ilvl w:val="0"/>
          <w:numId w:val="306"/>
        </w:numPr>
        <w:spacing w:line="240" w:lineRule="auto"/>
        <w:ind w:left="240" w:hanging="240"/>
        <w:jc w:val="both"/>
        <w:rPr>
          <w:color w:val="auto"/>
        </w:rPr>
      </w:pPr>
      <w:r w:rsidRPr="00E118C5">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57B0A" w:rsidRPr="00E118C5" w:rsidRDefault="00E57B0A" w:rsidP="00820F84">
      <w:pPr>
        <w:pStyle w:val="11"/>
        <w:spacing w:line="264" w:lineRule="auto"/>
        <w:jc w:val="both"/>
        <w:rPr>
          <w:color w:val="auto"/>
        </w:rPr>
      </w:pPr>
      <w:r w:rsidRPr="00E118C5">
        <w:rPr>
          <w:b/>
          <w:bCs/>
          <w:i/>
          <w:iCs/>
          <w:color w:val="auto"/>
        </w:rPr>
        <w:t>Формирование базовых исследовательских действий</w:t>
      </w:r>
    </w:p>
    <w:p w:rsidR="00E57B0A" w:rsidRPr="00E118C5" w:rsidRDefault="00E57B0A" w:rsidP="00820F84">
      <w:pPr>
        <w:pStyle w:val="11"/>
        <w:numPr>
          <w:ilvl w:val="0"/>
          <w:numId w:val="307"/>
        </w:numPr>
        <w:spacing w:line="240" w:lineRule="auto"/>
        <w:ind w:left="240" w:hanging="240"/>
        <w:jc w:val="both"/>
        <w:rPr>
          <w:color w:val="auto"/>
        </w:rPr>
      </w:pPr>
      <w:r w:rsidRPr="00E118C5">
        <w:rPr>
          <w:color w:val="auto"/>
        </w:rPr>
        <w:t>Исследование явления теплообмена при смешивании холодной и горячей воды.</w:t>
      </w:r>
    </w:p>
    <w:p w:rsidR="00E57B0A" w:rsidRPr="00E118C5" w:rsidRDefault="00E57B0A" w:rsidP="00820F84">
      <w:pPr>
        <w:pStyle w:val="11"/>
        <w:numPr>
          <w:ilvl w:val="0"/>
          <w:numId w:val="307"/>
        </w:numPr>
        <w:spacing w:line="240" w:lineRule="auto"/>
        <w:ind w:left="240" w:hanging="240"/>
        <w:jc w:val="both"/>
        <w:rPr>
          <w:color w:val="auto"/>
        </w:rPr>
      </w:pPr>
      <w:r w:rsidRPr="00E118C5">
        <w:rPr>
          <w:color w:val="auto"/>
        </w:rPr>
        <w:t>Исследование процесса испарения различных жидкостей.</w:t>
      </w:r>
    </w:p>
    <w:p w:rsidR="00E57B0A" w:rsidRPr="00E118C5" w:rsidRDefault="00E57B0A" w:rsidP="00820F84">
      <w:pPr>
        <w:pStyle w:val="11"/>
        <w:numPr>
          <w:ilvl w:val="0"/>
          <w:numId w:val="307"/>
        </w:numPr>
        <w:ind w:left="240" w:hanging="240"/>
        <w:jc w:val="both"/>
        <w:rPr>
          <w:color w:val="auto"/>
        </w:rPr>
      </w:pPr>
      <w:r w:rsidRPr="00E118C5">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E57B0A" w:rsidRPr="00E118C5" w:rsidRDefault="00E57B0A" w:rsidP="00820F84">
      <w:pPr>
        <w:pStyle w:val="11"/>
        <w:spacing w:line="266" w:lineRule="auto"/>
        <w:jc w:val="both"/>
        <w:rPr>
          <w:color w:val="auto"/>
        </w:rPr>
      </w:pPr>
      <w:r w:rsidRPr="00E118C5">
        <w:rPr>
          <w:b/>
          <w:bCs/>
          <w:i/>
          <w:iCs/>
          <w:color w:val="auto"/>
        </w:rPr>
        <w:t>Работа с информацией</w:t>
      </w:r>
    </w:p>
    <w:p w:rsidR="00E57B0A" w:rsidRPr="00E118C5" w:rsidRDefault="00E57B0A" w:rsidP="00820F84">
      <w:pPr>
        <w:pStyle w:val="11"/>
        <w:numPr>
          <w:ilvl w:val="0"/>
          <w:numId w:val="308"/>
        </w:numPr>
        <w:ind w:left="240" w:hanging="240"/>
        <w:jc w:val="both"/>
        <w:rPr>
          <w:color w:val="auto"/>
        </w:rPr>
      </w:pPr>
      <w:r w:rsidRPr="00E118C5">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E57B0A" w:rsidRPr="00E118C5" w:rsidRDefault="00E57B0A" w:rsidP="00820F84">
      <w:pPr>
        <w:pStyle w:val="11"/>
        <w:numPr>
          <w:ilvl w:val="0"/>
          <w:numId w:val="308"/>
        </w:numPr>
        <w:ind w:left="240" w:hanging="240"/>
        <w:jc w:val="both"/>
        <w:rPr>
          <w:color w:val="auto"/>
        </w:rPr>
      </w:pPr>
      <w:r w:rsidRPr="00E118C5">
        <w:rPr>
          <w:color w:val="auto"/>
        </w:rPr>
        <w:t>Выполнять задания по тексту (смысловое чтение).</w:t>
      </w:r>
    </w:p>
    <w:p w:rsidR="00E57B0A" w:rsidRPr="00E118C5" w:rsidRDefault="00E57B0A" w:rsidP="00820F84">
      <w:pPr>
        <w:pStyle w:val="11"/>
        <w:numPr>
          <w:ilvl w:val="0"/>
          <w:numId w:val="308"/>
        </w:numPr>
        <w:ind w:left="240" w:hanging="240"/>
        <w:jc w:val="both"/>
        <w:rPr>
          <w:color w:val="auto"/>
        </w:rPr>
      </w:pPr>
      <w:r w:rsidRPr="00E118C5">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E57B0A" w:rsidRPr="00E118C5" w:rsidRDefault="00E57B0A" w:rsidP="00820F84">
      <w:pPr>
        <w:pStyle w:val="11"/>
        <w:numPr>
          <w:ilvl w:val="0"/>
          <w:numId w:val="308"/>
        </w:numPr>
        <w:ind w:left="240" w:hanging="240"/>
        <w:jc w:val="both"/>
        <w:rPr>
          <w:color w:val="auto"/>
        </w:rPr>
      </w:pPr>
      <w:r w:rsidRPr="00E118C5">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57B0A" w:rsidRPr="00E118C5" w:rsidRDefault="00E57B0A" w:rsidP="00820F84">
      <w:pPr>
        <w:pStyle w:val="11"/>
        <w:spacing w:line="266" w:lineRule="auto"/>
        <w:jc w:val="both"/>
        <w:rPr>
          <w:color w:val="auto"/>
        </w:rPr>
      </w:pPr>
      <w:r w:rsidRPr="00E118C5">
        <w:rPr>
          <w:b/>
          <w:bCs/>
          <w:i/>
          <w:iCs/>
          <w:color w:val="auto"/>
        </w:rPr>
        <w:t>Формирование универсальных учебных коммуникативных действий</w:t>
      </w:r>
    </w:p>
    <w:p w:rsidR="00E57B0A" w:rsidRPr="00E118C5" w:rsidRDefault="00E57B0A" w:rsidP="00820F84">
      <w:pPr>
        <w:pStyle w:val="11"/>
        <w:numPr>
          <w:ilvl w:val="0"/>
          <w:numId w:val="309"/>
        </w:numPr>
        <w:ind w:left="240" w:hanging="240"/>
        <w:jc w:val="both"/>
        <w:rPr>
          <w:color w:val="auto"/>
        </w:rPr>
      </w:pPr>
      <w:r w:rsidRPr="00E118C5">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57B0A" w:rsidRPr="00E118C5" w:rsidRDefault="00E57B0A" w:rsidP="00820F84">
      <w:pPr>
        <w:pStyle w:val="11"/>
        <w:numPr>
          <w:ilvl w:val="0"/>
          <w:numId w:val="309"/>
        </w:numPr>
        <w:ind w:left="240" w:hanging="240"/>
        <w:jc w:val="both"/>
        <w:rPr>
          <w:color w:val="auto"/>
        </w:rPr>
      </w:pPr>
      <w:r w:rsidRPr="00E118C5">
        <w:rPr>
          <w:color w:val="auto"/>
        </w:rPr>
        <w:t>Выражать свою точку зрения на решение естественно-научной задачи в устных и письменных текстах.</w:t>
      </w:r>
    </w:p>
    <w:p w:rsidR="00E57B0A" w:rsidRPr="00E118C5" w:rsidRDefault="00E57B0A" w:rsidP="00820F84">
      <w:pPr>
        <w:pStyle w:val="11"/>
        <w:numPr>
          <w:ilvl w:val="0"/>
          <w:numId w:val="309"/>
        </w:numPr>
        <w:ind w:left="240" w:hanging="240"/>
        <w:jc w:val="both"/>
        <w:rPr>
          <w:color w:val="auto"/>
        </w:rPr>
      </w:pPr>
      <w:r w:rsidRPr="00E118C5">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57B0A" w:rsidRPr="00E118C5" w:rsidRDefault="00E57B0A" w:rsidP="00820F84">
      <w:pPr>
        <w:pStyle w:val="11"/>
        <w:numPr>
          <w:ilvl w:val="0"/>
          <w:numId w:val="309"/>
        </w:numPr>
        <w:ind w:left="240" w:hanging="240"/>
        <w:jc w:val="both"/>
        <w:rPr>
          <w:color w:val="auto"/>
        </w:rPr>
      </w:pPr>
      <w:r w:rsidRPr="00E118C5">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57B0A" w:rsidRPr="00E118C5" w:rsidRDefault="00E57B0A" w:rsidP="00820F84">
      <w:pPr>
        <w:pStyle w:val="11"/>
        <w:numPr>
          <w:ilvl w:val="0"/>
          <w:numId w:val="309"/>
        </w:numPr>
        <w:ind w:left="240" w:hanging="240"/>
        <w:jc w:val="both"/>
        <w:rPr>
          <w:color w:val="auto"/>
        </w:rPr>
      </w:pPr>
      <w:r w:rsidRPr="00E118C5">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E57B0A" w:rsidRPr="00E118C5" w:rsidRDefault="00E57B0A" w:rsidP="00820F84">
      <w:pPr>
        <w:pStyle w:val="11"/>
        <w:numPr>
          <w:ilvl w:val="0"/>
          <w:numId w:val="309"/>
        </w:numPr>
        <w:ind w:left="240" w:hanging="240"/>
        <w:jc w:val="both"/>
        <w:rPr>
          <w:color w:val="auto"/>
        </w:rPr>
      </w:pPr>
      <w:r w:rsidRPr="00E118C5">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E57B0A" w:rsidRPr="00E118C5" w:rsidRDefault="00E57B0A" w:rsidP="00820F84">
      <w:pPr>
        <w:pStyle w:val="11"/>
        <w:spacing w:line="266" w:lineRule="auto"/>
        <w:jc w:val="both"/>
        <w:rPr>
          <w:color w:val="auto"/>
        </w:rPr>
      </w:pPr>
      <w:r w:rsidRPr="00E118C5">
        <w:rPr>
          <w:b/>
          <w:bCs/>
          <w:i/>
          <w:iCs/>
          <w:color w:val="auto"/>
        </w:rPr>
        <w:t>Формирование универсальных учебных регулятивных действий</w:t>
      </w:r>
    </w:p>
    <w:p w:rsidR="00E57B0A" w:rsidRPr="00E118C5" w:rsidRDefault="00E57B0A" w:rsidP="00820F84">
      <w:pPr>
        <w:pStyle w:val="11"/>
        <w:numPr>
          <w:ilvl w:val="0"/>
          <w:numId w:val="310"/>
        </w:numPr>
        <w:ind w:left="240" w:hanging="240"/>
        <w:jc w:val="both"/>
        <w:rPr>
          <w:color w:val="auto"/>
        </w:rPr>
      </w:pPr>
      <w:r w:rsidRPr="00E118C5">
        <w:rPr>
          <w:color w:val="auto"/>
        </w:rPr>
        <w:t>Выявление проблем в жизненных и учебных ситуациях, требующих для решения проявлений естественно-научной грамотности.</w:t>
      </w:r>
    </w:p>
    <w:p w:rsidR="00E57B0A" w:rsidRPr="00E118C5" w:rsidRDefault="00E57B0A" w:rsidP="00820F84">
      <w:pPr>
        <w:pStyle w:val="11"/>
        <w:numPr>
          <w:ilvl w:val="0"/>
          <w:numId w:val="310"/>
        </w:numPr>
        <w:spacing w:line="252" w:lineRule="auto"/>
        <w:ind w:left="240" w:hanging="240"/>
        <w:jc w:val="both"/>
        <w:rPr>
          <w:color w:val="auto"/>
        </w:rPr>
      </w:pPr>
      <w:r w:rsidRPr="00E118C5">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57B0A" w:rsidRPr="00E118C5" w:rsidRDefault="00E57B0A" w:rsidP="00820F84">
      <w:pPr>
        <w:pStyle w:val="11"/>
        <w:numPr>
          <w:ilvl w:val="0"/>
          <w:numId w:val="310"/>
        </w:numPr>
        <w:spacing w:line="252" w:lineRule="auto"/>
        <w:ind w:left="240" w:hanging="240"/>
        <w:jc w:val="both"/>
        <w:rPr>
          <w:color w:val="auto"/>
        </w:rPr>
      </w:pPr>
      <w:r w:rsidRPr="00E118C5">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57B0A" w:rsidRPr="00E118C5" w:rsidRDefault="00E57B0A" w:rsidP="00820F84">
      <w:pPr>
        <w:pStyle w:val="11"/>
        <w:numPr>
          <w:ilvl w:val="0"/>
          <w:numId w:val="310"/>
        </w:numPr>
        <w:spacing w:line="252" w:lineRule="auto"/>
        <w:ind w:left="240" w:hanging="240"/>
        <w:jc w:val="both"/>
        <w:rPr>
          <w:color w:val="auto"/>
        </w:rPr>
      </w:pPr>
      <w:r w:rsidRPr="00E118C5">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57B0A" w:rsidRPr="00E118C5" w:rsidRDefault="00E57B0A" w:rsidP="00820F84">
      <w:pPr>
        <w:pStyle w:val="11"/>
        <w:numPr>
          <w:ilvl w:val="0"/>
          <w:numId w:val="310"/>
        </w:numPr>
        <w:spacing w:line="252" w:lineRule="auto"/>
        <w:ind w:left="240" w:hanging="240"/>
        <w:jc w:val="both"/>
        <w:rPr>
          <w:color w:val="auto"/>
        </w:rPr>
      </w:pPr>
      <w:r w:rsidRPr="00E118C5">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E57B0A" w:rsidRPr="00E118C5" w:rsidRDefault="00E57B0A" w:rsidP="00820F84">
      <w:pPr>
        <w:pStyle w:val="11"/>
        <w:numPr>
          <w:ilvl w:val="0"/>
          <w:numId w:val="310"/>
        </w:numPr>
        <w:spacing w:line="252" w:lineRule="auto"/>
        <w:ind w:left="240" w:hanging="240"/>
        <w:jc w:val="both"/>
        <w:rPr>
          <w:color w:val="auto"/>
        </w:rPr>
      </w:pPr>
      <w:r w:rsidRPr="00E118C5">
        <w:rPr>
          <w:color w:val="auto"/>
        </w:rPr>
        <w:t>Оценка соответствия результата решения естественно-научной проблемы поставленным целям и условиям.</w:t>
      </w:r>
    </w:p>
    <w:p w:rsidR="00E57B0A" w:rsidRPr="00E118C5" w:rsidRDefault="00E57B0A" w:rsidP="00820F84">
      <w:pPr>
        <w:pStyle w:val="11"/>
        <w:numPr>
          <w:ilvl w:val="0"/>
          <w:numId w:val="310"/>
        </w:numPr>
        <w:spacing w:after="160" w:line="252" w:lineRule="auto"/>
        <w:ind w:left="240" w:hanging="240"/>
        <w:jc w:val="both"/>
        <w:rPr>
          <w:color w:val="auto"/>
        </w:rPr>
      </w:pPr>
      <w:r w:rsidRPr="00E118C5">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57B0A" w:rsidRPr="00E118C5" w:rsidRDefault="00E57B0A" w:rsidP="00820F84">
      <w:pPr>
        <w:pStyle w:val="aa"/>
        <w:jc w:val="both"/>
        <w:rPr>
          <w:rFonts w:ascii="Times New Roman" w:hAnsi="Times New Roman" w:cs="Times New Roman"/>
        </w:rPr>
      </w:pPr>
      <w:bookmarkStart w:id="752" w:name="bookmark1905"/>
      <w:r w:rsidRPr="00E118C5">
        <w:rPr>
          <w:rFonts w:ascii="Times New Roman" w:hAnsi="Times New Roman" w:cs="Times New Roman"/>
        </w:rPr>
        <w:t>ОБЩЕСТВЕННО-НАУЧНЫЕ ПРЕДМЕТЫ</w:t>
      </w:r>
      <w:bookmarkEnd w:id="752"/>
    </w:p>
    <w:p w:rsidR="00E57B0A" w:rsidRPr="00E118C5" w:rsidRDefault="00E57B0A" w:rsidP="00820F84">
      <w:pPr>
        <w:pStyle w:val="13"/>
        <w:jc w:val="both"/>
        <w:rPr>
          <w:rFonts w:ascii="Times New Roman" w:hAnsi="Times New Roman" w:cs="Times New Roman"/>
        </w:rPr>
      </w:pPr>
      <w:bookmarkStart w:id="753" w:name="bookmark1907"/>
    </w:p>
    <w:p w:rsidR="00E57B0A" w:rsidRPr="00E118C5" w:rsidRDefault="00E57B0A" w:rsidP="00820F84">
      <w:pPr>
        <w:pStyle w:val="13"/>
        <w:jc w:val="both"/>
        <w:rPr>
          <w:rFonts w:ascii="Times New Roman" w:hAnsi="Times New Roman" w:cs="Times New Roman"/>
        </w:rPr>
      </w:pPr>
      <w:r w:rsidRPr="00E118C5">
        <w:rPr>
          <w:rFonts w:ascii="Times New Roman" w:hAnsi="Times New Roman" w:cs="Times New Roman"/>
        </w:rPr>
        <w:t>Формирование универсальных учебных познавательных действий</w:t>
      </w:r>
      <w:bookmarkEnd w:id="753"/>
    </w:p>
    <w:p w:rsidR="00E57B0A" w:rsidRPr="00E118C5" w:rsidRDefault="00E57B0A" w:rsidP="00820F84">
      <w:pPr>
        <w:pStyle w:val="11"/>
        <w:spacing w:line="319" w:lineRule="auto"/>
        <w:jc w:val="both"/>
        <w:rPr>
          <w:color w:val="auto"/>
        </w:rPr>
      </w:pPr>
      <w:r w:rsidRPr="00E118C5">
        <w:rPr>
          <w:b/>
          <w:bCs/>
          <w:i/>
          <w:iCs/>
          <w:color w:val="auto"/>
        </w:rPr>
        <w:t>Формирование базовых логических действий</w:t>
      </w:r>
    </w:p>
    <w:p w:rsidR="00E57B0A" w:rsidRPr="00E118C5" w:rsidRDefault="00E57B0A" w:rsidP="00820F84">
      <w:pPr>
        <w:pStyle w:val="11"/>
        <w:numPr>
          <w:ilvl w:val="0"/>
          <w:numId w:val="311"/>
        </w:numPr>
        <w:spacing w:line="240" w:lineRule="auto"/>
        <w:ind w:left="240" w:hanging="240"/>
        <w:jc w:val="both"/>
        <w:rPr>
          <w:color w:val="auto"/>
        </w:rPr>
      </w:pPr>
      <w:r w:rsidRPr="00E118C5">
        <w:rPr>
          <w:color w:val="auto"/>
        </w:rPr>
        <w:t>Систематизировать, классифицировать и обобщать исторические факты.</w:t>
      </w:r>
    </w:p>
    <w:p w:rsidR="00E57B0A" w:rsidRPr="00E118C5" w:rsidRDefault="00E57B0A" w:rsidP="00820F84">
      <w:pPr>
        <w:pStyle w:val="11"/>
        <w:numPr>
          <w:ilvl w:val="0"/>
          <w:numId w:val="311"/>
        </w:numPr>
        <w:spacing w:line="240" w:lineRule="auto"/>
        <w:ind w:left="240" w:hanging="240"/>
        <w:jc w:val="both"/>
        <w:rPr>
          <w:color w:val="auto"/>
        </w:rPr>
      </w:pPr>
      <w:r w:rsidRPr="00E118C5">
        <w:rPr>
          <w:color w:val="auto"/>
        </w:rPr>
        <w:t>Составлять синхронистические и систематические таблицы.</w:t>
      </w:r>
    </w:p>
    <w:p w:rsidR="00E57B0A" w:rsidRPr="00E118C5" w:rsidRDefault="00E57B0A" w:rsidP="00820F84">
      <w:pPr>
        <w:pStyle w:val="11"/>
        <w:numPr>
          <w:ilvl w:val="0"/>
          <w:numId w:val="311"/>
        </w:numPr>
        <w:spacing w:line="240" w:lineRule="auto"/>
        <w:ind w:left="240" w:hanging="240"/>
        <w:jc w:val="both"/>
        <w:rPr>
          <w:color w:val="auto"/>
        </w:rPr>
      </w:pPr>
      <w:r w:rsidRPr="00E118C5">
        <w:rPr>
          <w:color w:val="auto"/>
        </w:rPr>
        <w:t>Выявлять и характеризовать существенные признаки исторических явлений, процессов.</w:t>
      </w:r>
    </w:p>
    <w:p w:rsidR="00E57B0A" w:rsidRPr="00E118C5" w:rsidRDefault="00E57B0A" w:rsidP="00820F84">
      <w:pPr>
        <w:pStyle w:val="11"/>
        <w:numPr>
          <w:ilvl w:val="0"/>
          <w:numId w:val="311"/>
        </w:numPr>
        <w:spacing w:line="240" w:lineRule="auto"/>
        <w:ind w:left="240" w:hanging="240"/>
        <w:jc w:val="both"/>
        <w:rPr>
          <w:color w:val="auto"/>
        </w:rPr>
      </w:pPr>
      <w:r w:rsidRPr="00E118C5">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57B0A" w:rsidRPr="00E118C5" w:rsidRDefault="00E57B0A" w:rsidP="00820F84">
      <w:pPr>
        <w:pStyle w:val="11"/>
        <w:numPr>
          <w:ilvl w:val="0"/>
          <w:numId w:val="311"/>
        </w:numPr>
        <w:spacing w:line="240" w:lineRule="auto"/>
        <w:ind w:left="240" w:hanging="240"/>
        <w:jc w:val="both"/>
        <w:rPr>
          <w:color w:val="auto"/>
        </w:rPr>
      </w:pPr>
      <w:r w:rsidRPr="00E118C5">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E57B0A" w:rsidRPr="00E118C5" w:rsidRDefault="00E57B0A" w:rsidP="00820F84">
      <w:pPr>
        <w:pStyle w:val="11"/>
        <w:numPr>
          <w:ilvl w:val="0"/>
          <w:numId w:val="311"/>
        </w:numPr>
        <w:spacing w:line="240" w:lineRule="auto"/>
        <w:ind w:left="240" w:hanging="240"/>
        <w:jc w:val="both"/>
        <w:rPr>
          <w:color w:val="auto"/>
        </w:rPr>
      </w:pPr>
      <w:r w:rsidRPr="00E118C5">
        <w:rPr>
          <w:color w:val="auto"/>
        </w:rPr>
        <w:t>Выявлять причины и следствия исторических событий и процессов.</w:t>
      </w:r>
    </w:p>
    <w:p w:rsidR="00E57B0A" w:rsidRPr="00E118C5" w:rsidRDefault="00E57B0A" w:rsidP="00820F84">
      <w:pPr>
        <w:pStyle w:val="11"/>
        <w:numPr>
          <w:ilvl w:val="0"/>
          <w:numId w:val="311"/>
        </w:numPr>
        <w:spacing w:line="240" w:lineRule="auto"/>
        <w:ind w:left="240" w:hanging="240"/>
        <w:jc w:val="both"/>
        <w:rPr>
          <w:color w:val="auto"/>
        </w:rPr>
      </w:pPr>
      <w:r w:rsidRPr="00E118C5">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Соотносить результаты своего исследования с уже имеющимися данными, оценивать их значимость.</w:t>
      </w:r>
    </w:p>
    <w:p w:rsidR="00E57B0A" w:rsidRPr="00E118C5" w:rsidRDefault="00E57B0A" w:rsidP="00820F84">
      <w:pPr>
        <w:pStyle w:val="11"/>
        <w:numPr>
          <w:ilvl w:val="0"/>
          <w:numId w:val="311"/>
        </w:numPr>
        <w:spacing w:line="264" w:lineRule="auto"/>
        <w:ind w:left="220" w:hanging="220"/>
        <w:jc w:val="both"/>
        <w:rPr>
          <w:color w:val="auto"/>
        </w:rPr>
      </w:pPr>
      <w:r w:rsidRPr="00E118C5">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57B0A" w:rsidRPr="00E118C5" w:rsidRDefault="00E57B0A" w:rsidP="00820F84">
      <w:pPr>
        <w:pStyle w:val="11"/>
        <w:numPr>
          <w:ilvl w:val="0"/>
          <w:numId w:val="311"/>
        </w:numPr>
        <w:spacing w:line="276" w:lineRule="auto"/>
        <w:ind w:left="220" w:hanging="220"/>
        <w:jc w:val="both"/>
        <w:rPr>
          <w:color w:val="auto"/>
        </w:rPr>
      </w:pPr>
      <w:r w:rsidRPr="00E118C5">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Определять конструктивные модели поведения в конфликтной ситуации, находить конструктивное разрешение конфликта.</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Преобразовывать статистическую и визуальную информацию о достижениях России в текст.</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Вносить коррективы в моделируемую экономическую деятельность на основе изменившихся ситуаций.</w:t>
      </w:r>
    </w:p>
    <w:p w:rsidR="00E57B0A" w:rsidRPr="00E118C5" w:rsidRDefault="00E57B0A" w:rsidP="00820F84">
      <w:pPr>
        <w:pStyle w:val="11"/>
        <w:numPr>
          <w:ilvl w:val="0"/>
          <w:numId w:val="311"/>
        </w:numPr>
        <w:spacing w:line="276" w:lineRule="auto"/>
        <w:ind w:left="220" w:hanging="220"/>
        <w:jc w:val="both"/>
        <w:rPr>
          <w:color w:val="auto"/>
        </w:rPr>
      </w:pPr>
      <w:r w:rsidRPr="00E118C5">
        <w:rPr>
          <w:color w:val="auto"/>
        </w:rPr>
        <w:t>Использовать полученные знания для публичного представления результатов своей деятельности в сфере духовной культуры.</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Выступать с сообщениями в соответствии с особенностями аудитории и регламентом.</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Устанавливать и объяснять взаимосвязи между правами человека и гражданина и обязанностями граждан.</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Объяснять причины смены дня и ночи и времен года.</w:t>
      </w:r>
    </w:p>
    <w:p w:rsidR="00E57B0A" w:rsidRPr="00E118C5" w:rsidRDefault="00E57B0A" w:rsidP="00820F84">
      <w:pPr>
        <w:pStyle w:val="11"/>
        <w:numPr>
          <w:ilvl w:val="0"/>
          <w:numId w:val="311"/>
        </w:numPr>
        <w:spacing w:line="276" w:lineRule="auto"/>
        <w:ind w:left="220" w:hanging="220"/>
        <w:jc w:val="both"/>
        <w:rPr>
          <w:color w:val="auto"/>
        </w:rPr>
      </w:pPr>
      <w:r w:rsidRPr="00E118C5">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Классифицировать формы рельефа суши по высоте и по внешнему облику.</w:t>
      </w:r>
    </w:p>
    <w:p w:rsidR="00E57B0A" w:rsidRPr="00E118C5" w:rsidRDefault="00E57B0A" w:rsidP="00820F84">
      <w:pPr>
        <w:pStyle w:val="11"/>
        <w:numPr>
          <w:ilvl w:val="0"/>
          <w:numId w:val="311"/>
        </w:numPr>
        <w:spacing w:line="360" w:lineRule="auto"/>
        <w:ind w:left="220" w:hanging="220"/>
        <w:jc w:val="both"/>
        <w:rPr>
          <w:color w:val="auto"/>
        </w:rPr>
      </w:pPr>
      <w:r w:rsidRPr="00E118C5">
        <w:rPr>
          <w:color w:val="auto"/>
        </w:rPr>
        <w:t>Классифицировать острова по происхождению.</w:t>
      </w:r>
    </w:p>
    <w:p w:rsidR="00E57B0A" w:rsidRPr="00E118C5" w:rsidRDefault="00E57B0A" w:rsidP="00820F84">
      <w:pPr>
        <w:pStyle w:val="11"/>
        <w:numPr>
          <w:ilvl w:val="0"/>
          <w:numId w:val="311"/>
        </w:numPr>
        <w:spacing w:line="276" w:lineRule="auto"/>
        <w:ind w:left="220" w:hanging="220"/>
        <w:jc w:val="both"/>
        <w:rPr>
          <w:color w:val="auto"/>
        </w:rPr>
      </w:pPr>
      <w:r w:rsidRPr="00E118C5">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57B0A" w:rsidRPr="00E118C5" w:rsidRDefault="00E57B0A" w:rsidP="00820F84">
      <w:pPr>
        <w:pStyle w:val="11"/>
        <w:numPr>
          <w:ilvl w:val="0"/>
          <w:numId w:val="311"/>
        </w:numPr>
        <w:spacing w:line="298" w:lineRule="auto"/>
        <w:ind w:left="220" w:hanging="220"/>
        <w:jc w:val="both"/>
        <w:rPr>
          <w:color w:val="auto"/>
        </w:rPr>
      </w:pPr>
      <w:r w:rsidRPr="00E118C5">
        <w:rPr>
          <w:color w:val="auto"/>
        </w:rPr>
        <w:t>Самостоятельно составлять план решения учебной географической задачи.</w:t>
      </w:r>
    </w:p>
    <w:p w:rsidR="00E57B0A" w:rsidRPr="00E118C5" w:rsidRDefault="00E57B0A" w:rsidP="00820F84">
      <w:pPr>
        <w:pStyle w:val="11"/>
        <w:spacing w:line="266" w:lineRule="auto"/>
        <w:ind w:firstLine="220"/>
        <w:jc w:val="both"/>
        <w:rPr>
          <w:color w:val="auto"/>
        </w:rPr>
      </w:pPr>
      <w:r w:rsidRPr="00E118C5">
        <w:rPr>
          <w:b/>
          <w:bCs/>
          <w:i/>
          <w:iCs/>
          <w:color w:val="auto"/>
        </w:rPr>
        <w:t>Формирование базовых исследовательских действий</w:t>
      </w:r>
    </w:p>
    <w:p w:rsidR="00E57B0A" w:rsidRPr="00E118C5" w:rsidRDefault="00E57B0A" w:rsidP="00820F84">
      <w:pPr>
        <w:pStyle w:val="11"/>
        <w:numPr>
          <w:ilvl w:val="0"/>
          <w:numId w:val="312"/>
        </w:numPr>
        <w:ind w:left="220" w:hanging="220"/>
        <w:jc w:val="both"/>
        <w:rPr>
          <w:color w:val="auto"/>
        </w:rPr>
      </w:pPr>
      <w:r w:rsidRPr="00E118C5">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57B0A" w:rsidRPr="00E118C5" w:rsidRDefault="00E57B0A" w:rsidP="00820F84">
      <w:pPr>
        <w:pStyle w:val="11"/>
        <w:numPr>
          <w:ilvl w:val="0"/>
          <w:numId w:val="312"/>
        </w:numPr>
        <w:ind w:left="220" w:hanging="220"/>
        <w:jc w:val="both"/>
        <w:rPr>
          <w:color w:val="auto"/>
        </w:rPr>
      </w:pPr>
      <w:r w:rsidRPr="00E118C5">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57B0A" w:rsidRPr="00E118C5" w:rsidRDefault="00E57B0A" w:rsidP="00820F84">
      <w:pPr>
        <w:pStyle w:val="11"/>
        <w:numPr>
          <w:ilvl w:val="0"/>
          <w:numId w:val="312"/>
        </w:numPr>
        <w:ind w:left="220" w:hanging="220"/>
        <w:jc w:val="both"/>
        <w:rPr>
          <w:color w:val="auto"/>
        </w:rPr>
      </w:pPr>
      <w:r w:rsidRPr="00E118C5">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57B0A" w:rsidRPr="00E118C5" w:rsidRDefault="00E57B0A" w:rsidP="00820F84">
      <w:pPr>
        <w:pStyle w:val="11"/>
        <w:numPr>
          <w:ilvl w:val="0"/>
          <w:numId w:val="312"/>
        </w:numPr>
        <w:ind w:left="220" w:hanging="220"/>
        <w:jc w:val="both"/>
        <w:rPr>
          <w:color w:val="auto"/>
        </w:rPr>
      </w:pPr>
      <w:r w:rsidRPr="00E118C5">
        <w:rPr>
          <w:color w:val="auto"/>
        </w:rPr>
        <w:t>Проводить по самостоятельно составленному плану небольшое исследование роли традиций в обществе.</w:t>
      </w:r>
    </w:p>
    <w:p w:rsidR="00E57B0A" w:rsidRPr="00E118C5" w:rsidRDefault="00E57B0A" w:rsidP="00820F84">
      <w:pPr>
        <w:pStyle w:val="11"/>
        <w:numPr>
          <w:ilvl w:val="0"/>
          <w:numId w:val="312"/>
        </w:numPr>
        <w:ind w:left="220" w:hanging="220"/>
        <w:jc w:val="both"/>
        <w:rPr>
          <w:color w:val="auto"/>
        </w:rPr>
      </w:pPr>
      <w:r w:rsidRPr="00E118C5">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E57B0A" w:rsidRPr="00E118C5" w:rsidRDefault="00E57B0A" w:rsidP="00820F84">
      <w:pPr>
        <w:pStyle w:val="11"/>
        <w:spacing w:line="266" w:lineRule="auto"/>
        <w:ind w:firstLine="220"/>
        <w:jc w:val="both"/>
        <w:rPr>
          <w:color w:val="auto"/>
        </w:rPr>
      </w:pPr>
      <w:r w:rsidRPr="00E118C5">
        <w:rPr>
          <w:b/>
          <w:bCs/>
          <w:i/>
          <w:iCs/>
          <w:color w:val="auto"/>
        </w:rPr>
        <w:t>Работа с информацией</w:t>
      </w:r>
    </w:p>
    <w:p w:rsidR="00E57B0A" w:rsidRPr="00E118C5" w:rsidRDefault="00E57B0A" w:rsidP="00820F84">
      <w:pPr>
        <w:pStyle w:val="11"/>
        <w:numPr>
          <w:ilvl w:val="0"/>
          <w:numId w:val="313"/>
        </w:numPr>
        <w:ind w:left="220" w:hanging="220"/>
        <w:jc w:val="both"/>
        <w:rPr>
          <w:color w:val="auto"/>
        </w:rPr>
      </w:pPr>
      <w:r w:rsidRPr="00E118C5">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E57B0A" w:rsidRPr="00E118C5" w:rsidRDefault="00E57B0A" w:rsidP="00820F84">
      <w:pPr>
        <w:pStyle w:val="11"/>
        <w:numPr>
          <w:ilvl w:val="0"/>
          <w:numId w:val="313"/>
        </w:numPr>
        <w:ind w:left="220" w:hanging="220"/>
        <w:jc w:val="both"/>
        <w:rPr>
          <w:color w:val="auto"/>
        </w:rPr>
      </w:pPr>
      <w:r w:rsidRPr="00E118C5">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57B0A" w:rsidRPr="00E118C5" w:rsidRDefault="00E57B0A" w:rsidP="00820F84">
      <w:pPr>
        <w:pStyle w:val="11"/>
        <w:numPr>
          <w:ilvl w:val="0"/>
          <w:numId w:val="313"/>
        </w:numPr>
        <w:ind w:left="220" w:hanging="220"/>
        <w:jc w:val="both"/>
        <w:rPr>
          <w:color w:val="auto"/>
        </w:rPr>
      </w:pPr>
      <w:r w:rsidRPr="00E118C5">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E57B0A" w:rsidRPr="00E118C5" w:rsidRDefault="00E57B0A" w:rsidP="00820F84">
      <w:pPr>
        <w:pStyle w:val="11"/>
        <w:numPr>
          <w:ilvl w:val="0"/>
          <w:numId w:val="313"/>
        </w:numPr>
        <w:ind w:left="220" w:hanging="220"/>
        <w:jc w:val="both"/>
        <w:rPr>
          <w:color w:val="auto"/>
        </w:rPr>
      </w:pPr>
      <w:r w:rsidRPr="00E118C5">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E57B0A" w:rsidRPr="00E118C5" w:rsidRDefault="00E57B0A" w:rsidP="00820F84">
      <w:pPr>
        <w:pStyle w:val="11"/>
        <w:numPr>
          <w:ilvl w:val="0"/>
          <w:numId w:val="313"/>
        </w:numPr>
        <w:ind w:left="220" w:hanging="220"/>
        <w:jc w:val="both"/>
        <w:rPr>
          <w:color w:val="auto"/>
        </w:rPr>
      </w:pPr>
      <w:r w:rsidRPr="00E118C5">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E57B0A" w:rsidRPr="00E118C5" w:rsidRDefault="00E57B0A" w:rsidP="00820F84">
      <w:pPr>
        <w:pStyle w:val="11"/>
        <w:numPr>
          <w:ilvl w:val="0"/>
          <w:numId w:val="313"/>
        </w:numPr>
        <w:ind w:left="220" w:hanging="220"/>
        <w:jc w:val="both"/>
        <w:rPr>
          <w:color w:val="auto"/>
        </w:rPr>
      </w:pPr>
      <w:r w:rsidRPr="00E118C5">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57B0A" w:rsidRPr="00E118C5" w:rsidRDefault="00E57B0A" w:rsidP="00820F84">
      <w:pPr>
        <w:pStyle w:val="11"/>
        <w:numPr>
          <w:ilvl w:val="0"/>
          <w:numId w:val="313"/>
        </w:numPr>
        <w:spacing w:line="269" w:lineRule="auto"/>
        <w:ind w:left="240" w:hanging="240"/>
        <w:jc w:val="both"/>
        <w:rPr>
          <w:color w:val="auto"/>
        </w:rPr>
      </w:pPr>
      <w:r w:rsidRPr="00E118C5">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57B0A" w:rsidRPr="00E118C5" w:rsidRDefault="00E57B0A" w:rsidP="00820F84">
      <w:pPr>
        <w:pStyle w:val="11"/>
        <w:numPr>
          <w:ilvl w:val="0"/>
          <w:numId w:val="313"/>
        </w:numPr>
        <w:spacing w:line="264" w:lineRule="auto"/>
        <w:ind w:left="240" w:hanging="240"/>
        <w:jc w:val="both"/>
        <w:rPr>
          <w:color w:val="auto"/>
        </w:rPr>
      </w:pPr>
      <w:r w:rsidRPr="00E118C5">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57B0A" w:rsidRPr="00E118C5" w:rsidRDefault="00E57B0A" w:rsidP="00820F84">
      <w:pPr>
        <w:pStyle w:val="11"/>
        <w:numPr>
          <w:ilvl w:val="0"/>
          <w:numId w:val="313"/>
        </w:numPr>
        <w:spacing w:line="290" w:lineRule="auto"/>
        <w:ind w:left="240" w:hanging="240"/>
        <w:jc w:val="both"/>
        <w:rPr>
          <w:color w:val="auto"/>
        </w:rPr>
      </w:pPr>
      <w:r w:rsidRPr="00E118C5">
        <w:rPr>
          <w:color w:val="auto"/>
        </w:rPr>
        <w:t>Определять информацию, недостающую для решения той или иной задачи.</w:t>
      </w:r>
    </w:p>
    <w:p w:rsidR="00E57B0A" w:rsidRPr="00E118C5" w:rsidRDefault="00E57B0A" w:rsidP="00820F84">
      <w:pPr>
        <w:pStyle w:val="11"/>
        <w:numPr>
          <w:ilvl w:val="0"/>
          <w:numId w:val="313"/>
        </w:numPr>
        <w:spacing w:line="276" w:lineRule="auto"/>
        <w:ind w:left="240" w:hanging="240"/>
        <w:jc w:val="both"/>
        <w:rPr>
          <w:color w:val="auto"/>
        </w:rPr>
      </w:pPr>
      <w:r w:rsidRPr="00E118C5">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E57B0A" w:rsidRPr="00E118C5" w:rsidRDefault="00E57B0A" w:rsidP="00820F84">
      <w:pPr>
        <w:pStyle w:val="11"/>
        <w:numPr>
          <w:ilvl w:val="0"/>
          <w:numId w:val="313"/>
        </w:numPr>
        <w:spacing w:line="269" w:lineRule="auto"/>
        <w:ind w:left="240" w:hanging="240"/>
        <w:jc w:val="both"/>
        <w:rPr>
          <w:color w:val="auto"/>
        </w:rPr>
      </w:pPr>
      <w:r w:rsidRPr="00E118C5">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57B0A" w:rsidRPr="00E118C5" w:rsidRDefault="00E57B0A" w:rsidP="00820F84">
      <w:pPr>
        <w:pStyle w:val="11"/>
        <w:numPr>
          <w:ilvl w:val="0"/>
          <w:numId w:val="313"/>
        </w:numPr>
        <w:spacing w:line="290" w:lineRule="auto"/>
        <w:ind w:left="240" w:hanging="240"/>
        <w:jc w:val="both"/>
        <w:rPr>
          <w:color w:val="auto"/>
        </w:rPr>
      </w:pPr>
      <w:r w:rsidRPr="00E118C5">
        <w:rPr>
          <w:color w:val="auto"/>
        </w:rPr>
        <w:t>Представлять информацию в виде кратких выводов и обобщений.</w:t>
      </w:r>
    </w:p>
    <w:p w:rsidR="00E57B0A" w:rsidRPr="00E118C5" w:rsidRDefault="00E57B0A" w:rsidP="00820F84">
      <w:pPr>
        <w:pStyle w:val="11"/>
        <w:numPr>
          <w:ilvl w:val="0"/>
          <w:numId w:val="313"/>
        </w:numPr>
        <w:spacing w:line="264" w:lineRule="auto"/>
        <w:ind w:left="240" w:hanging="240"/>
        <w:jc w:val="both"/>
        <w:rPr>
          <w:color w:val="auto"/>
        </w:rPr>
      </w:pPr>
      <w:r w:rsidRPr="00E118C5">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E57B0A" w:rsidRPr="00E118C5" w:rsidRDefault="00E57B0A" w:rsidP="00820F84">
      <w:pPr>
        <w:pStyle w:val="11"/>
        <w:spacing w:line="262" w:lineRule="auto"/>
        <w:jc w:val="both"/>
        <w:rPr>
          <w:color w:val="auto"/>
        </w:rPr>
      </w:pPr>
      <w:r w:rsidRPr="00E118C5">
        <w:rPr>
          <w:b/>
          <w:bCs/>
          <w:i/>
          <w:iCs/>
          <w:color w:val="auto"/>
        </w:rPr>
        <w:t>Формирование универсальных учебных коммуникативных действий</w:t>
      </w:r>
    </w:p>
    <w:p w:rsidR="00E57B0A" w:rsidRPr="00E118C5" w:rsidRDefault="00E57B0A" w:rsidP="00820F84">
      <w:pPr>
        <w:pStyle w:val="11"/>
        <w:numPr>
          <w:ilvl w:val="0"/>
          <w:numId w:val="314"/>
        </w:numPr>
        <w:spacing w:line="290" w:lineRule="auto"/>
        <w:ind w:left="240" w:hanging="240"/>
        <w:jc w:val="both"/>
        <w:rPr>
          <w:color w:val="auto"/>
        </w:rPr>
      </w:pPr>
      <w:r w:rsidRPr="00E118C5">
        <w:rPr>
          <w:color w:val="auto"/>
        </w:rPr>
        <w:t>Определять характер отношений между людьми в различных исторических и современных ситуациях, событиях.</w:t>
      </w:r>
    </w:p>
    <w:p w:rsidR="00E57B0A" w:rsidRPr="00E118C5" w:rsidRDefault="00E57B0A" w:rsidP="00820F84">
      <w:pPr>
        <w:pStyle w:val="11"/>
        <w:numPr>
          <w:ilvl w:val="0"/>
          <w:numId w:val="314"/>
        </w:numPr>
        <w:spacing w:line="276" w:lineRule="auto"/>
        <w:ind w:left="240" w:hanging="240"/>
        <w:jc w:val="both"/>
        <w:rPr>
          <w:color w:val="auto"/>
        </w:rPr>
      </w:pPr>
      <w:r w:rsidRPr="00E118C5">
        <w:rPr>
          <w:color w:val="auto"/>
        </w:rPr>
        <w:t>Раскрывать значение совместной деятельности, сотрудничества людей в разных сферах в различные исторические эпохи.</w:t>
      </w:r>
    </w:p>
    <w:p w:rsidR="00E57B0A" w:rsidRPr="00E118C5" w:rsidRDefault="00E57B0A" w:rsidP="00820F84">
      <w:pPr>
        <w:pStyle w:val="11"/>
        <w:numPr>
          <w:ilvl w:val="0"/>
          <w:numId w:val="314"/>
        </w:numPr>
        <w:spacing w:line="276" w:lineRule="auto"/>
        <w:ind w:left="240" w:hanging="240"/>
        <w:jc w:val="both"/>
        <w:rPr>
          <w:color w:val="auto"/>
        </w:rPr>
      </w:pPr>
      <w:r w:rsidRPr="00E118C5">
        <w:rPr>
          <w:color w:val="auto"/>
        </w:rPr>
        <w:t>Принимать участие в обсуждении открытых (в том числе дискуссионных) вопросов истории, высказывая и аргументируя свои суждения.</w:t>
      </w:r>
    </w:p>
    <w:p w:rsidR="00E57B0A" w:rsidRPr="00E118C5" w:rsidRDefault="00E57B0A" w:rsidP="00820F84">
      <w:pPr>
        <w:pStyle w:val="11"/>
        <w:numPr>
          <w:ilvl w:val="0"/>
          <w:numId w:val="314"/>
        </w:numPr>
        <w:spacing w:line="276" w:lineRule="auto"/>
        <w:ind w:left="240" w:hanging="240"/>
        <w:jc w:val="both"/>
        <w:rPr>
          <w:color w:val="auto"/>
        </w:rPr>
      </w:pPr>
      <w:r w:rsidRPr="00E118C5">
        <w:rPr>
          <w:color w:val="auto"/>
        </w:rPr>
        <w:t>Осуществлять презентацию выполненной самостоятельной работы по истории, проявляя способность к диалогу с аудиторией.</w:t>
      </w:r>
    </w:p>
    <w:p w:rsidR="00E57B0A" w:rsidRPr="00E118C5" w:rsidRDefault="00E57B0A" w:rsidP="00820F84">
      <w:pPr>
        <w:pStyle w:val="11"/>
        <w:numPr>
          <w:ilvl w:val="0"/>
          <w:numId w:val="314"/>
        </w:numPr>
        <w:spacing w:line="276" w:lineRule="auto"/>
        <w:ind w:left="240" w:hanging="240"/>
        <w:jc w:val="both"/>
        <w:rPr>
          <w:color w:val="auto"/>
        </w:rPr>
      </w:pPr>
      <w:r w:rsidRPr="00E118C5">
        <w:rPr>
          <w:color w:val="auto"/>
        </w:rPr>
        <w:t>Оценивать собственные поступки и поведение других людей с точки зрения их соответствия правовым и нравственным нормам.</w:t>
      </w:r>
    </w:p>
    <w:p w:rsidR="00E57B0A" w:rsidRPr="00E118C5" w:rsidRDefault="00E57B0A" w:rsidP="00820F84">
      <w:pPr>
        <w:pStyle w:val="11"/>
        <w:numPr>
          <w:ilvl w:val="0"/>
          <w:numId w:val="314"/>
        </w:numPr>
        <w:spacing w:line="252" w:lineRule="auto"/>
        <w:ind w:left="240" w:hanging="240"/>
        <w:jc w:val="both"/>
        <w:rPr>
          <w:color w:val="auto"/>
        </w:rPr>
      </w:pPr>
      <w:r w:rsidRPr="00E118C5">
        <w:rPr>
          <w:color w:val="auto"/>
        </w:rPr>
        <w:t>Анализировать причины социальных и межличностных конфликтов, моделировать варианты выхода из конфликтной ситуации.</w:t>
      </w:r>
    </w:p>
    <w:p w:rsidR="00E57B0A" w:rsidRPr="00E118C5" w:rsidRDefault="00E57B0A" w:rsidP="00820F84">
      <w:pPr>
        <w:pStyle w:val="11"/>
        <w:numPr>
          <w:ilvl w:val="0"/>
          <w:numId w:val="314"/>
        </w:numPr>
        <w:spacing w:line="252" w:lineRule="auto"/>
        <w:ind w:left="240" w:hanging="240"/>
        <w:jc w:val="both"/>
        <w:rPr>
          <w:color w:val="auto"/>
        </w:rPr>
      </w:pPr>
      <w:r w:rsidRPr="00E118C5">
        <w:rPr>
          <w:color w:val="auto"/>
        </w:rPr>
        <w:t>Выражать свою точку зрения, участвовать в дискуссии.</w:t>
      </w:r>
    </w:p>
    <w:p w:rsidR="00E57B0A" w:rsidRPr="00E118C5" w:rsidRDefault="00E57B0A" w:rsidP="00820F84">
      <w:pPr>
        <w:pStyle w:val="11"/>
        <w:numPr>
          <w:ilvl w:val="0"/>
          <w:numId w:val="314"/>
        </w:numPr>
        <w:spacing w:line="252" w:lineRule="auto"/>
        <w:ind w:left="240" w:hanging="240"/>
        <w:jc w:val="both"/>
        <w:rPr>
          <w:color w:val="auto"/>
        </w:rPr>
      </w:pPr>
      <w:r w:rsidRPr="00E118C5">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57B0A" w:rsidRPr="00E118C5" w:rsidRDefault="00E57B0A" w:rsidP="00820F84">
      <w:pPr>
        <w:pStyle w:val="11"/>
        <w:numPr>
          <w:ilvl w:val="0"/>
          <w:numId w:val="314"/>
        </w:numPr>
        <w:spacing w:line="252" w:lineRule="auto"/>
        <w:ind w:left="240" w:hanging="240"/>
        <w:jc w:val="both"/>
        <w:rPr>
          <w:color w:val="auto"/>
        </w:rPr>
      </w:pPr>
      <w:r w:rsidRPr="00E118C5">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57B0A" w:rsidRPr="00E118C5" w:rsidRDefault="00E57B0A" w:rsidP="00820F84">
      <w:pPr>
        <w:pStyle w:val="11"/>
        <w:numPr>
          <w:ilvl w:val="0"/>
          <w:numId w:val="314"/>
        </w:numPr>
        <w:spacing w:line="252" w:lineRule="auto"/>
        <w:ind w:left="240" w:hanging="240"/>
        <w:jc w:val="both"/>
        <w:rPr>
          <w:color w:val="auto"/>
        </w:rPr>
      </w:pPr>
      <w:r w:rsidRPr="00E118C5">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57B0A" w:rsidRPr="00E118C5" w:rsidRDefault="00E57B0A" w:rsidP="00820F84">
      <w:pPr>
        <w:pStyle w:val="11"/>
        <w:numPr>
          <w:ilvl w:val="0"/>
          <w:numId w:val="314"/>
        </w:numPr>
        <w:spacing w:line="252" w:lineRule="auto"/>
        <w:ind w:left="240" w:hanging="240"/>
        <w:jc w:val="both"/>
        <w:rPr>
          <w:color w:val="auto"/>
        </w:rPr>
      </w:pPr>
      <w:r w:rsidRPr="00E118C5">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57B0A" w:rsidRPr="00E118C5" w:rsidRDefault="00E57B0A" w:rsidP="00820F84">
      <w:pPr>
        <w:pStyle w:val="11"/>
        <w:numPr>
          <w:ilvl w:val="0"/>
          <w:numId w:val="314"/>
        </w:numPr>
        <w:spacing w:line="252" w:lineRule="auto"/>
        <w:ind w:left="240" w:hanging="240"/>
        <w:jc w:val="both"/>
        <w:rPr>
          <w:color w:val="auto"/>
        </w:rPr>
      </w:pPr>
      <w:r w:rsidRPr="00E118C5">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57B0A" w:rsidRPr="00E118C5" w:rsidRDefault="00E57B0A" w:rsidP="00820F84">
      <w:pPr>
        <w:pStyle w:val="11"/>
        <w:numPr>
          <w:ilvl w:val="0"/>
          <w:numId w:val="314"/>
        </w:numPr>
        <w:spacing w:line="252" w:lineRule="auto"/>
        <w:ind w:left="240" w:hanging="240"/>
        <w:jc w:val="both"/>
        <w:rPr>
          <w:color w:val="auto"/>
        </w:rPr>
      </w:pPr>
      <w:r w:rsidRPr="00E118C5">
        <w:rPr>
          <w:color w:val="auto"/>
        </w:rPr>
        <w:t>Разделять сферу ответственности.</w:t>
      </w:r>
    </w:p>
    <w:p w:rsidR="00E57B0A" w:rsidRPr="00E118C5" w:rsidRDefault="00E57B0A" w:rsidP="00820F84">
      <w:pPr>
        <w:pStyle w:val="11"/>
        <w:spacing w:line="266" w:lineRule="auto"/>
        <w:jc w:val="both"/>
        <w:rPr>
          <w:color w:val="auto"/>
        </w:rPr>
      </w:pPr>
      <w:r w:rsidRPr="00E118C5">
        <w:rPr>
          <w:b/>
          <w:bCs/>
          <w:i/>
          <w:iCs/>
          <w:color w:val="auto"/>
        </w:rPr>
        <w:t>Формирование универсальных учебных регулятивных действий</w:t>
      </w:r>
    </w:p>
    <w:p w:rsidR="00E57B0A" w:rsidRPr="00E118C5" w:rsidRDefault="00E57B0A" w:rsidP="00820F84">
      <w:pPr>
        <w:pStyle w:val="11"/>
        <w:numPr>
          <w:ilvl w:val="0"/>
          <w:numId w:val="315"/>
        </w:numPr>
        <w:spacing w:line="252" w:lineRule="auto"/>
        <w:ind w:left="240" w:hanging="240"/>
        <w:jc w:val="both"/>
        <w:rPr>
          <w:color w:val="auto"/>
        </w:rPr>
      </w:pPr>
      <w:r w:rsidRPr="00E118C5">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E57B0A" w:rsidRPr="00E118C5" w:rsidRDefault="00E57B0A" w:rsidP="00820F84">
      <w:pPr>
        <w:pStyle w:val="11"/>
        <w:numPr>
          <w:ilvl w:val="0"/>
          <w:numId w:val="315"/>
        </w:numPr>
        <w:spacing w:line="252" w:lineRule="auto"/>
        <w:ind w:left="240" w:hanging="240"/>
        <w:jc w:val="both"/>
        <w:rPr>
          <w:color w:val="auto"/>
        </w:rPr>
      </w:pPr>
      <w:r w:rsidRPr="00E118C5">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57B0A" w:rsidRPr="00E118C5" w:rsidRDefault="00E57B0A" w:rsidP="00820F84">
      <w:pPr>
        <w:pStyle w:val="11"/>
        <w:numPr>
          <w:ilvl w:val="0"/>
          <w:numId w:val="315"/>
        </w:numPr>
        <w:spacing w:line="252" w:lineRule="auto"/>
        <w:ind w:left="240" w:hanging="240"/>
        <w:jc w:val="both"/>
        <w:rPr>
          <w:color w:val="auto"/>
        </w:rPr>
      </w:pPr>
      <w:r w:rsidRPr="00E118C5">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57B0A" w:rsidRPr="00E118C5" w:rsidRDefault="00E57B0A" w:rsidP="00820F84">
      <w:pPr>
        <w:pStyle w:val="11"/>
        <w:numPr>
          <w:ilvl w:val="0"/>
          <w:numId w:val="315"/>
        </w:numPr>
        <w:spacing w:after="140" w:line="252" w:lineRule="auto"/>
        <w:ind w:left="240" w:hanging="240"/>
        <w:jc w:val="both"/>
        <w:rPr>
          <w:color w:val="auto"/>
        </w:rPr>
      </w:pPr>
      <w:r w:rsidRPr="00E118C5">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57B0A" w:rsidRPr="00E118C5" w:rsidRDefault="00E57B0A" w:rsidP="00820F84">
      <w:pPr>
        <w:pStyle w:val="aa"/>
        <w:jc w:val="both"/>
        <w:rPr>
          <w:rFonts w:ascii="Times New Roman" w:hAnsi="Times New Roman" w:cs="Times New Roman"/>
        </w:rPr>
      </w:pPr>
      <w:bookmarkStart w:id="754" w:name="bookmark1909"/>
      <w:r w:rsidRPr="00E118C5">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54"/>
    </w:p>
    <w:p w:rsidR="00E57B0A" w:rsidRPr="00E118C5" w:rsidRDefault="00E57B0A" w:rsidP="00820F84">
      <w:pPr>
        <w:pStyle w:val="11"/>
        <w:jc w:val="both"/>
        <w:rPr>
          <w:color w:val="auto"/>
        </w:rPr>
      </w:pPr>
      <w:r w:rsidRPr="00E118C5">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57B0A" w:rsidRPr="00E118C5" w:rsidRDefault="00E57B0A" w:rsidP="00820F84">
      <w:pPr>
        <w:pStyle w:val="11"/>
        <w:jc w:val="both"/>
        <w:rPr>
          <w:color w:val="auto"/>
        </w:rPr>
      </w:pPr>
      <w:r w:rsidRPr="00E118C5">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57B0A" w:rsidRPr="00E118C5" w:rsidRDefault="00E57B0A" w:rsidP="00820F84">
      <w:pPr>
        <w:pStyle w:val="11"/>
        <w:jc w:val="both"/>
        <w:rPr>
          <w:color w:val="auto"/>
        </w:rPr>
      </w:pPr>
      <w:r w:rsidRPr="00E118C5">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57B0A" w:rsidRPr="00E118C5" w:rsidRDefault="00E57B0A" w:rsidP="00820F84">
      <w:pPr>
        <w:pStyle w:val="11"/>
        <w:jc w:val="both"/>
        <w:rPr>
          <w:color w:val="auto"/>
        </w:rPr>
      </w:pPr>
      <w:r w:rsidRPr="00E118C5">
        <w:rPr>
          <w:color w:val="auto"/>
        </w:rPr>
        <w:t>УИПД может осуществляться обучающимися индивидуально и коллективно (в составе малых групп, класса).</w:t>
      </w:r>
    </w:p>
    <w:p w:rsidR="00E57B0A" w:rsidRPr="00E118C5" w:rsidRDefault="00E57B0A" w:rsidP="00820F84">
      <w:pPr>
        <w:pStyle w:val="11"/>
        <w:jc w:val="both"/>
        <w:rPr>
          <w:color w:val="auto"/>
        </w:rPr>
      </w:pPr>
      <w:r w:rsidRPr="00E118C5">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E57B0A" w:rsidRPr="00E118C5" w:rsidRDefault="00E57B0A" w:rsidP="00820F84">
      <w:pPr>
        <w:pStyle w:val="11"/>
        <w:jc w:val="both"/>
        <w:rPr>
          <w:color w:val="auto"/>
        </w:rPr>
      </w:pPr>
      <w:r w:rsidRPr="00E118C5">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E57B0A" w:rsidRPr="00E118C5" w:rsidRDefault="00E57B0A" w:rsidP="00820F84">
      <w:pPr>
        <w:pStyle w:val="11"/>
        <w:jc w:val="both"/>
        <w:rPr>
          <w:color w:val="auto"/>
        </w:rPr>
      </w:pPr>
      <w:r w:rsidRPr="00E118C5">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E57B0A" w:rsidRPr="00E118C5" w:rsidRDefault="00E57B0A" w:rsidP="00820F84">
      <w:pPr>
        <w:pStyle w:val="11"/>
        <w:spacing w:line="266" w:lineRule="auto"/>
        <w:jc w:val="both"/>
        <w:rPr>
          <w:color w:val="auto"/>
        </w:rPr>
      </w:pPr>
      <w:r w:rsidRPr="00E118C5">
        <w:rPr>
          <w:b/>
          <w:bCs/>
          <w:i/>
          <w:iCs/>
          <w:color w:val="auto"/>
        </w:rPr>
        <w:t>Особенности реализации учебно-исследовательской деятельности</w:t>
      </w:r>
    </w:p>
    <w:p w:rsidR="00E57B0A" w:rsidRPr="00E118C5" w:rsidRDefault="00E57B0A" w:rsidP="00820F84">
      <w:pPr>
        <w:pStyle w:val="11"/>
        <w:jc w:val="both"/>
        <w:rPr>
          <w:color w:val="auto"/>
        </w:rPr>
      </w:pPr>
      <w:r w:rsidRPr="00E118C5">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57B0A" w:rsidRPr="00E118C5" w:rsidRDefault="00E57B0A" w:rsidP="00820F84">
      <w:pPr>
        <w:pStyle w:val="11"/>
        <w:jc w:val="both"/>
        <w:rPr>
          <w:color w:val="auto"/>
        </w:rPr>
      </w:pPr>
      <w:r w:rsidRPr="00E118C5">
        <w:rPr>
          <w:color w:val="auto"/>
        </w:rPr>
        <w:t>Исследовательские задачи представляют собой особый вид педагогической установки, ориентированной:</w:t>
      </w:r>
    </w:p>
    <w:p w:rsidR="00E57B0A" w:rsidRPr="00E118C5" w:rsidRDefault="00E57B0A" w:rsidP="00820F84">
      <w:pPr>
        <w:pStyle w:val="11"/>
        <w:numPr>
          <w:ilvl w:val="0"/>
          <w:numId w:val="316"/>
        </w:numPr>
        <w:spacing w:line="271" w:lineRule="auto"/>
        <w:ind w:left="240" w:hanging="240"/>
        <w:jc w:val="both"/>
        <w:rPr>
          <w:color w:val="auto"/>
        </w:rPr>
      </w:pPr>
      <w:r w:rsidRPr="00E118C5">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57B0A" w:rsidRPr="00E118C5" w:rsidRDefault="00E57B0A" w:rsidP="00820F84">
      <w:pPr>
        <w:pStyle w:val="11"/>
        <w:numPr>
          <w:ilvl w:val="0"/>
          <w:numId w:val="316"/>
        </w:numPr>
        <w:spacing w:line="271" w:lineRule="auto"/>
        <w:ind w:left="240" w:hanging="240"/>
        <w:jc w:val="both"/>
        <w:rPr>
          <w:color w:val="auto"/>
        </w:rPr>
      </w:pPr>
      <w:r w:rsidRPr="00E118C5">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57B0A" w:rsidRPr="00E118C5" w:rsidRDefault="00E57B0A" w:rsidP="00820F84">
      <w:pPr>
        <w:pStyle w:val="11"/>
        <w:jc w:val="both"/>
        <w:rPr>
          <w:color w:val="auto"/>
        </w:rPr>
      </w:pPr>
      <w:r w:rsidRPr="00E118C5">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57B0A" w:rsidRPr="00E118C5" w:rsidRDefault="00E57B0A" w:rsidP="00820F84">
      <w:pPr>
        <w:pStyle w:val="11"/>
        <w:jc w:val="both"/>
        <w:rPr>
          <w:color w:val="auto"/>
        </w:rPr>
      </w:pPr>
      <w:r w:rsidRPr="00E118C5">
        <w:rPr>
          <w:color w:val="auto"/>
        </w:rPr>
        <w:t>Осуществление УИД обучающимися включает в себя ряд этапов:</w:t>
      </w:r>
    </w:p>
    <w:p w:rsidR="00E57B0A" w:rsidRPr="00E118C5" w:rsidRDefault="00E57B0A" w:rsidP="00820F84">
      <w:pPr>
        <w:pStyle w:val="11"/>
        <w:numPr>
          <w:ilvl w:val="0"/>
          <w:numId w:val="317"/>
        </w:numPr>
        <w:spacing w:line="283" w:lineRule="auto"/>
        <w:ind w:left="240" w:hanging="240"/>
        <w:jc w:val="both"/>
        <w:rPr>
          <w:color w:val="auto"/>
        </w:rPr>
      </w:pPr>
      <w:r w:rsidRPr="00E118C5">
        <w:rPr>
          <w:color w:val="auto"/>
        </w:rPr>
        <w:t>обоснование актуальности исследования</w:t>
      </w:r>
    </w:p>
    <w:p w:rsidR="00E57B0A" w:rsidRPr="00E118C5" w:rsidRDefault="00E57B0A" w:rsidP="00820F84">
      <w:pPr>
        <w:pStyle w:val="11"/>
        <w:numPr>
          <w:ilvl w:val="0"/>
          <w:numId w:val="317"/>
        </w:numPr>
        <w:spacing w:line="283" w:lineRule="auto"/>
        <w:ind w:left="240" w:hanging="240"/>
        <w:jc w:val="both"/>
        <w:rPr>
          <w:color w:val="auto"/>
        </w:rPr>
      </w:pPr>
      <w:r w:rsidRPr="00E118C5">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E57B0A" w:rsidRPr="00E118C5" w:rsidRDefault="00E57B0A" w:rsidP="00820F84">
      <w:pPr>
        <w:pStyle w:val="11"/>
        <w:numPr>
          <w:ilvl w:val="0"/>
          <w:numId w:val="317"/>
        </w:numPr>
        <w:spacing w:line="283" w:lineRule="auto"/>
        <w:ind w:left="240" w:hanging="240"/>
        <w:jc w:val="both"/>
        <w:rPr>
          <w:color w:val="auto"/>
        </w:rPr>
      </w:pPr>
      <w:r w:rsidRPr="00E118C5">
        <w:rPr>
          <w:color w:val="auto"/>
        </w:rPr>
        <w:t>собственно проведение исследования с обязательным поэтапным контролем и коррекцией результатов работ, проверка гипотезы;</w:t>
      </w:r>
    </w:p>
    <w:p w:rsidR="00E57B0A" w:rsidRPr="00E118C5" w:rsidRDefault="00E57B0A" w:rsidP="00820F84">
      <w:pPr>
        <w:pStyle w:val="11"/>
        <w:numPr>
          <w:ilvl w:val="0"/>
          <w:numId w:val="317"/>
        </w:numPr>
        <w:spacing w:line="283" w:lineRule="auto"/>
        <w:ind w:left="240" w:hanging="240"/>
        <w:jc w:val="both"/>
        <w:rPr>
          <w:color w:val="auto"/>
        </w:rPr>
      </w:pPr>
      <w:r w:rsidRPr="00E118C5">
        <w:rPr>
          <w:color w:val="auto"/>
        </w:rPr>
        <w:t>описание процесса исследования, оформление результатов учебно-исследовательской деятельности в виде конечного продукта;</w:t>
      </w:r>
    </w:p>
    <w:p w:rsidR="00E57B0A" w:rsidRPr="00E118C5" w:rsidRDefault="00E57B0A" w:rsidP="00820F84">
      <w:pPr>
        <w:pStyle w:val="11"/>
        <w:numPr>
          <w:ilvl w:val="0"/>
          <w:numId w:val="317"/>
        </w:numPr>
        <w:ind w:left="240" w:hanging="240"/>
        <w:jc w:val="both"/>
        <w:rPr>
          <w:color w:val="auto"/>
        </w:rPr>
      </w:pPr>
      <w:r w:rsidRPr="00E118C5">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57B0A" w:rsidRPr="00E118C5" w:rsidRDefault="00E57B0A" w:rsidP="00820F84">
      <w:pPr>
        <w:pStyle w:val="11"/>
        <w:spacing w:line="266" w:lineRule="auto"/>
        <w:jc w:val="both"/>
        <w:rPr>
          <w:color w:val="auto"/>
        </w:rPr>
      </w:pPr>
      <w:r w:rsidRPr="00E118C5">
        <w:rPr>
          <w:b/>
          <w:bCs/>
          <w:i/>
          <w:iCs/>
          <w:color w:val="auto"/>
        </w:rPr>
        <w:t>Особенности организации учебно-исследовательской деятельности в рамках урочной деятельности</w:t>
      </w:r>
    </w:p>
    <w:p w:rsidR="00E57B0A" w:rsidRPr="00E118C5" w:rsidRDefault="00E57B0A" w:rsidP="00820F84">
      <w:pPr>
        <w:pStyle w:val="11"/>
        <w:jc w:val="both"/>
        <w:rPr>
          <w:color w:val="auto"/>
        </w:rPr>
      </w:pPr>
      <w:r w:rsidRPr="00E118C5">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57B0A" w:rsidRPr="00E118C5" w:rsidRDefault="00E57B0A" w:rsidP="00820F84">
      <w:pPr>
        <w:pStyle w:val="11"/>
        <w:jc w:val="both"/>
        <w:rPr>
          <w:color w:val="auto"/>
        </w:rPr>
      </w:pPr>
      <w:r w:rsidRPr="00E118C5">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57B0A" w:rsidRPr="00E118C5" w:rsidRDefault="00E57B0A" w:rsidP="00820F84">
      <w:pPr>
        <w:pStyle w:val="11"/>
        <w:numPr>
          <w:ilvl w:val="0"/>
          <w:numId w:val="318"/>
        </w:numPr>
        <w:jc w:val="both"/>
        <w:rPr>
          <w:color w:val="auto"/>
        </w:rPr>
      </w:pPr>
      <w:r w:rsidRPr="00E118C5">
        <w:rPr>
          <w:color w:val="auto"/>
        </w:rPr>
        <w:t>предметные учебные исследования;</w:t>
      </w:r>
    </w:p>
    <w:p w:rsidR="00E57B0A" w:rsidRPr="00E118C5" w:rsidRDefault="00E57B0A" w:rsidP="00820F84">
      <w:pPr>
        <w:pStyle w:val="11"/>
        <w:numPr>
          <w:ilvl w:val="0"/>
          <w:numId w:val="318"/>
        </w:numPr>
        <w:jc w:val="both"/>
        <w:rPr>
          <w:color w:val="auto"/>
        </w:rPr>
      </w:pPr>
      <w:r w:rsidRPr="00E118C5">
        <w:rPr>
          <w:color w:val="auto"/>
        </w:rPr>
        <w:t>междисциплинарные учебные исследования.</w:t>
      </w:r>
    </w:p>
    <w:p w:rsidR="00E57B0A" w:rsidRPr="00E118C5" w:rsidRDefault="00E57B0A" w:rsidP="00820F84">
      <w:pPr>
        <w:pStyle w:val="11"/>
        <w:jc w:val="both"/>
        <w:rPr>
          <w:color w:val="auto"/>
        </w:rPr>
      </w:pPr>
      <w:r w:rsidRPr="00E118C5">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57B0A" w:rsidRPr="00E118C5" w:rsidRDefault="00E57B0A" w:rsidP="00820F84">
      <w:pPr>
        <w:pStyle w:val="11"/>
        <w:jc w:val="both"/>
        <w:rPr>
          <w:color w:val="auto"/>
        </w:rPr>
      </w:pPr>
      <w:r w:rsidRPr="00E118C5">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57B0A" w:rsidRPr="00E118C5" w:rsidRDefault="00E57B0A" w:rsidP="00820F84">
      <w:pPr>
        <w:pStyle w:val="11"/>
        <w:jc w:val="both"/>
        <w:rPr>
          <w:color w:val="auto"/>
        </w:rPr>
      </w:pPr>
      <w:r w:rsidRPr="00E118C5">
        <w:rPr>
          <w:color w:val="auto"/>
        </w:rPr>
        <w:t>Формы организации исследовательской деятельности обучающихся могут быть следующие:</w:t>
      </w:r>
    </w:p>
    <w:p w:rsidR="00E57B0A" w:rsidRPr="00E118C5" w:rsidRDefault="00E57B0A" w:rsidP="00820F84">
      <w:pPr>
        <w:pStyle w:val="11"/>
        <w:numPr>
          <w:ilvl w:val="0"/>
          <w:numId w:val="319"/>
        </w:numPr>
        <w:spacing w:after="40"/>
        <w:jc w:val="both"/>
        <w:rPr>
          <w:color w:val="auto"/>
        </w:rPr>
      </w:pPr>
      <w:r w:rsidRPr="00E118C5">
        <w:rPr>
          <w:color w:val="auto"/>
        </w:rPr>
        <w:t>урок-исследование;</w:t>
      </w:r>
    </w:p>
    <w:p w:rsidR="00E57B0A" w:rsidRPr="00E118C5" w:rsidRDefault="00E57B0A" w:rsidP="00820F84">
      <w:pPr>
        <w:pStyle w:val="11"/>
        <w:numPr>
          <w:ilvl w:val="0"/>
          <w:numId w:val="319"/>
        </w:numPr>
        <w:jc w:val="both"/>
        <w:rPr>
          <w:color w:val="auto"/>
        </w:rPr>
      </w:pPr>
      <w:r w:rsidRPr="00E118C5">
        <w:rPr>
          <w:color w:val="auto"/>
        </w:rPr>
        <w:t>урок с использованием интерактивной беседы в исследовательском ключе;</w:t>
      </w:r>
    </w:p>
    <w:p w:rsidR="00E57B0A" w:rsidRPr="00E118C5" w:rsidRDefault="00E57B0A" w:rsidP="00820F84">
      <w:pPr>
        <w:pStyle w:val="11"/>
        <w:numPr>
          <w:ilvl w:val="0"/>
          <w:numId w:val="319"/>
        </w:numPr>
        <w:ind w:left="714" w:hanging="357"/>
        <w:jc w:val="both"/>
        <w:rPr>
          <w:color w:val="auto"/>
        </w:rPr>
      </w:pPr>
      <w:r w:rsidRPr="00E118C5">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57B0A" w:rsidRPr="00E118C5" w:rsidRDefault="00E57B0A" w:rsidP="00820F84">
      <w:pPr>
        <w:pStyle w:val="11"/>
        <w:numPr>
          <w:ilvl w:val="0"/>
          <w:numId w:val="319"/>
        </w:numPr>
        <w:spacing w:after="40"/>
        <w:jc w:val="both"/>
        <w:rPr>
          <w:color w:val="auto"/>
        </w:rPr>
      </w:pPr>
      <w:r w:rsidRPr="00E118C5">
        <w:rPr>
          <w:color w:val="auto"/>
        </w:rPr>
        <w:t>урок-консультация;</w:t>
      </w:r>
    </w:p>
    <w:p w:rsidR="00E57B0A" w:rsidRPr="00E118C5" w:rsidRDefault="00E57B0A" w:rsidP="00820F84">
      <w:pPr>
        <w:pStyle w:val="11"/>
        <w:numPr>
          <w:ilvl w:val="0"/>
          <w:numId w:val="319"/>
        </w:numPr>
        <w:spacing w:after="40"/>
        <w:jc w:val="both"/>
        <w:rPr>
          <w:color w:val="auto"/>
        </w:rPr>
      </w:pPr>
      <w:r w:rsidRPr="00E118C5">
        <w:rPr>
          <w:color w:val="auto"/>
        </w:rPr>
        <w:t>мини-исследование в рамках домашнего задания.</w:t>
      </w:r>
    </w:p>
    <w:p w:rsidR="00E57B0A" w:rsidRPr="00E118C5" w:rsidRDefault="00E57B0A" w:rsidP="00820F84">
      <w:pPr>
        <w:pStyle w:val="11"/>
        <w:jc w:val="both"/>
        <w:rPr>
          <w:color w:val="auto"/>
        </w:rPr>
      </w:pPr>
      <w:r w:rsidRPr="00E118C5">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57B0A" w:rsidRPr="00E118C5" w:rsidRDefault="00E57B0A" w:rsidP="00820F84">
      <w:pPr>
        <w:pStyle w:val="11"/>
        <w:numPr>
          <w:ilvl w:val="0"/>
          <w:numId w:val="320"/>
        </w:numPr>
        <w:spacing w:line="276" w:lineRule="auto"/>
        <w:jc w:val="both"/>
        <w:rPr>
          <w:color w:val="auto"/>
        </w:rPr>
      </w:pPr>
      <w:r w:rsidRPr="00E118C5">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E57B0A" w:rsidRPr="00E118C5" w:rsidRDefault="00E57B0A" w:rsidP="00820F84">
      <w:pPr>
        <w:pStyle w:val="11"/>
        <w:ind w:left="709" w:firstLine="0"/>
        <w:jc w:val="both"/>
        <w:rPr>
          <w:color w:val="auto"/>
        </w:rPr>
      </w:pPr>
      <w:r w:rsidRPr="00E118C5">
        <w:rPr>
          <w:color w:val="auto"/>
        </w:rPr>
        <w:t>—Как (в каком направлении)... в какой степени... изменилось... ?</w:t>
      </w:r>
    </w:p>
    <w:p w:rsidR="00E57B0A" w:rsidRPr="00E118C5" w:rsidRDefault="00E57B0A" w:rsidP="00820F84">
      <w:pPr>
        <w:pStyle w:val="11"/>
        <w:ind w:left="709" w:firstLine="0"/>
        <w:jc w:val="both"/>
        <w:rPr>
          <w:color w:val="auto"/>
        </w:rPr>
      </w:pPr>
      <w:r w:rsidRPr="00E118C5">
        <w:rPr>
          <w:color w:val="auto"/>
        </w:rPr>
        <w:t>—Как (каким образом)... в какой степени повлияло... на. ?</w:t>
      </w:r>
    </w:p>
    <w:p w:rsidR="00E57B0A" w:rsidRPr="00E118C5" w:rsidRDefault="00E57B0A" w:rsidP="00820F84">
      <w:pPr>
        <w:pStyle w:val="11"/>
        <w:ind w:left="709" w:firstLine="0"/>
        <w:jc w:val="both"/>
        <w:rPr>
          <w:color w:val="auto"/>
        </w:rPr>
      </w:pPr>
      <w:r w:rsidRPr="00E118C5">
        <w:rPr>
          <w:color w:val="auto"/>
        </w:rPr>
        <w:t>—Какой (в чем проявилась)... насколько важной. была роль... ?</w:t>
      </w:r>
    </w:p>
    <w:p w:rsidR="00E57B0A" w:rsidRPr="00E118C5" w:rsidRDefault="00E57B0A" w:rsidP="00820F84">
      <w:pPr>
        <w:pStyle w:val="11"/>
        <w:ind w:left="709" w:firstLine="0"/>
        <w:jc w:val="both"/>
        <w:rPr>
          <w:color w:val="auto"/>
        </w:rPr>
      </w:pPr>
      <w:r w:rsidRPr="00E118C5">
        <w:rPr>
          <w:color w:val="auto"/>
        </w:rPr>
        <w:t>—Каково (в чем проявилось)... как можно оценить. значение... ?</w:t>
      </w:r>
    </w:p>
    <w:p w:rsidR="00E57B0A" w:rsidRPr="00E118C5" w:rsidRDefault="00E57B0A" w:rsidP="00820F84">
      <w:pPr>
        <w:pStyle w:val="11"/>
        <w:ind w:left="709" w:firstLine="0"/>
        <w:jc w:val="both"/>
        <w:rPr>
          <w:color w:val="auto"/>
        </w:rPr>
      </w:pPr>
      <w:r w:rsidRPr="00E118C5">
        <w:rPr>
          <w:color w:val="auto"/>
        </w:rPr>
        <w:t>—Что произойдет... как измениться..., если... ? И т. д.;</w:t>
      </w:r>
    </w:p>
    <w:p w:rsidR="00E57B0A" w:rsidRPr="00E118C5" w:rsidRDefault="00E57B0A" w:rsidP="00820F84">
      <w:pPr>
        <w:pStyle w:val="11"/>
        <w:numPr>
          <w:ilvl w:val="0"/>
          <w:numId w:val="320"/>
        </w:numPr>
        <w:spacing w:line="276" w:lineRule="auto"/>
        <w:jc w:val="both"/>
        <w:rPr>
          <w:color w:val="auto"/>
        </w:rPr>
      </w:pPr>
      <w:r w:rsidRPr="00E118C5">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57B0A" w:rsidRPr="00E118C5" w:rsidRDefault="00E57B0A" w:rsidP="00820F84">
      <w:pPr>
        <w:pStyle w:val="11"/>
        <w:numPr>
          <w:ilvl w:val="0"/>
          <w:numId w:val="320"/>
        </w:numPr>
        <w:spacing w:line="300" w:lineRule="auto"/>
        <w:jc w:val="both"/>
        <w:rPr>
          <w:color w:val="auto"/>
        </w:rPr>
      </w:pPr>
      <w:r w:rsidRPr="00E118C5">
        <w:rPr>
          <w:color w:val="auto"/>
        </w:rPr>
        <w:t>Основными формами представления итогов учебных исследований являются:</w:t>
      </w:r>
    </w:p>
    <w:p w:rsidR="00E57B0A" w:rsidRPr="00E118C5" w:rsidRDefault="00E57B0A" w:rsidP="00820F84">
      <w:pPr>
        <w:pStyle w:val="11"/>
        <w:numPr>
          <w:ilvl w:val="0"/>
          <w:numId w:val="320"/>
        </w:numPr>
        <w:spacing w:line="360" w:lineRule="auto"/>
        <w:jc w:val="both"/>
        <w:rPr>
          <w:color w:val="auto"/>
        </w:rPr>
      </w:pPr>
      <w:r w:rsidRPr="00E118C5">
        <w:rPr>
          <w:color w:val="auto"/>
        </w:rPr>
        <w:t>доклад, реферат;</w:t>
      </w:r>
    </w:p>
    <w:p w:rsidR="00E57B0A" w:rsidRPr="00E118C5" w:rsidRDefault="00E57B0A" w:rsidP="00820F84">
      <w:pPr>
        <w:pStyle w:val="11"/>
        <w:numPr>
          <w:ilvl w:val="0"/>
          <w:numId w:val="320"/>
        </w:numPr>
        <w:spacing w:line="300" w:lineRule="auto"/>
        <w:jc w:val="both"/>
        <w:rPr>
          <w:color w:val="auto"/>
        </w:rPr>
      </w:pPr>
      <w:r w:rsidRPr="00E118C5">
        <w:rPr>
          <w:color w:val="auto"/>
        </w:rPr>
        <w:t>статьи, обзоры, отчеты и заключения по итогам исследований по различным предметным областям.</w:t>
      </w:r>
    </w:p>
    <w:p w:rsidR="00E57B0A" w:rsidRPr="00E118C5" w:rsidRDefault="00E57B0A" w:rsidP="00820F84">
      <w:pPr>
        <w:pStyle w:val="11"/>
        <w:spacing w:line="266" w:lineRule="auto"/>
        <w:jc w:val="both"/>
        <w:rPr>
          <w:color w:val="auto"/>
        </w:rPr>
      </w:pPr>
      <w:r w:rsidRPr="00E118C5">
        <w:rPr>
          <w:b/>
          <w:bCs/>
          <w:i/>
          <w:iCs/>
          <w:color w:val="auto"/>
        </w:rPr>
        <w:t>Особенности организации учебной исследовательской деятельности в рамках внеурочной деятельности</w:t>
      </w:r>
    </w:p>
    <w:p w:rsidR="00E57B0A" w:rsidRPr="00E118C5" w:rsidRDefault="00E57B0A" w:rsidP="00820F84">
      <w:pPr>
        <w:pStyle w:val="11"/>
        <w:jc w:val="both"/>
        <w:rPr>
          <w:color w:val="auto"/>
        </w:rPr>
      </w:pPr>
      <w:r w:rsidRPr="00E118C5">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57B0A" w:rsidRPr="00E118C5" w:rsidRDefault="00E57B0A" w:rsidP="00820F84">
      <w:pPr>
        <w:pStyle w:val="11"/>
        <w:jc w:val="both"/>
        <w:rPr>
          <w:color w:val="auto"/>
        </w:rPr>
      </w:pPr>
      <w:r w:rsidRPr="00E118C5">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57B0A" w:rsidRPr="00E118C5" w:rsidRDefault="00E57B0A" w:rsidP="00820F84">
      <w:pPr>
        <w:pStyle w:val="11"/>
        <w:numPr>
          <w:ilvl w:val="0"/>
          <w:numId w:val="323"/>
        </w:numPr>
        <w:jc w:val="both"/>
        <w:rPr>
          <w:color w:val="auto"/>
        </w:rPr>
      </w:pPr>
      <w:r w:rsidRPr="00E118C5">
        <w:rPr>
          <w:color w:val="auto"/>
        </w:rPr>
        <w:t>социально-гуманитарное;</w:t>
      </w:r>
    </w:p>
    <w:p w:rsidR="00E57B0A" w:rsidRPr="00E118C5" w:rsidRDefault="00E57B0A" w:rsidP="00820F84">
      <w:pPr>
        <w:pStyle w:val="11"/>
        <w:numPr>
          <w:ilvl w:val="0"/>
          <w:numId w:val="323"/>
        </w:numPr>
        <w:jc w:val="both"/>
        <w:rPr>
          <w:color w:val="auto"/>
        </w:rPr>
      </w:pPr>
      <w:r w:rsidRPr="00E118C5">
        <w:rPr>
          <w:color w:val="auto"/>
        </w:rPr>
        <w:t>филологическое;</w:t>
      </w:r>
    </w:p>
    <w:p w:rsidR="00E57B0A" w:rsidRPr="00E118C5" w:rsidRDefault="00E57B0A" w:rsidP="00820F84">
      <w:pPr>
        <w:pStyle w:val="11"/>
        <w:numPr>
          <w:ilvl w:val="0"/>
          <w:numId w:val="323"/>
        </w:numPr>
        <w:jc w:val="both"/>
        <w:rPr>
          <w:color w:val="auto"/>
        </w:rPr>
      </w:pPr>
      <w:r w:rsidRPr="00E118C5">
        <w:rPr>
          <w:color w:val="auto"/>
        </w:rPr>
        <w:t>естественно-научное;</w:t>
      </w:r>
    </w:p>
    <w:p w:rsidR="00E57B0A" w:rsidRPr="00E118C5" w:rsidRDefault="00E57B0A" w:rsidP="00820F84">
      <w:pPr>
        <w:pStyle w:val="11"/>
        <w:numPr>
          <w:ilvl w:val="0"/>
          <w:numId w:val="323"/>
        </w:numPr>
        <w:jc w:val="both"/>
        <w:rPr>
          <w:color w:val="auto"/>
        </w:rPr>
      </w:pPr>
      <w:r w:rsidRPr="00E118C5">
        <w:rPr>
          <w:color w:val="auto"/>
        </w:rPr>
        <w:t>информационно-технологическое;</w:t>
      </w:r>
    </w:p>
    <w:p w:rsidR="00E57B0A" w:rsidRPr="00E118C5" w:rsidRDefault="00E57B0A" w:rsidP="00820F84">
      <w:pPr>
        <w:pStyle w:val="11"/>
        <w:numPr>
          <w:ilvl w:val="0"/>
          <w:numId w:val="323"/>
        </w:numPr>
        <w:jc w:val="both"/>
        <w:rPr>
          <w:color w:val="auto"/>
        </w:rPr>
      </w:pPr>
      <w:r w:rsidRPr="00E118C5">
        <w:rPr>
          <w:color w:val="auto"/>
        </w:rPr>
        <w:t>междисциплинарное.</w:t>
      </w:r>
    </w:p>
    <w:p w:rsidR="00E57B0A" w:rsidRPr="00E118C5" w:rsidRDefault="00E57B0A" w:rsidP="00820F84">
      <w:pPr>
        <w:pStyle w:val="11"/>
        <w:jc w:val="both"/>
        <w:rPr>
          <w:color w:val="auto"/>
        </w:rPr>
      </w:pPr>
      <w:r w:rsidRPr="00E118C5">
        <w:rPr>
          <w:color w:val="auto"/>
        </w:rPr>
        <w:t>Основными формами организации УИД во внеурочное время являются:</w:t>
      </w:r>
    </w:p>
    <w:p w:rsidR="00E57B0A" w:rsidRPr="00E118C5" w:rsidRDefault="00E57B0A" w:rsidP="00820F84">
      <w:pPr>
        <w:pStyle w:val="11"/>
        <w:numPr>
          <w:ilvl w:val="0"/>
          <w:numId w:val="322"/>
        </w:numPr>
        <w:jc w:val="both"/>
        <w:rPr>
          <w:color w:val="auto"/>
        </w:rPr>
      </w:pPr>
      <w:r w:rsidRPr="00E118C5">
        <w:rPr>
          <w:color w:val="auto"/>
        </w:rPr>
        <w:t>конференция, семинар, дискуссия, диспут;</w:t>
      </w:r>
    </w:p>
    <w:p w:rsidR="00E57B0A" w:rsidRPr="00E118C5" w:rsidRDefault="00E57B0A" w:rsidP="00820F84">
      <w:pPr>
        <w:pStyle w:val="11"/>
        <w:numPr>
          <w:ilvl w:val="0"/>
          <w:numId w:val="322"/>
        </w:numPr>
        <w:jc w:val="both"/>
        <w:rPr>
          <w:color w:val="auto"/>
        </w:rPr>
      </w:pPr>
      <w:r w:rsidRPr="00E118C5">
        <w:rPr>
          <w:color w:val="auto"/>
        </w:rPr>
        <w:t>брифинг, интервью, телемост;</w:t>
      </w:r>
    </w:p>
    <w:p w:rsidR="00E57B0A" w:rsidRPr="00E118C5" w:rsidRDefault="00E57B0A" w:rsidP="00820F84">
      <w:pPr>
        <w:pStyle w:val="11"/>
        <w:numPr>
          <w:ilvl w:val="0"/>
          <w:numId w:val="322"/>
        </w:numPr>
        <w:jc w:val="both"/>
        <w:rPr>
          <w:color w:val="auto"/>
        </w:rPr>
      </w:pPr>
      <w:r w:rsidRPr="00E118C5">
        <w:rPr>
          <w:color w:val="auto"/>
        </w:rPr>
        <w:t>исследовательская практика, образовательные экспедиции, походы, поездки, экскурсии;</w:t>
      </w:r>
    </w:p>
    <w:p w:rsidR="00E57B0A" w:rsidRPr="00E118C5" w:rsidRDefault="00E57B0A" w:rsidP="00820F84">
      <w:pPr>
        <w:pStyle w:val="11"/>
        <w:numPr>
          <w:ilvl w:val="0"/>
          <w:numId w:val="322"/>
        </w:numPr>
        <w:jc w:val="both"/>
        <w:rPr>
          <w:color w:val="auto"/>
        </w:rPr>
      </w:pPr>
      <w:r w:rsidRPr="00E118C5">
        <w:rPr>
          <w:color w:val="auto"/>
        </w:rPr>
        <w:t>научно-исследовательское общество учащихся.</w:t>
      </w:r>
    </w:p>
    <w:p w:rsidR="00E57B0A" w:rsidRPr="00E118C5" w:rsidRDefault="00E57B0A" w:rsidP="00820F84">
      <w:pPr>
        <w:pStyle w:val="11"/>
        <w:jc w:val="both"/>
        <w:rPr>
          <w:color w:val="auto"/>
        </w:rPr>
      </w:pPr>
      <w:r w:rsidRPr="00E118C5">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E57B0A" w:rsidRPr="00E118C5" w:rsidRDefault="00E57B0A" w:rsidP="00820F84">
      <w:pPr>
        <w:pStyle w:val="11"/>
        <w:numPr>
          <w:ilvl w:val="0"/>
          <w:numId w:val="321"/>
        </w:numPr>
        <w:jc w:val="both"/>
        <w:rPr>
          <w:color w:val="auto"/>
        </w:rPr>
      </w:pPr>
      <w:r w:rsidRPr="00E118C5">
        <w:rPr>
          <w:color w:val="auto"/>
        </w:rPr>
        <w:t>письменная исследовательская работа (эссе, доклад, реферат);</w:t>
      </w:r>
    </w:p>
    <w:p w:rsidR="00E57B0A" w:rsidRPr="00E118C5" w:rsidRDefault="00E57B0A" w:rsidP="00820F84">
      <w:pPr>
        <w:pStyle w:val="11"/>
        <w:numPr>
          <w:ilvl w:val="0"/>
          <w:numId w:val="321"/>
        </w:numPr>
        <w:jc w:val="both"/>
        <w:rPr>
          <w:color w:val="auto"/>
        </w:rPr>
      </w:pPr>
      <w:r w:rsidRPr="00E118C5">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E57B0A" w:rsidRPr="00E118C5" w:rsidRDefault="00E57B0A" w:rsidP="00820F84">
      <w:pPr>
        <w:pStyle w:val="11"/>
        <w:jc w:val="both"/>
        <w:rPr>
          <w:color w:val="auto"/>
        </w:rPr>
      </w:pPr>
      <w:r w:rsidRPr="00E118C5">
        <w:rPr>
          <w:b/>
          <w:bCs/>
          <w:i/>
          <w:iCs/>
          <w:color w:val="auto"/>
        </w:rPr>
        <w:t>Общие рекомендации по оцениванию учебной исследовательской деятельности</w:t>
      </w:r>
    </w:p>
    <w:p w:rsidR="00E57B0A" w:rsidRPr="00E118C5" w:rsidRDefault="00E57B0A" w:rsidP="00820F84">
      <w:pPr>
        <w:pStyle w:val="11"/>
        <w:jc w:val="both"/>
        <w:rPr>
          <w:color w:val="auto"/>
        </w:rPr>
      </w:pPr>
      <w:r w:rsidRPr="00E118C5">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57B0A" w:rsidRPr="00E118C5" w:rsidRDefault="00E57B0A" w:rsidP="00820F84">
      <w:pPr>
        <w:pStyle w:val="11"/>
        <w:jc w:val="both"/>
        <w:rPr>
          <w:color w:val="auto"/>
        </w:rPr>
      </w:pPr>
      <w:r w:rsidRPr="00E118C5">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57B0A" w:rsidRPr="00E118C5" w:rsidRDefault="00E57B0A" w:rsidP="00820F84">
      <w:pPr>
        <w:pStyle w:val="11"/>
        <w:numPr>
          <w:ilvl w:val="0"/>
          <w:numId w:val="324"/>
        </w:numPr>
        <w:jc w:val="both"/>
        <w:rPr>
          <w:color w:val="auto"/>
        </w:rPr>
      </w:pPr>
      <w:r w:rsidRPr="00E118C5">
        <w:rPr>
          <w:color w:val="auto"/>
        </w:rPr>
        <w:t>использовать вопросы как исследовательский инструмент познания;</w:t>
      </w:r>
    </w:p>
    <w:p w:rsidR="00E57B0A" w:rsidRPr="00E118C5" w:rsidRDefault="00E57B0A" w:rsidP="00820F84">
      <w:pPr>
        <w:pStyle w:val="11"/>
        <w:numPr>
          <w:ilvl w:val="0"/>
          <w:numId w:val="324"/>
        </w:numPr>
        <w:jc w:val="both"/>
        <w:rPr>
          <w:color w:val="auto"/>
        </w:rPr>
      </w:pPr>
      <w:r w:rsidRPr="00E118C5">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57B0A" w:rsidRPr="00E118C5" w:rsidRDefault="00E57B0A" w:rsidP="00820F84">
      <w:pPr>
        <w:pStyle w:val="11"/>
        <w:numPr>
          <w:ilvl w:val="0"/>
          <w:numId w:val="324"/>
        </w:numPr>
        <w:jc w:val="both"/>
        <w:rPr>
          <w:color w:val="auto"/>
        </w:rPr>
      </w:pPr>
      <w:r w:rsidRPr="00E118C5">
        <w:rPr>
          <w:color w:val="auto"/>
        </w:rPr>
        <w:t>формировать гипотезу об истинности собственных суждений и суждений других, аргументировать свою позицию, мнение;</w:t>
      </w:r>
    </w:p>
    <w:p w:rsidR="00E57B0A" w:rsidRPr="00E118C5" w:rsidRDefault="00E57B0A" w:rsidP="00820F84">
      <w:pPr>
        <w:pStyle w:val="11"/>
        <w:numPr>
          <w:ilvl w:val="0"/>
          <w:numId w:val="324"/>
        </w:numPr>
        <w:jc w:val="both"/>
        <w:rPr>
          <w:color w:val="auto"/>
        </w:rPr>
      </w:pPr>
      <w:r w:rsidRPr="00E118C5">
        <w:rPr>
          <w:color w:val="auto"/>
        </w:rPr>
        <w:t>проводить по самостоятельно составленному плану опыт, несложный эксперимент, небольшое исследование;</w:t>
      </w:r>
    </w:p>
    <w:p w:rsidR="00E57B0A" w:rsidRPr="00E118C5" w:rsidRDefault="00E57B0A" w:rsidP="00820F84">
      <w:pPr>
        <w:pStyle w:val="11"/>
        <w:numPr>
          <w:ilvl w:val="0"/>
          <w:numId w:val="324"/>
        </w:numPr>
        <w:jc w:val="both"/>
        <w:rPr>
          <w:color w:val="auto"/>
        </w:rPr>
      </w:pPr>
      <w:r w:rsidRPr="00E118C5">
        <w:rPr>
          <w:color w:val="auto"/>
        </w:rPr>
        <w:t>оценивать на применимость и достоверность информацию, полученную в ходе исследования (эксперимента);</w:t>
      </w:r>
    </w:p>
    <w:p w:rsidR="00E57B0A" w:rsidRPr="00E118C5" w:rsidRDefault="00E57B0A" w:rsidP="00820F84">
      <w:pPr>
        <w:pStyle w:val="11"/>
        <w:numPr>
          <w:ilvl w:val="0"/>
          <w:numId w:val="324"/>
        </w:numPr>
        <w:jc w:val="both"/>
        <w:rPr>
          <w:color w:val="auto"/>
        </w:rPr>
      </w:pPr>
      <w:r w:rsidRPr="00E118C5">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57B0A" w:rsidRPr="00E118C5" w:rsidRDefault="00E57B0A" w:rsidP="00820F84">
      <w:pPr>
        <w:pStyle w:val="11"/>
        <w:numPr>
          <w:ilvl w:val="0"/>
          <w:numId w:val="324"/>
        </w:numPr>
        <w:jc w:val="both"/>
        <w:rPr>
          <w:color w:val="auto"/>
        </w:rPr>
      </w:pPr>
      <w:r w:rsidRPr="00E118C5">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57B0A" w:rsidRPr="00E118C5" w:rsidRDefault="00E57B0A" w:rsidP="00820F84">
      <w:pPr>
        <w:pStyle w:val="aa"/>
        <w:jc w:val="both"/>
        <w:rPr>
          <w:rFonts w:ascii="Times New Roman" w:hAnsi="Times New Roman" w:cs="Times New Roman"/>
        </w:rPr>
      </w:pPr>
      <w:bookmarkStart w:id="755" w:name="bookmark1911"/>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Особенности организации проектной деятельности</w:t>
      </w:r>
      <w:bookmarkEnd w:id="755"/>
    </w:p>
    <w:p w:rsidR="00E57B0A" w:rsidRPr="00E118C5" w:rsidRDefault="00E57B0A" w:rsidP="00820F84">
      <w:pPr>
        <w:pStyle w:val="11"/>
        <w:spacing w:line="257" w:lineRule="auto"/>
        <w:jc w:val="both"/>
        <w:rPr>
          <w:color w:val="auto"/>
        </w:rPr>
      </w:pPr>
      <w:r w:rsidRPr="00E118C5">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E57B0A" w:rsidRPr="00E118C5" w:rsidRDefault="00E57B0A" w:rsidP="00820F84">
      <w:pPr>
        <w:pStyle w:val="11"/>
        <w:spacing w:line="257" w:lineRule="auto"/>
        <w:jc w:val="both"/>
        <w:rPr>
          <w:color w:val="auto"/>
        </w:rPr>
      </w:pPr>
      <w:r w:rsidRPr="00E118C5">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57B0A" w:rsidRPr="00E118C5" w:rsidRDefault="00E57B0A" w:rsidP="00820F84">
      <w:pPr>
        <w:pStyle w:val="11"/>
        <w:numPr>
          <w:ilvl w:val="0"/>
          <w:numId w:val="325"/>
        </w:numPr>
        <w:spacing w:line="257" w:lineRule="auto"/>
        <w:jc w:val="both"/>
        <w:rPr>
          <w:color w:val="auto"/>
        </w:rPr>
      </w:pPr>
      <w:r w:rsidRPr="00E118C5">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E57B0A" w:rsidRPr="00E118C5" w:rsidRDefault="00E57B0A" w:rsidP="00820F84">
      <w:pPr>
        <w:pStyle w:val="11"/>
        <w:numPr>
          <w:ilvl w:val="0"/>
          <w:numId w:val="325"/>
        </w:numPr>
        <w:spacing w:line="257" w:lineRule="auto"/>
        <w:jc w:val="both"/>
        <w:rPr>
          <w:color w:val="auto"/>
        </w:rPr>
      </w:pPr>
      <w:r w:rsidRPr="00E118C5">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E57B0A" w:rsidRPr="00E118C5" w:rsidRDefault="00E57B0A" w:rsidP="00820F84">
      <w:pPr>
        <w:pStyle w:val="11"/>
        <w:spacing w:line="257" w:lineRule="auto"/>
        <w:jc w:val="both"/>
        <w:rPr>
          <w:color w:val="auto"/>
        </w:rPr>
      </w:pPr>
      <w:r w:rsidRPr="00E118C5">
        <w:rPr>
          <w:color w:val="auto"/>
        </w:rPr>
        <w:t>Осуществление ПД обучающимися включает в себя ряд этапов:</w:t>
      </w:r>
    </w:p>
    <w:p w:rsidR="00E57B0A" w:rsidRPr="00E118C5" w:rsidRDefault="00E57B0A" w:rsidP="00820F84">
      <w:pPr>
        <w:pStyle w:val="11"/>
        <w:numPr>
          <w:ilvl w:val="0"/>
          <w:numId w:val="326"/>
        </w:numPr>
        <w:spacing w:line="360" w:lineRule="auto"/>
        <w:jc w:val="both"/>
        <w:rPr>
          <w:color w:val="auto"/>
        </w:rPr>
      </w:pPr>
      <w:r w:rsidRPr="00E118C5">
        <w:rPr>
          <w:color w:val="auto"/>
        </w:rPr>
        <w:t>анализ и формулирование проблемы;</w:t>
      </w:r>
    </w:p>
    <w:p w:rsidR="00E57B0A" w:rsidRPr="00E118C5" w:rsidRDefault="00E57B0A" w:rsidP="00820F84">
      <w:pPr>
        <w:pStyle w:val="11"/>
        <w:numPr>
          <w:ilvl w:val="0"/>
          <w:numId w:val="326"/>
        </w:numPr>
        <w:spacing w:line="360" w:lineRule="auto"/>
        <w:jc w:val="both"/>
        <w:rPr>
          <w:color w:val="auto"/>
        </w:rPr>
      </w:pPr>
      <w:r w:rsidRPr="00E118C5">
        <w:rPr>
          <w:color w:val="auto"/>
        </w:rPr>
        <w:t>формулирование темы проекта;</w:t>
      </w:r>
    </w:p>
    <w:p w:rsidR="00E57B0A" w:rsidRPr="00E118C5" w:rsidRDefault="00E57B0A" w:rsidP="00820F84">
      <w:pPr>
        <w:pStyle w:val="11"/>
        <w:numPr>
          <w:ilvl w:val="0"/>
          <w:numId w:val="326"/>
        </w:numPr>
        <w:spacing w:after="60" w:line="360" w:lineRule="auto"/>
        <w:jc w:val="both"/>
        <w:rPr>
          <w:color w:val="auto"/>
        </w:rPr>
      </w:pPr>
      <w:r w:rsidRPr="00E118C5">
        <w:rPr>
          <w:color w:val="auto"/>
        </w:rPr>
        <w:t>постановка цели и задач проекта;</w:t>
      </w:r>
    </w:p>
    <w:p w:rsidR="00E57B0A" w:rsidRPr="00E118C5" w:rsidRDefault="00E57B0A" w:rsidP="00820F84">
      <w:pPr>
        <w:pStyle w:val="11"/>
        <w:numPr>
          <w:ilvl w:val="0"/>
          <w:numId w:val="326"/>
        </w:numPr>
        <w:spacing w:line="360" w:lineRule="auto"/>
        <w:jc w:val="both"/>
        <w:rPr>
          <w:color w:val="auto"/>
        </w:rPr>
      </w:pPr>
      <w:r w:rsidRPr="00E118C5">
        <w:rPr>
          <w:color w:val="auto"/>
        </w:rPr>
        <w:t>составление плана работы;</w:t>
      </w:r>
    </w:p>
    <w:p w:rsidR="00E57B0A" w:rsidRPr="00E118C5" w:rsidRDefault="00E57B0A" w:rsidP="00820F84">
      <w:pPr>
        <w:pStyle w:val="11"/>
        <w:numPr>
          <w:ilvl w:val="0"/>
          <w:numId w:val="326"/>
        </w:numPr>
        <w:spacing w:line="360" w:lineRule="auto"/>
        <w:jc w:val="both"/>
        <w:rPr>
          <w:color w:val="auto"/>
        </w:rPr>
      </w:pPr>
      <w:r w:rsidRPr="00E118C5">
        <w:rPr>
          <w:color w:val="auto"/>
        </w:rPr>
        <w:t>сбор информации/исследование;</w:t>
      </w:r>
    </w:p>
    <w:p w:rsidR="00E57B0A" w:rsidRPr="00E118C5" w:rsidRDefault="00E57B0A" w:rsidP="00820F84">
      <w:pPr>
        <w:pStyle w:val="11"/>
        <w:numPr>
          <w:ilvl w:val="0"/>
          <w:numId w:val="326"/>
        </w:numPr>
        <w:spacing w:after="60" w:line="360" w:lineRule="auto"/>
        <w:jc w:val="both"/>
        <w:rPr>
          <w:color w:val="auto"/>
        </w:rPr>
      </w:pPr>
      <w:r w:rsidRPr="00E118C5">
        <w:rPr>
          <w:color w:val="auto"/>
        </w:rPr>
        <w:t>выполнение технологического этапа;</w:t>
      </w:r>
    </w:p>
    <w:p w:rsidR="00E57B0A" w:rsidRPr="00E118C5" w:rsidRDefault="00E57B0A" w:rsidP="00820F84">
      <w:pPr>
        <w:pStyle w:val="11"/>
        <w:numPr>
          <w:ilvl w:val="0"/>
          <w:numId w:val="326"/>
        </w:numPr>
        <w:spacing w:after="60" w:line="360" w:lineRule="auto"/>
        <w:jc w:val="both"/>
        <w:rPr>
          <w:color w:val="auto"/>
        </w:rPr>
      </w:pPr>
      <w:r w:rsidRPr="00E118C5">
        <w:rPr>
          <w:color w:val="auto"/>
        </w:rPr>
        <w:t>подготовка и защита проекта;</w:t>
      </w:r>
    </w:p>
    <w:p w:rsidR="00E57B0A" w:rsidRPr="00E118C5" w:rsidRDefault="00E57B0A" w:rsidP="00820F84">
      <w:pPr>
        <w:pStyle w:val="11"/>
        <w:numPr>
          <w:ilvl w:val="0"/>
          <w:numId w:val="326"/>
        </w:numPr>
        <w:spacing w:line="257" w:lineRule="auto"/>
        <w:jc w:val="both"/>
        <w:rPr>
          <w:color w:val="auto"/>
        </w:rPr>
      </w:pPr>
      <w:r w:rsidRPr="00E118C5">
        <w:rPr>
          <w:color w:val="auto"/>
        </w:rPr>
        <w:t>рефлексия, анализ результатов выполнения проекта, оценка качества выполнения.</w:t>
      </w:r>
    </w:p>
    <w:p w:rsidR="00E57B0A" w:rsidRPr="00E118C5" w:rsidRDefault="00E57B0A" w:rsidP="00820F84">
      <w:pPr>
        <w:pStyle w:val="11"/>
        <w:spacing w:line="257" w:lineRule="auto"/>
        <w:jc w:val="both"/>
        <w:rPr>
          <w:color w:val="auto"/>
        </w:rPr>
      </w:pPr>
      <w:r w:rsidRPr="00E118C5">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E57B0A" w:rsidRPr="00E118C5" w:rsidRDefault="00E57B0A" w:rsidP="00820F84">
      <w:pPr>
        <w:pStyle w:val="11"/>
        <w:spacing w:line="269" w:lineRule="auto"/>
        <w:jc w:val="both"/>
        <w:rPr>
          <w:color w:val="auto"/>
        </w:rPr>
      </w:pPr>
      <w:r w:rsidRPr="00E118C5">
        <w:rPr>
          <w:b/>
          <w:bCs/>
          <w:i/>
          <w:iCs/>
          <w:color w:val="auto"/>
        </w:rPr>
        <w:t>Особенности организации проектной деятельности в рамках урочной деятельности</w:t>
      </w:r>
    </w:p>
    <w:p w:rsidR="00E57B0A" w:rsidRPr="00E118C5" w:rsidRDefault="00E57B0A" w:rsidP="00820F84">
      <w:pPr>
        <w:pStyle w:val="11"/>
        <w:jc w:val="both"/>
        <w:rPr>
          <w:color w:val="auto"/>
        </w:rPr>
      </w:pPr>
      <w:r w:rsidRPr="00E118C5">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57B0A" w:rsidRPr="00E118C5" w:rsidRDefault="00E57B0A" w:rsidP="00820F84">
      <w:pPr>
        <w:pStyle w:val="11"/>
        <w:jc w:val="both"/>
        <w:rPr>
          <w:color w:val="auto"/>
        </w:rPr>
      </w:pPr>
      <w:r w:rsidRPr="00E118C5">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57B0A" w:rsidRPr="00E118C5" w:rsidRDefault="00E57B0A" w:rsidP="00820F84">
      <w:pPr>
        <w:pStyle w:val="11"/>
        <w:numPr>
          <w:ilvl w:val="0"/>
          <w:numId w:val="327"/>
        </w:numPr>
        <w:spacing w:line="360" w:lineRule="auto"/>
        <w:jc w:val="both"/>
        <w:rPr>
          <w:color w:val="auto"/>
        </w:rPr>
      </w:pPr>
      <w:r w:rsidRPr="00E118C5">
        <w:rPr>
          <w:color w:val="auto"/>
        </w:rPr>
        <w:t>предметные проекты;</w:t>
      </w:r>
    </w:p>
    <w:p w:rsidR="00E57B0A" w:rsidRPr="00E118C5" w:rsidRDefault="00E57B0A" w:rsidP="00820F84">
      <w:pPr>
        <w:pStyle w:val="11"/>
        <w:numPr>
          <w:ilvl w:val="0"/>
          <w:numId w:val="327"/>
        </w:numPr>
        <w:spacing w:line="360" w:lineRule="auto"/>
        <w:jc w:val="both"/>
        <w:rPr>
          <w:color w:val="auto"/>
        </w:rPr>
      </w:pPr>
      <w:r w:rsidRPr="00E118C5">
        <w:rPr>
          <w:color w:val="auto"/>
        </w:rPr>
        <w:t>метапредметные проекты.</w:t>
      </w:r>
    </w:p>
    <w:p w:rsidR="00E57B0A" w:rsidRPr="00E118C5" w:rsidRDefault="00E57B0A" w:rsidP="00820F84">
      <w:pPr>
        <w:pStyle w:val="11"/>
        <w:jc w:val="both"/>
        <w:rPr>
          <w:color w:val="auto"/>
        </w:rPr>
      </w:pPr>
      <w:r w:rsidRPr="00E118C5">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57B0A" w:rsidRPr="00E118C5" w:rsidRDefault="00E57B0A" w:rsidP="00820F84">
      <w:pPr>
        <w:pStyle w:val="11"/>
        <w:jc w:val="both"/>
        <w:rPr>
          <w:color w:val="auto"/>
        </w:rPr>
      </w:pPr>
      <w:r w:rsidRPr="00E118C5">
        <w:rPr>
          <w:color w:val="auto"/>
        </w:rPr>
        <w:t>Формы организации проектной деятельности обучающихся могут быть следующие:</w:t>
      </w:r>
    </w:p>
    <w:p w:rsidR="00E57B0A" w:rsidRPr="00E118C5" w:rsidRDefault="00E57B0A" w:rsidP="00820F84">
      <w:pPr>
        <w:pStyle w:val="11"/>
        <w:numPr>
          <w:ilvl w:val="0"/>
          <w:numId w:val="328"/>
        </w:numPr>
        <w:spacing w:line="360" w:lineRule="auto"/>
        <w:jc w:val="both"/>
        <w:rPr>
          <w:color w:val="auto"/>
        </w:rPr>
      </w:pPr>
      <w:r w:rsidRPr="00E118C5">
        <w:rPr>
          <w:color w:val="auto"/>
        </w:rPr>
        <w:t>монопроект (использование содержания одного предмета);</w:t>
      </w:r>
    </w:p>
    <w:p w:rsidR="00E57B0A" w:rsidRPr="00E118C5" w:rsidRDefault="00E57B0A" w:rsidP="00820F84">
      <w:pPr>
        <w:pStyle w:val="11"/>
        <w:numPr>
          <w:ilvl w:val="0"/>
          <w:numId w:val="328"/>
        </w:numPr>
        <w:spacing w:line="300" w:lineRule="auto"/>
        <w:jc w:val="both"/>
        <w:rPr>
          <w:color w:val="auto"/>
        </w:rPr>
      </w:pPr>
      <w:r w:rsidRPr="00E118C5">
        <w:rPr>
          <w:color w:val="auto"/>
        </w:rPr>
        <w:t>межпредметный проект (использование интегрированного знания и способов учебной деятельности различных предметов);</w:t>
      </w:r>
    </w:p>
    <w:p w:rsidR="00E57B0A" w:rsidRPr="00E118C5" w:rsidRDefault="00E57B0A" w:rsidP="00820F84">
      <w:pPr>
        <w:pStyle w:val="11"/>
        <w:numPr>
          <w:ilvl w:val="0"/>
          <w:numId w:val="328"/>
        </w:numPr>
        <w:spacing w:line="300" w:lineRule="auto"/>
        <w:jc w:val="both"/>
        <w:rPr>
          <w:color w:val="auto"/>
        </w:rPr>
      </w:pPr>
      <w:r w:rsidRPr="00E118C5">
        <w:rPr>
          <w:color w:val="auto"/>
        </w:rPr>
        <w:t>метапроект (использование областей знания и методов деятельности, выходящих за рамки предметного обучения).</w:t>
      </w:r>
    </w:p>
    <w:p w:rsidR="00E57B0A" w:rsidRPr="00E118C5" w:rsidRDefault="00E57B0A" w:rsidP="00820F84">
      <w:pPr>
        <w:pStyle w:val="11"/>
        <w:jc w:val="both"/>
        <w:rPr>
          <w:color w:val="auto"/>
        </w:rPr>
      </w:pPr>
      <w:r w:rsidRPr="00E118C5">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57B0A" w:rsidRPr="00E118C5" w:rsidRDefault="00E57B0A" w:rsidP="00820F84">
      <w:pPr>
        <w:pStyle w:val="11"/>
        <w:numPr>
          <w:ilvl w:val="0"/>
          <w:numId w:val="329"/>
        </w:numPr>
        <w:spacing w:line="300" w:lineRule="auto"/>
        <w:jc w:val="both"/>
        <w:rPr>
          <w:color w:val="auto"/>
        </w:rPr>
      </w:pPr>
      <w:r w:rsidRPr="00E118C5">
        <w:rPr>
          <w:color w:val="auto"/>
        </w:rPr>
        <w:t>Какое средство поможет в решении проблемы... (опишите, объясните)?</w:t>
      </w:r>
    </w:p>
    <w:p w:rsidR="00E57B0A" w:rsidRPr="00E118C5" w:rsidRDefault="00E57B0A" w:rsidP="00820F84">
      <w:pPr>
        <w:pStyle w:val="11"/>
        <w:numPr>
          <w:ilvl w:val="0"/>
          <w:numId w:val="329"/>
        </w:numPr>
        <w:spacing w:line="300" w:lineRule="auto"/>
        <w:jc w:val="both"/>
        <w:rPr>
          <w:color w:val="auto"/>
        </w:rPr>
      </w:pPr>
      <w:r w:rsidRPr="00E118C5">
        <w:rPr>
          <w:color w:val="auto"/>
        </w:rPr>
        <w:t>Каким должно быть средство для решения проблемы... (опишите, смоделируйте)?</w:t>
      </w:r>
    </w:p>
    <w:p w:rsidR="00E57B0A" w:rsidRPr="00E118C5" w:rsidRDefault="00E57B0A" w:rsidP="00820F84">
      <w:pPr>
        <w:pStyle w:val="11"/>
        <w:numPr>
          <w:ilvl w:val="0"/>
          <w:numId w:val="329"/>
        </w:numPr>
        <w:spacing w:line="300" w:lineRule="auto"/>
        <w:jc w:val="both"/>
        <w:rPr>
          <w:color w:val="auto"/>
        </w:rPr>
      </w:pPr>
      <w:r w:rsidRPr="00E118C5">
        <w:rPr>
          <w:color w:val="auto"/>
        </w:rPr>
        <w:t>Как сделать средство для решения проблемы (дайте инструкцию)?</w:t>
      </w:r>
    </w:p>
    <w:p w:rsidR="00E57B0A" w:rsidRPr="00E118C5" w:rsidRDefault="00E57B0A" w:rsidP="00820F84">
      <w:pPr>
        <w:pStyle w:val="11"/>
        <w:numPr>
          <w:ilvl w:val="0"/>
          <w:numId w:val="329"/>
        </w:numPr>
        <w:spacing w:line="360" w:lineRule="auto"/>
        <w:jc w:val="both"/>
        <w:rPr>
          <w:color w:val="auto"/>
        </w:rPr>
      </w:pPr>
      <w:r w:rsidRPr="00E118C5">
        <w:rPr>
          <w:color w:val="auto"/>
        </w:rPr>
        <w:t>Как выглядело... (опишите, реконструируйте)?</w:t>
      </w:r>
    </w:p>
    <w:p w:rsidR="00E57B0A" w:rsidRPr="00E118C5" w:rsidRDefault="00E57B0A" w:rsidP="00820F84">
      <w:pPr>
        <w:pStyle w:val="11"/>
        <w:numPr>
          <w:ilvl w:val="0"/>
          <w:numId w:val="329"/>
        </w:numPr>
        <w:spacing w:line="360" w:lineRule="auto"/>
        <w:jc w:val="both"/>
        <w:rPr>
          <w:color w:val="auto"/>
        </w:rPr>
      </w:pPr>
      <w:r w:rsidRPr="00E118C5">
        <w:rPr>
          <w:color w:val="auto"/>
        </w:rPr>
        <w:t>Как будет выглядеть... (опишите, спрогнозируйте)? И т. д.</w:t>
      </w:r>
    </w:p>
    <w:p w:rsidR="00E57B0A" w:rsidRPr="00E118C5" w:rsidRDefault="00E57B0A" w:rsidP="00820F84">
      <w:pPr>
        <w:pStyle w:val="11"/>
        <w:jc w:val="both"/>
        <w:rPr>
          <w:color w:val="auto"/>
        </w:rPr>
      </w:pPr>
      <w:r w:rsidRPr="00E118C5">
        <w:rPr>
          <w:color w:val="auto"/>
        </w:rPr>
        <w:t>Основными формами представления итогов проектной деятельности являются:</w:t>
      </w:r>
    </w:p>
    <w:p w:rsidR="00E57B0A" w:rsidRPr="00E118C5" w:rsidRDefault="00E57B0A" w:rsidP="00820F84">
      <w:pPr>
        <w:pStyle w:val="11"/>
        <w:numPr>
          <w:ilvl w:val="0"/>
          <w:numId w:val="330"/>
        </w:numPr>
        <w:spacing w:line="360" w:lineRule="auto"/>
        <w:jc w:val="both"/>
        <w:rPr>
          <w:color w:val="auto"/>
        </w:rPr>
      </w:pPr>
      <w:r w:rsidRPr="00E118C5">
        <w:rPr>
          <w:color w:val="auto"/>
        </w:rPr>
        <w:t>материальный объект, макет, конструкторское изделие;</w:t>
      </w:r>
    </w:p>
    <w:p w:rsidR="00E57B0A" w:rsidRPr="00E118C5" w:rsidRDefault="00E57B0A" w:rsidP="00820F84">
      <w:pPr>
        <w:pStyle w:val="11"/>
        <w:numPr>
          <w:ilvl w:val="0"/>
          <w:numId w:val="330"/>
        </w:numPr>
        <w:jc w:val="both"/>
        <w:rPr>
          <w:color w:val="auto"/>
        </w:rPr>
      </w:pPr>
      <w:r w:rsidRPr="00E118C5">
        <w:rPr>
          <w:color w:val="auto"/>
        </w:rPr>
        <w:t>отчетные материалы по проекту (тексты, мультимедийные продукты).</w:t>
      </w:r>
    </w:p>
    <w:p w:rsidR="00E57B0A" w:rsidRPr="00E118C5" w:rsidRDefault="00E57B0A" w:rsidP="00820F84">
      <w:pPr>
        <w:pStyle w:val="11"/>
        <w:spacing w:line="266" w:lineRule="auto"/>
        <w:jc w:val="both"/>
        <w:rPr>
          <w:color w:val="auto"/>
        </w:rPr>
      </w:pPr>
      <w:r w:rsidRPr="00E118C5">
        <w:rPr>
          <w:b/>
          <w:bCs/>
          <w:i/>
          <w:iCs/>
          <w:color w:val="auto"/>
        </w:rPr>
        <w:t>Особенности организации проектной деятельности в рамках внеурочной деятельности</w:t>
      </w:r>
    </w:p>
    <w:p w:rsidR="00E57B0A" w:rsidRPr="00E118C5" w:rsidRDefault="00E57B0A" w:rsidP="00820F84">
      <w:pPr>
        <w:pStyle w:val="11"/>
        <w:jc w:val="both"/>
        <w:rPr>
          <w:color w:val="auto"/>
        </w:rPr>
      </w:pPr>
      <w:r w:rsidRPr="00E118C5">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57B0A" w:rsidRPr="00E118C5" w:rsidRDefault="00E57B0A" w:rsidP="00820F84">
      <w:pPr>
        <w:pStyle w:val="11"/>
        <w:jc w:val="both"/>
        <w:rPr>
          <w:color w:val="auto"/>
        </w:rPr>
      </w:pPr>
      <w:r w:rsidRPr="00E118C5">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57B0A" w:rsidRPr="00E118C5" w:rsidRDefault="00E57B0A" w:rsidP="00820F84">
      <w:pPr>
        <w:pStyle w:val="11"/>
        <w:numPr>
          <w:ilvl w:val="0"/>
          <w:numId w:val="331"/>
        </w:numPr>
        <w:spacing w:after="40"/>
        <w:jc w:val="both"/>
        <w:rPr>
          <w:color w:val="auto"/>
        </w:rPr>
      </w:pPr>
      <w:r w:rsidRPr="00E118C5">
        <w:rPr>
          <w:color w:val="auto"/>
        </w:rPr>
        <w:t>гуманитарное;</w:t>
      </w:r>
    </w:p>
    <w:p w:rsidR="00E57B0A" w:rsidRPr="00E118C5" w:rsidRDefault="00E57B0A" w:rsidP="00820F84">
      <w:pPr>
        <w:pStyle w:val="11"/>
        <w:numPr>
          <w:ilvl w:val="0"/>
          <w:numId w:val="331"/>
        </w:numPr>
        <w:spacing w:after="40"/>
        <w:jc w:val="both"/>
        <w:rPr>
          <w:color w:val="auto"/>
        </w:rPr>
      </w:pPr>
      <w:r w:rsidRPr="00E118C5">
        <w:rPr>
          <w:color w:val="auto"/>
        </w:rPr>
        <w:t>естественно-научное;</w:t>
      </w:r>
    </w:p>
    <w:p w:rsidR="00E57B0A" w:rsidRPr="00E118C5" w:rsidRDefault="00E57B0A" w:rsidP="00820F84">
      <w:pPr>
        <w:pStyle w:val="11"/>
        <w:numPr>
          <w:ilvl w:val="0"/>
          <w:numId w:val="331"/>
        </w:numPr>
        <w:spacing w:after="40"/>
        <w:jc w:val="both"/>
        <w:rPr>
          <w:color w:val="auto"/>
        </w:rPr>
      </w:pPr>
      <w:r w:rsidRPr="00E118C5">
        <w:rPr>
          <w:color w:val="auto"/>
        </w:rPr>
        <w:t>социально-ориентированное;</w:t>
      </w:r>
    </w:p>
    <w:p w:rsidR="00E57B0A" w:rsidRPr="00E118C5" w:rsidRDefault="00E57B0A" w:rsidP="00820F84">
      <w:pPr>
        <w:pStyle w:val="11"/>
        <w:numPr>
          <w:ilvl w:val="0"/>
          <w:numId w:val="331"/>
        </w:numPr>
        <w:spacing w:after="40"/>
        <w:jc w:val="both"/>
        <w:rPr>
          <w:color w:val="auto"/>
        </w:rPr>
      </w:pPr>
      <w:r w:rsidRPr="00E118C5">
        <w:rPr>
          <w:color w:val="auto"/>
        </w:rPr>
        <w:t>инженерно-техническое;</w:t>
      </w:r>
    </w:p>
    <w:p w:rsidR="00E57B0A" w:rsidRPr="00E118C5" w:rsidRDefault="00E57B0A" w:rsidP="00820F84">
      <w:pPr>
        <w:pStyle w:val="11"/>
        <w:numPr>
          <w:ilvl w:val="0"/>
          <w:numId w:val="331"/>
        </w:numPr>
        <w:spacing w:after="40"/>
        <w:jc w:val="both"/>
        <w:rPr>
          <w:color w:val="auto"/>
        </w:rPr>
      </w:pPr>
      <w:r w:rsidRPr="00E118C5">
        <w:rPr>
          <w:color w:val="auto"/>
        </w:rPr>
        <w:t>художественно-творческое;</w:t>
      </w:r>
    </w:p>
    <w:p w:rsidR="00E57B0A" w:rsidRPr="00E118C5" w:rsidRDefault="00E57B0A" w:rsidP="00820F84">
      <w:pPr>
        <w:pStyle w:val="11"/>
        <w:numPr>
          <w:ilvl w:val="0"/>
          <w:numId w:val="331"/>
        </w:numPr>
        <w:spacing w:after="40"/>
        <w:jc w:val="both"/>
        <w:rPr>
          <w:color w:val="auto"/>
        </w:rPr>
      </w:pPr>
      <w:r w:rsidRPr="00E118C5">
        <w:rPr>
          <w:color w:val="auto"/>
        </w:rPr>
        <w:t>спортивно-оздоровительное;</w:t>
      </w:r>
    </w:p>
    <w:p w:rsidR="00E57B0A" w:rsidRPr="00E118C5" w:rsidRDefault="00E57B0A" w:rsidP="00820F84">
      <w:pPr>
        <w:pStyle w:val="11"/>
        <w:numPr>
          <w:ilvl w:val="0"/>
          <w:numId w:val="331"/>
        </w:numPr>
        <w:spacing w:after="40"/>
        <w:jc w:val="both"/>
        <w:rPr>
          <w:color w:val="auto"/>
        </w:rPr>
      </w:pPr>
      <w:r w:rsidRPr="00E118C5">
        <w:rPr>
          <w:color w:val="auto"/>
        </w:rPr>
        <w:t>туристско-краеведческое.</w:t>
      </w:r>
    </w:p>
    <w:p w:rsidR="00E57B0A" w:rsidRPr="00E118C5" w:rsidRDefault="00E57B0A" w:rsidP="00820F84">
      <w:pPr>
        <w:pStyle w:val="11"/>
        <w:jc w:val="both"/>
        <w:rPr>
          <w:color w:val="auto"/>
        </w:rPr>
      </w:pPr>
      <w:r w:rsidRPr="00E118C5">
        <w:rPr>
          <w:color w:val="auto"/>
        </w:rPr>
        <w:t>В качестве основных форм организации ПД могут быть использованы:</w:t>
      </w:r>
    </w:p>
    <w:p w:rsidR="00E57B0A" w:rsidRPr="00E118C5" w:rsidRDefault="00E57B0A" w:rsidP="00820F84">
      <w:pPr>
        <w:pStyle w:val="11"/>
        <w:numPr>
          <w:ilvl w:val="0"/>
          <w:numId w:val="332"/>
        </w:numPr>
        <w:spacing w:after="40"/>
        <w:jc w:val="both"/>
        <w:rPr>
          <w:color w:val="auto"/>
        </w:rPr>
      </w:pPr>
      <w:r w:rsidRPr="00E118C5">
        <w:rPr>
          <w:color w:val="auto"/>
        </w:rPr>
        <w:t>творческие мастерские;</w:t>
      </w:r>
    </w:p>
    <w:p w:rsidR="00E57B0A" w:rsidRPr="00E118C5" w:rsidRDefault="00E57B0A" w:rsidP="00820F84">
      <w:pPr>
        <w:pStyle w:val="11"/>
        <w:numPr>
          <w:ilvl w:val="0"/>
          <w:numId w:val="332"/>
        </w:numPr>
        <w:jc w:val="both"/>
        <w:rPr>
          <w:color w:val="auto"/>
        </w:rPr>
      </w:pPr>
      <w:r w:rsidRPr="00E118C5">
        <w:rPr>
          <w:color w:val="auto"/>
        </w:rPr>
        <w:t>экспериментальные лаборатории;</w:t>
      </w:r>
    </w:p>
    <w:p w:rsidR="00E57B0A" w:rsidRPr="00E118C5" w:rsidRDefault="00E57B0A" w:rsidP="00820F84">
      <w:pPr>
        <w:pStyle w:val="11"/>
        <w:numPr>
          <w:ilvl w:val="0"/>
          <w:numId w:val="332"/>
        </w:numPr>
        <w:jc w:val="both"/>
        <w:rPr>
          <w:color w:val="auto"/>
        </w:rPr>
      </w:pPr>
      <w:r w:rsidRPr="00E118C5">
        <w:rPr>
          <w:color w:val="auto"/>
        </w:rPr>
        <w:t>конструкторское бюро;</w:t>
      </w:r>
    </w:p>
    <w:p w:rsidR="00E57B0A" w:rsidRPr="00E118C5" w:rsidRDefault="00E57B0A" w:rsidP="00820F84">
      <w:pPr>
        <w:pStyle w:val="11"/>
        <w:numPr>
          <w:ilvl w:val="0"/>
          <w:numId w:val="332"/>
        </w:numPr>
        <w:spacing w:after="40"/>
        <w:jc w:val="both"/>
        <w:rPr>
          <w:color w:val="auto"/>
        </w:rPr>
      </w:pPr>
      <w:r w:rsidRPr="00E118C5">
        <w:rPr>
          <w:color w:val="auto"/>
        </w:rPr>
        <w:t>проектные недели;</w:t>
      </w:r>
    </w:p>
    <w:p w:rsidR="00E57B0A" w:rsidRPr="00E118C5" w:rsidRDefault="00E57B0A" w:rsidP="00820F84">
      <w:pPr>
        <w:pStyle w:val="11"/>
        <w:numPr>
          <w:ilvl w:val="0"/>
          <w:numId w:val="332"/>
        </w:numPr>
        <w:spacing w:after="40"/>
        <w:jc w:val="both"/>
        <w:rPr>
          <w:color w:val="auto"/>
        </w:rPr>
      </w:pPr>
      <w:r w:rsidRPr="00E118C5">
        <w:rPr>
          <w:color w:val="auto"/>
        </w:rPr>
        <w:t>практикумы.</w:t>
      </w:r>
    </w:p>
    <w:p w:rsidR="00E57B0A" w:rsidRPr="00E118C5" w:rsidRDefault="00E57B0A" w:rsidP="00820F84">
      <w:pPr>
        <w:pStyle w:val="11"/>
        <w:jc w:val="both"/>
        <w:rPr>
          <w:color w:val="auto"/>
        </w:rPr>
      </w:pPr>
      <w:r w:rsidRPr="00E118C5">
        <w:rPr>
          <w:color w:val="auto"/>
        </w:rPr>
        <w:t>Формами представления итогов проектной деятельности во внеурочное время являются:</w:t>
      </w:r>
    </w:p>
    <w:p w:rsidR="00E57B0A" w:rsidRPr="00E118C5" w:rsidRDefault="00E57B0A" w:rsidP="00820F84">
      <w:pPr>
        <w:pStyle w:val="11"/>
        <w:numPr>
          <w:ilvl w:val="0"/>
          <w:numId w:val="333"/>
        </w:numPr>
        <w:jc w:val="both"/>
        <w:rPr>
          <w:color w:val="auto"/>
        </w:rPr>
      </w:pPr>
      <w:r w:rsidRPr="00E118C5">
        <w:rPr>
          <w:color w:val="auto"/>
        </w:rPr>
        <w:t>материальный продукт (объект, макет, конструкторское изделие и пр.);</w:t>
      </w:r>
    </w:p>
    <w:p w:rsidR="00E57B0A" w:rsidRPr="00E118C5" w:rsidRDefault="00E57B0A" w:rsidP="00820F84">
      <w:pPr>
        <w:pStyle w:val="11"/>
        <w:numPr>
          <w:ilvl w:val="0"/>
          <w:numId w:val="333"/>
        </w:numPr>
        <w:jc w:val="both"/>
        <w:rPr>
          <w:color w:val="auto"/>
        </w:rPr>
      </w:pPr>
      <w:r w:rsidRPr="00E118C5">
        <w:rPr>
          <w:color w:val="auto"/>
        </w:rPr>
        <w:t>медийный продукт (плакат, газета, журнал, рекламная продукция, фильм и др.);</w:t>
      </w:r>
    </w:p>
    <w:p w:rsidR="00E57B0A" w:rsidRPr="00E118C5" w:rsidRDefault="00E57B0A" w:rsidP="00820F84">
      <w:pPr>
        <w:pStyle w:val="11"/>
        <w:numPr>
          <w:ilvl w:val="0"/>
          <w:numId w:val="333"/>
        </w:numPr>
        <w:jc w:val="both"/>
        <w:rPr>
          <w:color w:val="auto"/>
        </w:rPr>
      </w:pPr>
      <w:r w:rsidRPr="00E118C5">
        <w:rPr>
          <w:color w:val="auto"/>
        </w:rPr>
        <w:t>публичное мероприятие (образовательное событие, социальное мероприятие/акция, театральная постановка и пр.);</w:t>
      </w:r>
    </w:p>
    <w:p w:rsidR="00E57B0A" w:rsidRPr="00E118C5" w:rsidRDefault="00E57B0A" w:rsidP="00820F84">
      <w:pPr>
        <w:pStyle w:val="11"/>
        <w:numPr>
          <w:ilvl w:val="0"/>
          <w:numId w:val="333"/>
        </w:numPr>
        <w:jc w:val="both"/>
        <w:rPr>
          <w:color w:val="auto"/>
        </w:rPr>
      </w:pPr>
      <w:r w:rsidRPr="00E118C5">
        <w:rPr>
          <w:color w:val="auto"/>
        </w:rPr>
        <w:t>отчетные материалы по проекту (тексты, мультимедийные продукты).</w:t>
      </w:r>
    </w:p>
    <w:p w:rsidR="00E57B0A" w:rsidRPr="00E118C5" w:rsidRDefault="00E57B0A" w:rsidP="00820F84">
      <w:pPr>
        <w:pStyle w:val="11"/>
        <w:spacing w:line="266" w:lineRule="auto"/>
        <w:jc w:val="both"/>
        <w:rPr>
          <w:color w:val="auto"/>
        </w:rPr>
      </w:pPr>
      <w:r w:rsidRPr="00E118C5">
        <w:rPr>
          <w:b/>
          <w:bCs/>
          <w:i/>
          <w:iCs/>
          <w:color w:val="auto"/>
        </w:rPr>
        <w:t>Общие рекомендации по оцениванию проектной деятельности</w:t>
      </w:r>
    </w:p>
    <w:p w:rsidR="00E57B0A" w:rsidRPr="00E118C5" w:rsidRDefault="00E57B0A" w:rsidP="00820F84">
      <w:pPr>
        <w:pStyle w:val="11"/>
        <w:jc w:val="both"/>
        <w:rPr>
          <w:color w:val="auto"/>
        </w:rPr>
      </w:pPr>
      <w:r w:rsidRPr="00E118C5">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E57B0A" w:rsidRPr="00E118C5" w:rsidRDefault="00E57B0A" w:rsidP="00820F84">
      <w:pPr>
        <w:pStyle w:val="11"/>
        <w:spacing w:line="240" w:lineRule="auto"/>
        <w:ind w:firstLine="260"/>
        <w:jc w:val="both"/>
        <w:rPr>
          <w:color w:val="auto"/>
        </w:rPr>
      </w:pPr>
      <w:r w:rsidRPr="00E118C5">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57B0A" w:rsidRPr="00E118C5" w:rsidRDefault="00E57B0A" w:rsidP="00820F84">
      <w:pPr>
        <w:pStyle w:val="11"/>
        <w:numPr>
          <w:ilvl w:val="0"/>
          <w:numId w:val="334"/>
        </w:numPr>
        <w:spacing w:line="353" w:lineRule="auto"/>
        <w:jc w:val="both"/>
        <w:rPr>
          <w:color w:val="auto"/>
        </w:rPr>
      </w:pPr>
      <w:r w:rsidRPr="00E118C5">
        <w:rPr>
          <w:color w:val="auto"/>
        </w:rPr>
        <w:t>понимание проблемы, связанных с нею цели и задач;</w:t>
      </w:r>
    </w:p>
    <w:p w:rsidR="00E57B0A" w:rsidRPr="00E118C5" w:rsidRDefault="00E57B0A" w:rsidP="00820F84">
      <w:pPr>
        <w:pStyle w:val="11"/>
        <w:numPr>
          <w:ilvl w:val="0"/>
          <w:numId w:val="334"/>
        </w:numPr>
        <w:spacing w:line="353" w:lineRule="auto"/>
        <w:jc w:val="both"/>
        <w:rPr>
          <w:color w:val="auto"/>
        </w:rPr>
      </w:pPr>
      <w:r w:rsidRPr="00E118C5">
        <w:rPr>
          <w:color w:val="auto"/>
        </w:rPr>
        <w:t>умение определить оптимальный путь решения проблемы;</w:t>
      </w:r>
    </w:p>
    <w:p w:rsidR="00E57B0A" w:rsidRPr="00E118C5" w:rsidRDefault="00E57B0A" w:rsidP="00820F84">
      <w:pPr>
        <w:pStyle w:val="11"/>
        <w:numPr>
          <w:ilvl w:val="0"/>
          <w:numId w:val="334"/>
        </w:numPr>
        <w:spacing w:line="353" w:lineRule="auto"/>
        <w:jc w:val="both"/>
        <w:rPr>
          <w:color w:val="auto"/>
        </w:rPr>
      </w:pPr>
      <w:r w:rsidRPr="00E118C5">
        <w:rPr>
          <w:color w:val="auto"/>
        </w:rPr>
        <w:t>умение планировать и работать по плану;</w:t>
      </w:r>
    </w:p>
    <w:p w:rsidR="00E57B0A" w:rsidRPr="00E118C5" w:rsidRDefault="00E57B0A" w:rsidP="00820F84">
      <w:pPr>
        <w:pStyle w:val="11"/>
        <w:numPr>
          <w:ilvl w:val="0"/>
          <w:numId w:val="334"/>
        </w:numPr>
        <w:spacing w:line="290" w:lineRule="auto"/>
        <w:jc w:val="both"/>
        <w:rPr>
          <w:color w:val="auto"/>
        </w:rPr>
      </w:pPr>
      <w:r w:rsidRPr="00E118C5">
        <w:rPr>
          <w:color w:val="auto"/>
        </w:rPr>
        <w:t>умение реализовать проектный замысел и оформить его в виде реального «продукта»;</w:t>
      </w:r>
    </w:p>
    <w:p w:rsidR="00E57B0A" w:rsidRPr="00E118C5" w:rsidRDefault="00E57B0A" w:rsidP="00820F84">
      <w:pPr>
        <w:pStyle w:val="11"/>
        <w:numPr>
          <w:ilvl w:val="0"/>
          <w:numId w:val="334"/>
        </w:numPr>
        <w:spacing w:line="290" w:lineRule="auto"/>
        <w:jc w:val="both"/>
        <w:rPr>
          <w:color w:val="auto"/>
        </w:rPr>
      </w:pPr>
      <w:r w:rsidRPr="00E118C5">
        <w:rPr>
          <w:color w:val="auto"/>
        </w:rPr>
        <w:t>умение осуществлять самооценку деятельности и результата, взаимоценку деятельности в группе.</w:t>
      </w:r>
    </w:p>
    <w:p w:rsidR="00E57B0A" w:rsidRPr="00E118C5" w:rsidRDefault="00E57B0A" w:rsidP="00820F84">
      <w:pPr>
        <w:pStyle w:val="11"/>
        <w:spacing w:line="240" w:lineRule="auto"/>
        <w:ind w:firstLine="260"/>
        <w:jc w:val="both"/>
        <w:rPr>
          <w:color w:val="auto"/>
        </w:rPr>
      </w:pPr>
      <w:r w:rsidRPr="00E118C5">
        <w:rPr>
          <w:color w:val="auto"/>
        </w:rPr>
        <w:t>В процессе публичной презентации результатов проекта оценивается:</w:t>
      </w:r>
    </w:p>
    <w:p w:rsidR="00E57B0A" w:rsidRPr="00E118C5" w:rsidRDefault="00E57B0A" w:rsidP="00820F84">
      <w:pPr>
        <w:pStyle w:val="11"/>
        <w:numPr>
          <w:ilvl w:val="0"/>
          <w:numId w:val="335"/>
        </w:numPr>
        <w:spacing w:line="276" w:lineRule="auto"/>
        <w:jc w:val="both"/>
        <w:rPr>
          <w:color w:val="auto"/>
        </w:rPr>
      </w:pPr>
      <w:r w:rsidRPr="00E118C5">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E57B0A" w:rsidRPr="00E118C5" w:rsidRDefault="00E57B0A" w:rsidP="00820F84">
      <w:pPr>
        <w:pStyle w:val="11"/>
        <w:numPr>
          <w:ilvl w:val="0"/>
          <w:numId w:val="335"/>
        </w:numPr>
        <w:spacing w:line="276" w:lineRule="auto"/>
        <w:jc w:val="both"/>
        <w:rPr>
          <w:color w:val="auto"/>
        </w:rPr>
      </w:pPr>
      <w:r w:rsidRPr="00E118C5">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E57B0A" w:rsidRPr="00E118C5" w:rsidRDefault="00E57B0A" w:rsidP="00820F84">
      <w:pPr>
        <w:pStyle w:val="11"/>
        <w:numPr>
          <w:ilvl w:val="0"/>
          <w:numId w:val="335"/>
        </w:numPr>
        <w:spacing w:line="290" w:lineRule="auto"/>
        <w:jc w:val="both"/>
        <w:rPr>
          <w:color w:val="auto"/>
        </w:rPr>
      </w:pPr>
      <w:r w:rsidRPr="00E118C5">
        <w:rPr>
          <w:color w:val="auto"/>
        </w:rPr>
        <w:t>качество письменного текста (соответствие плану, оформление работы, грамотность изложения);</w:t>
      </w:r>
    </w:p>
    <w:p w:rsidR="00E57B0A" w:rsidRDefault="00E57B0A" w:rsidP="00820F84">
      <w:pPr>
        <w:pStyle w:val="11"/>
        <w:numPr>
          <w:ilvl w:val="0"/>
          <w:numId w:val="335"/>
        </w:numPr>
        <w:spacing w:after="120" w:line="276" w:lineRule="auto"/>
        <w:jc w:val="both"/>
      </w:pPr>
      <w:r w:rsidRPr="00730612">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bookmarkStart w:id="756" w:name="bookmark1913"/>
      <w:bookmarkStart w:id="757" w:name="_Toc105502802"/>
      <w:r w:rsidRPr="00730612">
        <w:t xml:space="preserve"> </w:t>
      </w:r>
    </w:p>
    <w:p w:rsidR="00E57B0A" w:rsidRDefault="00E57B0A" w:rsidP="00730612">
      <w:pPr>
        <w:pStyle w:val="11"/>
        <w:spacing w:after="120" w:line="276" w:lineRule="auto"/>
        <w:ind w:left="720" w:firstLine="0"/>
        <w:jc w:val="both"/>
      </w:pPr>
    </w:p>
    <w:p w:rsidR="00E57B0A" w:rsidRDefault="00E57B0A" w:rsidP="00730612">
      <w:pPr>
        <w:pStyle w:val="11"/>
        <w:spacing w:after="120" w:line="276" w:lineRule="auto"/>
        <w:ind w:left="720" w:firstLine="0"/>
        <w:jc w:val="both"/>
      </w:pPr>
    </w:p>
    <w:p w:rsidR="00E57B0A" w:rsidRPr="00730612" w:rsidRDefault="00E57B0A" w:rsidP="00730612">
      <w:pPr>
        <w:pStyle w:val="11"/>
        <w:spacing w:after="120" w:line="276" w:lineRule="auto"/>
        <w:ind w:left="720" w:hanging="720"/>
        <w:rPr>
          <w:b/>
        </w:rPr>
      </w:pPr>
      <w:r w:rsidRPr="00730612">
        <w:rPr>
          <w:b/>
        </w:rPr>
        <w:t>2.2.3. Организационный раздел</w:t>
      </w:r>
      <w:bookmarkEnd w:id="756"/>
      <w:bookmarkEnd w:id="757"/>
    </w:p>
    <w:p w:rsidR="00E57B0A" w:rsidRPr="00E118C5" w:rsidRDefault="00E57B0A" w:rsidP="00820F84">
      <w:pPr>
        <w:pStyle w:val="11"/>
        <w:spacing w:line="262" w:lineRule="auto"/>
        <w:ind w:firstLine="260"/>
        <w:jc w:val="both"/>
        <w:rPr>
          <w:color w:val="auto"/>
        </w:rPr>
      </w:pPr>
      <w:r w:rsidRPr="00E118C5">
        <w:rPr>
          <w:b/>
          <w:bCs/>
          <w:i/>
          <w:iCs/>
          <w:color w:val="auto"/>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E57B0A" w:rsidRPr="00E118C5" w:rsidRDefault="00E57B0A" w:rsidP="00820F84">
      <w:pPr>
        <w:pStyle w:val="11"/>
        <w:spacing w:line="240" w:lineRule="auto"/>
        <w:ind w:firstLine="260"/>
        <w:jc w:val="both"/>
        <w:rPr>
          <w:color w:val="auto"/>
        </w:rPr>
      </w:pPr>
      <w:r w:rsidRPr="00E118C5">
        <w:rPr>
          <w:color w:val="auto"/>
          <w:lang w:val="en-US"/>
        </w:rPr>
        <w:t>C</w:t>
      </w:r>
      <w:r w:rsidRPr="00E118C5">
        <w:rPr>
          <w:color w:val="auto"/>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E57B0A" w:rsidRPr="00E118C5" w:rsidRDefault="00E57B0A" w:rsidP="00820F84">
      <w:pPr>
        <w:pStyle w:val="11"/>
        <w:numPr>
          <w:ilvl w:val="0"/>
          <w:numId w:val="336"/>
        </w:numPr>
        <w:spacing w:line="257" w:lineRule="auto"/>
        <w:jc w:val="both"/>
        <w:rPr>
          <w:color w:val="auto"/>
        </w:rPr>
      </w:pPr>
      <w:r w:rsidRPr="00E118C5">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57B0A" w:rsidRPr="00E118C5" w:rsidRDefault="00E57B0A" w:rsidP="00820F84">
      <w:pPr>
        <w:pStyle w:val="11"/>
        <w:numPr>
          <w:ilvl w:val="0"/>
          <w:numId w:val="336"/>
        </w:numPr>
        <w:jc w:val="both"/>
        <w:rPr>
          <w:color w:val="auto"/>
        </w:rPr>
      </w:pPr>
      <w:r w:rsidRPr="00E118C5">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E57B0A" w:rsidRPr="00E118C5" w:rsidRDefault="00E57B0A" w:rsidP="00820F84">
      <w:pPr>
        <w:pStyle w:val="11"/>
        <w:numPr>
          <w:ilvl w:val="0"/>
          <w:numId w:val="336"/>
        </w:numPr>
        <w:jc w:val="both"/>
        <w:rPr>
          <w:color w:val="auto"/>
        </w:rPr>
      </w:pPr>
      <w:r w:rsidRPr="00E118C5">
        <w:rPr>
          <w:color w:val="auto"/>
        </w:rPr>
        <w:t>определение этапов и форм постепенного усложнения деятельности учащихся по овладению универсальными учебными действиями;</w:t>
      </w:r>
    </w:p>
    <w:p w:rsidR="00E57B0A" w:rsidRPr="00E118C5" w:rsidRDefault="00E57B0A" w:rsidP="00820F84">
      <w:pPr>
        <w:pStyle w:val="11"/>
        <w:numPr>
          <w:ilvl w:val="0"/>
          <w:numId w:val="336"/>
        </w:numPr>
        <w:jc w:val="both"/>
        <w:rPr>
          <w:color w:val="auto"/>
        </w:rPr>
      </w:pPr>
      <w:r w:rsidRPr="00E118C5">
        <w:rPr>
          <w:color w:val="auto"/>
        </w:rPr>
        <w:t>разработка общего алгоритма (технологической схемы) урока, имеющего два целевых фокуса: предметный и метапред- метный;</w:t>
      </w:r>
    </w:p>
    <w:p w:rsidR="00E57B0A" w:rsidRPr="00E118C5" w:rsidRDefault="00E57B0A" w:rsidP="00820F84">
      <w:pPr>
        <w:pStyle w:val="11"/>
        <w:numPr>
          <w:ilvl w:val="0"/>
          <w:numId w:val="336"/>
        </w:numPr>
        <w:jc w:val="both"/>
        <w:rPr>
          <w:color w:val="auto"/>
        </w:rPr>
      </w:pPr>
      <w:r w:rsidRPr="00E118C5">
        <w:rPr>
          <w:color w:val="auto"/>
        </w:rPr>
        <w:t>разработка основных подходов к конструированию задач на применение универсальных учебных действий;</w:t>
      </w:r>
    </w:p>
    <w:p w:rsidR="00E57B0A" w:rsidRPr="00E118C5" w:rsidRDefault="00E57B0A" w:rsidP="00820F84">
      <w:pPr>
        <w:pStyle w:val="11"/>
        <w:numPr>
          <w:ilvl w:val="0"/>
          <w:numId w:val="336"/>
        </w:numPr>
        <w:jc w:val="both"/>
        <w:rPr>
          <w:color w:val="auto"/>
        </w:rPr>
      </w:pPr>
      <w:r w:rsidRPr="00E118C5">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E57B0A" w:rsidRPr="00E118C5" w:rsidRDefault="00E57B0A" w:rsidP="00820F84">
      <w:pPr>
        <w:pStyle w:val="11"/>
        <w:numPr>
          <w:ilvl w:val="0"/>
          <w:numId w:val="336"/>
        </w:numPr>
        <w:jc w:val="both"/>
        <w:rPr>
          <w:color w:val="auto"/>
        </w:rPr>
      </w:pPr>
      <w:r w:rsidRPr="00E118C5">
        <w:rPr>
          <w:color w:val="auto"/>
        </w:rPr>
        <w:t>разработка основных подходов к организации учебной деятельности по формированию и развитию ИКТ-компетенций;</w:t>
      </w:r>
    </w:p>
    <w:p w:rsidR="00E57B0A" w:rsidRPr="00E118C5" w:rsidRDefault="00E57B0A" w:rsidP="00820F84">
      <w:pPr>
        <w:pStyle w:val="11"/>
        <w:numPr>
          <w:ilvl w:val="0"/>
          <w:numId w:val="336"/>
        </w:numPr>
        <w:jc w:val="both"/>
        <w:rPr>
          <w:color w:val="auto"/>
        </w:rPr>
      </w:pPr>
      <w:r w:rsidRPr="00E118C5">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E57B0A" w:rsidRPr="00E118C5" w:rsidRDefault="00E57B0A" w:rsidP="00820F84">
      <w:pPr>
        <w:pStyle w:val="11"/>
        <w:numPr>
          <w:ilvl w:val="0"/>
          <w:numId w:val="336"/>
        </w:numPr>
        <w:jc w:val="both"/>
        <w:rPr>
          <w:color w:val="auto"/>
        </w:rPr>
      </w:pPr>
      <w:r w:rsidRPr="00E118C5">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E57B0A" w:rsidRPr="00E118C5" w:rsidRDefault="00E57B0A" w:rsidP="00820F84">
      <w:pPr>
        <w:pStyle w:val="11"/>
        <w:numPr>
          <w:ilvl w:val="0"/>
          <w:numId w:val="336"/>
        </w:numPr>
        <w:jc w:val="both"/>
        <w:rPr>
          <w:color w:val="auto"/>
        </w:rPr>
      </w:pPr>
      <w:r w:rsidRPr="00E118C5">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57B0A" w:rsidRPr="00E118C5" w:rsidRDefault="00E57B0A" w:rsidP="00820F84">
      <w:pPr>
        <w:pStyle w:val="11"/>
        <w:numPr>
          <w:ilvl w:val="0"/>
          <w:numId w:val="336"/>
        </w:numPr>
        <w:jc w:val="both"/>
        <w:rPr>
          <w:color w:val="auto"/>
        </w:rPr>
      </w:pPr>
      <w:r w:rsidRPr="00E118C5">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E57B0A" w:rsidRPr="00E118C5" w:rsidRDefault="00E57B0A" w:rsidP="00820F84">
      <w:pPr>
        <w:pStyle w:val="11"/>
        <w:numPr>
          <w:ilvl w:val="0"/>
          <w:numId w:val="336"/>
        </w:numPr>
        <w:jc w:val="both"/>
        <w:rPr>
          <w:color w:val="auto"/>
        </w:rPr>
      </w:pPr>
      <w:r w:rsidRPr="00E118C5">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E57B0A" w:rsidRPr="00E118C5" w:rsidRDefault="00E57B0A" w:rsidP="00820F84">
      <w:pPr>
        <w:pStyle w:val="11"/>
        <w:numPr>
          <w:ilvl w:val="0"/>
          <w:numId w:val="336"/>
        </w:numPr>
        <w:jc w:val="both"/>
        <w:rPr>
          <w:color w:val="auto"/>
        </w:rPr>
      </w:pPr>
      <w:r w:rsidRPr="00E118C5">
        <w:rPr>
          <w:color w:val="auto"/>
        </w:rPr>
        <w:t>организация разъяснительной/просветительской работы с родителями по проблемам развития УУД у учащихся;</w:t>
      </w:r>
    </w:p>
    <w:p w:rsidR="00E57B0A" w:rsidRPr="00E118C5" w:rsidRDefault="00E57B0A" w:rsidP="00820F84">
      <w:pPr>
        <w:pStyle w:val="11"/>
        <w:numPr>
          <w:ilvl w:val="0"/>
          <w:numId w:val="336"/>
        </w:numPr>
        <w:jc w:val="both"/>
        <w:rPr>
          <w:color w:val="auto"/>
        </w:rPr>
      </w:pPr>
      <w:r w:rsidRPr="00E118C5">
        <w:rPr>
          <w:color w:val="auto"/>
        </w:rPr>
        <w:t xml:space="preserve">организация отражения результатов работы по формированию УУД учащихся на сайте образовательной организации. </w:t>
      </w:r>
    </w:p>
    <w:p w:rsidR="00E57B0A" w:rsidRPr="00E118C5" w:rsidRDefault="00E57B0A" w:rsidP="00820F84">
      <w:pPr>
        <w:pStyle w:val="11"/>
        <w:spacing w:line="240" w:lineRule="auto"/>
        <w:jc w:val="both"/>
        <w:rPr>
          <w:color w:val="auto"/>
        </w:rPr>
      </w:pPr>
      <w:r w:rsidRPr="00E118C5">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57B0A" w:rsidRPr="00E118C5" w:rsidRDefault="00E57B0A" w:rsidP="00820F84">
      <w:pPr>
        <w:pStyle w:val="11"/>
        <w:spacing w:line="240" w:lineRule="auto"/>
        <w:jc w:val="both"/>
        <w:rPr>
          <w:color w:val="auto"/>
        </w:rPr>
      </w:pPr>
      <w:r w:rsidRPr="00E118C5">
        <w:rPr>
          <w:color w:val="auto"/>
        </w:rPr>
        <w:t>На подготовительном этапе команда образовательной организации может провести следующие аналитические работы:</w:t>
      </w:r>
    </w:p>
    <w:p w:rsidR="00E57B0A" w:rsidRPr="00E118C5" w:rsidRDefault="00E57B0A" w:rsidP="00820F84">
      <w:pPr>
        <w:pStyle w:val="11"/>
        <w:numPr>
          <w:ilvl w:val="0"/>
          <w:numId w:val="337"/>
        </w:numPr>
        <w:spacing w:line="271" w:lineRule="auto"/>
        <w:jc w:val="both"/>
        <w:rPr>
          <w:color w:val="auto"/>
        </w:rPr>
      </w:pPr>
      <w:r w:rsidRPr="00E118C5">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E57B0A" w:rsidRPr="00E118C5" w:rsidRDefault="00E57B0A" w:rsidP="00820F84">
      <w:pPr>
        <w:pStyle w:val="11"/>
        <w:numPr>
          <w:ilvl w:val="0"/>
          <w:numId w:val="337"/>
        </w:numPr>
        <w:spacing w:line="271" w:lineRule="auto"/>
        <w:jc w:val="both"/>
        <w:rPr>
          <w:color w:val="auto"/>
        </w:rPr>
      </w:pPr>
      <w:r w:rsidRPr="00E118C5">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57B0A" w:rsidRPr="00E118C5" w:rsidRDefault="00E57B0A" w:rsidP="00820F84">
      <w:pPr>
        <w:pStyle w:val="11"/>
        <w:numPr>
          <w:ilvl w:val="0"/>
          <w:numId w:val="337"/>
        </w:numPr>
        <w:spacing w:line="295" w:lineRule="auto"/>
        <w:jc w:val="both"/>
        <w:rPr>
          <w:color w:val="auto"/>
        </w:rPr>
      </w:pPr>
      <w:r w:rsidRPr="00E118C5">
        <w:rPr>
          <w:color w:val="auto"/>
        </w:rPr>
        <w:t>анализировать результаты учащихся по линии развития УУД на предыдущем уровне;</w:t>
      </w:r>
    </w:p>
    <w:p w:rsidR="00E57B0A" w:rsidRPr="00E118C5" w:rsidRDefault="00E57B0A" w:rsidP="00820F84">
      <w:pPr>
        <w:pStyle w:val="11"/>
        <w:numPr>
          <w:ilvl w:val="0"/>
          <w:numId w:val="337"/>
        </w:numPr>
        <w:spacing w:line="276" w:lineRule="auto"/>
        <w:jc w:val="both"/>
        <w:rPr>
          <w:color w:val="auto"/>
        </w:rPr>
      </w:pPr>
      <w:r w:rsidRPr="00E118C5">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57B0A" w:rsidRPr="00E118C5" w:rsidRDefault="00E57B0A" w:rsidP="00820F84">
      <w:pPr>
        <w:pStyle w:val="11"/>
        <w:spacing w:line="240" w:lineRule="auto"/>
        <w:jc w:val="both"/>
        <w:rPr>
          <w:color w:val="auto"/>
        </w:rPr>
      </w:pPr>
      <w:r w:rsidRPr="00E118C5">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57B0A" w:rsidRPr="00E118C5" w:rsidRDefault="00E57B0A" w:rsidP="00820F84">
      <w:pPr>
        <w:pStyle w:val="11"/>
        <w:spacing w:line="240" w:lineRule="auto"/>
        <w:jc w:val="both"/>
        <w:rPr>
          <w:color w:val="auto"/>
        </w:rPr>
      </w:pPr>
      <w:r w:rsidRPr="00E118C5">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E57B0A" w:rsidRPr="00E118C5" w:rsidRDefault="00E57B0A" w:rsidP="00820F84">
      <w:pPr>
        <w:pStyle w:val="11"/>
        <w:spacing w:after="160" w:line="240" w:lineRule="auto"/>
        <w:jc w:val="both"/>
        <w:rPr>
          <w:color w:val="auto"/>
        </w:rPr>
      </w:pPr>
      <w:r w:rsidRPr="00E118C5">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E57B0A" w:rsidRPr="00E118C5" w:rsidRDefault="00E57B0A" w:rsidP="00730612">
      <w:pPr>
        <w:pStyle w:val="11"/>
        <w:spacing w:after="160" w:line="240" w:lineRule="auto"/>
        <w:ind w:firstLine="0"/>
        <w:jc w:val="both"/>
        <w:rPr>
          <w:color w:val="auto"/>
        </w:rPr>
      </w:pPr>
    </w:p>
    <w:p w:rsidR="00E57B0A" w:rsidRPr="00E118C5" w:rsidRDefault="00E57B0A" w:rsidP="00820F84">
      <w:pPr>
        <w:pStyle w:val="22"/>
        <w:jc w:val="both"/>
        <w:rPr>
          <w:rFonts w:ascii="Times New Roman" w:hAnsi="Times New Roman" w:cs="Times New Roman"/>
        </w:rPr>
      </w:pPr>
      <w:bookmarkStart w:id="758" w:name="bookmark1915"/>
      <w:bookmarkStart w:id="759" w:name="_Toc105502803"/>
      <w:r w:rsidRPr="00E118C5">
        <w:rPr>
          <w:rFonts w:ascii="Times New Roman" w:hAnsi="Times New Roman" w:cs="Times New Roman"/>
        </w:rPr>
        <w:t>2.3. ПРОГРАММА ВОСПИТАНИЯ</w:t>
      </w:r>
      <w:bookmarkEnd w:id="758"/>
      <w:bookmarkEnd w:id="759"/>
    </w:p>
    <w:p w:rsidR="00E57B0A" w:rsidRPr="00E118C5" w:rsidRDefault="00E57B0A" w:rsidP="00820F84">
      <w:pPr>
        <w:jc w:val="both"/>
        <w:rPr>
          <w:rFonts w:ascii="Times New Roman" w:hAnsi="Times New Roman" w:cs="Times New Roman"/>
          <w:sz w:val="20"/>
          <w:szCs w:val="20"/>
        </w:rPr>
      </w:pPr>
      <w:bookmarkStart w:id="760" w:name="bookmark1917"/>
    </w:p>
    <w:p w:rsidR="00E57B0A" w:rsidRPr="00E118C5" w:rsidRDefault="00E57B0A" w:rsidP="00820F84">
      <w:pPr>
        <w:pStyle w:val="3"/>
        <w:jc w:val="both"/>
        <w:rPr>
          <w:rFonts w:ascii="Times New Roman" w:hAnsi="Times New Roman" w:cs="Times New Roman"/>
        </w:rPr>
      </w:pPr>
      <w:bookmarkStart w:id="761" w:name="_Toc105502804"/>
      <w:r w:rsidRPr="00E118C5">
        <w:rPr>
          <w:rFonts w:ascii="Times New Roman" w:hAnsi="Times New Roman" w:cs="Times New Roman"/>
        </w:rPr>
        <w:t>2.3.1. Пояснительная записка</w:t>
      </w:r>
      <w:bookmarkEnd w:id="760"/>
      <w:bookmarkEnd w:id="761"/>
    </w:p>
    <w:p w:rsidR="00E57B0A" w:rsidRPr="00E118C5" w:rsidRDefault="00E57B0A" w:rsidP="00820F84">
      <w:pPr>
        <w:pStyle w:val="body"/>
        <w:rPr>
          <w:rFonts w:cs="Times New Roman"/>
        </w:rPr>
      </w:pPr>
      <w:r w:rsidRPr="00E118C5">
        <w:rPr>
          <w:rFonts w:cs="Times New Roman"/>
        </w:rPr>
        <w:t xml:space="preserve">Программа воспитания является обязательной частью основной образовательной программы и направлена на социализацию школьников и формироваие ответственных взаимоотношений с окружающими их людьми. Программа воспитания показывает, каким образом педагогические работники могут реализовать воспитательный потенциал их совместной с обучающимися деятельности. </w:t>
      </w:r>
    </w:p>
    <w:p w:rsidR="00E57B0A" w:rsidRPr="00E118C5" w:rsidRDefault="00E57B0A" w:rsidP="00820F84">
      <w:pPr>
        <w:pStyle w:val="body"/>
        <w:rPr>
          <w:rFonts w:cs="Times New Roman"/>
        </w:rPr>
      </w:pPr>
      <w:r w:rsidRPr="00E118C5">
        <w:rPr>
          <w:rFonts w:cs="Times New Roman"/>
        </w:rPr>
        <w:t xml:space="preserve">В центре программы воспитания </w:t>
      </w:r>
      <w:r w:rsidRPr="00E118C5">
        <w:rPr>
          <w:rFonts w:cs="Times New Roman"/>
          <w:spacing w:val="1"/>
        </w:rPr>
        <w:t xml:space="preserve">ОГБОУ «Михайловская школа-интернат» </w:t>
      </w:r>
      <w:r w:rsidRPr="00E118C5">
        <w:rPr>
          <w:rFonts w:cs="Times New Roman"/>
        </w:rPr>
        <w:t xml:space="preserve">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E57B0A" w:rsidRPr="00E118C5" w:rsidRDefault="00E57B0A" w:rsidP="00820F84">
      <w:pPr>
        <w:pStyle w:val="body"/>
        <w:rPr>
          <w:rFonts w:cs="Times New Roman"/>
        </w:rPr>
      </w:pPr>
      <w:r w:rsidRPr="00E118C5">
        <w:rPr>
          <w:rFonts w:cs="Times New Roman"/>
        </w:rPr>
        <w:t xml:space="preserve">Программа воспитания </w:t>
      </w:r>
      <w:r w:rsidRPr="00E118C5">
        <w:rPr>
          <w:rFonts w:cs="Times New Roman"/>
          <w:spacing w:val="1"/>
        </w:rPr>
        <w:t>ОГБОУ «Михайловская школа-интернат»</w:t>
      </w:r>
      <w:r w:rsidRPr="00E118C5">
        <w:rPr>
          <w:rFonts w:cs="Times New Roman"/>
        </w:rPr>
        <w:t xml:space="preserve"> включает в себя четыре основных раздела:</w:t>
      </w:r>
    </w:p>
    <w:p w:rsidR="00E57B0A" w:rsidRPr="00E118C5" w:rsidRDefault="00E57B0A" w:rsidP="00820F84">
      <w:pPr>
        <w:pStyle w:val="body"/>
        <w:rPr>
          <w:rFonts w:cs="Times New Roman"/>
        </w:rPr>
      </w:pPr>
      <w:r w:rsidRPr="00E118C5">
        <w:rPr>
          <w:rStyle w:val="Italic"/>
          <w:rFonts w:cs="Times New Roman"/>
          <w:iCs/>
        </w:rPr>
        <w:t>1.</w:t>
      </w:r>
      <w:r w:rsidRPr="00E118C5">
        <w:rPr>
          <w:rFonts w:cs="Times New Roman"/>
        </w:rPr>
        <w:t> </w:t>
      </w:r>
      <w:r w:rsidRPr="00E118C5">
        <w:rPr>
          <w:rStyle w:val="Italic"/>
          <w:rFonts w:cs="Times New Roman"/>
          <w:iCs/>
        </w:rPr>
        <w:t>Раздел</w:t>
      </w:r>
      <w:r w:rsidRPr="00E118C5">
        <w:rPr>
          <w:rFonts w:cs="Times New Roman"/>
        </w:rPr>
        <w:t xml:space="preserve"> </w:t>
      </w:r>
      <w:r w:rsidRPr="00E118C5">
        <w:rPr>
          <w:rStyle w:val="Italic"/>
          <w:rFonts w:cs="Times New Roman"/>
          <w:iCs/>
        </w:rPr>
        <w:t>«Особенности организуемого воспитательного процесса»</w:t>
      </w:r>
      <w:r w:rsidRPr="00E118C5">
        <w:rPr>
          <w:rFonts w:cs="Times New Roman"/>
        </w:rPr>
        <w:t xml:space="preserve">, в котором кратко описана специфика деятельности в сфере воспитания. </w:t>
      </w:r>
    </w:p>
    <w:p w:rsidR="00E57B0A" w:rsidRPr="00E118C5" w:rsidRDefault="00E57B0A" w:rsidP="00820F84">
      <w:pPr>
        <w:pStyle w:val="body"/>
        <w:rPr>
          <w:rFonts w:cs="Times New Roman"/>
        </w:rPr>
      </w:pPr>
      <w:r w:rsidRPr="00E118C5">
        <w:rPr>
          <w:rStyle w:val="Italic"/>
          <w:rFonts w:cs="Times New Roman"/>
          <w:iCs/>
        </w:rPr>
        <w:t>2.</w:t>
      </w:r>
      <w:r w:rsidRPr="00E118C5">
        <w:rPr>
          <w:rFonts w:cs="Times New Roman"/>
        </w:rPr>
        <w:t> </w:t>
      </w:r>
      <w:r w:rsidRPr="00E118C5">
        <w:rPr>
          <w:rStyle w:val="Italic"/>
          <w:rFonts w:cs="Times New Roman"/>
          <w:iCs/>
        </w:rPr>
        <w:t>Раздел «Цель и задачи воспитания»</w:t>
      </w:r>
      <w:r w:rsidRPr="00E118C5">
        <w:rPr>
          <w:rFonts w:cs="Times New Roman"/>
        </w:rPr>
        <w:t xml:space="preserve">, в котором на основе базовых общественных ценностей сформулирована цель воспитания и задачи, которые ОГБОУ «Михайловская школа-интернат» предстоит решать для достижения цели. </w:t>
      </w:r>
    </w:p>
    <w:p w:rsidR="00E57B0A" w:rsidRPr="00E118C5" w:rsidRDefault="00E57B0A" w:rsidP="00820F84">
      <w:pPr>
        <w:pStyle w:val="body"/>
        <w:rPr>
          <w:rFonts w:cs="Times New Roman"/>
          <w:spacing w:val="1"/>
        </w:rPr>
      </w:pPr>
      <w:r w:rsidRPr="00E118C5">
        <w:rPr>
          <w:rStyle w:val="Italic"/>
          <w:rFonts w:cs="Times New Roman"/>
          <w:iCs/>
          <w:spacing w:val="1"/>
        </w:rPr>
        <w:t>3.</w:t>
      </w:r>
      <w:r w:rsidRPr="00E118C5">
        <w:rPr>
          <w:rFonts w:cs="Times New Roman"/>
          <w:spacing w:val="1"/>
        </w:rPr>
        <w:t> </w:t>
      </w:r>
      <w:r w:rsidRPr="00E118C5">
        <w:rPr>
          <w:rStyle w:val="Italic"/>
          <w:rFonts w:cs="Times New Roman"/>
          <w:iCs/>
          <w:spacing w:val="1"/>
        </w:rPr>
        <w:t>Раздел</w:t>
      </w:r>
      <w:r w:rsidRPr="00E118C5">
        <w:rPr>
          <w:rFonts w:cs="Times New Roman"/>
          <w:spacing w:val="1"/>
        </w:rPr>
        <w:t xml:space="preserve"> </w:t>
      </w:r>
      <w:r w:rsidRPr="00E118C5">
        <w:rPr>
          <w:rStyle w:val="Italic"/>
          <w:rFonts w:cs="Times New Roman"/>
          <w:iCs/>
          <w:spacing w:val="1"/>
        </w:rPr>
        <w:t>«Виды, формы и содержание деятельности»</w:t>
      </w:r>
      <w:r w:rsidRPr="00E118C5">
        <w:rPr>
          <w:rFonts w:cs="Times New Roman"/>
          <w:spacing w:val="1"/>
        </w:rPr>
        <w:t xml:space="preserve">, в котором показано, каким образом будет осуществляться достижение поставленных целей и задач воспитания. </w:t>
      </w:r>
    </w:p>
    <w:p w:rsidR="00E57B0A" w:rsidRPr="00E118C5" w:rsidRDefault="00E57B0A" w:rsidP="00820F84">
      <w:pPr>
        <w:pStyle w:val="body"/>
        <w:rPr>
          <w:rFonts w:cs="Times New Roman"/>
        </w:rPr>
      </w:pPr>
      <w:r w:rsidRPr="00E118C5">
        <w:rPr>
          <w:rStyle w:val="Italic"/>
          <w:rFonts w:cs="Times New Roman"/>
          <w:iCs/>
          <w:spacing w:val="1"/>
        </w:rPr>
        <w:t>4.</w:t>
      </w:r>
      <w:r w:rsidRPr="00E118C5">
        <w:rPr>
          <w:rFonts w:cs="Times New Roman"/>
          <w:spacing w:val="1"/>
        </w:rPr>
        <w:t> </w:t>
      </w:r>
      <w:r w:rsidRPr="00E118C5">
        <w:rPr>
          <w:rStyle w:val="Italic"/>
          <w:rFonts w:cs="Times New Roman"/>
          <w:iCs/>
          <w:spacing w:val="1"/>
        </w:rPr>
        <w:t>Раздел «Основные направления самоанализа воспитательной работы»</w:t>
      </w:r>
      <w:r w:rsidRPr="00E118C5">
        <w:rPr>
          <w:rFonts w:cs="Times New Roman"/>
          <w:spacing w:val="1"/>
        </w:rPr>
        <w:t xml:space="preserve">, в котором показано, как осуществляется самоанализ организуемой воспитательной работы. </w:t>
      </w: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3"/>
        <w:jc w:val="both"/>
        <w:rPr>
          <w:rFonts w:ascii="Times New Roman" w:hAnsi="Times New Roman" w:cs="Times New Roman"/>
        </w:rPr>
      </w:pPr>
      <w:bookmarkStart w:id="762" w:name="bookmark1919"/>
      <w:bookmarkStart w:id="763" w:name="_Toc105502805"/>
      <w:r w:rsidRPr="00E118C5">
        <w:rPr>
          <w:rFonts w:ascii="Times New Roman" w:hAnsi="Times New Roman" w:cs="Times New Roman"/>
        </w:rPr>
        <w:t>2.3.2. Особенности организуемого в образовательной организации воспитательного процесса</w:t>
      </w:r>
      <w:bookmarkEnd w:id="762"/>
      <w:bookmarkEnd w:id="763"/>
    </w:p>
    <w:p w:rsidR="00E57B0A" w:rsidRPr="00E118C5" w:rsidRDefault="00E57B0A" w:rsidP="00820F84">
      <w:pPr>
        <w:pStyle w:val="body"/>
        <w:rPr>
          <w:rFonts w:cs="Times New Roman"/>
        </w:rPr>
      </w:pPr>
      <w:bookmarkStart w:id="764" w:name="bookmark1921"/>
      <w:bookmarkStart w:id="765" w:name="_Toc105502806"/>
      <w:r w:rsidRPr="00E118C5">
        <w:rPr>
          <w:rFonts w:cs="Times New Roman"/>
        </w:rPr>
        <w:t>Процесс воспитания в ОГБОУ «Михайловская школа-интернат» основывается на следующих принципах взаимодействия педагогических работников и обучающихся:</w:t>
      </w:r>
    </w:p>
    <w:p w:rsidR="00E57B0A" w:rsidRPr="00E118C5" w:rsidRDefault="00E57B0A" w:rsidP="00820F84">
      <w:pPr>
        <w:pStyle w:val="list-bullet"/>
        <w:rPr>
          <w:rFonts w:cs="Times New Roman"/>
        </w:rPr>
      </w:pPr>
      <w:r w:rsidRPr="00E118C5">
        <w:rPr>
          <w:rFonts w:cs="Times New Roman"/>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ОГБОУ «Михайловская школа-интернат»;</w:t>
      </w:r>
    </w:p>
    <w:p w:rsidR="00E57B0A" w:rsidRPr="00E118C5" w:rsidRDefault="00E57B0A" w:rsidP="00820F84">
      <w:pPr>
        <w:pStyle w:val="list-bullet"/>
        <w:rPr>
          <w:rFonts w:cs="Times New Roman"/>
        </w:rPr>
      </w:pPr>
      <w:r w:rsidRPr="00E118C5">
        <w:rPr>
          <w:rFonts w:cs="Times New Roman"/>
        </w:rPr>
        <w:t xml:space="preserve">ориентир на создание в ОГБОУ «Михайловская школа-интернат»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E57B0A" w:rsidRPr="00E118C5" w:rsidRDefault="00E57B0A" w:rsidP="00820F84">
      <w:pPr>
        <w:pStyle w:val="list-bullet"/>
        <w:rPr>
          <w:rFonts w:cs="Times New Roman"/>
        </w:rPr>
      </w:pPr>
      <w:r w:rsidRPr="00E118C5">
        <w:rPr>
          <w:rFonts w:cs="Times New Roman"/>
        </w:rPr>
        <w:t>реализация процесса воспитания главным образом через создание в ОГБОУ «Михайловская школа-интернат»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E57B0A" w:rsidRPr="00E118C5" w:rsidRDefault="00E57B0A" w:rsidP="00820F84">
      <w:pPr>
        <w:pStyle w:val="list-bullet"/>
        <w:rPr>
          <w:rFonts w:cs="Times New Roman"/>
        </w:rPr>
      </w:pPr>
      <w:r w:rsidRPr="00E118C5">
        <w:rPr>
          <w:rFonts w:cs="Times New Roman"/>
        </w:rPr>
        <w:t>организация основных совместных дел обучающихся и педагогических работников как предмета совместной заботы и взрослых, и обучающихся;</w:t>
      </w:r>
    </w:p>
    <w:p w:rsidR="00E57B0A" w:rsidRPr="00E118C5" w:rsidRDefault="00E57B0A" w:rsidP="00820F84">
      <w:pPr>
        <w:pStyle w:val="list-bullet"/>
        <w:rPr>
          <w:rFonts w:cs="Times New Roman"/>
        </w:rPr>
      </w:pPr>
      <w:r w:rsidRPr="00E118C5">
        <w:rPr>
          <w:rFonts w:cs="Times New Roman"/>
        </w:rPr>
        <w:t>системность, целесообразность и нешаблонность воспитания как условия его эффективности.</w:t>
      </w:r>
    </w:p>
    <w:p w:rsidR="00E57B0A" w:rsidRPr="00E118C5" w:rsidRDefault="00E57B0A" w:rsidP="00820F84">
      <w:pPr>
        <w:pStyle w:val="body"/>
        <w:rPr>
          <w:rFonts w:cs="Times New Roman"/>
        </w:rPr>
      </w:pPr>
      <w:r w:rsidRPr="00E118C5">
        <w:rPr>
          <w:rFonts w:cs="Times New Roman"/>
        </w:rPr>
        <w:t xml:space="preserve">Основными традициями воспитания в ОГБОУ «Михайловская школа-интернат» являются следующие: </w:t>
      </w:r>
    </w:p>
    <w:p w:rsidR="00E57B0A" w:rsidRPr="00E118C5" w:rsidRDefault="00E57B0A" w:rsidP="00820F84">
      <w:pPr>
        <w:pStyle w:val="list-bullet"/>
        <w:rPr>
          <w:rFonts w:cs="Times New Roman"/>
        </w:rPr>
      </w:pPr>
      <w:r w:rsidRPr="00E118C5">
        <w:rPr>
          <w:rFonts w:cs="Times New Roman"/>
        </w:rPr>
        <w:t>стержнем годового цикла воспитательной работы ОГБОУ «Михайловская школа-интернат» являются ключевые общешкольные дела, через которые осуществляется интеграция воспитательных усилий педагогических работников;</w:t>
      </w:r>
    </w:p>
    <w:p w:rsidR="00E57B0A" w:rsidRPr="00E118C5" w:rsidRDefault="00E57B0A" w:rsidP="00820F84">
      <w:pPr>
        <w:pStyle w:val="list-bullet"/>
        <w:rPr>
          <w:rFonts w:cs="Times New Roman"/>
        </w:rPr>
      </w:pPr>
      <w:r w:rsidRPr="00E118C5">
        <w:rPr>
          <w:rFonts w:cs="Times New Roman"/>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57B0A" w:rsidRPr="00E118C5" w:rsidRDefault="00E57B0A" w:rsidP="00820F84">
      <w:pPr>
        <w:pStyle w:val="list-bullet"/>
        <w:rPr>
          <w:rFonts w:cs="Times New Roman"/>
        </w:rPr>
      </w:pPr>
      <w:r w:rsidRPr="00E118C5">
        <w:rPr>
          <w:rFonts w:cs="Times New Roman"/>
        </w:rPr>
        <w:t>в ОГБОУ «Михайловская школа-интернат»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57B0A" w:rsidRPr="00E118C5" w:rsidRDefault="00E57B0A" w:rsidP="00820F84">
      <w:pPr>
        <w:pStyle w:val="list-bullet"/>
        <w:rPr>
          <w:rFonts w:cs="Times New Roman"/>
        </w:rPr>
      </w:pPr>
      <w:r w:rsidRPr="00E118C5">
        <w:rPr>
          <w:rFonts w:cs="Times New Roman"/>
        </w:rP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E57B0A" w:rsidRPr="00E118C5" w:rsidRDefault="00E57B0A" w:rsidP="00820F84">
      <w:pPr>
        <w:pStyle w:val="list-bullet"/>
        <w:rPr>
          <w:rFonts w:cs="Times New Roman"/>
          <w:spacing w:val="-1"/>
        </w:rPr>
      </w:pPr>
      <w:r w:rsidRPr="00E118C5">
        <w:rPr>
          <w:rFonts w:cs="Times New Roman"/>
          <w:spacing w:val="-1"/>
        </w:rPr>
        <w:t>педагогические работники ОГБОУ «Михайловская школа-интернат»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57B0A" w:rsidRPr="00E118C5" w:rsidRDefault="00E57B0A" w:rsidP="00820F84">
      <w:pPr>
        <w:pStyle w:val="list-bullet"/>
        <w:rPr>
          <w:rFonts w:cs="Times New Roman"/>
          <w:spacing w:val="-1"/>
        </w:rPr>
      </w:pPr>
      <w:r w:rsidRPr="00E118C5">
        <w:rPr>
          <w:rFonts w:cs="Times New Roman"/>
          <w:spacing w:val="-1"/>
        </w:rPr>
        <w:t>ключевой фигурой воспитания в ОГБОУ «Михайловская школа-интернат»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E57B0A" w:rsidRPr="00E118C5" w:rsidRDefault="00E57B0A" w:rsidP="00820F84">
      <w:pPr>
        <w:pStyle w:val="3"/>
        <w:jc w:val="both"/>
        <w:rPr>
          <w:rFonts w:ascii="Times New Roman" w:hAnsi="Times New Roman" w:cs="Times New Roman"/>
        </w:rPr>
      </w:pPr>
    </w:p>
    <w:p w:rsidR="00E57B0A" w:rsidRPr="00E118C5" w:rsidRDefault="00E57B0A" w:rsidP="00820F84">
      <w:pPr>
        <w:pStyle w:val="3"/>
        <w:jc w:val="both"/>
        <w:rPr>
          <w:rFonts w:ascii="Times New Roman" w:hAnsi="Times New Roman" w:cs="Times New Roman"/>
        </w:rPr>
      </w:pPr>
      <w:r w:rsidRPr="00E118C5">
        <w:rPr>
          <w:rFonts w:ascii="Times New Roman" w:hAnsi="Times New Roman" w:cs="Times New Roman"/>
        </w:rPr>
        <w:t>2.3.3. Цель и задачи воспитания</w:t>
      </w:r>
      <w:bookmarkEnd w:id="764"/>
      <w:bookmarkEnd w:id="765"/>
    </w:p>
    <w:p w:rsidR="00E57B0A" w:rsidRPr="00E118C5" w:rsidRDefault="00E57B0A" w:rsidP="00820F84">
      <w:pPr>
        <w:pStyle w:val="11"/>
        <w:jc w:val="both"/>
        <w:rPr>
          <w:color w:val="auto"/>
        </w:rPr>
      </w:pPr>
      <w:r w:rsidRPr="00E118C5">
        <w:rPr>
          <w:color w:val="auto"/>
        </w:rPr>
        <w:t xml:space="preserve">Цель </w:t>
      </w:r>
      <w:r w:rsidRPr="00E118C5">
        <w:rPr>
          <w:bCs/>
          <w:color w:val="auto"/>
        </w:rPr>
        <w:t>воспитания</w:t>
      </w:r>
      <w:r w:rsidRPr="00E118C5">
        <w:rPr>
          <w:b/>
          <w:bCs/>
          <w:color w:val="auto"/>
        </w:rPr>
        <w:t xml:space="preserve"> </w:t>
      </w:r>
      <w:r w:rsidRPr="00E118C5">
        <w:rPr>
          <w:bCs/>
          <w:color w:val="auto"/>
        </w:rPr>
        <w:t>в ОГБОУ «Михайловская школа – интернат»</w:t>
      </w:r>
      <w:r w:rsidRPr="00E118C5">
        <w:rPr>
          <w:b/>
          <w:bCs/>
          <w:color w:val="auto"/>
        </w:rPr>
        <w:t xml:space="preserve"> </w:t>
      </w:r>
      <w:r w:rsidRPr="00E118C5">
        <w:rPr>
          <w:color w:val="auto"/>
        </w:rPr>
        <w:t>— личностное развитие обучающихся, проявляющееся в:</w:t>
      </w:r>
    </w:p>
    <w:p w:rsidR="00E57B0A" w:rsidRPr="00E118C5" w:rsidRDefault="00E57B0A" w:rsidP="00820F84">
      <w:pPr>
        <w:pStyle w:val="11"/>
        <w:numPr>
          <w:ilvl w:val="0"/>
          <w:numId w:val="339"/>
        </w:numPr>
        <w:spacing w:line="276" w:lineRule="auto"/>
        <w:jc w:val="both"/>
        <w:rPr>
          <w:color w:val="auto"/>
        </w:rPr>
      </w:pPr>
      <w:r w:rsidRPr="00E118C5">
        <w:rPr>
          <w:color w:val="auto"/>
        </w:rPr>
        <w:t xml:space="preserve"> усвоении ими знаний основных норм, которые общество выработало на основе этих ценностей (т. е. в усвоении ими социально значимых знаний);</w:t>
      </w:r>
    </w:p>
    <w:p w:rsidR="00E57B0A" w:rsidRPr="00E118C5" w:rsidRDefault="00E57B0A" w:rsidP="00820F84">
      <w:pPr>
        <w:pStyle w:val="11"/>
        <w:numPr>
          <w:ilvl w:val="0"/>
          <w:numId w:val="338"/>
        </w:numPr>
        <w:spacing w:line="276" w:lineRule="auto"/>
        <w:jc w:val="both"/>
        <w:rPr>
          <w:color w:val="auto"/>
        </w:rPr>
      </w:pPr>
      <w:r w:rsidRPr="00E118C5">
        <w:rPr>
          <w:color w:val="auto"/>
        </w:rPr>
        <w:t>развитии их позитивных отношений к этим общественным ценностям (т. е. в развитии их социально значимых отношений);</w:t>
      </w:r>
    </w:p>
    <w:p w:rsidR="00E57B0A" w:rsidRPr="00E118C5" w:rsidRDefault="00E57B0A" w:rsidP="00820F84">
      <w:pPr>
        <w:pStyle w:val="11"/>
        <w:numPr>
          <w:ilvl w:val="0"/>
          <w:numId w:val="338"/>
        </w:numPr>
        <w:spacing w:line="276" w:lineRule="auto"/>
        <w:jc w:val="both"/>
        <w:rPr>
          <w:color w:val="auto"/>
        </w:rPr>
      </w:pPr>
      <w:r w:rsidRPr="00E118C5">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E57B0A" w:rsidRPr="00E118C5" w:rsidRDefault="00E57B0A" w:rsidP="00820F84">
      <w:pPr>
        <w:pStyle w:val="11"/>
        <w:jc w:val="both"/>
        <w:rPr>
          <w:color w:val="auto"/>
        </w:rPr>
      </w:pPr>
      <w:r w:rsidRPr="00E118C5">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118C5">
        <w:rPr>
          <w:bCs/>
          <w:color w:val="auto"/>
        </w:rPr>
        <w:t>приоритеты</w:t>
      </w:r>
      <w:r w:rsidRPr="00E118C5">
        <w:rPr>
          <w:color w:val="auto"/>
        </w:rPr>
        <w:t>, которым необходимо уделять чуть большее внимание на разных уровнях общего образования.</w:t>
      </w:r>
    </w:p>
    <w:p w:rsidR="00E57B0A" w:rsidRPr="00E118C5" w:rsidRDefault="00E57B0A" w:rsidP="00820F84">
      <w:pPr>
        <w:pStyle w:val="11"/>
        <w:numPr>
          <w:ilvl w:val="0"/>
          <w:numId w:val="374"/>
        </w:numPr>
        <w:jc w:val="both"/>
        <w:rPr>
          <w:color w:val="auto"/>
        </w:rPr>
      </w:pPr>
      <w:r w:rsidRPr="00E118C5">
        <w:rPr>
          <w:color w:val="auto"/>
        </w:rPr>
        <w:t>В воспитании обучающихся младшего школьного возраста (</w:t>
      </w:r>
      <w:r w:rsidRPr="00E118C5">
        <w:rPr>
          <w:bCs/>
          <w:color w:val="auto"/>
        </w:rPr>
        <w:t>уровень начального общего образования</w:t>
      </w:r>
      <w:r w:rsidRPr="00E118C5">
        <w:rPr>
          <w:color w:val="auto"/>
        </w:rPr>
        <w:t xml:space="preserve">) таким целевым приоритетом является создание благоприятных условий для усвоения обучающимися социально значимых знаний: </w:t>
      </w:r>
    </w:p>
    <w:p w:rsidR="00E57B0A" w:rsidRPr="00E118C5" w:rsidRDefault="00E57B0A" w:rsidP="00820F84">
      <w:pPr>
        <w:pStyle w:val="11"/>
        <w:numPr>
          <w:ilvl w:val="0"/>
          <w:numId w:val="375"/>
        </w:numPr>
        <w:ind w:left="709"/>
        <w:jc w:val="both"/>
        <w:rPr>
          <w:color w:val="auto"/>
        </w:rPr>
      </w:pPr>
      <w:r w:rsidRPr="00E118C5">
        <w:rPr>
          <w:color w:val="auto"/>
        </w:rPr>
        <w:t>знаний основных норм и традиций того общества, в котором они живут</w:t>
      </w:r>
    </w:p>
    <w:p w:rsidR="00E57B0A" w:rsidRPr="00E118C5" w:rsidRDefault="00E57B0A" w:rsidP="00820F84">
      <w:pPr>
        <w:pStyle w:val="11"/>
        <w:numPr>
          <w:ilvl w:val="0"/>
          <w:numId w:val="340"/>
        </w:numPr>
        <w:spacing w:line="276" w:lineRule="auto"/>
        <w:jc w:val="both"/>
        <w:rPr>
          <w:color w:val="auto"/>
        </w:rPr>
      </w:pPr>
      <w:r w:rsidRPr="00E118C5">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E57B0A" w:rsidRPr="00E118C5" w:rsidRDefault="00E57B0A" w:rsidP="00820F84">
      <w:pPr>
        <w:pStyle w:val="11"/>
        <w:numPr>
          <w:ilvl w:val="0"/>
          <w:numId w:val="340"/>
        </w:numPr>
        <w:spacing w:line="276" w:lineRule="auto"/>
        <w:jc w:val="both"/>
        <w:rPr>
          <w:color w:val="auto"/>
        </w:rPr>
      </w:pPr>
      <w:r w:rsidRPr="00E118C5">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E57B0A" w:rsidRPr="00E118C5" w:rsidRDefault="00E57B0A" w:rsidP="00820F84">
      <w:pPr>
        <w:pStyle w:val="11"/>
        <w:numPr>
          <w:ilvl w:val="0"/>
          <w:numId w:val="340"/>
        </w:numPr>
        <w:spacing w:line="298" w:lineRule="auto"/>
        <w:jc w:val="both"/>
        <w:rPr>
          <w:color w:val="auto"/>
        </w:rPr>
      </w:pPr>
      <w:r w:rsidRPr="00E118C5">
        <w:rPr>
          <w:color w:val="auto"/>
        </w:rPr>
        <w:t>знать и любить свою Родину — родной дом, двор, улицу, город, село, страну;</w:t>
      </w:r>
    </w:p>
    <w:p w:rsidR="00E57B0A" w:rsidRPr="00E118C5" w:rsidRDefault="00E57B0A" w:rsidP="00820F84">
      <w:pPr>
        <w:pStyle w:val="11"/>
        <w:numPr>
          <w:ilvl w:val="0"/>
          <w:numId w:val="340"/>
        </w:numPr>
        <w:spacing w:line="269" w:lineRule="auto"/>
        <w:jc w:val="both"/>
        <w:rPr>
          <w:color w:val="auto"/>
        </w:rPr>
      </w:pPr>
      <w:r w:rsidRPr="00E118C5">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E57B0A" w:rsidRPr="00E118C5" w:rsidRDefault="00E57B0A" w:rsidP="00820F84">
      <w:pPr>
        <w:pStyle w:val="11"/>
        <w:numPr>
          <w:ilvl w:val="0"/>
          <w:numId w:val="340"/>
        </w:numPr>
        <w:spacing w:line="298" w:lineRule="auto"/>
        <w:jc w:val="both"/>
        <w:rPr>
          <w:color w:val="auto"/>
        </w:rPr>
      </w:pPr>
      <w:r w:rsidRPr="00E118C5">
        <w:rPr>
          <w:color w:val="auto"/>
        </w:rPr>
        <w:t>проявлять миролюбие — не затевать конфликтов и стремиться решать спорные вопросы, не прибегая к силе;</w:t>
      </w:r>
    </w:p>
    <w:p w:rsidR="00E57B0A" w:rsidRPr="00E118C5" w:rsidRDefault="00E57B0A" w:rsidP="00820F84">
      <w:pPr>
        <w:pStyle w:val="11"/>
        <w:numPr>
          <w:ilvl w:val="0"/>
          <w:numId w:val="340"/>
        </w:numPr>
        <w:spacing w:line="252" w:lineRule="auto"/>
        <w:jc w:val="both"/>
        <w:rPr>
          <w:color w:val="auto"/>
        </w:rPr>
      </w:pPr>
      <w:r w:rsidRPr="00E118C5">
        <w:rPr>
          <w:color w:val="auto"/>
        </w:rPr>
        <w:t>стремиться узнавать что-то новое, проявлять любознательность, ценить знания;</w:t>
      </w:r>
    </w:p>
    <w:p w:rsidR="00E57B0A" w:rsidRPr="00E118C5" w:rsidRDefault="00E57B0A" w:rsidP="00820F84">
      <w:pPr>
        <w:pStyle w:val="11"/>
        <w:numPr>
          <w:ilvl w:val="0"/>
          <w:numId w:val="340"/>
        </w:numPr>
        <w:spacing w:line="252" w:lineRule="auto"/>
        <w:jc w:val="both"/>
        <w:rPr>
          <w:color w:val="auto"/>
        </w:rPr>
      </w:pPr>
      <w:r w:rsidRPr="00E118C5">
        <w:rPr>
          <w:color w:val="auto"/>
        </w:rPr>
        <w:t>быть вежливым и опрятным, скромным и приветливым;</w:t>
      </w:r>
    </w:p>
    <w:p w:rsidR="00E57B0A" w:rsidRPr="00E118C5" w:rsidRDefault="00E57B0A" w:rsidP="00820F84">
      <w:pPr>
        <w:pStyle w:val="11"/>
        <w:numPr>
          <w:ilvl w:val="0"/>
          <w:numId w:val="340"/>
        </w:numPr>
        <w:spacing w:line="252" w:lineRule="auto"/>
        <w:jc w:val="both"/>
        <w:rPr>
          <w:color w:val="auto"/>
        </w:rPr>
      </w:pPr>
      <w:r w:rsidRPr="00E118C5">
        <w:rPr>
          <w:color w:val="auto"/>
        </w:rPr>
        <w:t>соблюдать правила личной гигиены, режим дня, вести здоровый образ жизни;</w:t>
      </w:r>
    </w:p>
    <w:p w:rsidR="00E57B0A" w:rsidRPr="00E118C5" w:rsidRDefault="00E57B0A" w:rsidP="00820F84">
      <w:pPr>
        <w:pStyle w:val="11"/>
        <w:numPr>
          <w:ilvl w:val="0"/>
          <w:numId w:val="340"/>
        </w:numPr>
        <w:spacing w:line="252" w:lineRule="auto"/>
        <w:jc w:val="both"/>
        <w:rPr>
          <w:color w:val="auto"/>
        </w:rPr>
      </w:pPr>
      <w:r w:rsidRPr="00E118C5">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57B0A" w:rsidRPr="00E118C5" w:rsidRDefault="00E57B0A" w:rsidP="00820F84">
      <w:pPr>
        <w:pStyle w:val="11"/>
        <w:numPr>
          <w:ilvl w:val="0"/>
          <w:numId w:val="340"/>
        </w:numPr>
        <w:spacing w:line="252" w:lineRule="auto"/>
        <w:jc w:val="both"/>
        <w:rPr>
          <w:color w:val="auto"/>
        </w:rPr>
      </w:pPr>
      <w:r w:rsidRPr="00E118C5">
        <w:rPr>
          <w:color w:val="auto"/>
        </w:rPr>
        <w:t xml:space="preserve">быть уверенным в себе, открытым и общительным, не стесняться быть в чем-то непохожим на других; </w:t>
      </w:r>
    </w:p>
    <w:p w:rsidR="00E57B0A" w:rsidRPr="00E118C5" w:rsidRDefault="00E57B0A" w:rsidP="00820F84">
      <w:pPr>
        <w:pStyle w:val="11"/>
        <w:numPr>
          <w:ilvl w:val="0"/>
          <w:numId w:val="340"/>
        </w:numPr>
        <w:spacing w:line="252" w:lineRule="auto"/>
        <w:jc w:val="both"/>
        <w:rPr>
          <w:color w:val="auto"/>
        </w:rPr>
      </w:pPr>
      <w:r w:rsidRPr="00E118C5">
        <w:rPr>
          <w:color w:val="auto"/>
        </w:rPr>
        <w:t>уметь ставить перед собой цели и проявлять инициативу, отстаивать свое мнение и действовать самостоятельно, без помощи старших.</w:t>
      </w:r>
    </w:p>
    <w:p w:rsidR="00E57B0A" w:rsidRPr="00E118C5" w:rsidRDefault="00E57B0A" w:rsidP="00820F84">
      <w:pPr>
        <w:pStyle w:val="11"/>
        <w:spacing w:line="259" w:lineRule="auto"/>
        <w:jc w:val="both"/>
        <w:rPr>
          <w:color w:val="auto"/>
        </w:rPr>
      </w:pPr>
      <w:r w:rsidRPr="00E118C5">
        <w:rPr>
          <w:b/>
          <w:bCs/>
          <w:color w:val="auto"/>
        </w:rPr>
        <w:t xml:space="preserve">2. </w:t>
      </w:r>
      <w:r w:rsidRPr="00E118C5">
        <w:rPr>
          <w:color w:val="auto"/>
        </w:rPr>
        <w:t>В воспитании обучающихся подросткового возраста (</w:t>
      </w:r>
      <w:r w:rsidRPr="00E118C5">
        <w:rPr>
          <w:b/>
          <w:bCs/>
          <w:color w:val="auto"/>
        </w:rPr>
        <w:t>уровень основного общего образования</w:t>
      </w:r>
      <w:r w:rsidRPr="00E118C5">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E57B0A" w:rsidRPr="00E118C5" w:rsidRDefault="00E57B0A" w:rsidP="00820F84">
      <w:pPr>
        <w:pStyle w:val="11"/>
        <w:numPr>
          <w:ilvl w:val="0"/>
          <w:numId w:val="341"/>
        </w:numPr>
        <w:spacing w:line="252" w:lineRule="auto"/>
        <w:jc w:val="both"/>
        <w:rPr>
          <w:color w:val="auto"/>
        </w:rPr>
      </w:pPr>
      <w:r w:rsidRPr="00E118C5">
        <w:rPr>
          <w:color w:val="auto"/>
        </w:rPr>
        <w:t>к семье как главной опоре в жизни человека и источнику его счастья;</w:t>
      </w:r>
    </w:p>
    <w:p w:rsidR="00E57B0A" w:rsidRPr="00E118C5" w:rsidRDefault="00E57B0A" w:rsidP="00820F84">
      <w:pPr>
        <w:pStyle w:val="11"/>
        <w:numPr>
          <w:ilvl w:val="0"/>
          <w:numId w:val="341"/>
        </w:numPr>
        <w:spacing w:line="252" w:lineRule="auto"/>
        <w:jc w:val="both"/>
        <w:rPr>
          <w:color w:val="auto"/>
        </w:rPr>
      </w:pPr>
      <w:r w:rsidRPr="00E118C5">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E57B0A" w:rsidRPr="00E118C5" w:rsidRDefault="00E57B0A" w:rsidP="00820F84">
      <w:pPr>
        <w:pStyle w:val="11"/>
        <w:numPr>
          <w:ilvl w:val="0"/>
          <w:numId w:val="341"/>
        </w:numPr>
        <w:spacing w:line="252" w:lineRule="auto"/>
        <w:jc w:val="both"/>
        <w:rPr>
          <w:color w:val="auto"/>
        </w:rPr>
      </w:pPr>
      <w:r w:rsidRPr="00E118C5">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E57B0A" w:rsidRPr="00E118C5" w:rsidRDefault="00E57B0A" w:rsidP="00820F84">
      <w:pPr>
        <w:pStyle w:val="11"/>
        <w:numPr>
          <w:ilvl w:val="0"/>
          <w:numId w:val="341"/>
        </w:numPr>
        <w:spacing w:line="252" w:lineRule="auto"/>
        <w:jc w:val="both"/>
        <w:rPr>
          <w:color w:val="auto"/>
        </w:rPr>
      </w:pPr>
      <w:r w:rsidRPr="00E118C5">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E57B0A" w:rsidRPr="00E118C5" w:rsidRDefault="00E57B0A" w:rsidP="00820F84">
      <w:pPr>
        <w:pStyle w:val="11"/>
        <w:numPr>
          <w:ilvl w:val="0"/>
          <w:numId w:val="341"/>
        </w:numPr>
        <w:spacing w:line="252" w:lineRule="auto"/>
        <w:jc w:val="both"/>
        <w:rPr>
          <w:color w:val="auto"/>
        </w:rPr>
      </w:pPr>
      <w:r w:rsidRPr="00E118C5">
        <w:rPr>
          <w:color w:val="auto"/>
        </w:rPr>
        <w:t>к миру как главному принципу человеческого общежития, условию крепкой дружбы, налаживания отношений с колле-</w:t>
      </w:r>
    </w:p>
    <w:p w:rsidR="00E57B0A" w:rsidRPr="00E118C5" w:rsidRDefault="00E57B0A" w:rsidP="00820F84">
      <w:pPr>
        <w:pStyle w:val="11"/>
        <w:numPr>
          <w:ilvl w:val="0"/>
          <w:numId w:val="341"/>
        </w:numPr>
        <w:jc w:val="both"/>
        <w:rPr>
          <w:color w:val="auto"/>
        </w:rPr>
      </w:pPr>
      <w:r w:rsidRPr="00E118C5">
        <w:rPr>
          <w:color w:val="auto"/>
        </w:rPr>
        <w:t>гами по работе в будущем и создания благоприятного микроклимата в своей собственной семье;</w:t>
      </w:r>
    </w:p>
    <w:p w:rsidR="00E57B0A" w:rsidRPr="00E118C5" w:rsidRDefault="00E57B0A" w:rsidP="00820F84">
      <w:pPr>
        <w:pStyle w:val="11"/>
        <w:numPr>
          <w:ilvl w:val="0"/>
          <w:numId w:val="341"/>
        </w:numPr>
        <w:spacing w:line="276" w:lineRule="auto"/>
        <w:jc w:val="both"/>
        <w:rPr>
          <w:color w:val="auto"/>
        </w:rPr>
      </w:pPr>
      <w:r w:rsidRPr="00E118C5">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E57B0A" w:rsidRPr="00E118C5" w:rsidRDefault="00E57B0A" w:rsidP="00820F84">
      <w:pPr>
        <w:pStyle w:val="11"/>
        <w:numPr>
          <w:ilvl w:val="0"/>
          <w:numId w:val="341"/>
        </w:numPr>
        <w:spacing w:line="276" w:lineRule="auto"/>
        <w:jc w:val="both"/>
        <w:rPr>
          <w:color w:val="auto"/>
        </w:rPr>
      </w:pPr>
      <w:r w:rsidRPr="00E118C5">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57B0A" w:rsidRPr="00E118C5" w:rsidRDefault="00E57B0A" w:rsidP="00820F84">
      <w:pPr>
        <w:pStyle w:val="11"/>
        <w:numPr>
          <w:ilvl w:val="0"/>
          <w:numId w:val="341"/>
        </w:numPr>
        <w:spacing w:line="298" w:lineRule="auto"/>
        <w:jc w:val="both"/>
        <w:rPr>
          <w:color w:val="auto"/>
        </w:rPr>
      </w:pPr>
      <w:r w:rsidRPr="00E118C5">
        <w:rPr>
          <w:color w:val="auto"/>
        </w:rPr>
        <w:t>к здоровью как залогу долгой и активной жизни человека, его хорошего настроения и оптимистичного взгляда на мир;</w:t>
      </w:r>
    </w:p>
    <w:p w:rsidR="00E57B0A" w:rsidRPr="00E118C5" w:rsidRDefault="00E57B0A" w:rsidP="00820F84">
      <w:pPr>
        <w:pStyle w:val="11"/>
        <w:numPr>
          <w:ilvl w:val="0"/>
          <w:numId w:val="341"/>
        </w:numPr>
        <w:spacing w:line="269" w:lineRule="auto"/>
        <w:jc w:val="both"/>
        <w:rPr>
          <w:color w:val="auto"/>
        </w:rPr>
      </w:pPr>
      <w:r w:rsidRPr="00E118C5">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E57B0A" w:rsidRPr="00E118C5" w:rsidRDefault="00E57B0A" w:rsidP="00820F84">
      <w:pPr>
        <w:pStyle w:val="11"/>
        <w:numPr>
          <w:ilvl w:val="0"/>
          <w:numId w:val="341"/>
        </w:numPr>
        <w:spacing w:line="276" w:lineRule="auto"/>
        <w:jc w:val="both"/>
        <w:rPr>
          <w:color w:val="auto"/>
        </w:rPr>
      </w:pPr>
      <w:r w:rsidRPr="00E118C5">
        <w:rPr>
          <w:color w:val="auto"/>
        </w:rPr>
        <w:t>к самим себе как хозяевам своей судьбы, самоопределяющимся и самореализующимся личностям, отвечающим за собственное будущее.</w:t>
      </w:r>
    </w:p>
    <w:p w:rsidR="00E57B0A" w:rsidRPr="00E118C5" w:rsidRDefault="00E57B0A" w:rsidP="00820F84">
      <w:pPr>
        <w:pStyle w:val="11"/>
        <w:jc w:val="both"/>
        <w:rPr>
          <w:color w:val="auto"/>
        </w:rPr>
      </w:pPr>
      <w:r w:rsidRPr="00E118C5">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E57B0A" w:rsidRPr="00E118C5" w:rsidRDefault="00E57B0A" w:rsidP="00820F84">
      <w:pPr>
        <w:pStyle w:val="11"/>
        <w:jc w:val="both"/>
        <w:rPr>
          <w:color w:val="auto"/>
        </w:rPr>
      </w:pPr>
      <w:r w:rsidRPr="00E118C5">
        <w:rPr>
          <w:bCs/>
          <w:color w:val="auto"/>
        </w:rPr>
        <w:t>Задачи:</w:t>
      </w:r>
    </w:p>
    <w:p w:rsidR="00E57B0A" w:rsidRPr="00E118C5" w:rsidRDefault="00E57B0A" w:rsidP="00820F84">
      <w:pPr>
        <w:pStyle w:val="11"/>
        <w:numPr>
          <w:ilvl w:val="0"/>
          <w:numId w:val="342"/>
        </w:numPr>
        <w:spacing w:line="276" w:lineRule="auto"/>
        <w:jc w:val="both"/>
        <w:rPr>
          <w:color w:val="auto"/>
        </w:rPr>
      </w:pPr>
      <w:r w:rsidRPr="00E118C5">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57B0A" w:rsidRPr="00E118C5" w:rsidRDefault="00E57B0A" w:rsidP="00820F84">
      <w:pPr>
        <w:pStyle w:val="11"/>
        <w:numPr>
          <w:ilvl w:val="0"/>
          <w:numId w:val="342"/>
        </w:numPr>
        <w:spacing w:line="283" w:lineRule="auto"/>
        <w:jc w:val="both"/>
        <w:rPr>
          <w:color w:val="auto"/>
        </w:rPr>
      </w:pPr>
      <w:r w:rsidRPr="00E118C5">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E57B0A" w:rsidRPr="00E118C5" w:rsidRDefault="00E57B0A" w:rsidP="00820F84">
      <w:pPr>
        <w:pStyle w:val="11"/>
        <w:numPr>
          <w:ilvl w:val="0"/>
          <w:numId w:val="342"/>
        </w:numPr>
        <w:spacing w:line="276" w:lineRule="auto"/>
        <w:jc w:val="both"/>
        <w:rPr>
          <w:color w:val="auto"/>
        </w:rPr>
      </w:pPr>
      <w:r w:rsidRPr="00E118C5">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118C5">
        <w:rPr>
          <w:i/>
          <w:iCs/>
          <w:color w:val="auto"/>
        </w:rPr>
        <w:t>,</w:t>
      </w:r>
      <w:r w:rsidRPr="00E118C5">
        <w:rPr>
          <w:color w:val="auto"/>
        </w:rPr>
        <w:t xml:space="preserve"> реализовывать их воспитательные возможности</w:t>
      </w:r>
      <w:r w:rsidRPr="00E118C5">
        <w:rPr>
          <w:i/>
          <w:iCs/>
          <w:color w:val="auto"/>
        </w:rPr>
        <w:t>;</w:t>
      </w:r>
    </w:p>
    <w:p w:rsidR="00E57B0A" w:rsidRPr="00E118C5" w:rsidRDefault="00E57B0A" w:rsidP="00820F84">
      <w:pPr>
        <w:pStyle w:val="11"/>
        <w:numPr>
          <w:ilvl w:val="0"/>
          <w:numId w:val="342"/>
        </w:numPr>
        <w:spacing w:line="283" w:lineRule="auto"/>
        <w:jc w:val="both"/>
        <w:rPr>
          <w:color w:val="auto"/>
        </w:rPr>
      </w:pPr>
      <w:r w:rsidRPr="00E118C5">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E57B0A" w:rsidRPr="00E118C5" w:rsidRDefault="00E57B0A" w:rsidP="00820F84">
      <w:pPr>
        <w:pStyle w:val="11"/>
        <w:numPr>
          <w:ilvl w:val="0"/>
          <w:numId w:val="342"/>
        </w:numPr>
        <w:spacing w:line="283" w:lineRule="auto"/>
        <w:jc w:val="both"/>
        <w:rPr>
          <w:color w:val="auto"/>
        </w:rPr>
      </w:pPr>
      <w:r w:rsidRPr="00E118C5">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E57B0A" w:rsidRPr="00E118C5" w:rsidRDefault="00E57B0A" w:rsidP="00820F84">
      <w:pPr>
        <w:pStyle w:val="11"/>
        <w:numPr>
          <w:ilvl w:val="0"/>
          <w:numId w:val="342"/>
        </w:numPr>
        <w:spacing w:line="283" w:lineRule="auto"/>
        <w:jc w:val="both"/>
        <w:rPr>
          <w:color w:val="auto"/>
        </w:rPr>
      </w:pPr>
      <w:r w:rsidRPr="00E118C5">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E57B0A" w:rsidRPr="00E118C5" w:rsidRDefault="00E57B0A" w:rsidP="00820F84">
      <w:pPr>
        <w:pStyle w:val="11"/>
        <w:numPr>
          <w:ilvl w:val="0"/>
          <w:numId w:val="342"/>
        </w:numPr>
        <w:spacing w:line="298" w:lineRule="auto"/>
        <w:jc w:val="both"/>
        <w:rPr>
          <w:color w:val="auto"/>
        </w:rPr>
      </w:pPr>
      <w:r w:rsidRPr="00E118C5">
        <w:rPr>
          <w:color w:val="auto"/>
        </w:rPr>
        <w:t>организовывать для обучающихся экскурсии, экспедиции, походы и реализовывать их воспитательный потенциал;</w:t>
      </w:r>
    </w:p>
    <w:p w:rsidR="00E57B0A" w:rsidRPr="00E118C5" w:rsidRDefault="00E57B0A" w:rsidP="00820F84">
      <w:pPr>
        <w:pStyle w:val="11"/>
        <w:numPr>
          <w:ilvl w:val="0"/>
          <w:numId w:val="342"/>
        </w:numPr>
        <w:spacing w:line="298" w:lineRule="auto"/>
        <w:jc w:val="both"/>
        <w:rPr>
          <w:color w:val="auto"/>
        </w:rPr>
      </w:pPr>
      <w:r w:rsidRPr="00E118C5">
        <w:rPr>
          <w:color w:val="auto"/>
        </w:rPr>
        <w:t>организовывать профориентационную работу с обучающимися;</w:t>
      </w:r>
    </w:p>
    <w:p w:rsidR="00E57B0A" w:rsidRPr="00E118C5" w:rsidRDefault="00E57B0A" w:rsidP="00820F84">
      <w:pPr>
        <w:pStyle w:val="11"/>
        <w:numPr>
          <w:ilvl w:val="0"/>
          <w:numId w:val="342"/>
        </w:numPr>
        <w:spacing w:line="298" w:lineRule="auto"/>
        <w:jc w:val="both"/>
        <w:rPr>
          <w:color w:val="auto"/>
        </w:rPr>
      </w:pPr>
      <w:r w:rsidRPr="00E118C5">
        <w:rPr>
          <w:color w:val="auto"/>
        </w:rPr>
        <w:t>организовывать работу школьных медиа, реализовывать их воспитательный потенциал;</w:t>
      </w:r>
    </w:p>
    <w:p w:rsidR="00E57B0A" w:rsidRPr="00E118C5" w:rsidRDefault="00E57B0A" w:rsidP="00820F84">
      <w:pPr>
        <w:pStyle w:val="11"/>
        <w:numPr>
          <w:ilvl w:val="0"/>
          <w:numId w:val="342"/>
        </w:numPr>
        <w:spacing w:line="298" w:lineRule="auto"/>
        <w:jc w:val="both"/>
        <w:rPr>
          <w:color w:val="auto"/>
        </w:rPr>
      </w:pPr>
      <w:r w:rsidRPr="00E118C5">
        <w:rPr>
          <w:color w:val="auto"/>
        </w:rPr>
        <w:t>развивать предметно-эстетическую среду образовательной организации и реализовывать ее воспитательные возможности;</w:t>
      </w:r>
    </w:p>
    <w:p w:rsidR="00E57B0A" w:rsidRPr="00E118C5" w:rsidRDefault="00E57B0A" w:rsidP="00820F84">
      <w:pPr>
        <w:pStyle w:val="11"/>
        <w:numPr>
          <w:ilvl w:val="0"/>
          <w:numId w:val="342"/>
        </w:numPr>
        <w:spacing w:line="283" w:lineRule="auto"/>
        <w:jc w:val="both"/>
        <w:rPr>
          <w:color w:val="auto"/>
        </w:rPr>
      </w:pPr>
      <w:r w:rsidRPr="00E118C5">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E57B0A" w:rsidRPr="00E118C5" w:rsidRDefault="00E57B0A" w:rsidP="00820F84">
      <w:pPr>
        <w:pStyle w:val="11"/>
        <w:jc w:val="both"/>
        <w:rPr>
          <w:color w:val="auto"/>
        </w:rPr>
      </w:pPr>
      <w:r w:rsidRPr="00E118C5">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E57B0A" w:rsidRPr="00E118C5" w:rsidRDefault="00E57B0A" w:rsidP="00820F84">
      <w:pPr>
        <w:jc w:val="both"/>
        <w:rPr>
          <w:rFonts w:ascii="Times New Roman" w:hAnsi="Times New Roman" w:cs="Times New Roman"/>
          <w:sz w:val="20"/>
          <w:szCs w:val="20"/>
        </w:rPr>
      </w:pPr>
      <w:bookmarkStart w:id="766" w:name="bookmark1923"/>
    </w:p>
    <w:p w:rsidR="00E57B0A" w:rsidRPr="00E118C5" w:rsidRDefault="00E57B0A" w:rsidP="00820F84">
      <w:pPr>
        <w:pStyle w:val="3"/>
        <w:jc w:val="both"/>
        <w:rPr>
          <w:rFonts w:ascii="Times New Roman" w:hAnsi="Times New Roman" w:cs="Times New Roman"/>
        </w:rPr>
      </w:pPr>
      <w:bookmarkStart w:id="767" w:name="_Toc105502807"/>
      <w:r w:rsidRPr="00E118C5">
        <w:rPr>
          <w:rFonts w:ascii="Times New Roman" w:hAnsi="Times New Roman" w:cs="Times New Roman"/>
        </w:rPr>
        <w:t>2.3.4. Виды, формы и содержание деятельности</w:t>
      </w:r>
      <w:bookmarkEnd w:id="766"/>
      <w:bookmarkEnd w:id="767"/>
    </w:p>
    <w:p w:rsidR="00E57B0A" w:rsidRPr="00E118C5" w:rsidRDefault="00E57B0A" w:rsidP="00820F84">
      <w:pPr>
        <w:pStyle w:val="body"/>
        <w:rPr>
          <w:rFonts w:cs="Times New Roman"/>
        </w:rPr>
      </w:pPr>
      <w:r w:rsidRPr="00E118C5">
        <w:rPr>
          <w:rFonts w:cs="Times New Roman"/>
        </w:rPr>
        <w:t>Практическая реализация цели и задач воспитания осуществляется в рамках ряда направлений воспитательной работы ОГБОУ «Михайловская школа-интернат». Каждое из них представлено в соответствующем модуле.</w:t>
      </w:r>
    </w:p>
    <w:p w:rsidR="00E57B0A" w:rsidRPr="00E118C5" w:rsidRDefault="00E57B0A" w:rsidP="00820F84">
      <w:pPr>
        <w:pStyle w:val="11"/>
        <w:spacing w:after="160" w:line="240" w:lineRule="auto"/>
        <w:ind w:firstLine="260"/>
        <w:jc w:val="both"/>
        <w:rPr>
          <w:color w:val="auto"/>
        </w:rPr>
      </w:pPr>
      <w:r w:rsidRPr="00E118C5">
        <w:rPr>
          <w:color w:val="auto"/>
        </w:rPr>
        <w:t>.</w:t>
      </w:r>
    </w:p>
    <w:p w:rsidR="00E57B0A" w:rsidRPr="00E118C5" w:rsidRDefault="00E57B0A" w:rsidP="00820F84">
      <w:pPr>
        <w:pStyle w:val="aa"/>
        <w:jc w:val="both"/>
        <w:rPr>
          <w:rFonts w:ascii="Times New Roman" w:hAnsi="Times New Roman" w:cs="Times New Roman"/>
        </w:rPr>
      </w:pPr>
      <w:bookmarkStart w:id="768" w:name="bookmark1925"/>
      <w:r w:rsidRPr="00E118C5">
        <w:rPr>
          <w:rFonts w:ascii="Times New Roman" w:hAnsi="Times New Roman" w:cs="Times New Roman"/>
        </w:rPr>
        <w:t>Модуль «Ключевые общешкольные дела»</w:t>
      </w:r>
      <w:bookmarkEnd w:id="768"/>
    </w:p>
    <w:p w:rsidR="00E57B0A" w:rsidRPr="00E118C5" w:rsidRDefault="00E57B0A" w:rsidP="00820F84">
      <w:pPr>
        <w:pStyle w:val="body"/>
        <w:rPr>
          <w:rFonts w:cs="Times New Roman"/>
        </w:rPr>
      </w:pPr>
      <w:r w:rsidRPr="00E118C5">
        <w:rPr>
          <w:rFonts w:cs="Times New Roman"/>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ОГБОУ «Михайловская школа-интернат»,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ОГБОУ «Михайловская школа-интернат». Введение ключевых дел в жизнь ОГБОУ «Михайловская школа-интернат» помогает преодолеть характер воспитания, сводящийся к набору мероприятий, организуемых педагогическими работниками для обучающихся. </w:t>
      </w:r>
    </w:p>
    <w:p w:rsidR="00E57B0A" w:rsidRPr="00E118C5" w:rsidRDefault="00E57B0A" w:rsidP="00820F84">
      <w:pPr>
        <w:pStyle w:val="body"/>
        <w:rPr>
          <w:rStyle w:val="Italic"/>
          <w:rFonts w:cs="Times New Roman"/>
        </w:rPr>
      </w:pPr>
      <w:r w:rsidRPr="00E118C5">
        <w:rPr>
          <w:rFonts w:cs="Times New Roman"/>
        </w:rPr>
        <w:t xml:space="preserve">Для этого в ОГБОУ «Михайловская школа-интернат» используются следующие формы работы </w:t>
      </w:r>
    </w:p>
    <w:p w:rsidR="00E57B0A" w:rsidRPr="00E118C5" w:rsidRDefault="00E57B0A" w:rsidP="00820F84">
      <w:pPr>
        <w:ind w:firstLine="567"/>
        <w:jc w:val="both"/>
        <w:rPr>
          <w:rFonts w:ascii="Times New Roman" w:hAnsi="Times New Roman" w:cs="Times New Roman"/>
          <w:sz w:val="20"/>
          <w:szCs w:val="20"/>
        </w:rPr>
      </w:pPr>
    </w:p>
    <w:p w:rsidR="00E57B0A" w:rsidRPr="00E118C5" w:rsidRDefault="00E57B0A" w:rsidP="00820F84">
      <w:pPr>
        <w:ind w:firstLine="284"/>
        <w:jc w:val="both"/>
        <w:rPr>
          <w:rFonts w:ascii="Times New Roman" w:hAnsi="Times New Roman" w:cs="Times New Roman"/>
          <w:bCs/>
          <w:iCs/>
          <w:sz w:val="20"/>
          <w:szCs w:val="20"/>
        </w:rPr>
      </w:pPr>
      <w:r w:rsidRPr="00E118C5">
        <w:rPr>
          <w:rFonts w:ascii="Times New Roman" w:hAnsi="Times New Roman" w:cs="Times New Roman"/>
          <w:bCs/>
          <w:iCs/>
          <w:sz w:val="20"/>
          <w:szCs w:val="20"/>
        </w:rPr>
        <w:t>На внешкольном уровне:</w:t>
      </w:r>
    </w:p>
    <w:p w:rsidR="00E57B0A" w:rsidRPr="00E118C5" w:rsidRDefault="00E57B0A" w:rsidP="00820F84">
      <w:pPr>
        <w:pStyle w:val="11"/>
        <w:spacing w:line="264" w:lineRule="auto"/>
        <w:ind w:firstLine="260"/>
        <w:jc w:val="both"/>
        <w:rPr>
          <w:color w:val="auto"/>
        </w:rPr>
      </w:pPr>
    </w:p>
    <w:p w:rsidR="00E57B0A" w:rsidRPr="00E118C5" w:rsidRDefault="00E57B0A" w:rsidP="00820F84">
      <w:pPr>
        <w:pStyle w:val="11"/>
        <w:numPr>
          <w:ilvl w:val="0"/>
          <w:numId w:val="343"/>
        </w:numPr>
        <w:spacing w:line="252" w:lineRule="auto"/>
        <w:jc w:val="both"/>
        <w:rPr>
          <w:color w:val="auto"/>
        </w:rPr>
      </w:pPr>
      <w:r w:rsidRPr="00E118C5">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E57B0A" w:rsidRPr="00E118C5" w:rsidRDefault="00E57B0A" w:rsidP="00820F84">
      <w:pPr>
        <w:pStyle w:val="ListParagraph"/>
        <w:numPr>
          <w:ilvl w:val="0"/>
          <w:numId w:val="343"/>
        </w:numPr>
        <w:tabs>
          <w:tab w:val="left" w:pos="993"/>
          <w:tab w:val="left" w:pos="1310"/>
        </w:tabs>
        <w:wordWrap/>
        <w:rPr>
          <w:rStyle w:val="CharAttribute501"/>
          <w:i w:val="0"/>
          <w:sz w:val="20"/>
          <w:szCs w:val="20"/>
          <w:u w:val="none"/>
          <w:lang w:val="ru-RU"/>
        </w:rPr>
      </w:pPr>
      <w:r w:rsidRPr="00E118C5">
        <w:rPr>
          <w:rStyle w:val="CharAttribute501"/>
          <w:i w:val="0"/>
          <w:sz w:val="20"/>
          <w:szCs w:val="20"/>
          <w:u w:val="none"/>
          <w:lang w:val="ru-RU"/>
        </w:rPr>
        <w:t>спортивные состязания, праздники, фестивали, представления,проводимые для жителей Михайловского района и организуемые совместно с семьями учащихся, которые открывают возможности для творческой самореализации школьников и включают их в деятельную заботу об окружающих;</w:t>
      </w:r>
    </w:p>
    <w:p w:rsidR="00E57B0A" w:rsidRPr="00E118C5" w:rsidRDefault="00E57B0A" w:rsidP="00820F84">
      <w:pPr>
        <w:pStyle w:val="11"/>
        <w:numPr>
          <w:ilvl w:val="0"/>
          <w:numId w:val="343"/>
        </w:numPr>
        <w:spacing w:line="298" w:lineRule="auto"/>
        <w:jc w:val="both"/>
        <w:rPr>
          <w:color w:val="auto"/>
        </w:rPr>
      </w:pPr>
      <w:r w:rsidRPr="00E118C5">
        <w:rPr>
          <w:color w:val="auto"/>
        </w:rPr>
        <w:t>участие во всероссийских акциях, посвященных значимым отечественным и международным событиям.</w:t>
      </w:r>
    </w:p>
    <w:p w:rsidR="00E57B0A" w:rsidRPr="00E118C5" w:rsidRDefault="00E57B0A" w:rsidP="00820F84">
      <w:pPr>
        <w:pStyle w:val="11"/>
        <w:spacing w:line="266" w:lineRule="auto"/>
        <w:ind w:firstLine="220"/>
        <w:jc w:val="both"/>
        <w:rPr>
          <w:color w:val="auto"/>
        </w:rPr>
      </w:pPr>
      <w:r w:rsidRPr="00E118C5">
        <w:rPr>
          <w:b/>
          <w:bCs/>
          <w:color w:val="auto"/>
        </w:rPr>
        <w:t>На уровне образовательной организации:</w:t>
      </w:r>
    </w:p>
    <w:p w:rsidR="00E57B0A" w:rsidRPr="00E118C5" w:rsidRDefault="00E57B0A" w:rsidP="00820F84">
      <w:pPr>
        <w:widowControl/>
        <w:numPr>
          <w:ilvl w:val="0"/>
          <w:numId w:val="376"/>
        </w:numPr>
        <w:tabs>
          <w:tab w:val="left" w:pos="993"/>
          <w:tab w:val="left" w:pos="1310"/>
        </w:tabs>
        <w:ind w:left="0" w:firstLine="284"/>
        <w:jc w:val="both"/>
        <w:rPr>
          <w:rStyle w:val="CharAttribute501"/>
          <w:rFonts w:eastAsia="Calibri" w:hAnsi="Times New Roman" w:cs="Times New Roman"/>
          <w:bCs/>
          <w:i w:val="0"/>
          <w:sz w:val="20"/>
          <w:szCs w:val="20"/>
          <w:u w:val="none"/>
        </w:rPr>
      </w:pPr>
      <w:r w:rsidRPr="00E118C5">
        <w:rPr>
          <w:rStyle w:val="CharAttribute501"/>
          <w:rFonts w:eastAsia="Calibri" w:hAnsi="Times New Roman" w:cs="Times New Roman"/>
          <w:i w:val="0"/>
          <w:sz w:val="20"/>
          <w:szCs w:val="20"/>
          <w:u w:val="none"/>
        </w:rPr>
        <w:t>общешкольные праздники – ежегодно проводимые творческие мероприятия, связанные со значимыми для детей и педагогов знаменательными датами, в которых участвуют все классы школы.</w:t>
      </w:r>
    </w:p>
    <w:p w:rsidR="00E57B0A" w:rsidRPr="00E118C5" w:rsidRDefault="00E57B0A" w:rsidP="00820F84">
      <w:pPr>
        <w:widowControl/>
        <w:numPr>
          <w:ilvl w:val="0"/>
          <w:numId w:val="376"/>
        </w:numPr>
        <w:tabs>
          <w:tab w:val="left" w:pos="993"/>
          <w:tab w:val="left" w:pos="1310"/>
        </w:tabs>
        <w:ind w:left="0" w:firstLine="284"/>
        <w:jc w:val="both"/>
        <w:rPr>
          <w:rFonts w:ascii="Times New Roman" w:hAnsi="Times New Roman" w:cs="Times New Roman"/>
          <w:bCs/>
          <w:sz w:val="20"/>
          <w:szCs w:val="20"/>
        </w:rPr>
      </w:pPr>
      <w:r w:rsidRPr="00E118C5">
        <w:rPr>
          <w:rStyle w:val="CharAttribute501"/>
          <w:rFonts w:eastAsia="Calibri" w:hAnsi="Times New Roman" w:cs="Times New Roman"/>
          <w:i w:val="0"/>
          <w:sz w:val="20"/>
          <w:szCs w:val="20"/>
          <w:u w:val="none"/>
        </w:rPr>
        <w:t>торжественные р</w:t>
      </w:r>
      <w:r w:rsidRPr="00E118C5">
        <w:rPr>
          <w:rFonts w:ascii="Times New Roman" w:hAnsi="Times New Roman" w:cs="Times New Roman"/>
          <w:bCs/>
          <w:sz w:val="20"/>
          <w:szCs w:val="20"/>
        </w:rPr>
        <w:t xml:space="preserve">итуалы посвящения, связанные с переходом учащихся на </w:t>
      </w:r>
      <w:r w:rsidRPr="00E118C5">
        <w:rPr>
          <w:rStyle w:val="CharAttribute501"/>
          <w:rFonts w:eastAsia="Calibri" w:hAnsi="Times New Roman" w:cs="Times New Roman"/>
          <w:i w:val="0"/>
          <w:iCs/>
          <w:sz w:val="20"/>
          <w:szCs w:val="20"/>
          <w:u w:val="none"/>
        </w:rPr>
        <w:t>следующую</w:t>
      </w:r>
      <w:r w:rsidRPr="00E118C5">
        <w:rPr>
          <w:rFonts w:ascii="Times New Roman" w:hAnsi="Times New Roman" w:cs="Times New Roman"/>
          <w:bCs/>
          <w:sz w:val="20"/>
          <w:szCs w:val="20"/>
        </w:rPr>
        <w:t xml:space="preserve"> ступень образования, символизирующие приобретение ими новых социальных статусов в школе и р</w:t>
      </w:r>
      <w:r w:rsidRPr="00E118C5">
        <w:rPr>
          <w:rStyle w:val="CharAttribute501"/>
          <w:rFonts w:eastAsia="Calibri" w:hAnsi="Times New Roman" w:cs="Times New Roman"/>
          <w:i w:val="0"/>
          <w:sz w:val="20"/>
          <w:szCs w:val="20"/>
          <w:u w:val="none"/>
        </w:rPr>
        <w:t>азвивающие школьную идентичность детей.</w:t>
      </w:r>
    </w:p>
    <w:p w:rsidR="00E57B0A" w:rsidRPr="00E118C5" w:rsidRDefault="00E57B0A" w:rsidP="00820F84">
      <w:pPr>
        <w:numPr>
          <w:ilvl w:val="0"/>
          <w:numId w:val="377"/>
        </w:numPr>
        <w:tabs>
          <w:tab w:val="left" w:pos="0"/>
          <w:tab w:val="left" w:pos="851"/>
        </w:tabs>
        <w:autoSpaceDE w:val="0"/>
        <w:ind w:left="0" w:firstLine="284"/>
        <w:jc w:val="both"/>
        <w:rPr>
          <w:rFonts w:ascii="Times New Roman" w:hAnsi="Times New Roman" w:cs="Times New Roman"/>
          <w:bCs/>
          <w:sz w:val="20"/>
          <w:szCs w:val="20"/>
        </w:rPr>
      </w:pPr>
      <w:r w:rsidRPr="00E118C5">
        <w:rPr>
          <w:rFonts w:ascii="Times New Roman" w:hAnsi="Times New Roman" w:cs="Times New Roman"/>
          <w:bCs/>
          <w:sz w:val="20"/>
          <w:szCs w:val="20"/>
        </w:rPr>
        <w:t>церемонии награждения (по итогам года) школьников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57B0A" w:rsidRPr="00E118C5" w:rsidRDefault="00E57B0A" w:rsidP="00820F84">
      <w:pPr>
        <w:pStyle w:val="11"/>
        <w:spacing w:line="266" w:lineRule="auto"/>
        <w:jc w:val="both"/>
        <w:rPr>
          <w:color w:val="auto"/>
        </w:rPr>
      </w:pPr>
    </w:p>
    <w:p w:rsidR="00E57B0A" w:rsidRPr="00E118C5" w:rsidRDefault="00E57B0A" w:rsidP="00820F84">
      <w:pPr>
        <w:pStyle w:val="11"/>
        <w:spacing w:line="266" w:lineRule="auto"/>
        <w:jc w:val="both"/>
        <w:rPr>
          <w:color w:val="auto"/>
        </w:rPr>
      </w:pPr>
      <w:r w:rsidRPr="00E118C5">
        <w:rPr>
          <w:b/>
          <w:bCs/>
          <w:color w:val="auto"/>
        </w:rPr>
        <w:t>На уровне классов:</w:t>
      </w:r>
    </w:p>
    <w:p w:rsidR="00E57B0A" w:rsidRPr="00E118C5" w:rsidRDefault="00E57B0A" w:rsidP="00820F84">
      <w:pPr>
        <w:ind w:firstLine="284"/>
        <w:jc w:val="both"/>
        <w:rPr>
          <w:rFonts w:ascii="Times New Roman" w:hAnsi="Times New Roman" w:cs="Times New Roman"/>
          <w:sz w:val="20"/>
          <w:szCs w:val="20"/>
        </w:rPr>
      </w:pPr>
      <w:r w:rsidRPr="00E118C5">
        <w:rPr>
          <w:rFonts w:ascii="Times New Roman" w:hAnsi="Times New Roman" w:cs="Times New Roman"/>
          <w:sz w:val="20"/>
          <w:szCs w:val="20"/>
        </w:rPr>
        <w:t>1.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w:t>
      </w:r>
    </w:p>
    <w:p w:rsidR="00E57B0A" w:rsidRPr="00E118C5" w:rsidRDefault="00E57B0A" w:rsidP="00820F84">
      <w:pPr>
        <w:ind w:firstLine="284"/>
        <w:jc w:val="both"/>
        <w:rPr>
          <w:rFonts w:ascii="Times New Roman" w:hAnsi="Times New Roman" w:cs="Times New Roman"/>
          <w:sz w:val="20"/>
          <w:szCs w:val="20"/>
        </w:rPr>
      </w:pPr>
      <w:r w:rsidRPr="00E118C5">
        <w:rPr>
          <w:rFonts w:ascii="Times New Roman" w:hAnsi="Times New Roman" w:cs="Times New Roman"/>
          <w:sz w:val="20"/>
          <w:szCs w:val="20"/>
        </w:rPr>
        <w:t>- На уровне основного образования - через создаваемый актив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E57B0A" w:rsidRPr="00E118C5" w:rsidRDefault="00E57B0A" w:rsidP="00820F84">
      <w:pPr>
        <w:ind w:firstLine="284"/>
        <w:jc w:val="both"/>
        <w:rPr>
          <w:rFonts w:ascii="Times New Roman" w:hAnsi="Times New Roman" w:cs="Times New Roman"/>
          <w:sz w:val="20"/>
          <w:szCs w:val="20"/>
        </w:rPr>
      </w:pPr>
      <w:r w:rsidRPr="00E118C5">
        <w:rPr>
          <w:rFonts w:ascii="Times New Roman" w:hAnsi="Times New Roman" w:cs="Times New Roman"/>
          <w:sz w:val="20"/>
          <w:szCs w:val="20"/>
        </w:rPr>
        <w:t>2. Система традиционных дел в классах, составляющих ядро воспитательной работы, имеющих общешкольное значение.</w:t>
      </w:r>
    </w:p>
    <w:p w:rsidR="00E57B0A" w:rsidRPr="00E118C5" w:rsidRDefault="00E57B0A" w:rsidP="00820F84">
      <w:pPr>
        <w:pStyle w:val="11"/>
        <w:spacing w:line="266" w:lineRule="auto"/>
        <w:jc w:val="both"/>
        <w:rPr>
          <w:color w:val="auto"/>
        </w:rPr>
      </w:pPr>
    </w:p>
    <w:p w:rsidR="00E57B0A" w:rsidRPr="00E118C5" w:rsidRDefault="00E57B0A" w:rsidP="00820F84">
      <w:pPr>
        <w:ind w:firstLine="284"/>
        <w:jc w:val="both"/>
        <w:rPr>
          <w:rStyle w:val="CharAttribute501"/>
          <w:rFonts w:eastAsia="Calibri" w:hAnsi="Times New Roman" w:cs="Times New Roman"/>
          <w:bCs/>
          <w:i w:val="0"/>
          <w:iCs/>
          <w:sz w:val="20"/>
          <w:szCs w:val="20"/>
        </w:rPr>
      </w:pPr>
      <w:bookmarkStart w:id="769" w:name="bookmark1927"/>
      <w:r w:rsidRPr="00E118C5">
        <w:rPr>
          <w:rFonts w:ascii="Times New Roman" w:hAnsi="Times New Roman" w:cs="Times New Roman"/>
          <w:bCs/>
          <w:iCs/>
          <w:sz w:val="20"/>
          <w:szCs w:val="20"/>
        </w:rPr>
        <w:t>На индивидуальном уровне:</w:t>
      </w:r>
    </w:p>
    <w:p w:rsidR="00E57B0A" w:rsidRPr="00E118C5" w:rsidRDefault="00E57B0A" w:rsidP="00820F84">
      <w:pPr>
        <w:ind w:firstLine="284"/>
        <w:jc w:val="both"/>
        <w:rPr>
          <w:rStyle w:val="CharAttribute501"/>
          <w:rFonts w:eastAsia="Calibri" w:hAnsi="Times New Roman" w:cs="Times New Roman"/>
          <w:bCs/>
          <w:i w:val="0"/>
          <w:iCs/>
          <w:sz w:val="20"/>
          <w:szCs w:val="20"/>
        </w:rPr>
      </w:pPr>
    </w:p>
    <w:p w:rsidR="00E57B0A" w:rsidRPr="00E118C5" w:rsidRDefault="00E57B0A" w:rsidP="00820F84">
      <w:pPr>
        <w:numPr>
          <w:ilvl w:val="0"/>
          <w:numId w:val="377"/>
        </w:numPr>
        <w:tabs>
          <w:tab w:val="left" w:pos="0"/>
          <w:tab w:val="left" w:pos="851"/>
        </w:tabs>
        <w:autoSpaceDE w:val="0"/>
        <w:ind w:left="0" w:firstLine="284"/>
        <w:jc w:val="both"/>
        <w:rPr>
          <w:rFonts w:ascii="Times New Roman" w:hAnsi="Times New Roman" w:cs="Times New Roman"/>
          <w:iCs/>
          <w:sz w:val="20"/>
          <w:szCs w:val="20"/>
        </w:rPr>
      </w:pPr>
      <w:r w:rsidRPr="00E118C5">
        <w:rPr>
          <w:rStyle w:val="CharAttribute501"/>
          <w:rFonts w:eastAsia="Calibri" w:hAnsi="Times New Roman" w:cs="Times New Roman"/>
          <w:iCs/>
          <w:sz w:val="20"/>
          <w:szCs w:val="20"/>
        </w:rPr>
        <w:t xml:space="preserve">вовлечение по возможности </w:t>
      </w:r>
      <w:r w:rsidRPr="00E118C5">
        <w:rPr>
          <w:rFonts w:ascii="Times New Roman" w:hAnsi="Times New Roman" w:cs="Times New Roman"/>
          <w:sz w:val="20"/>
          <w:szCs w:val="20"/>
        </w:rPr>
        <w:t>каждого ребенка в ключевые дела школы;</w:t>
      </w:r>
    </w:p>
    <w:p w:rsidR="00E57B0A" w:rsidRPr="00E118C5" w:rsidRDefault="00E57B0A" w:rsidP="00820F84">
      <w:pPr>
        <w:numPr>
          <w:ilvl w:val="0"/>
          <w:numId w:val="377"/>
        </w:numPr>
        <w:tabs>
          <w:tab w:val="left" w:pos="0"/>
          <w:tab w:val="left" w:pos="851"/>
        </w:tabs>
        <w:autoSpaceDE w:val="0"/>
        <w:ind w:left="0" w:firstLine="284"/>
        <w:jc w:val="both"/>
        <w:rPr>
          <w:rFonts w:ascii="Times New Roman" w:hAnsi="Times New Roman" w:cs="Times New Roman"/>
          <w:iCs/>
          <w:sz w:val="20"/>
          <w:szCs w:val="20"/>
        </w:rPr>
      </w:pPr>
      <w:r w:rsidRPr="00E118C5">
        <w:rPr>
          <w:rFonts w:ascii="Times New Roman" w:hAnsi="Times New Roman" w:cs="Times New Roman"/>
          <w:sz w:val="20"/>
          <w:szCs w:val="20"/>
        </w:rPr>
        <w:t>индивидуальная помощь ребенку (</w:t>
      </w:r>
      <w:r w:rsidRPr="00E118C5">
        <w:rPr>
          <w:rFonts w:ascii="Times New Roman" w:hAnsi="Times New Roman" w:cs="Times New Roman"/>
          <w:iCs/>
          <w:sz w:val="20"/>
          <w:szCs w:val="20"/>
        </w:rPr>
        <w:t xml:space="preserve">при необходимости) в освоении навыков </w:t>
      </w:r>
      <w:r w:rsidRPr="00E118C5">
        <w:rPr>
          <w:rFonts w:ascii="Times New Roman" w:hAnsi="Times New Roman" w:cs="Times New Roman"/>
          <w:sz w:val="20"/>
          <w:szCs w:val="20"/>
        </w:rPr>
        <w:t>подготовки, проведения и анализа ключевых дел;</w:t>
      </w:r>
    </w:p>
    <w:p w:rsidR="00E57B0A" w:rsidRPr="00E118C5" w:rsidRDefault="00E57B0A" w:rsidP="00820F84">
      <w:pPr>
        <w:numPr>
          <w:ilvl w:val="0"/>
          <w:numId w:val="377"/>
        </w:numPr>
        <w:tabs>
          <w:tab w:val="left" w:pos="0"/>
          <w:tab w:val="left" w:pos="851"/>
        </w:tabs>
        <w:autoSpaceDE w:val="0"/>
        <w:ind w:left="0" w:firstLine="284"/>
        <w:jc w:val="both"/>
        <w:rPr>
          <w:rFonts w:ascii="Times New Roman" w:hAnsi="Times New Roman" w:cs="Times New Roman"/>
          <w:bCs/>
          <w:iCs/>
          <w:sz w:val="20"/>
          <w:szCs w:val="20"/>
        </w:rPr>
      </w:pPr>
      <w:r w:rsidRPr="00E118C5">
        <w:rPr>
          <w:rFonts w:ascii="Times New Roman" w:hAnsi="Times New Roman" w:cs="Times New Roman"/>
          <w:sz w:val="2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57B0A" w:rsidRPr="00E118C5" w:rsidRDefault="00E57B0A" w:rsidP="00820F84">
      <w:pPr>
        <w:numPr>
          <w:ilvl w:val="0"/>
          <w:numId w:val="377"/>
        </w:numPr>
        <w:tabs>
          <w:tab w:val="left" w:pos="0"/>
          <w:tab w:val="left" w:pos="851"/>
        </w:tabs>
        <w:autoSpaceDE w:val="0"/>
        <w:ind w:left="0" w:firstLine="284"/>
        <w:jc w:val="both"/>
        <w:rPr>
          <w:rFonts w:ascii="Times New Roman" w:hAnsi="Times New Roman" w:cs="Times New Roman"/>
          <w:bCs/>
          <w:iCs/>
          <w:sz w:val="20"/>
          <w:szCs w:val="20"/>
        </w:rPr>
      </w:pPr>
      <w:r w:rsidRPr="00E118C5">
        <w:rPr>
          <w:rFonts w:ascii="Times New Roman" w:hAnsi="Times New Roman" w:cs="Times New Roman"/>
          <w:sz w:val="20"/>
          <w:szCs w:val="20"/>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«Классное руководство»</w:t>
      </w:r>
      <w:bookmarkEnd w:id="769"/>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Главное предназначение классного руководителя – создать условия для становления личности ребенка, входящего в современный ему мир, воспитать человека, способно достойно занять свое место в жизни.</w:t>
      </w:r>
    </w:p>
    <w:p w:rsidR="00E57B0A" w:rsidRPr="00E118C5" w:rsidRDefault="00E57B0A" w:rsidP="00820F84">
      <w:pPr>
        <w:pStyle w:val="11"/>
        <w:spacing w:line="266" w:lineRule="auto"/>
        <w:jc w:val="both"/>
        <w:rPr>
          <w:color w:val="auto"/>
        </w:rPr>
      </w:pPr>
      <w:r w:rsidRPr="00E118C5">
        <w:rPr>
          <w:b/>
          <w:bCs/>
          <w:i/>
          <w:iCs/>
          <w:color w:val="auto"/>
        </w:rPr>
        <w:t>Работа с классным коллективом:</w:t>
      </w:r>
    </w:p>
    <w:p w:rsidR="00E57B0A" w:rsidRPr="00E118C5" w:rsidRDefault="00E57B0A" w:rsidP="00820F84">
      <w:pPr>
        <w:pStyle w:val="11"/>
        <w:numPr>
          <w:ilvl w:val="0"/>
          <w:numId w:val="344"/>
        </w:numPr>
        <w:spacing w:line="276" w:lineRule="auto"/>
        <w:jc w:val="both"/>
        <w:rPr>
          <w:color w:val="auto"/>
        </w:rPr>
      </w:pPr>
      <w:r w:rsidRPr="00E118C5">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E57B0A" w:rsidRPr="00E118C5" w:rsidRDefault="00E57B0A" w:rsidP="00820F84">
      <w:pPr>
        <w:pStyle w:val="11"/>
        <w:numPr>
          <w:ilvl w:val="0"/>
          <w:numId w:val="344"/>
        </w:numPr>
        <w:spacing w:line="262" w:lineRule="auto"/>
        <w:jc w:val="both"/>
        <w:rPr>
          <w:color w:val="auto"/>
        </w:rPr>
      </w:pPr>
      <w:r w:rsidRPr="00E118C5">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E57B0A" w:rsidRPr="00E118C5" w:rsidRDefault="00E57B0A" w:rsidP="00820F84">
      <w:pPr>
        <w:pStyle w:val="11"/>
        <w:numPr>
          <w:ilvl w:val="0"/>
          <w:numId w:val="344"/>
        </w:numPr>
        <w:spacing w:line="264" w:lineRule="auto"/>
        <w:jc w:val="both"/>
        <w:rPr>
          <w:color w:val="auto"/>
        </w:rPr>
      </w:pPr>
      <w:r w:rsidRPr="00E118C5">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E57B0A" w:rsidRPr="00E118C5" w:rsidRDefault="00E57B0A" w:rsidP="00820F84">
      <w:pPr>
        <w:pStyle w:val="11"/>
        <w:numPr>
          <w:ilvl w:val="0"/>
          <w:numId w:val="344"/>
        </w:numPr>
        <w:spacing w:line="262" w:lineRule="auto"/>
        <w:jc w:val="both"/>
        <w:rPr>
          <w:color w:val="auto"/>
        </w:rPr>
      </w:pPr>
      <w:r w:rsidRPr="00E118C5">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E57B0A" w:rsidRPr="00E118C5" w:rsidRDefault="00E57B0A" w:rsidP="00820F84">
      <w:pPr>
        <w:pStyle w:val="11"/>
        <w:numPr>
          <w:ilvl w:val="0"/>
          <w:numId w:val="344"/>
        </w:numPr>
        <w:spacing w:line="276" w:lineRule="auto"/>
        <w:jc w:val="both"/>
        <w:rPr>
          <w:color w:val="auto"/>
        </w:rPr>
      </w:pPr>
      <w:r w:rsidRPr="00E118C5">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E57B0A" w:rsidRPr="00E118C5" w:rsidRDefault="00E57B0A" w:rsidP="00820F84">
      <w:pPr>
        <w:pStyle w:val="11"/>
        <w:spacing w:line="266" w:lineRule="auto"/>
        <w:jc w:val="both"/>
        <w:rPr>
          <w:color w:val="auto"/>
        </w:rPr>
      </w:pPr>
      <w:r w:rsidRPr="00E118C5">
        <w:rPr>
          <w:b/>
          <w:bCs/>
          <w:i/>
          <w:iCs/>
          <w:color w:val="auto"/>
        </w:rPr>
        <w:t>Индивидуальная работа с обучающимися:</w:t>
      </w:r>
    </w:p>
    <w:p w:rsidR="00E57B0A" w:rsidRPr="00E118C5" w:rsidRDefault="00E57B0A" w:rsidP="00820F84">
      <w:pPr>
        <w:pStyle w:val="11"/>
        <w:numPr>
          <w:ilvl w:val="0"/>
          <w:numId w:val="345"/>
        </w:numPr>
        <w:spacing w:line="276" w:lineRule="auto"/>
        <w:jc w:val="both"/>
        <w:rPr>
          <w:color w:val="auto"/>
        </w:rPr>
      </w:pPr>
      <w:r w:rsidRPr="00E118C5">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E57B0A" w:rsidRPr="00E118C5" w:rsidRDefault="00E57B0A" w:rsidP="00820F84">
      <w:pPr>
        <w:pStyle w:val="11"/>
        <w:numPr>
          <w:ilvl w:val="0"/>
          <w:numId w:val="345"/>
        </w:numPr>
        <w:spacing w:line="266" w:lineRule="auto"/>
        <w:jc w:val="both"/>
        <w:rPr>
          <w:color w:val="auto"/>
        </w:rPr>
      </w:pPr>
      <w:r w:rsidRPr="00E118C5">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E57B0A" w:rsidRPr="00E118C5" w:rsidRDefault="00E57B0A" w:rsidP="00820F84">
      <w:pPr>
        <w:pStyle w:val="11"/>
        <w:numPr>
          <w:ilvl w:val="0"/>
          <w:numId w:val="345"/>
        </w:numPr>
        <w:spacing w:line="266" w:lineRule="auto"/>
        <w:jc w:val="both"/>
        <w:rPr>
          <w:color w:val="auto"/>
        </w:rPr>
      </w:pPr>
      <w:r w:rsidRPr="00E118C5">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E57B0A" w:rsidRPr="00E118C5" w:rsidRDefault="00E57B0A" w:rsidP="00820F84">
      <w:pPr>
        <w:pStyle w:val="11"/>
        <w:numPr>
          <w:ilvl w:val="0"/>
          <w:numId w:val="345"/>
        </w:numPr>
        <w:spacing w:line="271" w:lineRule="auto"/>
        <w:jc w:val="both"/>
        <w:rPr>
          <w:color w:val="auto"/>
        </w:rPr>
      </w:pPr>
      <w:r w:rsidRPr="00E118C5">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E57B0A" w:rsidRPr="00E118C5" w:rsidRDefault="00E57B0A" w:rsidP="00820F84">
      <w:pPr>
        <w:pStyle w:val="11"/>
        <w:spacing w:line="266" w:lineRule="auto"/>
        <w:ind w:firstLine="220"/>
        <w:jc w:val="both"/>
        <w:rPr>
          <w:color w:val="auto"/>
        </w:rPr>
      </w:pPr>
      <w:r w:rsidRPr="00E118C5">
        <w:rPr>
          <w:b/>
          <w:bCs/>
          <w:i/>
          <w:iCs/>
          <w:color w:val="auto"/>
        </w:rPr>
        <w:t>Работа с учителями-предметниками в классе:</w:t>
      </w:r>
    </w:p>
    <w:p w:rsidR="00E57B0A" w:rsidRPr="00E118C5" w:rsidRDefault="00E57B0A" w:rsidP="00820F84">
      <w:pPr>
        <w:pStyle w:val="11"/>
        <w:numPr>
          <w:ilvl w:val="0"/>
          <w:numId w:val="346"/>
        </w:numPr>
        <w:spacing w:line="266" w:lineRule="auto"/>
        <w:jc w:val="both"/>
        <w:rPr>
          <w:color w:val="auto"/>
        </w:rPr>
      </w:pPr>
      <w:r w:rsidRPr="00E118C5">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E57B0A" w:rsidRPr="00E118C5" w:rsidRDefault="00E57B0A" w:rsidP="00820F84">
      <w:pPr>
        <w:pStyle w:val="11"/>
        <w:numPr>
          <w:ilvl w:val="0"/>
          <w:numId w:val="346"/>
        </w:numPr>
        <w:spacing w:line="283" w:lineRule="auto"/>
        <w:jc w:val="both"/>
        <w:rPr>
          <w:color w:val="auto"/>
        </w:rPr>
      </w:pPr>
      <w:r w:rsidRPr="00E118C5">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E57B0A" w:rsidRPr="00E118C5" w:rsidRDefault="00E57B0A" w:rsidP="00820F84">
      <w:pPr>
        <w:pStyle w:val="11"/>
        <w:numPr>
          <w:ilvl w:val="0"/>
          <w:numId w:val="346"/>
        </w:numPr>
        <w:spacing w:line="276" w:lineRule="auto"/>
        <w:jc w:val="both"/>
        <w:rPr>
          <w:color w:val="auto"/>
        </w:rPr>
      </w:pPr>
      <w:r w:rsidRPr="00E118C5">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E57B0A" w:rsidRPr="00E118C5" w:rsidRDefault="00E57B0A" w:rsidP="00820F84">
      <w:pPr>
        <w:pStyle w:val="11"/>
        <w:numPr>
          <w:ilvl w:val="0"/>
          <w:numId w:val="346"/>
        </w:numPr>
        <w:spacing w:line="283" w:lineRule="auto"/>
        <w:jc w:val="both"/>
        <w:rPr>
          <w:color w:val="auto"/>
        </w:rPr>
      </w:pPr>
      <w:r w:rsidRPr="00E118C5">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E57B0A" w:rsidRPr="00E118C5" w:rsidRDefault="00E57B0A" w:rsidP="00820F84">
      <w:pPr>
        <w:pStyle w:val="11"/>
        <w:spacing w:line="266" w:lineRule="auto"/>
        <w:jc w:val="both"/>
        <w:rPr>
          <w:color w:val="auto"/>
        </w:rPr>
      </w:pPr>
      <w:r w:rsidRPr="00E118C5">
        <w:rPr>
          <w:b/>
          <w:bCs/>
          <w:i/>
          <w:iCs/>
          <w:color w:val="auto"/>
        </w:rPr>
        <w:t>Работа с родителями (законными представителями) обучающихся:</w:t>
      </w:r>
    </w:p>
    <w:p w:rsidR="00E57B0A" w:rsidRPr="00E118C5" w:rsidRDefault="00E57B0A" w:rsidP="00820F84">
      <w:pPr>
        <w:pStyle w:val="11"/>
        <w:numPr>
          <w:ilvl w:val="0"/>
          <w:numId w:val="347"/>
        </w:numPr>
        <w:spacing w:line="276" w:lineRule="auto"/>
        <w:jc w:val="both"/>
        <w:rPr>
          <w:color w:val="auto"/>
        </w:rPr>
      </w:pPr>
      <w:r w:rsidRPr="00E118C5">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E57B0A" w:rsidRPr="00E118C5" w:rsidRDefault="00E57B0A" w:rsidP="00820F84">
      <w:pPr>
        <w:pStyle w:val="11"/>
        <w:numPr>
          <w:ilvl w:val="0"/>
          <w:numId w:val="347"/>
        </w:numPr>
        <w:spacing w:line="276" w:lineRule="auto"/>
        <w:jc w:val="both"/>
        <w:rPr>
          <w:color w:val="auto"/>
        </w:rPr>
      </w:pPr>
      <w:r w:rsidRPr="00E118C5">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E57B0A" w:rsidRPr="00E118C5" w:rsidRDefault="00E57B0A" w:rsidP="00820F84">
      <w:pPr>
        <w:pStyle w:val="11"/>
        <w:numPr>
          <w:ilvl w:val="0"/>
          <w:numId w:val="347"/>
        </w:numPr>
        <w:spacing w:line="276" w:lineRule="auto"/>
        <w:jc w:val="both"/>
        <w:rPr>
          <w:color w:val="auto"/>
        </w:rPr>
      </w:pPr>
      <w:r w:rsidRPr="00E118C5">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E57B0A" w:rsidRPr="00E118C5" w:rsidRDefault="00E57B0A" w:rsidP="00820F84">
      <w:pPr>
        <w:pStyle w:val="11"/>
        <w:numPr>
          <w:ilvl w:val="0"/>
          <w:numId w:val="347"/>
        </w:numPr>
        <w:spacing w:line="276" w:lineRule="auto"/>
        <w:jc w:val="both"/>
        <w:rPr>
          <w:color w:val="auto"/>
        </w:rPr>
      </w:pPr>
      <w:r w:rsidRPr="00E118C5">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E57B0A" w:rsidRPr="00E118C5" w:rsidRDefault="00E57B0A" w:rsidP="00820F84">
      <w:pPr>
        <w:pStyle w:val="aa"/>
        <w:jc w:val="both"/>
        <w:rPr>
          <w:rFonts w:ascii="Times New Roman" w:hAnsi="Times New Roman" w:cs="Times New Roman"/>
        </w:rPr>
      </w:pPr>
      <w:bookmarkStart w:id="770" w:name="bookmark1929"/>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«Курсы внеурочной деятельности»</w:t>
      </w:r>
      <w:bookmarkEnd w:id="770"/>
    </w:p>
    <w:p w:rsidR="00E57B0A" w:rsidRPr="00E118C5" w:rsidRDefault="00E57B0A" w:rsidP="00820F84">
      <w:pPr>
        <w:pStyle w:val="NoParagraphStyle"/>
        <w:ind w:firstLine="284"/>
        <w:jc w:val="both"/>
        <w:rPr>
          <w:rFonts w:ascii="Times New Roman" w:hAnsi="Times New Roman" w:cs="Times New Roman"/>
          <w:sz w:val="20"/>
          <w:szCs w:val="20"/>
          <w:lang w:val="ru-RU"/>
        </w:rPr>
      </w:pPr>
      <w:bookmarkStart w:id="771" w:name="bookmark1931"/>
      <w:r w:rsidRPr="00E118C5">
        <w:rPr>
          <w:rFonts w:ascii="Times New Roman" w:hAnsi="Times New Roman" w:cs="Times New Roman"/>
          <w:sz w:val="20"/>
          <w:szCs w:val="20"/>
          <w:lang w:val="ru-RU"/>
        </w:rPr>
        <w:t>Цель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Задачи внеурочной деятельности:</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1. Организация общественно-полезной и досуговой деятельности обучающихся совместно с общественными организациями.</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2. Включение обучающихся в разностороннюю деятельность.</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3. Формирование навыков позитивного коммуникативного общения.</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4. Развитие навыков организации и осуществления сотрудничества с педагогами, сверстниками, родителями, старшими детьми в решении общих проблем.</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5. Воспитание трудолюбия, способности к преодолению трудностей, целеустремленности и настойчивости в достижении результата.</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6.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ознакомление с профессиями.</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7. Создание условий для эффективной реализации основных целевых образовательных программ различного уровня, реализуемых во внеурочное время.</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8. Совершенствование системы мониторинга эффективности воспитательной работы в школе.</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9. Углубление содержания, форм и методов занятости обучающихся в свободное от учёбы время.</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10. Организация информационной поддержки обучающихся.</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Внеурочная деятельность организуется по следующим направлениям:</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 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 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 Социальное направление помогает детям освоить разнообразные способы деятельности:</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 трудовые, игровые, художественные, двигательные умения, развить активность и пробудить стремление к самостоятельности и творчеству.</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 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E57B0A" w:rsidRPr="00E118C5" w:rsidRDefault="00E57B0A" w:rsidP="00820F84">
      <w:pPr>
        <w:pStyle w:val="NoParagraphStyle"/>
        <w:ind w:firstLine="284"/>
        <w:jc w:val="both"/>
        <w:rPr>
          <w:rFonts w:ascii="Times New Roman" w:hAnsi="Times New Roman" w:cs="Times New Roman"/>
          <w:sz w:val="20"/>
          <w:szCs w:val="20"/>
          <w:lang w:val="ru-RU"/>
        </w:rPr>
      </w:pPr>
      <w:r w:rsidRPr="00E118C5">
        <w:rPr>
          <w:rFonts w:ascii="Times New Roman" w:hAnsi="Times New Roman" w:cs="Times New Roman"/>
          <w:sz w:val="20"/>
          <w:szCs w:val="20"/>
          <w:lang w:val="ru-RU"/>
        </w:rPr>
        <w:t>- 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«Школьный урок»</w:t>
      </w:r>
      <w:bookmarkEnd w:id="771"/>
    </w:p>
    <w:p w:rsidR="00E57B0A" w:rsidRPr="00E118C5" w:rsidRDefault="00E57B0A" w:rsidP="00820F84">
      <w:pPr>
        <w:pStyle w:val="h4"/>
        <w:spacing w:before="0"/>
        <w:ind w:firstLine="284"/>
        <w:jc w:val="both"/>
        <w:rPr>
          <w:rFonts w:eastAsia="Times New Roman" w:cs="Times New Roman"/>
          <w:b w:val="0"/>
          <w:position w:val="0"/>
        </w:rPr>
      </w:pPr>
      <w:bookmarkStart w:id="772" w:name="bookmark1933"/>
      <w:r w:rsidRPr="00E118C5">
        <w:rPr>
          <w:rFonts w:eastAsia="Times New Roman" w:cs="Times New Roman"/>
          <w:b w:val="0"/>
          <w:position w:val="0"/>
        </w:rPr>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w:t>
      </w:r>
    </w:p>
    <w:p w:rsidR="00E57B0A" w:rsidRPr="00E118C5" w:rsidRDefault="00E57B0A" w:rsidP="00820F84">
      <w:pPr>
        <w:pStyle w:val="h4"/>
        <w:spacing w:before="0"/>
        <w:ind w:firstLine="284"/>
        <w:jc w:val="both"/>
        <w:rPr>
          <w:rFonts w:eastAsia="Times New Roman" w:cs="Times New Roman"/>
          <w:b w:val="0"/>
          <w:position w:val="0"/>
        </w:rPr>
      </w:pPr>
      <w:r w:rsidRPr="00E118C5">
        <w:rPr>
          <w:rFonts w:eastAsia="Times New Roman" w:cs="Times New Roman"/>
          <w:b w:val="0"/>
          <w:position w:val="0"/>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E57B0A" w:rsidRPr="00E118C5" w:rsidRDefault="00E57B0A" w:rsidP="00820F84">
      <w:pPr>
        <w:pStyle w:val="h4"/>
        <w:spacing w:before="0"/>
        <w:ind w:firstLine="284"/>
        <w:jc w:val="both"/>
        <w:rPr>
          <w:rFonts w:eastAsia="Times New Roman" w:cs="Times New Roman"/>
          <w:b w:val="0"/>
          <w:position w:val="0"/>
        </w:rPr>
      </w:pPr>
      <w:r w:rsidRPr="00E118C5">
        <w:rPr>
          <w:rFonts w:eastAsia="Times New Roman" w:cs="Times New Roman"/>
          <w:b w:val="0"/>
          <w:position w:val="0"/>
        </w:rPr>
        <w:t>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заключается важнейшее условие реализации воспитательного потенциала современного урока – активная познавательная деятельность детей);</w:t>
      </w:r>
    </w:p>
    <w:p w:rsidR="00E57B0A" w:rsidRPr="00E118C5" w:rsidRDefault="00E57B0A" w:rsidP="00820F84">
      <w:pPr>
        <w:pStyle w:val="h4"/>
        <w:spacing w:before="0"/>
        <w:ind w:firstLine="284"/>
        <w:jc w:val="both"/>
        <w:rPr>
          <w:rFonts w:eastAsia="Times New Roman" w:cs="Times New Roman"/>
          <w:b w:val="0"/>
          <w:position w:val="0"/>
        </w:rPr>
      </w:pPr>
      <w:r w:rsidRPr="00E118C5">
        <w:rPr>
          <w:rFonts w:eastAsia="Times New Roman" w:cs="Times New Roman"/>
          <w:b w:val="0"/>
          <w:position w:val="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57B0A" w:rsidRPr="00E118C5" w:rsidRDefault="00E57B0A" w:rsidP="00820F84">
      <w:pPr>
        <w:pStyle w:val="h4"/>
        <w:spacing w:before="0"/>
        <w:ind w:firstLine="284"/>
        <w:jc w:val="both"/>
        <w:rPr>
          <w:rFonts w:eastAsia="Times New Roman" w:cs="Times New Roman"/>
          <w:b w:val="0"/>
          <w:position w:val="0"/>
        </w:rPr>
      </w:pPr>
      <w:r w:rsidRPr="00E118C5">
        <w:rPr>
          <w:rFonts w:eastAsia="Times New Roman" w:cs="Times New Roman"/>
          <w:b w:val="0"/>
          <w:position w:val="0"/>
        </w:rPr>
        <w:t xml:space="preserve">применение на уроке интерактивных форм работы учащихся: интеллектуальных игр, стимулирующих познавательную мотивацию школьников; </w:t>
      </w:r>
    </w:p>
    <w:p w:rsidR="00E57B0A" w:rsidRPr="00E118C5" w:rsidRDefault="00E57B0A" w:rsidP="00820F84">
      <w:pPr>
        <w:pStyle w:val="h4"/>
        <w:spacing w:before="0"/>
        <w:ind w:firstLine="284"/>
        <w:jc w:val="both"/>
        <w:rPr>
          <w:rFonts w:eastAsia="Times New Roman" w:cs="Times New Roman"/>
          <w:b w:val="0"/>
          <w:position w:val="0"/>
        </w:rPr>
      </w:pPr>
      <w:r w:rsidRPr="00E118C5">
        <w:rPr>
          <w:rFonts w:eastAsia="Times New Roman" w:cs="Times New Roman"/>
          <w:b w:val="0"/>
          <w:position w:val="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E57B0A" w:rsidRPr="00E118C5" w:rsidRDefault="00E57B0A" w:rsidP="00820F84">
      <w:pPr>
        <w:pStyle w:val="h4"/>
        <w:spacing w:before="0"/>
        <w:ind w:firstLine="284"/>
        <w:jc w:val="both"/>
        <w:rPr>
          <w:rFonts w:eastAsia="Times New Roman" w:cs="Times New Roman"/>
          <w:b w:val="0"/>
          <w:position w:val="0"/>
        </w:rPr>
      </w:pPr>
      <w:r w:rsidRPr="00E118C5">
        <w:rPr>
          <w:rFonts w:eastAsia="Times New Roman" w:cs="Times New Roman"/>
          <w:b w:val="0"/>
          <w:position w:val="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«Самоуправление»</w:t>
      </w:r>
      <w:bookmarkEnd w:id="772"/>
    </w:p>
    <w:p w:rsidR="00E57B0A" w:rsidRPr="00E118C5" w:rsidRDefault="00E57B0A" w:rsidP="00820F84">
      <w:pPr>
        <w:pStyle w:val="h4"/>
        <w:spacing w:before="0"/>
        <w:ind w:firstLine="284"/>
        <w:jc w:val="both"/>
        <w:rPr>
          <w:rFonts w:eastAsia="Times New Roman" w:cs="Times New Roman"/>
          <w:b w:val="0"/>
          <w:position w:val="0"/>
        </w:rPr>
      </w:pPr>
      <w:r w:rsidRPr="00E118C5">
        <w:rPr>
          <w:rFonts w:eastAsia="Times New Roman" w:cs="Times New Roman"/>
          <w:b w:val="0"/>
          <w:position w:val="0"/>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через участие в делах школы и класса и анализа проводимых дел.</w:t>
      </w:r>
    </w:p>
    <w:p w:rsidR="00E57B0A" w:rsidRPr="00E118C5" w:rsidRDefault="00E57B0A" w:rsidP="00820F84">
      <w:pPr>
        <w:pStyle w:val="11"/>
        <w:jc w:val="both"/>
        <w:rPr>
          <w:color w:val="auto"/>
        </w:rPr>
      </w:pPr>
      <w:r w:rsidRPr="00E118C5">
        <w:rPr>
          <w:color w:val="auto"/>
        </w:rPr>
        <w:t>Детское самоуправление в образовательной организации осуществляется следующим образом</w:t>
      </w:r>
      <w:r w:rsidRPr="00E118C5">
        <w:rPr>
          <w:i/>
          <w:iCs/>
          <w:color w:val="auto"/>
        </w:rPr>
        <w:t>.</w:t>
      </w:r>
    </w:p>
    <w:p w:rsidR="00E57B0A" w:rsidRPr="00E118C5" w:rsidRDefault="00E57B0A" w:rsidP="00820F84">
      <w:pPr>
        <w:pStyle w:val="11"/>
        <w:spacing w:line="266" w:lineRule="auto"/>
        <w:jc w:val="both"/>
        <w:rPr>
          <w:color w:val="auto"/>
        </w:rPr>
      </w:pPr>
      <w:r w:rsidRPr="00E118C5">
        <w:rPr>
          <w:b/>
          <w:bCs/>
          <w:color w:val="auto"/>
        </w:rPr>
        <w:t>На уровне школы:</w:t>
      </w:r>
    </w:p>
    <w:p w:rsidR="00E57B0A" w:rsidRPr="00E118C5" w:rsidRDefault="00E57B0A" w:rsidP="00820F84">
      <w:pPr>
        <w:pStyle w:val="11"/>
        <w:numPr>
          <w:ilvl w:val="0"/>
          <w:numId w:val="348"/>
        </w:numPr>
        <w:jc w:val="both"/>
        <w:rPr>
          <w:color w:val="auto"/>
        </w:rPr>
      </w:pPr>
      <w:r w:rsidRPr="00E118C5">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E57B0A" w:rsidRPr="00E118C5" w:rsidRDefault="00E57B0A" w:rsidP="00820F84">
      <w:pPr>
        <w:pStyle w:val="11"/>
        <w:numPr>
          <w:ilvl w:val="0"/>
          <w:numId w:val="348"/>
        </w:numPr>
        <w:jc w:val="both"/>
        <w:rPr>
          <w:color w:val="auto"/>
        </w:rPr>
      </w:pPr>
      <w:r w:rsidRPr="00E118C5">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E57B0A" w:rsidRPr="00E118C5" w:rsidRDefault="00E57B0A" w:rsidP="00820F84">
      <w:pPr>
        <w:pStyle w:val="11"/>
        <w:numPr>
          <w:ilvl w:val="0"/>
          <w:numId w:val="348"/>
        </w:numPr>
        <w:jc w:val="both"/>
        <w:rPr>
          <w:color w:val="auto"/>
        </w:rPr>
      </w:pPr>
      <w:r w:rsidRPr="00E118C5">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E57B0A" w:rsidRPr="00E118C5" w:rsidRDefault="00E57B0A" w:rsidP="00820F84">
      <w:pPr>
        <w:pStyle w:val="11"/>
        <w:numPr>
          <w:ilvl w:val="0"/>
          <w:numId w:val="348"/>
        </w:numPr>
        <w:jc w:val="both"/>
        <w:rPr>
          <w:color w:val="auto"/>
        </w:rPr>
      </w:pPr>
      <w:r w:rsidRPr="00E118C5">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E57B0A" w:rsidRPr="00E118C5" w:rsidRDefault="00E57B0A" w:rsidP="00820F84">
      <w:pPr>
        <w:pStyle w:val="11"/>
        <w:spacing w:line="266" w:lineRule="auto"/>
        <w:jc w:val="both"/>
        <w:rPr>
          <w:color w:val="auto"/>
        </w:rPr>
      </w:pPr>
      <w:r w:rsidRPr="00E118C5">
        <w:rPr>
          <w:b/>
          <w:bCs/>
          <w:color w:val="auto"/>
        </w:rPr>
        <w:t>На уровне классов:</w:t>
      </w:r>
    </w:p>
    <w:p w:rsidR="00E57B0A" w:rsidRPr="00E118C5" w:rsidRDefault="00E57B0A" w:rsidP="00820F84">
      <w:pPr>
        <w:pStyle w:val="11"/>
        <w:numPr>
          <w:ilvl w:val="0"/>
          <w:numId w:val="349"/>
        </w:numPr>
        <w:spacing w:line="266" w:lineRule="auto"/>
        <w:jc w:val="both"/>
        <w:rPr>
          <w:color w:val="auto"/>
        </w:rPr>
      </w:pPr>
      <w:r w:rsidRPr="00E118C5">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57B0A" w:rsidRPr="00E118C5" w:rsidRDefault="00E57B0A" w:rsidP="00820F84">
      <w:pPr>
        <w:pStyle w:val="11"/>
        <w:numPr>
          <w:ilvl w:val="0"/>
          <w:numId w:val="349"/>
        </w:numPr>
        <w:spacing w:line="276" w:lineRule="auto"/>
        <w:jc w:val="both"/>
        <w:rPr>
          <w:color w:val="auto"/>
        </w:rPr>
      </w:pPr>
      <w:r w:rsidRPr="00E118C5">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E57B0A" w:rsidRPr="00E118C5" w:rsidRDefault="00E57B0A" w:rsidP="00820F84">
      <w:pPr>
        <w:pStyle w:val="11"/>
        <w:numPr>
          <w:ilvl w:val="0"/>
          <w:numId w:val="349"/>
        </w:numPr>
        <w:spacing w:line="276" w:lineRule="auto"/>
        <w:jc w:val="both"/>
        <w:rPr>
          <w:color w:val="auto"/>
        </w:rPr>
      </w:pPr>
      <w:r w:rsidRPr="00E118C5">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E57B0A" w:rsidRPr="00E118C5" w:rsidRDefault="00E57B0A" w:rsidP="00820F84">
      <w:pPr>
        <w:pStyle w:val="11"/>
        <w:spacing w:line="266" w:lineRule="auto"/>
        <w:jc w:val="both"/>
        <w:rPr>
          <w:color w:val="auto"/>
        </w:rPr>
      </w:pPr>
      <w:r w:rsidRPr="00E118C5">
        <w:rPr>
          <w:b/>
          <w:bCs/>
          <w:color w:val="auto"/>
        </w:rPr>
        <w:t>На индивидуальном уровне:</w:t>
      </w:r>
    </w:p>
    <w:p w:rsidR="00E57B0A" w:rsidRPr="00E118C5" w:rsidRDefault="00E57B0A" w:rsidP="00820F84">
      <w:pPr>
        <w:pStyle w:val="11"/>
        <w:numPr>
          <w:ilvl w:val="0"/>
          <w:numId w:val="350"/>
        </w:numPr>
        <w:spacing w:line="276" w:lineRule="auto"/>
        <w:jc w:val="both"/>
        <w:rPr>
          <w:color w:val="auto"/>
        </w:rPr>
      </w:pPr>
      <w:r w:rsidRPr="00E118C5">
        <w:rPr>
          <w:color w:val="auto"/>
        </w:rPr>
        <w:t>через вовлечение обучающихся в планирование, организацию, проведение и анализ общешкольных и внутриклассных дел;</w:t>
      </w:r>
    </w:p>
    <w:p w:rsidR="00E57B0A" w:rsidRPr="00E118C5" w:rsidRDefault="00E57B0A" w:rsidP="00820F84">
      <w:pPr>
        <w:pStyle w:val="11"/>
        <w:numPr>
          <w:ilvl w:val="0"/>
          <w:numId w:val="350"/>
        </w:numPr>
        <w:spacing w:after="140" w:line="276" w:lineRule="auto"/>
        <w:jc w:val="both"/>
        <w:rPr>
          <w:color w:val="auto"/>
        </w:rPr>
      </w:pPr>
      <w:r w:rsidRPr="00E118C5">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E57B0A" w:rsidRPr="00E118C5" w:rsidRDefault="00E57B0A" w:rsidP="00820F84">
      <w:pPr>
        <w:pStyle w:val="aa"/>
        <w:jc w:val="both"/>
        <w:rPr>
          <w:rFonts w:ascii="Times New Roman" w:hAnsi="Times New Roman" w:cs="Times New Roman"/>
        </w:rPr>
      </w:pPr>
      <w:bookmarkStart w:id="773" w:name="bookmark1937"/>
      <w:r w:rsidRPr="00E118C5">
        <w:rPr>
          <w:rFonts w:ascii="Times New Roman" w:hAnsi="Times New Roman" w:cs="Times New Roman"/>
        </w:rPr>
        <w:t>Модуль «Экскурсии, экспедиции, походы»</w:t>
      </w:r>
      <w:bookmarkEnd w:id="773"/>
    </w:p>
    <w:p w:rsidR="00E57B0A" w:rsidRPr="00E118C5" w:rsidRDefault="00E57B0A" w:rsidP="00820F84">
      <w:pPr>
        <w:pStyle w:val="11"/>
        <w:jc w:val="both"/>
        <w:rPr>
          <w:color w:val="auto"/>
        </w:rPr>
      </w:pPr>
      <w:r w:rsidRPr="00E118C5">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118C5">
        <w:rPr>
          <w:i/>
          <w:iCs/>
          <w:color w:val="auto"/>
        </w:rPr>
        <w:t>:</w:t>
      </w:r>
    </w:p>
    <w:p w:rsidR="00E57B0A" w:rsidRPr="00E118C5" w:rsidRDefault="00E57B0A" w:rsidP="00820F84">
      <w:pPr>
        <w:pStyle w:val="11"/>
        <w:numPr>
          <w:ilvl w:val="0"/>
          <w:numId w:val="351"/>
        </w:numPr>
        <w:spacing w:line="264" w:lineRule="auto"/>
        <w:jc w:val="both"/>
        <w:rPr>
          <w:color w:val="auto"/>
        </w:rPr>
      </w:pPr>
      <w:r w:rsidRPr="00E118C5">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E57B0A" w:rsidRPr="00E118C5" w:rsidRDefault="00E57B0A" w:rsidP="00820F84">
      <w:pPr>
        <w:pStyle w:val="11"/>
        <w:numPr>
          <w:ilvl w:val="0"/>
          <w:numId w:val="351"/>
        </w:numPr>
        <w:spacing w:line="269" w:lineRule="auto"/>
        <w:jc w:val="both"/>
        <w:rPr>
          <w:color w:val="auto"/>
        </w:rPr>
      </w:pPr>
      <w:r w:rsidRPr="00E118C5">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E57B0A" w:rsidRPr="00E118C5" w:rsidRDefault="00E57B0A" w:rsidP="00820F84">
      <w:pPr>
        <w:pStyle w:val="11"/>
        <w:numPr>
          <w:ilvl w:val="0"/>
          <w:numId w:val="351"/>
        </w:numPr>
        <w:spacing w:after="140" w:line="266" w:lineRule="auto"/>
        <w:jc w:val="both"/>
        <w:rPr>
          <w:color w:val="auto"/>
        </w:rPr>
      </w:pPr>
      <w:r w:rsidRPr="00E118C5">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E57B0A" w:rsidRPr="00E118C5" w:rsidRDefault="00E57B0A" w:rsidP="00820F84">
      <w:pPr>
        <w:pStyle w:val="h4"/>
        <w:spacing w:before="0"/>
        <w:ind w:firstLine="709"/>
        <w:jc w:val="both"/>
        <w:rPr>
          <w:rFonts w:eastAsia="Times New Roman" w:cs="Times New Roman"/>
          <w:b w:val="0"/>
          <w:position w:val="0"/>
        </w:rPr>
      </w:pPr>
      <w:r w:rsidRPr="00E118C5">
        <w:rPr>
          <w:rFonts w:eastAsia="Times New Roman" w:cs="Times New Roman"/>
          <w:b w:val="0"/>
          <w:position w:val="0"/>
        </w:rPr>
        <w:t>Все мероприятия органично вплетены в основные виды деятельности учащихся в целостном образовательном процессе: на уроках, внеурочной деятельности, в дополнительном образовании и воспитательной работе в школе.</w:t>
      </w:r>
      <w:r w:rsidRPr="00E118C5">
        <w:rPr>
          <w:rFonts w:eastAsia="Times New Roman" w:cs="Times New Roman"/>
          <w:b w:val="0"/>
          <w:position w:val="0"/>
        </w:rPr>
        <w:br/>
        <w:t>К реализации мероприятий активно привлекаются социальные партнеры школы и родители обучающихся. Таким образом, все социальное окружение – педагоги, обучающиеся, родители, социальные партнеры – решают общую задачу приобщения детей к культурному наследию малой Родины и воспитанию патриотизма.</w:t>
      </w:r>
    </w:p>
    <w:p w:rsidR="00E57B0A" w:rsidRPr="00E118C5" w:rsidRDefault="00E57B0A" w:rsidP="00820F84">
      <w:pPr>
        <w:pStyle w:val="11"/>
        <w:spacing w:after="140" w:line="266" w:lineRule="auto"/>
        <w:ind w:left="720" w:firstLine="0"/>
        <w:jc w:val="both"/>
        <w:rPr>
          <w:color w:val="auto"/>
        </w:rPr>
      </w:pPr>
    </w:p>
    <w:p w:rsidR="00E57B0A" w:rsidRPr="00E118C5" w:rsidRDefault="00E57B0A" w:rsidP="00820F84">
      <w:pPr>
        <w:pStyle w:val="aa"/>
        <w:jc w:val="both"/>
        <w:rPr>
          <w:rFonts w:ascii="Times New Roman" w:hAnsi="Times New Roman" w:cs="Times New Roman"/>
        </w:rPr>
      </w:pPr>
      <w:bookmarkStart w:id="774" w:name="bookmark1939"/>
      <w:r w:rsidRPr="00E118C5">
        <w:rPr>
          <w:rFonts w:ascii="Times New Roman" w:hAnsi="Times New Roman" w:cs="Times New Roman"/>
        </w:rPr>
        <w:t>Модуль «Профориентация»</w:t>
      </w:r>
      <w:bookmarkEnd w:id="774"/>
    </w:p>
    <w:p w:rsidR="00E57B0A" w:rsidRPr="00E118C5" w:rsidRDefault="00E57B0A" w:rsidP="00820F84">
      <w:pPr>
        <w:pStyle w:val="11"/>
        <w:spacing w:line="252" w:lineRule="auto"/>
        <w:jc w:val="both"/>
        <w:rPr>
          <w:color w:val="auto"/>
        </w:rPr>
      </w:pPr>
      <w:r w:rsidRPr="00E118C5">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E57B0A" w:rsidRPr="00E118C5" w:rsidRDefault="00E57B0A" w:rsidP="00820F84">
      <w:pPr>
        <w:pStyle w:val="h4"/>
        <w:numPr>
          <w:ilvl w:val="0"/>
          <w:numId w:val="378"/>
        </w:numPr>
        <w:spacing w:before="0"/>
        <w:ind w:left="709"/>
        <w:jc w:val="both"/>
        <w:rPr>
          <w:rFonts w:eastAsia="Times New Roman" w:cs="Times New Roman"/>
          <w:b w:val="0"/>
          <w:spacing w:val="2"/>
          <w:position w:val="0"/>
        </w:rPr>
      </w:pPr>
      <w:r w:rsidRPr="00E118C5">
        <w:rPr>
          <w:rFonts w:eastAsia="Times New Roman" w:cs="Times New Roman"/>
          <w:b w:val="0"/>
          <w:spacing w:val="2"/>
          <w:position w:val="0"/>
        </w:rPr>
        <w:t xml:space="preserve">Участие в благотворительной программе «Поколение выбор». </w:t>
      </w:r>
    </w:p>
    <w:p w:rsidR="00E57B0A" w:rsidRPr="00E118C5" w:rsidRDefault="00E57B0A" w:rsidP="00820F84">
      <w:pPr>
        <w:pStyle w:val="11"/>
        <w:spacing w:line="252" w:lineRule="auto"/>
        <w:jc w:val="both"/>
        <w:rPr>
          <w:color w:val="auto"/>
        </w:rPr>
      </w:pPr>
    </w:p>
    <w:p w:rsidR="00E57B0A" w:rsidRPr="00E118C5" w:rsidRDefault="00E57B0A" w:rsidP="00820F84">
      <w:pPr>
        <w:pStyle w:val="11"/>
        <w:numPr>
          <w:ilvl w:val="0"/>
          <w:numId w:val="352"/>
        </w:numPr>
        <w:spacing w:line="276" w:lineRule="auto"/>
        <w:jc w:val="both"/>
        <w:rPr>
          <w:color w:val="auto"/>
        </w:rPr>
      </w:pPr>
      <w:r w:rsidRPr="00E118C5">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E57B0A" w:rsidRPr="00E118C5" w:rsidRDefault="00E57B0A" w:rsidP="00820F84">
      <w:pPr>
        <w:pStyle w:val="11"/>
        <w:numPr>
          <w:ilvl w:val="0"/>
          <w:numId w:val="352"/>
        </w:numPr>
        <w:spacing w:line="266" w:lineRule="auto"/>
        <w:jc w:val="both"/>
        <w:rPr>
          <w:color w:val="auto"/>
        </w:rPr>
      </w:pPr>
      <w:r w:rsidRPr="00E118C5">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E57B0A" w:rsidRPr="00E118C5" w:rsidRDefault="00E57B0A" w:rsidP="00820F84">
      <w:pPr>
        <w:pStyle w:val="h4"/>
        <w:numPr>
          <w:ilvl w:val="0"/>
          <w:numId w:val="352"/>
        </w:numPr>
        <w:spacing w:before="0"/>
        <w:jc w:val="both"/>
        <w:rPr>
          <w:rFonts w:eastAsia="Times New Roman" w:cs="Times New Roman"/>
          <w:b w:val="0"/>
          <w:spacing w:val="2"/>
          <w:position w:val="0"/>
        </w:rPr>
      </w:pPr>
      <w:bookmarkStart w:id="775" w:name="bookmark1941"/>
      <w:r w:rsidRPr="00E118C5">
        <w:rPr>
          <w:rFonts w:eastAsia="Times New Roman" w:cs="Times New Roman"/>
          <w:b w:val="0"/>
          <w:spacing w:val="2"/>
          <w:position w:val="0"/>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E57B0A" w:rsidRPr="00E118C5" w:rsidRDefault="00E57B0A" w:rsidP="00820F84">
      <w:pPr>
        <w:pStyle w:val="h4"/>
        <w:numPr>
          <w:ilvl w:val="0"/>
          <w:numId w:val="352"/>
        </w:numPr>
        <w:spacing w:before="0"/>
        <w:jc w:val="both"/>
        <w:rPr>
          <w:rFonts w:eastAsia="Times New Roman" w:cs="Times New Roman"/>
          <w:b w:val="0"/>
          <w:spacing w:val="2"/>
          <w:position w:val="0"/>
        </w:rPr>
      </w:pPr>
      <w:r w:rsidRPr="00E118C5">
        <w:rPr>
          <w:rFonts w:eastAsia="Times New Roman" w:cs="Times New Roman"/>
          <w:b w:val="0"/>
          <w:spacing w:val="2"/>
          <w:position w:val="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p w:rsidR="00E57B0A" w:rsidRPr="00E118C5" w:rsidRDefault="00E57B0A" w:rsidP="00820F84">
      <w:pPr>
        <w:pStyle w:val="h4"/>
        <w:numPr>
          <w:ilvl w:val="0"/>
          <w:numId w:val="352"/>
        </w:numPr>
        <w:spacing w:before="0"/>
        <w:jc w:val="both"/>
        <w:rPr>
          <w:rFonts w:eastAsia="Times New Roman" w:cs="Times New Roman"/>
          <w:b w:val="0"/>
          <w:spacing w:val="2"/>
          <w:position w:val="0"/>
        </w:rPr>
      </w:pPr>
      <w:r w:rsidRPr="00E118C5">
        <w:rPr>
          <w:rFonts w:eastAsia="Times New Roman" w:cs="Times New Roman"/>
          <w:b w:val="0"/>
          <w:spacing w:val="2"/>
          <w:position w:val="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57B0A" w:rsidRPr="00E118C5" w:rsidRDefault="00E57B0A" w:rsidP="00820F84">
      <w:pPr>
        <w:pStyle w:val="h4"/>
        <w:numPr>
          <w:ilvl w:val="0"/>
          <w:numId w:val="352"/>
        </w:numPr>
        <w:spacing w:before="0"/>
        <w:jc w:val="both"/>
        <w:rPr>
          <w:rFonts w:eastAsia="Times New Roman" w:cs="Times New Roman"/>
          <w:b w:val="0"/>
          <w:spacing w:val="2"/>
          <w:position w:val="0"/>
        </w:rPr>
      </w:pPr>
      <w:r w:rsidRPr="00E118C5">
        <w:rPr>
          <w:rFonts w:eastAsia="Times New Roman" w:cs="Times New Roman"/>
          <w:b w:val="0"/>
          <w:spacing w:val="2"/>
          <w:position w:val="0"/>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«Школьные медиа»</w:t>
      </w:r>
      <w:bookmarkEnd w:id="775"/>
    </w:p>
    <w:p w:rsidR="00E57B0A" w:rsidRPr="00E118C5" w:rsidRDefault="00E57B0A" w:rsidP="00820F84">
      <w:pPr>
        <w:pStyle w:val="h4"/>
        <w:spacing w:before="0"/>
        <w:ind w:firstLine="284"/>
        <w:jc w:val="both"/>
        <w:rPr>
          <w:rFonts w:eastAsia="Times New Roman" w:cs="Times New Roman"/>
          <w:b w:val="0"/>
          <w:spacing w:val="-1"/>
          <w:position w:val="0"/>
        </w:rPr>
      </w:pPr>
      <w:bookmarkStart w:id="776" w:name="bookmark1943"/>
      <w:r w:rsidRPr="00E118C5">
        <w:rPr>
          <w:rFonts w:eastAsia="Times New Roman" w:cs="Times New Roman"/>
          <w:b w:val="0"/>
          <w:spacing w:val="-1"/>
          <w:position w:val="0"/>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E57B0A" w:rsidRPr="00E118C5" w:rsidRDefault="00E57B0A" w:rsidP="00820F84">
      <w:pPr>
        <w:pStyle w:val="h4"/>
        <w:spacing w:before="0"/>
        <w:ind w:firstLine="284"/>
        <w:jc w:val="both"/>
        <w:rPr>
          <w:rFonts w:eastAsia="Times New Roman" w:cs="Times New Roman"/>
          <w:b w:val="0"/>
          <w:spacing w:val="-1"/>
          <w:position w:val="0"/>
        </w:rPr>
      </w:pPr>
      <w:r w:rsidRPr="00E118C5">
        <w:rPr>
          <w:rFonts w:eastAsia="Times New Roman" w:cs="Times New Roman"/>
          <w:b w:val="0"/>
          <w:spacing w:val="-1"/>
          <w:position w:val="0"/>
        </w:rPr>
        <w:t>школьная газета для обучающихся, на страницах которой ими размещаются материалы о значимых событиях месяца;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E57B0A" w:rsidRPr="00E118C5" w:rsidRDefault="00E57B0A" w:rsidP="00820F84">
      <w:pPr>
        <w:pStyle w:val="h4"/>
        <w:spacing w:before="0"/>
        <w:ind w:firstLine="284"/>
        <w:jc w:val="both"/>
        <w:rPr>
          <w:rFonts w:eastAsia="Times New Roman" w:cs="Times New Roman"/>
          <w:b w:val="0"/>
          <w:spacing w:val="-1"/>
          <w:position w:val="0"/>
        </w:rPr>
      </w:pPr>
      <w:r w:rsidRPr="00E118C5">
        <w:rPr>
          <w:rFonts w:eastAsia="Times New Roman" w:cs="Times New Roman"/>
          <w:b w:val="0"/>
          <w:spacing w:val="-1"/>
          <w:position w:val="0"/>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E57B0A" w:rsidRPr="00E118C5" w:rsidRDefault="00E57B0A" w:rsidP="00820F84">
      <w:pPr>
        <w:pStyle w:val="h4"/>
        <w:spacing w:before="0"/>
        <w:ind w:firstLine="284"/>
        <w:jc w:val="both"/>
        <w:rPr>
          <w:rFonts w:eastAsia="Times New Roman" w:cs="Times New Roman"/>
          <w:b w:val="0"/>
          <w:spacing w:val="-1"/>
          <w:position w:val="0"/>
        </w:rPr>
      </w:pPr>
      <w:r w:rsidRPr="00E118C5">
        <w:rPr>
          <w:rFonts w:eastAsia="Times New Roman" w:cs="Times New Roman"/>
          <w:b w:val="0"/>
          <w:spacing w:val="-1"/>
          <w:position w:val="0"/>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E57B0A" w:rsidRPr="00E118C5" w:rsidRDefault="00E57B0A" w:rsidP="00820F84">
      <w:pPr>
        <w:pStyle w:val="h4"/>
        <w:spacing w:before="0"/>
        <w:ind w:firstLine="284"/>
        <w:jc w:val="both"/>
        <w:rPr>
          <w:rFonts w:eastAsia="Times New Roman" w:cs="Times New Roman"/>
          <w:b w:val="0"/>
          <w:spacing w:val="-1"/>
          <w:position w:val="0"/>
        </w:rPr>
      </w:pPr>
      <w:r w:rsidRPr="00E118C5">
        <w:rPr>
          <w:rFonts w:eastAsia="Times New Roman" w:cs="Times New Roman"/>
          <w:b w:val="0"/>
          <w:spacing w:val="-1"/>
          <w:position w:val="0"/>
        </w:rPr>
        <w:t>участие школьников в региональных или всероссийских конкурсах школьных медиа.</w:t>
      </w:r>
    </w:p>
    <w:p w:rsidR="00E57B0A" w:rsidRPr="00E118C5" w:rsidRDefault="00E57B0A" w:rsidP="00820F84">
      <w:pPr>
        <w:pStyle w:val="NoParagraphStyle"/>
        <w:jc w:val="both"/>
        <w:rPr>
          <w:rFonts w:ascii="Times New Roman" w:hAnsi="Times New Roman" w:cs="Times New Roman"/>
          <w:sz w:val="20"/>
          <w:szCs w:val="20"/>
          <w:lang w:val="ru-RU"/>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«Организация предметно-эстетической среды»</w:t>
      </w:r>
      <w:bookmarkEnd w:id="776"/>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NoParagraphStyle"/>
        <w:ind w:firstLine="284"/>
        <w:jc w:val="both"/>
        <w:rPr>
          <w:rFonts w:ascii="Times New Roman" w:hAnsi="Times New Roman" w:cs="Times New Roman"/>
          <w:sz w:val="20"/>
          <w:szCs w:val="20"/>
          <w:lang w:val="ru-RU"/>
        </w:rPr>
      </w:pPr>
      <w:bookmarkStart w:id="777" w:name="bookmark1945"/>
      <w:r w:rsidRPr="00E118C5">
        <w:rPr>
          <w:rFonts w:ascii="Times New Roman" w:hAnsi="Times New Roman" w:cs="Times New Roman"/>
          <w:sz w:val="20"/>
          <w:szCs w:val="20"/>
          <w:lang w:val="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E57B0A" w:rsidRPr="00E118C5" w:rsidRDefault="00E57B0A" w:rsidP="00820F84">
      <w:pPr>
        <w:pStyle w:val="NoParagraphStyle"/>
        <w:ind w:firstLine="284"/>
        <w:jc w:val="both"/>
        <w:rPr>
          <w:rFonts w:ascii="Times New Roman" w:hAnsi="Times New Roman" w:cs="Times New Roman"/>
          <w:sz w:val="20"/>
          <w:szCs w:val="20"/>
          <w:lang w:val="ru-RU"/>
        </w:rPr>
      </w:pPr>
    </w:p>
    <w:tbl>
      <w:tblPr>
        <w:tblW w:w="0" w:type="auto"/>
        <w:tblLook w:val="00A0"/>
      </w:tblPr>
      <w:tblGrid>
        <w:gridCol w:w="3338"/>
        <w:gridCol w:w="3290"/>
      </w:tblGrid>
      <w:tr w:rsidR="00E57B0A" w:rsidRPr="00E118C5" w:rsidTr="00982186">
        <w:tc>
          <w:tcPr>
            <w:tcW w:w="4785" w:type="dxa"/>
          </w:tcPr>
          <w:p w:rsidR="00E57B0A" w:rsidRPr="00E118C5" w:rsidRDefault="00E57B0A" w:rsidP="00820F84">
            <w:pPr>
              <w:pStyle w:val="ParaAttribute38"/>
              <w:ind w:right="0"/>
            </w:pPr>
            <w:r w:rsidRPr="00E118C5">
              <w:t>Направления работы</w:t>
            </w:r>
          </w:p>
        </w:tc>
        <w:tc>
          <w:tcPr>
            <w:tcW w:w="4786" w:type="dxa"/>
          </w:tcPr>
          <w:p w:rsidR="00E57B0A" w:rsidRPr="00E118C5" w:rsidRDefault="00E57B0A" w:rsidP="00820F84">
            <w:pPr>
              <w:pStyle w:val="ParaAttribute38"/>
              <w:ind w:right="0"/>
            </w:pPr>
            <w:r w:rsidRPr="00E118C5">
              <w:t>Мероприятия</w:t>
            </w:r>
          </w:p>
        </w:tc>
      </w:tr>
      <w:tr w:rsidR="00E57B0A" w:rsidRPr="00E118C5" w:rsidTr="00982186">
        <w:tc>
          <w:tcPr>
            <w:tcW w:w="4785" w:type="dxa"/>
          </w:tcPr>
          <w:p w:rsidR="00E57B0A" w:rsidRPr="00E118C5" w:rsidRDefault="00E57B0A" w:rsidP="00820F84">
            <w:pPr>
              <w:pStyle w:val="ListParagraph"/>
              <w:shd w:val="clear" w:color="auto" w:fill="FFFFFF"/>
              <w:tabs>
                <w:tab w:val="left" w:pos="993"/>
                <w:tab w:val="left" w:pos="1310"/>
              </w:tabs>
              <w:wordWrap/>
              <w:autoSpaceDE/>
              <w:autoSpaceDN/>
              <w:ind w:left="0" w:right="-1" w:firstLine="567"/>
              <w:contextualSpacing w:val="0"/>
              <w:rPr>
                <w:szCs w:val="20"/>
                <w:lang w:val="ru-RU"/>
              </w:rPr>
            </w:pPr>
            <w:r w:rsidRPr="00E118C5">
              <w:rPr>
                <w:szCs w:val="20"/>
                <w:lang w:val="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tc>
        <w:tc>
          <w:tcPr>
            <w:tcW w:w="4786" w:type="dxa"/>
          </w:tcPr>
          <w:p w:rsidR="00E57B0A" w:rsidRPr="00E118C5" w:rsidRDefault="00E57B0A" w:rsidP="00820F84">
            <w:pPr>
              <w:pStyle w:val="ParaAttribute38"/>
              <w:ind w:right="0"/>
            </w:pPr>
            <w:r w:rsidRPr="00E118C5">
              <w:t>Оформление школы к традиционным мероприятиям (День Знаний, Новый год, Рождество Христово, Пасха, День победы)</w:t>
            </w:r>
          </w:p>
        </w:tc>
      </w:tr>
      <w:tr w:rsidR="00E57B0A" w:rsidRPr="00E118C5" w:rsidTr="00982186">
        <w:tc>
          <w:tcPr>
            <w:tcW w:w="4785" w:type="dxa"/>
          </w:tcPr>
          <w:p w:rsidR="00E57B0A" w:rsidRPr="00E118C5" w:rsidRDefault="00E57B0A" w:rsidP="00820F84">
            <w:pPr>
              <w:pStyle w:val="ListParagraph"/>
              <w:shd w:val="clear" w:color="auto" w:fill="FFFFFF"/>
              <w:tabs>
                <w:tab w:val="left" w:pos="993"/>
                <w:tab w:val="left" w:pos="1310"/>
              </w:tabs>
              <w:wordWrap/>
              <w:autoSpaceDE/>
              <w:autoSpaceDN/>
              <w:ind w:left="0" w:right="-1" w:firstLine="567"/>
              <w:contextualSpacing w:val="0"/>
              <w:rPr>
                <w:szCs w:val="20"/>
                <w:lang w:val="ru-RU"/>
              </w:rPr>
            </w:pPr>
            <w:r w:rsidRPr="00E118C5">
              <w:rPr>
                <w:szCs w:val="20"/>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4786" w:type="dxa"/>
          </w:tcPr>
          <w:p w:rsidR="00E57B0A" w:rsidRPr="00E118C5" w:rsidRDefault="00E57B0A" w:rsidP="00820F84">
            <w:pPr>
              <w:pStyle w:val="ParaAttribute38"/>
              <w:ind w:right="0"/>
            </w:pPr>
            <w:r w:rsidRPr="00E118C5">
              <w:t>Конкурс рисунков к знаменательным датам календаря, выставка поделок обучающихся, стендовая презентация, подготовка к ГИА, правовой уголок, информационные стенды, уголок Здоровья, уголок безопасности, стенгазета.</w:t>
            </w:r>
          </w:p>
        </w:tc>
      </w:tr>
      <w:tr w:rsidR="00E57B0A" w:rsidRPr="00E118C5" w:rsidTr="00982186">
        <w:tc>
          <w:tcPr>
            <w:tcW w:w="4785" w:type="dxa"/>
          </w:tcPr>
          <w:p w:rsidR="00E57B0A" w:rsidRPr="00E118C5" w:rsidRDefault="00E57B0A" w:rsidP="00820F84">
            <w:pPr>
              <w:shd w:val="clear" w:color="auto" w:fill="FFFFFF"/>
              <w:tabs>
                <w:tab w:val="left" w:pos="872"/>
                <w:tab w:val="left" w:pos="993"/>
                <w:tab w:val="left" w:pos="1310"/>
              </w:tabs>
              <w:ind w:right="-1"/>
              <w:jc w:val="both"/>
              <w:rPr>
                <w:rFonts w:ascii="Times New Roman" w:hAnsi="Times New Roman" w:cs="Times New Roman"/>
                <w:sz w:val="20"/>
                <w:szCs w:val="20"/>
              </w:rPr>
            </w:pPr>
            <w:r w:rsidRPr="00E118C5">
              <w:rPr>
                <w:rFonts w:ascii="Times New Roman" w:hAnsi="Times New Roman" w:cs="Times New Roman"/>
                <w:sz w:val="20"/>
                <w:szCs w:val="20"/>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4786" w:type="dxa"/>
          </w:tcPr>
          <w:p w:rsidR="00E57B0A" w:rsidRPr="00E118C5" w:rsidRDefault="00E57B0A" w:rsidP="00820F84">
            <w:pPr>
              <w:pStyle w:val="ParaAttribute38"/>
              <w:ind w:right="0"/>
            </w:pPr>
            <w:r w:rsidRPr="00E118C5">
              <w:t>Оформление классных уголков</w:t>
            </w:r>
          </w:p>
        </w:tc>
      </w:tr>
      <w:tr w:rsidR="00E57B0A" w:rsidRPr="00E118C5" w:rsidTr="00982186">
        <w:tc>
          <w:tcPr>
            <w:tcW w:w="4785" w:type="dxa"/>
          </w:tcPr>
          <w:p w:rsidR="00E57B0A" w:rsidRPr="00E118C5" w:rsidRDefault="00E57B0A" w:rsidP="00820F84">
            <w:pPr>
              <w:pStyle w:val="ParaAttribute38"/>
              <w:ind w:right="0"/>
            </w:pPr>
            <w:r w:rsidRPr="00E118C5">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c>
          <w:tcPr>
            <w:tcW w:w="4786" w:type="dxa"/>
          </w:tcPr>
          <w:p w:rsidR="00E57B0A" w:rsidRPr="00E118C5" w:rsidRDefault="00E57B0A" w:rsidP="00820F84">
            <w:pPr>
              <w:pStyle w:val="ParaAttribute38"/>
              <w:ind w:right="0"/>
            </w:pPr>
            <w:r w:rsidRPr="00E118C5">
              <w:t>Оформление школы к традиционным мероприятиям (День Знаний, Новый год, Рождество Христово, Пасха, День победы)</w:t>
            </w:r>
          </w:p>
        </w:tc>
      </w:tr>
    </w:tbl>
    <w:p w:rsidR="00E57B0A" w:rsidRPr="00E118C5" w:rsidRDefault="00E57B0A" w:rsidP="00820F84">
      <w:pPr>
        <w:pStyle w:val="NoParagraphStyle"/>
        <w:ind w:firstLine="284"/>
        <w:jc w:val="both"/>
        <w:rPr>
          <w:rFonts w:ascii="Times New Roman" w:hAnsi="Times New Roman" w:cs="Times New Roman"/>
          <w:sz w:val="20"/>
          <w:szCs w:val="20"/>
          <w:lang w:val="ru-RU"/>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Модуль «Работа с родителями (законными представителями)»</w:t>
      </w:r>
      <w:bookmarkEnd w:id="777"/>
    </w:p>
    <w:p w:rsidR="00E57B0A" w:rsidRPr="00E118C5" w:rsidRDefault="00E57B0A" w:rsidP="00820F84">
      <w:pPr>
        <w:pStyle w:val="h3"/>
        <w:spacing w:before="0" w:after="0"/>
        <w:ind w:firstLine="284"/>
        <w:jc w:val="both"/>
        <w:rPr>
          <w:rFonts w:cs="Times New Roman"/>
          <w:b w:val="0"/>
          <w:bCs w:val="0"/>
          <w:position w:val="0"/>
          <w:sz w:val="20"/>
          <w:szCs w:val="20"/>
        </w:rPr>
      </w:pPr>
      <w:bookmarkStart w:id="778" w:name="bookmark1947"/>
      <w:bookmarkStart w:id="779" w:name="_Toc105502808"/>
      <w:r w:rsidRPr="00E118C5">
        <w:rPr>
          <w:rFonts w:cs="Times New Roman"/>
          <w:b w:val="0"/>
          <w:bCs w:val="0"/>
          <w:position w:val="0"/>
          <w:sz w:val="20"/>
          <w:szCs w:val="2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 xml:space="preserve">На групповом уровне: </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различных организаций.</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общешкольные родительские собрания, происходящие в режиме обсуждения наиболее острых проблем обучения и воспитания школьников;</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родительская приемная на официальном сайте школы.</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На индивидуальном уровне:</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работа специалистов по запрос у родителей для решения острых конфликтных ситуаций;</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помощь со стороны родителей в подготовке и проведении общешкольных и внутриклассных мероприятий воспитательной направленности;</w:t>
      </w:r>
    </w:p>
    <w:p w:rsidR="00E57B0A" w:rsidRPr="00E118C5" w:rsidRDefault="00E57B0A" w:rsidP="00820F84">
      <w:pPr>
        <w:pStyle w:val="h3"/>
        <w:spacing w:before="0" w:after="0"/>
        <w:ind w:firstLine="284"/>
        <w:jc w:val="both"/>
        <w:rPr>
          <w:rFonts w:cs="Times New Roman"/>
          <w:b w:val="0"/>
          <w:bCs w:val="0"/>
          <w:position w:val="0"/>
          <w:sz w:val="20"/>
          <w:szCs w:val="20"/>
        </w:rPr>
      </w:pPr>
      <w:r w:rsidRPr="00E118C5">
        <w:rPr>
          <w:rFonts w:cs="Times New Roman"/>
          <w:b w:val="0"/>
          <w:bCs w:val="0"/>
          <w:position w:val="0"/>
          <w:sz w:val="20"/>
          <w:szCs w:val="20"/>
        </w:rPr>
        <w:t>индивидуальное консультирование c целью координации воспитательных усилий педагогов и родителей.</w:t>
      </w:r>
    </w:p>
    <w:p w:rsidR="00E57B0A" w:rsidRPr="00E118C5" w:rsidRDefault="00E57B0A" w:rsidP="00820F84">
      <w:pPr>
        <w:pStyle w:val="h3"/>
        <w:spacing w:before="0" w:after="0"/>
        <w:ind w:firstLine="284"/>
        <w:jc w:val="both"/>
        <w:rPr>
          <w:rFonts w:cs="Times New Roman"/>
          <w:b w:val="0"/>
          <w:bCs w:val="0"/>
          <w:position w:val="0"/>
          <w:sz w:val="20"/>
          <w:szCs w:val="20"/>
        </w:rPr>
      </w:pPr>
    </w:p>
    <w:p w:rsidR="00E57B0A" w:rsidRPr="00E118C5" w:rsidRDefault="00E57B0A" w:rsidP="00820F84">
      <w:pPr>
        <w:pStyle w:val="3"/>
        <w:jc w:val="both"/>
        <w:rPr>
          <w:rFonts w:ascii="Times New Roman" w:hAnsi="Times New Roman" w:cs="Times New Roman"/>
        </w:rPr>
      </w:pPr>
      <w:r w:rsidRPr="00E118C5">
        <w:rPr>
          <w:rFonts w:ascii="Times New Roman" w:hAnsi="Times New Roman" w:cs="Times New Roman"/>
        </w:rPr>
        <w:t>2.3.5. Основные направления самоанализа воспитательной работы</w:t>
      </w:r>
      <w:bookmarkEnd w:id="778"/>
      <w:bookmarkEnd w:id="779"/>
    </w:p>
    <w:p w:rsidR="00E57B0A" w:rsidRPr="00E118C5" w:rsidRDefault="00E57B0A" w:rsidP="00820F84">
      <w:pPr>
        <w:adjustRightInd w:val="0"/>
        <w:ind w:right="-1" w:firstLine="567"/>
        <w:jc w:val="both"/>
        <w:rPr>
          <w:rFonts w:ascii="Times New Roman" w:hAnsi="Times New Roman" w:cs="Times New Roman"/>
          <w:sz w:val="20"/>
          <w:szCs w:val="20"/>
        </w:rPr>
      </w:pPr>
      <w:bookmarkStart w:id="780" w:name="bookmark1949"/>
      <w:r w:rsidRPr="00E118C5">
        <w:rPr>
          <w:rFonts w:ascii="Times New Roman" w:hAnsi="Times New Roman" w:cs="Times New Roman"/>
          <w:sz w:val="20"/>
          <w:szCs w:val="20"/>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E57B0A" w:rsidRPr="00E118C5" w:rsidRDefault="00E57B0A" w:rsidP="00820F84">
      <w:pPr>
        <w:adjustRightInd w:val="0"/>
        <w:ind w:right="-1" w:firstLine="567"/>
        <w:jc w:val="both"/>
        <w:rPr>
          <w:rFonts w:ascii="Times New Roman" w:hAnsi="Times New Roman" w:cs="Times New Roman"/>
          <w:sz w:val="20"/>
          <w:szCs w:val="20"/>
        </w:rPr>
      </w:pPr>
      <w:r w:rsidRPr="00E118C5">
        <w:rPr>
          <w:rFonts w:ascii="Times New Roman" w:hAnsi="Times New Roman" w:cs="Times New Roman"/>
          <w:sz w:val="20"/>
          <w:szCs w:val="20"/>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E57B0A" w:rsidRPr="00E118C5" w:rsidRDefault="00E57B0A" w:rsidP="00820F84">
      <w:pPr>
        <w:adjustRightInd w:val="0"/>
        <w:ind w:right="-1" w:firstLine="567"/>
        <w:jc w:val="both"/>
        <w:rPr>
          <w:rFonts w:ascii="Times New Roman" w:hAnsi="Times New Roman" w:cs="Times New Roman"/>
          <w:sz w:val="20"/>
          <w:szCs w:val="20"/>
        </w:rPr>
      </w:pPr>
      <w:r w:rsidRPr="00E118C5">
        <w:rPr>
          <w:rFonts w:ascii="Times New Roman" w:hAnsi="Times New Roman" w:cs="Times New Roman"/>
          <w:sz w:val="20"/>
          <w:szCs w:val="20"/>
        </w:rPr>
        <w:t>Основными принципами, на основе которых осуществляется самоанализ воспитательной работы в школе, являются:</w:t>
      </w:r>
    </w:p>
    <w:p w:rsidR="00E57B0A" w:rsidRPr="00E118C5" w:rsidRDefault="00E57B0A" w:rsidP="00820F84">
      <w:pPr>
        <w:adjustRightInd w:val="0"/>
        <w:ind w:right="-1" w:firstLine="567"/>
        <w:jc w:val="both"/>
        <w:rPr>
          <w:rFonts w:ascii="Times New Roman" w:hAnsi="Times New Roman" w:cs="Times New Roman"/>
          <w:sz w:val="20"/>
          <w:szCs w:val="20"/>
        </w:rPr>
      </w:pPr>
      <w:r w:rsidRPr="00E118C5">
        <w:rPr>
          <w:rFonts w:ascii="Times New Roman" w:hAnsi="Times New Roman" w:cs="Times New Roman"/>
          <w:sz w:val="20"/>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E57B0A" w:rsidRPr="00E118C5" w:rsidRDefault="00E57B0A" w:rsidP="00820F84">
      <w:pPr>
        <w:adjustRightInd w:val="0"/>
        <w:ind w:right="-1" w:firstLine="567"/>
        <w:jc w:val="both"/>
        <w:rPr>
          <w:rFonts w:ascii="Times New Roman" w:hAnsi="Times New Roman" w:cs="Times New Roman"/>
          <w:sz w:val="20"/>
          <w:szCs w:val="20"/>
        </w:rPr>
      </w:pPr>
      <w:r w:rsidRPr="00E118C5">
        <w:rPr>
          <w:rFonts w:ascii="Times New Roman" w:hAnsi="Times New Roman" w:cs="Times New Roman"/>
          <w:sz w:val="20"/>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E57B0A" w:rsidRPr="00E118C5" w:rsidRDefault="00E57B0A" w:rsidP="00820F84">
      <w:pPr>
        <w:adjustRightInd w:val="0"/>
        <w:ind w:right="-1" w:firstLine="567"/>
        <w:jc w:val="both"/>
        <w:rPr>
          <w:rFonts w:ascii="Times New Roman" w:hAnsi="Times New Roman" w:cs="Times New Roman"/>
          <w:sz w:val="20"/>
          <w:szCs w:val="20"/>
        </w:rPr>
      </w:pPr>
      <w:r w:rsidRPr="00E118C5">
        <w:rPr>
          <w:rFonts w:ascii="Times New Roman" w:hAnsi="Times New Roman" w:cs="Times New Roman"/>
          <w:sz w:val="20"/>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57B0A" w:rsidRPr="00E118C5" w:rsidRDefault="00E57B0A" w:rsidP="00820F84">
      <w:pPr>
        <w:adjustRightInd w:val="0"/>
        <w:ind w:right="-1" w:firstLine="567"/>
        <w:jc w:val="both"/>
        <w:rPr>
          <w:rFonts w:ascii="Times New Roman" w:hAnsi="Times New Roman" w:cs="Times New Roman"/>
          <w:sz w:val="20"/>
          <w:szCs w:val="20"/>
        </w:rPr>
      </w:pPr>
      <w:r w:rsidRPr="00E118C5">
        <w:rPr>
          <w:rFonts w:ascii="Times New Roman" w:hAnsi="Times New Roman" w:cs="Times New Roman"/>
          <w:sz w:val="20"/>
          <w:szCs w:val="20"/>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57B0A" w:rsidRPr="00E118C5" w:rsidRDefault="00E57B0A" w:rsidP="00820F84">
      <w:pPr>
        <w:adjustRightInd w:val="0"/>
        <w:ind w:right="-1" w:firstLine="567"/>
        <w:jc w:val="both"/>
        <w:rPr>
          <w:rFonts w:ascii="Times New Roman" w:hAnsi="Times New Roman" w:cs="Times New Roman"/>
          <w:i/>
          <w:iCs/>
          <w:sz w:val="20"/>
          <w:szCs w:val="20"/>
        </w:rPr>
      </w:pPr>
      <w:r w:rsidRPr="00E118C5">
        <w:rPr>
          <w:rFonts w:ascii="Times New Roman" w:hAnsi="Times New Roman" w:cs="Times New Roman"/>
          <w:sz w:val="20"/>
          <w:szCs w:val="20"/>
        </w:rPr>
        <w:t>Основными направлениями анализа организуемого в школе воспитательного процесса могут быть следующие:</w:t>
      </w:r>
    </w:p>
    <w:p w:rsidR="00E57B0A" w:rsidRPr="00E118C5" w:rsidRDefault="00E57B0A" w:rsidP="00820F84">
      <w:pPr>
        <w:adjustRightInd w:val="0"/>
        <w:ind w:right="-1" w:firstLine="567"/>
        <w:jc w:val="both"/>
        <w:rPr>
          <w:rFonts w:ascii="Times New Roman" w:hAnsi="Times New Roman" w:cs="Times New Roman"/>
          <w:b/>
          <w:bCs/>
          <w:i/>
          <w:sz w:val="20"/>
          <w:szCs w:val="20"/>
        </w:rPr>
      </w:pPr>
    </w:p>
    <w:p w:rsidR="00E57B0A" w:rsidRPr="00E118C5" w:rsidRDefault="00E57B0A" w:rsidP="00820F84">
      <w:pPr>
        <w:adjustRightInd w:val="0"/>
        <w:ind w:right="-1" w:firstLine="567"/>
        <w:jc w:val="both"/>
        <w:rPr>
          <w:rFonts w:ascii="Times New Roman" w:hAnsi="Times New Roman" w:cs="Times New Roman"/>
          <w:b/>
          <w:bCs/>
          <w:i/>
          <w:sz w:val="20"/>
          <w:szCs w:val="20"/>
        </w:rPr>
      </w:pPr>
      <w:r w:rsidRPr="00E118C5">
        <w:rPr>
          <w:rFonts w:ascii="Times New Roman" w:hAnsi="Times New Roman" w:cs="Times New Roman"/>
          <w:b/>
          <w:bCs/>
          <w:i/>
          <w:sz w:val="20"/>
          <w:szCs w:val="20"/>
        </w:rPr>
        <w:t xml:space="preserve">1. Результаты воспитания, социализации и саморазвития школьников. </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xml:space="preserve">Критерием, на основе которого осуществляется данный анализ, является динамика личностного развития школьников каждого класса. </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57B0A" w:rsidRPr="00E118C5" w:rsidRDefault="00E57B0A" w:rsidP="00820F84">
      <w:pPr>
        <w:adjustRightInd w:val="0"/>
        <w:ind w:right="-1" w:firstLine="567"/>
        <w:jc w:val="both"/>
        <w:rPr>
          <w:rFonts w:ascii="Times New Roman" w:hAnsi="Times New Roman" w:cs="Times New Roman"/>
          <w:b/>
          <w:bCs/>
          <w:i/>
          <w:sz w:val="20"/>
          <w:szCs w:val="20"/>
        </w:rPr>
      </w:pPr>
    </w:p>
    <w:p w:rsidR="00E57B0A" w:rsidRPr="00E118C5" w:rsidRDefault="00E57B0A" w:rsidP="00820F84">
      <w:pPr>
        <w:adjustRightInd w:val="0"/>
        <w:ind w:right="-1" w:firstLine="567"/>
        <w:jc w:val="both"/>
        <w:rPr>
          <w:rFonts w:ascii="Times New Roman" w:hAnsi="Times New Roman" w:cs="Times New Roman"/>
          <w:b/>
          <w:bCs/>
          <w:i/>
          <w:sz w:val="20"/>
          <w:szCs w:val="20"/>
        </w:rPr>
      </w:pPr>
      <w:r w:rsidRPr="00E118C5">
        <w:rPr>
          <w:rFonts w:ascii="Times New Roman" w:hAnsi="Times New Roman" w:cs="Times New Roman"/>
          <w:b/>
          <w:bCs/>
          <w:i/>
          <w:sz w:val="20"/>
          <w:szCs w:val="20"/>
        </w:rPr>
        <w:t>2. Состояние организуемой в школе совместной деятельности детей и взрослых.</w:t>
      </w:r>
    </w:p>
    <w:p w:rsidR="00E57B0A" w:rsidRPr="00E118C5" w:rsidRDefault="00E57B0A" w:rsidP="00820F84">
      <w:pPr>
        <w:adjustRightInd w:val="0"/>
        <w:ind w:firstLine="567"/>
        <w:jc w:val="both"/>
        <w:rPr>
          <w:rFonts w:ascii="Times New Roman" w:hAnsi="Times New Roman" w:cs="Times New Roman"/>
          <w:iCs/>
          <w:sz w:val="20"/>
          <w:szCs w:val="20"/>
        </w:rPr>
      </w:pPr>
      <w:r w:rsidRPr="00E118C5">
        <w:rPr>
          <w:rFonts w:ascii="Times New Roman" w:hAnsi="Times New Roman" w:cs="Times New Roman"/>
          <w:iCs/>
          <w:sz w:val="20"/>
          <w:szCs w:val="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57B0A" w:rsidRPr="00E118C5" w:rsidRDefault="00E57B0A" w:rsidP="00820F84">
      <w:pPr>
        <w:adjustRightInd w:val="0"/>
        <w:ind w:right="-1" w:firstLine="567"/>
        <w:jc w:val="both"/>
        <w:rPr>
          <w:rFonts w:ascii="Times New Roman" w:hAnsi="Times New Roman" w:cs="Times New Roman"/>
          <w:i/>
          <w:sz w:val="20"/>
          <w:szCs w:val="20"/>
        </w:rPr>
      </w:pPr>
      <w:r w:rsidRPr="00E118C5">
        <w:rPr>
          <w:rFonts w:ascii="Times New Roman" w:hAnsi="Times New Roman" w:cs="Times New Roman"/>
          <w:iCs/>
          <w:sz w:val="20"/>
          <w:szCs w:val="20"/>
        </w:rPr>
        <w:t>Внимание при этом сосредотачивается на вопросах, связанных с:</w:t>
      </w:r>
    </w:p>
    <w:p w:rsidR="00E57B0A" w:rsidRPr="00E118C5" w:rsidRDefault="00E57B0A" w:rsidP="00820F84">
      <w:pPr>
        <w:adjustRightInd w:val="0"/>
        <w:ind w:right="-1" w:firstLine="567"/>
        <w:jc w:val="both"/>
        <w:rPr>
          <w:rFonts w:ascii="Times New Roman" w:hAnsi="Times New Roman" w:cs="Times New Roman"/>
          <w:i/>
          <w:sz w:val="20"/>
          <w:szCs w:val="20"/>
        </w:rPr>
      </w:pPr>
      <w:r w:rsidRPr="00E118C5">
        <w:rPr>
          <w:rFonts w:ascii="Times New Roman" w:hAnsi="Times New Roman" w:cs="Times New Roman"/>
          <w:iCs/>
          <w:sz w:val="20"/>
          <w:szCs w:val="20"/>
        </w:rPr>
        <w:t xml:space="preserve">- качеством проводимых </w:t>
      </w:r>
      <w:r w:rsidRPr="00E118C5">
        <w:rPr>
          <w:rFonts w:ascii="Times New Roman" w:hAnsi="Times New Roman" w:cs="Times New Roman"/>
          <w:sz w:val="20"/>
          <w:szCs w:val="20"/>
        </w:rPr>
        <w:t>о</w:t>
      </w:r>
      <w:r w:rsidRPr="00E118C5">
        <w:rPr>
          <w:rFonts w:ascii="Times New Roman" w:hAnsi="Times New Roman" w:cs="Times New Roman"/>
          <w:w w:val="0"/>
          <w:sz w:val="20"/>
          <w:szCs w:val="20"/>
        </w:rPr>
        <w:t xml:space="preserve">бщешкольных ключевых </w:t>
      </w:r>
      <w:r w:rsidRPr="00E118C5">
        <w:rPr>
          <w:rFonts w:ascii="Times New Roman" w:hAnsi="Times New Roman" w:cs="Times New Roman"/>
          <w:sz w:val="20"/>
          <w:szCs w:val="20"/>
        </w:rPr>
        <w:t>дел;</w:t>
      </w:r>
    </w:p>
    <w:p w:rsidR="00E57B0A" w:rsidRPr="00E118C5" w:rsidRDefault="00E57B0A" w:rsidP="00820F84">
      <w:pPr>
        <w:adjustRightInd w:val="0"/>
        <w:ind w:right="-1" w:firstLine="567"/>
        <w:jc w:val="both"/>
        <w:rPr>
          <w:rFonts w:ascii="Times New Roman" w:hAnsi="Times New Roman" w:cs="Times New Roman"/>
          <w:i/>
          <w:sz w:val="20"/>
          <w:szCs w:val="20"/>
        </w:rPr>
      </w:pPr>
      <w:r w:rsidRPr="00E118C5">
        <w:rPr>
          <w:rFonts w:ascii="Times New Roman" w:hAnsi="Times New Roman" w:cs="Times New Roman"/>
          <w:iCs/>
          <w:sz w:val="20"/>
          <w:szCs w:val="20"/>
        </w:rPr>
        <w:t>- качеством совместной деятельности классных руководителей и их классов;</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качеством организуемой в школе</w:t>
      </w:r>
      <w:r w:rsidRPr="00E118C5">
        <w:rPr>
          <w:rFonts w:ascii="Times New Roman" w:hAnsi="Times New Roman" w:cs="Times New Roman"/>
          <w:sz w:val="20"/>
          <w:szCs w:val="20"/>
        </w:rPr>
        <w:t xml:space="preserve"> внеурочной деятельности;</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качеством реализации личностно развивающего потенциала школьных уроков;</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xml:space="preserve">- качеством существующего в школе </w:t>
      </w:r>
      <w:r w:rsidRPr="00E118C5">
        <w:rPr>
          <w:rFonts w:ascii="Times New Roman" w:hAnsi="Times New Roman" w:cs="Times New Roman"/>
          <w:sz w:val="20"/>
          <w:szCs w:val="20"/>
        </w:rPr>
        <w:t>ученического самоуправления;</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качеством</w:t>
      </w:r>
      <w:r w:rsidRPr="00E118C5">
        <w:rPr>
          <w:rFonts w:ascii="Times New Roman" w:hAnsi="Times New Roman" w:cs="Times New Roman"/>
          <w:sz w:val="20"/>
          <w:szCs w:val="20"/>
        </w:rPr>
        <w:t xml:space="preserve"> функционирующих на базе школы д</w:t>
      </w:r>
      <w:r w:rsidRPr="00E118C5">
        <w:rPr>
          <w:rFonts w:ascii="Times New Roman" w:hAnsi="Times New Roman" w:cs="Times New Roman"/>
          <w:w w:val="0"/>
          <w:sz w:val="20"/>
          <w:szCs w:val="20"/>
        </w:rPr>
        <w:t>етских общественных объединений;</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качеством</w:t>
      </w:r>
      <w:r w:rsidRPr="00E118C5">
        <w:rPr>
          <w:rFonts w:ascii="Times New Roman" w:hAnsi="Times New Roman" w:cs="Times New Roman"/>
          <w:w w:val="0"/>
          <w:sz w:val="20"/>
          <w:szCs w:val="20"/>
        </w:rPr>
        <w:t xml:space="preserve"> проводимых в школе экскурсий, экспедиций, походов; </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xml:space="preserve">- качеством </w:t>
      </w:r>
      <w:r w:rsidRPr="00E118C5">
        <w:rPr>
          <w:rFonts w:ascii="Times New Roman" w:hAnsi="Times New Roman" w:cs="Times New Roman"/>
          <w:i/>
          <w:sz w:val="20"/>
          <w:szCs w:val="20"/>
        </w:rPr>
        <w:t>профориентационной работы школы;</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качеством</w:t>
      </w:r>
      <w:r w:rsidRPr="00E118C5">
        <w:rPr>
          <w:rFonts w:ascii="Times New Roman" w:hAnsi="Times New Roman" w:cs="Times New Roman"/>
          <w:i/>
          <w:sz w:val="20"/>
          <w:szCs w:val="20"/>
        </w:rPr>
        <w:t xml:space="preserve"> работы школьных медиа;</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качеством</w:t>
      </w:r>
      <w:r w:rsidRPr="00E118C5">
        <w:rPr>
          <w:rFonts w:ascii="Times New Roman" w:hAnsi="Times New Roman" w:cs="Times New Roman"/>
          <w:w w:val="0"/>
          <w:sz w:val="20"/>
          <w:szCs w:val="20"/>
        </w:rPr>
        <w:t xml:space="preserve"> организации предметно-эстетической среды школы;</w:t>
      </w:r>
    </w:p>
    <w:p w:rsidR="00E57B0A" w:rsidRPr="00E118C5" w:rsidRDefault="00E57B0A" w:rsidP="00820F84">
      <w:pPr>
        <w:adjustRightInd w:val="0"/>
        <w:ind w:right="-1" w:firstLine="567"/>
        <w:jc w:val="both"/>
        <w:rPr>
          <w:rFonts w:ascii="Times New Roman" w:hAnsi="Times New Roman" w:cs="Times New Roman"/>
          <w:iCs/>
          <w:sz w:val="20"/>
          <w:szCs w:val="20"/>
        </w:rPr>
      </w:pPr>
      <w:r w:rsidRPr="00E118C5">
        <w:rPr>
          <w:rFonts w:ascii="Times New Roman" w:hAnsi="Times New Roman" w:cs="Times New Roman"/>
          <w:iCs/>
          <w:sz w:val="20"/>
          <w:szCs w:val="20"/>
        </w:rPr>
        <w:t>- качеством взаимодействия школы и семей школьников.</w:t>
      </w:r>
    </w:p>
    <w:p w:rsidR="00E57B0A" w:rsidRPr="00E118C5" w:rsidRDefault="00E57B0A" w:rsidP="00820F84">
      <w:pPr>
        <w:adjustRightInd w:val="0"/>
        <w:ind w:right="-1" w:firstLine="567"/>
        <w:jc w:val="both"/>
        <w:rPr>
          <w:rFonts w:ascii="Times New Roman" w:hAnsi="Times New Roman" w:cs="Times New Roman"/>
          <w:sz w:val="20"/>
          <w:szCs w:val="20"/>
        </w:rPr>
      </w:pPr>
      <w:r w:rsidRPr="00E118C5">
        <w:rPr>
          <w:rFonts w:ascii="Times New Roman" w:hAnsi="Times New Roman" w:cs="Times New Roman"/>
          <w:iCs/>
          <w:sz w:val="20"/>
          <w:szCs w:val="20"/>
        </w:rPr>
        <w:t xml:space="preserve">Итогом самоанализа </w:t>
      </w:r>
      <w:r w:rsidRPr="00E118C5">
        <w:rPr>
          <w:rFonts w:ascii="Times New Roman" w:hAnsi="Times New Roman" w:cs="Times New Roman"/>
          <w:sz w:val="20"/>
          <w:szCs w:val="20"/>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22"/>
        <w:jc w:val="both"/>
        <w:rPr>
          <w:rFonts w:ascii="Times New Roman" w:hAnsi="Times New Roman" w:cs="Times New Roman"/>
        </w:rPr>
      </w:pPr>
      <w:bookmarkStart w:id="781" w:name="_Toc105502809"/>
      <w:r w:rsidRPr="00E118C5">
        <w:rPr>
          <w:rFonts w:ascii="Times New Roman" w:hAnsi="Times New Roman" w:cs="Times New Roman"/>
        </w:rPr>
        <w:t>2.4. ПРОГРАММА КОРРЕКЦИОННОЙ РАБОТЫ</w:t>
      </w:r>
      <w:bookmarkEnd w:id="780"/>
      <w:bookmarkEnd w:id="781"/>
    </w:p>
    <w:p w:rsidR="00E57B0A" w:rsidRPr="00E118C5" w:rsidRDefault="00E57B0A" w:rsidP="00820F84">
      <w:pPr>
        <w:pStyle w:val="11"/>
        <w:jc w:val="both"/>
        <w:rPr>
          <w:color w:val="auto"/>
        </w:rPr>
      </w:pPr>
      <w:r w:rsidRPr="00E118C5">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E57B0A" w:rsidRPr="00E118C5" w:rsidRDefault="00E57B0A" w:rsidP="00820F84">
      <w:pPr>
        <w:pStyle w:val="11"/>
        <w:jc w:val="both"/>
        <w:rPr>
          <w:color w:val="auto"/>
        </w:rPr>
      </w:pPr>
      <w:r w:rsidRPr="00E118C5">
        <w:rPr>
          <w:color w:val="auto"/>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E57B0A" w:rsidRPr="00E118C5" w:rsidRDefault="00E57B0A" w:rsidP="00820F84">
      <w:pPr>
        <w:pStyle w:val="11"/>
        <w:jc w:val="both"/>
        <w:rPr>
          <w:color w:val="auto"/>
        </w:rPr>
      </w:pPr>
      <w:r w:rsidRPr="00E118C5">
        <w:rPr>
          <w:color w:val="auto"/>
        </w:rPr>
        <w:t>Программа коррекционной работы обеспечивает:</w:t>
      </w:r>
    </w:p>
    <w:p w:rsidR="00E57B0A" w:rsidRPr="00E118C5" w:rsidRDefault="00E57B0A" w:rsidP="00820F84">
      <w:pPr>
        <w:pStyle w:val="11"/>
        <w:numPr>
          <w:ilvl w:val="0"/>
          <w:numId w:val="353"/>
        </w:numPr>
        <w:spacing w:line="276" w:lineRule="auto"/>
        <w:jc w:val="both"/>
        <w:rPr>
          <w:color w:val="auto"/>
        </w:rPr>
      </w:pPr>
      <w:r w:rsidRPr="00E118C5">
        <w:rPr>
          <w:color w:val="auto"/>
        </w:rPr>
        <w:t>выявление индивидуальных образовательных потребностей обучающихся, направленности личности, профессиональных склонностей;</w:t>
      </w:r>
    </w:p>
    <w:p w:rsidR="00E57B0A" w:rsidRPr="00E118C5" w:rsidRDefault="00E57B0A" w:rsidP="00820F84">
      <w:pPr>
        <w:pStyle w:val="11"/>
        <w:numPr>
          <w:ilvl w:val="0"/>
          <w:numId w:val="353"/>
        </w:numPr>
        <w:spacing w:line="266" w:lineRule="auto"/>
        <w:jc w:val="both"/>
        <w:rPr>
          <w:color w:val="auto"/>
        </w:rPr>
      </w:pPr>
      <w:r w:rsidRPr="00E118C5">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E57B0A" w:rsidRPr="00E118C5" w:rsidRDefault="00E57B0A" w:rsidP="00820F84">
      <w:pPr>
        <w:pStyle w:val="11"/>
        <w:numPr>
          <w:ilvl w:val="0"/>
          <w:numId w:val="353"/>
        </w:numPr>
        <w:spacing w:line="276" w:lineRule="auto"/>
        <w:jc w:val="both"/>
        <w:rPr>
          <w:color w:val="auto"/>
        </w:rPr>
      </w:pPr>
      <w:r w:rsidRPr="00E118C5">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E57B0A" w:rsidRPr="00E118C5" w:rsidRDefault="00E57B0A" w:rsidP="00820F84">
      <w:pPr>
        <w:pStyle w:val="11"/>
        <w:numPr>
          <w:ilvl w:val="0"/>
          <w:numId w:val="353"/>
        </w:numPr>
        <w:jc w:val="both"/>
        <w:rPr>
          <w:color w:val="auto"/>
        </w:rPr>
      </w:pPr>
      <w:r w:rsidRPr="00E118C5">
        <w:rPr>
          <w:color w:val="auto"/>
        </w:rPr>
        <w:t>Программа коррекционной работы содержит:</w:t>
      </w:r>
    </w:p>
    <w:p w:rsidR="00E57B0A" w:rsidRPr="00E118C5" w:rsidRDefault="00E57B0A" w:rsidP="00820F84">
      <w:pPr>
        <w:pStyle w:val="11"/>
        <w:numPr>
          <w:ilvl w:val="0"/>
          <w:numId w:val="353"/>
        </w:numPr>
        <w:spacing w:line="276" w:lineRule="auto"/>
        <w:jc w:val="both"/>
        <w:rPr>
          <w:color w:val="auto"/>
        </w:rPr>
      </w:pPr>
      <w:r w:rsidRPr="00E118C5">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E57B0A" w:rsidRPr="00E118C5" w:rsidRDefault="00E57B0A" w:rsidP="00820F84">
      <w:pPr>
        <w:pStyle w:val="11"/>
        <w:numPr>
          <w:ilvl w:val="0"/>
          <w:numId w:val="353"/>
        </w:numPr>
        <w:spacing w:line="266" w:lineRule="auto"/>
        <w:jc w:val="both"/>
        <w:rPr>
          <w:color w:val="auto"/>
        </w:rPr>
      </w:pPr>
      <w:r w:rsidRPr="00E118C5">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E57B0A" w:rsidRPr="00E118C5" w:rsidRDefault="00E57B0A" w:rsidP="00820F84">
      <w:pPr>
        <w:pStyle w:val="11"/>
        <w:numPr>
          <w:ilvl w:val="0"/>
          <w:numId w:val="353"/>
        </w:numPr>
        <w:spacing w:line="298" w:lineRule="auto"/>
        <w:jc w:val="both"/>
        <w:rPr>
          <w:color w:val="auto"/>
        </w:rPr>
      </w:pPr>
      <w:r w:rsidRPr="00E118C5">
        <w:rPr>
          <w:color w:val="auto"/>
        </w:rPr>
        <w:t>описание основного содержания рабочих программ коррекционно-развивающих курсов;</w:t>
      </w:r>
    </w:p>
    <w:p w:rsidR="00E57B0A" w:rsidRPr="00E118C5" w:rsidRDefault="00E57B0A" w:rsidP="00820F84">
      <w:pPr>
        <w:pStyle w:val="11"/>
        <w:numPr>
          <w:ilvl w:val="0"/>
          <w:numId w:val="353"/>
        </w:numPr>
        <w:spacing w:line="298" w:lineRule="auto"/>
        <w:jc w:val="both"/>
        <w:rPr>
          <w:color w:val="auto"/>
        </w:rPr>
      </w:pPr>
      <w:r w:rsidRPr="00E118C5">
        <w:rPr>
          <w:color w:val="auto"/>
        </w:rPr>
        <w:t>перечень дополнительных коррекционно-развивающих занятий (при наличии);</w:t>
      </w:r>
    </w:p>
    <w:p w:rsidR="00E57B0A" w:rsidRPr="00E118C5" w:rsidRDefault="00E57B0A" w:rsidP="00820F84">
      <w:pPr>
        <w:pStyle w:val="11"/>
        <w:numPr>
          <w:ilvl w:val="0"/>
          <w:numId w:val="353"/>
        </w:numPr>
        <w:spacing w:line="298" w:lineRule="auto"/>
        <w:jc w:val="both"/>
        <w:rPr>
          <w:color w:val="auto"/>
        </w:rPr>
      </w:pPr>
      <w:r w:rsidRPr="00E118C5">
        <w:rPr>
          <w:color w:val="auto"/>
        </w:rPr>
        <w:t>планируемые результаты коррекционной работы и подходы к их оценке.</w:t>
      </w:r>
    </w:p>
    <w:p w:rsidR="00E57B0A" w:rsidRPr="00E118C5" w:rsidRDefault="00E57B0A" w:rsidP="00820F84">
      <w:pPr>
        <w:pStyle w:val="11"/>
        <w:jc w:val="both"/>
        <w:rPr>
          <w:color w:val="auto"/>
        </w:rPr>
      </w:pPr>
      <w:r w:rsidRPr="00E118C5">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E57B0A" w:rsidRPr="00E118C5" w:rsidRDefault="00E57B0A" w:rsidP="00820F84">
      <w:pPr>
        <w:pStyle w:val="11"/>
        <w:spacing w:line="240" w:lineRule="auto"/>
        <w:jc w:val="both"/>
        <w:rPr>
          <w:color w:val="auto"/>
        </w:rPr>
      </w:pPr>
      <w:r w:rsidRPr="00E118C5">
        <w:rPr>
          <w:color w:val="auto"/>
        </w:rPr>
        <w:t>ПКР уровня основного общего образования непрерывна и преемственна с начальным уровнем образования.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E57B0A" w:rsidRPr="00E118C5" w:rsidRDefault="00E57B0A" w:rsidP="00820F84">
      <w:pPr>
        <w:pStyle w:val="11"/>
        <w:spacing w:line="240" w:lineRule="auto"/>
        <w:jc w:val="both"/>
        <w:rPr>
          <w:color w:val="auto"/>
        </w:rPr>
      </w:pPr>
      <w:r w:rsidRPr="00E118C5">
        <w:rPr>
          <w:color w:val="auto"/>
        </w:rPr>
        <w:t>ПКР разрабатывается на период получения основного общего образования и включает следующие разделы:</w:t>
      </w:r>
    </w:p>
    <w:p w:rsidR="00E57B0A" w:rsidRPr="00E118C5" w:rsidRDefault="00E57B0A" w:rsidP="00820F84">
      <w:pPr>
        <w:pStyle w:val="11"/>
        <w:spacing w:line="240" w:lineRule="auto"/>
        <w:ind w:left="240" w:hanging="240"/>
        <w:jc w:val="both"/>
        <w:rPr>
          <w:color w:val="auto"/>
        </w:rPr>
      </w:pPr>
      <w:r w:rsidRPr="00E118C5">
        <w:rPr>
          <w:color w:val="auto"/>
        </w:rPr>
        <w:t>—Цели, задачи и принципы построения программы коррекционной работы.</w:t>
      </w:r>
    </w:p>
    <w:p w:rsidR="00E57B0A" w:rsidRPr="00E118C5" w:rsidRDefault="00E57B0A" w:rsidP="00820F84">
      <w:pPr>
        <w:pStyle w:val="11"/>
        <w:spacing w:line="240" w:lineRule="auto"/>
        <w:ind w:firstLine="0"/>
        <w:jc w:val="both"/>
        <w:rPr>
          <w:color w:val="auto"/>
        </w:rPr>
      </w:pPr>
      <w:r w:rsidRPr="00E118C5">
        <w:rPr>
          <w:color w:val="auto"/>
        </w:rPr>
        <w:t>—Перечень и содержание направлений работы.</w:t>
      </w:r>
    </w:p>
    <w:p w:rsidR="00E57B0A" w:rsidRPr="00E118C5" w:rsidRDefault="00E57B0A" w:rsidP="00820F84">
      <w:pPr>
        <w:pStyle w:val="11"/>
        <w:spacing w:line="240" w:lineRule="auto"/>
        <w:ind w:firstLine="0"/>
        <w:jc w:val="both"/>
        <w:rPr>
          <w:color w:val="auto"/>
        </w:rPr>
      </w:pPr>
      <w:r w:rsidRPr="00E118C5">
        <w:rPr>
          <w:color w:val="auto"/>
        </w:rPr>
        <w:t>—Механизмы реализации программы.</w:t>
      </w:r>
    </w:p>
    <w:p w:rsidR="00E57B0A" w:rsidRPr="00E118C5" w:rsidRDefault="00E57B0A" w:rsidP="00820F84">
      <w:pPr>
        <w:pStyle w:val="11"/>
        <w:spacing w:line="240" w:lineRule="auto"/>
        <w:ind w:firstLine="0"/>
        <w:jc w:val="both"/>
        <w:rPr>
          <w:color w:val="auto"/>
        </w:rPr>
      </w:pPr>
      <w:r w:rsidRPr="00E118C5">
        <w:rPr>
          <w:color w:val="auto"/>
        </w:rPr>
        <w:t>—Условия реализации программы.</w:t>
      </w:r>
    </w:p>
    <w:p w:rsidR="00E57B0A" w:rsidRPr="00E118C5" w:rsidRDefault="00E57B0A" w:rsidP="00820F84">
      <w:pPr>
        <w:pStyle w:val="11"/>
        <w:spacing w:after="140" w:line="240" w:lineRule="auto"/>
        <w:ind w:firstLine="0"/>
        <w:jc w:val="both"/>
        <w:rPr>
          <w:color w:val="auto"/>
        </w:rPr>
      </w:pPr>
      <w:r w:rsidRPr="00E118C5">
        <w:rPr>
          <w:color w:val="auto"/>
        </w:rPr>
        <w:t>—Планируемые результаты реализации программы.</w:t>
      </w:r>
    </w:p>
    <w:p w:rsidR="00E57B0A" w:rsidRPr="00E118C5" w:rsidRDefault="00E57B0A" w:rsidP="00820F84">
      <w:pPr>
        <w:pStyle w:val="11"/>
        <w:spacing w:after="140" w:line="240" w:lineRule="auto"/>
        <w:ind w:firstLine="0"/>
        <w:jc w:val="both"/>
        <w:rPr>
          <w:color w:val="auto"/>
        </w:rPr>
      </w:pPr>
    </w:p>
    <w:p w:rsidR="00E57B0A" w:rsidRPr="00E118C5" w:rsidRDefault="00E57B0A" w:rsidP="00820F84">
      <w:pPr>
        <w:pStyle w:val="3"/>
        <w:jc w:val="both"/>
        <w:rPr>
          <w:rFonts w:ascii="Times New Roman" w:hAnsi="Times New Roman" w:cs="Times New Roman"/>
        </w:rPr>
      </w:pPr>
      <w:bookmarkStart w:id="782" w:name="bookmark1951"/>
      <w:bookmarkStart w:id="783" w:name="_Toc105502810"/>
      <w:r w:rsidRPr="00E118C5">
        <w:rPr>
          <w:rFonts w:ascii="Times New Roman" w:hAnsi="Times New Roman" w:cs="Times New Roman"/>
        </w:rPr>
        <w:t>2.4.1. Цели, задачи и принципы построения программы коррекционной работы</w:t>
      </w:r>
      <w:bookmarkEnd w:id="782"/>
      <w:bookmarkEnd w:id="783"/>
    </w:p>
    <w:p w:rsidR="00E57B0A" w:rsidRPr="00E118C5" w:rsidRDefault="00E57B0A" w:rsidP="00820F84">
      <w:pPr>
        <w:pStyle w:val="11"/>
        <w:spacing w:line="252" w:lineRule="auto"/>
        <w:jc w:val="both"/>
        <w:rPr>
          <w:color w:val="auto"/>
        </w:rPr>
      </w:pPr>
      <w:r w:rsidRPr="00E118C5">
        <w:rPr>
          <w:b/>
          <w:bCs/>
          <w:color w:val="auto"/>
        </w:rPr>
        <w:t xml:space="preserve">Цель программы </w:t>
      </w:r>
      <w:r w:rsidRPr="00E118C5">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E57B0A" w:rsidRPr="00E118C5" w:rsidRDefault="00E57B0A" w:rsidP="00820F84">
      <w:pPr>
        <w:pStyle w:val="11"/>
        <w:spacing w:line="240" w:lineRule="auto"/>
        <w:jc w:val="both"/>
        <w:rPr>
          <w:color w:val="auto"/>
        </w:rPr>
      </w:pPr>
      <w:r w:rsidRPr="00E118C5">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E57B0A" w:rsidRPr="00E118C5" w:rsidRDefault="00E57B0A" w:rsidP="00820F84">
      <w:pPr>
        <w:pStyle w:val="11"/>
        <w:spacing w:line="259" w:lineRule="auto"/>
        <w:jc w:val="both"/>
        <w:rPr>
          <w:color w:val="auto"/>
        </w:rPr>
      </w:pPr>
      <w:r w:rsidRPr="00E118C5">
        <w:rPr>
          <w:b/>
          <w:bCs/>
          <w:color w:val="auto"/>
        </w:rPr>
        <w:t>Задачи программы:</w:t>
      </w:r>
    </w:p>
    <w:p w:rsidR="00E57B0A" w:rsidRPr="00E118C5" w:rsidRDefault="00E57B0A" w:rsidP="00820F84">
      <w:pPr>
        <w:pStyle w:val="11"/>
        <w:numPr>
          <w:ilvl w:val="0"/>
          <w:numId w:val="354"/>
        </w:numPr>
        <w:spacing w:line="262" w:lineRule="auto"/>
        <w:jc w:val="both"/>
        <w:rPr>
          <w:color w:val="auto"/>
        </w:rPr>
      </w:pPr>
      <w:r w:rsidRPr="00E118C5">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E57B0A" w:rsidRPr="00E118C5" w:rsidRDefault="00E57B0A" w:rsidP="00820F84">
      <w:pPr>
        <w:pStyle w:val="11"/>
        <w:numPr>
          <w:ilvl w:val="0"/>
          <w:numId w:val="354"/>
        </w:numPr>
        <w:spacing w:line="262" w:lineRule="auto"/>
        <w:jc w:val="both"/>
        <w:rPr>
          <w:color w:val="auto"/>
        </w:rPr>
      </w:pPr>
      <w:r w:rsidRPr="00E118C5">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E57B0A" w:rsidRPr="00E118C5" w:rsidRDefault="00E57B0A" w:rsidP="00820F84">
      <w:pPr>
        <w:pStyle w:val="11"/>
        <w:numPr>
          <w:ilvl w:val="0"/>
          <w:numId w:val="354"/>
        </w:numPr>
        <w:spacing w:line="262" w:lineRule="auto"/>
        <w:jc w:val="both"/>
        <w:rPr>
          <w:color w:val="auto"/>
        </w:rPr>
      </w:pPr>
      <w:r w:rsidRPr="00E118C5">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E57B0A" w:rsidRPr="00E118C5" w:rsidRDefault="00E57B0A" w:rsidP="00820F84">
      <w:pPr>
        <w:pStyle w:val="11"/>
        <w:numPr>
          <w:ilvl w:val="0"/>
          <w:numId w:val="354"/>
        </w:numPr>
        <w:spacing w:line="276" w:lineRule="auto"/>
        <w:jc w:val="both"/>
        <w:rPr>
          <w:color w:val="auto"/>
        </w:rPr>
      </w:pPr>
      <w:r w:rsidRPr="00E118C5">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E57B0A" w:rsidRPr="00E118C5" w:rsidRDefault="00E57B0A" w:rsidP="00820F84">
      <w:pPr>
        <w:pStyle w:val="11"/>
        <w:numPr>
          <w:ilvl w:val="0"/>
          <w:numId w:val="354"/>
        </w:numPr>
        <w:spacing w:line="276" w:lineRule="auto"/>
        <w:jc w:val="both"/>
        <w:rPr>
          <w:color w:val="auto"/>
        </w:rPr>
      </w:pPr>
      <w:r w:rsidRPr="00E118C5">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E57B0A" w:rsidRPr="00E118C5" w:rsidRDefault="00E57B0A" w:rsidP="00820F84">
      <w:pPr>
        <w:pStyle w:val="11"/>
        <w:numPr>
          <w:ilvl w:val="0"/>
          <w:numId w:val="354"/>
        </w:numPr>
        <w:spacing w:line="276" w:lineRule="auto"/>
        <w:jc w:val="both"/>
        <w:rPr>
          <w:color w:val="auto"/>
        </w:rPr>
      </w:pPr>
      <w:r w:rsidRPr="00E118C5">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E57B0A" w:rsidRPr="00E118C5" w:rsidRDefault="00E57B0A" w:rsidP="00820F84">
      <w:pPr>
        <w:pStyle w:val="11"/>
        <w:numPr>
          <w:ilvl w:val="0"/>
          <w:numId w:val="354"/>
        </w:numPr>
        <w:spacing w:line="266" w:lineRule="auto"/>
        <w:jc w:val="both"/>
        <w:rPr>
          <w:color w:val="auto"/>
        </w:rPr>
      </w:pPr>
      <w:r w:rsidRPr="00E118C5">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E57B0A" w:rsidRPr="00E118C5" w:rsidRDefault="00E57B0A" w:rsidP="00820F84">
      <w:pPr>
        <w:pStyle w:val="11"/>
        <w:spacing w:line="266" w:lineRule="auto"/>
        <w:jc w:val="both"/>
        <w:rPr>
          <w:color w:val="auto"/>
        </w:rPr>
      </w:pPr>
      <w:r w:rsidRPr="00E118C5">
        <w:rPr>
          <w:color w:val="auto"/>
        </w:rPr>
        <w:t>Содержание программы коррекционной работы определяют</w:t>
      </w:r>
    </w:p>
    <w:p w:rsidR="00E57B0A" w:rsidRPr="00E118C5" w:rsidRDefault="00E57B0A" w:rsidP="00820F84">
      <w:pPr>
        <w:pStyle w:val="11"/>
        <w:spacing w:after="40" w:line="240" w:lineRule="auto"/>
        <w:ind w:firstLine="0"/>
        <w:jc w:val="both"/>
        <w:rPr>
          <w:color w:val="auto"/>
        </w:rPr>
      </w:pPr>
      <w:r w:rsidRPr="00E118C5">
        <w:rPr>
          <w:color w:val="auto"/>
        </w:rPr>
        <w:t xml:space="preserve">следующие </w:t>
      </w:r>
      <w:r w:rsidRPr="00E118C5">
        <w:rPr>
          <w:b/>
          <w:bCs/>
          <w:color w:val="auto"/>
        </w:rPr>
        <w:t>принципы</w:t>
      </w:r>
      <w:r w:rsidRPr="00E118C5">
        <w:rPr>
          <w:color w:val="auto"/>
        </w:rPr>
        <w:t>:</w:t>
      </w:r>
    </w:p>
    <w:p w:rsidR="00E57B0A" w:rsidRPr="00E118C5" w:rsidRDefault="00E57B0A" w:rsidP="00820F84">
      <w:pPr>
        <w:pStyle w:val="11"/>
        <w:spacing w:line="240" w:lineRule="auto"/>
        <w:ind w:left="240" w:hanging="240"/>
        <w:jc w:val="both"/>
        <w:rPr>
          <w:color w:val="auto"/>
        </w:rPr>
      </w:pPr>
      <w:r w:rsidRPr="00E118C5">
        <w:rPr>
          <w:color w:val="auto"/>
        </w:rPr>
        <w:t xml:space="preserve">— </w:t>
      </w:r>
      <w:r w:rsidRPr="00E118C5">
        <w:rPr>
          <w:i/>
          <w:iCs/>
          <w:color w:val="auto"/>
        </w:rPr>
        <w:t>Преемственность.</w:t>
      </w:r>
      <w:r w:rsidRPr="00E118C5">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E57B0A" w:rsidRPr="00E118C5" w:rsidRDefault="00E57B0A" w:rsidP="00820F84">
      <w:pPr>
        <w:pStyle w:val="11"/>
        <w:ind w:left="240" w:hanging="240"/>
        <w:jc w:val="both"/>
        <w:rPr>
          <w:color w:val="auto"/>
        </w:rPr>
      </w:pPr>
      <w:r w:rsidRPr="00E118C5">
        <w:rPr>
          <w:color w:val="auto"/>
        </w:rPr>
        <w:t xml:space="preserve">— </w:t>
      </w:r>
      <w:r w:rsidRPr="00E118C5">
        <w:rPr>
          <w:i/>
          <w:iCs/>
          <w:color w:val="auto"/>
        </w:rPr>
        <w:t>Соблюдение интересов обучающихся.</w:t>
      </w:r>
      <w:r w:rsidRPr="00E118C5">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E57B0A" w:rsidRPr="00E118C5" w:rsidRDefault="00E57B0A" w:rsidP="00820F84">
      <w:pPr>
        <w:pStyle w:val="11"/>
        <w:ind w:left="240" w:hanging="240"/>
        <w:jc w:val="both"/>
        <w:rPr>
          <w:color w:val="auto"/>
        </w:rPr>
      </w:pPr>
      <w:r w:rsidRPr="00E118C5">
        <w:rPr>
          <w:color w:val="auto"/>
        </w:rPr>
        <w:t xml:space="preserve">— </w:t>
      </w:r>
      <w:r w:rsidRPr="00E118C5">
        <w:rPr>
          <w:i/>
          <w:iCs/>
          <w:color w:val="auto"/>
        </w:rPr>
        <w:t>Непрерывность.</w:t>
      </w:r>
      <w:r w:rsidRPr="00E118C5">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E57B0A" w:rsidRPr="00E118C5" w:rsidRDefault="00E57B0A" w:rsidP="00820F84">
      <w:pPr>
        <w:pStyle w:val="11"/>
        <w:ind w:left="240" w:hanging="240"/>
        <w:jc w:val="both"/>
        <w:rPr>
          <w:color w:val="auto"/>
        </w:rPr>
      </w:pPr>
      <w:r w:rsidRPr="00E118C5">
        <w:rPr>
          <w:color w:val="auto"/>
        </w:rPr>
        <w:t xml:space="preserve">— </w:t>
      </w:r>
      <w:r w:rsidRPr="00E118C5">
        <w:rPr>
          <w:i/>
          <w:iCs/>
          <w:color w:val="auto"/>
        </w:rPr>
        <w:t>Вариативность.</w:t>
      </w:r>
      <w:r w:rsidRPr="00E118C5">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E57B0A" w:rsidRPr="00E118C5" w:rsidRDefault="00E57B0A" w:rsidP="00820F84">
      <w:pPr>
        <w:pStyle w:val="11"/>
        <w:spacing w:after="140"/>
        <w:ind w:left="240" w:hanging="240"/>
        <w:jc w:val="both"/>
        <w:rPr>
          <w:color w:val="auto"/>
        </w:rPr>
      </w:pPr>
      <w:r w:rsidRPr="00E118C5">
        <w:rPr>
          <w:color w:val="auto"/>
        </w:rPr>
        <w:t>—</w:t>
      </w:r>
      <w:r w:rsidRPr="00E118C5">
        <w:rPr>
          <w:i/>
          <w:iCs/>
          <w:color w:val="auto"/>
        </w:rPr>
        <w:t>Комплексность и системность.</w:t>
      </w:r>
      <w:r w:rsidRPr="00E118C5">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E57B0A" w:rsidRPr="00E118C5" w:rsidRDefault="00E57B0A" w:rsidP="00820F84">
      <w:pPr>
        <w:jc w:val="both"/>
        <w:rPr>
          <w:rFonts w:ascii="Times New Roman" w:hAnsi="Times New Roman" w:cs="Times New Roman"/>
          <w:sz w:val="20"/>
          <w:szCs w:val="20"/>
        </w:rPr>
      </w:pPr>
      <w:bookmarkStart w:id="784" w:name="bookmark1953"/>
    </w:p>
    <w:p w:rsidR="00E57B0A" w:rsidRPr="00E118C5" w:rsidRDefault="00E57B0A" w:rsidP="00820F84">
      <w:pPr>
        <w:pStyle w:val="3"/>
        <w:jc w:val="both"/>
        <w:rPr>
          <w:rFonts w:ascii="Times New Roman" w:hAnsi="Times New Roman" w:cs="Times New Roman"/>
        </w:rPr>
      </w:pPr>
      <w:bookmarkStart w:id="785" w:name="_Toc105502811"/>
      <w:r w:rsidRPr="00E118C5">
        <w:rPr>
          <w:rFonts w:ascii="Times New Roman" w:hAnsi="Times New Roman" w:cs="Times New Roman"/>
        </w:rPr>
        <w:t>2.4.2. Перечень и содержание направлений работы</w:t>
      </w:r>
      <w:bookmarkEnd w:id="784"/>
      <w:bookmarkEnd w:id="785"/>
    </w:p>
    <w:p w:rsidR="00E57B0A" w:rsidRPr="00E118C5" w:rsidRDefault="00E57B0A" w:rsidP="00820F84">
      <w:pPr>
        <w:pStyle w:val="11"/>
        <w:spacing w:line="252" w:lineRule="auto"/>
        <w:jc w:val="both"/>
        <w:rPr>
          <w:color w:val="auto"/>
        </w:rPr>
      </w:pPr>
      <w:r w:rsidRPr="00E118C5">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E57B0A" w:rsidRPr="00E118C5" w:rsidRDefault="00E57B0A" w:rsidP="00820F84">
      <w:pPr>
        <w:pStyle w:val="11"/>
        <w:spacing w:after="140" w:line="252" w:lineRule="auto"/>
        <w:jc w:val="both"/>
        <w:rPr>
          <w:color w:val="auto"/>
        </w:rPr>
      </w:pPr>
      <w:r w:rsidRPr="00E118C5">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E57B0A" w:rsidRPr="00E118C5" w:rsidRDefault="00E57B0A" w:rsidP="00820F84">
      <w:pPr>
        <w:pStyle w:val="aa"/>
        <w:jc w:val="both"/>
        <w:rPr>
          <w:rFonts w:ascii="Times New Roman" w:hAnsi="Times New Roman" w:cs="Times New Roman"/>
        </w:rPr>
      </w:pPr>
      <w:bookmarkStart w:id="786" w:name="bookmark1955"/>
      <w:r w:rsidRPr="00E118C5">
        <w:rPr>
          <w:rFonts w:ascii="Times New Roman" w:hAnsi="Times New Roman" w:cs="Times New Roman"/>
        </w:rPr>
        <w:t>Характеристика содержания направлений коррекционной работы</w:t>
      </w:r>
      <w:bookmarkEnd w:id="786"/>
    </w:p>
    <w:p w:rsidR="00E57B0A" w:rsidRPr="00E118C5" w:rsidRDefault="00E57B0A" w:rsidP="00820F84">
      <w:pPr>
        <w:pStyle w:val="11"/>
        <w:spacing w:line="240" w:lineRule="auto"/>
        <w:jc w:val="both"/>
        <w:rPr>
          <w:color w:val="auto"/>
        </w:rPr>
      </w:pPr>
      <w:r w:rsidRPr="00E118C5">
        <w:rPr>
          <w:i/>
          <w:iCs/>
          <w:color w:val="auto"/>
        </w:rPr>
        <w:t>Диагностическая работа включает:</w:t>
      </w:r>
    </w:p>
    <w:p w:rsidR="00E57B0A" w:rsidRPr="00E118C5" w:rsidRDefault="00E57B0A" w:rsidP="00820F84">
      <w:pPr>
        <w:pStyle w:val="11"/>
        <w:numPr>
          <w:ilvl w:val="0"/>
          <w:numId w:val="355"/>
        </w:numPr>
        <w:spacing w:line="295" w:lineRule="auto"/>
        <w:jc w:val="both"/>
        <w:rPr>
          <w:color w:val="auto"/>
        </w:rPr>
      </w:pPr>
      <w:r w:rsidRPr="00E118C5">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E57B0A" w:rsidRPr="00E118C5" w:rsidRDefault="00E57B0A" w:rsidP="00820F84">
      <w:pPr>
        <w:pStyle w:val="11"/>
        <w:numPr>
          <w:ilvl w:val="0"/>
          <w:numId w:val="355"/>
        </w:numPr>
        <w:spacing w:line="266" w:lineRule="auto"/>
        <w:jc w:val="both"/>
        <w:rPr>
          <w:color w:val="auto"/>
        </w:rPr>
      </w:pPr>
      <w:r w:rsidRPr="00E118C5">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E57B0A" w:rsidRPr="00E118C5" w:rsidRDefault="00E57B0A" w:rsidP="00820F84">
      <w:pPr>
        <w:pStyle w:val="11"/>
        <w:numPr>
          <w:ilvl w:val="0"/>
          <w:numId w:val="355"/>
        </w:numPr>
        <w:spacing w:line="276" w:lineRule="auto"/>
        <w:jc w:val="both"/>
        <w:rPr>
          <w:color w:val="auto"/>
        </w:rPr>
      </w:pPr>
      <w:r w:rsidRPr="00E118C5">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E57B0A" w:rsidRPr="00E118C5" w:rsidRDefault="00E57B0A" w:rsidP="00820F84">
      <w:pPr>
        <w:pStyle w:val="11"/>
        <w:numPr>
          <w:ilvl w:val="0"/>
          <w:numId w:val="355"/>
        </w:numPr>
        <w:spacing w:line="298" w:lineRule="auto"/>
        <w:jc w:val="both"/>
        <w:rPr>
          <w:color w:val="auto"/>
        </w:rPr>
      </w:pPr>
      <w:r w:rsidRPr="00E118C5">
        <w:rPr>
          <w:color w:val="auto"/>
        </w:rPr>
        <w:t>изучение развития эмоционально-волевой, познавательной, речевой сфер и личностных особенностей обучающихся;</w:t>
      </w:r>
    </w:p>
    <w:p w:rsidR="00E57B0A" w:rsidRPr="00E118C5" w:rsidRDefault="00E57B0A" w:rsidP="00820F84">
      <w:pPr>
        <w:pStyle w:val="11"/>
        <w:numPr>
          <w:ilvl w:val="0"/>
          <w:numId w:val="355"/>
        </w:numPr>
        <w:spacing w:line="298" w:lineRule="auto"/>
        <w:jc w:val="both"/>
        <w:rPr>
          <w:color w:val="auto"/>
        </w:rPr>
      </w:pPr>
      <w:r w:rsidRPr="00E118C5">
        <w:rPr>
          <w:color w:val="auto"/>
        </w:rPr>
        <w:t>изучение социальной ситуации развития и условий семейного воспитания обучающихся;</w:t>
      </w:r>
    </w:p>
    <w:p w:rsidR="00E57B0A" w:rsidRPr="00E118C5" w:rsidRDefault="00E57B0A" w:rsidP="00820F84">
      <w:pPr>
        <w:pStyle w:val="11"/>
        <w:numPr>
          <w:ilvl w:val="0"/>
          <w:numId w:val="355"/>
        </w:numPr>
        <w:spacing w:line="298" w:lineRule="auto"/>
        <w:jc w:val="both"/>
        <w:rPr>
          <w:color w:val="auto"/>
        </w:rPr>
      </w:pPr>
      <w:r w:rsidRPr="00E118C5">
        <w:rPr>
          <w:color w:val="auto"/>
        </w:rPr>
        <w:t>изучение адаптивных возможностей и уровня социализации обучающихся;</w:t>
      </w:r>
    </w:p>
    <w:p w:rsidR="00E57B0A" w:rsidRPr="00E118C5" w:rsidRDefault="00E57B0A" w:rsidP="00820F84">
      <w:pPr>
        <w:pStyle w:val="11"/>
        <w:numPr>
          <w:ilvl w:val="0"/>
          <w:numId w:val="355"/>
        </w:numPr>
        <w:spacing w:line="298" w:lineRule="auto"/>
        <w:jc w:val="both"/>
        <w:rPr>
          <w:color w:val="auto"/>
        </w:rPr>
      </w:pPr>
      <w:r w:rsidRPr="00E118C5">
        <w:rPr>
          <w:color w:val="auto"/>
        </w:rPr>
        <w:t>изучение индивидуальных образовательных и социальнокоммуникативных потребностей обучающихся;</w:t>
      </w:r>
    </w:p>
    <w:p w:rsidR="00E57B0A" w:rsidRPr="00E118C5" w:rsidRDefault="00E57B0A" w:rsidP="00820F84">
      <w:pPr>
        <w:pStyle w:val="11"/>
        <w:numPr>
          <w:ilvl w:val="0"/>
          <w:numId w:val="355"/>
        </w:numPr>
        <w:spacing w:line="276" w:lineRule="auto"/>
        <w:jc w:val="both"/>
        <w:rPr>
          <w:color w:val="auto"/>
        </w:rPr>
      </w:pPr>
      <w:r w:rsidRPr="00E118C5">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E57B0A" w:rsidRPr="00E118C5" w:rsidRDefault="00E57B0A" w:rsidP="00820F84">
      <w:pPr>
        <w:pStyle w:val="11"/>
        <w:numPr>
          <w:ilvl w:val="0"/>
          <w:numId w:val="355"/>
        </w:numPr>
        <w:spacing w:line="276" w:lineRule="auto"/>
        <w:jc w:val="both"/>
        <w:rPr>
          <w:color w:val="auto"/>
        </w:rPr>
      </w:pPr>
      <w:r w:rsidRPr="00E118C5">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E57B0A" w:rsidRPr="00E118C5" w:rsidRDefault="00E57B0A" w:rsidP="00820F84">
      <w:pPr>
        <w:pStyle w:val="11"/>
        <w:jc w:val="both"/>
        <w:rPr>
          <w:color w:val="auto"/>
        </w:rPr>
      </w:pPr>
      <w:r w:rsidRPr="00E118C5">
        <w:rPr>
          <w:i/>
          <w:iCs/>
          <w:color w:val="auto"/>
        </w:rPr>
        <w:t>Коррекционно-развивающая и психопрофилактическая работа включает:</w:t>
      </w:r>
    </w:p>
    <w:p w:rsidR="00E57B0A" w:rsidRPr="00E118C5" w:rsidRDefault="00E57B0A" w:rsidP="00820F84">
      <w:pPr>
        <w:pStyle w:val="11"/>
        <w:numPr>
          <w:ilvl w:val="0"/>
          <w:numId w:val="356"/>
        </w:numPr>
        <w:spacing w:line="276" w:lineRule="auto"/>
        <w:jc w:val="both"/>
        <w:rPr>
          <w:color w:val="auto"/>
        </w:rPr>
      </w:pPr>
      <w:r w:rsidRPr="00E118C5">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E57B0A" w:rsidRPr="00E118C5" w:rsidRDefault="00E57B0A" w:rsidP="00820F84">
      <w:pPr>
        <w:pStyle w:val="11"/>
        <w:numPr>
          <w:ilvl w:val="0"/>
          <w:numId w:val="356"/>
        </w:numPr>
        <w:spacing w:line="269" w:lineRule="auto"/>
        <w:jc w:val="both"/>
        <w:rPr>
          <w:color w:val="auto"/>
        </w:rPr>
      </w:pPr>
      <w:r w:rsidRPr="00E118C5">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E57B0A" w:rsidRPr="00E118C5" w:rsidRDefault="00E57B0A" w:rsidP="00820F84">
      <w:pPr>
        <w:pStyle w:val="11"/>
        <w:numPr>
          <w:ilvl w:val="0"/>
          <w:numId w:val="356"/>
        </w:numPr>
        <w:spacing w:line="276" w:lineRule="auto"/>
        <w:jc w:val="both"/>
        <w:rPr>
          <w:color w:val="auto"/>
        </w:rPr>
      </w:pPr>
      <w:r w:rsidRPr="00E118C5">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E57B0A" w:rsidRPr="00E118C5" w:rsidRDefault="00E57B0A" w:rsidP="00820F84">
      <w:pPr>
        <w:pStyle w:val="11"/>
        <w:numPr>
          <w:ilvl w:val="0"/>
          <w:numId w:val="356"/>
        </w:numPr>
        <w:jc w:val="both"/>
        <w:rPr>
          <w:color w:val="auto"/>
        </w:rPr>
      </w:pPr>
      <w:r w:rsidRPr="00E118C5">
        <w:rPr>
          <w:color w:val="auto"/>
        </w:rPr>
        <w:t>коррекцию и развитие высших психических функций, эмоционально-волевой, познавательной и коммуникативной сфер;</w:t>
      </w:r>
    </w:p>
    <w:p w:rsidR="00E57B0A" w:rsidRPr="00E118C5" w:rsidRDefault="00E57B0A" w:rsidP="00820F84">
      <w:pPr>
        <w:pStyle w:val="11"/>
        <w:numPr>
          <w:ilvl w:val="0"/>
          <w:numId w:val="356"/>
        </w:numPr>
        <w:jc w:val="both"/>
        <w:rPr>
          <w:color w:val="auto"/>
        </w:rPr>
      </w:pPr>
      <w:r w:rsidRPr="00E118C5">
        <w:rPr>
          <w:color w:val="auto"/>
        </w:rPr>
        <w:t>развитие и укрепление зрелых личностных установок, формирование адекватных форм утверждения самостоятельности;</w:t>
      </w:r>
    </w:p>
    <w:p w:rsidR="00E57B0A" w:rsidRPr="00E118C5" w:rsidRDefault="00E57B0A" w:rsidP="00820F84">
      <w:pPr>
        <w:pStyle w:val="11"/>
        <w:numPr>
          <w:ilvl w:val="0"/>
          <w:numId w:val="356"/>
        </w:numPr>
        <w:jc w:val="both"/>
        <w:rPr>
          <w:color w:val="auto"/>
        </w:rPr>
      </w:pPr>
      <w:r w:rsidRPr="00E118C5">
        <w:rPr>
          <w:color w:val="auto"/>
        </w:rPr>
        <w:t>формирование способов регуляции поведения и эмоциональных состояний;</w:t>
      </w:r>
    </w:p>
    <w:p w:rsidR="00E57B0A" w:rsidRPr="00E118C5" w:rsidRDefault="00E57B0A" w:rsidP="00820F84">
      <w:pPr>
        <w:pStyle w:val="11"/>
        <w:numPr>
          <w:ilvl w:val="0"/>
          <w:numId w:val="356"/>
        </w:numPr>
        <w:jc w:val="both"/>
        <w:rPr>
          <w:color w:val="auto"/>
        </w:rPr>
      </w:pPr>
      <w:r w:rsidRPr="00E118C5">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E57B0A" w:rsidRPr="00E118C5" w:rsidRDefault="00E57B0A" w:rsidP="00820F84">
      <w:pPr>
        <w:pStyle w:val="11"/>
        <w:numPr>
          <w:ilvl w:val="0"/>
          <w:numId w:val="356"/>
        </w:numPr>
        <w:jc w:val="both"/>
        <w:rPr>
          <w:color w:val="auto"/>
        </w:rPr>
      </w:pPr>
      <w:r w:rsidRPr="00E118C5">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E57B0A" w:rsidRPr="00E118C5" w:rsidRDefault="00E57B0A" w:rsidP="00820F84">
      <w:pPr>
        <w:pStyle w:val="11"/>
        <w:numPr>
          <w:ilvl w:val="0"/>
          <w:numId w:val="356"/>
        </w:numPr>
        <w:jc w:val="both"/>
        <w:rPr>
          <w:color w:val="auto"/>
        </w:rPr>
      </w:pPr>
      <w:r w:rsidRPr="00E118C5">
        <w:rPr>
          <w:color w:val="auto"/>
        </w:rPr>
        <w:t>психологическую профилактику, направленную на сохранение, укрепление и развитие психологического здоровья обучающихся;</w:t>
      </w:r>
    </w:p>
    <w:p w:rsidR="00E57B0A" w:rsidRPr="00E118C5" w:rsidRDefault="00E57B0A" w:rsidP="00820F84">
      <w:pPr>
        <w:pStyle w:val="11"/>
        <w:numPr>
          <w:ilvl w:val="0"/>
          <w:numId w:val="356"/>
        </w:numPr>
        <w:jc w:val="both"/>
        <w:rPr>
          <w:color w:val="auto"/>
        </w:rPr>
      </w:pPr>
      <w:r w:rsidRPr="00E118C5">
        <w:rPr>
          <w:color w:val="auto"/>
        </w:rPr>
        <w:t>психопрофилактическую работу по сопровождению периода адаптации при переходе на уровень основного общего образования;</w:t>
      </w:r>
    </w:p>
    <w:p w:rsidR="00E57B0A" w:rsidRPr="00E118C5" w:rsidRDefault="00E57B0A" w:rsidP="00820F84">
      <w:pPr>
        <w:pStyle w:val="11"/>
        <w:numPr>
          <w:ilvl w:val="0"/>
          <w:numId w:val="356"/>
        </w:numPr>
        <w:jc w:val="both"/>
        <w:rPr>
          <w:color w:val="auto"/>
        </w:rPr>
      </w:pPr>
      <w:r w:rsidRPr="00E118C5">
        <w:rPr>
          <w:color w:val="auto"/>
        </w:rPr>
        <w:t>психопрофилактическую работу при подготовке к прохождению государственной итоговой аттестации;</w:t>
      </w:r>
    </w:p>
    <w:p w:rsidR="00E57B0A" w:rsidRPr="00E118C5" w:rsidRDefault="00E57B0A" w:rsidP="00820F84">
      <w:pPr>
        <w:pStyle w:val="11"/>
        <w:numPr>
          <w:ilvl w:val="0"/>
          <w:numId w:val="356"/>
        </w:numPr>
        <w:jc w:val="both"/>
        <w:rPr>
          <w:color w:val="auto"/>
        </w:rPr>
      </w:pPr>
      <w:r w:rsidRPr="00E118C5">
        <w:rPr>
          <w:color w:val="auto"/>
        </w:rPr>
        <w:t>развитие компетенций, необходимых для продолжения образования и профессионального самоопределения;</w:t>
      </w:r>
    </w:p>
    <w:p w:rsidR="00E57B0A" w:rsidRPr="00E118C5" w:rsidRDefault="00E57B0A" w:rsidP="00820F84">
      <w:pPr>
        <w:pStyle w:val="11"/>
        <w:numPr>
          <w:ilvl w:val="0"/>
          <w:numId w:val="356"/>
        </w:numPr>
        <w:jc w:val="both"/>
        <w:rPr>
          <w:color w:val="auto"/>
        </w:rPr>
      </w:pPr>
      <w:r w:rsidRPr="00E118C5">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57B0A" w:rsidRPr="00E118C5" w:rsidRDefault="00E57B0A" w:rsidP="00820F84">
      <w:pPr>
        <w:pStyle w:val="11"/>
        <w:numPr>
          <w:ilvl w:val="0"/>
          <w:numId w:val="356"/>
        </w:numPr>
        <w:jc w:val="both"/>
        <w:rPr>
          <w:color w:val="auto"/>
        </w:rPr>
      </w:pPr>
      <w:r w:rsidRPr="00E118C5">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E57B0A" w:rsidRPr="00E118C5" w:rsidRDefault="00E57B0A" w:rsidP="00820F84">
      <w:pPr>
        <w:pStyle w:val="11"/>
        <w:jc w:val="both"/>
        <w:rPr>
          <w:color w:val="auto"/>
        </w:rPr>
      </w:pPr>
      <w:r w:rsidRPr="00E118C5">
        <w:rPr>
          <w:i/>
          <w:iCs/>
          <w:color w:val="auto"/>
        </w:rPr>
        <w:t>Консультативная работа включает:</w:t>
      </w:r>
    </w:p>
    <w:p w:rsidR="00E57B0A" w:rsidRPr="00E118C5" w:rsidRDefault="00E57B0A" w:rsidP="00820F84">
      <w:pPr>
        <w:pStyle w:val="11"/>
        <w:numPr>
          <w:ilvl w:val="0"/>
          <w:numId w:val="357"/>
        </w:numPr>
        <w:jc w:val="both"/>
        <w:rPr>
          <w:color w:val="auto"/>
        </w:rPr>
      </w:pPr>
      <w:r w:rsidRPr="00E118C5">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E57B0A" w:rsidRPr="00E118C5" w:rsidRDefault="00E57B0A" w:rsidP="00820F84">
      <w:pPr>
        <w:pStyle w:val="11"/>
        <w:numPr>
          <w:ilvl w:val="0"/>
          <w:numId w:val="357"/>
        </w:numPr>
        <w:jc w:val="both"/>
        <w:rPr>
          <w:color w:val="auto"/>
        </w:rPr>
      </w:pPr>
      <w:r w:rsidRPr="00E118C5">
        <w:rPr>
          <w:color w:val="auto"/>
        </w:rPr>
        <w:t>консультирование специалистами педагогов по выбору индивидуально-ориентированных методов и приемов работы;</w:t>
      </w:r>
    </w:p>
    <w:p w:rsidR="00E57B0A" w:rsidRPr="00E118C5" w:rsidRDefault="00E57B0A" w:rsidP="00820F84">
      <w:pPr>
        <w:pStyle w:val="11"/>
        <w:numPr>
          <w:ilvl w:val="0"/>
          <w:numId w:val="357"/>
        </w:numPr>
        <w:jc w:val="both"/>
        <w:rPr>
          <w:color w:val="auto"/>
        </w:rPr>
      </w:pPr>
      <w:r w:rsidRPr="00E118C5">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E57B0A" w:rsidRPr="00E118C5" w:rsidRDefault="00E57B0A" w:rsidP="00820F84">
      <w:pPr>
        <w:pStyle w:val="11"/>
        <w:numPr>
          <w:ilvl w:val="0"/>
          <w:numId w:val="357"/>
        </w:numPr>
        <w:spacing w:line="240" w:lineRule="auto"/>
        <w:jc w:val="both"/>
        <w:rPr>
          <w:color w:val="auto"/>
        </w:rPr>
      </w:pPr>
      <w:r w:rsidRPr="00E118C5">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57B0A" w:rsidRPr="00E118C5" w:rsidRDefault="00E57B0A" w:rsidP="00820F84">
      <w:pPr>
        <w:pStyle w:val="11"/>
        <w:spacing w:line="240" w:lineRule="auto"/>
        <w:jc w:val="both"/>
        <w:rPr>
          <w:color w:val="auto"/>
        </w:rPr>
      </w:pPr>
      <w:r w:rsidRPr="00E118C5">
        <w:rPr>
          <w:i/>
          <w:iCs/>
          <w:color w:val="auto"/>
        </w:rPr>
        <w:t>Информационно-просветительская работа включает:</w:t>
      </w:r>
    </w:p>
    <w:p w:rsidR="00E57B0A" w:rsidRPr="00E118C5" w:rsidRDefault="00E57B0A" w:rsidP="00820F84">
      <w:pPr>
        <w:pStyle w:val="11"/>
        <w:numPr>
          <w:ilvl w:val="0"/>
          <w:numId w:val="358"/>
        </w:numPr>
        <w:spacing w:line="240" w:lineRule="auto"/>
        <w:jc w:val="both"/>
        <w:rPr>
          <w:color w:val="auto"/>
        </w:rPr>
      </w:pPr>
      <w:r w:rsidRPr="00E118C5">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E57B0A" w:rsidRPr="00E118C5" w:rsidRDefault="00E57B0A" w:rsidP="00820F84">
      <w:pPr>
        <w:pStyle w:val="11"/>
        <w:numPr>
          <w:ilvl w:val="0"/>
          <w:numId w:val="358"/>
        </w:numPr>
        <w:spacing w:line="240" w:lineRule="auto"/>
        <w:jc w:val="both"/>
        <w:rPr>
          <w:color w:val="auto"/>
        </w:rPr>
      </w:pPr>
      <w:r w:rsidRPr="00E118C5">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E57B0A" w:rsidRPr="00E118C5" w:rsidRDefault="00E57B0A" w:rsidP="00820F84">
      <w:pPr>
        <w:pStyle w:val="11"/>
        <w:numPr>
          <w:ilvl w:val="0"/>
          <w:numId w:val="358"/>
        </w:numPr>
        <w:spacing w:line="240" w:lineRule="auto"/>
        <w:jc w:val="both"/>
        <w:rPr>
          <w:color w:val="auto"/>
        </w:rPr>
      </w:pPr>
      <w:r w:rsidRPr="00E118C5">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E57B0A" w:rsidRPr="00E118C5" w:rsidRDefault="00E57B0A" w:rsidP="00820F84">
      <w:pPr>
        <w:pStyle w:val="11"/>
        <w:numPr>
          <w:ilvl w:val="0"/>
          <w:numId w:val="358"/>
        </w:numPr>
        <w:spacing w:line="240" w:lineRule="auto"/>
        <w:jc w:val="both"/>
        <w:rPr>
          <w:color w:val="auto"/>
        </w:rPr>
      </w:pPr>
      <w:r w:rsidRPr="00E118C5">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E57B0A" w:rsidRPr="00E118C5" w:rsidRDefault="00E57B0A" w:rsidP="00820F84">
      <w:pPr>
        <w:pStyle w:val="11"/>
        <w:numPr>
          <w:ilvl w:val="0"/>
          <w:numId w:val="358"/>
        </w:numPr>
        <w:spacing w:line="240" w:lineRule="auto"/>
        <w:jc w:val="both"/>
        <w:rPr>
          <w:color w:val="auto"/>
        </w:rPr>
      </w:pPr>
      <w:r w:rsidRPr="00E118C5">
        <w:rPr>
          <w:color w:val="auto"/>
        </w:rPr>
        <w:t>мероприятия, направленные на развитие и коррекцию эмоциональной регуляции поведения и деятельности;</w:t>
      </w:r>
    </w:p>
    <w:p w:rsidR="00E57B0A" w:rsidRPr="00E118C5" w:rsidRDefault="00E57B0A" w:rsidP="00820F84">
      <w:pPr>
        <w:pStyle w:val="11"/>
        <w:numPr>
          <w:ilvl w:val="0"/>
          <w:numId w:val="358"/>
        </w:numPr>
        <w:spacing w:line="240" w:lineRule="auto"/>
        <w:jc w:val="both"/>
        <w:rPr>
          <w:color w:val="auto"/>
        </w:rPr>
      </w:pPr>
      <w:r w:rsidRPr="00E118C5">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E57B0A" w:rsidRPr="00E118C5" w:rsidRDefault="00E57B0A" w:rsidP="00820F84">
      <w:pPr>
        <w:pStyle w:val="11"/>
        <w:numPr>
          <w:ilvl w:val="0"/>
          <w:numId w:val="358"/>
        </w:numPr>
        <w:spacing w:line="240" w:lineRule="auto"/>
        <w:jc w:val="both"/>
        <w:rPr>
          <w:color w:val="auto"/>
        </w:rPr>
      </w:pPr>
      <w:r w:rsidRPr="00E118C5">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E57B0A" w:rsidRPr="00E118C5" w:rsidRDefault="00E57B0A" w:rsidP="00820F84">
      <w:pPr>
        <w:pStyle w:val="11"/>
        <w:numPr>
          <w:ilvl w:val="0"/>
          <w:numId w:val="358"/>
        </w:numPr>
        <w:spacing w:line="240" w:lineRule="auto"/>
        <w:jc w:val="both"/>
        <w:rPr>
          <w:color w:val="auto"/>
        </w:rPr>
      </w:pPr>
      <w:r w:rsidRPr="00E118C5">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E57B0A" w:rsidRPr="00E118C5" w:rsidRDefault="00E57B0A" w:rsidP="00820F84">
      <w:pPr>
        <w:pStyle w:val="11"/>
        <w:numPr>
          <w:ilvl w:val="0"/>
          <w:numId w:val="358"/>
        </w:numPr>
        <w:spacing w:line="240" w:lineRule="auto"/>
        <w:jc w:val="both"/>
        <w:rPr>
          <w:color w:val="auto"/>
        </w:rPr>
      </w:pPr>
      <w:r w:rsidRPr="00E118C5">
        <w:rPr>
          <w:color w:val="auto"/>
        </w:rPr>
        <w:t>мероприятия, направленные на развитие отдельных сторон познавательной сферы;</w:t>
      </w:r>
    </w:p>
    <w:p w:rsidR="00E57B0A" w:rsidRPr="00E118C5" w:rsidRDefault="00E57B0A" w:rsidP="00820F84">
      <w:pPr>
        <w:pStyle w:val="11"/>
        <w:numPr>
          <w:ilvl w:val="0"/>
          <w:numId w:val="358"/>
        </w:numPr>
        <w:spacing w:line="252" w:lineRule="auto"/>
        <w:jc w:val="both"/>
        <w:rPr>
          <w:color w:val="auto"/>
        </w:rPr>
      </w:pPr>
      <w:r w:rsidRPr="00E118C5">
        <w:rPr>
          <w:color w:val="auto"/>
        </w:rPr>
        <w:t>мероприятия, направленные на преодоление трудностей речевого развития;</w:t>
      </w:r>
    </w:p>
    <w:p w:rsidR="00E57B0A" w:rsidRPr="00E118C5" w:rsidRDefault="00E57B0A" w:rsidP="00820F84">
      <w:pPr>
        <w:pStyle w:val="11"/>
        <w:numPr>
          <w:ilvl w:val="0"/>
          <w:numId w:val="358"/>
        </w:numPr>
        <w:spacing w:line="252" w:lineRule="auto"/>
        <w:jc w:val="both"/>
        <w:rPr>
          <w:color w:val="auto"/>
        </w:rPr>
      </w:pPr>
      <w:r w:rsidRPr="00E118C5">
        <w:rPr>
          <w:color w:val="auto"/>
        </w:rPr>
        <w:t>мероприятия, направленные на психологическую поддержку обучающихся с инвалидностью.</w:t>
      </w:r>
    </w:p>
    <w:p w:rsidR="00E57B0A" w:rsidRPr="00E118C5" w:rsidRDefault="00E57B0A" w:rsidP="00820F84">
      <w:pPr>
        <w:pStyle w:val="11"/>
        <w:spacing w:line="252" w:lineRule="auto"/>
        <w:jc w:val="both"/>
        <w:rPr>
          <w:color w:val="auto"/>
        </w:rPr>
      </w:pPr>
      <w:r w:rsidRPr="00E118C5">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E57B0A" w:rsidRPr="00E118C5" w:rsidRDefault="00E57B0A" w:rsidP="00820F84">
      <w:pPr>
        <w:pStyle w:val="11"/>
        <w:spacing w:after="140" w:line="252" w:lineRule="auto"/>
        <w:jc w:val="both"/>
        <w:rPr>
          <w:color w:val="auto"/>
        </w:rPr>
      </w:pPr>
      <w:r w:rsidRPr="00E118C5">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E57B0A" w:rsidRPr="00E118C5" w:rsidRDefault="00E57B0A" w:rsidP="00820F84">
      <w:pPr>
        <w:jc w:val="both"/>
        <w:rPr>
          <w:rFonts w:ascii="Times New Roman" w:hAnsi="Times New Roman" w:cs="Times New Roman"/>
          <w:sz w:val="20"/>
          <w:szCs w:val="20"/>
        </w:rPr>
      </w:pPr>
      <w:bookmarkStart w:id="787" w:name="bookmark1957"/>
    </w:p>
    <w:p w:rsidR="00E57B0A" w:rsidRPr="00E118C5" w:rsidRDefault="00E57B0A" w:rsidP="00820F84">
      <w:pPr>
        <w:pStyle w:val="3"/>
        <w:jc w:val="both"/>
        <w:rPr>
          <w:rFonts w:ascii="Times New Roman" w:hAnsi="Times New Roman" w:cs="Times New Roman"/>
        </w:rPr>
      </w:pPr>
      <w:bookmarkStart w:id="788" w:name="_Toc105502812"/>
      <w:r w:rsidRPr="00E118C5">
        <w:rPr>
          <w:rFonts w:ascii="Times New Roman" w:hAnsi="Times New Roman" w:cs="Times New Roman"/>
        </w:rPr>
        <w:t>2.4.3. Механизмы реализации программы</w:t>
      </w:r>
      <w:bookmarkEnd w:id="787"/>
      <w:bookmarkEnd w:id="788"/>
    </w:p>
    <w:p w:rsidR="00E57B0A" w:rsidRPr="00E118C5" w:rsidRDefault="00E57B0A" w:rsidP="00820F84">
      <w:pPr>
        <w:pStyle w:val="11"/>
        <w:jc w:val="both"/>
        <w:rPr>
          <w:color w:val="auto"/>
        </w:rPr>
      </w:pPr>
      <w:r w:rsidRPr="00E118C5">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E57B0A" w:rsidRPr="00E118C5" w:rsidRDefault="00E57B0A" w:rsidP="00820F84">
      <w:pPr>
        <w:pStyle w:val="11"/>
        <w:jc w:val="both"/>
        <w:rPr>
          <w:color w:val="auto"/>
        </w:rPr>
      </w:pPr>
      <w:r w:rsidRPr="00E118C5">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E57B0A" w:rsidRPr="00E118C5" w:rsidRDefault="00E57B0A" w:rsidP="00820F84">
      <w:pPr>
        <w:pStyle w:val="11"/>
        <w:jc w:val="both"/>
        <w:rPr>
          <w:color w:val="auto"/>
        </w:rPr>
      </w:pPr>
      <w:r w:rsidRPr="00E118C5">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E57B0A" w:rsidRPr="00E118C5" w:rsidRDefault="00E57B0A" w:rsidP="00820F84">
      <w:pPr>
        <w:pStyle w:val="11"/>
        <w:jc w:val="both"/>
        <w:rPr>
          <w:color w:val="auto"/>
        </w:rPr>
      </w:pPr>
      <w:r w:rsidRPr="00E118C5">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E57B0A" w:rsidRPr="00E118C5" w:rsidRDefault="00E57B0A" w:rsidP="00820F84">
      <w:pPr>
        <w:pStyle w:val="11"/>
        <w:ind w:firstLine="0"/>
        <w:jc w:val="both"/>
        <w:rPr>
          <w:color w:val="auto"/>
        </w:rPr>
      </w:pPr>
      <w:r w:rsidRPr="00E118C5">
        <w:rPr>
          <w:color w:val="auto"/>
        </w:rPr>
        <w:t>методических объединениях групп педагогов и специалистов, работающих с обучающимися; принимается итоговое решение.</w:t>
      </w:r>
    </w:p>
    <w:p w:rsidR="00E57B0A" w:rsidRPr="00E118C5" w:rsidRDefault="00E57B0A" w:rsidP="00820F84">
      <w:pPr>
        <w:pStyle w:val="11"/>
        <w:jc w:val="both"/>
        <w:rPr>
          <w:color w:val="auto"/>
        </w:rPr>
      </w:pPr>
      <w:r w:rsidRPr="00E118C5">
        <w:rPr>
          <w:color w:val="auto"/>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w:t>
      </w:r>
    </w:p>
    <w:p w:rsidR="00E57B0A" w:rsidRPr="00E118C5" w:rsidRDefault="00E57B0A" w:rsidP="00820F84">
      <w:pPr>
        <w:pStyle w:val="11"/>
        <w:jc w:val="both"/>
        <w:rPr>
          <w:color w:val="auto"/>
        </w:rPr>
      </w:pPr>
      <w:r w:rsidRPr="00E118C5">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E57B0A" w:rsidRPr="00E118C5" w:rsidRDefault="00E57B0A" w:rsidP="00820F84">
      <w:pPr>
        <w:pStyle w:val="11"/>
        <w:jc w:val="both"/>
        <w:rPr>
          <w:color w:val="auto"/>
        </w:rPr>
      </w:pPr>
      <w:r w:rsidRPr="00E118C5">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E57B0A" w:rsidRPr="00E118C5" w:rsidRDefault="00E57B0A" w:rsidP="00820F84">
      <w:pPr>
        <w:pStyle w:val="11"/>
        <w:spacing w:line="259" w:lineRule="auto"/>
        <w:jc w:val="both"/>
        <w:rPr>
          <w:color w:val="auto"/>
        </w:rPr>
      </w:pPr>
      <w:r w:rsidRPr="00E118C5">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57B0A" w:rsidRPr="00E118C5" w:rsidRDefault="00E57B0A" w:rsidP="00820F84">
      <w:pPr>
        <w:pStyle w:val="11"/>
        <w:spacing w:line="259" w:lineRule="auto"/>
        <w:jc w:val="both"/>
        <w:rPr>
          <w:color w:val="auto"/>
        </w:rPr>
      </w:pPr>
      <w:r w:rsidRPr="00E118C5">
        <w:rPr>
          <w:i/>
          <w:iCs/>
          <w:color w:val="auto"/>
        </w:rPr>
        <w:t>Организация сетевого взаимодействия</w:t>
      </w:r>
      <w:r w:rsidRPr="00E118C5">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E57B0A" w:rsidRPr="00E118C5" w:rsidRDefault="00E57B0A" w:rsidP="00820F84">
      <w:pPr>
        <w:pStyle w:val="11"/>
        <w:spacing w:line="259" w:lineRule="auto"/>
        <w:jc w:val="both"/>
        <w:rPr>
          <w:color w:val="auto"/>
        </w:rPr>
      </w:pPr>
      <w:r w:rsidRPr="00E118C5">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E57B0A" w:rsidRPr="00E118C5" w:rsidRDefault="00E57B0A" w:rsidP="00820F84">
      <w:pPr>
        <w:pStyle w:val="11"/>
        <w:spacing w:line="259" w:lineRule="auto"/>
        <w:jc w:val="both"/>
        <w:rPr>
          <w:color w:val="auto"/>
        </w:rPr>
      </w:pPr>
      <w:r w:rsidRPr="00E118C5">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E57B0A" w:rsidRPr="00E118C5" w:rsidRDefault="00E57B0A" w:rsidP="00820F84">
      <w:pPr>
        <w:pStyle w:val="11"/>
        <w:spacing w:line="259" w:lineRule="auto"/>
        <w:jc w:val="both"/>
        <w:rPr>
          <w:color w:val="auto"/>
        </w:rPr>
      </w:pPr>
      <w:r w:rsidRPr="00E118C5">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E57B0A" w:rsidRPr="00E118C5" w:rsidRDefault="00E57B0A" w:rsidP="00820F84">
      <w:pPr>
        <w:jc w:val="both"/>
        <w:rPr>
          <w:rFonts w:ascii="Times New Roman" w:hAnsi="Times New Roman" w:cs="Times New Roman"/>
          <w:sz w:val="20"/>
          <w:szCs w:val="20"/>
        </w:rPr>
      </w:pPr>
      <w:bookmarkStart w:id="789" w:name="bookmark1959"/>
    </w:p>
    <w:p w:rsidR="00E57B0A" w:rsidRPr="00E118C5" w:rsidRDefault="00E57B0A" w:rsidP="00820F84">
      <w:pPr>
        <w:pStyle w:val="3"/>
        <w:jc w:val="both"/>
        <w:rPr>
          <w:rFonts w:ascii="Times New Roman" w:hAnsi="Times New Roman" w:cs="Times New Roman"/>
        </w:rPr>
      </w:pPr>
      <w:bookmarkStart w:id="790" w:name="_Toc105502813"/>
      <w:r w:rsidRPr="00E118C5">
        <w:rPr>
          <w:rFonts w:ascii="Times New Roman" w:hAnsi="Times New Roman" w:cs="Times New Roman"/>
        </w:rPr>
        <w:t>2.4.4. Требования к условиям реализации программы</w:t>
      </w:r>
      <w:bookmarkEnd w:id="789"/>
      <w:bookmarkEnd w:id="790"/>
    </w:p>
    <w:p w:rsidR="00E57B0A" w:rsidRPr="00E118C5" w:rsidRDefault="00E57B0A" w:rsidP="00820F84">
      <w:pPr>
        <w:pStyle w:val="11"/>
        <w:spacing w:line="317" w:lineRule="auto"/>
        <w:jc w:val="both"/>
        <w:rPr>
          <w:color w:val="auto"/>
        </w:rPr>
      </w:pPr>
      <w:r w:rsidRPr="00E118C5">
        <w:rPr>
          <w:i/>
          <w:iCs/>
          <w:color w:val="auto"/>
        </w:rPr>
        <w:t>Психолого-педагогическое обеспечение:</w:t>
      </w:r>
    </w:p>
    <w:p w:rsidR="00E57B0A" w:rsidRPr="00E118C5" w:rsidRDefault="00E57B0A" w:rsidP="00820F84">
      <w:pPr>
        <w:pStyle w:val="11"/>
        <w:spacing w:line="252" w:lineRule="auto"/>
        <w:ind w:left="240" w:hanging="240"/>
        <w:jc w:val="both"/>
        <w:rPr>
          <w:color w:val="auto"/>
        </w:rPr>
      </w:pPr>
      <w:r w:rsidRPr="00E118C5">
        <w:rPr>
          <w:color w:val="auto"/>
        </w:rPr>
        <w:t>—обеспечение дифференцированных условий (оптимальный режим учебных нагрузок);</w:t>
      </w:r>
    </w:p>
    <w:p w:rsidR="00E57B0A" w:rsidRPr="00E118C5" w:rsidRDefault="00E57B0A" w:rsidP="00820F84">
      <w:pPr>
        <w:pStyle w:val="11"/>
        <w:spacing w:line="252" w:lineRule="auto"/>
        <w:ind w:left="240" w:hanging="240"/>
        <w:jc w:val="both"/>
        <w:rPr>
          <w:color w:val="auto"/>
        </w:rPr>
      </w:pPr>
      <w:r w:rsidRPr="00E118C5">
        <w:rPr>
          <w:color w:val="auto"/>
        </w:rPr>
        <w:t>—обеспечение психолого-педагогических условий (коррекционно-развивающая направленность учебно-воспитательного процесса;</w:t>
      </w:r>
    </w:p>
    <w:p w:rsidR="00E57B0A" w:rsidRPr="00E118C5" w:rsidRDefault="00E57B0A" w:rsidP="00820F84">
      <w:pPr>
        <w:pStyle w:val="11"/>
        <w:spacing w:line="252" w:lineRule="auto"/>
        <w:ind w:left="240" w:hanging="240"/>
        <w:jc w:val="both"/>
        <w:rPr>
          <w:color w:val="auto"/>
        </w:rPr>
      </w:pPr>
      <w:r w:rsidRPr="00E118C5">
        <w:rPr>
          <w:color w:val="auto"/>
        </w:rPr>
        <w:t>—учет индивидуальных особенностей и особых образовательных, социально-коммуникативных потребностей обучающихся;</w:t>
      </w:r>
    </w:p>
    <w:p w:rsidR="00E57B0A" w:rsidRPr="00E118C5" w:rsidRDefault="00E57B0A" w:rsidP="00820F84">
      <w:pPr>
        <w:pStyle w:val="11"/>
        <w:spacing w:line="252" w:lineRule="auto"/>
        <w:ind w:firstLine="0"/>
        <w:jc w:val="both"/>
        <w:rPr>
          <w:color w:val="auto"/>
        </w:rPr>
      </w:pPr>
      <w:r w:rsidRPr="00E118C5">
        <w:rPr>
          <w:color w:val="auto"/>
        </w:rPr>
        <w:t>—соблюдение комфортного психоэмоционального режима;</w:t>
      </w:r>
    </w:p>
    <w:p w:rsidR="00E57B0A" w:rsidRPr="00E118C5" w:rsidRDefault="00E57B0A" w:rsidP="00820F84">
      <w:pPr>
        <w:pStyle w:val="11"/>
        <w:spacing w:line="252" w:lineRule="auto"/>
        <w:ind w:left="240" w:hanging="240"/>
        <w:jc w:val="both"/>
        <w:rPr>
          <w:color w:val="auto"/>
        </w:rPr>
      </w:pPr>
      <w:r w:rsidRPr="00E118C5">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E57B0A" w:rsidRPr="00E118C5" w:rsidRDefault="00E57B0A" w:rsidP="00820F84">
      <w:pPr>
        <w:pStyle w:val="11"/>
        <w:spacing w:line="252" w:lineRule="auto"/>
        <w:ind w:left="240" w:hanging="240"/>
        <w:jc w:val="both"/>
        <w:rPr>
          <w:color w:val="auto"/>
        </w:rPr>
      </w:pPr>
      <w:r w:rsidRPr="00E118C5">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E57B0A" w:rsidRPr="00E118C5" w:rsidRDefault="00E57B0A" w:rsidP="00820F84">
      <w:pPr>
        <w:pStyle w:val="11"/>
        <w:spacing w:line="252" w:lineRule="auto"/>
        <w:ind w:left="240" w:hanging="240"/>
        <w:jc w:val="both"/>
        <w:rPr>
          <w:color w:val="auto"/>
        </w:rPr>
      </w:pPr>
      <w:r w:rsidRPr="00E118C5">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E57B0A" w:rsidRPr="00E118C5" w:rsidRDefault="00E57B0A" w:rsidP="00820F84">
      <w:pPr>
        <w:pStyle w:val="11"/>
        <w:spacing w:line="252" w:lineRule="auto"/>
        <w:ind w:left="240" w:hanging="240"/>
        <w:jc w:val="both"/>
        <w:rPr>
          <w:color w:val="auto"/>
        </w:rPr>
      </w:pPr>
      <w:r w:rsidRPr="00E118C5">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E57B0A" w:rsidRPr="00E118C5" w:rsidRDefault="00E57B0A" w:rsidP="00820F84">
      <w:pPr>
        <w:pStyle w:val="11"/>
        <w:spacing w:line="252" w:lineRule="auto"/>
        <w:ind w:left="240" w:hanging="240"/>
        <w:jc w:val="both"/>
        <w:rPr>
          <w:color w:val="auto"/>
        </w:rPr>
      </w:pPr>
      <w:r w:rsidRPr="00E118C5">
        <w:rPr>
          <w:color w:val="auto"/>
        </w:rPr>
        <w:t>—использование специальных методов, приемов, средств обучения;</w:t>
      </w:r>
    </w:p>
    <w:p w:rsidR="00E57B0A" w:rsidRPr="00E118C5" w:rsidRDefault="00E57B0A" w:rsidP="00820F84">
      <w:pPr>
        <w:pStyle w:val="11"/>
        <w:spacing w:line="252" w:lineRule="auto"/>
        <w:ind w:left="240" w:hanging="240"/>
        <w:jc w:val="both"/>
        <w:rPr>
          <w:color w:val="auto"/>
        </w:rPr>
      </w:pPr>
      <w:r w:rsidRPr="00E118C5">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E57B0A" w:rsidRPr="00E118C5" w:rsidRDefault="00E57B0A" w:rsidP="00820F84">
      <w:pPr>
        <w:pStyle w:val="11"/>
        <w:spacing w:line="252" w:lineRule="auto"/>
        <w:ind w:left="240" w:hanging="240"/>
        <w:jc w:val="both"/>
        <w:rPr>
          <w:color w:val="auto"/>
        </w:rPr>
      </w:pPr>
      <w:r w:rsidRPr="00E118C5">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57B0A" w:rsidRPr="00E118C5" w:rsidRDefault="00E57B0A" w:rsidP="00820F84">
      <w:pPr>
        <w:pStyle w:val="11"/>
        <w:spacing w:line="252" w:lineRule="auto"/>
        <w:jc w:val="both"/>
        <w:rPr>
          <w:color w:val="auto"/>
        </w:rPr>
      </w:pPr>
      <w:r w:rsidRPr="00E118C5">
        <w:rPr>
          <w:i/>
          <w:iCs/>
          <w:color w:val="auto"/>
        </w:rPr>
        <w:t>Программно-методическое обеспечение</w:t>
      </w:r>
    </w:p>
    <w:p w:rsidR="00E57B0A" w:rsidRPr="00E118C5" w:rsidRDefault="00E57B0A" w:rsidP="00820F84">
      <w:pPr>
        <w:pStyle w:val="11"/>
        <w:spacing w:line="252" w:lineRule="auto"/>
        <w:jc w:val="both"/>
        <w:rPr>
          <w:color w:val="auto"/>
        </w:rPr>
      </w:pPr>
      <w:r w:rsidRPr="00E118C5">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E57B0A" w:rsidRPr="00E118C5" w:rsidRDefault="00E57B0A" w:rsidP="00820F84">
      <w:pPr>
        <w:pStyle w:val="11"/>
        <w:spacing w:line="259" w:lineRule="auto"/>
        <w:jc w:val="both"/>
        <w:rPr>
          <w:color w:val="auto"/>
        </w:rPr>
      </w:pPr>
      <w:r w:rsidRPr="00E118C5">
        <w:rPr>
          <w:i/>
          <w:iCs/>
          <w:color w:val="auto"/>
        </w:rPr>
        <w:t>Кадровое обеспечение</w:t>
      </w:r>
    </w:p>
    <w:p w:rsidR="00E57B0A" w:rsidRPr="00E118C5" w:rsidRDefault="00E57B0A" w:rsidP="00820F84">
      <w:pPr>
        <w:pStyle w:val="11"/>
        <w:spacing w:line="259" w:lineRule="auto"/>
        <w:jc w:val="both"/>
        <w:rPr>
          <w:color w:val="auto"/>
        </w:rPr>
      </w:pPr>
      <w:r w:rsidRPr="00E118C5">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57B0A" w:rsidRPr="00E118C5" w:rsidRDefault="00E57B0A" w:rsidP="00820F84">
      <w:pPr>
        <w:pStyle w:val="11"/>
        <w:spacing w:line="259" w:lineRule="auto"/>
        <w:jc w:val="both"/>
        <w:rPr>
          <w:color w:val="auto"/>
        </w:rPr>
      </w:pPr>
      <w:r w:rsidRPr="00E118C5">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E57B0A" w:rsidRPr="00E118C5" w:rsidRDefault="00E57B0A" w:rsidP="00820F84">
      <w:pPr>
        <w:pStyle w:val="11"/>
        <w:spacing w:line="259" w:lineRule="auto"/>
        <w:jc w:val="both"/>
        <w:rPr>
          <w:color w:val="auto"/>
        </w:rPr>
      </w:pPr>
      <w:r w:rsidRPr="00E118C5">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E57B0A" w:rsidRPr="00E118C5" w:rsidRDefault="00E57B0A" w:rsidP="00820F84">
      <w:pPr>
        <w:pStyle w:val="11"/>
        <w:spacing w:line="259" w:lineRule="auto"/>
        <w:jc w:val="both"/>
        <w:rPr>
          <w:color w:val="auto"/>
        </w:rPr>
      </w:pPr>
      <w:r w:rsidRPr="00E118C5">
        <w:rPr>
          <w:i/>
          <w:iCs/>
          <w:color w:val="auto"/>
        </w:rPr>
        <w:t>Материально-техническое обеспечение</w:t>
      </w:r>
    </w:p>
    <w:p w:rsidR="00E57B0A" w:rsidRPr="00E118C5" w:rsidRDefault="00E57B0A" w:rsidP="00820F84">
      <w:pPr>
        <w:pStyle w:val="11"/>
        <w:spacing w:line="259" w:lineRule="auto"/>
        <w:jc w:val="both"/>
        <w:rPr>
          <w:color w:val="auto"/>
        </w:rPr>
      </w:pPr>
      <w:r w:rsidRPr="00E118C5">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E57B0A" w:rsidRPr="00E118C5" w:rsidRDefault="00E57B0A" w:rsidP="00820F84">
      <w:pPr>
        <w:pStyle w:val="11"/>
        <w:jc w:val="both"/>
        <w:rPr>
          <w:color w:val="auto"/>
        </w:rPr>
      </w:pPr>
      <w:r w:rsidRPr="00E118C5">
        <w:rPr>
          <w:i/>
          <w:iCs/>
          <w:color w:val="auto"/>
        </w:rPr>
        <w:t>Информационное обеспечение</w:t>
      </w:r>
    </w:p>
    <w:p w:rsidR="00E57B0A" w:rsidRPr="00E118C5" w:rsidRDefault="00E57B0A" w:rsidP="00820F84">
      <w:pPr>
        <w:pStyle w:val="11"/>
        <w:jc w:val="both"/>
        <w:rPr>
          <w:color w:val="auto"/>
        </w:rPr>
      </w:pPr>
      <w:r w:rsidRPr="00E118C5">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E57B0A" w:rsidRPr="00E118C5" w:rsidRDefault="00E57B0A" w:rsidP="00820F84">
      <w:pPr>
        <w:pStyle w:val="11"/>
        <w:jc w:val="both"/>
        <w:rPr>
          <w:color w:val="auto"/>
        </w:rPr>
      </w:pPr>
      <w:r w:rsidRPr="00E118C5">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57B0A" w:rsidRPr="00E118C5" w:rsidRDefault="00E57B0A" w:rsidP="00820F84">
      <w:pPr>
        <w:pStyle w:val="11"/>
        <w:jc w:val="both"/>
        <w:rPr>
          <w:color w:val="auto"/>
        </w:rPr>
      </w:pPr>
      <w:r w:rsidRPr="00E118C5">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E57B0A" w:rsidRPr="00E118C5" w:rsidRDefault="00E57B0A" w:rsidP="00820F84">
      <w:pPr>
        <w:pStyle w:val="11"/>
        <w:ind w:left="240" w:hanging="240"/>
        <w:jc w:val="both"/>
        <w:rPr>
          <w:color w:val="auto"/>
        </w:rPr>
      </w:pPr>
      <w:r w:rsidRPr="00E118C5">
        <w:rPr>
          <w:color w:val="auto"/>
        </w:rPr>
        <w:t>—обеспечивающей воспитание, обучение, социальную адаптацию и интеграцию;</w:t>
      </w:r>
    </w:p>
    <w:p w:rsidR="00E57B0A" w:rsidRPr="00E118C5" w:rsidRDefault="00E57B0A" w:rsidP="00820F84">
      <w:pPr>
        <w:pStyle w:val="11"/>
        <w:ind w:left="240" w:hanging="240"/>
        <w:jc w:val="both"/>
        <w:rPr>
          <w:color w:val="auto"/>
        </w:rPr>
      </w:pPr>
      <w:r w:rsidRPr="00E118C5">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E57B0A" w:rsidRPr="00E118C5" w:rsidRDefault="00E57B0A" w:rsidP="00820F84">
      <w:pPr>
        <w:pStyle w:val="11"/>
        <w:spacing w:after="140"/>
        <w:ind w:left="240" w:hanging="240"/>
        <w:jc w:val="both"/>
        <w:rPr>
          <w:color w:val="auto"/>
        </w:rPr>
      </w:pPr>
      <w:r w:rsidRPr="00E118C5">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E57B0A" w:rsidRPr="00E118C5" w:rsidRDefault="00E57B0A" w:rsidP="00820F84">
      <w:pPr>
        <w:jc w:val="both"/>
        <w:rPr>
          <w:rFonts w:ascii="Times New Roman" w:hAnsi="Times New Roman" w:cs="Times New Roman"/>
          <w:sz w:val="20"/>
          <w:szCs w:val="20"/>
        </w:rPr>
      </w:pPr>
      <w:bookmarkStart w:id="791" w:name="bookmark1961"/>
    </w:p>
    <w:p w:rsidR="00E57B0A" w:rsidRPr="00E118C5" w:rsidRDefault="00E57B0A" w:rsidP="00820F84">
      <w:pPr>
        <w:pStyle w:val="3"/>
        <w:jc w:val="both"/>
        <w:rPr>
          <w:rFonts w:ascii="Times New Roman" w:hAnsi="Times New Roman" w:cs="Times New Roman"/>
        </w:rPr>
      </w:pPr>
      <w:bookmarkStart w:id="792" w:name="_Toc105502814"/>
      <w:r w:rsidRPr="00E118C5">
        <w:rPr>
          <w:rFonts w:ascii="Times New Roman" w:hAnsi="Times New Roman" w:cs="Times New Roman"/>
        </w:rPr>
        <w:t>2.4.5. Планируемые результаты коррекционной работы</w:t>
      </w:r>
      <w:bookmarkEnd w:id="791"/>
      <w:bookmarkEnd w:id="792"/>
    </w:p>
    <w:p w:rsidR="00E57B0A" w:rsidRPr="00E118C5" w:rsidRDefault="00E57B0A" w:rsidP="00820F84">
      <w:pPr>
        <w:pStyle w:val="11"/>
        <w:spacing w:line="252" w:lineRule="auto"/>
        <w:jc w:val="both"/>
        <w:rPr>
          <w:color w:val="auto"/>
        </w:rPr>
      </w:pPr>
      <w:r w:rsidRPr="00E118C5">
        <w:rPr>
          <w:color w:val="auto"/>
        </w:rPr>
        <w:t>Программа коррекционной работы предусматривает выполнение требований к результатам, определенным ФГОС ООО.</w:t>
      </w:r>
    </w:p>
    <w:p w:rsidR="00E57B0A" w:rsidRPr="00E118C5" w:rsidRDefault="00E57B0A" w:rsidP="00820F84">
      <w:pPr>
        <w:pStyle w:val="11"/>
        <w:spacing w:line="252" w:lineRule="auto"/>
        <w:jc w:val="both"/>
        <w:rPr>
          <w:color w:val="auto"/>
        </w:rPr>
      </w:pPr>
      <w:r w:rsidRPr="00E118C5">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E57B0A" w:rsidRPr="00E118C5" w:rsidRDefault="00E57B0A" w:rsidP="00820F84">
      <w:pPr>
        <w:pStyle w:val="11"/>
        <w:spacing w:after="100" w:line="252" w:lineRule="auto"/>
        <w:jc w:val="both"/>
        <w:rPr>
          <w:color w:val="auto"/>
        </w:rPr>
      </w:pPr>
      <w:r w:rsidRPr="00E118C5">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E57B0A" w:rsidRPr="00E118C5" w:rsidRDefault="00E57B0A" w:rsidP="00820F84">
      <w:pPr>
        <w:pStyle w:val="11"/>
        <w:spacing w:line="240" w:lineRule="auto"/>
        <w:jc w:val="both"/>
        <w:rPr>
          <w:color w:val="auto"/>
        </w:rPr>
      </w:pPr>
      <w:r w:rsidRPr="00E118C5">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57B0A" w:rsidRPr="00E118C5" w:rsidRDefault="00E57B0A" w:rsidP="00820F84">
      <w:pPr>
        <w:pStyle w:val="11"/>
        <w:spacing w:line="240" w:lineRule="auto"/>
        <w:jc w:val="both"/>
        <w:rPr>
          <w:color w:val="auto"/>
        </w:rPr>
      </w:pPr>
      <w:r w:rsidRPr="00E118C5">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E57B0A" w:rsidRPr="00E118C5" w:rsidRDefault="00E57B0A" w:rsidP="00820F84">
      <w:pPr>
        <w:pStyle w:val="11"/>
        <w:spacing w:line="240" w:lineRule="auto"/>
        <w:jc w:val="both"/>
        <w:rPr>
          <w:color w:val="auto"/>
        </w:rPr>
      </w:pPr>
      <w:r w:rsidRPr="00E118C5">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E57B0A" w:rsidRPr="00E118C5" w:rsidRDefault="00E57B0A" w:rsidP="00820F84">
      <w:pPr>
        <w:pStyle w:val="11"/>
        <w:spacing w:line="240" w:lineRule="auto"/>
        <w:jc w:val="both"/>
        <w:rPr>
          <w:color w:val="auto"/>
        </w:rPr>
      </w:pPr>
      <w:r w:rsidRPr="00E118C5">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E57B0A" w:rsidRPr="00E118C5" w:rsidRDefault="00E57B0A" w:rsidP="00820F84">
      <w:pPr>
        <w:pStyle w:val="11"/>
        <w:spacing w:line="240" w:lineRule="auto"/>
        <w:jc w:val="both"/>
        <w:rPr>
          <w:color w:val="auto"/>
        </w:rPr>
        <w:sectPr w:rsidR="00E57B0A" w:rsidRPr="00E118C5">
          <w:headerReference w:type="even" r:id="rId113"/>
          <w:headerReference w:type="default" r:id="rId114"/>
          <w:footerReference w:type="even" r:id="rId115"/>
          <w:footerReference w:type="default" r:id="rId116"/>
          <w:footnotePr>
            <w:numRestart w:val="eachPage"/>
          </w:footnotePr>
          <w:pgSz w:w="7824" w:h="12019"/>
          <w:pgMar w:top="571" w:right="703" w:bottom="977" w:left="709" w:header="0" w:footer="3" w:gutter="0"/>
          <w:cols w:space="720"/>
          <w:noEndnote/>
          <w:docGrid w:linePitch="360"/>
        </w:sectPr>
      </w:pPr>
      <w:r w:rsidRPr="00E118C5">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E57B0A" w:rsidRPr="00E118C5" w:rsidRDefault="00E57B0A" w:rsidP="00730612">
      <w:pPr>
        <w:pStyle w:val="10"/>
        <w:rPr>
          <w:rFonts w:ascii="Times New Roman" w:hAnsi="Times New Roman" w:cs="Times New Roman"/>
        </w:rPr>
      </w:pPr>
      <w:bookmarkStart w:id="793" w:name="_Toc105502815"/>
      <w:r w:rsidRPr="00E118C5">
        <w:rPr>
          <w:rFonts w:ascii="Times New Roman" w:hAnsi="Times New Roman" w:cs="Times New Roman"/>
        </w:rPr>
        <w:t xml:space="preserve">3. </w:t>
      </w:r>
      <w:bookmarkStart w:id="794" w:name="bookmark1963"/>
      <w:r w:rsidRPr="00E118C5">
        <w:rPr>
          <w:rFonts w:ascii="Times New Roman" w:hAnsi="Times New Roman" w:cs="Times New Roman"/>
        </w:rPr>
        <w:t>ОРГАНИЗАЦИОННЫЙ РАЗДЕЛ ПРОГРАММЫ ОСНОВНОГО ОБЩЕГО ОБРАЗОВАНИЯ</w:t>
      </w:r>
      <w:bookmarkEnd w:id="793"/>
      <w:bookmarkEnd w:id="794"/>
    </w:p>
    <w:p w:rsidR="00E57B0A" w:rsidRPr="00E118C5" w:rsidRDefault="00E57B0A" w:rsidP="00730612">
      <w:pPr>
        <w:pStyle w:val="22"/>
        <w:rPr>
          <w:rFonts w:ascii="Times New Roman" w:hAnsi="Times New Roman" w:cs="Times New Roman"/>
        </w:rPr>
      </w:pPr>
      <w:bookmarkStart w:id="795" w:name="bookmark1965"/>
      <w:bookmarkStart w:id="796" w:name="_Toc105502816"/>
      <w:r w:rsidRPr="00E118C5">
        <w:rPr>
          <w:rFonts w:ascii="Times New Roman" w:hAnsi="Times New Roman" w:cs="Times New Roman"/>
        </w:rPr>
        <w:t>3.1. УЧЕБНЫЙ ПЛАН ПРОГРАММЫ</w:t>
      </w:r>
      <w:bookmarkEnd w:id="795"/>
      <w:bookmarkEnd w:id="796"/>
      <w:r w:rsidRPr="00E118C5">
        <w:rPr>
          <w:rFonts w:ascii="Times New Roman" w:hAnsi="Times New Roman" w:cs="Times New Roman"/>
        </w:rPr>
        <w:t xml:space="preserve"> </w:t>
      </w:r>
      <w:bookmarkStart w:id="797" w:name="_Toc105502817"/>
      <w:r w:rsidRPr="00E118C5">
        <w:rPr>
          <w:rFonts w:ascii="Times New Roman" w:hAnsi="Times New Roman" w:cs="Times New Roman"/>
        </w:rPr>
        <w:t>ОСНОВНОГО ОБЩЕГО ОБРАЗОВАНИЯ</w:t>
      </w:r>
      <w:bookmarkEnd w:id="797"/>
    </w:p>
    <w:p w:rsidR="00E57B0A" w:rsidRPr="00E118C5" w:rsidRDefault="00E57B0A" w:rsidP="00820F84">
      <w:pPr>
        <w:jc w:val="both"/>
        <w:rPr>
          <w:rFonts w:ascii="Times New Roman" w:hAnsi="Times New Roman" w:cs="Times New Roman"/>
          <w:sz w:val="20"/>
          <w:szCs w:val="20"/>
        </w:rPr>
      </w:pPr>
    </w:p>
    <w:tbl>
      <w:tblPr>
        <w:tblW w:w="9923" w:type="dxa"/>
        <w:tblInd w:w="-492" w:type="dxa"/>
        <w:tblCellMar>
          <w:top w:w="15" w:type="dxa"/>
          <w:left w:w="15" w:type="dxa"/>
          <w:bottom w:w="15" w:type="dxa"/>
          <w:right w:w="15" w:type="dxa"/>
        </w:tblCellMar>
        <w:tblLook w:val="00A0"/>
      </w:tblPr>
      <w:tblGrid>
        <w:gridCol w:w="9923"/>
      </w:tblGrid>
      <w:tr w:rsidR="00E57B0A" w:rsidRPr="00E118C5" w:rsidTr="00730612">
        <w:tc>
          <w:tcPr>
            <w:tcW w:w="9923" w:type="dxa"/>
            <w:tcMar>
              <w:top w:w="75" w:type="dxa"/>
              <w:left w:w="75" w:type="dxa"/>
              <w:bottom w:w="75" w:type="dxa"/>
              <w:right w:w="75" w:type="dxa"/>
            </w:tcMar>
            <w:vAlign w:val="center"/>
          </w:tcPr>
          <w:p w:rsidR="00E57B0A" w:rsidRPr="00E118C5" w:rsidRDefault="00E57B0A" w:rsidP="00820F84">
            <w:pPr>
              <w:pStyle w:val="NoSpacing"/>
              <w:jc w:val="both"/>
              <w:rPr>
                <w:rStyle w:val="Emphasis"/>
                <w:b/>
                <w:i w:val="0"/>
                <w:sz w:val="20"/>
                <w:szCs w:val="20"/>
              </w:rPr>
            </w:pPr>
            <w:r w:rsidRPr="00E118C5">
              <w:rPr>
                <w:rStyle w:val="Emphasis"/>
                <w:b/>
                <w:i w:val="0"/>
                <w:sz w:val="20"/>
                <w:szCs w:val="20"/>
              </w:rPr>
              <w:t xml:space="preserve">    ПОЯСНИТЕЛЬНАЯ ЗАПИСКА </w:t>
            </w:r>
          </w:p>
          <w:p w:rsidR="00E57B0A" w:rsidRPr="00E118C5" w:rsidRDefault="00E57B0A" w:rsidP="00820F84">
            <w:pPr>
              <w:pStyle w:val="NoSpacing"/>
              <w:jc w:val="both"/>
              <w:rPr>
                <w:rStyle w:val="Emphasis"/>
                <w:b/>
                <w:i w:val="0"/>
                <w:sz w:val="20"/>
                <w:szCs w:val="20"/>
              </w:rPr>
            </w:pPr>
          </w:p>
          <w:p w:rsidR="00E57B0A" w:rsidRPr="00E118C5" w:rsidRDefault="00E57B0A" w:rsidP="00820F84">
            <w:pPr>
              <w:pStyle w:val="ListParagraph"/>
              <w:widowControl/>
              <w:numPr>
                <w:ilvl w:val="0"/>
                <w:numId w:val="380"/>
              </w:numPr>
              <w:wordWrap/>
              <w:autoSpaceDE/>
              <w:autoSpaceDN/>
              <w:spacing w:after="150" w:line="255" w:lineRule="atLeast"/>
              <w:rPr>
                <w:rStyle w:val="Emphasis"/>
                <w:b/>
                <w:i w:val="0"/>
                <w:szCs w:val="20"/>
              </w:rPr>
            </w:pPr>
            <w:r w:rsidRPr="00E118C5">
              <w:rPr>
                <w:rStyle w:val="Emphasis"/>
                <w:i w:val="0"/>
                <w:szCs w:val="20"/>
              </w:rPr>
              <w:t>Общие положения</w:t>
            </w:r>
          </w:p>
          <w:p w:rsidR="00E57B0A" w:rsidRPr="00E118C5" w:rsidRDefault="00E57B0A" w:rsidP="00820F84">
            <w:pPr>
              <w:pStyle w:val="Heading"/>
              <w:ind w:firstLine="720"/>
              <w:jc w:val="both"/>
              <w:rPr>
                <w:rStyle w:val="Emphasis"/>
                <w:rFonts w:ascii="Times New Roman" w:hAnsi="Times New Roman"/>
                <w:b w:val="0"/>
                <w:i w:val="0"/>
                <w:sz w:val="20"/>
                <w:szCs w:val="20"/>
              </w:rPr>
            </w:pPr>
            <w:r w:rsidRPr="00E118C5">
              <w:rPr>
                <w:rFonts w:ascii="Times New Roman" w:hAnsi="Times New Roman" w:cs="Times New Roman"/>
                <w:b w:val="0"/>
                <w:i/>
                <w:sz w:val="20"/>
                <w:szCs w:val="20"/>
              </w:rPr>
              <w:t xml:space="preserve">1.1. </w:t>
            </w:r>
            <w:r w:rsidRPr="00E118C5">
              <w:rPr>
                <w:rStyle w:val="Emphasis"/>
                <w:rFonts w:ascii="Times New Roman" w:hAnsi="Times New Roman"/>
                <w:b w:val="0"/>
                <w:i w:val="0"/>
                <w:sz w:val="20"/>
                <w:szCs w:val="20"/>
              </w:rPr>
              <w:t xml:space="preserve">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w:t>
            </w:r>
          </w:p>
          <w:p w:rsidR="00E57B0A" w:rsidRPr="00E118C5" w:rsidRDefault="00E57B0A" w:rsidP="00820F84">
            <w:pPr>
              <w:pStyle w:val="Heading"/>
              <w:ind w:firstLine="720"/>
              <w:jc w:val="both"/>
              <w:rPr>
                <w:rStyle w:val="Emphasis"/>
                <w:rFonts w:ascii="Times New Roman" w:hAnsi="Times New Roman"/>
                <w:b w:val="0"/>
                <w:i w:val="0"/>
                <w:iCs w:val="0"/>
                <w:sz w:val="20"/>
                <w:szCs w:val="20"/>
              </w:rPr>
            </w:pPr>
            <w:r w:rsidRPr="00E118C5">
              <w:rPr>
                <w:rFonts w:ascii="Times New Roman" w:hAnsi="Times New Roman" w:cs="Times New Roman"/>
                <w:b w:val="0"/>
                <w:i/>
                <w:sz w:val="20"/>
                <w:szCs w:val="20"/>
              </w:rPr>
              <w:t xml:space="preserve">1.2. </w:t>
            </w:r>
            <w:r w:rsidRPr="00E118C5">
              <w:rPr>
                <w:rStyle w:val="Emphasis"/>
                <w:rFonts w:ascii="Times New Roman" w:hAnsi="Times New Roman"/>
                <w:b w:val="0"/>
                <w:i w:val="0"/>
                <w:sz w:val="20"/>
                <w:szCs w:val="20"/>
              </w:rPr>
              <w:t>Учебный план</w:t>
            </w:r>
            <w:r w:rsidRPr="00E118C5">
              <w:rPr>
                <w:rStyle w:val="Emphasis"/>
                <w:rFonts w:ascii="Times New Roman" w:hAnsi="Times New Roman"/>
                <w:sz w:val="20"/>
                <w:szCs w:val="20"/>
              </w:rPr>
              <w:t xml:space="preserve"> </w:t>
            </w:r>
            <w:r w:rsidRPr="00E118C5">
              <w:rPr>
                <w:rStyle w:val="Emphasis"/>
                <w:rFonts w:ascii="Times New Roman" w:hAnsi="Times New Roman"/>
                <w:b w:val="0"/>
                <w:i w:val="0"/>
                <w:sz w:val="20"/>
                <w:szCs w:val="20"/>
              </w:rPr>
              <w:t>с</w:t>
            </w:r>
            <w:r w:rsidRPr="00E118C5">
              <w:rPr>
                <w:rFonts w:ascii="Times New Roman" w:hAnsi="Times New Roman" w:cs="Times New Roman"/>
                <w:b w:val="0"/>
                <w:sz w:val="20"/>
                <w:szCs w:val="20"/>
              </w:rPr>
              <w:t>формирован в соответствии с требованиями:</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Федерального закона от 29.12.2012 № 273-ФЗ «Об образовании в Российской Федерации»;</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Закона Рязанской области от 29.08.2013 № 42-ОЗ «Об образовании в Рязанской области»;</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постановления Главного государственного санитарного врача Российской Федерации от 28.09.2020 № 28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постановления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приказа Минпросвещения России от 31.05.2021 № 286 «Об утверждении федерального государственного образовательного стандарта начального общего образования» (далее – ФГОС НОО 2021);</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приказа Минпросвещения России от 31.05.2021 № 287 «Об утверждении федерального государственного образовательного стандарта основного общего образования» (далее – ФГОС ООО 2021);</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приказа Минобрнауки России от 17.12.2010 № 1897 «Об утверждении федерального государственного образовательного стандарта основного общего образования» (далее – ФГОС ООО 2010);</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xml:space="preserve">- приказа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xml:space="preserve">- приказа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приказа Минобрнауки России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письма Минобрнауки России от 06.12.2017 № 08-2595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 письма Минпросвещения России от 04.12.2019 № 04-1375 «Об изучении языков в организациях, осуществляющих образовательную деятельность».</w:t>
            </w:r>
          </w:p>
          <w:p w:rsidR="00E57B0A" w:rsidRPr="00E118C5" w:rsidRDefault="00E57B0A" w:rsidP="00820F84">
            <w:pPr>
              <w:pStyle w:val="Heading"/>
              <w:jc w:val="both"/>
              <w:rPr>
                <w:rStyle w:val="Emphasis"/>
                <w:rFonts w:ascii="Times New Roman" w:hAnsi="Times New Roman"/>
                <w:b w:val="0"/>
                <w:i w:val="0"/>
                <w:sz w:val="20"/>
                <w:szCs w:val="20"/>
              </w:rPr>
            </w:pPr>
            <w:r w:rsidRPr="00E118C5">
              <w:rPr>
                <w:rFonts w:ascii="Times New Roman" w:hAnsi="Times New Roman" w:cs="Times New Roman"/>
                <w:b w:val="0"/>
                <w:sz w:val="20"/>
                <w:szCs w:val="20"/>
              </w:rPr>
              <w:t xml:space="preserve">            - письма министерства образования и молодёжной политики Рязанской области от 22.04.2022 г. №ОЩ/12-4440 «О методических рекомендациях по формированию учебных планов образовательных организаций Рязанской области, реализующих программы начального, основного и среднего общего образования, на 2022/2023 учебный год»</w:t>
            </w:r>
            <w:r w:rsidRPr="00E118C5">
              <w:rPr>
                <w:rStyle w:val="Emphasis"/>
                <w:rFonts w:ascii="Times New Roman" w:hAnsi="Times New Roman"/>
                <w:sz w:val="20"/>
                <w:szCs w:val="20"/>
              </w:rPr>
              <w:t>.</w:t>
            </w:r>
          </w:p>
          <w:p w:rsidR="00E57B0A" w:rsidRPr="00E118C5" w:rsidRDefault="00E57B0A" w:rsidP="00820F84">
            <w:pPr>
              <w:pStyle w:val="Heading"/>
              <w:ind w:firstLine="720"/>
              <w:jc w:val="both"/>
              <w:rPr>
                <w:rStyle w:val="Emphasis"/>
                <w:rFonts w:ascii="Times New Roman" w:hAnsi="Times New Roman"/>
                <w:b w:val="0"/>
                <w:i w:val="0"/>
                <w:iCs w:val="0"/>
                <w:sz w:val="20"/>
                <w:szCs w:val="20"/>
              </w:rPr>
            </w:pPr>
            <w:r w:rsidRPr="00E118C5">
              <w:rPr>
                <w:rFonts w:ascii="Times New Roman" w:hAnsi="Times New Roman" w:cs="Times New Roman"/>
                <w:b w:val="0"/>
                <w:sz w:val="20"/>
                <w:szCs w:val="20"/>
              </w:rPr>
              <w:t xml:space="preserve">1.3. Учебный план </w:t>
            </w:r>
            <w:r w:rsidRPr="00E118C5">
              <w:rPr>
                <w:rStyle w:val="Emphasis"/>
                <w:rFonts w:ascii="Times New Roman" w:hAnsi="Times New Roman"/>
                <w:sz w:val="20"/>
                <w:szCs w:val="20"/>
              </w:rPr>
              <w:t>с</w:t>
            </w:r>
            <w:r w:rsidRPr="00E118C5">
              <w:rPr>
                <w:rFonts w:ascii="Times New Roman" w:hAnsi="Times New Roman" w:cs="Times New Roman"/>
                <w:b w:val="0"/>
                <w:sz w:val="20"/>
                <w:szCs w:val="20"/>
              </w:rPr>
              <w:t>формирован с учетом примерных основных образовательных программ начального общего, основного общего образования, разработанных в соответствии с требованиями ФГОС НОО и ООО 2021 (для обучающихся 5-х классов), ФГОС ООО 2010 (для обучающихся 6-9-х классов), и одобренных Федеральным учебно-методическим объединением по общему образованию.</w:t>
            </w:r>
          </w:p>
          <w:p w:rsidR="00E57B0A" w:rsidRPr="00E118C5" w:rsidRDefault="00E57B0A" w:rsidP="00820F84">
            <w:pPr>
              <w:pStyle w:val="Heading"/>
              <w:ind w:firstLine="720"/>
              <w:jc w:val="both"/>
              <w:rPr>
                <w:rFonts w:ascii="Times New Roman" w:hAnsi="Times New Roman" w:cs="Times New Roman"/>
                <w:b w:val="0"/>
                <w:i/>
                <w:sz w:val="20"/>
                <w:szCs w:val="20"/>
              </w:rPr>
            </w:pPr>
            <w:r w:rsidRPr="00E118C5">
              <w:rPr>
                <w:rStyle w:val="Emphasis"/>
                <w:rFonts w:ascii="Times New Roman" w:hAnsi="Times New Roman"/>
                <w:sz w:val="20"/>
                <w:szCs w:val="20"/>
              </w:rPr>
              <w:t xml:space="preserve">     </w:t>
            </w:r>
            <w:r w:rsidRPr="00E118C5">
              <w:rPr>
                <w:rFonts w:ascii="Times New Roman" w:hAnsi="Times New Roman" w:cs="Times New Roman"/>
                <w:b w:val="0"/>
                <w:sz w:val="20"/>
                <w:szCs w:val="20"/>
              </w:rPr>
              <w:t>1.4. Режим работы определен в соответствии с санитарно-эпидемиологическими требованиями, утвержденными постановлением Главного государственного санитарного врача Российской Федерации от 28.09.2020 № 28 «Санитарные правила СП 2.4.3648-20 «Санитарно-эпидемиологические требования к организациям воспитания и обучения, отдыха и оздоровления детей и молодежи</w:t>
            </w:r>
            <w:r w:rsidRPr="00E118C5">
              <w:rPr>
                <w:rFonts w:ascii="Times New Roman" w:hAnsi="Times New Roman" w:cs="Times New Roman"/>
                <w:b w:val="0"/>
                <w:i/>
                <w:sz w:val="20"/>
                <w:szCs w:val="20"/>
              </w:rPr>
              <w:t xml:space="preserve">»: </w:t>
            </w:r>
            <w:r w:rsidRPr="00E118C5">
              <w:rPr>
                <w:rStyle w:val="Emphasis"/>
                <w:rFonts w:ascii="Times New Roman" w:hAnsi="Times New Roman"/>
                <w:b w:val="0"/>
                <w:i w:val="0"/>
                <w:sz w:val="20"/>
                <w:szCs w:val="20"/>
              </w:rPr>
              <w:t>в 1 – 4 классах - пятидневная учебная неделя,  в 5 – 9 классах - шестидневная</w:t>
            </w:r>
            <w:r w:rsidRPr="00E118C5">
              <w:rPr>
                <w:rFonts w:ascii="Times New Roman" w:hAnsi="Times New Roman" w:cs="Times New Roman"/>
                <w:b w:val="0"/>
                <w:i/>
                <w:sz w:val="20"/>
                <w:szCs w:val="20"/>
              </w:rPr>
              <w:t>.</w:t>
            </w:r>
          </w:p>
          <w:p w:rsidR="00E57B0A" w:rsidRPr="00E118C5" w:rsidRDefault="00E57B0A" w:rsidP="00820F84">
            <w:pPr>
              <w:spacing w:after="150" w:line="255" w:lineRule="atLeast"/>
              <w:jc w:val="both"/>
              <w:rPr>
                <w:rStyle w:val="Emphasis"/>
                <w:rFonts w:ascii="Times New Roman" w:hAnsi="Times New Roman"/>
                <w:i w:val="0"/>
                <w:sz w:val="20"/>
                <w:szCs w:val="20"/>
              </w:rPr>
            </w:pPr>
            <w:r w:rsidRPr="00E118C5">
              <w:rPr>
                <w:rStyle w:val="Emphasis"/>
                <w:rFonts w:ascii="Times New Roman" w:hAnsi="Times New Roman"/>
                <w:sz w:val="20"/>
                <w:szCs w:val="20"/>
              </w:rPr>
              <w:t xml:space="preserve">     </w:t>
            </w:r>
            <w:r w:rsidRPr="00E118C5">
              <w:rPr>
                <w:rStyle w:val="Emphasis"/>
                <w:rFonts w:ascii="Times New Roman" w:hAnsi="Times New Roman"/>
                <w:i w:val="0"/>
                <w:sz w:val="20"/>
                <w:szCs w:val="20"/>
              </w:rPr>
              <w:t>Образовательная недельная нагрузка равномерно распределена в течение учебной недели. При этом объем максимально допустимой нагрузки в течение дня составляет:</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для обучающихся 1 класса - 4 урока и один раз в неделю 5 уроков за счет урока физической культуры;</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для обучающихся 2-4 классов - 5 уроков и один раз в неделю 6 уроков за счет урока физической культуры;</w:t>
            </w:r>
          </w:p>
          <w:p w:rsidR="00E57B0A" w:rsidRPr="00E118C5" w:rsidRDefault="00E57B0A" w:rsidP="00820F84">
            <w:pPr>
              <w:pStyle w:val="Heading"/>
              <w:ind w:firstLine="720"/>
              <w:jc w:val="both"/>
              <w:rPr>
                <w:rFonts w:ascii="Times New Roman" w:hAnsi="Times New Roman" w:cs="Times New Roman"/>
                <w:b w:val="0"/>
                <w:sz w:val="20"/>
                <w:szCs w:val="20"/>
              </w:rPr>
            </w:pPr>
            <w:r w:rsidRPr="00E118C5">
              <w:rPr>
                <w:rFonts w:ascii="Times New Roman" w:hAnsi="Times New Roman" w:cs="Times New Roman"/>
                <w:b w:val="0"/>
                <w:sz w:val="20"/>
                <w:szCs w:val="20"/>
              </w:rPr>
              <w:t>для обучающихся 5-7 классов - не более 7 уроков;</w:t>
            </w:r>
          </w:p>
          <w:p w:rsidR="00E57B0A" w:rsidRPr="00E118C5" w:rsidRDefault="00E57B0A" w:rsidP="00820F84">
            <w:pPr>
              <w:pStyle w:val="Heading"/>
              <w:ind w:firstLine="720"/>
              <w:jc w:val="both"/>
              <w:rPr>
                <w:rStyle w:val="Emphasis"/>
                <w:rFonts w:ascii="Times New Roman" w:hAnsi="Times New Roman"/>
                <w:b w:val="0"/>
                <w:i w:val="0"/>
                <w:iCs w:val="0"/>
                <w:sz w:val="20"/>
                <w:szCs w:val="20"/>
              </w:rPr>
            </w:pPr>
            <w:r w:rsidRPr="00E118C5">
              <w:rPr>
                <w:rFonts w:ascii="Times New Roman" w:hAnsi="Times New Roman" w:cs="Times New Roman"/>
                <w:b w:val="0"/>
                <w:sz w:val="20"/>
                <w:szCs w:val="20"/>
              </w:rPr>
              <w:t>для обучающихся 8-9 классов - не более 8 уроков.</w:t>
            </w:r>
          </w:p>
          <w:p w:rsidR="00E57B0A" w:rsidRPr="00E118C5" w:rsidRDefault="00E57B0A" w:rsidP="00820F84">
            <w:pPr>
              <w:jc w:val="both"/>
              <w:rPr>
                <w:rStyle w:val="Emphasis"/>
                <w:rFonts w:ascii="Times New Roman" w:hAnsi="Times New Roman"/>
                <w:i w:val="0"/>
                <w:color w:val="FF0000"/>
                <w:sz w:val="20"/>
                <w:szCs w:val="20"/>
              </w:rPr>
            </w:pPr>
            <w:r w:rsidRPr="00E118C5">
              <w:rPr>
                <w:rStyle w:val="Emphasis"/>
                <w:rFonts w:ascii="Times New Roman" w:hAnsi="Times New Roman"/>
                <w:color w:val="FF0000"/>
                <w:sz w:val="20"/>
                <w:szCs w:val="20"/>
              </w:rPr>
              <w:t xml:space="preserve">     </w:t>
            </w:r>
          </w:p>
          <w:p w:rsidR="00E57B0A" w:rsidRPr="00E118C5" w:rsidRDefault="00E57B0A" w:rsidP="00820F84">
            <w:pPr>
              <w:pStyle w:val="Heading"/>
              <w:numPr>
                <w:ilvl w:val="0"/>
                <w:numId w:val="380"/>
              </w:numPr>
              <w:jc w:val="both"/>
              <w:rPr>
                <w:rFonts w:ascii="Times New Roman" w:hAnsi="Times New Roman" w:cs="Times New Roman"/>
                <w:sz w:val="20"/>
                <w:szCs w:val="20"/>
              </w:rPr>
            </w:pPr>
            <w:r w:rsidRPr="00E118C5">
              <w:rPr>
                <w:rFonts w:ascii="Times New Roman" w:hAnsi="Times New Roman" w:cs="Times New Roman"/>
                <w:sz w:val="20"/>
                <w:szCs w:val="20"/>
              </w:rPr>
              <w:t xml:space="preserve">Особенности учебного плана </w:t>
            </w:r>
          </w:p>
          <w:p w:rsidR="00E57B0A" w:rsidRPr="00E118C5" w:rsidRDefault="00E57B0A" w:rsidP="00820F84">
            <w:pPr>
              <w:pStyle w:val="Heading"/>
              <w:jc w:val="both"/>
              <w:rPr>
                <w:rFonts w:ascii="Times New Roman" w:hAnsi="Times New Roman" w:cs="Times New Roman"/>
                <w:sz w:val="20"/>
                <w:szCs w:val="20"/>
              </w:rPr>
            </w:pPr>
            <w:r w:rsidRPr="00E118C5">
              <w:rPr>
                <w:rFonts w:ascii="Times New Roman" w:hAnsi="Times New Roman" w:cs="Times New Roman"/>
                <w:sz w:val="20"/>
                <w:szCs w:val="20"/>
              </w:rPr>
              <w:t xml:space="preserve">ОГБОУ «Михайловская школа-интернат», реализующего </w:t>
            </w:r>
          </w:p>
          <w:p w:rsidR="00E57B0A" w:rsidRPr="00E118C5" w:rsidRDefault="00E57B0A" w:rsidP="00820F84">
            <w:pPr>
              <w:pStyle w:val="Heading"/>
              <w:jc w:val="both"/>
              <w:rPr>
                <w:rFonts w:ascii="Times New Roman" w:hAnsi="Times New Roman" w:cs="Times New Roman"/>
                <w:sz w:val="20"/>
                <w:szCs w:val="20"/>
              </w:rPr>
            </w:pPr>
            <w:r w:rsidRPr="00E118C5">
              <w:rPr>
                <w:rFonts w:ascii="Times New Roman" w:hAnsi="Times New Roman" w:cs="Times New Roman"/>
                <w:sz w:val="20"/>
                <w:szCs w:val="20"/>
              </w:rPr>
              <w:t>основные программы общего образования в соответствии с требованиями федеральных государственных образовательных стандартов начального, основного общего образования, на 2022/2023 учебный год</w:t>
            </w:r>
          </w:p>
          <w:p w:rsidR="00E57B0A" w:rsidRPr="00E118C5" w:rsidRDefault="00E57B0A" w:rsidP="00820F84">
            <w:pPr>
              <w:jc w:val="both"/>
              <w:rPr>
                <w:rStyle w:val="Emphasis"/>
                <w:rFonts w:ascii="Times New Roman" w:hAnsi="Times New Roman"/>
                <w:i w:val="0"/>
                <w:sz w:val="20"/>
                <w:szCs w:val="20"/>
              </w:rPr>
            </w:pPr>
          </w:p>
        </w:tc>
      </w:tr>
    </w:tbl>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b/>
          <w:sz w:val="20"/>
          <w:szCs w:val="20"/>
        </w:rPr>
        <w:t>2.1. Учебный план основного общего образования</w:t>
      </w:r>
      <w:r w:rsidRPr="00E118C5">
        <w:rPr>
          <w:rFonts w:ascii="Times New Roman" w:hAnsi="Times New Roman" w:cs="Times New Roman"/>
          <w:sz w:val="20"/>
          <w:szCs w:val="20"/>
        </w:rPr>
        <w:t>.</w:t>
      </w:r>
    </w:p>
    <w:p w:rsidR="00E57B0A" w:rsidRPr="00E118C5" w:rsidRDefault="00E57B0A" w:rsidP="00820F84">
      <w:pPr>
        <w:ind w:right="141" w:firstLine="709"/>
        <w:jc w:val="both"/>
        <w:rPr>
          <w:rFonts w:ascii="Times New Roman" w:hAnsi="Times New Roman" w:cs="Times New Roman"/>
          <w:sz w:val="20"/>
          <w:szCs w:val="20"/>
        </w:rPr>
      </w:pP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Учебный план основного общего образования (далее – УП ООО) разработан в соответствии с требованиями к организации обучения в образовательных организациях, утвержденными постановлением Главного государственного санитарного врача Российской Федерации от 28.09.2020 № 28 «Санитарные правила СП 2.4.3648-20 «Санитарно-эпидемиологические требования к организациям воспитания и обучения, отдыха и оздоровления детей и молодежи», нормативными правовыми документами в сфере образования, указанными в разделе 1 настоящих рекомендаций, на основании примерных учебных планов основного общего образования примерных основных образовательных программ основного общего образования, разработанных в соответствии с требованиями федеральных государственных образовательных стандартов основного общего образования, утвержденных приказами:</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 Министерства просвещения Российской Федерации от 31.05.2022 № 287 «Об утверждении федерального государственного образовательного стандарта основного общего образования» (далее – ФГОС ООО 2021) - для обучения учащихся 5-х классов общеобразовательных организаций, которые с 01.09.2022 года переходят на обучение по ФГОС ООО 2021;</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(далее – ФГОС ООО 2010) - для учащихся 6-9 классов общеобразовательных организаций, которые с 01.09.2022 года продолжают обучение по ФГОС ООО 2010.</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 УП ООО по ФГОС ООО фиксирует рекомендуемый объем учебной нагрузки обучающихся, определяет (регламентирует) перечень учебных предметов, курсов, время, отводимое на их освоение, распределяет учебные предметы, курсы, модули по классам и учебным годам.</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УП ООО и план внеурочной деятельности являются основными организационными механизмами реализации основной образовательной программы основного общего образования.</w:t>
      </w:r>
    </w:p>
    <w:p w:rsidR="00E57B0A" w:rsidRPr="00E118C5" w:rsidRDefault="00E57B0A" w:rsidP="00820F84">
      <w:pPr>
        <w:pStyle w:val="ab"/>
        <w:spacing w:line="240" w:lineRule="auto"/>
        <w:ind w:right="141" w:firstLine="709"/>
        <w:rPr>
          <w:rFonts w:ascii="Times New Roman" w:hAnsi="Times New Roman"/>
          <w:color w:val="auto"/>
          <w:spacing w:val="-12"/>
          <w:sz w:val="20"/>
          <w:szCs w:val="20"/>
        </w:rPr>
      </w:pPr>
      <w:r w:rsidRPr="00E118C5">
        <w:rPr>
          <w:rFonts w:ascii="Times New Roman" w:hAnsi="Times New Roman"/>
          <w:color w:val="auto"/>
          <w:spacing w:val="-12"/>
          <w:sz w:val="20"/>
          <w:szCs w:val="20"/>
        </w:rPr>
        <w:t>УП ООО состоит из двух частей - обязательной части и части, формируемой участниками образовательных отношений.</w:t>
      </w:r>
    </w:p>
    <w:p w:rsidR="00E57B0A" w:rsidRPr="00E118C5" w:rsidRDefault="00E57B0A" w:rsidP="00820F84">
      <w:pPr>
        <w:pStyle w:val="ConsPlusNormal"/>
        <w:ind w:right="141" w:firstLine="709"/>
        <w:jc w:val="both"/>
        <w:rPr>
          <w:rFonts w:ascii="Times New Roman" w:hAnsi="Times New Roman" w:cs="Times New Roman"/>
        </w:rPr>
      </w:pPr>
      <w:r w:rsidRPr="00E118C5">
        <w:rPr>
          <w:rFonts w:ascii="Times New Roman" w:hAnsi="Times New Roman" w:cs="Times New Roman"/>
        </w:rPr>
        <w:tab/>
        <w:t>Максимально допустимая аудиторная недельная нагрузка включает обязательную часть учебного плана и часть учебного плана, формируемую участниками образовательных отношений.</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 xml:space="preserve">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Допускаются интегрированные учебные предметы (курсы) как в рамках одной предметной области в целом, так и на определенном этапе обучения.</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в том числе с учетом имеющихся у них дефицитов знаний по учебным предметам, их родителей (законных представителей), педагогического коллектива образовательной организации.</w:t>
      </w:r>
    </w:p>
    <w:p w:rsidR="00E57B0A" w:rsidRPr="00E118C5" w:rsidRDefault="00E57B0A" w:rsidP="00820F84">
      <w:pPr>
        <w:spacing w:after="150" w:line="255" w:lineRule="atLeast"/>
        <w:jc w:val="both"/>
        <w:rPr>
          <w:rFonts w:ascii="Times New Roman" w:hAnsi="Times New Roman" w:cs="Times New Roman"/>
          <w:sz w:val="20"/>
          <w:szCs w:val="20"/>
        </w:rPr>
      </w:pPr>
      <w:r w:rsidRPr="00E118C5">
        <w:rPr>
          <w:rFonts w:ascii="Times New Roman" w:hAnsi="Times New Roman" w:cs="Times New Roman"/>
          <w:sz w:val="20"/>
          <w:szCs w:val="20"/>
        </w:rPr>
        <w:t xml:space="preserve">Время, отводимое на данную часть примерного учебного плана использовано на увеличение учебных часов, предусмотренных на изучение отдельных учебных предметов обязательной части: </w:t>
      </w:r>
    </w:p>
    <w:p w:rsidR="00E57B0A" w:rsidRPr="00E118C5" w:rsidRDefault="00E57B0A" w:rsidP="00820F84">
      <w:pPr>
        <w:pStyle w:val="ListParagraph"/>
        <w:widowControl/>
        <w:numPr>
          <w:ilvl w:val="0"/>
          <w:numId w:val="379"/>
        </w:numPr>
        <w:wordWrap/>
        <w:autoSpaceDE/>
        <w:autoSpaceDN/>
        <w:spacing w:after="150" w:line="255" w:lineRule="atLeast"/>
        <w:rPr>
          <w:rStyle w:val="Emphasis"/>
          <w:i w:val="0"/>
          <w:szCs w:val="20"/>
          <w:lang w:val="ru-RU"/>
        </w:rPr>
      </w:pPr>
      <w:r w:rsidRPr="00E118C5">
        <w:rPr>
          <w:rStyle w:val="Emphasis"/>
          <w:i w:val="0"/>
          <w:szCs w:val="20"/>
          <w:lang w:val="ru-RU"/>
        </w:rPr>
        <w:t>русский язык по 1 часу в 7, 9 классах, 2 часа в 8 классе;</w:t>
      </w:r>
    </w:p>
    <w:p w:rsidR="00E57B0A" w:rsidRPr="00E118C5" w:rsidRDefault="00E57B0A" w:rsidP="00820F84">
      <w:pPr>
        <w:pStyle w:val="ListParagraph"/>
        <w:widowControl/>
        <w:numPr>
          <w:ilvl w:val="0"/>
          <w:numId w:val="379"/>
        </w:numPr>
        <w:wordWrap/>
        <w:autoSpaceDE/>
        <w:autoSpaceDN/>
        <w:spacing w:after="150" w:line="255" w:lineRule="atLeast"/>
        <w:rPr>
          <w:rStyle w:val="Emphasis"/>
          <w:i w:val="0"/>
          <w:szCs w:val="20"/>
          <w:lang w:val="ru-RU"/>
        </w:rPr>
      </w:pPr>
      <w:r w:rsidRPr="00E118C5">
        <w:rPr>
          <w:rStyle w:val="Emphasis"/>
          <w:i w:val="0"/>
          <w:szCs w:val="20"/>
          <w:lang w:val="ru-RU"/>
        </w:rPr>
        <w:t>математика по 1 часу в 5 -  9 классах;</w:t>
      </w:r>
    </w:p>
    <w:p w:rsidR="00E57B0A" w:rsidRPr="00E118C5" w:rsidRDefault="00E57B0A" w:rsidP="00820F84">
      <w:pPr>
        <w:pStyle w:val="ListParagraph"/>
        <w:widowControl/>
        <w:numPr>
          <w:ilvl w:val="0"/>
          <w:numId w:val="379"/>
        </w:numPr>
        <w:wordWrap/>
        <w:autoSpaceDE/>
        <w:autoSpaceDN/>
        <w:spacing w:after="150" w:line="255" w:lineRule="atLeast"/>
        <w:rPr>
          <w:rStyle w:val="Emphasis"/>
          <w:i w:val="0"/>
          <w:szCs w:val="20"/>
        </w:rPr>
      </w:pPr>
      <w:r w:rsidRPr="00E118C5">
        <w:rPr>
          <w:rStyle w:val="Emphasis"/>
          <w:i w:val="0"/>
          <w:szCs w:val="20"/>
        </w:rPr>
        <w:t>информатика 1 час в 6 классе;</w:t>
      </w:r>
    </w:p>
    <w:p w:rsidR="00E57B0A" w:rsidRPr="00E118C5" w:rsidRDefault="00E57B0A" w:rsidP="00820F84">
      <w:pPr>
        <w:pStyle w:val="ListParagraph"/>
        <w:widowControl/>
        <w:numPr>
          <w:ilvl w:val="0"/>
          <w:numId w:val="379"/>
        </w:numPr>
        <w:wordWrap/>
        <w:autoSpaceDE/>
        <w:autoSpaceDN/>
        <w:spacing w:after="150" w:line="255" w:lineRule="atLeast"/>
        <w:rPr>
          <w:rStyle w:val="Emphasis"/>
          <w:i w:val="0"/>
          <w:szCs w:val="20"/>
          <w:lang w:val="ru-RU"/>
        </w:rPr>
      </w:pPr>
      <w:r w:rsidRPr="00E118C5">
        <w:rPr>
          <w:rStyle w:val="Emphasis"/>
          <w:i w:val="0"/>
          <w:szCs w:val="20"/>
          <w:lang w:val="ru-RU"/>
        </w:rPr>
        <w:t>технология по 2 часа в 6 - 7 классах;</w:t>
      </w:r>
    </w:p>
    <w:p w:rsidR="00E57B0A" w:rsidRPr="00E118C5" w:rsidRDefault="00E57B0A" w:rsidP="00820F84">
      <w:pPr>
        <w:pStyle w:val="ListParagraph"/>
        <w:widowControl/>
        <w:numPr>
          <w:ilvl w:val="0"/>
          <w:numId w:val="379"/>
        </w:numPr>
        <w:wordWrap/>
        <w:autoSpaceDE/>
        <w:autoSpaceDN/>
        <w:spacing w:after="150" w:line="255" w:lineRule="atLeast"/>
        <w:rPr>
          <w:rStyle w:val="Emphasis"/>
          <w:i w:val="0"/>
          <w:szCs w:val="20"/>
        </w:rPr>
      </w:pPr>
      <w:r w:rsidRPr="00E118C5">
        <w:rPr>
          <w:rStyle w:val="Emphasis"/>
          <w:i w:val="0"/>
          <w:szCs w:val="20"/>
        </w:rPr>
        <w:t>биология 1 час в 7 классе;</w:t>
      </w:r>
    </w:p>
    <w:p w:rsidR="00E57B0A" w:rsidRPr="00E118C5" w:rsidRDefault="00E57B0A" w:rsidP="00820F84">
      <w:pPr>
        <w:pStyle w:val="ListParagraph"/>
        <w:widowControl/>
        <w:numPr>
          <w:ilvl w:val="0"/>
          <w:numId w:val="379"/>
        </w:numPr>
        <w:wordWrap/>
        <w:autoSpaceDE/>
        <w:autoSpaceDN/>
        <w:spacing w:after="150" w:line="255" w:lineRule="atLeast"/>
        <w:rPr>
          <w:i/>
          <w:iCs/>
          <w:szCs w:val="20"/>
          <w:lang w:val="ru-RU"/>
        </w:rPr>
      </w:pPr>
      <w:r w:rsidRPr="00E118C5">
        <w:rPr>
          <w:rStyle w:val="Emphasis"/>
          <w:i w:val="0"/>
          <w:szCs w:val="20"/>
          <w:lang w:val="ru-RU"/>
        </w:rPr>
        <w:t xml:space="preserve">физическая культура 1 час в 5 классе. </w:t>
      </w:r>
      <w:r w:rsidRPr="00E118C5">
        <w:rPr>
          <w:i/>
          <w:szCs w:val="20"/>
          <w:lang w:val="ru-RU"/>
        </w:rPr>
        <w:t xml:space="preserve"> </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Изучение предметной области ОДНКНР осуществляется через включение занятий по предметной области ОДНКНР во внеурочную деятельность в рамках реализации программы воспитания.</w:t>
      </w:r>
    </w:p>
    <w:p w:rsidR="00E57B0A" w:rsidRPr="00E118C5" w:rsidRDefault="00E57B0A" w:rsidP="00820F84">
      <w:pPr>
        <w:autoSpaceDE w:val="0"/>
        <w:autoSpaceDN w:val="0"/>
        <w:adjustRightInd w:val="0"/>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 xml:space="preserve">С целью сохранения и развития культурного разнообразия и языкового наследия многонационального народа Российской Федерации, права на изучение родного языка, соблюдения прав обучающихся на выбор изучения родных языков из числа языков народов Российской Федерации, в том числе родного русского языка, при формировании основной образовательной программы общего образования, учебного плана, рабочих программ обеспечена свобода выбора языка с учетом поданных заявлений (согласий) родителей (законных представителей) обучающихся. </w:t>
      </w:r>
    </w:p>
    <w:p w:rsidR="00E57B0A" w:rsidRPr="00E118C5" w:rsidRDefault="00E57B0A" w:rsidP="00820F84">
      <w:pPr>
        <w:pStyle w:val="NoSpacing"/>
        <w:jc w:val="both"/>
        <w:rPr>
          <w:rStyle w:val="Emphasis"/>
          <w:i w:val="0"/>
          <w:sz w:val="20"/>
          <w:szCs w:val="20"/>
        </w:rPr>
      </w:pPr>
      <w:r w:rsidRPr="00E118C5">
        <w:rPr>
          <w:rStyle w:val="Emphasis"/>
          <w:sz w:val="20"/>
          <w:szCs w:val="20"/>
        </w:rPr>
        <w:t xml:space="preserve">          </w:t>
      </w:r>
      <w:r w:rsidRPr="00E118C5">
        <w:rPr>
          <w:rStyle w:val="Emphasis"/>
          <w:i w:val="0"/>
          <w:sz w:val="20"/>
          <w:szCs w:val="20"/>
        </w:rPr>
        <w:t>В соответствии с выбором обучающихся и их родителей (законных представителей) русского языка как родного, изучение содержания учебных предметов предметной области «Родной язык и родная литература» в 6–8 классах осуществляется в рамках предметной области «Русский язык и литература». Учебный материал расширен вопросами региональной и краеведческой направленностей в целях создания условий для формирования знаний по родному русскому языку и родной русской литературе.</w:t>
      </w:r>
    </w:p>
    <w:p w:rsidR="00E57B0A" w:rsidRPr="00E118C5" w:rsidRDefault="00E57B0A" w:rsidP="00820F84">
      <w:pPr>
        <w:pStyle w:val="NoSpacing"/>
        <w:jc w:val="both"/>
        <w:rPr>
          <w:i/>
          <w:iCs/>
          <w:sz w:val="20"/>
          <w:szCs w:val="20"/>
        </w:rPr>
      </w:pPr>
      <w:r w:rsidRPr="00E118C5">
        <w:rPr>
          <w:rStyle w:val="Emphasis"/>
          <w:i w:val="0"/>
          <w:sz w:val="20"/>
          <w:szCs w:val="20"/>
        </w:rPr>
        <w:t xml:space="preserve">     Учебный предмет «Родной язык (русский)» предметной области «Родной язык и родная литература» в 5, 9 классах представлен в объеме 1 час в неделю (изучается за счет часов части учебного плана, формируемой участниками образовательных отношений).</w:t>
      </w:r>
    </w:p>
    <w:p w:rsidR="00E57B0A" w:rsidRPr="00E118C5" w:rsidRDefault="00E57B0A" w:rsidP="00820F84">
      <w:pPr>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При проведении занятий по иностранному языку, информатике, осуществляется деление 6 и 7 классов на две группы.</w:t>
      </w:r>
    </w:p>
    <w:p w:rsidR="00E57B0A" w:rsidRPr="00E118C5" w:rsidRDefault="00E57B0A" w:rsidP="00820F84">
      <w:pPr>
        <w:autoSpaceDE w:val="0"/>
        <w:autoSpaceDN w:val="0"/>
        <w:adjustRightInd w:val="0"/>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С целью обеспечения преемственности содержания образовательных программ на уровне основного общего образования при формировании плана внеурочной деятельности (из расчета 5 часов в неделю) рекомендуется предусмотреть:</w:t>
      </w:r>
    </w:p>
    <w:p w:rsidR="00E57B0A" w:rsidRPr="00E118C5" w:rsidRDefault="00E57B0A" w:rsidP="00820F84">
      <w:pPr>
        <w:autoSpaceDE w:val="0"/>
        <w:autoSpaceDN w:val="0"/>
        <w:adjustRightInd w:val="0"/>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1 час в неделю – на информационно-просветительские занятия патриотической, нравственной и экологической направленности «Разговор о важном» (понедельник, первый урок);</w:t>
      </w:r>
    </w:p>
    <w:p w:rsidR="00E57B0A" w:rsidRPr="00E118C5" w:rsidRDefault="00E57B0A" w:rsidP="00820F84">
      <w:pPr>
        <w:autoSpaceDE w:val="0"/>
        <w:autoSpaceDN w:val="0"/>
        <w:adjustRightInd w:val="0"/>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1 час в неделю – на занятия по формированию функциональной грамотности обучающихся (в том числе финансовой грамотности);</w:t>
      </w:r>
    </w:p>
    <w:p w:rsidR="00E57B0A" w:rsidRPr="00E118C5" w:rsidRDefault="00E57B0A" w:rsidP="00820F84">
      <w:pPr>
        <w:autoSpaceDE w:val="0"/>
        <w:autoSpaceDN w:val="0"/>
        <w:adjustRightInd w:val="0"/>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1 час в неделю – на занятия, направленные на удовлетворение профориентационных интересов и потребностей обучающихся.</w:t>
      </w:r>
    </w:p>
    <w:p w:rsidR="00E57B0A" w:rsidRPr="00E118C5" w:rsidRDefault="00E57B0A" w:rsidP="00820F84">
      <w:pPr>
        <w:autoSpaceDE w:val="0"/>
        <w:autoSpaceDN w:val="0"/>
        <w:adjustRightInd w:val="0"/>
        <w:ind w:right="141" w:firstLine="709"/>
        <w:jc w:val="both"/>
        <w:rPr>
          <w:rFonts w:ascii="Times New Roman" w:hAnsi="Times New Roman" w:cs="Times New Roman"/>
          <w:sz w:val="20"/>
          <w:szCs w:val="20"/>
        </w:rPr>
      </w:pPr>
      <w:r w:rsidRPr="00E118C5">
        <w:rPr>
          <w:rFonts w:ascii="Times New Roman" w:hAnsi="Times New Roman" w:cs="Times New Roman"/>
          <w:sz w:val="20"/>
          <w:szCs w:val="20"/>
        </w:rPr>
        <w:t>Тематика остальных часов плана внеурочной деятельности определяется организацией самостоятельно, исходя из особенностей образовательной организации, контингента обучающихся.</w:t>
      </w:r>
    </w:p>
    <w:p w:rsidR="00E57B0A" w:rsidRPr="00E118C5" w:rsidRDefault="00E57B0A" w:rsidP="00820F84">
      <w:pPr>
        <w:ind w:right="283" w:firstLine="709"/>
        <w:jc w:val="both"/>
        <w:rPr>
          <w:rFonts w:ascii="Times New Roman" w:hAnsi="Times New Roman" w:cs="Times New Roman"/>
          <w:sz w:val="20"/>
          <w:szCs w:val="20"/>
        </w:rPr>
      </w:pPr>
      <w:r w:rsidRPr="00E118C5">
        <w:rPr>
          <w:rFonts w:ascii="Times New Roman" w:hAnsi="Times New Roman" w:cs="Times New Roman"/>
          <w:sz w:val="20"/>
          <w:szCs w:val="20"/>
        </w:rPr>
        <w:t>Время, отведенное на внеурочную деятельность, не учитывается при определении максимально допустимой аудиторной недельной нагрузки учащихся.</w:t>
      </w:r>
    </w:p>
    <w:p w:rsidR="00E57B0A" w:rsidRPr="00E118C5" w:rsidRDefault="00E57B0A" w:rsidP="00820F84">
      <w:pPr>
        <w:ind w:right="283" w:firstLine="709"/>
        <w:jc w:val="both"/>
        <w:rPr>
          <w:rFonts w:ascii="Times New Roman" w:hAnsi="Times New Roman" w:cs="Times New Roman"/>
          <w:sz w:val="20"/>
          <w:szCs w:val="20"/>
        </w:rPr>
      </w:pPr>
    </w:p>
    <w:p w:rsidR="00E57B0A" w:rsidRPr="00E118C5" w:rsidRDefault="00E57B0A" w:rsidP="00820F84">
      <w:pPr>
        <w:pStyle w:val="NoSpacing"/>
        <w:jc w:val="both"/>
        <w:rPr>
          <w:b/>
          <w:sz w:val="20"/>
          <w:szCs w:val="20"/>
        </w:rPr>
      </w:pPr>
      <w:r w:rsidRPr="00E118C5">
        <w:rPr>
          <w:b/>
          <w:sz w:val="20"/>
          <w:szCs w:val="20"/>
        </w:rPr>
        <w:t>Промежуточная аттестация обучающихся</w:t>
      </w:r>
    </w:p>
    <w:p w:rsidR="00E57B0A" w:rsidRPr="00E118C5" w:rsidRDefault="00E57B0A" w:rsidP="00820F84">
      <w:pPr>
        <w:pStyle w:val="NoSpacing"/>
        <w:jc w:val="both"/>
        <w:rPr>
          <w:rStyle w:val="Emphasis"/>
          <w:i w:val="0"/>
          <w:iCs w:val="0"/>
          <w:sz w:val="20"/>
          <w:szCs w:val="20"/>
        </w:rPr>
      </w:pPr>
      <w:r w:rsidRPr="00E118C5">
        <w:rPr>
          <w:sz w:val="20"/>
          <w:szCs w:val="20"/>
        </w:rPr>
        <w:t xml:space="preserve">     Промежуточная аттестация проводится в конце учебного года без прекращения общеобразовательного процесса по учебным предметам: русский язык и математика в форме итоговых контрольных работ. В качестве результатов промежуточной аттестации могут быть зачтены результаты всероссийских проверочных работ.</w:t>
      </w:r>
    </w:p>
    <w:p w:rsidR="00E57B0A" w:rsidRPr="00E118C5" w:rsidRDefault="00E57B0A" w:rsidP="00820F84">
      <w:pPr>
        <w:pStyle w:val="NoSpacing"/>
        <w:jc w:val="both"/>
        <w:rPr>
          <w:rStyle w:val="Emphasis"/>
          <w:i w:val="0"/>
          <w:sz w:val="20"/>
          <w:szCs w:val="20"/>
        </w:rPr>
      </w:pPr>
    </w:p>
    <w:p w:rsidR="00E57B0A" w:rsidRPr="00E118C5" w:rsidRDefault="00E57B0A" w:rsidP="00820F84">
      <w:pPr>
        <w:pStyle w:val="NoSpacing"/>
        <w:jc w:val="both"/>
        <w:rPr>
          <w:rStyle w:val="Emphasis"/>
          <w:b/>
          <w:i w:val="0"/>
          <w:sz w:val="20"/>
          <w:szCs w:val="20"/>
        </w:rPr>
      </w:pPr>
      <w:r w:rsidRPr="00E118C5">
        <w:rPr>
          <w:rStyle w:val="Emphasis"/>
          <w:i w:val="0"/>
          <w:sz w:val="20"/>
          <w:szCs w:val="20"/>
        </w:rPr>
        <w:t>Формы промежуточной аттестации</w:t>
      </w:r>
    </w:p>
    <w:p w:rsidR="00E57B0A" w:rsidRPr="00E118C5" w:rsidRDefault="00E57B0A" w:rsidP="00820F84">
      <w:pPr>
        <w:spacing w:line="255" w:lineRule="atLeast"/>
        <w:jc w:val="both"/>
        <w:rPr>
          <w:rStyle w:val="Emphasis"/>
          <w:rFonts w:ascii="Times New Roman" w:hAnsi="Times New Roman"/>
          <w:i w:val="0"/>
          <w:sz w:val="20"/>
          <w:szCs w:val="20"/>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0A0"/>
      </w:tblPr>
      <w:tblGrid>
        <w:gridCol w:w="1509"/>
        <w:gridCol w:w="3854"/>
        <w:gridCol w:w="4142"/>
      </w:tblGrid>
      <w:tr w:rsidR="00E57B0A" w:rsidRPr="00E118C5" w:rsidTr="00982186">
        <w:tc>
          <w:tcPr>
            <w:tcW w:w="1608" w:type="dxa"/>
            <w:tcBorders>
              <w:top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b/>
                <w:i w:val="0"/>
                <w:sz w:val="20"/>
                <w:szCs w:val="20"/>
              </w:rPr>
            </w:pPr>
            <w:r w:rsidRPr="00E118C5">
              <w:rPr>
                <w:rStyle w:val="Emphasis"/>
                <w:rFonts w:ascii="Times New Roman" w:hAnsi="Times New Roman"/>
                <w:i w:val="0"/>
                <w:sz w:val="20"/>
                <w:szCs w:val="20"/>
              </w:rPr>
              <w:t>Классы</w:t>
            </w:r>
          </w:p>
        </w:tc>
        <w:tc>
          <w:tcPr>
            <w:tcW w:w="42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b/>
                <w:i w:val="0"/>
                <w:sz w:val="20"/>
                <w:szCs w:val="20"/>
              </w:rPr>
            </w:pPr>
            <w:r w:rsidRPr="00E118C5">
              <w:rPr>
                <w:rStyle w:val="Emphasis"/>
                <w:rFonts w:ascii="Times New Roman" w:hAnsi="Times New Roman"/>
                <w:i w:val="0"/>
                <w:sz w:val="20"/>
                <w:szCs w:val="20"/>
              </w:rPr>
              <w:t>Учебные предметы</w:t>
            </w:r>
          </w:p>
        </w:tc>
        <w:tc>
          <w:tcPr>
            <w:tcW w:w="4535" w:type="dxa"/>
            <w:tcBorders>
              <w:top w:val="single" w:sz="6" w:space="0" w:color="222222"/>
              <w:left w:val="single" w:sz="6" w:space="0" w:color="222222"/>
              <w:bottom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b/>
                <w:i w:val="0"/>
                <w:sz w:val="20"/>
                <w:szCs w:val="20"/>
              </w:rPr>
            </w:pPr>
            <w:r w:rsidRPr="00E118C5">
              <w:rPr>
                <w:rStyle w:val="Emphasis"/>
                <w:rFonts w:ascii="Times New Roman" w:hAnsi="Times New Roman"/>
                <w:i w:val="0"/>
                <w:sz w:val="20"/>
                <w:szCs w:val="20"/>
              </w:rPr>
              <w:t>Форма</w:t>
            </w:r>
          </w:p>
        </w:tc>
      </w:tr>
      <w:tr w:rsidR="00E57B0A" w:rsidRPr="00E118C5" w:rsidTr="00982186">
        <w:tc>
          <w:tcPr>
            <w:tcW w:w="1608" w:type="dxa"/>
            <w:tcBorders>
              <w:top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i w:val="0"/>
                <w:sz w:val="20"/>
                <w:szCs w:val="20"/>
              </w:rPr>
              <w:t>5 - 8</w:t>
            </w:r>
          </w:p>
        </w:tc>
        <w:tc>
          <w:tcPr>
            <w:tcW w:w="42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i w:val="0"/>
                <w:sz w:val="20"/>
                <w:szCs w:val="20"/>
              </w:rPr>
              <w:t>Русский язык</w:t>
            </w:r>
          </w:p>
        </w:tc>
        <w:tc>
          <w:tcPr>
            <w:tcW w:w="4535" w:type="dxa"/>
            <w:tcBorders>
              <w:top w:val="single" w:sz="6" w:space="0" w:color="222222"/>
              <w:left w:val="single" w:sz="6" w:space="0" w:color="222222"/>
              <w:bottom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i w:val="0"/>
                <w:sz w:val="20"/>
                <w:szCs w:val="20"/>
              </w:rPr>
              <w:t>Контрольная работа </w:t>
            </w:r>
          </w:p>
        </w:tc>
      </w:tr>
      <w:tr w:rsidR="00E57B0A" w:rsidRPr="00E118C5" w:rsidTr="00982186">
        <w:tc>
          <w:tcPr>
            <w:tcW w:w="1608" w:type="dxa"/>
            <w:tcBorders>
              <w:top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i w:val="0"/>
                <w:sz w:val="20"/>
                <w:szCs w:val="20"/>
              </w:rPr>
              <w:t>5 - 8</w:t>
            </w:r>
          </w:p>
        </w:tc>
        <w:tc>
          <w:tcPr>
            <w:tcW w:w="42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i w:val="0"/>
                <w:sz w:val="20"/>
                <w:szCs w:val="20"/>
              </w:rPr>
              <w:t>Математика </w:t>
            </w:r>
          </w:p>
        </w:tc>
        <w:tc>
          <w:tcPr>
            <w:tcW w:w="4535" w:type="dxa"/>
            <w:tcBorders>
              <w:top w:val="single" w:sz="6" w:space="0" w:color="222222"/>
              <w:left w:val="single" w:sz="6" w:space="0" w:color="222222"/>
              <w:bottom w:val="single" w:sz="6" w:space="0" w:color="222222"/>
            </w:tcBorders>
            <w:tcMar>
              <w:top w:w="75" w:type="dxa"/>
              <w:left w:w="75" w:type="dxa"/>
              <w:bottom w:w="75" w:type="dxa"/>
              <w:right w:w="75" w:type="dxa"/>
            </w:tcMar>
            <w:vAlign w:val="cente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i w:val="0"/>
                <w:sz w:val="20"/>
                <w:szCs w:val="20"/>
              </w:rPr>
              <w:t>Контрольная работа </w:t>
            </w:r>
          </w:p>
        </w:tc>
      </w:tr>
    </w:tbl>
    <w:p w:rsidR="00E57B0A" w:rsidRPr="00E118C5" w:rsidRDefault="00E57B0A" w:rsidP="00820F84">
      <w:pPr>
        <w:autoSpaceDE w:val="0"/>
        <w:autoSpaceDN w:val="0"/>
        <w:adjustRightInd w:val="0"/>
        <w:ind w:right="141"/>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b/>
          <w:bCs/>
          <w:sz w:val="20"/>
          <w:szCs w:val="20"/>
        </w:rPr>
      </w:pPr>
    </w:p>
    <w:p w:rsidR="00E57B0A" w:rsidRPr="00E118C5" w:rsidRDefault="00E57B0A" w:rsidP="00820F84">
      <w:pPr>
        <w:jc w:val="both"/>
        <w:rPr>
          <w:rFonts w:ascii="Times New Roman" w:hAnsi="Times New Roman" w:cs="Times New Roman"/>
          <w:b/>
          <w:bCs/>
          <w:sz w:val="20"/>
          <w:szCs w:val="20"/>
        </w:rPr>
      </w:pPr>
    </w:p>
    <w:p w:rsidR="00E57B0A" w:rsidRPr="00E118C5" w:rsidRDefault="00E57B0A" w:rsidP="00820F84">
      <w:pPr>
        <w:jc w:val="both"/>
        <w:rPr>
          <w:rFonts w:ascii="Times New Roman" w:hAnsi="Times New Roman" w:cs="Times New Roman"/>
          <w:b/>
          <w:bCs/>
          <w:sz w:val="20"/>
          <w:szCs w:val="20"/>
        </w:rPr>
      </w:pPr>
    </w:p>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b/>
          <w:bCs/>
          <w:sz w:val="20"/>
          <w:szCs w:val="20"/>
        </w:rPr>
        <w:t xml:space="preserve">Учебный план </w:t>
      </w:r>
      <w:r w:rsidRPr="00E118C5">
        <w:rPr>
          <w:rFonts w:ascii="Times New Roman" w:hAnsi="Times New Roman" w:cs="Times New Roman"/>
          <w:b/>
          <w:sz w:val="20"/>
          <w:szCs w:val="20"/>
        </w:rPr>
        <w:t xml:space="preserve">на 2022/2023 учебный год </w:t>
      </w:r>
      <w:r w:rsidRPr="00E118C5">
        <w:rPr>
          <w:rFonts w:ascii="Times New Roman" w:hAnsi="Times New Roman" w:cs="Times New Roman"/>
          <w:b/>
          <w:bCs/>
          <w:sz w:val="20"/>
          <w:szCs w:val="20"/>
        </w:rPr>
        <w:t xml:space="preserve">для 5 класса </w:t>
      </w:r>
      <w:r w:rsidRPr="00E118C5">
        <w:rPr>
          <w:rFonts w:ascii="Times New Roman" w:hAnsi="Times New Roman" w:cs="Times New Roman"/>
          <w:b/>
          <w:sz w:val="20"/>
          <w:szCs w:val="20"/>
        </w:rPr>
        <w:t>ОГБОУ «Михайловская школа-интернат», реализующего программы основного общего образования</w:t>
      </w:r>
      <w:r w:rsidRPr="00E118C5">
        <w:rPr>
          <w:rFonts w:ascii="Times New Roman" w:hAnsi="Times New Roman" w:cs="Times New Roman"/>
          <w:sz w:val="20"/>
          <w:szCs w:val="20"/>
        </w:rPr>
        <w:t xml:space="preserve"> </w:t>
      </w:r>
      <w:r w:rsidRPr="00E118C5">
        <w:rPr>
          <w:rFonts w:ascii="Times New Roman" w:hAnsi="Times New Roman" w:cs="Times New Roman"/>
          <w:b/>
          <w:bCs/>
          <w:sz w:val="20"/>
          <w:szCs w:val="20"/>
        </w:rPr>
        <w:t>в соответствии с требованиями ФГОС ООО 2021</w:t>
      </w:r>
      <w:r w:rsidRPr="00E118C5">
        <w:rPr>
          <w:rFonts w:ascii="Times New Roman" w:hAnsi="Times New Roman" w:cs="Times New Roman"/>
          <w:b/>
          <w:sz w:val="20"/>
          <w:szCs w:val="20"/>
        </w:rPr>
        <w:t xml:space="preserve"> с 1 сентября 2022 года</w:t>
      </w:r>
    </w:p>
    <w:p w:rsidR="00E57B0A" w:rsidRPr="00E118C5" w:rsidRDefault="00E57B0A" w:rsidP="00820F84">
      <w:pPr>
        <w:jc w:val="both"/>
        <w:rPr>
          <w:rFonts w:ascii="Times New Roman" w:hAnsi="Times New Roman" w:cs="Times New Roman"/>
          <w:b/>
          <w:sz w:val="20"/>
          <w:szCs w:val="20"/>
        </w:rPr>
      </w:pPr>
    </w:p>
    <w:tbl>
      <w:tblPr>
        <w:tblW w:w="7363"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7"/>
        <w:gridCol w:w="2159"/>
        <w:gridCol w:w="1667"/>
      </w:tblGrid>
      <w:tr w:rsidR="00E57B0A" w:rsidRPr="00E118C5" w:rsidTr="00982186">
        <w:trPr>
          <w:jc w:val="center"/>
        </w:trPr>
        <w:tc>
          <w:tcPr>
            <w:tcW w:w="3537" w:type="dxa"/>
            <w:vMerge w:val="restart"/>
          </w:tcPr>
          <w:p w:rsidR="00E57B0A" w:rsidRPr="00E118C5" w:rsidRDefault="00E57B0A" w:rsidP="00820F84">
            <w:pPr>
              <w:ind w:left="446"/>
              <w:jc w:val="both"/>
              <w:rPr>
                <w:rStyle w:val="1256"/>
                <w:rFonts w:cs="Times New Roman"/>
                <w:sz w:val="20"/>
                <w:szCs w:val="20"/>
              </w:rPr>
            </w:pPr>
            <w:r w:rsidRPr="00E118C5">
              <w:rPr>
                <w:rFonts w:ascii="Times New Roman" w:hAnsi="Times New Roman" w:cs="Times New Roman"/>
                <w:sz w:val="20"/>
                <w:szCs w:val="20"/>
              </w:rPr>
              <w:t>Предметные области</w:t>
            </w:r>
          </w:p>
        </w:tc>
        <w:tc>
          <w:tcPr>
            <w:tcW w:w="2159" w:type="dxa"/>
            <w:vMerge w:val="restart"/>
          </w:tcPr>
          <w:p w:rsidR="00E57B0A" w:rsidRPr="00E118C5" w:rsidRDefault="00E57B0A" w:rsidP="00820F84">
            <w:pPr>
              <w:ind w:left="446"/>
              <w:jc w:val="both"/>
              <w:rPr>
                <w:rStyle w:val="1256"/>
                <w:rFonts w:cs="Times New Roman"/>
                <w:sz w:val="20"/>
                <w:szCs w:val="20"/>
              </w:rPr>
            </w:pPr>
            <w:r w:rsidRPr="00E118C5">
              <w:rPr>
                <w:rFonts w:ascii="Times New Roman" w:hAnsi="Times New Roman" w:cs="Times New Roman"/>
                <w:sz w:val="20"/>
                <w:szCs w:val="20"/>
              </w:rPr>
              <w:t>Учебные предметы</w:t>
            </w:r>
          </w:p>
        </w:tc>
        <w:tc>
          <w:tcPr>
            <w:tcW w:w="1667" w:type="dxa"/>
          </w:tcPr>
          <w:p w:rsidR="00E57B0A" w:rsidRPr="00E118C5" w:rsidRDefault="00E57B0A" w:rsidP="00820F84">
            <w:pPr>
              <w:ind w:left="446"/>
              <w:jc w:val="both"/>
              <w:rPr>
                <w:rFonts w:ascii="Times New Roman" w:hAnsi="Times New Roman" w:cs="Times New Roman"/>
                <w:bCs/>
                <w:sz w:val="20"/>
                <w:szCs w:val="20"/>
              </w:rPr>
            </w:pPr>
            <w:r w:rsidRPr="00E118C5">
              <w:rPr>
                <w:rFonts w:ascii="Times New Roman" w:hAnsi="Times New Roman" w:cs="Times New Roman"/>
                <w:bCs/>
                <w:sz w:val="20"/>
                <w:szCs w:val="20"/>
              </w:rPr>
              <w:t>Количество часов в неделю/год</w:t>
            </w: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vMerge/>
          </w:tcPr>
          <w:p w:rsidR="00E57B0A" w:rsidRPr="00E118C5" w:rsidRDefault="00E57B0A" w:rsidP="00820F84">
            <w:pPr>
              <w:ind w:left="446"/>
              <w:jc w:val="both"/>
              <w:rPr>
                <w:rFonts w:ascii="Times New Roman" w:hAnsi="Times New Roman" w:cs="Times New Roman"/>
                <w:bCs/>
                <w:sz w:val="20"/>
                <w:szCs w:val="20"/>
              </w:rPr>
            </w:pP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5 класс</w:t>
            </w:r>
          </w:p>
        </w:tc>
      </w:tr>
      <w:tr w:rsidR="00E57B0A" w:rsidRPr="00E118C5" w:rsidTr="00982186">
        <w:trPr>
          <w:jc w:val="center"/>
        </w:trPr>
        <w:tc>
          <w:tcPr>
            <w:tcW w:w="7363" w:type="dxa"/>
            <w:gridSpan w:val="3"/>
          </w:tcPr>
          <w:p w:rsidR="00E57B0A" w:rsidRPr="00E118C5" w:rsidRDefault="00E57B0A" w:rsidP="00820F84">
            <w:pPr>
              <w:ind w:left="446"/>
              <w:jc w:val="both"/>
              <w:rPr>
                <w:rFonts w:ascii="Times New Roman" w:hAnsi="Times New Roman" w:cs="Times New Roman"/>
                <w:bCs/>
                <w:sz w:val="20"/>
                <w:szCs w:val="20"/>
              </w:rPr>
            </w:pPr>
            <w:r w:rsidRPr="00E118C5">
              <w:rPr>
                <w:rFonts w:ascii="Times New Roman" w:hAnsi="Times New Roman" w:cs="Times New Roman"/>
                <w:sz w:val="20"/>
                <w:szCs w:val="20"/>
              </w:rPr>
              <w:t>Обязательная часть</w:t>
            </w:r>
          </w:p>
        </w:tc>
      </w:tr>
      <w:tr w:rsidR="00E57B0A" w:rsidRPr="00E118C5" w:rsidTr="00982186">
        <w:trPr>
          <w:jc w:val="center"/>
        </w:trPr>
        <w:tc>
          <w:tcPr>
            <w:tcW w:w="3537" w:type="dxa"/>
            <w:vMerge w:val="restart"/>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Русский язык и литература</w:t>
            </w: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6"/>
                <w:rFonts w:cs="Times New Roman"/>
                <w:sz w:val="20"/>
                <w:szCs w:val="20"/>
              </w:rPr>
              <w:t>Русский язык</w:t>
            </w:r>
          </w:p>
        </w:tc>
        <w:tc>
          <w:tcPr>
            <w:tcW w:w="1667" w:type="dxa"/>
          </w:tcPr>
          <w:p w:rsidR="00E57B0A" w:rsidRPr="00E118C5" w:rsidRDefault="00E57B0A" w:rsidP="00820F84">
            <w:pPr>
              <w:ind w:left="446"/>
              <w:jc w:val="both"/>
              <w:rPr>
                <w:rFonts w:ascii="Times New Roman" w:hAnsi="Times New Roman" w:cs="Times New Roman"/>
                <w:bCs/>
                <w:sz w:val="20"/>
                <w:szCs w:val="20"/>
              </w:rPr>
            </w:pPr>
            <w:r w:rsidRPr="00E118C5">
              <w:rPr>
                <w:rFonts w:ascii="Times New Roman" w:hAnsi="Times New Roman" w:cs="Times New Roman"/>
                <w:bCs/>
                <w:sz w:val="20"/>
                <w:szCs w:val="20"/>
              </w:rPr>
              <w:t>5/170</w:t>
            </w: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6"/>
                <w:rFonts w:cs="Times New Roman"/>
                <w:sz w:val="20"/>
                <w:szCs w:val="20"/>
              </w:rPr>
              <w:t>Литература</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3/102</w:t>
            </w:r>
          </w:p>
        </w:tc>
      </w:tr>
      <w:tr w:rsidR="00E57B0A" w:rsidRPr="00E118C5" w:rsidTr="00982186">
        <w:trPr>
          <w:jc w:val="center"/>
        </w:trPr>
        <w:tc>
          <w:tcPr>
            <w:tcW w:w="3537" w:type="dxa"/>
            <w:vMerge w:val="restart"/>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Родной язык и родная литература*</w:t>
            </w:r>
          </w:p>
        </w:tc>
        <w:tc>
          <w:tcPr>
            <w:tcW w:w="2159" w:type="dxa"/>
          </w:tcPr>
          <w:p w:rsidR="00E57B0A" w:rsidRPr="00E118C5" w:rsidRDefault="00E57B0A" w:rsidP="00820F84">
            <w:pPr>
              <w:ind w:left="446"/>
              <w:jc w:val="both"/>
              <w:rPr>
                <w:rStyle w:val="1256"/>
                <w:rFonts w:cs="Times New Roman"/>
                <w:sz w:val="20"/>
                <w:szCs w:val="20"/>
              </w:rPr>
            </w:pPr>
            <w:r w:rsidRPr="00E118C5">
              <w:rPr>
                <w:rStyle w:val="1256"/>
                <w:rFonts w:cs="Times New Roman"/>
                <w:sz w:val="20"/>
                <w:szCs w:val="20"/>
              </w:rPr>
              <w:t>Родной язык</w:t>
            </w:r>
          </w:p>
        </w:tc>
        <w:tc>
          <w:tcPr>
            <w:tcW w:w="1667" w:type="dxa"/>
            <w:vMerge w:val="restart"/>
          </w:tcPr>
          <w:p w:rsidR="00E57B0A" w:rsidRPr="00E118C5" w:rsidRDefault="00E57B0A" w:rsidP="00820F84">
            <w:pPr>
              <w:ind w:left="446"/>
              <w:jc w:val="both"/>
              <w:rPr>
                <w:rFonts w:ascii="Times New Roman" w:hAnsi="Times New Roman" w:cs="Times New Roman"/>
                <w:bCs/>
                <w:sz w:val="20"/>
                <w:szCs w:val="20"/>
              </w:rPr>
            </w:pPr>
          </w:p>
          <w:p w:rsidR="00E57B0A" w:rsidRPr="00E118C5" w:rsidRDefault="00E57B0A" w:rsidP="00820F84">
            <w:pPr>
              <w:ind w:left="446"/>
              <w:jc w:val="both"/>
              <w:rPr>
                <w:rFonts w:ascii="Times New Roman" w:hAnsi="Times New Roman" w:cs="Times New Roman"/>
                <w:bCs/>
                <w:sz w:val="20"/>
                <w:szCs w:val="20"/>
              </w:rPr>
            </w:pPr>
            <w:r w:rsidRPr="00E118C5">
              <w:rPr>
                <w:rFonts w:ascii="Times New Roman" w:hAnsi="Times New Roman" w:cs="Times New Roman"/>
                <w:bCs/>
                <w:sz w:val="20"/>
                <w:szCs w:val="20"/>
              </w:rPr>
              <w:t>1*/34*</w:t>
            </w: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Style w:val="1256"/>
                <w:rFonts w:cs="Times New Roman"/>
                <w:sz w:val="20"/>
                <w:szCs w:val="20"/>
              </w:rPr>
            </w:pPr>
            <w:r w:rsidRPr="00E118C5">
              <w:rPr>
                <w:rStyle w:val="1256"/>
                <w:rFonts w:cs="Times New Roman"/>
                <w:sz w:val="20"/>
                <w:szCs w:val="20"/>
              </w:rPr>
              <w:t>Родная литература</w:t>
            </w:r>
          </w:p>
        </w:tc>
        <w:tc>
          <w:tcPr>
            <w:tcW w:w="1667" w:type="dxa"/>
            <w:vMerge/>
          </w:tcPr>
          <w:p w:rsidR="00E57B0A" w:rsidRPr="00E118C5" w:rsidRDefault="00E57B0A" w:rsidP="00820F84">
            <w:pPr>
              <w:ind w:left="446"/>
              <w:jc w:val="both"/>
              <w:rPr>
                <w:rFonts w:ascii="Times New Roman" w:hAnsi="Times New Roman" w:cs="Times New Roman"/>
                <w:bCs/>
                <w:sz w:val="20"/>
                <w:szCs w:val="20"/>
              </w:rPr>
            </w:pPr>
          </w:p>
        </w:tc>
      </w:tr>
      <w:tr w:rsidR="00E57B0A" w:rsidRPr="00E118C5" w:rsidTr="00982186">
        <w:trPr>
          <w:jc w:val="center"/>
        </w:trPr>
        <w:tc>
          <w:tcPr>
            <w:tcW w:w="353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Иностранные языки</w:t>
            </w: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Иностранный язык</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3/102</w:t>
            </w:r>
          </w:p>
        </w:tc>
      </w:tr>
      <w:tr w:rsidR="00E57B0A" w:rsidRPr="00E118C5" w:rsidTr="00982186">
        <w:trPr>
          <w:jc w:val="center"/>
        </w:trPr>
        <w:tc>
          <w:tcPr>
            <w:tcW w:w="3537" w:type="dxa"/>
            <w:vMerge w:val="restart"/>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Математика и информатика</w:t>
            </w: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Математика</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5/170</w:t>
            </w: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Алгебра</w:t>
            </w:r>
          </w:p>
        </w:tc>
        <w:tc>
          <w:tcPr>
            <w:tcW w:w="1667" w:type="dxa"/>
          </w:tcPr>
          <w:p w:rsidR="00E57B0A" w:rsidRPr="00E118C5" w:rsidRDefault="00E57B0A" w:rsidP="00820F84">
            <w:pPr>
              <w:ind w:left="446"/>
              <w:jc w:val="both"/>
              <w:rPr>
                <w:rFonts w:ascii="Times New Roman" w:hAnsi="Times New Roman" w:cs="Times New Roman"/>
                <w:bCs/>
                <w:sz w:val="20"/>
                <w:szCs w:val="20"/>
              </w:rPr>
            </w:pP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Геометрия</w:t>
            </w:r>
          </w:p>
        </w:tc>
        <w:tc>
          <w:tcPr>
            <w:tcW w:w="1667" w:type="dxa"/>
          </w:tcPr>
          <w:p w:rsidR="00E57B0A" w:rsidRPr="00E118C5" w:rsidRDefault="00E57B0A" w:rsidP="00820F84">
            <w:pPr>
              <w:ind w:left="446"/>
              <w:jc w:val="both"/>
              <w:rPr>
                <w:rFonts w:ascii="Times New Roman" w:hAnsi="Times New Roman" w:cs="Times New Roman"/>
                <w:bCs/>
                <w:sz w:val="20"/>
                <w:szCs w:val="20"/>
              </w:rPr>
            </w:pP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Style w:val="1255"/>
                <w:rFonts w:cs="Times New Roman"/>
                <w:sz w:val="20"/>
                <w:szCs w:val="20"/>
              </w:rPr>
            </w:pPr>
            <w:r w:rsidRPr="00E118C5">
              <w:rPr>
                <w:rStyle w:val="1255"/>
                <w:rFonts w:cs="Times New Roman"/>
                <w:sz w:val="20"/>
                <w:szCs w:val="20"/>
              </w:rPr>
              <w:t>Вероятность и статистика</w:t>
            </w:r>
          </w:p>
        </w:tc>
        <w:tc>
          <w:tcPr>
            <w:tcW w:w="1667" w:type="dxa"/>
          </w:tcPr>
          <w:p w:rsidR="00E57B0A" w:rsidRPr="00E118C5" w:rsidRDefault="00E57B0A" w:rsidP="00820F84">
            <w:pPr>
              <w:ind w:left="446"/>
              <w:jc w:val="both"/>
              <w:rPr>
                <w:rFonts w:ascii="Times New Roman" w:hAnsi="Times New Roman" w:cs="Times New Roman"/>
                <w:bCs/>
                <w:sz w:val="20"/>
                <w:szCs w:val="20"/>
              </w:rPr>
            </w:pP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Информатика</w:t>
            </w:r>
          </w:p>
        </w:tc>
        <w:tc>
          <w:tcPr>
            <w:tcW w:w="1667" w:type="dxa"/>
          </w:tcPr>
          <w:p w:rsidR="00E57B0A" w:rsidRPr="00E118C5" w:rsidRDefault="00E57B0A" w:rsidP="00820F84">
            <w:pPr>
              <w:ind w:left="446"/>
              <w:jc w:val="both"/>
              <w:rPr>
                <w:rFonts w:ascii="Times New Roman" w:hAnsi="Times New Roman" w:cs="Times New Roman"/>
                <w:bCs/>
                <w:sz w:val="20"/>
                <w:szCs w:val="20"/>
              </w:rPr>
            </w:pPr>
          </w:p>
        </w:tc>
      </w:tr>
      <w:tr w:rsidR="00E57B0A" w:rsidRPr="00E118C5" w:rsidTr="00982186">
        <w:trPr>
          <w:jc w:val="center"/>
        </w:trPr>
        <w:tc>
          <w:tcPr>
            <w:tcW w:w="3537" w:type="dxa"/>
            <w:vMerge w:val="restart"/>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Общественно-научные</w:t>
            </w:r>
            <w:r w:rsidRPr="00E118C5">
              <w:rPr>
                <w:rStyle w:val="1254"/>
                <w:rFonts w:cs="Times New Roman"/>
                <w:sz w:val="20"/>
                <w:szCs w:val="20"/>
              </w:rPr>
              <w:t xml:space="preserve"> </w:t>
            </w:r>
            <w:r w:rsidRPr="00E118C5">
              <w:rPr>
                <w:rStyle w:val="1255"/>
                <w:rFonts w:cs="Times New Roman"/>
                <w:sz w:val="20"/>
                <w:szCs w:val="20"/>
              </w:rPr>
              <w:t>предметы</w:t>
            </w: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История</w:t>
            </w:r>
          </w:p>
        </w:tc>
        <w:tc>
          <w:tcPr>
            <w:tcW w:w="1667" w:type="dxa"/>
            <w:vAlign w:val="center"/>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2/68</w:t>
            </w: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Обществознание</w:t>
            </w:r>
          </w:p>
        </w:tc>
        <w:tc>
          <w:tcPr>
            <w:tcW w:w="1667" w:type="dxa"/>
          </w:tcPr>
          <w:p w:rsidR="00E57B0A" w:rsidRPr="00E118C5" w:rsidRDefault="00E57B0A" w:rsidP="00820F84">
            <w:pPr>
              <w:ind w:left="446"/>
              <w:jc w:val="both"/>
              <w:rPr>
                <w:rFonts w:ascii="Times New Roman" w:hAnsi="Times New Roman" w:cs="Times New Roman"/>
                <w:bCs/>
                <w:sz w:val="20"/>
                <w:szCs w:val="20"/>
              </w:rPr>
            </w:pP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География</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1/34</w:t>
            </w:r>
          </w:p>
        </w:tc>
      </w:tr>
      <w:tr w:rsidR="00E57B0A" w:rsidRPr="00E118C5" w:rsidTr="00982186">
        <w:trPr>
          <w:jc w:val="center"/>
        </w:trPr>
        <w:tc>
          <w:tcPr>
            <w:tcW w:w="3537" w:type="dxa"/>
            <w:vMerge w:val="restart"/>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Естественно-научные</w:t>
            </w:r>
            <w:r w:rsidRPr="00E118C5">
              <w:rPr>
                <w:rStyle w:val="1254"/>
                <w:rFonts w:cs="Times New Roman"/>
                <w:sz w:val="20"/>
                <w:szCs w:val="20"/>
              </w:rPr>
              <w:t xml:space="preserve"> </w:t>
            </w:r>
            <w:r w:rsidRPr="00E118C5">
              <w:rPr>
                <w:rStyle w:val="1255"/>
                <w:rFonts w:cs="Times New Roman"/>
                <w:sz w:val="20"/>
                <w:szCs w:val="20"/>
              </w:rPr>
              <w:t>предметы</w:t>
            </w: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Физика</w:t>
            </w:r>
          </w:p>
        </w:tc>
        <w:tc>
          <w:tcPr>
            <w:tcW w:w="1667" w:type="dxa"/>
          </w:tcPr>
          <w:p w:rsidR="00E57B0A" w:rsidRPr="00E118C5" w:rsidRDefault="00E57B0A" w:rsidP="00820F84">
            <w:pPr>
              <w:ind w:left="446"/>
              <w:jc w:val="both"/>
              <w:rPr>
                <w:rFonts w:ascii="Times New Roman" w:hAnsi="Times New Roman" w:cs="Times New Roman"/>
                <w:bCs/>
                <w:sz w:val="20"/>
                <w:szCs w:val="20"/>
              </w:rPr>
            </w:pP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Химия</w:t>
            </w:r>
          </w:p>
        </w:tc>
        <w:tc>
          <w:tcPr>
            <w:tcW w:w="1667" w:type="dxa"/>
          </w:tcPr>
          <w:p w:rsidR="00E57B0A" w:rsidRPr="00E118C5" w:rsidRDefault="00E57B0A" w:rsidP="00820F84">
            <w:pPr>
              <w:ind w:left="446"/>
              <w:jc w:val="both"/>
              <w:rPr>
                <w:rFonts w:ascii="Times New Roman" w:hAnsi="Times New Roman" w:cs="Times New Roman"/>
                <w:bCs/>
                <w:sz w:val="20"/>
                <w:szCs w:val="20"/>
              </w:rPr>
            </w:pP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Биология</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1/34</w:t>
            </w:r>
          </w:p>
        </w:tc>
      </w:tr>
      <w:tr w:rsidR="00E57B0A" w:rsidRPr="00E118C5" w:rsidTr="00982186">
        <w:trPr>
          <w:jc w:val="center"/>
        </w:trPr>
        <w:tc>
          <w:tcPr>
            <w:tcW w:w="3537" w:type="dxa"/>
            <w:vMerge w:val="restart"/>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Искусство</w:t>
            </w: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Музыка</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1/34</w:t>
            </w: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Изобразительное</w:t>
            </w:r>
            <w:r w:rsidRPr="00E118C5">
              <w:rPr>
                <w:rStyle w:val="1254"/>
                <w:rFonts w:cs="Times New Roman"/>
                <w:sz w:val="20"/>
                <w:szCs w:val="20"/>
              </w:rPr>
              <w:t xml:space="preserve"> </w:t>
            </w:r>
            <w:r w:rsidRPr="00E118C5">
              <w:rPr>
                <w:rStyle w:val="1255"/>
                <w:rFonts w:cs="Times New Roman"/>
                <w:sz w:val="20"/>
                <w:szCs w:val="20"/>
              </w:rPr>
              <w:t>искусство</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1/34</w:t>
            </w:r>
          </w:p>
        </w:tc>
      </w:tr>
      <w:tr w:rsidR="00E57B0A" w:rsidRPr="00E118C5" w:rsidTr="00982186">
        <w:trPr>
          <w:jc w:val="center"/>
        </w:trPr>
        <w:tc>
          <w:tcPr>
            <w:tcW w:w="3537"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Технология</w:t>
            </w: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Технология</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2/68</w:t>
            </w:r>
          </w:p>
        </w:tc>
      </w:tr>
      <w:tr w:rsidR="00E57B0A" w:rsidRPr="00E118C5" w:rsidTr="00982186">
        <w:trPr>
          <w:jc w:val="center"/>
        </w:trPr>
        <w:tc>
          <w:tcPr>
            <w:tcW w:w="3537" w:type="dxa"/>
            <w:vMerge w:val="restart"/>
          </w:tcPr>
          <w:p w:rsidR="00E57B0A" w:rsidRPr="00E118C5" w:rsidRDefault="00E57B0A" w:rsidP="00820F84">
            <w:pPr>
              <w:ind w:left="446"/>
              <w:jc w:val="both"/>
              <w:rPr>
                <w:rStyle w:val="1254"/>
                <w:rFonts w:cs="Times New Roman"/>
                <w:sz w:val="20"/>
                <w:szCs w:val="20"/>
              </w:rPr>
            </w:pPr>
            <w:r w:rsidRPr="00E118C5">
              <w:rPr>
                <w:rStyle w:val="1255"/>
                <w:rFonts w:cs="Times New Roman"/>
                <w:sz w:val="20"/>
                <w:szCs w:val="20"/>
              </w:rPr>
              <w:t>Физическая культура и</w:t>
            </w:r>
          </w:p>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основы безопасности</w:t>
            </w:r>
            <w:r w:rsidRPr="00E118C5">
              <w:rPr>
                <w:rStyle w:val="1254"/>
                <w:rFonts w:cs="Times New Roman"/>
                <w:sz w:val="20"/>
                <w:szCs w:val="20"/>
              </w:rPr>
              <w:t xml:space="preserve"> </w:t>
            </w:r>
            <w:r w:rsidRPr="00E118C5">
              <w:rPr>
                <w:rStyle w:val="1255"/>
                <w:rFonts w:cs="Times New Roman"/>
                <w:sz w:val="20"/>
                <w:szCs w:val="20"/>
              </w:rPr>
              <w:t>жизнедеятельности (ОБЖ)</w:t>
            </w: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Физическая культура</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2/68</w:t>
            </w:r>
          </w:p>
        </w:tc>
      </w:tr>
      <w:tr w:rsidR="00E57B0A" w:rsidRPr="00E118C5" w:rsidTr="00982186">
        <w:trPr>
          <w:jc w:val="center"/>
        </w:trPr>
        <w:tc>
          <w:tcPr>
            <w:tcW w:w="3537" w:type="dxa"/>
            <w:vMerge/>
          </w:tcPr>
          <w:p w:rsidR="00E57B0A" w:rsidRPr="00E118C5" w:rsidRDefault="00E57B0A" w:rsidP="00820F84">
            <w:pPr>
              <w:ind w:left="446"/>
              <w:jc w:val="both"/>
              <w:rPr>
                <w:rFonts w:ascii="Times New Roman" w:hAnsi="Times New Roman" w:cs="Times New Roman"/>
                <w:bCs/>
                <w:sz w:val="20"/>
                <w:szCs w:val="20"/>
              </w:rPr>
            </w:pPr>
          </w:p>
        </w:tc>
        <w:tc>
          <w:tcPr>
            <w:tcW w:w="2159" w:type="dxa"/>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ОБЖ</w:t>
            </w:r>
          </w:p>
        </w:tc>
        <w:tc>
          <w:tcPr>
            <w:tcW w:w="1667" w:type="dxa"/>
          </w:tcPr>
          <w:p w:rsidR="00E57B0A" w:rsidRPr="00E118C5" w:rsidRDefault="00E57B0A" w:rsidP="00820F84">
            <w:pPr>
              <w:ind w:left="446"/>
              <w:jc w:val="both"/>
              <w:rPr>
                <w:rFonts w:ascii="Times New Roman" w:hAnsi="Times New Roman" w:cs="Times New Roman"/>
                <w:sz w:val="20"/>
                <w:szCs w:val="20"/>
              </w:rPr>
            </w:pPr>
          </w:p>
        </w:tc>
      </w:tr>
      <w:tr w:rsidR="00E57B0A" w:rsidRPr="00E118C5" w:rsidTr="00982186">
        <w:trPr>
          <w:jc w:val="center"/>
        </w:trPr>
        <w:tc>
          <w:tcPr>
            <w:tcW w:w="5696" w:type="dxa"/>
            <w:gridSpan w:val="2"/>
          </w:tcPr>
          <w:p w:rsidR="00E57B0A" w:rsidRPr="00E118C5" w:rsidRDefault="00E57B0A" w:rsidP="00820F84">
            <w:pPr>
              <w:ind w:left="446"/>
              <w:jc w:val="both"/>
              <w:rPr>
                <w:rFonts w:ascii="Times New Roman" w:hAnsi="Times New Roman" w:cs="Times New Roman"/>
                <w:bCs/>
                <w:sz w:val="20"/>
                <w:szCs w:val="20"/>
              </w:rPr>
            </w:pPr>
            <w:r w:rsidRPr="00E118C5">
              <w:rPr>
                <w:rFonts w:ascii="Times New Roman" w:hAnsi="Times New Roman" w:cs="Times New Roman"/>
                <w:bCs/>
                <w:sz w:val="20"/>
                <w:szCs w:val="20"/>
              </w:rPr>
              <w:t>Итого</w:t>
            </w:r>
          </w:p>
        </w:tc>
        <w:tc>
          <w:tcPr>
            <w:tcW w:w="1667" w:type="dxa"/>
          </w:tcPr>
          <w:p w:rsidR="00E57B0A" w:rsidRPr="00E118C5" w:rsidRDefault="00E57B0A" w:rsidP="00820F84">
            <w:pPr>
              <w:ind w:left="446"/>
              <w:jc w:val="both"/>
              <w:rPr>
                <w:rFonts w:ascii="Times New Roman" w:hAnsi="Times New Roman" w:cs="Times New Roman"/>
                <w:bCs/>
                <w:sz w:val="20"/>
                <w:szCs w:val="20"/>
              </w:rPr>
            </w:pPr>
            <w:r w:rsidRPr="00E118C5">
              <w:rPr>
                <w:rFonts w:ascii="Times New Roman" w:hAnsi="Times New Roman" w:cs="Times New Roman"/>
                <w:bCs/>
                <w:sz w:val="20"/>
                <w:szCs w:val="20"/>
              </w:rPr>
              <w:t>26/884</w:t>
            </w:r>
          </w:p>
        </w:tc>
      </w:tr>
      <w:tr w:rsidR="00E57B0A" w:rsidRPr="00E118C5" w:rsidTr="00982186">
        <w:trPr>
          <w:jc w:val="center"/>
        </w:trPr>
        <w:tc>
          <w:tcPr>
            <w:tcW w:w="7363" w:type="dxa"/>
            <w:gridSpan w:val="3"/>
          </w:tcPr>
          <w:p w:rsidR="00E57B0A" w:rsidRPr="00E118C5" w:rsidRDefault="00E57B0A" w:rsidP="00820F84">
            <w:pPr>
              <w:ind w:left="446"/>
              <w:jc w:val="both"/>
              <w:rPr>
                <w:rFonts w:ascii="Times New Roman" w:hAnsi="Times New Roman" w:cs="Times New Roman"/>
                <w:bCs/>
                <w:i/>
                <w:sz w:val="20"/>
                <w:szCs w:val="20"/>
              </w:rPr>
            </w:pPr>
            <w:r w:rsidRPr="00E118C5">
              <w:rPr>
                <w:rStyle w:val="1512"/>
                <w:rFonts w:cs="Times New Roman"/>
                <w:i w:val="0"/>
                <w:iCs/>
                <w:sz w:val="20"/>
                <w:szCs w:val="20"/>
              </w:rPr>
              <w:t>Вариативная часть</w:t>
            </w:r>
          </w:p>
        </w:tc>
      </w:tr>
      <w:tr w:rsidR="00E57B0A" w:rsidRPr="00E118C5" w:rsidTr="00982186">
        <w:trPr>
          <w:jc w:val="center"/>
        </w:trPr>
        <w:tc>
          <w:tcPr>
            <w:tcW w:w="5696" w:type="dxa"/>
            <w:gridSpan w:val="2"/>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Вариативная часть, формируемая</w:t>
            </w:r>
          </w:p>
          <w:p w:rsidR="00E57B0A" w:rsidRPr="00E118C5" w:rsidRDefault="00E57B0A" w:rsidP="00820F84">
            <w:pPr>
              <w:ind w:left="446"/>
              <w:jc w:val="both"/>
              <w:rPr>
                <w:rStyle w:val="1253"/>
                <w:rFonts w:cs="Times New Roman"/>
                <w:sz w:val="20"/>
                <w:szCs w:val="20"/>
              </w:rPr>
            </w:pPr>
            <w:r w:rsidRPr="00E118C5">
              <w:rPr>
                <w:rFonts w:ascii="Times New Roman" w:hAnsi="Times New Roman" w:cs="Times New Roman"/>
                <w:sz w:val="20"/>
                <w:szCs w:val="20"/>
              </w:rPr>
              <w:t xml:space="preserve">участниками </w:t>
            </w:r>
            <w:r w:rsidRPr="00E118C5">
              <w:rPr>
                <w:rStyle w:val="1512"/>
                <w:rFonts w:cs="Times New Roman"/>
                <w:i w:val="0"/>
                <w:iCs/>
                <w:sz w:val="20"/>
                <w:szCs w:val="20"/>
              </w:rPr>
              <w:t>образовательных отношений</w:t>
            </w:r>
            <w:r w:rsidRPr="00E118C5">
              <w:rPr>
                <w:rFonts w:ascii="Times New Roman" w:hAnsi="Times New Roman" w:cs="Times New Roman"/>
                <w:sz w:val="20"/>
                <w:szCs w:val="20"/>
              </w:rPr>
              <w:t xml:space="preserve"> при рекомендуемой учебной нагрузке (6-дневная учебная неделя)</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2/68</w:t>
            </w:r>
          </w:p>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1*/34*</w:t>
            </w:r>
          </w:p>
        </w:tc>
      </w:tr>
      <w:tr w:rsidR="00E57B0A" w:rsidRPr="00E118C5" w:rsidTr="00982186">
        <w:trPr>
          <w:jc w:val="center"/>
        </w:trPr>
        <w:tc>
          <w:tcPr>
            <w:tcW w:w="5696" w:type="dxa"/>
            <w:gridSpan w:val="2"/>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Математика</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1/34</w:t>
            </w:r>
          </w:p>
        </w:tc>
      </w:tr>
      <w:tr w:rsidR="00E57B0A" w:rsidRPr="00E118C5" w:rsidTr="00982186">
        <w:trPr>
          <w:jc w:val="center"/>
        </w:trPr>
        <w:tc>
          <w:tcPr>
            <w:tcW w:w="5696" w:type="dxa"/>
            <w:gridSpan w:val="2"/>
          </w:tcPr>
          <w:p w:rsidR="00E57B0A" w:rsidRPr="00E118C5" w:rsidRDefault="00E57B0A" w:rsidP="00820F84">
            <w:pPr>
              <w:ind w:left="446"/>
              <w:jc w:val="both"/>
              <w:rPr>
                <w:rFonts w:ascii="Times New Roman" w:hAnsi="Times New Roman" w:cs="Times New Roman"/>
                <w:sz w:val="20"/>
                <w:szCs w:val="20"/>
              </w:rPr>
            </w:pPr>
            <w:r w:rsidRPr="00E118C5">
              <w:rPr>
                <w:rStyle w:val="1255"/>
                <w:rFonts w:cs="Times New Roman"/>
                <w:sz w:val="20"/>
                <w:szCs w:val="20"/>
              </w:rPr>
              <w:t>Физическая культура</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bCs/>
                <w:sz w:val="20"/>
                <w:szCs w:val="20"/>
              </w:rPr>
              <w:t>1/34</w:t>
            </w:r>
          </w:p>
        </w:tc>
      </w:tr>
      <w:tr w:rsidR="00E57B0A" w:rsidRPr="00E118C5" w:rsidTr="00982186">
        <w:trPr>
          <w:jc w:val="center"/>
        </w:trPr>
        <w:tc>
          <w:tcPr>
            <w:tcW w:w="5696" w:type="dxa"/>
            <w:gridSpan w:val="2"/>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Максимально допустимая учебная нагрузка при 6-дневной учебной неделе по ФГОС ООО 2021</w:t>
            </w:r>
          </w:p>
        </w:tc>
        <w:tc>
          <w:tcPr>
            <w:tcW w:w="1667" w:type="dxa"/>
          </w:tcPr>
          <w:p w:rsidR="00E57B0A" w:rsidRPr="00E118C5" w:rsidRDefault="00E57B0A" w:rsidP="00820F84">
            <w:pPr>
              <w:ind w:left="446"/>
              <w:jc w:val="both"/>
              <w:rPr>
                <w:rFonts w:ascii="Times New Roman" w:hAnsi="Times New Roman" w:cs="Times New Roman"/>
                <w:sz w:val="20"/>
                <w:szCs w:val="20"/>
              </w:rPr>
            </w:pPr>
            <w:r w:rsidRPr="00E118C5">
              <w:rPr>
                <w:rFonts w:ascii="Times New Roman" w:hAnsi="Times New Roman" w:cs="Times New Roman"/>
                <w:sz w:val="20"/>
                <w:szCs w:val="20"/>
              </w:rPr>
              <w:t>29/986</w:t>
            </w:r>
          </w:p>
        </w:tc>
      </w:tr>
    </w:tbl>
    <w:p w:rsidR="00E57B0A" w:rsidRPr="00E118C5" w:rsidRDefault="00E57B0A" w:rsidP="00820F84">
      <w:pPr>
        <w:jc w:val="both"/>
        <w:rPr>
          <w:rFonts w:ascii="Times New Roman" w:hAnsi="Times New Roman" w:cs="Times New Roman"/>
          <w:b/>
          <w:sz w:val="20"/>
          <w:szCs w:val="20"/>
        </w:rPr>
      </w:pP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*Родной русский язык, выбранный родителями (законными представителями), изучается в рамках учебной области «Родной язык и родная литература» за счет часов части учебного плана, формируемой участниками образовательных отношений.</w:t>
      </w: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b/>
          <w:sz w:val="20"/>
          <w:szCs w:val="20"/>
        </w:rPr>
        <w:t>План внеурочной деятельности на 2022/2023 учебный год</w:t>
      </w:r>
    </w:p>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b/>
          <w:sz w:val="20"/>
          <w:szCs w:val="20"/>
        </w:rPr>
        <w:t>для 5 класса ОГБОУ «Михайловская школа-интернат»,  реализующего программы начального общего образования в соответствии с требованиями ФГОС ООО 2021 с 1 сентября 2022 года</w:t>
      </w:r>
    </w:p>
    <w:p w:rsidR="00E57B0A" w:rsidRPr="00E118C5" w:rsidRDefault="00E57B0A" w:rsidP="00820F84">
      <w:pPr>
        <w:jc w:val="both"/>
        <w:rPr>
          <w:rFonts w:ascii="Times New Roman" w:hAnsi="Times New Roman" w:cs="Times New Roman"/>
          <w:b/>
          <w:sz w:val="20"/>
          <w:szCs w:val="20"/>
        </w:rPr>
      </w:pPr>
    </w:p>
    <w:tbl>
      <w:tblPr>
        <w:tblW w:w="7081" w:type="dxa"/>
        <w:jc w:val="center"/>
        <w:tblCellSpacing w:w="5" w:type="nil"/>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587"/>
        <w:gridCol w:w="1494"/>
      </w:tblGrid>
      <w:tr w:rsidR="00E57B0A" w:rsidRPr="00E118C5" w:rsidTr="00982186">
        <w:trPr>
          <w:trHeight w:val="191"/>
          <w:tblCellSpacing w:w="5" w:type="nil"/>
          <w:jc w:val="center"/>
        </w:trPr>
        <w:tc>
          <w:tcPr>
            <w:tcW w:w="5587" w:type="dxa"/>
            <w:vMerge w:val="restart"/>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Внеурочная деятельность</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по направлениям развития личности:</w:t>
            </w:r>
          </w:p>
        </w:tc>
        <w:tc>
          <w:tcPr>
            <w:tcW w:w="1494"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5 класс</w:t>
            </w:r>
          </w:p>
        </w:tc>
      </w:tr>
      <w:tr w:rsidR="00E57B0A" w:rsidRPr="00E118C5" w:rsidTr="00982186">
        <w:trPr>
          <w:trHeight w:val="297"/>
          <w:tblCellSpacing w:w="5" w:type="nil"/>
          <w:jc w:val="center"/>
        </w:trPr>
        <w:tc>
          <w:tcPr>
            <w:tcW w:w="5587" w:type="dxa"/>
            <w:vMerge/>
          </w:tcPr>
          <w:p w:rsidR="00E57B0A" w:rsidRPr="00E118C5" w:rsidRDefault="00E57B0A" w:rsidP="00820F84">
            <w:pPr>
              <w:jc w:val="both"/>
              <w:rPr>
                <w:rFonts w:ascii="Times New Roman" w:hAnsi="Times New Roman" w:cs="Times New Roman"/>
                <w:sz w:val="20"/>
                <w:szCs w:val="20"/>
              </w:rPr>
            </w:pPr>
          </w:p>
        </w:tc>
        <w:tc>
          <w:tcPr>
            <w:tcW w:w="1494"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Количество часов в неделю </w:t>
            </w:r>
          </w:p>
        </w:tc>
      </w:tr>
      <w:tr w:rsidR="00E57B0A" w:rsidRPr="00E118C5" w:rsidTr="00982186">
        <w:trPr>
          <w:trHeight w:val="1271"/>
          <w:tblCellSpacing w:w="5" w:type="nil"/>
          <w:jc w:val="center"/>
        </w:trPr>
        <w:tc>
          <w:tcPr>
            <w:tcW w:w="5587" w:type="dxa"/>
          </w:tcPr>
          <w:p w:rsidR="00E57B0A" w:rsidRPr="00E118C5" w:rsidRDefault="00E57B0A" w:rsidP="00820F84">
            <w:pPr>
              <w:ind w:left="521" w:hanging="521"/>
              <w:jc w:val="both"/>
              <w:rPr>
                <w:rFonts w:ascii="Times New Roman" w:hAnsi="Times New Roman" w:cs="Times New Roman"/>
                <w:sz w:val="20"/>
                <w:szCs w:val="20"/>
              </w:rPr>
            </w:pPr>
            <w:r w:rsidRPr="00E118C5">
              <w:rPr>
                <w:rFonts w:ascii="Times New Roman" w:hAnsi="Times New Roman" w:cs="Times New Roman"/>
                <w:sz w:val="20"/>
                <w:szCs w:val="20"/>
              </w:rPr>
              <w:t>«Разговоры о важном», занятия по формированию функциональной грамотности, занятия, направленные на удовлетворение профориентационных интересов и потребностей обучающихся</w:t>
            </w:r>
          </w:p>
        </w:tc>
        <w:tc>
          <w:tcPr>
            <w:tcW w:w="1494" w:type="dxa"/>
          </w:tcPr>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3</w:t>
            </w:r>
          </w:p>
        </w:tc>
      </w:tr>
      <w:tr w:rsidR="00E57B0A" w:rsidRPr="00E118C5" w:rsidTr="00982186">
        <w:trPr>
          <w:trHeight w:val="1271"/>
          <w:tblCellSpacing w:w="5" w:type="nil"/>
          <w:jc w:val="center"/>
        </w:trPr>
        <w:tc>
          <w:tcPr>
            <w:tcW w:w="5587"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спортивно-оздоровительная, проектно-исследовательская, коммуникативная, художественно-эстетическая творческая деятельность, информационная культура, интеллектуальные марафоны</w:t>
            </w:r>
          </w:p>
        </w:tc>
        <w:tc>
          <w:tcPr>
            <w:tcW w:w="1494" w:type="dxa"/>
            <w:vAlign w:val="center"/>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w:t>
            </w:r>
          </w:p>
        </w:tc>
      </w:tr>
      <w:tr w:rsidR="00E57B0A" w:rsidRPr="00E118C5" w:rsidTr="00982186">
        <w:trPr>
          <w:trHeight w:val="185"/>
          <w:tblCellSpacing w:w="5" w:type="nil"/>
          <w:jc w:val="center"/>
        </w:trPr>
        <w:tc>
          <w:tcPr>
            <w:tcW w:w="5587"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Итого</w:t>
            </w:r>
          </w:p>
        </w:tc>
        <w:tc>
          <w:tcPr>
            <w:tcW w:w="1494" w:type="dxa"/>
            <w:vAlign w:val="center"/>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5</w:t>
            </w:r>
          </w:p>
        </w:tc>
      </w:tr>
    </w:tbl>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spacing w:line="1" w:lineRule="exact"/>
        <w:jc w:val="both"/>
        <w:rPr>
          <w:rFonts w:ascii="Times New Roman" w:hAnsi="Times New Roman" w:cs="Times New Roman"/>
          <w:color w:val="auto"/>
          <w:sz w:val="20"/>
          <w:szCs w:val="20"/>
        </w:rPr>
      </w:pPr>
      <w:r w:rsidRPr="00E118C5">
        <w:rPr>
          <w:rFonts w:ascii="Times New Roman" w:hAnsi="Times New Roman" w:cs="Times New Roman"/>
          <w:color w:val="auto"/>
          <w:sz w:val="20"/>
          <w:szCs w:val="20"/>
        </w:rPr>
        <w:br w:type="page"/>
      </w:r>
      <w:bookmarkStart w:id="798" w:name="bookmark1970"/>
    </w:p>
    <w:p w:rsidR="00E57B0A" w:rsidRPr="00E118C5" w:rsidRDefault="00E57B0A" w:rsidP="00820F84">
      <w:pPr>
        <w:pStyle w:val="3"/>
        <w:jc w:val="both"/>
        <w:rPr>
          <w:rFonts w:ascii="Times New Roman" w:hAnsi="Times New Roman" w:cs="Times New Roman"/>
        </w:rPr>
      </w:pPr>
      <w:bookmarkStart w:id="799" w:name="_Toc105502819"/>
      <w:r>
        <w:rPr>
          <w:rFonts w:ascii="Times New Roman" w:hAnsi="Times New Roman" w:cs="Times New Roman"/>
        </w:rPr>
        <w:t xml:space="preserve">3.2. </w:t>
      </w:r>
      <w:r w:rsidRPr="00E118C5">
        <w:rPr>
          <w:rFonts w:ascii="Times New Roman" w:hAnsi="Times New Roman" w:cs="Times New Roman"/>
        </w:rPr>
        <w:t>КАЛЕНДАРНЫЙ УЧЕБНЫЙ ГРАФИК</w:t>
      </w:r>
      <w:bookmarkEnd w:id="798"/>
      <w:bookmarkEnd w:id="799"/>
    </w:p>
    <w:p w:rsidR="00E57B0A" w:rsidRPr="00E118C5" w:rsidRDefault="00E57B0A" w:rsidP="00820F84">
      <w:pPr>
        <w:pStyle w:val="NoSpacing"/>
        <w:jc w:val="both"/>
        <w:rPr>
          <w:sz w:val="20"/>
          <w:szCs w:val="20"/>
        </w:rPr>
      </w:pPr>
    </w:p>
    <w:p w:rsidR="00E57B0A" w:rsidRPr="00E118C5" w:rsidRDefault="00E57B0A" w:rsidP="00820F84">
      <w:pPr>
        <w:spacing w:after="150"/>
        <w:jc w:val="both"/>
        <w:rPr>
          <w:rStyle w:val="Emphasis"/>
          <w:rFonts w:ascii="Times New Roman" w:hAnsi="Times New Roman"/>
          <w:b/>
          <w:i w:val="0"/>
          <w:sz w:val="20"/>
          <w:szCs w:val="20"/>
        </w:rPr>
      </w:pPr>
      <w:r w:rsidRPr="00E118C5">
        <w:rPr>
          <w:rStyle w:val="Emphasis"/>
          <w:rFonts w:ascii="Times New Roman" w:hAnsi="Times New Roman"/>
          <w:b/>
          <w:i w:val="0"/>
          <w:sz w:val="20"/>
          <w:szCs w:val="20"/>
        </w:rPr>
        <w:t>1. Календарные периоды учебного года</w:t>
      </w:r>
    </w:p>
    <w:p w:rsidR="00E57B0A" w:rsidRPr="00E118C5" w:rsidRDefault="00E57B0A" w:rsidP="00820F84">
      <w:pPr>
        <w:spacing w:after="150"/>
        <w:jc w:val="both"/>
        <w:rPr>
          <w:rStyle w:val="Emphasis"/>
          <w:rFonts w:ascii="Times New Roman" w:hAnsi="Times New Roman"/>
          <w:i w:val="0"/>
          <w:sz w:val="20"/>
          <w:szCs w:val="20"/>
        </w:rPr>
      </w:pPr>
      <w:r w:rsidRPr="00E118C5">
        <w:rPr>
          <w:rStyle w:val="Emphasis"/>
          <w:rFonts w:ascii="Times New Roman" w:hAnsi="Times New Roman"/>
          <w:i w:val="0"/>
          <w:sz w:val="20"/>
          <w:szCs w:val="20"/>
        </w:rPr>
        <w:t>1.1. Дата начала учебного года: 1 сентября 2022 года.</w:t>
      </w:r>
    </w:p>
    <w:p w:rsidR="00E57B0A" w:rsidRPr="00E118C5" w:rsidRDefault="00E57B0A" w:rsidP="00820F84">
      <w:pPr>
        <w:spacing w:after="150"/>
        <w:jc w:val="both"/>
        <w:rPr>
          <w:rStyle w:val="Emphasis"/>
          <w:rFonts w:ascii="Times New Roman" w:hAnsi="Times New Roman"/>
          <w:i w:val="0"/>
          <w:sz w:val="20"/>
          <w:szCs w:val="20"/>
        </w:rPr>
      </w:pPr>
      <w:r w:rsidRPr="00E118C5">
        <w:rPr>
          <w:rStyle w:val="Emphasis"/>
          <w:rFonts w:ascii="Times New Roman" w:hAnsi="Times New Roman"/>
          <w:i w:val="0"/>
          <w:sz w:val="20"/>
          <w:szCs w:val="20"/>
        </w:rPr>
        <w:t>1.2. Дата окончания учебного года: 25 мая 2023 года.</w:t>
      </w:r>
    </w:p>
    <w:p w:rsidR="00E57B0A" w:rsidRPr="00E118C5" w:rsidRDefault="00E57B0A" w:rsidP="00820F84">
      <w:pPr>
        <w:spacing w:after="150"/>
        <w:jc w:val="both"/>
        <w:rPr>
          <w:rFonts w:ascii="Times New Roman" w:hAnsi="Times New Roman" w:cs="Times New Roman"/>
          <w:iCs/>
          <w:sz w:val="20"/>
          <w:szCs w:val="20"/>
        </w:rPr>
      </w:pPr>
      <w:r w:rsidRPr="00E118C5">
        <w:rPr>
          <w:rStyle w:val="Emphasis"/>
          <w:rFonts w:ascii="Times New Roman" w:hAnsi="Times New Roman"/>
          <w:i w:val="0"/>
          <w:sz w:val="20"/>
          <w:szCs w:val="20"/>
        </w:rPr>
        <w:t>1.3. Продолжительность учебного года:</w:t>
      </w:r>
    </w:p>
    <w:p w:rsidR="00E57B0A" w:rsidRPr="00E118C5" w:rsidRDefault="00E57B0A" w:rsidP="00820F84">
      <w:pPr>
        <w:pStyle w:val="NoSpacing"/>
        <w:jc w:val="both"/>
        <w:rPr>
          <w:rStyle w:val="Emphasis"/>
          <w:i w:val="0"/>
          <w:sz w:val="20"/>
          <w:szCs w:val="20"/>
        </w:rPr>
      </w:pPr>
      <w:r w:rsidRPr="00E118C5">
        <w:rPr>
          <w:sz w:val="20"/>
          <w:szCs w:val="20"/>
        </w:rPr>
        <w:t xml:space="preserve">• </w:t>
      </w:r>
      <w:r w:rsidRPr="00E118C5">
        <w:rPr>
          <w:rStyle w:val="Emphasis"/>
          <w:i w:val="0"/>
          <w:sz w:val="20"/>
          <w:szCs w:val="20"/>
        </w:rPr>
        <w:t>5 - 9 классы – 34 недели.</w:t>
      </w:r>
    </w:p>
    <w:p w:rsidR="00E57B0A" w:rsidRPr="00E118C5" w:rsidRDefault="00E57B0A" w:rsidP="00820F84">
      <w:pPr>
        <w:pStyle w:val="NoSpacing"/>
        <w:jc w:val="both"/>
        <w:rPr>
          <w:rStyle w:val="Emphasis"/>
          <w:i w:val="0"/>
          <w:iCs w:val="0"/>
          <w:sz w:val="20"/>
          <w:szCs w:val="20"/>
        </w:rPr>
      </w:pPr>
    </w:p>
    <w:p w:rsidR="00E57B0A" w:rsidRPr="00E118C5" w:rsidRDefault="00E57B0A" w:rsidP="00820F84">
      <w:pPr>
        <w:spacing w:after="150"/>
        <w:jc w:val="both"/>
        <w:rPr>
          <w:rStyle w:val="Emphasis"/>
          <w:rFonts w:ascii="Times New Roman" w:hAnsi="Times New Roman"/>
          <w:b/>
          <w:i w:val="0"/>
          <w:sz w:val="20"/>
          <w:szCs w:val="20"/>
        </w:rPr>
      </w:pPr>
      <w:r w:rsidRPr="00E118C5">
        <w:rPr>
          <w:rStyle w:val="Emphasis"/>
          <w:rFonts w:ascii="Times New Roman" w:hAnsi="Times New Roman"/>
          <w:b/>
          <w:i w:val="0"/>
          <w:sz w:val="20"/>
          <w:szCs w:val="20"/>
        </w:rPr>
        <w:t>2. Периоды образовательной деятельности</w:t>
      </w:r>
    </w:p>
    <w:p w:rsidR="00E57B0A" w:rsidRPr="00E118C5" w:rsidRDefault="00E57B0A" w:rsidP="00820F84">
      <w:pPr>
        <w:spacing w:after="150"/>
        <w:jc w:val="both"/>
        <w:rPr>
          <w:rStyle w:val="Emphasis"/>
          <w:rFonts w:ascii="Times New Roman" w:hAnsi="Times New Roman"/>
          <w:i w:val="0"/>
          <w:sz w:val="20"/>
          <w:szCs w:val="20"/>
        </w:rPr>
      </w:pPr>
      <w:r w:rsidRPr="00E118C5">
        <w:rPr>
          <w:rStyle w:val="Emphasis"/>
          <w:rFonts w:ascii="Times New Roman" w:hAnsi="Times New Roman"/>
          <w:i w:val="0"/>
          <w:sz w:val="20"/>
          <w:szCs w:val="20"/>
        </w:rPr>
        <w:t>2.1. Продолжительность учебного периода</w:t>
      </w:r>
    </w:p>
    <w:p w:rsidR="00E57B0A" w:rsidRPr="00E118C5" w:rsidRDefault="00E57B0A" w:rsidP="00820F84">
      <w:pPr>
        <w:spacing w:after="150"/>
        <w:jc w:val="both"/>
        <w:rPr>
          <w:rStyle w:val="Emphasis"/>
          <w:rFonts w:ascii="Times New Roman" w:hAnsi="Times New Roman"/>
          <w:i w:val="0"/>
          <w:sz w:val="20"/>
          <w:szCs w:val="20"/>
        </w:rPr>
      </w:pPr>
      <w:r w:rsidRPr="00E118C5">
        <w:rPr>
          <w:rStyle w:val="Emphasis"/>
          <w:rFonts w:ascii="Times New Roman" w:hAnsi="Times New Roman"/>
          <w:i w:val="0"/>
          <w:sz w:val="20"/>
          <w:szCs w:val="20"/>
        </w:rPr>
        <w:t>5 - 9 классы</w:t>
      </w:r>
    </w:p>
    <w:tbl>
      <w:tblPr>
        <w:tblW w:w="0" w:type="auto"/>
        <w:jc w:val="center"/>
        <w:tblCellMar>
          <w:top w:w="15" w:type="dxa"/>
          <w:left w:w="15" w:type="dxa"/>
          <w:bottom w:w="15" w:type="dxa"/>
          <w:right w:w="15" w:type="dxa"/>
        </w:tblCellMar>
        <w:tblLook w:val="00A0"/>
      </w:tblPr>
      <w:tblGrid>
        <w:gridCol w:w="1635"/>
        <w:gridCol w:w="101"/>
        <w:gridCol w:w="1641"/>
        <w:gridCol w:w="1902"/>
        <w:gridCol w:w="1942"/>
        <w:gridCol w:w="2000"/>
      </w:tblGrid>
      <w:tr w:rsidR="00E57B0A" w:rsidRPr="00E118C5" w:rsidTr="00982186">
        <w:trPr>
          <w:jc w:val="center"/>
        </w:trPr>
        <w:tc>
          <w:tcPr>
            <w:tcW w:w="16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Учебный</w:t>
            </w:r>
            <w:r w:rsidRPr="00E118C5">
              <w:rPr>
                <w:b/>
                <w:sz w:val="20"/>
                <w:szCs w:val="20"/>
              </w:rPr>
              <w:br/>
              <w:t>период</w:t>
            </w:r>
          </w:p>
        </w:tc>
        <w:tc>
          <w:tcPr>
            <w:tcW w:w="364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Дата</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Продолжительность</w:t>
            </w:r>
          </w:p>
        </w:tc>
      </w:tr>
      <w:tr w:rsidR="00E57B0A" w:rsidRPr="00E118C5" w:rsidTr="00982186">
        <w:trPr>
          <w:jc w:val="center"/>
        </w:trPr>
        <w:tc>
          <w:tcPr>
            <w:tcW w:w="1635" w:type="dxa"/>
            <w:vMerge/>
            <w:tcBorders>
              <w:top w:val="single" w:sz="6" w:space="0" w:color="222222"/>
              <w:left w:val="single" w:sz="6" w:space="0" w:color="222222"/>
              <w:bottom w:val="single" w:sz="6" w:space="0" w:color="222222"/>
              <w:right w:val="single" w:sz="6" w:space="0" w:color="222222"/>
            </w:tcBorders>
            <w:vAlign w:val="center"/>
          </w:tcPr>
          <w:p w:rsidR="00E57B0A" w:rsidRPr="00E118C5" w:rsidRDefault="00E57B0A" w:rsidP="00820F84">
            <w:pPr>
              <w:pStyle w:val="NoSpacing"/>
              <w:jc w:val="both"/>
              <w:rPr>
                <w:b/>
                <w:sz w:val="20"/>
                <w:szCs w:val="20"/>
              </w:rPr>
            </w:pPr>
          </w:p>
        </w:tc>
        <w:tc>
          <w:tcPr>
            <w:tcW w:w="1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Начало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Окончание</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Количество</w:t>
            </w:r>
            <w:r w:rsidRPr="00E118C5">
              <w:rPr>
                <w:b/>
                <w:sz w:val="20"/>
                <w:szCs w:val="20"/>
              </w:rPr>
              <w:br/>
              <w:t>учебных недель и дней</w:t>
            </w:r>
          </w:p>
        </w:tc>
      </w:tr>
      <w:tr w:rsidR="00E57B0A" w:rsidRPr="00E118C5" w:rsidTr="00982186">
        <w:trPr>
          <w:jc w:val="center"/>
        </w:trPr>
        <w:tc>
          <w:tcPr>
            <w:tcW w:w="16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sz w:val="20"/>
                <w:szCs w:val="20"/>
              </w:rPr>
              <w:t>I четверть</w:t>
            </w:r>
          </w:p>
        </w:tc>
        <w:tc>
          <w:tcPr>
            <w:tcW w:w="1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lang w:val="en-US"/>
              </w:rPr>
            </w:pPr>
            <w:r w:rsidRPr="00E118C5">
              <w:rPr>
                <w:sz w:val="20"/>
                <w:szCs w:val="20"/>
                <w:lang w:val="en-US"/>
              </w:rPr>
              <w:t>01.09.2022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lang w:val="en-US"/>
              </w:rPr>
            </w:pPr>
            <w:r w:rsidRPr="00E118C5">
              <w:rPr>
                <w:sz w:val="20"/>
                <w:szCs w:val="20"/>
                <w:lang w:val="en-US"/>
              </w:rPr>
              <w:t>28.10.2022</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color w:val="000000"/>
                <w:sz w:val="20"/>
                <w:szCs w:val="20"/>
              </w:rPr>
            </w:pPr>
            <w:r w:rsidRPr="00E118C5">
              <w:rPr>
                <w:color w:val="000000"/>
                <w:sz w:val="20"/>
                <w:szCs w:val="20"/>
              </w:rPr>
              <w:t>8 учебных недель 2 дня</w:t>
            </w:r>
          </w:p>
        </w:tc>
      </w:tr>
      <w:tr w:rsidR="00E57B0A" w:rsidRPr="00E118C5" w:rsidTr="00982186">
        <w:trPr>
          <w:trHeight w:val="259"/>
          <w:jc w:val="center"/>
        </w:trPr>
        <w:tc>
          <w:tcPr>
            <w:tcW w:w="16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sz w:val="20"/>
                <w:szCs w:val="20"/>
              </w:rPr>
              <w:t>II четверть</w:t>
            </w:r>
          </w:p>
        </w:tc>
        <w:tc>
          <w:tcPr>
            <w:tcW w:w="1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lang w:val="en-US"/>
              </w:rPr>
            </w:pPr>
            <w:r w:rsidRPr="00E118C5">
              <w:rPr>
                <w:sz w:val="20"/>
                <w:szCs w:val="20"/>
                <w:lang w:val="en-US"/>
              </w:rPr>
              <w:t>07.11.2022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lang w:val="en-US"/>
              </w:rPr>
            </w:pPr>
            <w:r w:rsidRPr="00E118C5">
              <w:rPr>
                <w:sz w:val="20"/>
                <w:szCs w:val="20"/>
                <w:lang w:val="en-US"/>
              </w:rPr>
              <w:t>29.12.2022</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color w:val="000000"/>
                <w:sz w:val="20"/>
                <w:szCs w:val="20"/>
              </w:rPr>
            </w:pPr>
            <w:r w:rsidRPr="00E118C5">
              <w:rPr>
                <w:color w:val="000000"/>
                <w:sz w:val="20"/>
                <w:szCs w:val="20"/>
              </w:rPr>
              <w:t>7 учебных недель 4 дня</w:t>
            </w:r>
          </w:p>
        </w:tc>
      </w:tr>
      <w:tr w:rsidR="00E57B0A" w:rsidRPr="00E118C5" w:rsidTr="00982186">
        <w:trPr>
          <w:trHeight w:val="252"/>
          <w:jc w:val="center"/>
        </w:trPr>
        <w:tc>
          <w:tcPr>
            <w:tcW w:w="16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sz w:val="20"/>
                <w:szCs w:val="20"/>
              </w:rPr>
              <w:t>III четверть</w:t>
            </w:r>
          </w:p>
        </w:tc>
        <w:tc>
          <w:tcPr>
            <w:tcW w:w="1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lang w:val="en-US"/>
              </w:rPr>
            </w:pPr>
            <w:r w:rsidRPr="00E118C5">
              <w:rPr>
                <w:sz w:val="20"/>
                <w:szCs w:val="20"/>
                <w:lang w:val="en-US"/>
              </w:rPr>
              <w:t>09.01.2023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lang w:val="en-US"/>
              </w:rPr>
            </w:pPr>
            <w:r w:rsidRPr="00E118C5">
              <w:rPr>
                <w:sz w:val="20"/>
                <w:szCs w:val="20"/>
                <w:lang w:val="en-US"/>
              </w:rPr>
              <w:t>22.03.2023</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color w:val="000000"/>
                <w:sz w:val="20"/>
                <w:szCs w:val="20"/>
              </w:rPr>
            </w:pPr>
            <w:r w:rsidRPr="00E118C5">
              <w:rPr>
                <w:color w:val="000000"/>
                <w:sz w:val="20"/>
                <w:szCs w:val="20"/>
              </w:rPr>
              <w:t>10 учебных недель 3 дня</w:t>
            </w:r>
          </w:p>
        </w:tc>
      </w:tr>
      <w:tr w:rsidR="00E57B0A" w:rsidRPr="00E118C5" w:rsidTr="00982186">
        <w:trPr>
          <w:jc w:val="center"/>
        </w:trPr>
        <w:tc>
          <w:tcPr>
            <w:tcW w:w="16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sz w:val="20"/>
                <w:szCs w:val="20"/>
              </w:rPr>
              <w:t>IV четверть</w:t>
            </w:r>
          </w:p>
        </w:tc>
        <w:tc>
          <w:tcPr>
            <w:tcW w:w="1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lang w:val="en-US"/>
              </w:rPr>
            </w:pPr>
            <w:r w:rsidRPr="00E118C5">
              <w:rPr>
                <w:sz w:val="20"/>
                <w:szCs w:val="20"/>
                <w:lang w:val="en-US"/>
              </w:rPr>
              <w:t>03.04.2023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lang w:val="en-US"/>
              </w:rPr>
            </w:pPr>
            <w:r w:rsidRPr="00E118C5">
              <w:rPr>
                <w:sz w:val="20"/>
                <w:szCs w:val="20"/>
                <w:lang w:val="en-US"/>
              </w:rPr>
              <w:t>25.05.2023</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color w:val="000000"/>
                <w:sz w:val="20"/>
                <w:szCs w:val="20"/>
              </w:rPr>
            </w:pPr>
            <w:r w:rsidRPr="00E118C5">
              <w:rPr>
                <w:color w:val="000000"/>
                <w:sz w:val="20"/>
                <w:szCs w:val="20"/>
              </w:rPr>
              <w:t>7 учебных недель 4 дня</w:t>
            </w:r>
          </w:p>
        </w:tc>
      </w:tr>
      <w:tr w:rsidR="00E57B0A" w:rsidRPr="00E118C5" w:rsidTr="00982186">
        <w:trPr>
          <w:jc w:val="center"/>
        </w:trPr>
        <w:tc>
          <w:tcPr>
            <w:tcW w:w="1736" w:type="dxa"/>
            <w:gridSpan w:val="2"/>
            <w:tcMar>
              <w:top w:w="75" w:type="dxa"/>
              <w:left w:w="75" w:type="dxa"/>
              <w:bottom w:w="75" w:type="dxa"/>
              <w:right w:w="75" w:type="dxa"/>
            </w:tcMar>
            <w:vAlign w:val="center"/>
          </w:tcPr>
          <w:p w:rsidR="00E57B0A" w:rsidRPr="00E118C5" w:rsidRDefault="00E57B0A" w:rsidP="00820F84">
            <w:pPr>
              <w:pStyle w:val="NoSpacing"/>
              <w:jc w:val="both"/>
              <w:rPr>
                <w:sz w:val="20"/>
                <w:szCs w:val="20"/>
              </w:rPr>
            </w:pPr>
          </w:p>
        </w:tc>
        <w:tc>
          <w:tcPr>
            <w:tcW w:w="1641" w:type="dxa"/>
            <w:tcMar>
              <w:top w:w="75" w:type="dxa"/>
              <w:left w:w="75" w:type="dxa"/>
              <w:bottom w:w="75" w:type="dxa"/>
              <w:right w:w="75" w:type="dxa"/>
            </w:tcMar>
            <w:vAlign w:val="center"/>
          </w:tcPr>
          <w:p w:rsidR="00E57B0A" w:rsidRPr="00E118C5" w:rsidRDefault="00E57B0A" w:rsidP="00820F84">
            <w:pPr>
              <w:pStyle w:val="NoSpacing"/>
              <w:jc w:val="both"/>
              <w:rPr>
                <w:sz w:val="20"/>
                <w:szCs w:val="20"/>
              </w:rPr>
            </w:pPr>
            <w:r w:rsidRPr="00E118C5">
              <w:rPr>
                <w:sz w:val="20"/>
                <w:szCs w:val="20"/>
              </w:rPr>
              <w:t> </w:t>
            </w:r>
          </w:p>
        </w:tc>
        <w:tc>
          <w:tcPr>
            <w:tcW w:w="1902" w:type="dxa"/>
            <w:tcMar>
              <w:top w:w="75" w:type="dxa"/>
              <w:left w:w="75" w:type="dxa"/>
              <w:bottom w:w="75" w:type="dxa"/>
              <w:right w:w="75" w:type="dxa"/>
            </w:tcMar>
            <w:vAlign w:val="center"/>
          </w:tcPr>
          <w:p w:rsidR="00E57B0A" w:rsidRPr="00E118C5" w:rsidRDefault="00E57B0A" w:rsidP="00820F84">
            <w:pPr>
              <w:pStyle w:val="NoSpacing"/>
              <w:jc w:val="both"/>
              <w:rPr>
                <w:sz w:val="20"/>
                <w:szCs w:val="20"/>
              </w:rPr>
            </w:pPr>
            <w:r w:rsidRPr="00E118C5">
              <w:rPr>
                <w:sz w:val="20"/>
                <w:szCs w:val="20"/>
              </w:rPr>
              <w:t> </w:t>
            </w:r>
          </w:p>
          <w:p w:rsidR="00E57B0A" w:rsidRPr="00E118C5" w:rsidRDefault="00E57B0A" w:rsidP="00820F84">
            <w:pPr>
              <w:pStyle w:val="NoSpacing"/>
              <w:jc w:val="both"/>
              <w:rPr>
                <w:sz w:val="20"/>
                <w:szCs w:val="20"/>
              </w:rPr>
            </w:pPr>
          </w:p>
          <w:p w:rsidR="00E57B0A" w:rsidRPr="00E118C5" w:rsidRDefault="00E57B0A" w:rsidP="00820F84">
            <w:pPr>
              <w:pStyle w:val="NoSpacing"/>
              <w:jc w:val="both"/>
              <w:rPr>
                <w:sz w:val="20"/>
                <w:szCs w:val="20"/>
              </w:rPr>
            </w:pPr>
          </w:p>
          <w:p w:rsidR="00E57B0A" w:rsidRPr="00E118C5" w:rsidRDefault="00E57B0A" w:rsidP="00820F84">
            <w:pPr>
              <w:pStyle w:val="NoSpacing"/>
              <w:jc w:val="both"/>
              <w:rPr>
                <w:sz w:val="20"/>
                <w:szCs w:val="20"/>
              </w:rPr>
            </w:pPr>
          </w:p>
          <w:p w:rsidR="00E57B0A" w:rsidRPr="00E118C5" w:rsidRDefault="00E57B0A" w:rsidP="00820F84">
            <w:pPr>
              <w:pStyle w:val="NoSpacing"/>
              <w:jc w:val="both"/>
              <w:rPr>
                <w:sz w:val="20"/>
                <w:szCs w:val="20"/>
              </w:rPr>
            </w:pPr>
          </w:p>
          <w:p w:rsidR="00E57B0A" w:rsidRPr="00E118C5" w:rsidRDefault="00E57B0A" w:rsidP="00820F84">
            <w:pPr>
              <w:pStyle w:val="NoSpacing"/>
              <w:jc w:val="both"/>
              <w:rPr>
                <w:sz w:val="20"/>
                <w:szCs w:val="20"/>
              </w:rPr>
            </w:pPr>
          </w:p>
          <w:p w:rsidR="00E57B0A" w:rsidRPr="00E118C5" w:rsidRDefault="00E57B0A" w:rsidP="00820F84">
            <w:pPr>
              <w:pStyle w:val="NoSpacing"/>
              <w:jc w:val="both"/>
              <w:rPr>
                <w:sz w:val="20"/>
                <w:szCs w:val="20"/>
              </w:rPr>
            </w:pPr>
          </w:p>
        </w:tc>
        <w:tc>
          <w:tcPr>
            <w:tcW w:w="1942" w:type="dxa"/>
            <w:tcMar>
              <w:top w:w="75" w:type="dxa"/>
              <w:left w:w="75" w:type="dxa"/>
              <w:bottom w:w="75" w:type="dxa"/>
              <w:right w:w="75" w:type="dxa"/>
            </w:tcMar>
            <w:vAlign w:val="center"/>
          </w:tcPr>
          <w:p w:rsidR="00E57B0A" w:rsidRPr="00E118C5" w:rsidRDefault="00E57B0A" w:rsidP="00820F84">
            <w:pPr>
              <w:pStyle w:val="NoSpacing"/>
              <w:jc w:val="both"/>
              <w:rPr>
                <w:sz w:val="20"/>
                <w:szCs w:val="20"/>
              </w:rPr>
            </w:pPr>
            <w:r w:rsidRPr="00E118C5">
              <w:rPr>
                <w:sz w:val="20"/>
                <w:szCs w:val="20"/>
              </w:rPr>
              <w:t> </w:t>
            </w:r>
          </w:p>
        </w:tc>
        <w:tc>
          <w:tcPr>
            <w:tcW w:w="2000" w:type="dxa"/>
            <w:tcMar>
              <w:top w:w="75" w:type="dxa"/>
              <w:left w:w="75" w:type="dxa"/>
              <w:bottom w:w="75" w:type="dxa"/>
              <w:right w:w="75" w:type="dxa"/>
            </w:tcMar>
            <w:vAlign w:val="center"/>
          </w:tcPr>
          <w:p w:rsidR="00E57B0A" w:rsidRPr="00E118C5" w:rsidRDefault="00E57B0A" w:rsidP="00820F84">
            <w:pPr>
              <w:pStyle w:val="NoSpacing"/>
              <w:jc w:val="both"/>
              <w:rPr>
                <w:sz w:val="20"/>
                <w:szCs w:val="20"/>
              </w:rPr>
            </w:pPr>
            <w:r w:rsidRPr="00E118C5">
              <w:rPr>
                <w:sz w:val="20"/>
                <w:szCs w:val="20"/>
              </w:rPr>
              <w:t> </w:t>
            </w:r>
          </w:p>
        </w:tc>
      </w:tr>
    </w:tbl>
    <w:p w:rsidR="00E57B0A" w:rsidRPr="00E118C5" w:rsidRDefault="00E57B0A" w:rsidP="00820F84">
      <w:pPr>
        <w:pStyle w:val="NoSpacing"/>
        <w:jc w:val="both"/>
        <w:rPr>
          <w:sz w:val="20"/>
          <w:szCs w:val="20"/>
        </w:rPr>
      </w:pPr>
      <w:r w:rsidRPr="00E118C5">
        <w:rPr>
          <w:sz w:val="20"/>
          <w:szCs w:val="20"/>
        </w:rPr>
        <w:t>2.2. Продолжительность каникул</w:t>
      </w:r>
    </w:p>
    <w:p w:rsidR="00E57B0A" w:rsidRPr="00E118C5" w:rsidRDefault="00E57B0A" w:rsidP="00820F84">
      <w:pPr>
        <w:pStyle w:val="NoSpacing"/>
        <w:jc w:val="both"/>
        <w:rPr>
          <w:sz w:val="20"/>
          <w:szCs w:val="20"/>
        </w:rPr>
      </w:pPr>
      <w:r w:rsidRPr="00E118C5">
        <w:rPr>
          <w:sz w:val="20"/>
          <w:szCs w:val="20"/>
        </w:rPr>
        <w:t>5 - 9 классы</w:t>
      </w:r>
    </w:p>
    <w:p w:rsidR="00E57B0A" w:rsidRPr="00E118C5" w:rsidRDefault="00E57B0A" w:rsidP="00820F84">
      <w:pPr>
        <w:pStyle w:val="NoSpacing"/>
        <w:jc w:val="both"/>
        <w:rPr>
          <w:sz w:val="20"/>
          <w:szCs w:val="20"/>
        </w:rPr>
      </w:pPr>
    </w:p>
    <w:tbl>
      <w:tblPr>
        <w:tblW w:w="6742" w:type="dxa"/>
        <w:tblLayout w:type="fixed"/>
        <w:tblCellMar>
          <w:top w:w="15" w:type="dxa"/>
          <w:left w:w="15" w:type="dxa"/>
          <w:bottom w:w="15" w:type="dxa"/>
          <w:right w:w="15" w:type="dxa"/>
        </w:tblCellMar>
        <w:tblLook w:val="00A0"/>
      </w:tblPr>
      <w:tblGrid>
        <w:gridCol w:w="1780"/>
        <w:gridCol w:w="1701"/>
        <w:gridCol w:w="1418"/>
        <w:gridCol w:w="1843"/>
      </w:tblGrid>
      <w:tr w:rsidR="00E57B0A" w:rsidRPr="00E118C5" w:rsidTr="00982186">
        <w:tc>
          <w:tcPr>
            <w:tcW w:w="17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Каникулярный период</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Дата</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Продолжительность</w:t>
            </w:r>
            <w:r w:rsidRPr="00E118C5">
              <w:rPr>
                <w:b/>
                <w:sz w:val="20"/>
                <w:szCs w:val="20"/>
              </w:rPr>
              <w:br/>
              <w:t>каникул</w:t>
            </w:r>
          </w:p>
        </w:tc>
      </w:tr>
      <w:tr w:rsidR="00E57B0A" w:rsidRPr="00E118C5" w:rsidTr="00982186">
        <w:tc>
          <w:tcPr>
            <w:tcW w:w="1780" w:type="dxa"/>
            <w:vMerge/>
            <w:tcBorders>
              <w:top w:val="single" w:sz="6" w:space="0" w:color="222222"/>
              <w:left w:val="single" w:sz="6" w:space="0" w:color="222222"/>
              <w:bottom w:val="single" w:sz="6" w:space="0" w:color="222222"/>
              <w:right w:val="single" w:sz="6" w:space="0" w:color="222222"/>
            </w:tcBorders>
            <w:vAlign w:val="center"/>
          </w:tcPr>
          <w:p w:rsidR="00E57B0A" w:rsidRPr="00E118C5" w:rsidRDefault="00E57B0A" w:rsidP="00820F84">
            <w:pPr>
              <w:pStyle w:val="NoSpacing"/>
              <w:jc w:val="both"/>
              <w:rPr>
                <w:sz w:val="20"/>
                <w:szCs w:val="20"/>
              </w:rPr>
            </w:pP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Начало</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pStyle w:val="NoSpacing"/>
              <w:jc w:val="both"/>
              <w:rPr>
                <w:b/>
                <w:sz w:val="20"/>
                <w:szCs w:val="20"/>
              </w:rPr>
            </w:pPr>
            <w:r w:rsidRPr="00E118C5">
              <w:rPr>
                <w:b/>
                <w:sz w:val="20"/>
                <w:szCs w:val="20"/>
              </w:rPr>
              <w:t>Окончание</w:t>
            </w:r>
          </w:p>
        </w:tc>
        <w:tc>
          <w:tcPr>
            <w:tcW w:w="1843" w:type="dxa"/>
            <w:tcBorders>
              <w:top w:val="single" w:sz="6" w:space="0" w:color="222222"/>
              <w:left w:val="single" w:sz="6" w:space="0" w:color="222222"/>
              <w:bottom w:val="single" w:sz="6" w:space="0" w:color="222222"/>
              <w:right w:val="single" w:sz="6" w:space="0" w:color="222222"/>
            </w:tcBorders>
            <w:vAlign w:val="center"/>
          </w:tcPr>
          <w:p w:rsidR="00E57B0A" w:rsidRPr="00E118C5" w:rsidRDefault="00E57B0A" w:rsidP="00820F84">
            <w:pPr>
              <w:pStyle w:val="NoSpacing"/>
              <w:jc w:val="both"/>
              <w:rPr>
                <w:sz w:val="20"/>
                <w:szCs w:val="20"/>
              </w:rPr>
            </w:pPr>
          </w:p>
        </w:tc>
      </w:tr>
      <w:tr w:rsidR="00E57B0A" w:rsidRPr="00E118C5" w:rsidTr="00982186">
        <w:tc>
          <w:tcPr>
            <w:tcW w:w="1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sz w:val="20"/>
                <w:szCs w:val="20"/>
              </w:rPr>
              <w:t>Осенние каникулы</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highlight w:val="cyan"/>
                <w:lang w:val="en-US"/>
              </w:rPr>
            </w:pPr>
            <w:r w:rsidRPr="00E118C5">
              <w:rPr>
                <w:sz w:val="20"/>
                <w:szCs w:val="20"/>
                <w:lang w:val="en-US"/>
              </w:rPr>
              <w:t>29.10.2022</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highlight w:val="cyan"/>
                <w:lang w:val="en-US"/>
              </w:rPr>
            </w:pPr>
            <w:r w:rsidRPr="00E118C5">
              <w:rPr>
                <w:sz w:val="20"/>
                <w:szCs w:val="20"/>
                <w:lang w:val="en-US"/>
              </w:rPr>
              <w:t>06.11.2022</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color w:val="000000"/>
                <w:sz w:val="20"/>
                <w:szCs w:val="20"/>
              </w:rPr>
            </w:pPr>
            <w:r w:rsidRPr="00E118C5">
              <w:rPr>
                <w:color w:val="000000"/>
                <w:sz w:val="20"/>
                <w:szCs w:val="20"/>
              </w:rPr>
              <w:t>9</w:t>
            </w:r>
          </w:p>
        </w:tc>
      </w:tr>
      <w:tr w:rsidR="00E57B0A" w:rsidRPr="00E118C5" w:rsidTr="00982186">
        <w:tc>
          <w:tcPr>
            <w:tcW w:w="1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sz w:val="20"/>
                <w:szCs w:val="20"/>
              </w:rPr>
              <w:t>Зимние каникулы</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highlight w:val="cyan"/>
                <w:lang w:val="en-US"/>
              </w:rPr>
            </w:pPr>
            <w:r w:rsidRPr="00E118C5">
              <w:rPr>
                <w:sz w:val="20"/>
                <w:szCs w:val="20"/>
                <w:lang w:val="en-US"/>
              </w:rPr>
              <w:t>30.12.2022</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highlight w:val="cyan"/>
                <w:lang w:val="en-US"/>
              </w:rPr>
            </w:pPr>
            <w:r w:rsidRPr="00E118C5">
              <w:rPr>
                <w:sz w:val="20"/>
                <w:szCs w:val="20"/>
                <w:lang w:val="en-US"/>
              </w:rPr>
              <w:t>08.01.2023</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color w:val="000000"/>
                <w:sz w:val="20"/>
                <w:szCs w:val="20"/>
              </w:rPr>
            </w:pPr>
            <w:r w:rsidRPr="00E118C5">
              <w:rPr>
                <w:color w:val="000000"/>
                <w:sz w:val="20"/>
                <w:szCs w:val="20"/>
              </w:rPr>
              <w:t>10</w:t>
            </w:r>
          </w:p>
        </w:tc>
      </w:tr>
      <w:tr w:rsidR="00E57B0A" w:rsidRPr="00E118C5" w:rsidTr="00982186">
        <w:tc>
          <w:tcPr>
            <w:tcW w:w="1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sz w:val="20"/>
                <w:szCs w:val="20"/>
              </w:rPr>
              <w:t>Весенние каникулы</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highlight w:val="cyan"/>
                <w:lang w:val="en-US"/>
              </w:rPr>
            </w:pPr>
            <w:r w:rsidRPr="00E118C5">
              <w:rPr>
                <w:sz w:val="20"/>
                <w:szCs w:val="20"/>
                <w:lang w:val="en-US"/>
              </w:rPr>
              <w:t>23.03.2023</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highlight w:val="cyan"/>
                <w:lang w:val="en-US"/>
              </w:rPr>
            </w:pPr>
            <w:r w:rsidRPr="00E118C5">
              <w:rPr>
                <w:sz w:val="20"/>
                <w:szCs w:val="20"/>
                <w:lang w:val="en-US"/>
              </w:rPr>
              <w:t>02.04.2023</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color w:val="000000"/>
                <w:sz w:val="20"/>
                <w:szCs w:val="20"/>
              </w:rPr>
              <w:t>11</w:t>
            </w:r>
          </w:p>
        </w:tc>
      </w:tr>
      <w:tr w:rsidR="00E57B0A" w:rsidRPr="00E118C5" w:rsidTr="00982186">
        <w:tc>
          <w:tcPr>
            <w:tcW w:w="1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sz w:val="20"/>
                <w:szCs w:val="20"/>
              </w:rPr>
              <w:t>Летние каникулы</w:t>
            </w:r>
          </w:p>
        </w:tc>
        <w:tc>
          <w:tcPr>
            <w:tcW w:w="17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highlight w:val="cyan"/>
                <w:lang w:val="en-US"/>
              </w:rPr>
            </w:pPr>
            <w:r w:rsidRPr="00E118C5">
              <w:rPr>
                <w:sz w:val="20"/>
                <w:szCs w:val="20"/>
                <w:lang w:val="en-US"/>
              </w:rPr>
              <w:t>26.05.2023</w:t>
            </w:r>
          </w:p>
        </w:tc>
        <w:tc>
          <w:tcPr>
            <w:tcW w:w="14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highlight w:val="cyan"/>
                <w:lang w:val="en-US"/>
              </w:rPr>
            </w:pPr>
            <w:r w:rsidRPr="00E118C5">
              <w:rPr>
                <w:sz w:val="20"/>
                <w:szCs w:val="20"/>
                <w:lang w:val="en-US"/>
              </w:rPr>
              <w:t>31.08.2023</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pStyle w:val="NoSpacing"/>
              <w:jc w:val="both"/>
              <w:rPr>
                <w:sz w:val="20"/>
                <w:szCs w:val="20"/>
              </w:rPr>
            </w:pPr>
            <w:r w:rsidRPr="00E118C5">
              <w:rPr>
                <w:color w:val="000000"/>
                <w:sz w:val="20"/>
                <w:szCs w:val="20"/>
              </w:rPr>
              <w:t>98</w:t>
            </w:r>
          </w:p>
        </w:tc>
      </w:tr>
    </w:tbl>
    <w:p w:rsidR="00E57B0A" w:rsidRPr="00E118C5" w:rsidRDefault="00E57B0A" w:rsidP="00820F84">
      <w:pPr>
        <w:pStyle w:val="NoSpacing"/>
        <w:spacing w:line="360" w:lineRule="auto"/>
        <w:jc w:val="both"/>
        <w:rPr>
          <w:rStyle w:val="Emphasis"/>
          <w:i w:val="0"/>
          <w:sz w:val="20"/>
          <w:szCs w:val="20"/>
        </w:rPr>
      </w:pPr>
    </w:p>
    <w:p w:rsidR="00E57B0A" w:rsidRPr="00E118C5" w:rsidRDefault="00E57B0A" w:rsidP="00820F84">
      <w:pPr>
        <w:pStyle w:val="NoSpacing"/>
        <w:spacing w:line="360" w:lineRule="auto"/>
        <w:jc w:val="both"/>
        <w:rPr>
          <w:sz w:val="20"/>
          <w:szCs w:val="20"/>
        </w:rPr>
      </w:pPr>
      <w:r w:rsidRPr="00E118C5">
        <w:rPr>
          <w:rStyle w:val="Emphasis"/>
          <w:sz w:val="20"/>
          <w:szCs w:val="20"/>
        </w:rPr>
        <w:t xml:space="preserve">2.3. </w:t>
      </w:r>
      <w:r w:rsidRPr="00E118C5">
        <w:rPr>
          <w:sz w:val="20"/>
          <w:szCs w:val="20"/>
        </w:rPr>
        <w:t xml:space="preserve">Количество учебных дней в неделю:  </w:t>
      </w:r>
    </w:p>
    <w:p w:rsidR="00E57B0A" w:rsidRPr="00E118C5" w:rsidRDefault="00E57B0A" w:rsidP="00820F84">
      <w:pPr>
        <w:pStyle w:val="NoSpacing"/>
        <w:spacing w:line="360" w:lineRule="auto"/>
        <w:jc w:val="both"/>
        <w:rPr>
          <w:sz w:val="20"/>
          <w:szCs w:val="20"/>
        </w:rPr>
      </w:pPr>
      <w:r w:rsidRPr="00E118C5">
        <w:rPr>
          <w:sz w:val="20"/>
          <w:szCs w:val="20"/>
        </w:rPr>
        <w:t xml:space="preserve">• основное общее образование (5 - 9 классы) – 6 дней. </w:t>
      </w:r>
    </w:p>
    <w:p w:rsidR="00E57B0A" w:rsidRPr="00E118C5" w:rsidRDefault="00E57B0A" w:rsidP="00820F84">
      <w:pPr>
        <w:pStyle w:val="NoSpacing"/>
        <w:spacing w:line="360" w:lineRule="auto"/>
        <w:jc w:val="both"/>
        <w:rPr>
          <w:sz w:val="20"/>
          <w:szCs w:val="20"/>
        </w:rPr>
      </w:pPr>
      <w:r w:rsidRPr="00E118C5">
        <w:rPr>
          <w:sz w:val="20"/>
          <w:szCs w:val="20"/>
        </w:rPr>
        <w:t xml:space="preserve">2.4. Начало учебных занятий: 8 часов 30 минут. </w:t>
      </w:r>
    </w:p>
    <w:p w:rsidR="00E57B0A" w:rsidRPr="00E118C5" w:rsidRDefault="00E57B0A" w:rsidP="00820F84">
      <w:pPr>
        <w:pStyle w:val="NoSpacing"/>
        <w:spacing w:line="360" w:lineRule="auto"/>
        <w:jc w:val="both"/>
        <w:rPr>
          <w:sz w:val="20"/>
          <w:szCs w:val="20"/>
        </w:rPr>
      </w:pPr>
      <w:r w:rsidRPr="00E118C5">
        <w:rPr>
          <w:sz w:val="20"/>
          <w:szCs w:val="20"/>
        </w:rPr>
        <w:t>2.5. Продолжительность уроков</w:t>
      </w:r>
    </w:p>
    <w:p w:rsidR="00E57B0A" w:rsidRPr="00E118C5" w:rsidRDefault="00E57B0A" w:rsidP="00820F84">
      <w:pPr>
        <w:pStyle w:val="NoSpacing"/>
        <w:spacing w:line="360" w:lineRule="auto"/>
        <w:jc w:val="both"/>
        <w:rPr>
          <w:sz w:val="20"/>
          <w:szCs w:val="20"/>
        </w:rPr>
      </w:pPr>
      <w:r w:rsidRPr="00E118C5">
        <w:rPr>
          <w:sz w:val="20"/>
          <w:szCs w:val="20"/>
        </w:rPr>
        <w:t>5 - 9 классы: 45 минут</w:t>
      </w:r>
    </w:p>
    <w:p w:rsidR="00E57B0A" w:rsidRPr="00E118C5" w:rsidRDefault="00E57B0A" w:rsidP="00820F84">
      <w:pPr>
        <w:pStyle w:val="NoSpacing"/>
        <w:spacing w:line="276" w:lineRule="auto"/>
        <w:jc w:val="both"/>
        <w:rPr>
          <w:sz w:val="20"/>
          <w:szCs w:val="20"/>
        </w:rPr>
      </w:pPr>
      <w:r w:rsidRPr="00E118C5">
        <w:rPr>
          <w:sz w:val="20"/>
          <w:szCs w:val="20"/>
        </w:rPr>
        <w:t>2.6. Продолжительность перемен</w:t>
      </w:r>
    </w:p>
    <w:p w:rsidR="00E57B0A" w:rsidRPr="00E118C5" w:rsidRDefault="00E57B0A" w:rsidP="00820F84">
      <w:pPr>
        <w:pStyle w:val="NoSpacing"/>
        <w:spacing w:line="276" w:lineRule="auto"/>
        <w:jc w:val="both"/>
        <w:rPr>
          <w:sz w:val="20"/>
          <w:szCs w:val="20"/>
        </w:rPr>
      </w:pPr>
      <w:r w:rsidRPr="00E118C5">
        <w:rPr>
          <w:sz w:val="20"/>
          <w:szCs w:val="20"/>
        </w:rPr>
        <w:t xml:space="preserve">       5 - 9 классы:</w:t>
      </w:r>
    </w:p>
    <w:p w:rsidR="00E57B0A" w:rsidRPr="00E118C5" w:rsidRDefault="00E57B0A" w:rsidP="00820F84">
      <w:pPr>
        <w:pStyle w:val="NoSpacing"/>
        <w:spacing w:line="276" w:lineRule="auto"/>
        <w:jc w:val="both"/>
        <w:rPr>
          <w:sz w:val="20"/>
          <w:szCs w:val="20"/>
        </w:rPr>
      </w:pPr>
      <w:r w:rsidRPr="00E118C5">
        <w:rPr>
          <w:sz w:val="20"/>
          <w:szCs w:val="20"/>
        </w:rPr>
        <w:t>1 перемена – 10 минут</w:t>
      </w:r>
    </w:p>
    <w:p w:rsidR="00E57B0A" w:rsidRPr="00E118C5" w:rsidRDefault="00E57B0A" w:rsidP="00820F84">
      <w:pPr>
        <w:pStyle w:val="NoSpacing"/>
        <w:spacing w:line="276" w:lineRule="auto"/>
        <w:jc w:val="both"/>
        <w:rPr>
          <w:sz w:val="20"/>
          <w:szCs w:val="20"/>
        </w:rPr>
      </w:pPr>
      <w:r w:rsidRPr="00E118C5">
        <w:rPr>
          <w:sz w:val="20"/>
          <w:szCs w:val="20"/>
        </w:rPr>
        <w:t xml:space="preserve">2 перемена – 10 минут       </w:t>
      </w:r>
    </w:p>
    <w:p w:rsidR="00E57B0A" w:rsidRPr="00E118C5" w:rsidRDefault="00E57B0A" w:rsidP="00820F84">
      <w:pPr>
        <w:pStyle w:val="NoSpacing"/>
        <w:spacing w:line="276" w:lineRule="auto"/>
        <w:jc w:val="both"/>
        <w:rPr>
          <w:sz w:val="20"/>
          <w:szCs w:val="20"/>
        </w:rPr>
      </w:pPr>
      <w:r w:rsidRPr="00E118C5">
        <w:rPr>
          <w:sz w:val="20"/>
          <w:szCs w:val="20"/>
        </w:rPr>
        <w:t xml:space="preserve">3 перемена – 30 минут                                 </w:t>
      </w:r>
    </w:p>
    <w:p w:rsidR="00E57B0A" w:rsidRPr="00E118C5" w:rsidRDefault="00E57B0A" w:rsidP="00820F84">
      <w:pPr>
        <w:pStyle w:val="NoSpacing"/>
        <w:spacing w:line="276" w:lineRule="auto"/>
        <w:jc w:val="both"/>
        <w:rPr>
          <w:sz w:val="20"/>
          <w:szCs w:val="20"/>
        </w:rPr>
      </w:pPr>
      <w:r w:rsidRPr="00E118C5">
        <w:rPr>
          <w:sz w:val="20"/>
          <w:szCs w:val="20"/>
        </w:rPr>
        <w:t>4 перемена – 10 минут</w:t>
      </w:r>
    </w:p>
    <w:p w:rsidR="00E57B0A" w:rsidRPr="00E118C5" w:rsidRDefault="00E57B0A" w:rsidP="00820F84">
      <w:pPr>
        <w:pStyle w:val="NoSpacing"/>
        <w:spacing w:line="360" w:lineRule="auto"/>
        <w:jc w:val="both"/>
        <w:rPr>
          <w:sz w:val="20"/>
          <w:szCs w:val="20"/>
        </w:rPr>
      </w:pPr>
      <w:r w:rsidRPr="00E118C5">
        <w:rPr>
          <w:sz w:val="20"/>
          <w:szCs w:val="20"/>
        </w:rPr>
        <w:t>5 перемена – 10 минут</w:t>
      </w:r>
    </w:p>
    <w:p w:rsidR="00E57B0A" w:rsidRPr="00E118C5" w:rsidRDefault="00E57B0A" w:rsidP="00820F84">
      <w:pPr>
        <w:pStyle w:val="NoSpacing"/>
        <w:spacing w:line="276" w:lineRule="auto"/>
        <w:jc w:val="both"/>
        <w:rPr>
          <w:sz w:val="20"/>
          <w:szCs w:val="20"/>
        </w:rPr>
      </w:pPr>
      <w:r w:rsidRPr="00E118C5">
        <w:rPr>
          <w:sz w:val="20"/>
          <w:szCs w:val="20"/>
        </w:rPr>
        <w:t>2.7. Расписание звонков</w:t>
      </w:r>
    </w:p>
    <w:p w:rsidR="00E57B0A" w:rsidRPr="00E118C5" w:rsidRDefault="00E57B0A" w:rsidP="00820F84">
      <w:pPr>
        <w:pStyle w:val="NoSpacing"/>
        <w:spacing w:line="276" w:lineRule="auto"/>
        <w:jc w:val="both"/>
        <w:rPr>
          <w:sz w:val="20"/>
          <w:szCs w:val="20"/>
        </w:rPr>
      </w:pPr>
      <w:r w:rsidRPr="00E118C5">
        <w:rPr>
          <w:sz w:val="20"/>
          <w:szCs w:val="20"/>
        </w:rPr>
        <w:t xml:space="preserve">       5 - 9 классы</w:t>
      </w:r>
    </w:p>
    <w:p w:rsidR="00E57B0A" w:rsidRPr="00E118C5" w:rsidRDefault="00E57B0A" w:rsidP="00820F84">
      <w:pPr>
        <w:pStyle w:val="NoSpacing"/>
        <w:spacing w:line="276" w:lineRule="auto"/>
        <w:jc w:val="both"/>
        <w:rPr>
          <w:sz w:val="20"/>
          <w:szCs w:val="20"/>
        </w:rPr>
      </w:pPr>
      <w:r w:rsidRPr="00E118C5">
        <w:rPr>
          <w:sz w:val="20"/>
          <w:szCs w:val="20"/>
        </w:rPr>
        <w:t xml:space="preserve">1 урок  </w:t>
      </w:r>
      <w:r w:rsidRPr="00E118C5">
        <w:rPr>
          <w:sz w:val="20"/>
          <w:szCs w:val="20"/>
        </w:rPr>
        <w:tab/>
        <w:t xml:space="preserve">08.30 – 09.15 </w:t>
      </w:r>
    </w:p>
    <w:p w:rsidR="00E57B0A" w:rsidRPr="00E118C5" w:rsidRDefault="00E57B0A" w:rsidP="00820F84">
      <w:pPr>
        <w:pStyle w:val="NoSpacing"/>
        <w:spacing w:line="276" w:lineRule="auto"/>
        <w:jc w:val="both"/>
        <w:rPr>
          <w:sz w:val="20"/>
          <w:szCs w:val="20"/>
        </w:rPr>
      </w:pPr>
      <w:r w:rsidRPr="00E118C5">
        <w:rPr>
          <w:sz w:val="20"/>
          <w:szCs w:val="20"/>
        </w:rPr>
        <w:t xml:space="preserve">2 урок  </w:t>
      </w:r>
      <w:r w:rsidRPr="00E118C5">
        <w:rPr>
          <w:sz w:val="20"/>
          <w:szCs w:val="20"/>
        </w:rPr>
        <w:tab/>
        <w:t xml:space="preserve">09.25 – 10.10 </w:t>
      </w:r>
    </w:p>
    <w:p w:rsidR="00E57B0A" w:rsidRPr="00E118C5" w:rsidRDefault="00E57B0A" w:rsidP="00820F84">
      <w:pPr>
        <w:pStyle w:val="NoSpacing"/>
        <w:spacing w:line="276" w:lineRule="auto"/>
        <w:jc w:val="both"/>
        <w:rPr>
          <w:sz w:val="20"/>
          <w:szCs w:val="20"/>
        </w:rPr>
      </w:pPr>
      <w:r w:rsidRPr="00E118C5">
        <w:rPr>
          <w:sz w:val="20"/>
          <w:szCs w:val="20"/>
        </w:rPr>
        <w:t xml:space="preserve">3 урок  </w:t>
      </w:r>
      <w:r w:rsidRPr="00E118C5">
        <w:rPr>
          <w:sz w:val="20"/>
          <w:szCs w:val="20"/>
        </w:rPr>
        <w:tab/>
        <w:t xml:space="preserve">10.20 – 11.05 </w:t>
      </w:r>
    </w:p>
    <w:p w:rsidR="00E57B0A" w:rsidRPr="00E118C5" w:rsidRDefault="00E57B0A" w:rsidP="00820F84">
      <w:pPr>
        <w:pStyle w:val="NoSpacing"/>
        <w:spacing w:line="276" w:lineRule="auto"/>
        <w:jc w:val="both"/>
        <w:rPr>
          <w:sz w:val="20"/>
          <w:szCs w:val="20"/>
        </w:rPr>
      </w:pPr>
      <w:r w:rsidRPr="00E118C5">
        <w:rPr>
          <w:sz w:val="20"/>
          <w:szCs w:val="20"/>
        </w:rPr>
        <w:t xml:space="preserve">4 урок </w:t>
      </w:r>
      <w:r w:rsidRPr="00E118C5">
        <w:rPr>
          <w:sz w:val="20"/>
          <w:szCs w:val="20"/>
        </w:rPr>
        <w:tab/>
        <w:t xml:space="preserve">11.35 – 12.20 </w:t>
      </w:r>
    </w:p>
    <w:p w:rsidR="00E57B0A" w:rsidRPr="00E118C5" w:rsidRDefault="00E57B0A" w:rsidP="00820F84">
      <w:pPr>
        <w:pStyle w:val="NoSpacing"/>
        <w:spacing w:line="276" w:lineRule="auto"/>
        <w:jc w:val="both"/>
        <w:rPr>
          <w:sz w:val="20"/>
          <w:szCs w:val="20"/>
        </w:rPr>
      </w:pPr>
      <w:r w:rsidRPr="00E118C5">
        <w:rPr>
          <w:sz w:val="20"/>
          <w:szCs w:val="20"/>
        </w:rPr>
        <w:t xml:space="preserve">5 урок </w:t>
      </w:r>
      <w:r w:rsidRPr="00E118C5">
        <w:rPr>
          <w:sz w:val="20"/>
          <w:szCs w:val="20"/>
        </w:rPr>
        <w:tab/>
        <w:t xml:space="preserve">12.30 – 13.15 </w:t>
      </w:r>
    </w:p>
    <w:p w:rsidR="00E57B0A" w:rsidRPr="00E118C5" w:rsidRDefault="00E57B0A" w:rsidP="00820F84">
      <w:pPr>
        <w:pStyle w:val="NoSpacing"/>
        <w:spacing w:line="276" w:lineRule="auto"/>
        <w:jc w:val="both"/>
        <w:rPr>
          <w:sz w:val="20"/>
          <w:szCs w:val="20"/>
        </w:rPr>
      </w:pPr>
      <w:r w:rsidRPr="00E118C5">
        <w:rPr>
          <w:sz w:val="20"/>
          <w:szCs w:val="20"/>
        </w:rPr>
        <w:t xml:space="preserve">6 урок </w:t>
      </w:r>
      <w:r w:rsidRPr="00E118C5">
        <w:rPr>
          <w:sz w:val="20"/>
          <w:szCs w:val="20"/>
        </w:rPr>
        <w:tab/>
        <w:t xml:space="preserve">13.25 – 14.10 </w:t>
      </w:r>
    </w:p>
    <w:p w:rsidR="00E57B0A" w:rsidRPr="00E118C5" w:rsidRDefault="00E57B0A" w:rsidP="00820F84">
      <w:pPr>
        <w:pStyle w:val="NoSpacing"/>
        <w:spacing w:line="276" w:lineRule="auto"/>
        <w:jc w:val="both"/>
        <w:rPr>
          <w:sz w:val="20"/>
          <w:szCs w:val="20"/>
        </w:rPr>
      </w:pPr>
    </w:p>
    <w:p w:rsidR="00E57B0A" w:rsidRPr="00E118C5" w:rsidRDefault="00E57B0A" w:rsidP="00820F84">
      <w:pPr>
        <w:spacing w:after="150"/>
        <w:jc w:val="both"/>
        <w:rPr>
          <w:rFonts w:ascii="Times New Roman" w:hAnsi="Times New Roman" w:cs="Times New Roman"/>
          <w:color w:val="222222"/>
          <w:sz w:val="20"/>
          <w:szCs w:val="20"/>
        </w:rPr>
      </w:pPr>
      <w:r w:rsidRPr="00E118C5">
        <w:rPr>
          <w:rFonts w:ascii="Times New Roman" w:hAnsi="Times New Roman" w:cs="Times New Roman"/>
          <w:b/>
          <w:bCs/>
          <w:color w:val="222222"/>
          <w:sz w:val="20"/>
          <w:szCs w:val="20"/>
        </w:rPr>
        <w:t>3. Организация промежуточной аттестации</w:t>
      </w:r>
    </w:p>
    <w:p w:rsidR="00E57B0A" w:rsidRPr="00E118C5" w:rsidRDefault="00E57B0A" w:rsidP="00820F84">
      <w:pPr>
        <w:spacing w:after="150"/>
        <w:jc w:val="both"/>
        <w:rPr>
          <w:rFonts w:ascii="Times New Roman" w:hAnsi="Times New Roman" w:cs="Times New Roman"/>
          <w:color w:val="222222"/>
          <w:sz w:val="20"/>
          <w:szCs w:val="20"/>
        </w:rPr>
      </w:pPr>
      <w:r w:rsidRPr="00E118C5">
        <w:rPr>
          <w:rFonts w:ascii="Times New Roman" w:hAnsi="Times New Roman" w:cs="Times New Roman"/>
          <w:color w:val="222222"/>
          <w:sz w:val="20"/>
          <w:szCs w:val="20"/>
        </w:rPr>
        <w:t xml:space="preserve">Промежуточная аттестация проводится в 5 - 8 классах </w:t>
      </w:r>
      <w:r w:rsidRPr="00E118C5">
        <w:rPr>
          <w:rFonts w:ascii="Times New Roman" w:hAnsi="Times New Roman" w:cs="Times New Roman"/>
          <w:i/>
          <w:color w:val="222222"/>
          <w:sz w:val="20"/>
          <w:szCs w:val="20"/>
        </w:rPr>
        <w:t>с </w:t>
      </w:r>
      <w:r w:rsidRPr="00E118C5">
        <w:rPr>
          <w:rStyle w:val="Emphasis"/>
          <w:rFonts w:ascii="Times New Roman" w:hAnsi="Times New Roman"/>
          <w:i w:val="0"/>
          <w:sz w:val="20"/>
          <w:szCs w:val="20"/>
        </w:rPr>
        <w:t>17 апреля 2023 года по 19 мая 2023 года </w:t>
      </w:r>
      <w:r w:rsidRPr="00E118C5">
        <w:rPr>
          <w:rFonts w:ascii="Times New Roman" w:hAnsi="Times New Roman" w:cs="Times New Roman"/>
          <w:color w:val="222222"/>
          <w:sz w:val="20"/>
          <w:szCs w:val="20"/>
        </w:rPr>
        <w:t xml:space="preserve">без прекращения образовательной деятельности по учебным предметам: русский язык, математика. </w:t>
      </w:r>
    </w:p>
    <w:p w:rsidR="00E57B0A" w:rsidRPr="00E118C5" w:rsidRDefault="00E57B0A" w:rsidP="00820F84">
      <w:pPr>
        <w:spacing w:after="150"/>
        <w:jc w:val="both"/>
        <w:rPr>
          <w:rFonts w:ascii="Times New Roman" w:hAnsi="Times New Roman" w:cs="Times New Roman"/>
          <w:color w:val="222222"/>
          <w:sz w:val="20"/>
          <w:szCs w:val="20"/>
        </w:rPr>
      </w:pPr>
      <w:r w:rsidRPr="00E118C5">
        <w:rPr>
          <w:rFonts w:ascii="Times New Roman" w:hAnsi="Times New Roman" w:cs="Times New Roman"/>
          <w:sz w:val="20"/>
          <w:szCs w:val="20"/>
        </w:rPr>
        <w:t>Формы промежуточной аттестации обучающихся</w:t>
      </w:r>
    </w:p>
    <w:tbl>
      <w:tblPr>
        <w:tblW w:w="0" w:type="auto"/>
        <w:jc w:val="center"/>
        <w:tblCellMar>
          <w:top w:w="15" w:type="dxa"/>
          <w:left w:w="15" w:type="dxa"/>
          <w:bottom w:w="15" w:type="dxa"/>
          <w:right w:w="15" w:type="dxa"/>
        </w:tblCellMar>
        <w:tblLook w:val="00A0"/>
      </w:tblPr>
      <w:tblGrid>
        <w:gridCol w:w="1420"/>
        <w:gridCol w:w="2908"/>
        <w:gridCol w:w="4038"/>
      </w:tblGrid>
      <w:tr w:rsidR="00E57B0A" w:rsidRPr="00E118C5" w:rsidTr="00982186">
        <w:trPr>
          <w:jc w:val="center"/>
        </w:trPr>
        <w:tc>
          <w:tcPr>
            <w:tcW w:w="1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Cs/>
                <w:sz w:val="20"/>
                <w:szCs w:val="20"/>
              </w:rPr>
              <w:t>Класс</w:t>
            </w: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Cs/>
                <w:sz w:val="20"/>
                <w:szCs w:val="20"/>
              </w:rPr>
              <w:t>Учебный предмет</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Cs/>
                <w:sz w:val="20"/>
                <w:szCs w:val="20"/>
              </w:rPr>
              <w:t>Форма промежуточной</w:t>
            </w:r>
            <w:r w:rsidRPr="00E118C5">
              <w:rPr>
                <w:rFonts w:ascii="Times New Roman" w:hAnsi="Times New Roman" w:cs="Times New Roman"/>
                <w:bCs/>
                <w:sz w:val="20"/>
                <w:szCs w:val="20"/>
              </w:rPr>
              <w:br/>
              <w:t>аттестации</w:t>
            </w:r>
          </w:p>
        </w:tc>
      </w:tr>
      <w:tr w:rsidR="00E57B0A" w:rsidRPr="00E118C5" w:rsidTr="00982186">
        <w:trPr>
          <w:jc w:val="center"/>
        </w:trPr>
        <w:tc>
          <w:tcPr>
            <w:tcW w:w="1420" w:type="dxa"/>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5</w:t>
            </w: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Русский язык</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Контрольная работа</w:t>
            </w:r>
          </w:p>
        </w:tc>
      </w:tr>
      <w:tr w:rsidR="00E57B0A" w:rsidRPr="00E118C5" w:rsidTr="00982186">
        <w:trPr>
          <w:jc w:val="center"/>
        </w:trPr>
        <w:tc>
          <w:tcPr>
            <w:tcW w:w="1420"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 xml:space="preserve">Математика </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Контрольная работа</w:t>
            </w:r>
          </w:p>
        </w:tc>
      </w:tr>
      <w:tr w:rsidR="00E57B0A" w:rsidRPr="00E118C5" w:rsidTr="00982186">
        <w:trPr>
          <w:jc w:val="center"/>
        </w:trPr>
        <w:tc>
          <w:tcPr>
            <w:tcW w:w="1420" w:type="dxa"/>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6</w:t>
            </w: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Русский язык</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Контрольная работа</w:t>
            </w:r>
          </w:p>
        </w:tc>
      </w:tr>
      <w:tr w:rsidR="00E57B0A" w:rsidRPr="00E118C5" w:rsidTr="00982186">
        <w:trPr>
          <w:jc w:val="center"/>
        </w:trPr>
        <w:tc>
          <w:tcPr>
            <w:tcW w:w="1420"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 xml:space="preserve">Математика </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Контрольная работа</w:t>
            </w:r>
          </w:p>
        </w:tc>
      </w:tr>
      <w:tr w:rsidR="00E57B0A" w:rsidRPr="00E118C5" w:rsidTr="00982186">
        <w:trPr>
          <w:jc w:val="center"/>
        </w:trPr>
        <w:tc>
          <w:tcPr>
            <w:tcW w:w="1420" w:type="dxa"/>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7</w:t>
            </w: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Русский язык</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Контрольная работа</w:t>
            </w:r>
          </w:p>
        </w:tc>
      </w:tr>
      <w:tr w:rsidR="00E57B0A" w:rsidRPr="00E118C5" w:rsidTr="00982186">
        <w:trPr>
          <w:jc w:val="center"/>
        </w:trPr>
        <w:tc>
          <w:tcPr>
            <w:tcW w:w="1420"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 xml:space="preserve">Математика </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Контрольная работа</w:t>
            </w:r>
          </w:p>
        </w:tc>
      </w:tr>
      <w:tr w:rsidR="00E57B0A" w:rsidRPr="00E118C5" w:rsidTr="00982186">
        <w:trPr>
          <w:jc w:val="center"/>
        </w:trPr>
        <w:tc>
          <w:tcPr>
            <w:tcW w:w="1420" w:type="dxa"/>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8</w:t>
            </w: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Русский язык</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Контрольная работа</w:t>
            </w:r>
          </w:p>
        </w:tc>
      </w:tr>
      <w:tr w:rsidR="00E57B0A" w:rsidRPr="00E118C5" w:rsidTr="00982186">
        <w:trPr>
          <w:jc w:val="center"/>
        </w:trPr>
        <w:tc>
          <w:tcPr>
            <w:tcW w:w="1420"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p>
        </w:tc>
        <w:tc>
          <w:tcPr>
            <w:tcW w:w="29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 xml:space="preserve">Математика </w:t>
            </w:r>
          </w:p>
        </w:tc>
        <w:tc>
          <w:tcPr>
            <w:tcW w:w="4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E57B0A" w:rsidRPr="00E118C5" w:rsidRDefault="00E57B0A" w:rsidP="00820F84">
            <w:pPr>
              <w:jc w:val="both"/>
              <w:rPr>
                <w:rStyle w:val="Emphasis"/>
                <w:rFonts w:ascii="Times New Roman" w:hAnsi="Times New Roman"/>
                <w:i w:val="0"/>
                <w:sz w:val="20"/>
                <w:szCs w:val="20"/>
              </w:rPr>
            </w:pPr>
            <w:r w:rsidRPr="00E118C5">
              <w:rPr>
                <w:rStyle w:val="Emphasis"/>
                <w:rFonts w:ascii="Times New Roman" w:hAnsi="Times New Roman"/>
                <w:sz w:val="20"/>
                <w:szCs w:val="20"/>
              </w:rPr>
              <w:t>Контрольная работа</w:t>
            </w:r>
          </w:p>
        </w:tc>
      </w:tr>
      <w:tr w:rsidR="00E57B0A" w:rsidRPr="00E118C5" w:rsidTr="00982186">
        <w:trPr>
          <w:jc w:val="center"/>
        </w:trPr>
        <w:tc>
          <w:tcPr>
            <w:tcW w:w="1420" w:type="dxa"/>
            <w:tcMar>
              <w:top w:w="75" w:type="dxa"/>
              <w:left w:w="75" w:type="dxa"/>
              <w:bottom w:w="75" w:type="dxa"/>
              <w:right w:w="75" w:type="dxa"/>
            </w:tcMar>
            <w:vAlign w:val="center"/>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w:t>
            </w:r>
          </w:p>
        </w:tc>
        <w:tc>
          <w:tcPr>
            <w:tcW w:w="2908" w:type="dxa"/>
            <w:tcMar>
              <w:top w:w="75" w:type="dxa"/>
              <w:left w:w="75" w:type="dxa"/>
              <w:bottom w:w="75" w:type="dxa"/>
              <w:right w:w="75" w:type="dxa"/>
            </w:tcMar>
            <w:vAlign w:val="center"/>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w:t>
            </w:r>
          </w:p>
        </w:tc>
        <w:tc>
          <w:tcPr>
            <w:tcW w:w="4038" w:type="dxa"/>
            <w:vAlign w:val="center"/>
          </w:tcPr>
          <w:p w:rsidR="00E57B0A" w:rsidRPr="00E118C5" w:rsidRDefault="00E57B0A" w:rsidP="00820F84">
            <w:pPr>
              <w:jc w:val="both"/>
              <w:rPr>
                <w:rFonts w:ascii="Times New Roman" w:hAnsi="Times New Roman" w:cs="Times New Roman"/>
                <w:sz w:val="20"/>
                <w:szCs w:val="20"/>
              </w:rPr>
            </w:pPr>
          </w:p>
        </w:tc>
      </w:tr>
    </w:tbl>
    <w:p w:rsidR="00E57B0A" w:rsidRPr="00E118C5" w:rsidRDefault="00E57B0A" w:rsidP="00820F84">
      <w:pPr>
        <w:pStyle w:val="NoSpacing"/>
        <w:jc w:val="both"/>
        <w:rPr>
          <w:sz w:val="20"/>
          <w:szCs w:val="20"/>
        </w:rPr>
      </w:pPr>
      <w:r w:rsidRPr="00E118C5">
        <w:rPr>
          <w:sz w:val="20"/>
          <w:szCs w:val="20"/>
        </w:rPr>
        <w:t>По решению образовательной организации в качестве результатов промежуточной аттестации могут быть зачтены всероссийские проверочные работы по данным учебным предметам.</w:t>
      </w:r>
    </w:p>
    <w:p w:rsidR="00E57B0A" w:rsidRPr="00E118C5" w:rsidRDefault="00E57B0A" w:rsidP="00820F84">
      <w:pPr>
        <w:pStyle w:val="NoSpacing"/>
        <w:spacing w:line="360" w:lineRule="auto"/>
        <w:jc w:val="both"/>
        <w:rPr>
          <w:rStyle w:val="Emphasis"/>
          <w:i w:val="0"/>
          <w:sz w:val="20"/>
          <w:szCs w:val="20"/>
        </w:rPr>
      </w:pPr>
    </w:p>
    <w:p w:rsidR="00E57B0A" w:rsidRPr="00E118C5" w:rsidRDefault="00E57B0A" w:rsidP="00820F84">
      <w:pPr>
        <w:pStyle w:val="22"/>
        <w:jc w:val="both"/>
        <w:rPr>
          <w:rFonts w:ascii="Times New Roman" w:hAnsi="Times New Roman" w:cs="Times New Roman"/>
        </w:rPr>
      </w:pPr>
      <w:bookmarkStart w:id="800" w:name="bookmark1968"/>
      <w:bookmarkStart w:id="801" w:name="_Toc105502818"/>
    </w:p>
    <w:p w:rsidR="00E57B0A" w:rsidRPr="00E118C5" w:rsidRDefault="00E57B0A" w:rsidP="00820F84">
      <w:pPr>
        <w:pStyle w:val="22"/>
        <w:jc w:val="both"/>
        <w:rPr>
          <w:rFonts w:ascii="Times New Roman" w:hAnsi="Times New Roman" w:cs="Times New Roman"/>
        </w:rPr>
      </w:pPr>
      <w:r>
        <w:rPr>
          <w:rFonts w:ascii="Times New Roman" w:hAnsi="Times New Roman" w:cs="Times New Roman"/>
        </w:rPr>
        <w:t>3.3</w:t>
      </w:r>
      <w:r w:rsidRPr="00E118C5">
        <w:rPr>
          <w:rFonts w:ascii="Times New Roman" w:hAnsi="Times New Roman" w:cs="Times New Roman"/>
        </w:rPr>
        <w:t>. ПЛАН ВНЕУРОЧНОЙ ДЕЯТЕЛЬНОСТИ</w:t>
      </w:r>
      <w:bookmarkEnd w:id="800"/>
      <w:bookmarkEnd w:id="801"/>
    </w:p>
    <w:p w:rsidR="00E57B0A" w:rsidRPr="00E118C5" w:rsidRDefault="00E57B0A" w:rsidP="00820F84">
      <w:pPr>
        <w:pStyle w:val="h3-first"/>
        <w:jc w:val="both"/>
        <w:rPr>
          <w:rFonts w:cs="Times New Roman"/>
          <w:b w:val="0"/>
          <w:color w:val="auto"/>
          <w:sz w:val="20"/>
          <w:szCs w:val="20"/>
        </w:rPr>
      </w:pPr>
      <w:bookmarkStart w:id="802" w:name="bookmark1974"/>
      <w:r w:rsidRPr="00E118C5">
        <w:rPr>
          <w:rFonts w:cs="Times New Roman"/>
          <w:b w:val="0"/>
          <w:color w:val="auto"/>
          <w:sz w:val="20"/>
          <w:szCs w:val="20"/>
        </w:rPr>
        <w:t>Пояснительная записка</w:t>
      </w:r>
    </w:p>
    <w:p w:rsidR="00E57B0A" w:rsidRPr="00E118C5" w:rsidRDefault="00E57B0A" w:rsidP="00820F84">
      <w:pPr>
        <w:pStyle w:val="body"/>
        <w:rPr>
          <w:rFonts w:cs="Times New Roman"/>
          <w:color w:val="auto"/>
        </w:rPr>
      </w:pPr>
      <w:r w:rsidRPr="00E118C5">
        <w:rPr>
          <w:rFonts w:cs="Times New Roman"/>
          <w:color w:val="auto"/>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 </w:t>
      </w:r>
    </w:p>
    <w:p w:rsidR="00E57B0A" w:rsidRPr="00E118C5" w:rsidRDefault="00E57B0A" w:rsidP="00820F84">
      <w:pPr>
        <w:pStyle w:val="body"/>
        <w:rPr>
          <w:rFonts w:cs="Times New Roman"/>
        </w:rPr>
      </w:pPr>
      <w:r w:rsidRPr="00E118C5">
        <w:rPr>
          <w:rFonts w:cs="Times New Roman"/>
          <w:color w:val="auto"/>
        </w:rPr>
        <w:t xml:space="preserve">Основными задачами организации внеурочной деятельности являются </w:t>
      </w:r>
      <w:r w:rsidRPr="00E118C5">
        <w:rPr>
          <w:rFonts w:cs="Times New Roman"/>
        </w:rPr>
        <w:t>следующие:</w:t>
      </w:r>
    </w:p>
    <w:p w:rsidR="00E57B0A" w:rsidRPr="00E118C5" w:rsidRDefault="00E57B0A" w:rsidP="00820F84">
      <w:pPr>
        <w:pStyle w:val="body"/>
        <w:rPr>
          <w:rFonts w:cs="Times New Roman"/>
        </w:rPr>
      </w:pPr>
      <w:r w:rsidRPr="00E118C5">
        <w:rPr>
          <w:rFonts w:cs="Times New Roman"/>
        </w:rPr>
        <w:t>1) поддержка учебной деятельности обучающихся в достижении планируемых результатов освоения программы начального общего образования;</w:t>
      </w:r>
    </w:p>
    <w:p w:rsidR="00E57B0A" w:rsidRPr="00E118C5" w:rsidRDefault="00E57B0A" w:rsidP="00820F84">
      <w:pPr>
        <w:pStyle w:val="body"/>
        <w:rPr>
          <w:rFonts w:cs="Times New Roman"/>
        </w:rPr>
      </w:pPr>
      <w:r w:rsidRPr="00E118C5">
        <w:rPr>
          <w:rFonts w:cs="Times New Roman"/>
        </w:rPr>
        <w:t xml:space="preserve">2) совершенствование навыков общения со сверстниками и коммуникативных умений в разновозрастной школьной среде; </w:t>
      </w:r>
    </w:p>
    <w:p w:rsidR="00E57B0A" w:rsidRPr="00E118C5" w:rsidRDefault="00E57B0A" w:rsidP="00820F84">
      <w:pPr>
        <w:pStyle w:val="body"/>
        <w:rPr>
          <w:rFonts w:cs="Times New Roman"/>
        </w:rPr>
      </w:pPr>
      <w:r w:rsidRPr="00E118C5">
        <w:rPr>
          <w:rFonts w:cs="Times New Roman"/>
        </w:rPr>
        <w:t>3) формирование навыков организации своей жизнедеятельности с учетом правил безопасного образа жизни;</w:t>
      </w:r>
    </w:p>
    <w:p w:rsidR="00E57B0A" w:rsidRPr="00E118C5" w:rsidRDefault="00E57B0A" w:rsidP="00820F84">
      <w:pPr>
        <w:pStyle w:val="body"/>
        <w:rPr>
          <w:rFonts w:cs="Times New Roman"/>
        </w:rPr>
      </w:pPr>
      <w:r w:rsidRPr="00E118C5">
        <w:rPr>
          <w:rFonts w:cs="Times New Roman"/>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57B0A" w:rsidRPr="00E118C5" w:rsidRDefault="00E57B0A" w:rsidP="00820F84">
      <w:pPr>
        <w:pStyle w:val="body"/>
        <w:rPr>
          <w:rFonts w:cs="Times New Roman"/>
        </w:rPr>
      </w:pPr>
      <w:r w:rsidRPr="00E118C5">
        <w:rPr>
          <w:rFonts w:cs="Times New Roman"/>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57B0A" w:rsidRPr="00E118C5" w:rsidRDefault="00E57B0A" w:rsidP="00820F84">
      <w:pPr>
        <w:pStyle w:val="body"/>
        <w:rPr>
          <w:rFonts w:cs="Times New Roman"/>
        </w:rPr>
      </w:pPr>
      <w:r w:rsidRPr="00E118C5">
        <w:rPr>
          <w:rFonts w:cs="Times New Roman"/>
        </w:rPr>
        <w:t>6) поддержка детских объединений, формирование умений ученического самоуправления;</w:t>
      </w:r>
    </w:p>
    <w:p w:rsidR="00E57B0A" w:rsidRPr="00E118C5" w:rsidRDefault="00E57B0A" w:rsidP="00820F84">
      <w:pPr>
        <w:pStyle w:val="body"/>
        <w:rPr>
          <w:rFonts w:cs="Times New Roman"/>
        </w:rPr>
      </w:pPr>
      <w:r w:rsidRPr="00E118C5">
        <w:rPr>
          <w:rFonts w:cs="Times New Roman"/>
        </w:rPr>
        <w:t>7) формирование культуры поведения в информационной среде.</w:t>
      </w:r>
    </w:p>
    <w:p w:rsidR="00E57B0A" w:rsidRPr="00E118C5" w:rsidRDefault="00E57B0A" w:rsidP="00820F84">
      <w:pPr>
        <w:pStyle w:val="body"/>
        <w:rPr>
          <w:rFonts w:cs="Times New Roman"/>
        </w:rPr>
      </w:pPr>
      <w:r w:rsidRPr="00E118C5">
        <w:rPr>
          <w:rFonts w:cs="Times New Roman"/>
        </w:rPr>
        <w:t xml:space="preserve">Внеурочная деятельность организуется </w:t>
      </w:r>
      <w:r w:rsidRPr="00E118C5">
        <w:rPr>
          <w:rStyle w:val="Italic"/>
          <w:rFonts w:cs="Times New Roman"/>
          <w:i w:val="0"/>
        </w:rPr>
        <w:t xml:space="preserve">по направлениям развития личности школьника </w:t>
      </w:r>
      <w:r w:rsidRPr="00E118C5">
        <w:rPr>
          <w:rFonts w:cs="Times New Roman"/>
        </w:rPr>
        <w:t xml:space="preserve">с учетом намеченных задач внеурочной деятельности. </w:t>
      </w:r>
    </w:p>
    <w:p w:rsidR="00E57B0A" w:rsidRPr="00E118C5" w:rsidRDefault="00E57B0A" w:rsidP="00820F84">
      <w:pPr>
        <w:pStyle w:val="body"/>
        <w:rPr>
          <w:rFonts w:cs="Times New Roman"/>
        </w:rPr>
      </w:pPr>
      <w:r w:rsidRPr="00E118C5">
        <w:rPr>
          <w:rFonts w:cs="Times New Roman"/>
        </w:rPr>
        <w:t xml:space="preserve">План внеурочной деятельности является организационным механизмом реализации основной образовательной программы. План внеурочной деятельности определяет состав и структуру направлений, формы организации, объем внеурочной деятельности обучающихся при получении начального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ОГБОУ «Михайловская школа - интернат». </w:t>
      </w:r>
    </w:p>
    <w:p w:rsidR="00E57B0A" w:rsidRPr="00E118C5" w:rsidRDefault="00E57B0A" w:rsidP="00820F84">
      <w:pPr>
        <w:pStyle w:val="body"/>
        <w:rPr>
          <w:rFonts w:cs="Times New Roman"/>
          <w:spacing w:val="2"/>
        </w:rPr>
      </w:pPr>
      <w:r w:rsidRPr="00E118C5">
        <w:rPr>
          <w:rFonts w:cs="Times New Roman"/>
        </w:rPr>
        <w:t>План внеурочной деятельности является приложением к ООП ООО и размещен на сайте: https://mih-int.edusite.ru/</w:t>
      </w: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aa"/>
        <w:jc w:val="both"/>
        <w:rPr>
          <w:rFonts w:ascii="Times New Roman" w:hAnsi="Times New Roman" w:cs="Times New Roman"/>
        </w:rPr>
      </w:pPr>
      <w:bookmarkStart w:id="803" w:name="bookmark1976"/>
      <w:bookmarkEnd w:id="802"/>
    </w:p>
    <w:bookmarkEnd w:id="803"/>
    <w:p w:rsidR="00E57B0A" w:rsidRPr="00E118C5" w:rsidRDefault="00E57B0A" w:rsidP="00820F84">
      <w:pPr>
        <w:pStyle w:val="h2"/>
        <w:jc w:val="both"/>
        <w:rPr>
          <w:rFonts w:cs="Times New Roman"/>
          <w:color w:val="FF0000"/>
          <w:sz w:val="20"/>
          <w:szCs w:val="20"/>
        </w:rPr>
      </w:pPr>
      <w:r w:rsidRPr="00E118C5">
        <w:rPr>
          <w:rFonts w:cs="Times New Roman"/>
          <w:color w:val="auto"/>
          <w:sz w:val="20"/>
          <w:szCs w:val="20"/>
        </w:rPr>
        <w:t xml:space="preserve">3.4. календарный План воспитательной работы </w:t>
      </w:r>
    </w:p>
    <w:p w:rsidR="00E57B0A" w:rsidRPr="00E118C5" w:rsidRDefault="00E57B0A" w:rsidP="00820F84">
      <w:pPr>
        <w:pStyle w:val="h4-first"/>
        <w:jc w:val="both"/>
        <w:rPr>
          <w:rFonts w:cs="Times New Roman"/>
          <w:color w:val="FF0000"/>
        </w:rPr>
      </w:pPr>
    </w:p>
    <w:tbl>
      <w:tblPr>
        <w:tblW w:w="105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
        <w:gridCol w:w="1066"/>
        <w:gridCol w:w="1066"/>
        <w:gridCol w:w="1556"/>
        <w:gridCol w:w="1985"/>
        <w:gridCol w:w="2008"/>
        <w:gridCol w:w="2494"/>
      </w:tblGrid>
      <w:tr w:rsidR="00E57B0A" w:rsidRPr="00E118C5" w:rsidTr="006C42C9">
        <w:trPr>
          <w:trHeight w:val="440"/>
        </w:trPr>
        <w:tc>
          <w:tcPr>
            <w:tcW w:w="0" w:type="auto"/>
          </w:tcPr>
          <w:p w:rsidR="00E57B0A" w:rsidRPr="00E118C5" w:rsidRDefault="00E57B0A" w:rsidP="00820F84">
            <w:pPr>
              <w:jc w:val="both"/>
              <w:rPr>
                <w:rFonts w:ascii="Times New Roman" w:hAnsi="Times New Roman" w:cs="Times New Roman"/>
                <w:b/>
                <w:i/>
                <w:sz w:val="20"/>
                <w:szCs w:val="20"/>
              </w:rPr>
            </w:pPr>
            <w:r w:rsidRPr="00E118C5">
              <w:rPr>
                <w:rFonts w:ascii="Times New Roman" w:hAnsi="Times New Roman" w:cs="Times New Roman"/>
                <w:b/>
                <w:i/>
                <w:sz w:val="20"/>
                <w:szCs w:val="20"/>
              </w:rPr>
              <w:t>№</w:t>
            </w:r>
          </w:p>
        </w:tc>
        <w:tc>
          <w:tcPr>
            <w:tcW w:w="2131" w:type="dxa"/>
            <w:gridSpan w:val="2"/>
          </w:tcPr>
          <w:p w:rsidR="00E57B0A" w:rsidRPr="00E118C5" w:rsidRDefault="00E57B0A" w:rsidP="00820F84">
            <w:pPr>
              <w:jc w:val="both"/>
              <w:rPr>
                <w:rFonts w:ascii="Times New Roman" w:hAnsi="Times New Roman" w:cs="Times New Roman"/>
                <w:b/>
                <w:i/>
                <w:sz w:val="20"/>
                <w:szCs w:val="20"/>
              </w:rPr>
            </w:pPr>
            <w:r w:rsidRPr="00E118C5">
              <w:rPr>
                <w:rFonts w:ascii="Times New Roman" w:hAnsi="Times New Roman" w:cs="Times New Roman"/>
                <w:b/>
                <w:i/>
                <w:sz w:val="20"/>
                <w:szCs w:val="20"/>
              </w:rPr>
              <w:t>Мероприятия</w:t>
            </w:r>
          </w:p>
        </w:tc>
        <w:tc>
          <w:tcPr>
            <w:tcW w:w="1608" w:type="dxa"/>
          </w:tcPr>
          <w:p w:rsidR="00E57B0A" w:rsidRPr="00E118C5" w:rsidRDefault="00E57B0A" w:rsidP="00820F84">
            <w:pPr>
              <w:jc w:val="both"/>
              <w:rPr>
                <w:rFonts w:ascii="Times New Roman" w:hAnsi="Times New Roman" w:cs="Times New Roman"/>
                <w:b/>
                <w:i/>
                <w:sz w:val="20"/>
                <w:szCs w:val="20"/>
              </w:rPr>
            </w:pPr>
            <w:r w:rsidRPr="00E118C5">
              <w:rPr>
                <w:rFonts w:ascii="Times New Roman" w:hAnsi="Times New Roman" w:cs="Times New Roman"/>
                <w:b/>
                <w:i/>
                <w:sz w:val="20"/>
                <w:szCs w:val="20"/>
              </w:rPr>
              <w:t>Классы</w:t>
            </w:r>
          </w:p>
        </w:tc>
        <w:tc>
          <w:tcPr>
            <w:tcW w:w="1986" w:type="dxa"/>
          </w:tcPr>
          <w:p w:rsidR="00E57B0A" w:rsidRPr="00E118C5" w:rsidRDefault="00E57B0A" w:rsidP="00820F84">
            <w:pPr>
              <w:jc w:val="both"/>
              <w:rPr>
                <w:rFonts w:ascii="Times New Roman" w:hAnsi="Times New Roman" w:cs="Times New Roman"/>
                <w:b/>
                <w:i/>
                <w:sz w:val="20"/>
                <w:szCs w:val="20"/>
              </w:rPr>
            </w:pPr>
            <w:r w:rsidRPr="00E118C5">
              <w:rPr>
                <w:rFonts w:ascii="Times New Roman" w:hAnsi="Times New Roman" w:cs="Times New Roman"/>
                <w:b/>
                <w:i/>
                <w:sz w:val="20"/>
                <w:szCs w:val="20"/>
              </w:rPr>
              <w:t xml:space="preserve">Сроки </w:t>
            </w:r>
          </w:p>
        </w:tc>
        <w:tc>
          <w:tcPr>
            <w:tcW w:w="4449" w:type="dxa"/>
            <w:gridSpan w:val="2"/>
          </w:tcPr>
          <w:p w:rsidR="00E57B0A" w:rsidRPr="00E118C5" w:rsidRDefault="00E57B0A" w:rsidP="00820F84">
            <w:pPr>
              <w:jc w:val="both"/>
              <w:rPr>
                <w:rFonts w:ascii="Times New Roman" w:hAnsi="Times New Roman" w:cs="Times New Roman"/>
                <w:b/>
                <w:i/>
                <w:sz w:val="20"/>
                <w:szCs w:val="20"/>
              </w:rPr>
            </w:pPr>
            <w:r w:rsidRPr="00E118C5">
              <w:rPr>
                <w:rFonts w:ascii="Times New Roman" w:hAnsi="Times New Roman" w:cs="Times New Roman"/>
                <w:b/>
                <w:i/>
                <w:sz w:val="20"/>
                <w:szCs w:val="20"/>
              </w:rPr>
              <w:t>Ответственные</w:t>
            </w:r>
          </w:p>
        </w:tc>
      </w:tr>
      <w:tr w:rsidR="00E57B0A" w:rsidRPr="00E118C5" w:rsidTr="006C42C9">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w:t>
            </w:r>
          </w:p>
        </w:tc>
        <w:tc>
          <w:tcPr>
            <w:tcW w:w="2131"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3</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4</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5</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6</w:t>
            </w:r>
          </w:p>
        </w:tc>
      </w:tr>
      <w:tr w:rsidR="00E57B0A" w:rsidRPr="00E118C5" w:rsidTr="006C42C9">
        <w:tc>
          <w:tcPr>
            <w:tcW w:w="10575" w:type="dxa"/>
            <w:gridSpan w:val="7"/>
          </w:tcPr>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СЕНТЯБРЬ</w:t>
            </w:r>
          </w:p>
          <w:p w:rsidR="00E57B0A" w:rsidRPr="00E118C5" w:rsidRDefault="00E57B0A" w:rsidP="00820F84">
            <w:pPr>
              <w:ind w:left="720"/>
              <w:jc w:val="both"/>
              <w:rPr>
                <w:rFonts w:ascii="Times New Roman" w:hAnsi="Times New Roman" w:cs="Times New Roman"/>
                <w:sz w:val="20"/>
                <w:szCs w:val="20"/>
              </w:rPr>
            </w:pPr>
          </w:p>
        </w:tc>
      </w:tr>
      <w:tr w:rsidR="00E57B0A" w:rsidRPr="00E118C5" w:rsidTr="006C42C9">
        <w:trPr>
          <w:gridAfter w:val="1"/>
          <w:wAfter w:w="2258" w:type="dxa"/>
          <w:trHeight w:val="889"/>
        </w:trPr>
        <w:tc>
          <w:tcPr>
            <w:tcW w:w="0" w:type="auto"/>
            <w:vMerge w:val="restart"/>
          </w:tcPr>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w:t>
            </w: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Тематика урока:</w:t>
            </w:r>
          </w:p>
          <w:p w:rsidR="00E57B0A" w:rsidRPr="00E118C5" w:rsidRDefault="00E57B0A" w:rsidP="00820F84">
            <w:pPr>
              <w:shd w:val="clear" w:color="auto" w:fill="FFFFFF"/>
              <w:jc w:val="both"/>
              <w:rPr>
                <w:rFonts w:ascii="Times New Roman" w:hAnsi="Times New Roman" w:cs="Times New Roman"/>
                <w:bCs/>
                <w:sz w:val="20"/>
                <w:szCs w:val="20"/>
              </w:rPr>
            </w:pPr>
            <w:r w:rsidRPr="00E118C5">
              <w:rPr>
                <w:rFonts w:ascii="Times New Roman" w:hAnsi="Times New Roman" w:cs="Times New Roman"/>
                <w:bCs/>
                <w:sz w:val="20"/>
                <w:szCs w:val="20"/>
              </w:rPr>
              <w:t>1 «Разговоры о важном»</w:t>
            </w:r>
          </w:p>
          <w:p w:rsidR="00E57B0A" w:rsidRPr="00E118C5" w:rsidRDefault="00E57B0A" w:rsidP="00820F84">
            <w:pPr>
              <w:shd w:val="clear" w:color="auto" w:fill="FFFFFF"/>
              <w:jc w:val="both"/>
              <w:rPr>
                <w:rFonts w:ascii="Times New Roman" w:hAnsi="Times New Roman" w:cs="Times New Roman"/>
                <w:sz w:val="20"/>
                <w:szCs w:val="20"/>
              </w:rPr>
            </w:pPr>
            <w:r w:rsidRPr="00E118C5">
              <w:rPr>
                <w:rFonts w:ascii="Times New Roman" w:hAnsi="Times New Roman" w:cs="Times New Roman"/>
                <w:sz w:val="20"/>
                <w:szCs w:val="20"/>
              </w:rPr>
              <w:t>2.Всероссийский открытый урок «ОБЖ»</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1.09</w:t>
            </w:r>
          </w:p>
        </w:tc>
        <w:tc>
          <w:tcPr>
            <w:tcW w:w="2191"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Учителя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Зам. директора </w:t>
            </w:r>
          </w:p>
        </w:tc>
      </w:tr>
      <w:tr w:rsidR="00E57B0A" w:rsidRPr="00E118C5" w:rsidTr="006C42C9">
        <w:trPr>
          <w:trHeight w:val="889"/>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Обновление документов в личных делах обучающихся, оформление личных дел.</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Первая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неделя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1058"/>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Сбор и сдача информации по выпускникам 2022 г.</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Первая неделя сент.</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tc>
      </w:tr>
      <w:tr w:rsidR="00E57B0A" w:rsidRPr="00E118C5" w:rsidTr="006C42C9">
        <w:trPr>
          <w:trHeight w:val="846"/>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Урок  мужества, посвящённый Дню солидарности в борьбе с терроризмом</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5 - 9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03.09.</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классный руководитель</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1288"/>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Акция «Подросток»,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Выезд в семью к обучающимся</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1-9</w:t>
            </w: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Первая неделя </w:t>
            </w:r>
          </w:p>
          <w:p w:rsidR="00E57B0A" w:rsidRPr="00E118C5" w:rsidRDefault="00E57B0A" w:rsidP="00820F84">
            <w:pPr>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педагог,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tc>
      </w:tr>
      <w:tr w:rsidR="00E57B0A" w:rsidRPr="00E118C5" w:rsidTr="006C42C9">
        <w:tc>
          <w:tcPr>
            <w:tcW w:w="0" w:type="auto"/>
            <w:vMerge w:val="restart"/>
          </w:tcPr>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1.Неделя безопасности дорожного движения.</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2.Урок безопасности с практической отработкой вопроса эвакуации  при возникновении ЧС детей из помещения</w:t>
            </w:r>
          </w:p>
        </w:tc>
        <w:tc>
          <w:tcPr>
            <w:tcW w:w="0" w:type="auto"/>
          </w:tcPr>
          <w:p w:rsidR="00E57B0A" w:rsidRPr="00E118C5" w:rsidRDefault="00E57B0A" w:rsidP="00820F84">
            <w:pPr>
              <w:spacing w:after="200" w:line="276" w:lineRule="auto"/>
              <w:jc w:val="both"/>
              <w:rPr>
                <w:rFonts w:ascii="Times New Roman" w:hAnsi="Times New Roman" w:cs="Times New Roman"/>
                <w:sz w:val="20"/>
                <w:szCs w:val="20"/>
              </w:rPr>
            </w:pPr>
            <w:r w:rsidRPr="00E118C5">
              <w:rPr>
                <w:rFonts w:ascii="Times New Roman" w:hAnsi="Times New Roman" w:cs="Times New Roman"/>
                <w:sz w:val="20"/>
                <w:szCs w:val="20"/>
              </w:rPr>
              <w:t>1-9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 неделя</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месяца</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Администрация</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школы-интерната</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Учитель ОБЖ,</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tc>
      </w:tr>
      <w:tr w:rsidR="00E57B0A" w:rsidRPr="00E118C5" w:rsidTr="006C42C9">
        <w:trPr>
          <w:trHeight w:val="799"/>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Беседа:</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Рождество Пресвятой Богородицы</w:t>
            </w:r>
          </w:p>
          <w:p w:rsidR="00E57B0A" w:rsidRPr="00E118C5" w:rsidRDefault="00E57B0A" w:rsidP="00820F84">
            <w:pPr>
              <w:jc w:val="both"/>
              <w:rPr>
                <w:rFonts w:ascii="Times New Roman" w:hAnsi="Times New Roman" w:cs="Times New Roman"/>
                <w:sz w:val="20"/>
                <w:szCs w:val="20"/>
              </w:rPr>
            </w:pP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2 - 9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21.09</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Руководители ОПК</w:t>
            </w:r>
          </w:p>
        </w:tc>
      </w:tr>
      <w:tr w:rsidR="00E57B0A" w:rsidRPr="00E118C5" w:rsidTr="006C42C9">
        <w:trPr>
          <w:trHeight w:val="917"/>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keepNext/>
              <w:keepLines/>
              <w:shd w:val="clear" w:color="auto" w:fill="FFFFFF"/>
              <w:jc w:val="both"/>
              <w:outlineLvl w:val="1"/>
              <w:rPr>
                <w:rFonts w:ascii="Times New Roman" w:hAnsi="Times New Roman" w:cs="Times New Roman"/>
                <w:b/>
                <w:bCs/>
                <w:sz w:val="20"/>
                <w:szCs w:val="20"/>
              </w:rPr>
            </w:pPr>
            <w:r w:rsidRPr="00E118C5">
              <w:rPr>
                <w:rFonts w:ascii="Times New Roman" w:hAnsi="Times New Roman" w:cs="Times New Roman"/>
                <w:b/>
                <w:bCs/>
                <w:sz w:val="20"/>
                <w:szCs w:val="20"/>
              </w:rPr>
              <w:t>165лет со дня  рождения русского учёного писателя  К. Э. Цилковского</w:t>
            </w:r>
          </w:p>
          <w:p w:rsidR="00E57B0A" w:rsidRPr="00E118C5" w:rsidRDefault="00E57B0A" w:rsidP="00820F84">
            <w:pPr>
              <w:spacing w:after="200" w:line="276" w:lineRule="auto"/>
              <w:jc w:val="both"/>
              <w:rPr>
                <w:rFonts w:ascii="Times New Roman" w:hAnsi="Times New Roman" w:cs="Times New Roman"/>
                <w:sz w:val="20"/>
                <w:szCs w:val="20"/>
              </w:rPr>
            </w:pPr>
            <w:r w:rsidRPr="00E118C5">
              <w:rPr>
                <w:rFonts w:ascii="Times New Roman" w:hAnsi="Times New Roman" w:cs="Times New Roman"/>
                <w:sz w:val="20"/>
                <w:szCs w:val="20"/>
              </w:rPr>
              <w:t>(1857 – 1935)</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5 – 9 </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17..09</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руководитель</w:t>
            </w:r>
          </w:p>
        </w:tc>
      </w:tr>
      <w:tr w:rsidR="00E57B0A" w:rsidRPr="00E118C5" w:rsidTr="006C42C9">
        <w:trPr>
          <w:trHeight w:val="850"/>
        </w:trPr>
        <w:tc>
          <w:tcPr>
            <w:tcW w:w="0" w:type="auto"/>
            <w:vMerge w:val="restart"/>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after="200" w:line="276" w:lineRule="auto"/>
              <w:jc w:val="both"/>
              <w:rPr>
                <w:rFonts w:ascii="Times New Roman" w:hAnsi="Times New Roman" w:cs="Times New Roman"/>
                <w:sz w:val="20"/>
                <w:szCs w:val="20"/>
              </w:rPr>
            </w:pPr>
            <w:r w:rsidRPr="00E118C5">
              <w:rPr>
                <w:rFonts w:ascii="Times New Roman" w:hAnsi="Times New Roman" w:cs="Times New Roman"/>
                <w:sz w:val="20"/>
                <w:szCs w:val="20"/>
              </w:rPr>
              <w:t>Всероссийский экологический субботник «Зелёная Россия»</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5-9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12.09</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Воспитатель</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  по АХР</w:t>
            </w:r>
          </w:p>
        </w:tc>
      </w:tr>
      <w:tr w:rsidR="00E57B0A" w:rsidRPr="00E118C5" w:rsidTr="006C42C9">
        <w:trPr>
          <w:trHeight w:val="1146"/>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День пожилого человека</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Праздничный концерт для  пожилых людей проживающих в   доме интернат</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для пенсионеров. </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Детский хор</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30.09</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организатор</w:t>
            </w:r>
          </w:p>
        </w:tc>
      </w:tr>
      <w:tr w:rsidR="00E57B0A" w:rsidRPr="00E118C5" w:rsidTr="006C42C9">
        <w:trPr>
          <w:trHeight w:val="1146"/>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Акция: «Письмо пожилому человеку» В День пожилого человека.</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7 - 8</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29.09</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840"/>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Беседа:</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Знакомство с профессией работника  ДО</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27.09</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воспитатель</w:t>
            </w:r>
          </w:p>
        </w:tc>
      </w:tr>
      <w:tr w:rsidR="00E57B0A" w:rsidRPr="00E118C5" w:rsidTr="006C42C9">
        <w:trPr>
          <w:trHeight w:val="1591"/>
        </w:trPr>
        <w:tc>
          <w:tcPr>
            <w:tcW w:w="0" w:type="auto"/>
            <w:vMerge w:val="restart"/>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Открытие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Благотворительная программа «Поколение выбор»</w:t>
            </w:r>
          </w:p>
        </w:tc>
        <w:tc>
          <w:tcPr>
            <w:tcW w:w="0" w:type="auto"/>
          </w:tcPr>
          <w:p w:rsidR="00E57B0A" w:rsidRPr="00E118C5" w:rsidRDefault="00E57B0A" w:rsidP="00820F84">
            <w:pPr>
              <w:jc w:val="both"/>
              <w:rPr>
                <w:rFonts w:ascii="Times New Roman" w:hAnsi="Times New Roman" w:cs="Times New Roman"/>
                <w:sz w:val="20"/>
                <w:szCs w:val="20"/>
              </w:rPr>
            </w:pP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первая неделя октября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заместитель директора по ВР</w:t>
            </w:r>
          </w:p>
        </w:tc>
      </w:tr>
      <w:tr w:rsidR="00E57B0A" w:rsidRPr="00E118C5" w:rsidTr="006C42C9">
        <w:trPr>
          <w:trHeight w:val="1114"/>
        </w:trPr>
        <w:tc>
          <w:tcPr>
            <w:tcW w:w="0" w:type="auto"/>
            <w:vMerge/>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color w:val="333333"/>
                <w:sz w:val="20"/>
                <w:szCs w:val="20"/>
                <w:shd w:val="clear" w:color="auto" w:fill="FFFFFF"/>
              </w:rPr>
              <w:t>Общешкольное родительское собрание на тему «Организация воспитательного процесса в 2022–2023 учебном году»</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0" w:type="auto"/>
          </w:tcPr>
          <w:p w:rsidR="00E57B0A" w:rsidRPr="00E118C5" w:rsidRDefault="00E57B0A" w:rsidP="00820F84">
            <w:pPr>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Директор школы – интерната</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Заместитель директора по ВР</w:t>
            </w:r>
          </w:p>
        </w:tc>
      </w:tr>
      <w:tr w:rsidR="00E57B0A" w:rsidRPr="00E118C5" w:rsidTr="006C42C9">
        <w:trPr>
          <w:trHeight w:val="1114"/>
        </w:trPr>
        <w:tc>
          <w:tcPr>
            <w:tcW w:w="0" w:type="auto"/>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color w:val="333333"/>
                <w:sz w:val="20"/>
                <w:szCs w:val="20"/>
                <w:shd w:val="clear" w:color="auto" w:fill="FFFFFF"/>
              </w:rPr>
            </w:pPr>
            <w:r w:rsidRPr="00E118C5">
              <w:rPr>
                <w:rFonts w:ascii="Times New Roman" w:hAnsi="Times New Roman" w:cs="Times New Roman"/>
                <w:sz w:val="20"/>
                <w:szCs w:val="20"/>
              </w:rPr>
              <w:t>Сбор пакета документов для определения категорий семей на освобождение от ежемесячной родительской оплаты</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2 - 9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Вторая неделя месяца</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Заместитель директора по ВР</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tc>
      </w:tr>
      <w:tr w:rsidR="00E57B0A" w:rsidRPr="00E118C5" w:rsidTr="006C42C9">
        <w:trPr>
          <w:trHeight w:val="1114"/>
        </w:trPr>
        <w:tc>
          <w:tcPr>
            <w:tcW w:w="0" w:type="auto"/>
            <w:vAlign w:val="center"/>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Профилактическая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работа по предотвращению пропусков уроков обучающихся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без уважительной причины</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0" w:type="auto"/>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каждый понедельник </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 классный руководитель</w:t>
            </w:r>
          </w:p>
        </w:tc>
      </w:tr>
      <w:tr w:rsidR="00E57B0A" w:rsidRPr="00E118C5" w:rsidTr="006C42C9">
        <w:trPr>
          <w:gridAfter w:val="5"/>
          <w:wAfter w:w="9026" w:type="dxa"/>
          <w:trHeight w:val="525"/>
        </w:trPr>
        <w:tc>
          <w:tcPr>
            <w:tcW w:w="0" w:type="auto"/>
            <w:gridSpan w:val="2"/>
            <w:tcBorders>
              <w:right w:val="nil"/>
            </w:tcBorders>
            <w:vAlign w:val="center"/>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Октябрь </w:t>
            </w:r>
          </w:p>
        </w:tc>
      </w:tr>
      <w:tr w:rsidR="00E57B0A" w:rsidRPr="00E118C5" w:rsidTr="006C42C9">
        <w:trPr>
          <w:trHeight w:val="645"/>
        </w:trPr>
        <w:tc>
          <w:tcPr>
            <w:tcW w:w="0" w:type="auto"/>
            <w:vMerge w:val="restart"/>
          </w:tcPr>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w:t>
            </w:r>
          </w:p>
        </w:tc>
        <w:tc>
          <w:tcPr>
            <w:tcW w:w="2131"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Праздничное поздравление, посвящённое «Дню учителя»</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5 октября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Педагог-организатор,</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2131"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 «Зависимость от гаджетов и номофобия: как взять свою жизнь под контроль»</w:t>
            </w:r>
            <w:r w:rsidRPr="00E118C5">
              <w:rPr>
                <w:rFonts w:ascii="Times New Roman" w:hAnsi="Times New Roman" w:cs="Times New Roman"/>
                <w:bCs/>
                <w:sz w:val="20"/>
                <w:szCs w:val="20"/>
              </w:rPr>
              <w:t xml:space="preserve"> </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Cs/>
                <w:sz w:val="20"/>
                <w:szCs w:val="20"/>
              </w:rPr>
              <w:t>5-9</w:t>
            </w:r>
          </w:p>
        </w:tc>
        <w:tc>
          <w:tcPr>
            <w:tcW w:w="1986" w:type="dxa"/>
          </w:tcPr>
          <w:p w:rsidR="00E57B0A" w:rsidRPr="00E118C5" w:rsidRDefault="00E57B0A" w:rsidP="00820F84">
            <w:pPr>
              <w:spacing w:after="200" w:line="276" w:lineRule="auto"/>
              <w:jc w:val="both"/>
              <w:rPr>
                <w:rFonts w:ascii="Times New Roman" w:hAnsi="Times New Roman" w:cs="Times New Roman"/>
                <w:sz w:val="20"/>
                <w:szCs w:val="20"/>
              </w:rPr>
            </w:pPr>
            <w:r w:rsidRPr="00E118C5">
              <w:rPr>
                <w:rFonts w:ascii="Times New Roman" w:hAnsi="Times New Roman" w:cs="Times New Roman"/>
                <w:bCs/>
                <w:sz w:val="20"/>
                <w:szCs w:val="20"/>
              </w:rPr>
              <w:t>октябрь</w:t>
            </w:r>
          </w:p>
        </w:tc>
        <w:tc>
          <w:tcPr>
            <w:tcW w:w="4449" w:type="dxa"/>
            <w:gridSpan w:val="2"/>
          </w:tcPr>
          <w:p w:rsidR="00E57B0A" w:rsidRPr="00E118C5" w:rsidRDefault="00E57B0A" w:rsidP="00820F84">
            <w:pPr>
              <w:spacing w:after="200" w:line="276" w:lineRule="auto"/>
              <w:jc w:val="both"/>
              <w:rPr>
                <w:rFonts w:ascii="Times New Roman" w:hAnsi="Times New Roman" w:cs="Times New Roman"/>
                <w:bCs/>
                <w:sz w:val="20"/>
                <w:szCs w:val="20"/>
              </w:rPr>
            </w:pPr>
            <w:r w:rsidRPr="00E118C5">
              <w:rPr>
                <w:rFonts w:ascii="Times New Roman" w:hAnsi="Times New Roman" w:cs="Times New Roman"/>
                <w:sz w:val="20"/>
                <w:szCs w:val="20"/>
              </w:rPr>
              <w:t>Педагог - психолог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2131"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Мастер  - класс  «Подарок своими руками моему учителю…»</w:t>
            </w:r>
          </w:p>
          <w:p w:rsidR="00E57B0A" w:rsidRPr="00E118C5" w:rsidRDefault="00E57B0A" w:rsidP="00820F84">
            <w:pPr>
              <w:jc w:val="both"/>
              <w:rPr>
                <w:rFonts w:ascii="Times New Roman" w:hAnsi="Times New Roman" w:cs="Times New Roman"/>
                <w:sz w:val="20"/>
                <w:szCs w:val="20"/>
              </w:rPr>
            </w:pP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1 - 4</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Первая неделя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Руководитель внеурочной деятельности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after="200" w:line="276" w:lineRule="auto"/>
              <w:jc w:val="both"/>
              <w:rPr>
                <w:rFonts w:ascii="Times New Roman" w:hAnsi="Times New Roman" w:cs="Times New Roman"/>
                <w:sz w:val="20"/>
                <w:szCs w:val="20"/>
              </w:rPr>
            </w:pPr>
            <w:r w:rsidRPr="00E118C5">
              <w:rPr>
                <w:rFonts w:ascii="Times New Roman" w:hAnsi="Times New Roman" w:cs="Times New Roman"/>
                <w:sz w:val="20"/>
                <w:szCs w:val="20"/>
              </w:rPr>
              <w:t>День отца в России</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1 – 9 </w:t>
            </w:r>
          </w:p>
          <w:p w:rsidR="00E57B0A" w:rsidRPr="00E118C5" w:rsidRDefault="00E57B0A" w:rsidP="00820F84">
            <w:pPr>
              <w:spacing w:after="200" w:line="276" w:lineRule="auto"/>
              <w:jc w:val="both"/>
              <w:rPr>
                <w:rFonts w:ascii="Times New Roman" w:hAnsi="Times New Roman" w:cs="Times New Roman"/>
                <w:sz w:val="20"/>
                <w:szCs w:val="20"/>
              </w:rPr>
            </w:pP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16 октября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after="200" w:line="276" w:lineRule="auto"/>
              <w:jc w:val="both"/>
              <w:rPr>
                <w:rFonts w:ascii="Times New Roman" w:hAnsi="Times New Roman" w:cs="Times New Roman"/>
                <w:sz w:val="20"/>
                <w:szCs w:val="20"/>
              </w:rPr>
            </w:pPr>
            <w:r w:rsidRPr="00E118C5">
              <w:rPr>
                <w:rFonts w:ascii="Times New Roman" w:hAnsi="Times New Roman" w:cs="Times New Roman"/>
                <w:sz w:val="20"/>
                <w:szCs w:val="20"/>
              </w:rPr>
              <w:t>Легкоатлетический кросс обучающихся начальных классов</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1 – 4 </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Первая неделя </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Учитель  физической культуры</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after="200" w:line="276" w:lineRule="auto"/>
              <w:jc w:val="both"/>
              <w:rPr>
                <w:rFonts w:ascii="Times New Roman" w:hAnsi="Times New Roman" w:cs="Times New Roman"/>
                <w:sz w:val="20"/>
                <w:szCs w:val="20"/>
              </w:rPr>
            </w:pPr>
            <w:r w:rsidRPr="00E118C5">
              <w:rPr>
                <w:rFonts w:ascii="Times New Roman" w:hAnsi="Times New Roman" w:cs="Times New Roman"/>
                <w:sz w:val="20"/>
                <w:szCs w:val="20"/>
              </w:rPr>
              <w:t>Консультации по запросу родителей</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По необходимости</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Администрация</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школы - интерната</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Выставка «Осенняя пора – очей очарованье» творческих работ из природного материала</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1 – 9 </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Первая неделя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Благотворительная программа «Поколение выбор»</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7</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еженедельно</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 педагог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Международный день школьной библиотеке</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1 - 8</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Четвёртый понедельник </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Школьный библиотекарь</w:t>
            </w:r>
          </w:p>
        </w:tc>
      </w:tr>
      <w:tr w:rsidR="00E57B0A" w:rsidRPr="00E118C5" w:rsidTr="006C42C9">
        <w:trPr>
          <w:trHeight w:val="396"/>
        </w:trPr>
        <w:tc>
          <w:tcPr>
            <w:tcW w:w="0" w:type="auto"/>
            <w:vMerge/>
          </w:tcPr>
          <w:p w:rsidR="00E57B0A" w:rsidRPr="00E118C5" w:rsidRDefault="00E57B0A" w:rsidP="00820F84">
            <w:pPr>
              <w:jc w:val="both"/>
              <w:rPr>
                <w:rFonts w:ascii="Times New Roman" w:hAnsi="Times New Roman" w:cs="Times New Roman"/>
                <w:sz w:val="20"/>
                <w:szCs w:val="20"/>
              </w:rPr>
            </w:pPr>
          </w:p>
        </w:tc>
        <w:tc>
          <w:tcPr>
            <w:tcW w:w="10174" w:type="dxa"/>
            <w:gridSpan w:val="6"/>
          </w:tcPr>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b/>
                <w:sz w:val="20"/>
                <w:szCs w:val="20"/>
              </w:rPr>
              <w:t>ноябрь</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Всероссийский открытый урок ОБЖ «День гражданской обороны»</w:t>
            </w:r>
          </w:p>
        </w:tc>
        <w:tc>
          <w:tcPr>
            <w:tcW w:w="1608" w:type="dxa"/>
          </w:tcPr>
          <w:p w:rsidR="00E57B0A" w:rsidRPr="00E118C5" w:rsidRDefault="00E57B0A" w:rsidP="00820F84">
            <w:pPr>
              <w:jc w:val="both"/>
              <w:rPr>
                <w:rFonts w:ascii="Times New Roman" w:hAnsi="Times New Roman" w:cs="Times New Roman"/>
                <w:sz w:val="20"/>
                <w:szCs w:val="20"/>
              </w:rPr>
            </w:pPr>
          </w:p>
        </w:tc>
        <w:tc>
          <w:tcPr>
            <w:tcW w:w="1986" w:type="dxa"/>
          </w:tcPr>
          <w:p w:rsidR="00E57B0A" w:rsidRPr="00E118C5" w:rsidRDefault="00E57B0A" w:rsidP="00820F84">
            <w:pPr>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Учитель ОБЖ</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Беседа: Казанская икона Божией Матери</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(экскурсия )</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1 – 9 </w:t>
            </w:r>
          </w:p>
        </w:tc>
        <w:tc>
          <w:tcPr>
            <w:tcW w:w="1986" w:type="dxa"/>
          </w:tcPr>
          <w:p w:rsidR="00E57B0A" w:rsidRPr="00E118C5" w:rsidRDefault="00E57B0A" w:rsidP="00820F84">
            <w:pPr>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День народного единства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Виртуальное историческое путешествие ко Дню народного единства «Мы духом едины и дружбой сильны»</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4 .11</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памяти погибших при исполнении служебных обязанностей сотрудников органов внутренних дел России</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12.11</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Беседа с сотрудником следственного отдела «Административно-уголовная ответственность несовершеннолетних»</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7 - 9</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Вторая неделя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Заместитель директора по ВР</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Всероссийский день призывника</w:t>
            </w:r>
          </w:p>
        </w:tc>
        <w:tc>
          <w:tcPr>
            <w:tcW w:w="1608" w:type="dxa"/>
          </w:tcPr>
          <w:p w:rsidR="00E57B0A" w:rsidRPr="00E118C5" w:rsidRDefault="00E57B0A" w:rsidP="00820F84">
            <w:pPr>
              <w:jc w:val="both"/>
              <w:rPr>
                <w:rFonts w:ascii="Times New Roman" w:hAnsi="Times New Roman" w:cs="Times New Roman"/>
                <w:sz w:val="20"/>
                <w:szCs w:val="20"/>
              </w:rPr>
            </w:pPr>
          </w:p>
        </w:tc>
        <w:tc>
          <w:tcPr>
            <w:tcW w:w="1986" w:type="dxa"/>
          </w:tcPr>
          <w:p w:rsidR="00E57B0A" w:rsidRPr="00E118C5" w:rsidRDefault="00E57B0A" w:rsidP="00820F84">
            <w:pPr>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Cs/>
                <w:sz w:val="20"/>
                <w:szCs w:val="20"/>
              </w:rPr>
              <w:t xml:space="preserve">Тренинг на сплочение обучающихся в начальной школе «Самый дружный класс» </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1-4</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ноябрь</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 психолог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Лекция «Права и обязанности ребёнка»</w:t>
            </w: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4</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5 - 9</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20.11</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 педагог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Праздничное мероприятие, ко дню ребёнка.</w:t>
            </w:r>
          </w:p>
        </w:tc>
        <w:tc>
          <w:tcPr>
            <w:tcW w:w="1608" w:type="dxa"/>
          </w:tcPr>
          <w:p w:rsidR="00E57B0A" w:rsidRPr="00E118C5" w:rsidRDefault="00E57B0A" w:rsidP="00820F84">
            <w:pPr>
              <w:jc w:val="both"/>
              <w:rPr>
                <w:rFonts w:ascii="Times New Roman" w:hAnsi="Times New Roman" w:cs="Times New Roman"/>
                <w:sz w:val="20"/>
                <w:szCs w:val="20"/>
              </w:rPr>
            </w:pP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20.11</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Заместитель директора по ВР</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Концерт, посвященный</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«Дню матери»</w:t>
            </w:r>
          </w:p>
          <w:p w:rsidR="00E57B0A" w:rsidRPr="00E118C5" w:rsidRDefault="00E57B0A" w:rsidP="00820F84">
            <w:pPr>
              <w:jc w:val="both"/>
              <w:rPr>
                <w:rFonts w:ascii="Times New Roman" w:hAnsi="Times New Roman" w:cs="Times New Roman"/>
                <w:sz w:val="20"/>
                <w:szCs w:val="20"/>
              </w:rPr>
            </w:pPr>
          </w:p>
        </w:tc>
        <w:tc>
          <w:tcPr>
            <w:tcW w:w="1608"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18.11</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организатор</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День Государственного герба Российской Федерации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bookmarkStart w:id="804" w:name="bssPhr61"/>
            <w:bookmarkStart w:id="805" w:name="dfasoh8aoc"/>
            <w:bookmarkEnd w:id="804"/>
            <w:bookmarkEnd w:id="805"/>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bookmarkStart w:id="806" w:name="bssPhr62"/>
            <w:bookmarkStart w:id="807" w:name="dfasprg1yk"/>
            <w:bookmarkEnd w:id="806"/>
            <w:bookmarkEnd w:id="807"/>
            <w:r w:rsidRPr="00E118C5">
              <w:rPr>
                <w:rFonts w:ascii="Times New Roman" w:hAnsi="Times New Roman" w:cs="Times New Roman"/>
                <w:sz w:val="20"/>
                <w:szCs w:val="20"/>
              </w:rPr>
              <w:t>30 ноября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395"/>
        </w:trPr>
        <w:tc>
          <w:tcPr>
            <w:tcW w:w="0" w:type="auto"/>
            <w:vMerge/>
          </w:tcPr>
          <w:p w:rsidR="00E57B0A" w:rsidRPr="00E118C5" w:rsidRDefault="00E57B0A" w:rsidP="00820F84">
            <w:pPr>
              <w:jc w:val="both"/>
              <w:rPr>
                <w:rFonts w:ascii="Times New Roman" w:hAnsi="Times New Roman" w:cs="Times New Roman"/>
                <w:sz w:val="20"/>
                <w:szCs w:val="20"/>
              </w:rPr>
            </w:pPr>
          </w:p>
        </w:tc>
        <w:tc>
          <w:tcPr>
            <w:tcW w:w="10174" w:type="dxa"/>
            <w:gridSpan w:val="6"/>
          </w:tcPr>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b/>
                <w:sz w:val="20"/>
                <w:szCs w:val="20"/>
              </w:rPr>
              <w:t>ДЕКАБРЬ</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День неизвестного солдата</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1 - 8</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3.12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Конкурс рисунков «Всего один шаг от беды»</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1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Международный день инвалидов</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5 - 8</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3.12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tc>
      </w:tr>
      <w:tr w:rsidR="00E57B0A" w:rsidRPr="00E118C5" w:rsidTr="006C42C9">
        <w:trPr>
          <w:trHeight w:val="617"/>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Беседа: «Введение во храм Пресвятой Богородицы».</w:t>
            </w:r>
          </w:p>
          <w:p w:rsidR="00E57B0A" w:rsidRPr="00E118C5" w:rsidRDefault="00E57B0A" w:rsidP="00820F84">
            <w:pPr>
              <w:spacing w:line="276" w:lineRule="auto"/>
              <w:jc w:val="both"/>
              <w:rPr>
                <w:rFonts w:ascii="Times New Roman" w:hAnsi="Times New Roman" w:cs="Times New Roman"/>
                <w:sz w:val="20"/>
                <w:szCs w:val="20"/>
              </w:rPr>
            </w:pP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4.12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Руководители ОПК</w:t>
            </w:r>
          </w:p>
        </w:tc>
      </w:tr>
      <w:tr w:rsidR="00E57B0A" w:rsidRPr="00E118C5" w:rsidTr="006C42C9">
        <w:trPr>
          <w:trHeight w:val="459"/>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Беседа: Освобождение города Михайлова </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p>
        </w:tc>
        <w:tc>
          <w:tcPr>
            <w:tcW w:w="1986" w:type="dxa"/>
          </w:tcPr>
          <w:p w:rsidR="00E57B0A" w:rsidRPr="00E118C5" w:rsidRDefault="00E57B0A" w:rsidP="00820F84">
            <w:pPr>
              <w:spacing w:line="276" w:lineRule="auto"/>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459"/>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bCs/>
                <w:sz w:val="20"/>
                <w:szCs w:val="20"/>
              </w:rPr>
            </w:pPr>
            <w:r w:rsidRPr="00E118C5">
              <w:rPr>
                <w:rFonts w:ascii="Times New Roman" w:hAnsi="Times New Roman" w:cs="Times New Roman"/>
                <w:bCs/>
                <w:sz w:val="20"/>
                <w:szCs w:val="20"/>
              </w:rPr>
              <w:t>-«Педагог глазами педагога».</w:t>
            </w:r>
          </w:p>
          <w:p w:rsidR="00E57B0A" w:rsidRPr="00E118C5" w:rsidRDefault="00E57B0A" w:rsidP="00820F84">
            <w:pPr>
              <w:jc w:val="both"/>
              <w:rPr>
                <w:rFonts w:ascii="Times New Roman" w:hAnsi="Times New Roman" w:cs="Times New Roman"/>
                <w:bCs/>
                <w:sz w:val="20"/>
                <w:szCs w:val="20"/>
              </w:rPr>
            </w:pPr>
            <w:r w:rsidRPr="00E118C5">
              <w:rPr>
                <w:rFonts w:ascii="Times New Roman" w:hAnsi="Times New Roman" w:cs="Times New Roman"/>
                <w:bCs/>
                <w:sz w:val="20"/>
                <w:szCs w:val="20"/>
              </w:rPr>
              <w:t>-«Психологическое благополучие педагога»</w:t>
            </w:r>
          </w:p>
          <w:p w:rsidR="00E57B0A" w:rsidRPr="00E118C5" w:rsidRDefault="00E57B0A" w:rsidP="00820F84">
            <w:pPr>
              <w:spacing w:line="276" w:lineRule="auto"/>
              <w:jc w:val="both"/>
              <w:rPr>
                <w:rFonts w:ascii="Times New Roman" w:hAnsi="Times New Roman" w:cs="Times New Roman"/>
                <w:sz w:val="20"/>
                <w:szCs w:val="20"/>
              </w:rPr>
            </w:pP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декабрь</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 психолог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Анкетирование родителей «Горячее питание в школе»</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p>
        </w:tc>
        <w:tc>
          <w:tcPr>
            <w:tcW w:w="1986" w:type="dxa"/>
          </w:tcPr>
          <w:p w:rsidR="00E57B0A" w:rsidRPr="00E118C5" w:rsidRDefault="00E57B0A" w:rsidP="00820F84">
            <w:pPr>
              <w:spacing w:line="276" w:lineRule="auto"/>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 педагог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Приглашение специалистов правоохранительных органов. Проведение лекции на тему «Конституция Российской Федерации»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6 - 9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12.12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Заместитель директора по ВР</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iCs/>
                <w:sz w:val="20"/>
                <w:szCs w:val="20"/>
              </w:rPr>
              <w:t>Торжественное вручение паспортов «Я – гражданин России»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14 летним</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12.12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Директор школы</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Классное родительское собрание.</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Просветительская работа с родителями </w:t>
            </w:r>
          </w:p>
          <w:p w:rsidR="00E57B0A" w:rsidRPr="00E118C5" w:rsidRDefault="00E57B0A" w:rsidP="00820F84">
            <w:pPr>
              <w:spacing w:line="276" w:lineRule="auto"/>
              <w:jc w:val="both"/>
              <w:rPr>
                <w:rFonts w:ascii="Times New Roman" w:hAnsi="Times New Roman" w:cs="Times New Roman"/>
                <w:sz w:val="20"/>
                <w:szCs w:val="20"/>
              </w:rPr>
            </w:pP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1 – 9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По графику</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tc>
      </w:tr>
      <w:tr w:rsidR="00E57B0A" w:rsidRPr="00E118C5" w:rsidTr="006C42C9">
        <w:trPr>
          <w:trHeight w:val="398"/>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Героев Отечества</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1 – 9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Экскурсия в исторический музей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г. Михайлова «Встреча поколений», посвящённая 81-й годовщине со дня  освобождения города Михайлова от немецких захватчиков</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6.12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Конституции Российской Федерации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1 – 9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12.12.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Конкурс сказок</w:t>
            </w:r>
          </w:p>
          <w:p w:rsidR="00E57B0A" w:rsidRPr="00E118C5" w:rsidRDefault="00E57B0A" w:rsidP="00820F84">
            <w:pPr>
              <w:snapToGrid w:val="0"/>
              <w:jc w:val="both"/>
              <w:rPr>
                <w:rFonts w:ascii="Times New Roman" w:hAnsi="Times New Roman" w:cs="Times New Roman"/>
                <w:sz w:val="20"/>
                <w:szCs w:val="20"/>
              </w:rPr>
            </w:pPr>
            <w:r w:rsidRPr="00E118C5">
              <w:rPr>
                <w:rFonts w:ascii="Times New Roman" w:hAnsi="Times New Roman" w:cs="Times New Roman"/>
                <w:sz w:val="20"/>
                <w:szCs w:val="20"/>
              </w:rPr>
              <w:t>«Сказка ложь, да в  ней намёк…»</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Познавательная онлайн-экскурсия в рамках проекта «Православная Русь»</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1 - 4</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24.12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принятия Федеральных конституционных законов о Государственных символах Российской Федерации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5 - 9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25.12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руководитель</w:t>
            </w:r>
          </w:p>
        </w:tc>
      </w:tr>
      <w:tr w:rsidR="00E57B0A" w:rsidRPr="00E118C5" w:rsidTr="006C42C9">
        <w:trPr>
          <w:trHeight w:val="510"/>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Новогодний праздник</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1 – 9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27.12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организатор</w:t>
            </w:r>
          </w:p>
        </w:tc>
      </w:tr>
      <w:tr w:rsidR="00E57B0A" w:rsidRPr="00E118C5" w:rsidTr="006C42C9">
        <w:trPr>
          <w:trHeight w:val="348"/>
        </w:trPr>
        <w:tc>
          <w:tcPr>
            <w:tcW w:w="0" w:type="auto"/>
            <w:vMerge/>
          </w:tcPr>
          <w:p w:rsidR="00E57B0A" w:rsidRPr="00E118C5" w:rsidRDefault="00E57B0A" w:rsidP="00820F84">
            <w:pPr>
              <w:jc w:val="both"/>
              <w:rPr>
                <w:rFonts w:ascii="Times New Roman" w:hAnsi="Times New Roman" w:cs="Times New Roman"/>
                <w:sz w:val="20"/>
                <w:szCs w:val="20"/>
              </w:rPr>
            </w:pPr>
          </w:p>
        </w:tc>
        <w:tc>
          <w:tcPr>
            <w:tcW w:w="10174" w:type="dxa"/>
            <w:gridSpan w:val="6"/>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
                <w:sz w:val="20"/>
                <w:szCs w:val="20"/>
              </w:rPr>
              <w:t>ЯНВАРЬ</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spacing w:after="280" w:afterAutospacing="1" w:line="276" w:lineRule="auto"/>
              <w:jc w:val="both"/>
              <w:rPr>
                <w:rFonts w:ascii="Times New Roman" w:hAnsi="Times New Roman" w:cs="Times New Roman"/>
                <w:sz w:val="20"/>
                <w:szCs w:val="20"/>
              </w:rPr>
            </w:pPr>
            <w:r w:rsidRPr="00E118C5">
              <w:rPr>
                <w:rFonts w:ascii="Times New Roman" w:hAnsi="Times New Roman" w:cs="Times New Roman"/>
                <w:sz w:val="20"/>
                <w:szCs w:val="20"/>
              </w:rPr>
              <w:t>Классный час: 2023 год - Год педагога и наставника</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вторая</w:t>
            </w:r>
          </w:p>
        </w:tc>
        <w:tc>
          <w:tcPr>
            <w:tcW w:w="4449" w:type="dxa"/>
            <w:gridSpan w:val="2"/>
          </w:tcPr>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sz w:val="20"/>
                <w:szCs w:val="20"/>
              </w:rPr>
              <w:t>Светлый праздник Рождества</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После каникул</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организатор</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 директора по ВР</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Классный час «Как можно сэкономить бюджет семьи»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Третья неделя</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освобождения Красной армией крупнейшего «лагеря смерти» Аушвиц-Биркенау (Освенцима) - День памяти жертв Холокоста</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5 - 9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27.01</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«Педагогические ситуации»</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-«Я в профессии»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Учителя, воспитатели</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январь</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 психолог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Cs/>
                <w:sz w:val="20"/>
                <w:szCs w:val="20"/>
              </w:rPr>
              <w:t>Занятия для учащихся по профилактике употребления ПАВ</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 Подросток и ЗОЖ»</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bCs/>
                <w:sz w:val="20"/>
                <w:szCs w:val="20"/>
              </w:rPr>
              <w:t xml:space="preserve">7-9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январь</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 психолог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полного освобождения Ленинграда от фашистской блокады.</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1 - 8</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27.01</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395"/>
        </w:trPr>
        <w:tc>
          <w:tcPr>
            <w:tcW w:w="0" w:type="auto"/>
            <w:vMerge/>
          </w:tcPr>
          <w:p w:rsidR="00E57B0A" w:rsidRPr="00E118C5" w:rsidRDefault="00E57B0A" w:rsidP="00820F84">
            <w:pPr>
              <w:jc w:val="both"/>
              <w:rPr>
                <w:rFonts w:ascii="Times New Roman" w:hAnsi="Times New Roman" w:cs="Times New Roman"/>
                <w:sz w:val="20"/>
                <w:szCs w:val="20"/>
              </w:rPr>
            </w:pPr>
          </w:p>
        </w:tc>
        <w:tc>
          <w:tcPr>
            <w:tcW w:w="10174" w:type="dxa"/>
            <w:gridSpan w:val="6"/>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
                <w:sz w:val="20"/>
                <w:szCs w:val="20"/>
              </w:rPr>
              <w:t>ФЕВРАЛЬ</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80 лет со дня победы Вооруженных сил СССР над армией гитлеровской Германии в 1943 году в Сталинградской битве</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1 – 9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8.02.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441"/>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российской науки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2.02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памяти о россиянах, исполнявших служебный долг за пределами Отечества</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6 -9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15.02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Международный день родного языка</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5 – 9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21.02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Учитель русого языка</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защитника Отечества</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Поздравления  мужчин  </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23.02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организатор</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 xml:space="preserve">Посещение  техникума </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г. Михайлова А. Мерзлова. Мастер-класс «Современные профессии»</w:t>
            </w:r>
          </w:p>
          <w:p w:rsidR="00E57B0A" w:rsidRPr="00E118C5" w:rsidRDefault="00E57B0A" w:rsidP="00820F84">
            <w:pPr>
              <w:jc w:val="both"/>
              <w:rPr>
                <w:rFonts w:ascii="Times New Roman" w:hAnsi="Times New Roman" w:cs="Times New Roman"/>
                <w:sz w:val="20"/>
                <w:szCs w:val="20"/>
              </w:rPr>
            </w:pP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8 - 9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24.02</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Онлайн – экскурсии по   учебным заведениям профессионального образования</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Четвёртая неделя </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Лыжные гонки «Лыжня России»</w:t>
            </w:r>
          </w:p>
          <w:p w:rsidR="00E57B0A" w:rsidRPr="00E118C5" w:rsidRDefault="00E57B0A" w:rsidP="00820F84">
            <w:pPr>
              <w:jc w:val="both"/>
              <w:rPr>
                <w:rFonts w:ascii="Times New Roman" w:hAnsi="Times New Roman" w:cs="Times New Roman"/>
                <w:sz w:val="20"/>
                <w:szCs w:val="20"/>
              </w:rPr>
            </w:pP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Учитель физической культуры</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Школьный совет профилактики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По графику</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 директора по ВР</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Социальный педагог</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36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b/>
                <w:sz w:val="20"/>
                <w:szCs w:val="20"/>
              </w:rPr>
            </w:pPr>
            <w:r w:rsidRPr="00E118C5">
              <w:rPr>
                <w:rFonts w:ascii="Times New Roman" w:hAnsi="Times New Roman" w:cs="Times New Roman"/>
                <w:b/>
                <w:sz w:val="20"/>
                <w:szCs w:val="20"/>
              </w:rPr>
              <w:t>МАРТ</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p>
        </w:tc>
        <w:tc>
          <w:tcPr>
            <w:tcW w:w="1986" w:type="dxa"/>
          </w:tcPr>
          <w:p w:rsidR="00E57B0A" w:rsidRPr="00E118C5" w:rsidRDefault="00E57B0A" w:rsidP="00820F84">
            <w:pPr>
              <w:spacing w:line="276" w:lineRule="auto"/>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200 лет со дня рождения Константина Дмитриевича Ушинского</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5 - 9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03.03</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tc>
      </w:tr>
      <w:tr w:rsidR="00E57B0A" w:rsidRPr="00E118C5" w:rsidTr="006C42C9">
        <w:trPr>
          <w:trHeight w:val="45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Международный женский день</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08.03</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организатор</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Выставка рисунков:</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«Поздравление женщин».</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1 - 5</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08.03</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Учитель ИЗО</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Мероприятие: «День православной книги»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14.03</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Школьный библиотекарь</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воссоединения Крыма с Россией</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18.03</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Cs/>
                <w:sz w:val="20"/>
                <w:szCs w:val="20"/>
              </w:rPr>
              <w:t>«Подготовка к экзаменам. Как противостоять стрессу»</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Родители 9 класса</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26.03</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 психолог</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Всемирный день театра</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1 - 8</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27.03</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353"/>
        </w:trPr>
        <w:tc>
          <w:tcPr>
            <w:tcW w:w="0" w:type="auto"/>
            <w:vMerge/>
          </w:tcPr>
          <w:p w:rsidR="00E57B0A" w:rsidRPr="00E118C5" w:rsidRDefault="00E57B0A" w:rsidP="00820F84">
            <w:pPr>
              <w:jc w:val="both"/>
              <w:rPr>
                <w:rFonts w:ascii="Times New Roman" w:hAnsi="Times New Roman" w:cs="Times New Roman"/>
                <w:sz w:val="20"/>
                <w:szCs w:val="20"/>
              </w:rPr>
            </w:pPr>
          </w:p>
        </w:tc>
        <w:tc>
          <w:tcPr>
            <w:tcW w:w="10174" w:type="dxa"/>
            <w:gridSpan w:val="6"/>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
                <w:sz w:val="20"/>
                <w:szCs w:val="20"/>
              </w:rPr>
              <w:t>АПРЕЛЬ</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космонавтики, 65 лет со дня запуска СССР первого искусственного спутника Земли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12.04</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Классные руководители</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памяти о геноциде советского народа нацистами и их пособниками в годы Великой Отечественной войны</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5 - 9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19.04</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Воспитатели</w:t>
            </w:r>
          </w:p>
          <w:p w:rsidR="00E57B0A" w:rsidRPr="00E118C5" w:rsidRDefault="00E57B0A" w:rsidP="00820F84">
            <w:pPr>
              <w:jc w:val="both"/>
              <w:rPr>
                <w:rFonts w:ascii="Times New Roman" w:hAnsi="Times New Roman" w:cs="Times New Roman"/>
                <w:sz w:val="20"/>
                <w:szCs w:val="20"/>
              </w:rPr>
            </w:pP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открытых дверей для родителей</w:t>
            </w:r>
          </w:p>
          <w:p w:rsidR="00E57B0A" w:rsidRPr="00E118C5" w:rsidRDefault="00E57B0A" w:rsidP="00820F84">
            <w:pPr>
              <w:jc w:val="both"/>
              <w:rPr>
                <w:rFonts w:ascii="Times New Roman" w:hAnsi="Times New Roman" w:cs="Times New Roman"/>
                <w:sz w:val="20"/>
                <w:szCs w:val="20"/>
              </w:rPr>
            </w:pPr>
          </w:p>
        </w:tc>
        <w:tc>
          <w:tcPr>
            <w:tcW w:w="1608" w:type="dxa"/>
          </w:tcPr>
          <w:p w:rsidR="00E57B0A" w:rsidRPr="00E118C5" w:rsidRDefault="00E57B0A" w:rsidP="00820F84">
            <w:pPr>
              <w:spacing w:line="276" w:lineRule="auto"/>
              <w:jc w:val="both"/>
              <w:rPr>
                <w:rFonts w:ascii="Times New Roman" w:hAnsi="Times New Roman" w:cs="Times New Roman"/>
                <w:sz w:val="20"/>
                <w:szCs w:val="20"/>
              </w:rPr>
            </w:pPr>
          </w:p>
        </w:tc>
        <w:tc>
          <w:tcPr>
            <w:tcW w:w="1986" w:type="dxa"/>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Каждый понедельник текущего месяца</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Администрация</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hyperlink r:id="rId117" w:anchor="Paskha" w:history="1">
              <w:r w:rsidRPr="00E118C5">
                <w:rPr>
                  <w:rFonts w:ascii="Times New Roman" w:hAnsi="Times New Roman" w:cs="Times New Roman"/>
                  <w:sz w:val="20"/>
                  <w:szCs w:val="20"/>
                  <w:shd w:val="clear" w:color="auto" w:fill="FFFFFF"/>
                </w:rPr>
                <w:t>Воскресение Христово. Пасха</w:t>
              </w:r>
            </w:hyperlink>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1 - 8</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16.04</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Директор школы</w:t>
            </w:r>
          </w:p>
        </w:tc>
      </w:tr>
      <w:tr w:rsidR="00E57B0A" w:rsidRPr="00E118C5" w:rsidTr="006C42C9">
        <w:trPr>
          <w:trHeight w:val="476"/>
        </w:trPr>
        <w:tc>
          <w:tcPr>
            <w:tcW w:w="0" w:type="auto"/>
            <w:vMerge/>
          </w:tcPr>
          <w:p w:rsidR="00E57B0A" w:rsidRPr="00E118C5" w:rsidRDefault="00E57B0A" w:rsidP="00820F84">
            <w:pPr>
              <w:jc w:val="both"/>
              <w:rPr>
                <w:rFonts w:ascii="Times New Roman" w:hAnsi="Times New Roman" w:cs="Times New Roman"/>
                <w:sz w:val="20"/>
                <w:szCs w:val="20"/>
              </w:rPr>
            </w:pPr>
          </w:p>
        </w:tc>
        <w:tc>
          <w:tcPr>
            <w:tcW w:w="10174" w:type="dxa"/>
            <w:gridSpan w:val="6"/>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b/>
                <w:sz w:val="20"/>
                <w:szCs w:val="20"/>
              </w:rPr>
              <w:t>МАЙ</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Победы</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09.05</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Заместитель директора по ВР</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организатор</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детских общественных организаций России</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19.05</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Педагог организатор</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Торжественная  линейка</w:t>
            </w:r>
          </w:p>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Последний звонок</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Администрация школы</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славянской письменности и культуры</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1 - 9</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24.05</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Руководитель ОПК</w:t>
            </w:r>
          </w:p>
        </w:tc>
      </w:tr>
      <w:tr w:rsidR="00E57B0A" w:rsidRPr="00E118C5" w:rsidTr="006C42C9">
        <w:trPr>
          <w:trHeight w:val="645"/>
        </w:trPr>
        <w:tc>
          <w:tcPr>
            <w:tcW w:w="0" w:type="auto"/>
            <w:vMerge/>
          </w:tcPr>
          <w:p w:rsidR="00E57B0A" w:rsidRPr="00E118C5" w:rsidRDefault="00E57B0A" w:rsidP="00820F84">
            <w:pPr>
              <w:jc w:val="both"/>
              <w:rPr>
                <w:rFonts w:ascii="Times New Roman" w:hAnsi="Times New Roman" w:cs="Times New Roman"/>
                <w:sz w:val="20"/>
                <w:szCs w:val="20"/>
              </w:rPr>
            </w:pPr>
          </w:p>
        </w:tc>
        <w:tc>
          <w:tcPr>
            <w:tcW w:w="0" w:type="auto"/>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День защиты детей</w:t>
            </w:r>
          </w:p>
        </w:tc>
        <w:tc>
          <w:tcPr>
            <w:tcW w:w="1608"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 xml:space="preserve">1 – 8 </w:t>
            </w:r>
          </w:p>
        </w:tc>
        <w:tc>
          <w:tcPr>
            <w:tcW w:w="1986" w:type="dxa"/>
          </w:tcPr>
          <w:p w:rsidR="00E57B0A" w:rsidRPr="00E118C5" w:rsidRDefault="00E57B0A" w:rsidP="00820F84">
            <w:pPr>
              <w:spacing w:line="276" w:lineRule="auto"/>
              <w:jc w:val="both"/>
              <w:rPr>
                <w:rFonts w:ascii="Times New Roman" w:hAnsi="Times New Roman" w:cs="Times New Roman"/>
                <w:sz w:val="20"/>
                <w:szCs w:val="20"/>
              </w:rPr>
            </w:pPr>
            <w:r w:rsidRPr="00E118C5">
              <w:rPr>
                <w:rFonts w:ascii="Times New Roman" w:hAnsi="Times New Roman" w:cs="Times New Roman"/>
                <w:sz w:val="20"/>
                <w:szCs w:val="20"/>
              </w:rPr>
              <w:t>01.06</w:t>
            </w:r>
          </w:p>
        </w:tc>
        <w:tc>
          <w:tcPr>
            <w:tcW w:w="4449" w:type="dxa"/>
            <w:gridSpan w:val="2"/>
          </w:tcPr>
          <w:p w:rsidR="00E57B0A" w:rsidRPr="00E118C5" w:rsidRDefault="00E57B0A" w:rsidP="00820F84">
            <w:pPr>
              <w:jc w:val="both"/>
              <w:rPr>
                <w:rFonts w:ascii="Times New Roman" w:hAnsi="Times New Roman" w:cs="Times New Roman"/>
                <w:sz w:val="20"/>
                <w:szCs w:val="20"/>
              </w:rPr>
            </w:pPr>
            <w:r w:rsidRPr="00E118C5">
              <w:rPr>
                <w:rFonts w:ascii="Times New Roman" w:hAnsi="Times New Roman" w:cs="Times New Roman"/>
                <w:sz w:val="20"/>
                <w:szCs w:val="20"/>
              </w:rPr>
              <w:t>Администрация школы</w:t>
            </w:r>
          </w:p>
        </w:tc>
      </w:tr>
    </w:tbl>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jc w:val="both"/>
        <w:rPr>
          <w:rFonts w:ascii="Times New Roman" w:hAnsi="Times New Roman" w:cs="Times New Roman"/>
          <w:sz w:val="20"/>
          <w:szCs w:val="20"/>
        </w:rPr>
      </w:pPr>
    </w:p>
    <w:p w:rsidR="00E57B0A" w:rsidRPr="00E118C5" w:rsidRDefault="00E57B0A" w:rsidP="00820F84">
      <w:pPr>
        <w:pStyle w:val="22"/>
        <w:jc w:val="both"/>
        <w:rPr>
          <w:rFonts w:ascii="Times New Roman" w:hAnsi="Times New Roman" w:cs="Times New Roman"/>
        </w:rPr>
      </w:pPr>
      <w:bookmarkStart w:id="808" w:name="bookmark1978"/>
      <w:bookmarkStart w:id="809" w:name="_Toc105502822"/>
      <w:r>
        <w:rPr>
          <w:rFonts w:ascii="Times New Roman" w:hAnsi="Times New Roman" w:cs="Times New Roman"/>
        </w:rPr>
        <w:t>3.5</w:t>
      </w:r>
      <w:r w:rsidRPr="00E118C5">
        <w:rPr>
          <w:rFonts w:ascii="Times New Roman" w:hAnsi="Times New Roman" w:cs="Times New Roman"/>
        </w:rPr>
        <w:t>. ХАРАКТЕРИСТИКА УСЛОВИЙ РЕАЛИЗАЦИИ ПРОГРАММЫ ОСНОВНОГО ОБЩЕГО ОБРАЗОВАНИЯ В СООТВЕТСТВИИ С ТРЕБОВАНИЯМИ ФГОС ООО</w:t>
      </w:r>
      <w:bookmarkEnd w:id="808"/>
      <w:bookmarkEnd w:id="809"/>
    </w:p>
    <w:p w:rsidR="00E57B0A" w:rsidRPr="00E118C5" w:rsidRDefault="00E57B0A" w:rsidP="00820F84">
      <w:pPr>
        <w:pStyle w:val="11"/>
        <w:spacing w:line="259" w:lineRule="auto"/>
        <w:jc w:val="both"/>
        <w:rPr>
          <w:color w:val="auto"/>
        </w:rPr>
      </w:pPr>
      <w:r w:rsidRPr="00E118C5">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E57B0A" w:rsidRPr="00E118C5" w:rsidRDefault="00E57B0A" w:rsidP="00820F84">
      <w:pPr>
        <w:pStyle w:val="11"/>
        <w:numPr>
          <w:ilvl w:val="0"/>
          <w:numId w:val="359"/>
        </w:numPr>
        <w:spacing w:line="288" w:lineRule="auto"/>
        <w:jc w:val="both"/>
        <w:rPr>
          <w:color w:val="auto"/>
        </w:rPr>
      </w:pPr>
      <w:r w:rsidRPr="00E118C5">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57B0A" w:rsidRPr="00E118C5" w:rsidRDefault="00E57B0A" w:rsidP="00820F84">
      <w:pPr>
        <w:pStyle w:val="11"/>
        <w:numPr>
          <w:ilvl w:val="0"/>
          <w:numId w:val="359"/>
        </w:numPr>
        <w:spacing w:line="266" w:lineRule="auto"/>
        <w:jc w:val="both"/>
        <w:rPr>
          <w:color w:val="auto"/>
        </w:rPr>
      </w:pPr>
      <w:r w:rsidRPr="00E118C5">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57B0A" w:rsidRPr="00E118C5" w:rsidRDefault="00E57B0A" w:rsidP="00820F84">
      <w:pPr>
        <w:pStyle w:val="11"/>
        <w:numPr>
          <w:ilvl w:val="0"/>
          <w:numId w:val="359"/>
        </w:numPr>
        <w:spacing w:line="269" w:lineRule="auto"/>
        <w:jc w:val="both"/>
        <w:rPr>
          <w:color w:val="auto"/>
        </w:rPr>
      </w:pPr>
      <w:r w:rsidRPr="00E118C5">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57B0A" w:rsidRPr="00E118C5" w:rsidRDefault="00E57B0A" w:rsidP="00820F84">
      <w:pPr>
        <w:pStyle w:val="11"/>
        <w:numPr>
          <w:ilvl w:val="0"/>
          <w:numId w:val="359"/>
        </w:numPr>
        <w:spacing w:line="276" w:lineRule="auto"/>
        <w:jc w:val="both"/>
        <w:rPr>
          <w:color w:val="auto"/>
        </w:rPr>
      </w:pPr>
      <w:r w:rsidRPr="00E118C5">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57B0A" w:rsidRPr="00E118C5" w:rsidRDefault="00E57B0A" w:rsidP="00820F84">
      <w:pPr>
        <w:pStyle w:val="11"/>
        <w:numPr>
          <w:ilvl w:val="0"/>
          <w:numId w:val="359"/>
        </w:numPr>
        <w:spacing w:line="276" w:lineRule="auto"/>
        <w:jc w:val="both"/>
        <w:rPr>
          <w:color w:val="auto"/>
        </w:rPr>
      </w:pPr>
      <w:r w:rsidRPr="00E118C5">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57B0A" w:rsidRPr="00E118C5" w:rsidRDefault="00E57B0A" w:rsidP="00820F84">
      <w:pPr>
        <w:pStyle w:val="11"/>
        <w:numPr>
          <w:ilvl w:val="0"/>
          <w:numId w:val="359"/>
        </w:numPr>
        <w:spacing w:line="276" w:lineRule="auto"/>
        <w:jc w:val="both"/>
        <w:rPr>
          <w:color w:val="auto"/>
        </w:rPr>
      </w:pPr>
      <w:r w:rsidRPr="00E118C5">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57B0A" w:rsidRPr="00E118C5" w:rsidRDefault="00E57B0A" w:rsidP="00820F84">
      <w:pPr>
        <w:pStyle w:val="11"/>
        <w:numPr>
          <w:ilvl w:val="0"/>
          <w:numId w:val="359"/>
        </w:numPr>
        <w:spacing w:line="305" w:lineRule="auto"/>
        <w:jc w:val="both"/>
        <w:rPr>
          <w:color w:val="auto"/>
        </w:rPr>
      </w:pPr>
      <w:r w:rsidRPr="00E118C5">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57B0A" w:rsidRPr="00E118C5" w:rsidRDefault="00E57B0A" w:rsidP="00820F84">
      <w:pPr>
        <w:pStyle w:val="11"/>
        <w:numPr>
          <w:ilvl w:val="0"/>
          <w:numId w:val="359"/>
        </w:numPr>
        <w:spacing w:line="271" w:lineRule="auto"/>
        <w:jc w:val="both"/>
        <w:rPr>
          <w:color w:val="auto"/>
        </w:rPr>
      </w:pPr>
      <w:r w:rsidRPr="00E118C5">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57B0A" w:rsidRPr="00E118C5" w:rsidRDefault="00E57B0A" w:rsidP="00820F84">
      <w:pPr>
        <w:pStyle w:val="11"/>
        <w:numPr>
          <w:ilvl w:val="0"/>
          <w:numId w:val="359"/>
        </w:numPr>
        <w:spacing w:line="276" w:lineRule="auto"/>
        <w:jc w:val="both"/>
        <w:rPr>
          <w:color w:val="auto"/>
        </w:rPr>
      </w:pPr>
      <w:r w:rsidRPr="00E118C5">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E57B0A" w:rsidRPr="00E118C5" w:rsidRDefault="00E57B0A" w:rsidP="00820F84">
      <w:pPr>
        <w:pStyle w:val="11"/>
        <w:numPr>
          <w:ilvl w:val="0"/>
          <w:numId w:val="359"/>
        </w:numPr>
        <w:spacing w:line="271" w:lineRule="auto"/>
        <w:jc w:val="both"/>
        <w:rPr>
          <w:color w:val="auto"/>
        </w:rPr>
      </w:pPr>
      <w:r w:rsidRPr="00E118C5">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57B0A" w:rsidRPr="00E118C5" w:rsidRDefault="00E57B0A" w:rsidP="00820F84">
      <w:pPr>
        <w:pStyle w:val="11"/>
        <w:numPr>
          <w:ilvl w:val="0"/>
          <w:numId w:val="359"/>
        </w:numPr>
        <w:spacing w:line="264" w:lineRule="auto"/>
        <w:jc w:val="both"/>
        <w:rPr>
          <w:color w:val="auto"/>
        </w:rPr>
      </w:pPr>
      <w:r w:rsidRPr="00E118C5">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57B0A" w:rsidRPr="00E118C5" w:rsidRDefault="00E57B0A" w:rsidP="00820F84">
      <w:pPr>
        <w:pStyle w:val="11"/>
        <w:numPr>
          <w:ilvl w:val="0"/>
          <w:numId w:val="359"/>
        </w:numPr>
        <w:spacing w:line="271" w:lineRule="auto"/>
        <w:jc w:val="both"/>
        <w:rPr>
          <w:color w:val="auto"/>
        </w:rPr>
      </w:pPr>
      <w:r w:rsidRPr="00E118C5">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57B0A" w:rsidRPr="00E118C5" w:rsidRDefault="00E57B0A" w:rsidP="00820F84">
      <w:pPr>
        <w:pStyle w:val="11"/>
        <w:numPr>
          <w:ilvl w:val="0"/>
          <w:numId w:val="359"/>
        </w:numPr>
        <w:spacing w:line="276" w:lineRule="auto"/>
        <w:jc w:val="both"/>
        <w:rPr>
          <w:color w:val="auto"/>
        </w:rPr>
      </w:pPr>
      <w:r w:rsidRPr="00E118C5">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57B0A" w:rsidRPr="00E118C5" w:rsidRDefault="00E57B0A" w:rsidP="00820F84">
      <w:pPr>
        <w:pStyle w:val="11"/>
        <w:numPr>
          <w:ilvl w:val="0"/>
          <w:numId w:val="359"/>
        </w:numPr>
        <w:spacing w:line="295" w:lineRule="auto"/>
        <w:ind w:hanging="436"/>
        <w:jc w:val="both"/>
        <w:rPr>
          <w:color w:val="auto"/>
        </w:rPr>
      </w:pPr>
      <w:r w:rsidRPr="00E118C5">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118C5">
        <w:t xml:space="preserve"> Мастерские для проведения уроков технологии, компьютерный класс, кабинеты химии и физики в соответствии с договорами о сетевом взаимодействии и сотрудничестве предоставляет МОУ «Михайловская СОШ № 1», спортивный зал – МБУ ДО «МДЮСШ» и ГАУ РО «Спортивная школа олимпийского резерва «Метеор».</w:t>
      </w:r>
    </w:p>
    <w:p w:rsidR="00E57B0A" w:rsidRPr="00E118C5" w:rsidRDefault="00E57B0A" w:rsidP="00820F84">
      <w:pPr>
        <w:spacing w:after="239" w:line="1" w:lineRule="exact"/>
        <w:jc w:val="both"/>
        <w:rPr>
          <w:rFonts w:ascii="Times New Roman" w:hAnsi="Times New Roman" w:cs="Times New Roman"/>
          <w:color w:val="auto"/>
          <w:sz w:val="20"/>
          <w:szCs w:val="20"/>
        </w:rPr>
      </w:pPr>
    </w:p>
    <w:p w:rsidR="00E57B0A" w:rsidRPr="00E118C5" w:rsidRDefault="00E57B0A" w:rsidP="00820F84">
      <w:pPr>
        <w:jc w:val="both"/>
        <w:rPr>
          <w:rFonts w:ascii="Times New Roman" w:hAnsi="Times New Roman" w:cs="Times New Roman"/>
          <w:sz w:val="20"/>
          <w:szCs w:val="20"/>
        </w:rPr>
      </w:pPr>
      <w:bookmarkStart w:id="810" w:name="bookmark1980"/>
    </w:p>
    <w:p w:rsidR="00E57B0A" w:rsidRPr="00E118C5" w:rsidRDefault="00E57B0A" w:rsidP="00820F84">
      <w:pPr>
        <w:pStyle w:val="3"/>
        <w:jc w:val="both"/>
        <w:rPr>
          <w:rFonts w:ascii="Times New Roman" w:hAnsi="Times New Roman" w:cs="Times New Roman"/>
        </w:rPr>
      </w:pPr>
      <w:bookmarkStart w:id="811" w:name="_Toc105502823"/>
      <w:r>
        <w:rPr>
          <w:rFonts w:ascii="Times New Roman" w:hAnsi="Times New Roman" w:cs="Times New Roman"/>
        </w:rPr>
        <w:t>3.5</w:t>
      </w:r>
      <w:r w:rsidRPr="00E118C5">
        <w:rPr>
          <w:rFonts w:ascii="Times New Roman" w:hAnsi="Times New Roman" w:cs="Times New Roman"/>
        </w:rPr>
        <w:t>.1. Описание кадровых условий реализации основной образовательной программы основного общего образования</w:t>
      </w:r>
      <w:bookmarkEnd w:id="810"/>
      <w:bookmarkEnd w:id="811"/>
    </w:p>
    <w:p w:rsidR="00E57B0A" w:rsidRPr="00E118C5" w:rsidRDefault="00E57B0A" w:rsidP="00820F84">
      <w:pPr>
        <w:spacing w:after="199" w:line="1" w:lineRule="exact"/>
        <w:jc w:val="both"/>
        <w:rPr>
          <w:rFonts w:ascii="Times New Roman" w:hAnsi="Times New Roman" w:cs="Times New Roman"/>
          <w:color w:val="auto"/>
          <w:sz w:val="20"/>
          <w:szCs w:val="20"/>
        </w:rPr>
      </w:pPr>
    </w:p>
    <w:p w:rsidR="00E57B0A" w:rsidRPr="00E118C5" w:rsidRDefault="00E57B0A" w:rsidP="00820F84">
      <w:pPr>
        <w:pStyle w:val="body"/>
        <w:rPr>
          <w:rFonts w:cs="Times New Roman"/>
        </w:rPr>
      </w:pPr>
      <w:r w:rsidRPr="00E118C5">
        <w:rPr>
          <w:rFonts w:cs="Times New Roman"/>
        </w:rPr>
        <w:t>ОГБОУ «Михайловская школа-интернат»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57B0A" w:rsidRPr="00E118C5" w:rsidRDefault="00E57B0A" w:rsidP="00820F84">
      <w:pPr>
        <w:pStyle w:val="body"/>
        <w:rPr>
          <w:rFonts w:cs="Times New Roman"/>
        </w:rPr>
      </w:pPr>
      <w:r w:rsidRPr="00E118C5">
        <w:rPr>
          <w:rFonts w:cs="Times New Roman"/>
        </w:rPr>
        <w:t>Обеспеченность кадровыми условиями включает в себя:</w:t>
      </w:r>
    </w:p>
    <w:p w:rsidR="00E57B0A" w:rsidRPr="00E118C5" w:rsidRDefault="00E57B0A" w:rsidP="00820F84">
      <w:pPr>
        <w:pStyle w:val="list-bullet"/>
        <w:textAlignment w:val="center"/>
        <w:rPr>
          <w:rFonts w:cs="Times New Roman"/>
        </w:rPr>
      </w:pPr>
      <w:r w:rsidRPr="00E118C5">
        <w:rPr>
          <w:rFonts w:cs="Times New Roman"/>
        </w:rPr>
        <w:t>укомплектованность ОГБОУ «Михайловская школа-интернат» педагогическими, руководящими и иными работниками;</w:t>
      </w:r>
    </w:p>
    <w:p w:rsidR="00E57B0A" w:rsidRPr="00E118C5" w:rsidRDefault="00E57B0A" w:rsidP="00820F84">
      <w:pPr>
        <w:pStyle w:val="list-bullet"/>
        <w:textAlignment w:val="center"/>
        <w:rPr>
          <w:rFonts w:cs="Times New Roman"/>
        </w:rPr>
      </w:pPr>
      <w:r w:rsidRPr="00E118C5">
        <w:rPr>
          <w:rFonts w:cs="Times New Roman"/>
        </w:rPr>
        <w:t>уровень квалификации педагогических и иных работников ОГБОУ «Михайловская школа-интернат», участвующих в реализации основной образовательной программы и создании условий для её разработки и реализации;</w:t>
      </w:r>
    </w:p>
    <w:p w:rsidR="00E57B0A" w:rsidRPr="00E118C5" w:rsidRDefault="00E57B0A" w:rsidP="00820F84">
      <w:pPr>
        <w:pStyle w:val="list-bullet"/>
        <w:textAlignment w:val="center"/>
        <w:rPr>
          <w:rFonts w:cs="Times New Roman"/>
        </w:rPr>
      </w:pPr>
      <w:r w:rsidRPr="00E118C5">
        <w:rPr>
          <w:rFonts w:cs="Times New Roman"/>
        </w:rPr>
        <w:t>непрерывность профессионального развития педагогических работников ОГБОУ «Михайловская школа-интернат», реализующей образовательную программу основного общего образования.</w:t>
      </w:r>
    </w:p>
    <w:p w:rsidR="00E57B0A" w:rsidRPr="00E118C5" w:rsidRDefault="00E57B0A" w:rsidP="00820F84">
      <w:pPr>
        <w:pStyle w:val="body"/>
        <w:rPr>
          <w:rFonts w:cs="Times New Roman"/>
        </w:rPr>
      </w:pPr>
      <w:r w:rsidRPr="00E118C5">
        <w:rPr>
          <w:rFonts w:cs="Times New Roman"/>
        </w:rPr>
        <w:t>Уровень квалификации педагогических и иных работников ОГБОУ «Михайловская школа-интернат»,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57B0A" w:rsidRPr="00E118C5" w:rsidRDefault="00E57B0A" w:rsidP="00820F84">
      <w:pPr>
        <w:pStyle w:val="body"/>
        <w:rPr>
          <w:rFonts w:cs="Times New Roman"/>
        </w:rPr>
      </w:pPr>
      <w:r w:rsidRPr="00E118C5">
        <w:rPr>
          <w:rFonts w:cs="Times New Roman"/>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ОГБОУ «Михайловская школа-интернат», служат квалификационные характеристики, указанные в квалификационных справочниках, и (или) профессиональных стандартах (при наличии).</w:t>
      </w:r>
    </w:p>
    <w:p w:rsidR="00E57B0A" w:rsidRPr="00E118C5" w:rsidRDefault="00E57B0A" w:rsidP="00820F84">
      <w:pPr>
        <w:pStyle w:val="body"/>
        <w:rPr>
          <w:rFonts w:cs="Times New Roman"/>
        </w:rPr>
      </w:pPr>
      <w:r w:rsidRPr="00E118C5">
        <w:rPr>
          <w:rFonts w:cs="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57B0A" w:rsidRPr="00E118C5" w:rsidRDefault="00E57B0A" w:rsidP="00820F84">
      <w:pPr>
        <w:pStyle w:val="body"/>
        <w:rPr>
          <w:rFonts w:cs="Times New Roman"/>
        </w:rPr>
      </w:pPr>
      <w:r w:rsidRPr="00E118C5">
        <w:rPr>
          <w:rFonts w:cs="Times New Roman"/>
        </w:rPr>
        <w:t xml:space="preserve">Уровень квалификации педагогических и иных работников ОГБОУ «Михайловская школа-интернат»,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E57B0A" w:rsidRPr="00E118C5" w:rsidRDefault="00E57B0A" w:rsidP="00820F84">
      <w:pPr>
        <w:pStyle w:val="body"/>
        <w:rPr>
          <w:rFonts w:cs="Times New Roman"/>
        </w:rPr>
      </w:pPr>
      <w:r w:rsidRPr="00E118C5">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E57B0A" w:rsidRPr="00E118C5" w:rsidRDefault="00E57B0A" w:rsidP="00820F84">
      <w:pPr>
        <w:pStyle w:val="body"/>
        <w:rPr>
          <w:rFonts w:cs="Times New Roman"/>
          <w:spacing w:val="2"/>
        </w:rPr>
      </w:pPr>
      <w:r w:rsidRPr="00E118C5">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57B0A" w:rsidRPr="00E118C5" w:rsidRDefault="00E57B0A" w:rsidP="00820F84">
      <w:pPr>
        <w:pStyle w:val="body"/>
        <w:rPr>
          <w:rFonts w:cs="Times New Roman"/>
        </w:rPr>
      </w:pPr>
      <w:r w:rsidRPr="00E118C5">
        <w:rPr>
          <w:rFonts w:cs="Times New Roman"/>
        </w:rPr>
        <w:t>Информация об уровне квалификации педагогических и иных работников, участвующих в реализации настоящей основной образовательной программы:</w:t>
      </w:r>
    </w:p>
    <w:p w:rsidR="00E57B0A" w:rsidRPr="00E118C5" w:rsidRDefault="00E57B0A" w:rsidP="00820F84">
      <w:pPr>
        <w:pStyle w:val="body"/>
        <w:rPr>
          <w:rFonts w:cs="Times New Roman"/>
        </w:rPr>
      </w:pPr>
    </w:p>
    <w:tbl>
      <w:tblPr>
        <w:tblW w:w="9803" w:type="dxa"/>
        <w:tblInd w:w="113" w:type="dxa"/>
        <w:tblLayout w:type="fixed"/>
        <w:tblCellMar>
          <w:left w:w="0" w:type="dxa"/>
          <w:right w:w="0" w:type="dxa"/>
        </w:tblCellMar>
        <w:tblLook w:val="0000"/>
      </w:tblPr>
      <w:tblGrid>
        <w:gridCol w:w="2626"/>
        <w:gridCol w:w="2626"/>
        <w:gridCol w:w="2275"/>
        <w:gridCol w:w="2276"/>
      </w:tblGrid>
      <w:tr w:rsidR="00E57B0A" w:rsidRPr="00E118C5" w:rsidTr="00982186">
        <w:trPr>
          <w:trHeight w:val="62"/>
        </w:trPr>
        <w:tc>
          <w:tcPr>
            <w:tcW w:w="26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7B0A" w:rsidRPr="00E118C5" w:rsidRDefault="00E57B0A" w:rsidP="00820F84">
            <w:pPr>
              <w:pStyle w:val="table-head"/>
              <w:jc w:val="both"/>
              <w:rPr>
                <w:rFonts w:ascii="Times New Roman" w:hAnsi="Times New Roman" w:cs="Times New Roman"/>
                <w:sz w:val="20"/>
                <w:szCs w:val="20"/>
              </w:rPr>
            </w:pPr>
            <w:r w:rsidRPr="00E118C5">
              <w:rPr>
                <w:rFonts w:ascii="Times New Roman" w:hAnsi="Times New Roman" w:cs="Times New Roman"/>
                <w:sz w:val="20"/>
                <w:szCs w:val="20"/>
              </w:rPr>
              <w:t xml:space="preserve">Категория </w:t>
            </w:r>
            <w:r w:rsidRPr="00E118C5">
              <w:rPr>
                <w:rFonts w:ascii="Times New Roman" w:hAnsi="Times New Roman" w:cs="Times New Roman"/>
                <w:sz w:val="20"/>
                <w:szCs w:val="20"/>
              </w:rPr>
              <w:br/>
              <w:t>работников</w:t>
            </w:r>
          </w:p>
        </w:tc>
        <w:tc>
          <w:tcPr>
            <w:tcW w:w="26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7B0A" w:rsidRPr="00E118C5" w:rsidRDefault="00E57B0A" w:rsidP="00820F84">
            <w:pPr>
              <w:pStyle w:val="table-head"/>
              <w:jc w:val="both"/>
              <w:rPr>
                <w:rFonts w:ascii="Times New Roman" w:hAnsi="Times New Roman" w:cs="Times New Roman"/>
                <w:sz w:val="20"/>
                <w:szCs w:val="20"/>
              </w:rPr>
            </w:pPr>
            <w:r w:rsidRPr="00E118C5">
              <w:rPr>
                <w:rFonts w:ascii="Times New Roman" w:hAnsi="Times New Roman" w:cs="Times New Roman"/>
                <w:sz w:val="20"/>
                <w:szCs w:val="20"/>
              </w:rPr>
              <w:t xml:space="preserve">Подтверждение уровня </w:t>
            </w:r>
            <w:r w:rsidRPr="00E118C5">
              <w:rPr>
                <w:rFonts w:ascii="Times New Roman" w:hAnsi="Times New Roman" w:cs="Times New Roman"/>
                <w:sz w:val="20"/>
                <w:szCs w:val="20"/>
              </w:rPr>
              <w:br/>
              <w:t xml:space="preserve">квалификации документами об образовании (профессиональной </w:t>
            </w:r>
            <w:r w:rsidRPr="00E118C5">
              <w:rPr>
                <w:rFonts w:ascii="Times New Roman" w:hAnsi="Times New Roman" w:cs="Times New Roman"/>
                <w:sz w:val="20"/>
                <w:szCs w:val="20"/>
              </w:rPr>
              <w:br/>
              <w:t xml:space="preserve">переподготовке) </w:t>
            </w:r>
            <w:r w:rsidRPr="00E118C5">
              <w:rPr>
                <w:rFonts w:ascii="Times New Roman" w:hAnsi="Times New Roman" w:cs="Times New Roman"/>
                <w:sz w:val="20"/>
                <w:szCs w:val="20"/>
              </w:rPr>
              <w:br/>
              <w:t>(%)</w:t>
            </w:r>
          </w:p>
        </w:tc>
        <w:tc>
          <w:tcPr>
            <w:tcW w:w="455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7B0A" w:rsidRPr="00E118C5" w:rsidRDefault="00E57B0A" w:rsidP="00820F84">
            <w:pPr>
              <w:pStyle w:val="table-head"/>
              <w:jc w:val="both"/>
              <w:rPr>
                <w:rFonts w:ascii="Times New Roman" w:hAnsi="Times New Roman" w:cs="Times New Roman"/>
                <w:sz w:val="20"/>
                <w:szCs w:val="20"/>
              </w:rPr>
            </w:pPr>
            <w:r w:rsidRPr="00E118C5">
              <w:rPr>
                <w:rFonts w:ascii="Times New Roman" w:hAnsi="Times New Roman" w:cs="Times New Roman"/>
                <w:sz w:val="20"/>
                <w:szCs w:val="20"/>
              </w:rPr>
              <w:t>Подтверждение уровня квалификации результатами аттестации</w:t>
            </w:r>
          </w:p>
        </w:tc>
      </w:tr>
      <w:tr w:rsidR="00E57B0A" w:rsidRPr="00E118C5" w:rsidTr="00982186">
        <w:trPr>
          <w:trHeight w:val="62"/>
        </w:trPr>
        <w:tc>
          <w:tcPr>
            <w:tcW w:w="26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7B0A" w:rsidRPr="00865D50" w:rsidRDefault="00E57B0A" w:rsidP="00820F84">
            <w:pPr>
              <w:pStyle w:val="NoParagraphStyle"/>
              <w:spacing w:line="240" w:lineRule="auto"/>
              <w:jc w:val="both"/>
              <w:textAlignment w:val="auto"/>
              <w:rPr>
                <w:rFonts w:ascii="Times New Roman" w:hAnsi="Times New Roman" w:cs="Times New Roman"/>
                <w:color w:val="auto"/>
                <w:sz w:val="20"/>
                <w:szCs w:val="20"/>
                <w:lang w:val="ru-RU"/>
              </w:rPr>
            </w:pPr>
          </w:p>
        </w:tc>
        <w:tc>
          <w:tcPr>
            <w:tcW w:w="26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7B0A" w:rsidRPr="00865D50" w:rsidRDefault="00E57B0A" w:rsidP="00820F84">
            <w:pPr>
              <w:pStyle w:val="NoParagraphStyle"/>
              <w:spacing w:line="240" w:lineRule="auto"/>
              <w:jc w:val="both"/>
              <w:textAlignment w:val="auto"/>
              <w:rPr>
                <w:rFonts w:ascii="Times New Roman" w:hAnsi="Times New Roman" w:cs="Times New Roman"/>
                <w:color w:val="auto"/>
                <w:sz w:val="20"/>
                <w:szCs w:val="20"/>
                <w:lang w:val="ru-RU"/>
              </w:rPr>
            </w:pP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57B0A" w:rsidRPr="00E118C5" w:rsidRDefault="00E57B0A" w:rsidP="00820F84">
            <w:pPr>
              <w:pStyle w:val="table-head"/>
              <w:spacing w:after="0"/>
              <w:jc w:val="both"/>
              <w:rPr>
                <w:rFonts w:ascii="Times New Roman" w:hAnsi="Times New Roman" w:cs="Times New Roman"/>
                <w:sz w:val="20"/>
                <w:szCs w:val="20"/>
              </w:rPr>
            </w:pPr>
            <w:r w:rsidRPr="00E118C5">
              <w:rPr>
                <w:rFonts w:ascii="Times New Roman" w:hAnsi="Times New Roman" w:cs="Times New Roman"/>
                <w:sz w:val="20"/>
                <w:szCs w:val="20"/>
              </w:rPr>
              <w:t xml:space="preserve">на соответствие </w:t>
            </w:r>
            <w:r w:rsidRPr="00E118C5">
              <w:rPr>
                <w:rFonts w:ascii="Times New Roman" w:hAnsi="Times New Roman" w:cs="Times New Roman"/>
                <w:sz w:val="20"/>
                <w:szCs w:val="20"/>
              </w:rPr>
              <w:br/>
              <w:t>занимаемой должности</w:t>
            </w:r>
          </w:p>
          <w:p w:rsidR="00E57B0A" w:rsidRPr="00E118C5" w:rsidRDefault="00E57B0A" w:rsidP="00820F84">
            <w:pPr>
              <w:pStyle w:val="table-head"/>
              <w:spacing w:after="0"/>
              <w:jc w:val="both"/>
              <w:rPr>
                <w:rFonts w:ascii="Times New Roman" w:hAnsi="Times New Roman" w:cs="Times New Roman"/>
                <w:sz w:val="20"/>
                <w:szCs w:val="20"/>
              </w:rPr>
            </w:pPr>
            <w:r w:rsidRPr="00E118C5">
              <w:rPr>
                <w:rFonts w:ascii="Times New Roman" w:hAnsi="Times New Roman" w:cs="Times New Roman"/>
                <w:sz w:val="20"/>
                <w:szCs w:val="20"/>
              </w:rPr>
              <w:t>(%)</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E118C5" w:rsidRDefault="00E57B0A" w:rsidP="00820F84">
            <w:pPr>
              <w:pStyle w:val="table-head"/>
              <w:spacing w:after="0"/>
              <w:jc w:val="both"/>
              <w:rPr>
                <w:rFonts w:ascii="Times New Roman" w:hAnsi="Times New Roman" w:cs="Times New Roman"/>
                <w:sz w:val="20"/>
                <w:szCs w:val="20"/>
              </w:rPr>
            </w:pPr>
            <w:r w:rsidRPr="00E118C5">
              <w:rPr>
                <w:rFonts w:ascii="Times New Roman" w:hAnsi="Times New Roman" w:cs="Times New Roman"/>
                <w:sz w:val="20"/>
                <w:szCs w:val="20"/>
              </w:rPr>
              <w:t>квалификационная категория</w:t>
            </w:r>
          </w:p>
          <w:p w:rsidR="00E57B0A" w:rsidRPr="00E118C5" w:rsidRDefault="00E57B0A" w:rsidP="00820F84">
            <w:pPr>
              <w:pStyle w:val="table-head"/>
              <w:spacing w:after="0"/>
              <w:jc w:val="both"/>
              <w:rPr>
                <w:rFonts w:ascii="Times New Roman" w:hAnsi="Times New Roman" w:cs="Times New Roman"/>
                <w:sz w:val="20"/>
                <w:szCs w:val="20"/>
              </w:rPr>
            </w:pPr>
            <w:r w:rsidRPr="00E118C5">
              <w:rPr>
                <w:rFonts w:ascii="Times New Roman" w:hAnsi="Times New Roman" w:cs="Times New Roman"/>
                <w:sz w:val="20"/>
                <w:szCs w:val="20"/>
              </w:rPr>
              <w:t>(%)</w:t>
            </w:r>
          </w:p>
        </w:tc>
      </w:tr>
      <w:tr w:rsidR="00E57B0A" w:rsidRPr="00E118C5" w:rsidTr="00982186">
        <w:trPr>
          <w:trHeight w:val="62"/>
        </w:trPr>
        <w:tc>
          <w:tcPr>
            <w:tcW w:w="26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E118C5" w:rsidRDefault="00E57B0A" w:rsidP="00820F84">
            <w:pPr>
              <w:pStyle w:val="table-body0mm"/>
              <w:jc w:val="both"/>
              <w:rPr>
                <w:rFonts w:cs="Times New Roman"/>
                <w:sz w:val="20"/>
                <w:szCs w:val="20"/>
              </w:rPr>
            </w:pPr>
            <w:r w:rsidRPr="00E118C5">
              <w:rPr>
                <w:rFonts w:cs="Times New Roman"/>
                <w:sz w:val="20"/>
                <w:szCs w:val="20"/>
              </w:rPr>
              <w:t>Педагогические работники</w:t>
            </w:r>
          </w:p>
        </w:tc>
        <w:tc>
          <w:tcPr>
            <w:tcW w:w="26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865D50" w:rsidRDefault="00E57B0A" w:rsidP="00820F84">
            <w:pPr>
              <w:pStyle w:val="NoParagraphStyle"/>
              <w:spacing w:line="240" w:lineRule="auto"/>
              <w:jc w:val="both"/>
              <w:textAlignment w:val="auto"/>
              <w:rPr>
                <w:rFonts w:ascii="Times New Roman" w:hAnsi="Times New Roman" w:cs="Times New Roman"/>
                <w:color w:val="auto"/>
                <w:sz w:val="20"/>
                <w:szCs w:val="20"/>
                <w:lang w:val="ru-RU"/>
              </w:rPr>
            </w:pPr>
            <w:r w:rsidRPr="00865D50">
              <w:rPr>
                <w:rFonts w:ascii="Times New Roman" w:hAnsi="Times New Roman" w:cs="Times New Roman"/>
                <w:color w:val="auto"/>
                <w:sz w:val="20"/>
                <w:szCs w:val="20"/>
                <w:lang w:val="ru-RU"/>
              </w:rPr>
              <w:t>100</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865D50" w:rsidRDefault="00E57B0A" w:rsidP="00820F84">
            <w:pPr>
              <w:pStyle w:val="NoParagraphStyle"/>
              <w:spacing w:line="240" w:lineRule="auto"/>
              <w:jc w:val="both"/>
              <w:textAlignment w:val="auto"/>
              <w:rPr>
                <w:rFonts w:ascii="Times New Roman" w:hAnsi="Times New Roman" w:cs="Times New Roman"/>
                <w:color w:val="auto"/>
                <w:sz w:val="20"/>
                <w:szCs w:val="20"/>
                <w:lang w:val="ru-RU"/>
              </w:rPr>
            </w:pPr>
            <w:r w:rsidRPr="00865D50">
              <w:rPr>
                <w:rFonts w:ascii="Times New Roman" w:hAnsi="Times New Roman" w:cs="Times New Roman"/>
                <w:color w:val="auto"/>
                <w:sz w:val="20"/>
                <w:szCs w:val="20"/>
                <w:lang w:val="ru-RU"/>
              </w:rPr>
              <w:t>53</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865D50" w:rsidRDefault="00E57B0A" w:rsidP="00820F84">
            <w:pPr>
              <w:pStyle w:val="NoParagraphStyle"/>
              <w:spacing w:line="240" w:lineRule="auto"/>
              <w:jc w:val="both"/>
              <w:textAlignment w:val="auto"/>
              <w:rPr>
                <w:rFonts w:ascii="Times New Roman" w:hAnsi="Times New Roman" w:cs="Times New Roman"/>
                <w:color w:val="auto"/>
                <w:sz w:val="20"/>
                <w:szCs w:val="20"/>
                <w:lang w:val="ru-RU"/>
              </w:rPr>
            </w:pPr>
            <w:r w:rsidRPr="00865D50">
              <w:rPr>
                <w:rFonts w:ascii="Times New Roman" w:hAnsi="Times New Roman" w:cs="Times New Roman"/>
                <w:color w:val="auto"/>
                <w:sz w:val="20"/>
                <w:szCs w:val="20"/>
                <w:lang w:val="ru-RU"/>
              </w:rPr>
              <w:t>47</w:t>
            </w:r>
          </w:p>
        </w:tc>
      </w:tr>
      <w:tr w:rsidR="00E57B0A" w:rsidRPr="00E118C5" w:rsidTr="00982186">
        <w:trPr>
          <w:trHeight w:val="62"/>
        </w:trPr>
        <w:tc>
          <w:tcPr>
            <w:tcW w:w="26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E118C5" w:rsidRDefault="00E57B0A" w:rsidP="00820F84">
            <w:pPr>
              <w:pStyle w:val="table-body0mm"/>
              <w:jc w:val="both"/>
              <w:rPr>
                <w:rFonts w:cs="Times New Roman"/>
                <w:sz w:val="20"/>
                <w:szCs w:val="20"/>
              </w:rPr>
            </w:pPr>
            <w:r w:rsidRPr="00E118C5">
              <w:rPr>
                <w:rFonts w:cs="Times New Roman"/>
                <w:sz w:val="20"/>
                <w:szCs w:val="20"/>
              </w:rPr>
              <w:t xml:space="preserve">Руководящие </w:t>
            </w:r>
            <w:r w:rsidRPr="00E118C5">
              <w:rPr>
                <w:rFonts w:cs="Times New Roman"/>
                <w:sz w:val="20"/>
                <w:szCs w:val="20"/>
              </w:rPr>
              <w:br/>
              <w:t>работники</w:t>
            </w:r>
          </w:p>
        </w:tc>
        <w:tc>
          <w:tcPr>
            <w:tcW w:w="26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865D50" w:rsidRDefault="00E57B0A" w:rsidP="00820F84">
            <w:pPr>
              <w:pStyle w:val="NoParagraphStyle"/>
              <w:spacing w:line="240" w:lineRule="auto"/>
              <w:jc w:val="both"/>
              <w:textAlignment w:val="auto"/>
              <w:rPr>
                <w:rFonts w:ascii="Times New Roman" w:hAnsi="Times New Roman" w:cs="Times New Roman"/>
                <w:color w:val="auto"/>
                <w:sz w:val="20"/>
                <w:szCs w:val="20"/>
                <w:lang w:val="ru-RU"/>
              </w:rPr>
            </w:pPr>
            <w:r w:rsidRPr="00865D50">
              <w:rPr>
                <w:rFonts w:ascii="Times New Roman" w:hAnsi="Times New Roman" w:cs="Times New Roman"/>
                <w:color w:val="auto"/>
                <w:sz w:val="20"/>
                <w:szCs w:val="20"/>
                <w:lang w:val="ru-RU"/>
              </w:rPr>
              <w:t>100</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865D50" w:rsidRDefault="00E57B0A" w:rsidP="00820F84">
            <w:pPr>
              <w:pStyle w:val="NoParagraphStyle"/>
              <w:spacing w:line="240" w:lineRule="auto"/>
              <w:jc w:val="both"/>
              <w:textAlignment w:val="auto"/>
              <w:rPr>
                <w:rFonts w:ascii="Times New Roman" w:hAnsi="Times New Roman" w:cs="Times New Roman"/>
                <w:color w:val="auto"/>
                <w:sz w:val="20"/>
                <w:szCs w:val="20"/>
                <w:lang w:val="ru-RU"/>
              </w:rPr>
            </w:pPr>
            <w:r w:rsidRPr="00865D50">
              <w:rPr>
                <w:rFonts w:ascii="Times New Roman" w:hAnsi="Times New Roman" w:cs="Times New Roman"/>
                <w:color w:val="auto"/>
                <w:sz w:val="20"/>
                <w:szCs w:val="20"/>
                <w:lang w:val="ru-RU"/>
              </w:rPr>
              <w:t>100</w:t>
            </w:r>
          </w:p>
        </w:tc>
        <w:tc>
          <w:tcPr>
            <w:tcW w:w="2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57B0A" w:rsidRPr="00865D50" w:rsidRDefault="00E57B0A" w:rsidP="00820F84">
            <w:pPr>
              <w:pStyle w:val="NoParagraphStyle"/>
              <w:spacing w:line="240" w:lineRule="auto"/>
              <w:jc w:val="both"/>
              <w:textAlignment w:val="auto"/>
              <w:rPr>
                <w:rFonts w:ascii="Times New Roman" w:hAnsi="Times New Roman" w:cs="Times New Roman"/>
                <w:color w:val="auto"/>
                <w:sz w:val="20"/>
                <w:szCs w:val="20"/>
                <w:lang w:val="ru-RU"/>
              </w:rPr>
            </w:pPr>
            <w:r w:rsidRPr="00865D50">
              <w:rPr>
                <w:rFonts w:ascii="Times New Roman" w:hAnsi="Times New Roman" w:cs="Times New Roman"/>
                <w:color w:val="auto"/>
                <w:sz w:val="20"/>
                <w:szCs w:val="20"/>
                <w:lang w:val="ru-RU"/>
              </w:rPr>
              <w:t>0</w:t>
            </w:r>
          </w:p>
        </w:tc>
      </w:tr>
    </w:tbl>
    <w:p w:rsidR="00E57B0A" w:rsidRPr="00E118C5" w:rsidRDefault="00E57B0A" w:rsidP="00820F84">
      <w:pPr>
        <w:pStyle w:val="body"/>
        <w:spacing w:before="57" w:after="113"/>
        <w:rPr>
          <w:rFonts w:cs="Times New Roman"/>
        </w:rPr>
      </w:pPr>
    </w:p>
    <w:p w:rsidR="00E57B0A" w:rsidRPr="00E118C5" w:rsidRDefault="00E57B0A" w:rsidP="00820F84">
      <w:pPr>
        <w:pStyle w:val="body"/>
        <w:rPr>
          <w:rFonts w:cs="Times New Roman"/>
        </w:rPr>
      </w:pPr>
      <w:r w:rsidRPr="00E118C5">
        <w:rPr>
          <w:rFonts w:cs="Times New Roman"/>
        </w:rPr>
        <w:t xml:space="preserve">Кроме того, ОГБОУ «Михайловская школа-интернат»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E57B0A" w:rsidRPr="00E118C5" w:rsidRDefault="00E57B0A" w:rsidP="00820F84">
      <w:pPr>
        <w:pStyle w:val="body"/>
        <w:rPr>
          <w:rFonts w:cs="Times New Roman"/>
        </w:rPr>
      </w:pPr>
      <w:r w:rsidRPr="00E118C5">
        <w:rPr>
          <w:rStyle w:val="Bold"/>
          <w:rFonts w:cs="Times New Roman"/>
          <w:bCs/>
        </w:rPr>
        <w:t>Профессиональное развитие и повышение квалификации педагогических работников.</w:t>
      </w:r>
      <w:r w:rsidRPr="00E118C5">
        <w:rPr>
          <w:rFonts w:cs="Times New Roman"/>
        </w:rPr>
        <w:t xml:space="preserve"> Основным условием формирования и наращивания необходимого и достаточного кадрового потенциала ОГБОУ «Михайловская школа-интернат»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E57B0A" w:rsidRPr="00E118C5" w:rsidRDefault="00E57B0A" w:rsidP="00820F84">
      <w:pPr>
        <w:pStyle w:val="body"/>
        <w:rPr>
          <w:rFonts w:cs="Times New Roman"/>
        </w:rPr>
      </w:pPr>
      <w:r w:rsidRPr="00E118C5">
        <w:rPr>
          <w:rFonts w:cs="Times New Roman"/>
        </w:rPr>
        <w:t>Непрерывность профессионального развития педагогических и иных работников ОГБОУ «Михайловская школа-интернат»,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E57B0A" w:rsidRPr="00E118C5" w:rsidRDefault="00E57B0A" w:rsidP="00820F84">
      <w:pPr>
        <w:pStyle w:val="body"/>
        <w:rPr>
          <w:rFonts w:cs="Times New Roman"/>
        </w:rPr>
      </w:pPr>
      <w:r w:rsidRPr="00E118C5">
        <w:rPr>
          <w:rFonts w:cs="Times New Roman"/>
        </w:rPr>
        <w:t>При этом могут быть использованы различные образовательные организации, имеющие соответствующую лицензию.</w:t>
      </w:r>
    </w:p>
    <w:p w:rsidR="00E57B0A" w:rsidRPr="00E118C5" w:rsidRDefault="00E57B0A" w:rsidP="00820F84">
      <w:pPr>
        <w:pStyle w:val="body"/>
        <w:rPr>
          <w:rFonts w:cs="Times New Roman"/>
        </w:rPr>
      </w:pPr>
      <w:r w:rsidRPr="00E118C5">
        <w:rPr>
          <w:rFonts w:cs="Times New Roman"/>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57B0A" w:rsidRPr="00E118C5" w:rsidRDefault="00E57B0A" w:rsidP="00820F84">
      <w:pPr>
        <w:pStyle w:val="body"/>
        <w:rPr>
          <w:rFonts w:cs="Times New Roman"/>
        </w:rPr>
      </w:pPr>
      <w:r w:rsidRPr="00E118C5">
        <w:rPr>
          <w:rFonts w:cs="Times New Roman"/>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rsidR="00E57B0A" w:rsidRPr="00E118C5" w:rsidRDefault="00E57B0A" w:rsidP="00820F84">
      <w:pPr>
        <w:pStyle w:val="list-dash"/>
        <w:rPr>
          <w:rFonts w:cs="Times New Roman"/>
        </w:rPr>
      </w:pPr>
      <w:r w:rsidRPr="00E118C5">
        <w:rPr>
          <w:rFonts w:cs="Times New Roman"/>
        </w:rPr>
        <w:t>обеспечение оптимального вхождения работников образования в систему ценностей современного образования;</w:t>
      </w:r>
    </w:p>
    <w:p w:rsidR="00E57B0A" w:rsidRPr="00E118C5" w:rsidRDefault="00E57B0A" w:rsidP="00820F84">
      <w:pPr>
        <w:pStyle w:val="list-dash"/>
        <w:rPr>
          <w:rFonts w:cs="Times New Roman"/>
        </w:rPr>
      </w:pPr>
      <w:r w:rsidRPr="00E118C5">
        <w:rPr>
          <w:rFonts w:cs="Times New Roman"/>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57B0A" w:rsidRPr="00E118C5" w:rsidRDefault="00E57B0A" w:rsidP="00820F84">
      <w:pPr>
        <w:pStyle w:val="list-dash"/>
        <w:rPr>
          <w:rFonts w:cs="Times New Roman"/>
        </w:rPr>
      </w:pPr>
      <w:r w:rsidRPr="00E118C5">
        <w:rPr>
          <w:rFonts w:cs="Times New Roman"/>
        </w:rPr>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rsidR="00E57B0A" w:rsidRPr="00E118C5" w:rsidRDefault="00E57B0A" w:rsidP="00820F84">
      <w:pPr>
        <w:pStyle w:val="body"/>
        <w:rPr>
          <w:rFonts w:cs="Times New Roman"/>
        </w:rPr>
      </w:pPr>
      <w:r w:rsidRPr="00E118C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 </w:t>
      </w:r>
    </w:p>
    <w:p w:rsidR="00E57B0A" w:rsidRPr="00E118C5" w:rsidRDefault="00E57B0A" w:rsidP="00820F84">
      <w:pPr>
        <w:pStyle w:val="body"/>
        <w:rPr>
          <w:rFonts w:cs="Times New Roman"/>
        </w:rPr>
      </w:pPr>
      <w:r w:rsidRPr="00E118C5">
        <w:rPr>
          <w:rFonts w:cs="Times New Roman"/>
        </w:rPr>
        <w:t>Актуальные вопросы реализации программы основного общего образования рассматриваются методическими объединениями, действующими в ОГБОУ «Михайловская школа-интернат»,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57B0A" w:rsidRPr="00E118C5" w:rsidRDefault="00E57B0A" w:rsidP="00820F84">
      <w:pPr>
        <w:pStyle w:val="body"/>
        <w:rPr>
          <w:rFonts w:cs="Times New Roman"/>
        </w:rPr>
      </w:pPr>
      <w:r w:rsidRPr="00E118C5">
        <w:rPr>
          <w:rFonts w:cs="Times New Roman"/>
        </w:rPr>
        <w:t xml:space="preserve">Педагогическими работниками ОГБОУ «Михайловская школа-интернат» системно разрабатываются методические темы, отражающие их непрерывное профессиональное развитие. </w:t>
      </w:r>
    </w:p>
    <w:p w:rsidR="00E57B0A" w:rsidRPr="00E118C5" w:rsidRDefault="00E57B0A" w:rsidP="00820F84">
      <w:pPr>
        <w:pStyle w:val="body"/>
        <w:rPr>
          <w:rFonts w:cs="Times New Roman"/>
        </w:rPr>
      </w:pPr>
    </w:p>
    <w:p w:rsidR="00E57B0A" w:rsidRPr="00E118C5" w:rsidRDefault="00E57B0A" w:rsidP="00820F84">
      <w:pPr>
        <w:pStyle w:val="3"/>
        <w:jc w:val="both"/>
        <w:rPr>
          <w:rFonts w:ascii="Times New Roman" w:hAnsi="Times New Roman" w:cs="Times New Roman"/>
        </w:rPr>
      </w:pPr>
      <w:bookmarkStart w:id="812" w:name="_Toc105502824"/>
      <w:r>
        <w:rPr>
          <w:rFonts w:ascii="Times New Roman" w:hAnsi="Times New Roman" w:cs="Times New Roman"/>
        </w:rPr>
        <w:t>3.5</w:t>
      </w:r>
      <w:r w:rsidRPr="00E118C5">
        <w:rPr>
          <w:rFonts w:ascii="Times New Roman" w:hAnsi="Times New Roman" w:cs="Times New Roman"/>
        </w:rPr>
        <w:t>.2. Описание психолого-педагогических условий реализации основной образовательной программы основного общего образования</w:t>
      </w:r>
      <w:bookmarkEnd w:id="812"/>
    </w:p>
    <w:p w:rsidR="00E57B0A" w:rsidRPr="00E118C5" w:rsidRDefault="00E57B0A" w:rsidP="00820F84">
      <w:pPr>
        <w:pStyle w:val="-"/>
      </w:pPr>
      <w:r w:rsidRPr="00E118C5">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57B0A" w:rsidRPr="00E118C5" w:rsidRDefault="00E57B0A" w:rsidP="00820F84">
      <w:pPr>
        <w:pStyle w:val="-"/>
      </w:pPr>
      <w:r w:rsidRPr="00E118C5">
        <w:t>-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57B0A" w:rsidRPr="00E118C5" w:rsidRDefault="00E57B0A" w:rsidP="00820F84">
      <w:pPr>
        <w:pStyle w:val="-"/>
      </w:pPr>
      <w:r w:rsidRPr="00E118C5">
        <w:t>-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57B0A" w:rsidRPr="00E118C5" w:rsidRDefault="00E57B0A" w:rsidP="00820F84">
      <w:pPr>
        <w:pStyle w:val="-"/>
      </w:pPr>
      <w:r w:rsidRPr="00E118C5">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57B0A" w:rsidRPr="00E118C5" w:rsidRDefault="00E57B0A" w:rsidP="00820F84">
      <w:pPr>
        <w:pStyle w:val="-"/>
      </w:pPr>
      <w:r w:rsidRPr="00E118C5">
        <w:t>- профилактику формирования у обучающихся девиантных форм поведения, агрессии и повышенной тревожности.</w:t>
      </w:r>
    </w:p>
    <w:p w:rsidR="00E57B0A" w:rsidRPr="00E118C5" w:rsidRDefault="00E57B0A" w:rsidP="00820F84">
      <w:pPr>
        <w:pStyle w:val="-"/>
      </w:pPr>
      <w:r w:rsidRPr="00E118C5">
        <w:t xml:space="preserve">В ОГБОУ «Михайловская школа – интернат»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E57B0A" w:rsidRPr="00E118C5" w:rsidRDefault="00E57B0A" w:rsidP="006C42C9">
      <w:pPr>
        <w:pStyle w:val="-"/>
      </w:pPr>
      <w:r w:rsidRPr="00E118C5">
        <w:t>—педагогом-психологом (1);</w:t>
      </w:r>
    </w:p>
    <w:p w:rsidR="00E57B0A" w:rsidRPr="00E118C5" w:rsidRDefault="00E57B0A" w:rsidP="00820F84">
      <w:pPr>
        <w:pStyle w:val="-"/>
      </w:pPr>
      <w:r w:rsidRPr="00E118C5">
        <w:t>—учителем-логопедом (1);</w:t>
      </w:r>
    </w:p>
    <w:p w:rsidR="00E57B0A" w:rsidRPr="00E118C5" w:rsidRDefault="00E57B0A" w:rsidP="00820F84">
      <w:pPr>
        <w:pStyle w:val="-"/>
      </w:pPr>
      <w:r w:rsidRPr="00E118C5">
        <w:t>—социальным педагогом (1).</w:t>
      </w:r>
    </w:p>
    <w:p w:rsidR="00E57B0A" w:rsidRPr="00E118C5" w:rsidRDefault="00E57B0A" w:rsidP="00820F84">
      <w:pPr>
        <w:pStyle w:val="11"/>
        <w:spacing w:line="240" w:lineRule="auto"/>
        <w:jc w:val="both"/>
        <w:rPr>
          <w:color w:val="auto"/>
        </w:rPr>
      </w:pPr>
      <w:r w:rsidRPr="00E118C5">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E57B0A" w:rsidRPr="00E118C5" w:rsidRDefault="00E57B0A" w:rsidP="00820F84">
      <w:pPr>
        <w:pStyle w:val="11"/>
        <w:spacing w:line="240" w:lineRule="auto"/>
        <w:jc w:val="both"/>
        <w:rPr>
          <w:color w:val="auto"/>
        </w:rPr>
      </w:pPr>
      <w:r w:rsidRPr="00E118C5">
        <w:rPr>
          <w:color w:val="auto"/>
        </w:rPr>
        <w:t>—формирование и развитие психолого-педагогической компетентности;</w:t>
      </w:r>
    </w:p>
    <w:p w:rsidR="00E57B0A" w:rsidRPr="00E118C5" w:rsidRDefault="00E57B0A" w:rsidP="00820F84">
      <w:pPr>
        <w:pStyle w:val="11"/>
        <w:spacing w:line="240" w:lineRule="auto"/>
        <w:ind w:left="240" w:hanging="240"/>
        <w:jc w:val="both"/>
        <w:rPr>
          <w:color w:val="auto"/>
        </w:rPr>
      </w:pPr>
      <w:r w:rsidRPr="00E118C5">
        <w:rPr>
          <w:color w:val="auto"/>
        </w:rPr>
        <w:t>—сохранение и укрепление психологического благополучия и психического здоровья обучающихся;</w:t>
      </w:r>
    </w:p>
    <w:p w:rsidR="00E57B0A" w:rsidRPr="00E118C5" w:rsidRDefault="00E57B0A" w:rsidP="00820F84">
      <w:pPr>
        <w:pStyle w:val="11"/>
        <w:spacing w:line="240" w:lineRule="auto"/>
        <w:ind w:firstLine="0"/>
        <w:jc w:val="both"/>
        <w:rPr>
          <w:color w:val="auto"/>
        </w:rPr>
      </w:pPr>
      <w:r w:rsidRPr="00E118C5">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E57B0A" w:rsidRPr="00E118C5" w:rsidRDefault="00E57B0A" w:rsidP="00820F84">
      <w:pPr>
        <w:pStyle w:val="11"/>
        <w:spacing w:line="240" w:lineRule="auto"/>
        <w:ind w:left="240" w:hanging="240"/>
        <w:jc w:val="both"/>
        <w:rPr>
          <w:color w:val="auto"/>
        </w:rPr>
      </w:pPr>
      <w:r w:rsidRPr="00E118C5">
        <w:rPr>
          <w:color w:val="auto"/>
        </w:rPr>
        <w:t>—мониторинг возможностей и способностей обучающихся, выявление, поддержка и сопровождение одаренных детей, обучающихся с ОВЗ;</w:t>
      </w:r>
    </w:p>
    <w:p w:rsidR="00E57B0A" w:rsidRPr="00E118C5" w:rsidRDefault="00E57B0A" w:rsidP="00820F84">
      <w:pPr>
        <w:pStyle w:val="11"/>
        <w:spacing w:line="240" w:lineRule="auto"/>
        <w:ind w:left="240" w:hanging="240"/>
        <w:jc w:val="both"/>
        <w:rPr>
          <w:color w:val="auto"/>
        </w:rPr>
      </w:pPr>
      <w:r w:rsidRPr="00E118C5">
        <w:rPr>
          <w:color w:val="auto"/>
        </w:rPr>
        <w:t>—создание условий для последующего профессионального самоопределения;</w:t>
      </w:r>
    </w:p>
    <w:p w:rsidR="00E57B0A" w:rsidRPr="00E118C5" w:rsidRDefault="00E57B0A" w:rsidP="00820F84">
      <w:pPr>
        <w:pStyle w:val="11"/>
        <w:spacing w:line="240" w:lineRule="auto"/>
        <w:ind w:left="240" w:hanging="240"/>
        <w:jc w:val="both"/>
        <w:rPr>
          <w:color w:val="auto"/>
        </w:rPr>
      </w:pPr>
      <w:r w:rsidRPr="00E118C5">
        <w:rPr>
          <w:color w:val="auto"/>
        </w:rPr>
        <w:t>—формирование коммуникативных навыков в разновозрастной среде и среде сверстников;</w:t>
      </w:r>
    </w:p>
    <w:p w:rsidR="00E57B0A" w:rsidRPr="00E118C5" w:rsidRDefault="00E57B0A" w:rsidP="00820F84">
      <w:pPr>
        <w:pStyle w:val="11"/>
        <w:spacing w:line="240" w:lineRule="auto"/>
        <w:ind w:left="240" w:hanging="240"/>
        <w:jc w:val="both"/>
        <w:rPr>
          <w:color w:val="auto"/>
        </w:rPr>
      </w:pPr>
      <w:r w:rsidRPr="00E118C5">
        <w:rPr>
          <w:color w:val="auto"/>
        </w:rPr>
        <w:t>—поддержка детских объединений, ученического самоуправления;</w:t>
      </w:r>
    </w:p>
    <w:p w:rsidR="00E57B0A" w:rsidRPr="00E118C5" w:rsidRDefault="00E57B0A" w:rsidP="00820F84">
      <w:pPr>
        <w:pStyle w:val="11"/>
        <w:spacing w:line="240" w:lineRule="auto"/>
        <w:ind w:left="240" w:hanging="240"/>
        <w:jc w:val="both"/>
        <w:rPr>
          <w:color w:val="auto"/>
        </w:rPr>
      </w:pPr>
      <w:r w:rsidRPr="00E118C5">
        <w:rPr>
          <w:color w:val="auto"/>
        </w:rPr>
        <w:t>—формирование психологической культуры поведения в информационной среде;</w:t>
      </w:r>
    </w:p>
    <w:p w:rsidR="00E57B0A" w:rsidRPr="00E118C5" w:rsidRDefault="00E57B0A" w:rsidP="00820F84">
      <w:pPr>
        <w:pStyle w:val="11"/>
        <w:spacing w:line="240" w:lineRule="auto"/>
        <w:ind w:left="240" w:hanging="240"/>
        <w:jc w:val="both"/>
        <w:rPr>
          <w:color w:val="auto"/>
        </w:rPr>
      </w:pPr>
      <w:r w:rsidRPr="00E118C5">
        <w:rPr>
          <w:color w:val="auto"/>
        </w:rPr>
        <w:t>—развитие психологической культуры в области использования ИКТ;</w:t>
      </w:r>
    </w:p>
    <w:p w:rsidR="00E57B0A" w:rsidRPr="00E118C5" w:rsidRDefault="00E57B0A" w:rsidP="00820F84">
      <w:pPr>
        <w:pStyle w:val="11"/>
        <w:spacing w:line="240" w:lineRule="auto"/>
        <w:jc w:val="both"/>
        <w:rPr>
          <w:color w:val="auto"/>
        </w:rPr>
      </w:pPr>
      <w:r w:rsidRPr="00E118C5">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57B0A" w:rsidRPr="00E118C5" w:rsidRDefault="00E57B0A" w:rsidP="00820F84">
      <w:pPr>
        <w:pStyle w:val="11"/>
        <w:spacing w:line="240" w:lineRule="auto"/>
        <w:ind w:left="240" w:hanging="240"/>
        <w:jc w:val="both"/>
        <w:rPr>
          <w:color w:val="auto"/>
        </w:rPr>
      </w:pPr>
      <w:r w:rsidRPr="00E118C5">
        <w:rPr>
          <w:color w:val="auto"/>
        </w:rPr>
        <w:t>—обучающихся, испытывающих трудности в освоении программы основного общего образования, развитии и социальной адаптации;</w:t>
      </w:r>
    </w:p>
    <w:p w:rsidR="00E57B0A" w:rsidRPr="00E118C5" w:rsidRDefault="00E57B0A" w:rsidP="00820F84">
      <w:pPr>
        <w:pStyle w:val="11"/>
        <w:spacing w:line="240" w:lineRule="auto"/>
        <w:ind w:left="240" w:hanging="240"/>
        <w:jc w:val="both"/>
        <w:rPr>
          <w:color w:val="auto"/>
        </w:rPr>
      </w:pPr>
      <w:r w:rsidRPr="00E118C5">
        <w:rPr>
          <w:color w:val="auto"/>
        </w:rPr>
        <w:t>—обучающихся, проявляющих индивидуальные способности, и одаренных;</w:t>
      </w:r>
    </w:p>
    <w:p w:rsidR="00E57B0A" w:rsidRPr="00E118C5" w:rsidRDefault="00E57B0A" w:rsidP="00820F84">
      <w:pPr>
        <w:pStyle w:val="11"/>
        <w:spacing w:line="240" w:lineRule="auto"/>
        <w:ind w:firstLine="0"/>
        <w:jc w:val="both"/>
        <w:rPr>
          <w:color w:val="auto"/>
        </w:rPr>
      </w:pPr>
      <w:r w:rsidRPr="00E118C5">
        <w:rPr>
          <w:color w:val="auto"/>
        </w:rPr>
        <w:t>—обучающихся с ОВЗ;</w:t>
      </w:r>
    </w:p>
    <w:p w:rsidR="00E57B0A" w:rsidRPr="00E118C5" w:rsidRDefault="00E57B0A" w:rsidP="00820F84">
      <w:pPr>
        <w:pStyle w:val="11"/>
        <w:spacing w:line="240" w:lineRule="auto"/>
        <w:ind w:left="240" w:hanging="240"/>
        <w:jc w:val="both"/>
        <w:rPr>
          <w:color w:val="auto"/>
        </w:rPr>
      </w:pPr>
      <w:r w:rsidRPr="00E118C5">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E57B0A" w:rsidRPr="00E118C5" w:rsidRDefault="00E57B0A" w:rsidP="00820F84">
      <w:pPr>
        <w:pStyle w:val="11"/>
        <w:ind w:left="240" w:hanging="240"/>
        <w:jc w:val="both"/>
        <w:rPr>
          <w:color w:val="auto"/>
        </w:rPr>
      </w:pPr>
      <w:r w:rsidRPr="00E118C5">
        <w:rPr>
          <w:color w:val="auto"/>
        </w:rPr>
        <w:t>—родителей (законных представителей) несовершеннолетних обучающихся.</w:t>
      </w:r>
    </w:p>
    <w:p w:rsidR="00E57B0A" w:rsidRPr="00E118C5" w:rsidRDefault="00E57B0A" w:rsidP="00820F84">
      <w:pPr>
        <w:pStyle w:val="11"/>
        <w:jc w:val="both"/>
        <w:rPr>
          <w:color w:val="auto"/>
        </w:rPr>
      </w:pPr>
      <w:r w:rsidRPr="00E118C5">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57B0A" w:rsidRPr="00E118C5" w:rsidRDefault="00E57B0A" w:rsidP="00820F84">
      <w:pPr>
        <w:pStyle w:val="11"/>
        <w:jc w:val="both"/>
        <w:rPr>
          <w:color w:val="auto"/>
        </w:rPr>
      </w:pPr>
      <w:r w:rsidRPr="00E118C5">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E57B0A" w:rsidRPr="00E118C5" w:rsidRDefault="00E57B0A" w:rsidP="00820F84">
      <w:pPr>
        <w:pStyle w:val="11"/>
        <w:numPr>
          <w:ilvl w:val="0"/>
          <w:numId w:val="360"/>
        </w:numPr>
        <w:spacing w:line="276" w:lineRule="auto"/>
        <w:jc w:val="both"/>
        <w:rPr>
          <w:color w:val="auto"/>
        </w:rPr>
      </w:pPr>
      <w:r w:rsidRPr="00E118C5">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57B0A" w:rsidRPr="00E118C5" w:rsidRDefault="00E57B0A" w:rsidP="00820F84">
      <w:pPr>
        <w:pStyle w:val="11"/>
        <w:ind w:left="709" w:firstLine="0"/>
        <w:jc w:val="both"/>
        <w:rPr>
          <w:color w:val="auto"/>
        </w:rPr>
      </w:pPr>
      <w:r w:rsidRPr="00E118C5">
        <w:rPr>
          <w:i/>
          <w:iCs/>
          <w:color w:val="auto"/>
        </w:rPr>
        <w:t>(краткое описание диагностических процедур, методик, графика проведения — при наличии)</w:t>
      </w:r>
    </w:p>
    <w:p w:rsidR="00E57B0A" w:rsidRPr="00E118C5" w:rsidRDefault="00E57B0A" w:rsidP="00820F84">
      <w:pPr>
        <w:pStyle w:val="11"/>
        <w:numPr>
          <w:ilvl w:val="0"/>
          <w:numId w:val="360"/>
        </w:numPr>
        <w:spacing w:line="276" w:lineRule="auto"/>
        <w:jc w:val="both"/>
        <w:rPr>
          <w:color w:val="auto"/>
        </w:rPr>
      </w:pPr>
      <w:r w:rsidRPr="00E118C5">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57B0A" w:rsidRPr="00E118C5" w:rsidRDefault="00E57B0A" w:rsidP="00820F84">
      <w:pPr>
        <w:pStyle w:val="11"/>
        <w:ind w:left="709" w:firstLine="0"/>
        <w:jc w:val="both"/>
        <w:rPr>
          <w:color w:val="auto"/>
        </w:rPr>
      </w:pPr>
      <w:r w:rsidRPr="00E118C5">
        <w:rPr>
          <w:i/>
          <w:iCs/>
          <w:color w:val="auto"/>
        </w:rPr>
        <w:t>(расписание консультаций и сотрудников, уполномоченных их проводить)</w:t>
      </w:r>
    </w:p>
    <w:p w:rsidR="00E57B0A" w:rsidRPr="00E118C5" w:rsidRDefault="00E57B0A" w:rsidP="00820F84">
      <w:pPr>
        <w:pStyle w:val="11"/>
        <w:numPr>
          <w:ilvl w:val="0"/>
          <w:numId w:val="360"/>
        </w:numPr>
        <w:spacing w:line="283" w:lineRule="auto"/>
        <w:jc w:val="both"/>
        <w:rPr>
          <w:color w:val="auto"/>
        </w:rPr>
      </w:pPr>
      <w:r w:rsidRPr="00E118C5">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E57B0A" w:rsidRPr="00E118C5" w:rsidRDefault="00E57B0A" w:rsidP="00820F84">
      <w:pPr>
        <w:pStyle w:val="11"/>
        <w:spacing w:after="140"/>
        <w:ind w:left="709" w:firstLine="0"/>
        <w:jc w:val="both"/>
        <w:rPr>
          <w:color w:val="auto"/>
        </w:rPr>
      </w:pPr>
      <w:r w:rsidRPr="00E118C5">
        <w:rPr>
          <w:i/>
          <w:iCs/>
          <w:color w:val="auto"/>
        </w:rPr>
        <w:t>(план-график проведения мероприятий — при наличии)</w:t>
      </w:r>
    </w:p>
    <w:p w:rsidR="00E57B0A" w:rsidRPr="00E118C5" w:rsidRDefault="00E57B0A" w:rsidP="00820F84">
      <w:pPr>
        <w:pStyle w:val="3"/>
        <w:jc w:val="both"/>
        <w:rPr>
          <w:rFonts w:ascii="Times New Roman" w:hAnsi="Times New Roman" w:cs="Times New Roman"/>
        </w:rPr>
      </w:pPr>
      <w:bookmarkStart w:id="813" w:name="_Toc105502825"/>
      <w:r>
        <w:rPr>
          <w:rFonts w:ascii="Times New Roman" w:hAnsi="Times New Roman" w:cs="Times New Roman"/>
        </w:rPr>
        <w:t>3.5</w:t>
      </w:r>
      <w:r w:rsidRPr="00E118C5">
        <w:rPr>
          <w:rFonts w:ascii="Times New Roman" w:hAnsi="Times New Roman" w:cs="Times New Roman"/>
        </w:rPr>
        <w:t>.3. Финансово-экономические условия реализации образовательной программы основного общего образования</w:t>
      </w:r>
      <w:bookmarkEnd w:id="813"/>
    </w:p>
    <w:p w:rsidR="00E57B0A" w:rsidRPr="00E118C5" w:rsidRDefault="00E57B0A" w:rsidP="00820F84">
      <w:pPr>
        <w:pStyle w:val="body"/>
        <w:rPr>
          <w:rFonts w:cs="Times New Roman"/>
          <w:color w:val="auto"/>
          <w:spacing w:val="-1"/>
        </w:rPr>
      </w:pPr>
      <w:r w:rsidRPr="00E118C5">
        <w:rPr>
          <w:rFonts w:cs="Times New Roman"/>
          <w:color w:val="auto"/>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Объём действующих расходных обязательств отражается в государственном задании ОГБОУ «Михайловская школа-интернат». </w:t>
      </w:r>
    </w:p>
    <w:p w:rsidR="00E57B0A" w:rsidRPr="00E118C5" w:rsidRDefault="00E57B0A" w:rsidP="00820F84">
      <w:pPr>
        <w:pStyle w:val="body"/>
        <w:rPr>
          <w:rFonts w:cs="Times New Roman"/>
          <w:color w:val="auto"/>
        </w:rPr>
      </w:pPr>
      <w:r w:rsidRPr="00E118C5">
        <w:rPr>
          <w:rFonts w:cs="Times New Roman"/>
          <w:color w:val="auto"/>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E57B0A" w:rsidRPr="00E118C5" w:rsidRDefault="00E57B0A" w:rsidP="00820F84">
      <w:pPr>
        <w:pStyle w:val="body"/>
        <w:rPr>
          <w:rFonts w:cs="Times New Roman"/>
          <w:color w:val="auto"/>
        </w:rPr>
      </w:pPr>
      <w:r w:rsidRPr="00E118C5">
        <w:rPr>
          <w:rFonts w:cs="Times New Roman"/>
          <w:color w:val="auto"/>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E57B0A" w:rsidRPr="00E118C5" w:rsidRDefault="00E57B0A" w:rsidP="00820F84">
      <w:pPr>
        <w:pStyle w:val="body"/>
        <w:rPr>
          <w:rFonts w:cs="Times New Roman"/>
          <w:color w:val="auto"/>
        </w:rPr>
      </w:pPr>
      <w:r w:rsidRPr="00E118C5">
        <w:rPr>
          <w:rFonts w:cs="Times New Roman"/>
          <w:color w:val="auto"/>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основного общего образования, включая:</w:t>
      </w:r>
    </w:p>
    <w:p w:rsidR="00E57B0A" w:rsidRPr="00E118C5" w:rsidRDefault="00E57B0A" w:rsidP="00820F84">
      <w:pPr>
        <w:pStyle w:val="list-bullet"/>
        <w:textAlignment w:val="center"/>
        <w:rPr>
          <w:rFonts w:cs="Times New Roman"/>
          <w:color w:val="auto"/>
        </w:rPr>
      </w:pPr>
      <w:r w:rsidRPr="00E118C5">
        <w:rPr>
          <w:rFonts w:cs="Times New Roman"/>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E57B0A" w:rsidRPr="00E118C5" w:rsidRDefault="00E57B0A" w:rsidP="00820F84">
      <w:pPr>
        <w:pStyle w:val="list-bullet"/>
        <w:textAlignment w:val="center"/>
        <w:rPr>
          <w:rFonts w:cs="Times New Roman"/>
          <w:color w:val="auto"/>
        </w:rPr>
      </w:pPr>
      <w:r w:rsidRPr="00E118C5">
        <w:rPr>
          <w:rFonts w:cs="Times New Roman"/>
          <w:color w:val="auto"/>
        </w:rPr>
        <w:t>расходы на приобретение учебников и учебных пособий, средств обучения;</w:t>
      </w:r>
    </w:p>
    <w:p w:rsidR="00E57B0A" w:rsidRPr="00E118C5" w:rsidRDefault="00E57B0A" w:rsidP="00820F84">
      <w:pPr>
        <w:pStyle w:val="list-bullet"/>
        <w:textAlignment w:val="center"/>
        <w:rPr>
          <w:rFonts w:cs="Times New Roman"/>
          <w:color w:val="auto"/>
        </w:rPr>
      </w:pPr>
      <w:r w:rsidRPr="00E118C5">
        <w:rPr>
          <w:rFonts w:cs="Times New Roman"/>
          <w:color w:val="auto"/>
        </w:rPr>
        <w:t>прочие расходы</w:t>
      </w:r>
    </w:p>
    <w:p w:rsidR="00E57B0A" w:rsidRPr="00E118C5" w:rsidRDefault="00E57B0A" w:rsidP="00820F84">
      <w:pPr>
        <w:pStyle w:val="body"/>
        <w:rPr>
          <w:rFonts w:cs="Times New Roman"/>
          <w:color w:val="auto"/>
          <w:spacing w:val="1"/>
        </w:rPr>
      </w:pPr>
      <w:r w:rsidRPr="00E118C5">
        <w:rPr>
          <w:rFonts w:cs="Times New Roman"/>
          <w:color w:val="auto"/>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57B0A" w:rsidRPr="00E118C5" w:rsidRDefault="00E57B0A" w:rsidP="00820F84">
      <w:pPr>
        <w:pStyle w:val="body"/>
        <w:rPr>
          <w:rFonts w:cs="Times New Roman"/>
          <w:color w:val="auto"/>
        </w:rPr>
      </w:pPr>
      <w:r w:rsidRPr="00E118C5">
        <w:rPr>
          <w:rFonts w:cs="Times New Roman"/>
          <w:color w:val="auto"/>
        </w:rPr>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57B0A" w:rsidRPr="00E118C5" w:rsidRDefault="00E57B0A" w:rsidP="00820F84">
      <w:pPr>
        <w:pStyle w:val="body"/>
        <w:rPr>
          <w:rFonts w:cs="Times New Roman"/>
          <w:color w:val="auto"/>
        </w:rPr>
      </w:pPr>
      <w:r w:rsidRPr="00E118C5">
        <w:rPr>
          <w:rFonts w:cs="Times New Roman"/>
          <w:color w:val="auto"/>
        </w:rPr>
        <w:t>Формирование фонда оплаты труда ОГБОУ «Михайловская школа-интернат» осуществляется в пределах объёма средств ОГБОУ «Михайловская школа-интернат»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ОГБОУ «Михайловская школа-интернат», устанавливающим положение об оплате труда работников ОГБОУ «Михайловская школа-интернат».</w:t>
      </w: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Материально-техническое и учебно-методическое обеспечение программы основного общего образования</w:t>
      </w:r>
    </w:p>
    <w:p w:rsidR="00E57B0A" w:rsidRPr="00E118C5" w:rsidRDefault="00E57B0A" w:rsidP="00820F84">
      <w:pPr>
        <w:pStyle w:val="body"/>
        <w:rPr>
          <w:rFonts w:cs="Times New Roman"/>
        </w:rPr>
      </w:pPr>
      <w:r w:rsidRPr="00E118C5">
        <w:rPr>
          <w:rFonts w:cs="Times New Roman"/>
        </w:rPr>
        <w:t>Материально-техническая база ОГБОУ «Михайловская школа-интернат» обеспечивает:</w:t>
      </w:r>
    </w:p>
    <w:p w:rsidR="00E57B0A" w:rsidRPr="00E118C5" w:rsidRDefault="00E57B0A" w:rsidP="00820F84">
      <w:pPr>
        <w:pStyle w:val="list-bullet"/>
        <w:textAlignment w:val="center"/>
        <w:rPr>
          <w:rFonts w:cs="Times New Roman"/>
        </w:rPr>
      </w:pPr>
      <w:r w:rsidRPr="00E118C5">
        <w:rPr>
          <w:rFonts w:cs="Times New Roman"/>
        </w:rPr>
        <w:t xml:space="preserve">возможность достижения обучающимися результатов освоения программы основного общего образования; </w:t>
      </w:r>
    </w:p>
    <w:p w:rsidR="00E57B0A" w:rsidRPr="00E118C5" w:rsidRDefault="00E57B0A" w:rsidP="00820F84">
      <w:pPr>
        <w:pStyle w:val="list-bullet"/>
        <w:textAlignment w:val="center"/>
        <w:rPr>
          <w:rFonts w:cs="Times New Roman"/>
          <w:spacing w:val="-1"/>
        </w:rPr>
      </w:pPr>
      <w:r w:rsidRPr="00E118C5">
        <w:rPr>
          <w:rFonts w:cs="Times New Roman"/>
          <w:spacing w:val="-1"/>
        </w:rPr>
        <w:t>безопасность и комфортность организации учебного процесса;</w:t>
      </w:r>
    </w:p>
    <w:p w:rsidR="00E57B0A" w:rsidRPr="00E118C5" w:rsidRDefault="00E57B0A" w:rsidP="00820F84">
      <w:pPr>
        <w:pStyle w:val="list-bullet"/>
        <w:textAlignment w:val="center"/>
        <w:rPr>
          <w:rFonts w:cs="Times New Roman"/>
        </w:rPr>
      </w:pPr>
      <w:r w:rsidRPr="00E118C5">
        <w:rPr>
          <w:rFonts w:cs="Times New Roman"/>
        </w:rPr>
        <w:t>соблюдение санитарно-эпидемиологических правил и гигиенических нормативов;</w:t>
      </w:r>
    </w:p>
    <w:p w:rsidR="00E57B0A" w:rsidRPr="00E118C5" w:rsidRDefault="00E57B0A" w:rsidP="00820F84">
      <w:pPr>
        <w:pStyle w:val="list-bullet"/>
        <w:textAlignment w:val="center"/>
        <w:rPr>
          <w:rFonts w:cs="Times New Roman"/>
        </w:rPr>
      </w:pPr>
      <w:r w:rsidRPr="00E118C5">
        <w:rPr>
          <w:rFonts w:cs="Times New Roman"/>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E57B0A" w:rsidRPr="00E118C5" w:rsidRDefault="00E57B0A" w:rsidP="00820F84">
      <w:pPr>
        <w:pStyle w:val="body"/>
        <w:rPr>
          <w:rFonts w:cs="Times New Roman"/>
          <w:spacing w:val="3"/>
        </w:rPr>
      </w:pPr>
      <w:r w:rsidRPr="00E118C5">
        <w:rPr>
          <w:rFonts w:cs="Times New Roman"/>
          <w:spacing w:val="3"/>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E57B0A" w:rsidRPr="00E118C5" w:rsidRDefault="00E57B0A" w:rsidP="00820F84">
      <w:pPr>
        <w:pStyle w:val="list-bullet"/>
        <w:textAlignment w:val="center"/>
        <w:rPr>
          <w:rFonts w:cs="Times New Roman"/>
        </w:rPr>
      </w:pPr>
      <w:r w:rsidRPr="00E118C5">
        <w:rPr>
          <w:rFonts w:cs="Times New Roman"/>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E57B0A" w:rsidRPr="00E118C5" w:rsidRDefault="00E57B0A" w:rsidP="00820F84">
      <w:pPr>
        <w:pStyle w:val="list-bullet"/>
        <w:textAlignment w:val="center"/>
        <w:rPr>
          <w:rFonts w:cs="Times New Roman"/>
        </w:rPr>
      </w:pPr>
      <w:r w:rsidRPr="00E118C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E57B0A" w:rsidRPr="00E118C5" w:rsidRDefault="00E57B0A" w:rsidP="00820F84">
      <w:pPr>
        <w:pStyle w:val="list-bullet"/>
        <w:textAlignment w:val="center"/>
        <w:rPr>
          <w:rFonts w:cs="Times New Roman"/>
        </w:rPr>
      </w:pPr>
      <w:r w:rsidRPr="00E118C5">
        <w:rPr>
          <w:rFonts w:cs="Times New Roman"/>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E57B0A" w:rsidRPr="00E118C5" w:rsidRDefault="00E57B0A" w:rsidP="00820F84">
      <w:pPr>
        <w:pStyle w:val="list-bullet"/>
        <w:textAlignment w:val="center"/>
        <w:rPr>
          <w:rFonts w:cs="Times New Roman"/>
        </w:rPr>
      </w:pPr>
      <w:r w:rsidRPr="00E118C5">
        <w:rPr>
          <w:rFonts w:cs="Times New Roman"/>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57B0A" w:rsidRPr="00E118C5" w:rsidRDefault="00E57B0A" w:rsidP="00820F84">
      <w:pPr>
        <w:pStyle w:val="list-bullet"/>
        <w:textAlignment w:val="center"/>
        <w:rPr>
          <w:rFonts w:cs="Times New Roman"/>
        </w:rPr>
      </w:pPr>
      <w:r w:rsidRPr="00E118C5">
        <w:rPr>
          <w:rFonts w:cs="Times New Roman"/>
        </w:rPr>
        <w:t>аналогичные перечни, утверждённые региональными нормативными актами и локальными актами ОГБОУ «Михайловская школа-интернат», разработанные с учётом особенностей реализации основной образовательной программы в ОГБОУ «Михайловская школа-интернат»;</w:t>
      </w:r>
    </w:p>
    <w:p w:rsidR="00E57B0A" w:rsidRPr="00E118C5" w:rsidRDefault="00E57B0A" w:rsidP="00820F84">
      <w:pPr>
        <w:pStyle w:val="list-bullet"/>
        <w:textAlignment w:val="center"/>
        <w:rPr>
          <w:rFonts w:cs="Times New Roman"/>
        </w:rPr>
      </w:pPr>
      <w:r w:rsidRPr="00E118C5">
        <w:rPr>
          <w:rFonts w:cs="Times New Roman"/>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E57B0A" w:rsidRPr="00E118C5" w:rsidRDefault="00E57B0A" w:rsidP="00820F84">
      <w:pPr>
        <w:pStyle w:val="list-bullet"/>
        <w:textAlignment w:val="center"/>
        <w:rPr>
          <w:rFonts w:cs="Times New Roman"/>
        </w:rPr>
      </w:pPr>
      <w:r w:rsidRPr="00E118C5">
        <w:rPr>
          <w:rFonts w:cs="Times New Roman"/>
        </w:rPr>
        <w:t>Федеральный закон от 27 июля 2006 г. № 152-ФЗ «О персональных данных» (Собрание законодательства Российской Федерации, 2006, № 31, ст. 3451; 2021, № 1, ст. 58).</w:t>
      </w:r>
    </w:p>
    <w:p w:rsidR="00E57B0A" w:rsidRPr="00E118C5" w:rsidRDefault="00E57B0A" w:rsidP="00820F84">
      <w:pPr>
        <w:pStyle w:val="body"/>
        <w:rPr>
          <w:rFonts w:cs="Times New Roman"/>
        </w:rPr>
      </w:pPr>
      <w:r w:rsidRPr="00E118C5">
        <w:rPr>
          <w:rFonts w:cs="Times New Roman"/>
        </w:rPr>
        <w:t>В зональную структуру ОГБОУ «Михайловская школа-интернат» включены:</w:t>
      </w:r>
    </w:p>
    <w:p w:rsidR="00E57B0A" w:rsidRPr="00E118C5" w:rsidRDefault="00E57B0A" w:rsidP="00820F84">
      <w:pPr>
        <w:pStyle w:val="list-bullet"/>
        <w:textAlignment w:val="center"/>
        <w:rPr>
          <w:rFonts w:cs="Times New Roman"/>
        </w:rPr>
      </w:pPr>
      <w:r w:rsidRPr="00E118C5">
        <w:rPr>
          <w:rFonts w:cs="Times New Roman"/>
        </w:rPr>
        <w:t>входная зона;</w:t>
      </w:r>
    </w:p>
    <w:p w:rsidR="00E57B0A" w:rsidRPr="00E118C5" w:rsidRDefault="00E57B0A" w:rsidP="00820F84">
      <w:pPr>
        <w:pStyle w:val="list-bullet"/>
        <w:textAlignment w:val="center"/>
        <w:rPr>
          <w:rFonts w:cs="Times New Roman"/>
        </w:rPr>
      </w:pPr>
      <w:r w:rsidRPr="00E118C5">
        <w:rPr>
          <w:rFonts w:cs="Times New Roman"/>
        </w:rPr>
        <w:t>учебные классы с рабочими местами обучающихся и педагогических работников;</w:t>
      </w:r>
    </w:p>
    <w:p w:rsidR="00E57B0A" w:rsidRPr="00E118C5" w:rsidRDefault="00E57B0A" w:rsidP="00820F84">
      <w:pPr>
        <w:pStyle w:val="list-bullet"/>
        <w:textAlignment w:val="center"/>
        <w:rPr>
          <w:rFonts w:cs="Times New Roman"/>
        </w:rPr>
      </w:pPr>
      <w:r w:rsidRPr="00E118C5">
        <w:rPr>
          <w:rFonts w:cs="Times New Roman"/>
        </w:rPr>
        <w:t>учебный кабинет для занятий музыкой;</w:t>
      </w:r>
    </w:p>
    <w:p w:rsidR="00E57B0A" w:rsidRPr="00E118C5" w:rsidRDefault="00E57B0A" w:rsidP="00820F84">
      <w:pPr>
        <w:pStyle w:val="list-bullet"/>
        <w:textAlignment w:val="center"/>
        <w:rPr>
          <w:rFonts w:cs="Times New Roman"/>
        </w:rPr>
      </w:pPr>
      <w:r w:rsidRPr="00E118C5">
        <w:rPr>
          <w:rFonts w:cs="Times New Roman"/>
        </w:rPr>
        <w:t>библиотека;</w:t>
      </w:r>
    </w:p>
    <w:p w:rsidR="00E57B0A" w:rsidRPr="00E118C5" w:rsidRDefault="00E57B0A" w:rsidP="00820F84">
      <w:pPr>
        <w:pStyle w:val="list-bullet"/>
        <w:textAlignment w:val="center"/>
        <w:rPr>
          <w:rFonts w:cs="Times New Roman"/>
        </w:rPr>
      </w:pPr>
      <w:r w:rsidRPr="00E118C5">
        <w:rPr>
          <w:rFonts w:cs="Times New Roman"/>
        </w:rPr>
        <w:t>актовый зал;</w:t>
      </w:r>
    </w:p>
    <w:p w:rsidR="00E57B0A" w:rsidRPr="00E118C5" w:rsidRDefault="00E57B0A" w:rsidP="00820F84">
      <w:pPr>
        <w:pStyle w:val="list-bullet"/>
        <w:textAlignment w:val="center"/>
        <w:rPr>
          <w:rFonts w:cs="Times New Roman"/>
        </w:rPr>
      </w:pPr>
      <w:r w:rsidRPr="00E118C5">
        <w:rPr>
          <w:rFonts w:cs="Times New Roman"/>
        </w:rPr>
        <w:t>спортивная площадка, игровая площадка;</w:t>
      </w:r>
    </w:p>
    <w:p w:rsidR="00E57B0A" w:rsidRPr="00E118C5" w:rsidRDefault="00E57B0A" w:rsidP="00820F84">
      <w:pPr>
        <w:pStyle w:val="list-bullet"/>
        <w:textAlignment w:val="center"/>
        <w:rPr>
          <w:rFonts w:cs="Times New Roman"/>
        </w:rPr>
      </w:pPr>
      <w:r w:rsidRPr="00E118C5">
        <w:rPr>
          <w:rFonts w:cs="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E57B0A" w:rsidRPr="00E118C5" w:rsidRDefault="00E57B0A" w:rsidP="00820F84">
      <w:pPr>
        <w:pStyle w:val="list-bullet"/>
        <w:textAlignment w:val="center"/>
        <w:rPr>
          <w:rFonts w:cs="Times New Roman"/>
        </w:rPr>
      </w:pPr>
      <w:r w:rsidRPr="00E118C5">
        <w:rPr>
          <w:rFonts w:cs="Times New Roman"/>
        </w:rPr>
        <w:t>административные помещения;</w:t>
      </w:r>
    </w:p>
    <w:p w:rsidR="00E57B0A" w:rsidRPr="00E118C5" w:rsidRDefault="00E57B0A" w:rsidP="00820F84">
      <w:pPr>
        <w:pStyle w:val="list-bullet"/>
        <w:textAlignment w:val="center"/>
        <w:rPr>
          <w:rFonts w:cs="Times New Roman"/>
        </w:rPr>
      </w:pPr>
      <w:r w:rsidRPr="00E118C5">
        <w:rPr>
          <w:rFonts w:cs="Times New Roman"/>
        </w:rPr>
        <w:t>гардеробы, санузлы;</w:t>
      </w:r>
    </w:p>
    <w:p w:rsidR="00E57B0A" w:rsidRPr="00E118C5" w:rsidRDefault="00E57B0A" w:rsidP="00820F84">
      <w:pPr>
        <w:pStyle w:val="list-bullet"/>
        <w:textAlignment w:val="center"/>
        <w:rPr>
          <w:rFonts w:cs="Times New Roman"/>
        </w:rPr>
      </w:pPr>
      <w:r w:rsidRPr="00E118C5">
        <w:rPr>
          <w:rFonts w:cs="Times New Roman"/>
        </w:rPr>
        <w:t>участки (территории) с целесообразным набором оснащённых зон.</w:t>
      </w:r>
    </w:p>
    <w:p w:rsidR="00E57B0A" w:rsidRPr="00E118C5" w:rsidRDefault="00E57B0A" w:rsidP="00820F84">
      <w:pPr>
        <w:pStyle w:val="body"/>
        <w:rPr>
          <w:rFonts w:cs="Times New Roman"/>
        </w:rPr>
      </w:pPr>
      <w:r w:rsidRPr="00E118C5">
        <w:rPr>
          <w:rFonts w:cs="Times New Roman"/>
        </w:rPr>
        <w:t>Состав и площади учебных помещений предоставляют условия для:</w:t>
      </w:r>
    </w:p>
    <w:p w:rsidR="00E57B0A" w:rsidRPr="00E118C5" w:rsidRDefault="00E57B0A" w:rsidP="00820F84">
      <w:pPr>
        <w:pStyle w:val="list-bullet"/>
        <w:textAlignment w:val="center"/>
        <w:rPr>
          <w:rFonts w:cs="Times New Roman"/>
        </w:rPr>
      </w:pPr>
      <w:r w:rsidRPr="00E118C5">
        <w:rPr>
          <w:rFonts w:cs="Times New Roman"/>
        </w:rPr>
        <w:t>начального общего образования согласно избранным направлениям учебного плана в соответствии с ФГОС ООО;</w:t>
      </w:r>
    </w:p>
    <w:p w:rsidR="00E57B0A" w:rsidRPr="00E118C5" w:rsidRDefault="00E57B0A" w:rsidP="00820F84">
      <w:pPr>
        <w:pStyle w:val="list-bullet"/>
        <w:textAlignment w:val="center"/>
        <w:rPr>
          <w:rFonts w:cs="Times New Roman"/>
        </w:rPr>
      </w:pPr>
      <w:r w:rsidRPr="00E118C5">
        <w:rPr>
          <w:rFonts w:cs="Times New Roman"/>
        </w:rPr>
        <w:t>организации режима труда и отдыха участников образовательного процесса;</w:t>
      </w:r>
    </w:p>
    <w:p w:rsidR="00E57B0A" w:rsidRPr="00E118C5" w:rsidRDefault="00E57B0A" w:rsidP="00820F84">
      <w:pPr>
        <w:pStyle w:val="list-bullet"/>
        <w:textAlignment w:val="center"/>
        <w:rPr>
          <w:rFonts w:cs="Times New Roman"/>
        </w:rPr>
      </w:pPr>
      <w:r w:rsidRPr="00E118C5">
        <w:rPr>
          <w:rFonts w:cs="Times New Roman"/>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E57B0A" w:rsidRPr="00E118C5" w:rsidRDefault="00E57B0A" w:rsidP="00820F84">
      <w:pPr>
        <w:pStyle w:val="body"/>
        <w:rPr>
          <w:rFonts w:cs="Times New Roman"/>
        </w:rPr>
      </w:pPr>
      <w:r w:rsidRPr="00E118C5">
        <w:rPr>
          <w:rFonts w:cs="Times New Roman"/>
        </w:rPr>
        <w:t>В основной комплект школьной мебели и оборудования входят:</w:t>
      </w:r>
    </w:p>
    <w:p w:rsidR="00E57B0A" w:rsidRPr="00E118C5" w:rsidRDefault="00E57B0A" w:rsidP="00820F84">
      <w:pPr>
        <w:pStyle w:val="list-bullet"/>
        <w:textAlignment w:val="center"/>
        <w:rPr>
          <w:rFonts w:cs="Times New Roman"/>
        </w:rPr>
      </w:pPr>
      <w:r w:rsidRPr="00E118C5">
        <w:rPr>
          <w:rFonts w:cs="Times New Roman"/>
        </w:rPr>
        <w:t>доска классная;</w:t>
      </w:r>
    </w:p>
    <w:p w:rsidR="00E57B0A" w:rsidRPr="00E118C5" w:rsidRDefault="00E57B0A" w:rsidP="00820F84">
      <w:pPr>
        <w:pStyle w:val="list-bullet"/>
        <w:textAlignment w:val="center"/>
        <w:rPr>
          <w:rFonts w:cs="Times New Roman"/>
        </w:rPr>
      </w:pPr>
      <w:r w:rsidRPr="00E118C5">
        <w:rPr>
          <w:rFonts w:cs="Times New Roman"/>
        </w:rPr>
        <w:t>стол учителя;</w:t>
      </w:r>
    </w:p>
    <w:p w:rsidR="00E57B0A" w:rsidRPr="00E118C5" w:rsidRDefault="00E57B0A" w:rsidP="00820F84">
      <w:pPr>
        <w:pStyle w:val="list-bullet"/>
        <w:textAlignment w:val="center"/>
        <w:rPr>
          <w:rFonts w:cs="Times New Roman"/>
        </w:rPr>
      </w:pPr>
      <w:r w:rsidRPr="00E118C5">
        <w:rPr>
          <w:rFonts w:cs="Times New Roman"/>
        </w:rPr>
        <w:t>стул учителя;</w:t>
      </w:r>
    </w:p>
    <w:p w:rsidR="00E57B0A" w:rsidRPr="00E118C5" w:rsidRDefault="00E57B0A" w:rsidP="00820F84">
      <w:pPr>
        <w:pStyle w:val="list-bullet"/>
        <w:textAlignment w:val="center"/>
        <w:rPr>
          <w:rFonts w:cs="Times New Roman"/>
        </w:rPr>
      </w:pPr>
      <w:r w:rsidRPr="00E118C5">
        <w:rPr>
          <w:rFonts w:cs="Times New Roman"/>
        </w:rPr>
        <w:t>стол ученический (регулируемый по высоте);</w:t>
      </w:r>
    </w:p>
    <w:p w:rsidR="00E57B0A" w:rsidRPr="00E118C5" w:rsidRDefault="00E57B0A" w:rsidP="00820F84">
      <w:pPr>
        <w:pStyle w:val="list-bullet"/>
        <w:textAlignment w:val="center"/>
        <w:rPr>
          <w:rFonts w:cs="Times New Roman"/>
        </w:rPr>
      </w:pPr>
      <w:r w:rsidRPr="00E118C5">
        <w:rPr>
          <w:rFonts w:cs="Times New Roman"/>
        </w:rPr>
        <w:t>стул ученический (регулируемый по высоте);</w:t>
      </w:r>
    </w:p>
    <w:p w:rsidR="00E57B0A" w:rsidRPr="00E118C5" w:rsidRDefault="00E57B0A" w:rsidP="00820F84">
      <w:pPr>
        <w:pStyle w:val="list-bullet"/>
        <w:textAlignment w:val="center"/>
        <w:rPr>
          <w:rFonts w:cs="Times New Roman"/>
        </w:rPr>
      </w:pPr>
      <w:r w:rsidRPr="00E118C5">
        <w:rPr>
          <w:rFonts w:cs="Times New Roman"/>
        </w:rPr>
        <w:t>шкаф для хранения учебных пособий;</w:t>
      </w:r>
    </w:p>
    <w:p w:rsidR="00E57B0A" w:rsidRPr="00E118C5" w:rsidRDefault="00E57B0A" w:rsidP="00820F84">
      <w:pPr>
        <w:pStyle w:val="list-bullet"/>
        <w:textAlignment w:val="center"/>
        <w:rPr>
          <w:rFonts w:cs="Times New Roman"/>
        </w:rPr>
      </w:pPr>
      <w:r w:rsidRPr="00E118C5">
        <w:rPr>
          <w:rFonts w:cs="Times New Roman"/>
        </w:rPr>
        <w:t>стеллаж демонстрационный;</w:t>
      </w:r>
    </w:p>
    <w:p w:rsidR="00E57B0A" w:rsidRPr="00E118C5" w:rsidRDefault="00E57B0A" w:rsidP="00820F84">
      <w:pPr>
        <w:pStyle w:val="list-bullet"/>
        <w:textAlignment w:val="center"/>
        <w:rPr>
          <w:rFonts w:cs="Times New Roman"/>
        </w:rPr>
      </w:pPr>
      <w:r w:rsidRPr="00E118C5">
        <w:rPr>
          <w:rFonts w:cs="Times New Roman"/>
        </w:rPr>
        <w:t>стеллаж/шкаф для хранения личных вещей с индивидуальными ячейками.</w:t>
      </w:r>
    </w:p>
    <w:p w:rsidR="00E57B0A" w:rsidRPr="00E118C5" w:rsidRDefault="00E57B0A" w:rsidP="00820F84">
      <w:pPr>
        <w:pStyle w:val="body"/>
        <w:rPr>
          <w:rFonts w:cs="Times New Roman"/>
        </w:rPr>
      </w:pPr>
      <w:r w:rsidRPr="00E118C5">
        <w:rPr>
          <w:rFonts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57B0A" w:rsidRPr="00E118C5" w:rsidRDefault="00E57B0A" w:rsidP="00820F84">
      <w:pPr>
        <w:pStyle w:val="body"/>
        <w:rPr>
          <w:rFonts w:cs="Times New Roman"/>
        </w:rPr>
      </w:pPr>
      <w:r w:rsidRPr="00E118C5">
        <w:rPr>
          <w:rFonts w:cs="Times New Roman"/>
        </w:rPr>
        <w:t xml:space="preserve">В основной комплект технических средств входят: </w:t>
      </w:r>
    </w:p>
    <w:p w:rsidR="00E57B0A" w:rsidRPr="00E118C5" w:rsidRDefault="00E57B0A" w:rsidP="00820F84">
      <w:pPr>
        <w:pStyle w:val="list-bullet"/>
        <w:textAlignment w:val="center"/>
        <w:rPr>
          <w:rFonts w:cs="Times New Roman"/>
        </w:rPr>
      </w:pPr>
      <w:r w:rsidRPr="00E118C5">
        <w:rPr>
          <w:rFonts w:cs="Times New Roman"/>
        </w:rPr>
        <w:t>компьютер/ноутбук учителя;</w:t>
      </w:r>
    </w:p>
    <w:p w:rsidR="00E57B0A" w:rsidRPr="00E118C5" w:rsidRDefault="00E57B0A" w:rsidP="00820F84">
      <w:pPr>
        <w:pStyle w:val="list-bullet"/>
        <w:textAlignment w:val="center"/>
        <w:rPr>
          <w:rFonts w:cs="Times New Roman"/>
        </w:rPr>
      </w:pPr>
      <w:r w:rsidRPr="00E118C5">
        <w:rPr>
          <w:rFonts w:cs="Times New Roman"/>
        </w:rPr>
        <w:t>многофункциональное устройство/принтер, сканер, ксерокс;</w:t>
      </w:r>
    </w:p>
    <w:p w:rsidR="00E57B0A" w:rsidRPr="00E118C5" w:rsidRDefault="00E57B0A" w:rsidP="00820F84">
      <w:pPr>
        <w:pStyle w:val="list-bullet"/>
        <w:textAlignment w:val="center"/>
        <w:rPr>
          <w:rFonts w:cs="Times New Roman"/>
        </w:rPr>
      </w:pPr>
      <w:r w:rsidRPr="00E118C5">
        <w:rPr>
          <w:rFonts w:cs="Times New Roman"/>
        </w:rPr>
        <w:t>сетевой фильтр;</w:t>
      </w:r>
    </w:p>
    <w:p w:rsidR="00E57B0A" w:rsidRPr="00E118C5" w:rsidRDefault="00E57B0A" w:rsidP="00820F84">
      <w:pPr>
        <w:pStyle w:val="list-bullet"/>
        <w:textAlignment w:val="center"/>
        <w:rPr>
          <w:rFonts w:cs="Times New Roman"/>
        </w:rPr>
      </w:pPr>
      <w:r w:rsidRPr="00E118C5">
        <w:rPr>
          <w:rFonts w:cs="Times New Roman"/>
        </w:rPr>
        <w:t>документ-камера.</w:t>
      </w:r>
    </w:p>
    <w:p w:rsidR="00E57B0A" w:rsidRPr="00E118C5" w:rsidRDefault="00E57B0A" w:rsidP="00820F84">
      <w:pPr>
        <w:pStyle w:val="body"/>
        <w:rPr>
          <w:rFonts w:cs="Times New Roman"/>
        </w:rPr>
      </w:pPr>
      <w:r w:rsidRPr="00E118C5">
        <w:rPr>
          <w:rFonts w:cs="Times New Roman"/>
        </w:rPr>
        <w:t>Учебные классы и кабинеты включают следующие зоны:</w:t>
      </w:r>
    </w:p>
    <w:p w:rsidR="00E57B0A" w:rsidRPr="00E118C5" w:rsidRDefault="00E57B0A" w:rsidP="00820F84">
      <w:pPr>
        <w:pStyle w:val="list-bullet"/>
        <w:textAlignment w:val="center"/>
        <w:rPr>
          <w:rFonts w:cs="Times New Roman"/>
        </w:rPr>
      </w:pPr>
      <w:r w:rsidRPr="00E118C5">
        <w:rPr>
          <w:rFonts w:cs="Times New Roman"/>
        </w:rPr>
        <w:t>рабочее место учителя с пространством для размещения часто используемого оснащения;</w:t>
      </w:r>
    </w:p>
    <w:p w:rsidR="00E57B0A" w:rsidRPr="00E118C5" w:rsidRDefault="00E57B0A" w:rsidP="00820F84">
      <w:pPr>
        <w:pStyle w:val="list-bullet"/>
        <w:textAlignment w:val="center"/>
        <w:rPr>
          <w:rFonts w:cs="Times New Roman"/>
        </w:rPr>
      </w:pPr>
      <w:r w:rsidRPr="00E118C5">
        <w:rPr>
          <w:rFonts w:cs="Times New Roman"/>
        </w:rPr>
        <w:t>рабочую зону обучающихся с местом для размещения личных вещей;</w:t>
      </w:r>
    </w:p>
    <w:p w:rsidR="00E57B0A" w:rsidRPr="00E118C5" w:rsidRDefault="00E57B0A" w:rsidP="00820F84">
      <w:pPr>
        <w:pStyle w:val="list-bullet"/>
        <w:textAlignment w:val="center"/>
        <w:rPr>
          <w:rFonts w:cs="Times New Roman"/>
        </w:rPr>
      </w:pPr>
      <w:r w:rsidRPr="00E118C5">
        <w:rPr>
          <w:rFonts w:cs="Times New Roman"/>
        </w:rPr>
        <w:t>пространство для размещения и хранения учебного оборудования.</w:t>
      </w:r>
    </w:p>
    <w:p w:rsidR="00E57B0A" w:rsidRPr="00E118C5" w:rsidRDefault="00E57B0A" w:rsidP="00820F84">
      <w:pPr>
        <w:pStyle w:val="body"/>
        <w:rPr>
          <w:rFonts w:cs="Times New Roman"/>
        </w:rPr>
      </w:pPr>
      <w:r w:rsidRPr="00E118C5">
        <w:rPr>
          <w:rFonts w:cs="Times New Roman"/>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E57B0A" w:rsidRPr="00E118C5" w:rsidRDefault="00E57B0A" w:rsidP="00820F84">
      <w:pPr>
        <w:pStyle w:val="body"/>
        <w:rPr>
          <w:rFonts w:cs="Times New Roman"/>
        </w:rPr>
      </w:pPr>
      <w:r w:rsidRPr="00E118C5">
        <w:rPr>
          <w:rFonts w:cs="Times New Roman"/>
        </w:rPr>
        <w:t>Комплекты оснащения классов, учебных кабинетов, иных помещений и зон внеурочной деятельности формируются в соответствии со спецификой ОГБОУ «Михайловская школа-интернат»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E57B0A" w:rsidRPr="00E118C5" w:rsidRDefault="00E57B0A" w:rsidP="00820F84">
      <w:pPr>
        <w:pStyle w:val="body"/>
        <w:rPr>
          <w:rFonts w:cs="Times New Roman"/>
        </w:rPr>
      </w:pPr>
      <w:r w:rsidRPr="00E118C5">
        <w:rPr>
          <w:rFonts w:cs="Times New Roman"/>
        </w:rPr>
        <w:t>Комплектование классов и учебных кабинетов формируется с учётом:</w:t>
      </w:r>
    </w:p>
    <w:p w:rsidR="00E57B0A" w:rsidRPr="00E118C5" w:rsidRDefault="00E57B0A" w:rsidP="00820F84">
      <w:pPr>
        <w:pStyle w:val="list-bullet"/>
        <w:textAlignment w:val="center"/>
        <w:rPr>
          <w:rFonts w:cs="Times New Roman"/>
        </w:rPr>
      </w:pPr>
      <w:r w:rsidRPr="00E118C5">
        <w:rPr>
          <w:rFonts w:cs="Times New Roman"/>
        </w:rPr>
        <w:t xml:space="preserve">возрастных и индивидуальных психологических особенностей обучающихся; </w:t>
      </w:r>
    </w:p>
    <w:p w:rsidR="00E57B0A" w:rsidRPr="00E118C5" w:rsidRDefault="00E57B0A" w:rsidP="00820F84">
      <w:pPr>
        <w:pStyle w:val="list-bullet"/>
        <w:textAlignment w:val="center"/>
        <w:rPr>
          <w:rFonts w:cs="Times New Roman"/>
        </w:rPr>
      </w:pPr>
      <w:r w:rsidRPr="00E118C5">
        <w:rPr>
          <w:rFonts w:cs="Times New Roman"/>
        </w:rPr>
        <w:t>ориентации на достижение личностных, метапредметных и предметных результатов обучения;</w:t>
      </w:r>
    </w:p>
    <w:p w:rsidR="00E57B0A" w:rsidRPr="00E118C5" w:rsidRDefault="00E57B0A" w:rsidP="00820F84">
      <w:pPr>
        <w:pStyle w:val="list-bullet"/>
        <w:textAlignment w:val="center"/>
        <w:rPr>
          <w:rFonts w:cs="Times New Roman"/>
        </w:rPr>
      </w:pPr>
      <w:r w:rsidRPr="00E118C5">
        <w:rPr>
          <w:rFonts w:cs="Times New Roman"/>
        </w:rPr>
        <w:t>необходимости и достаточности;</w:t>
      </w:r>
    </w:p>
    <w:p w:rsidR="00E57B0A" w:rsidRPr="00E118C5" w:rsidRDefault="00E57B0A" w:rsidP="00820F84">
      <w:pPr>
        <w:pStyle w:val="list-bullet"/>
        <w:textAlignment w:val="center"/>
        <w:rPr>
          <w:rFonts w:cs="Times New Roman"/>
        </w:rPr>
      </w:pPr>
      <w:r w:rsidRPr="00E118C5">
        <w:rPr>
          <w:rFonts w:cs="Times New Roman"/>
        </w:rPr>
        <w:t>универсальности, возможности применения одних и тех же средств обучения для решения комплекса задач.</w:t>
      </w:r>
    </w:p>
    <w:p w:rsidR="00E57B0A" w:rsidRPr="00E118C5" w:rsidRDefault="00E57B0A" w:rsidP="00820F84">
      <w:pPr>
        <w:pStyle w:val="body"/>
        <w:rPr>
          <w:rFonts w:cs="Times New Roman"/>
          <w:spacing w:val="1"/>
        </w:rPr>
      </w:pPr>
      <w:r w:rsidRPr="00E118C5">
        <w:rPr>
          <w:rFonts w:cs="Times New Roman"/>
          <w:spacing w:val="1"/>
        </w:rPr>
        <w:t xml:space="preserve">Интегрированным результатом выполнения условий реализации программы </w:t>
      </w:r>
      <w:r w:rsidRPr="00E118C5">
        <w:rPr>
          <w:rFonts w:cs="Times New Roman"/>
        </w:rPr>
        <w:t>основного</w:t>
      </w:r>
      <w:r w:rsidRPr="00E118C5">
        <w:rPr>
          <w:rFonts w:cs="Times New Roman"/>
          <w:spacing w:val="1"/>
        </w:rPr>
        <w:t xml:space="preserve">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E57B0A" w:rsidRPr="00E118C5" w:rsidRDefault="00E57B0A" w:rsidP="00820F84">
      <w:pPr>
        <w:pStyle w:val="list-bullet"/>
        <w:textAlignment w:val="center"/>
        <w:rPr>
          <w:rFonts w:cs="Times New Roman"/>
        </w:rPr>
      </w:pPr>
      <w:r w:rsidRPr="00E118C5">
        <w:rPr>
          <w:rFonts w:cs="Times New Roman"/>
        </w:rP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E57B0A" w:rsidRPr="00E118C5" w:rsidRDefault="00E57B0A" w:rsidP="00820F84">
      <w:pPr>
        <w:pStyle w:val="list-bullet"/>
        <w:textAlignment w:val="center"/>
        <w:rPr>
          <w:rFonts w:cs="Times New Roman"/>
        </w:rPr>
      </w:pPr>
      <w:r w:rsidRPr="00E118C5">
        <w:rPr>
          <w:rFonts w:cs="Times New Roman"/>
        </w:rPr>
        <w:t>гарантирующей безопасность, охрану и укрепление физического, психического здоровья и социального благополучия обучающихся.</w:t>
      </w:r>
    </w:p>
    <w:p w:rsidR="00E57B0A" w:rsidRPr="00E118C5" w:rsidRDefault="00E57B0A" w:rsidP="00820F84">
      <w:pPr>
        <w:pStyle w:val="aa"/>
        <w:jc w:val="both"/>
        <w:rPr>
          <w:rFonts w:ascii="Times New Roman" w:hAnsi="Times New Roman" w:cs="Times New Roman"/>
        </w:rPr>
      </w:pPr>
      <w:r w:rsidRPr="00E118C5">
        <w:rPr>
          <w:rFonts w:ascii="Times New Roman" w:hAnsi="Times New Roman" w:cs="Times New Roman"/>
        </w:rPr>
        <w:t>Информационно-образовательная среда</w:t>
      </w:r>
    </w:p>
    <w:p w:rsidR="00E57B0A" w:rsidRPr="00E118C5" w:rsidRDefault="00E57B0A" w:rsidP="00820F84">
      <w:pPr>
        <w:pStyle w:val="11"/>
        <w:jc w:val="both"/>
        <w:rPr>
          <w:color w:val="auto"/>
        </w:rPr>
      </w:pPr>
    </w:p>
    <w:p w:rsidR="00E57B0A" w:rsidRPr="00E118C5" w:rsidRDefault="00E57B0A" w:rsidP="00820F84">
      <w:pPr>
        <w:pStyle w:val="h4-first"/>
        <w:jc w:val="both"/>
        <w:rPr>
          <w:rFonts w:cs="Times New Roman"/>
        </w:rPr>
      </w:pPr>
      <w:r w:rsidRPr="00E118C5">
        <w:rPr>
          <w:rFonts w:cs="Times New Roman"/>
        </w:rPr>
        <w:t>Информационно-образовательная среда как условие реализации программы начального общего образования</w:t>
      </w:r>
    </w:p>
    <w:p w:rsidR="00E57B0A" w:rsidRPr="00E118C5" w:rsidRDefault="00E57B0A" w:rsidP="00820F84">
      <w:pPr>
        <w:pStyle w:val="body"/>
        <w:rPr>
          <w:rFonts w:cs="Times New Roman"/>
        </w:rPr>
      </w:pPr>
      <w:r w:rsidRPr="00E118C5">
        <w:rPr>
          <w:rFonts w:cs="Times New Roman"/>
        </w:rPr>
        <w:t>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w:t>
      </w:r>
    </w:p>
    <w:p w:rsidR="00E57B0A" w:rsidRPr="00E118C5" w:rsidRDefault="00E57B0A" w:rsidP="00820F84">
      <w:pPr>
        <w:pStyle w:val="body"/>
        <w:rPr>
          <w:rFonts w:cs="Times New Roman"/>
          <w:spacing w:val="1"/>
        </w:rPr>
      </w:pPr>
      <w:r w:rsidRPr="00E118C5">
        <w:rPr>
          <w:rFonts w:cs="Times New Roman"/>
          <w:spacing w:val="1"/>
        </w:rPr>
        <w:t xml:space="preserve">Под </w:t>
      </w:r>
      <w:r w:rsidRPr="00E118C5">
        <w:rPr>
          <w:rStyle w:val="Bold"/>
          <w:rFonts w:cs="Times New Roman"/>
          <w:bCs/>
          <w:spacing w:val="1"/>
        </w:rPr>
        <w:t>информационно-образовательной средой</w:t>
      </w:r>
      <w:r w:rsidRPr="00E118C5">
        <w:rPr>
          <w:rFonts w:cs="Times New Roman"/>
          <w:spacing w:val="1"/>
        </w:rPr>
        <w:t xml:space="preserve"> (</w:t>
      </w:r>
      <w:r w:rsidRPr="00E118C5">
        <w:rPr>
          <w:rStyle w:val="Bold"/>
          <w:rFonts w:cs="Times New Roman"/>
          <w:bCs/>
          <w:spacing w:val="1"/>
        </w:rPr>
        <w:t>ИОС</w:t>
      </w:r>
      <w:r w:rsidRPr="00E118C5">
        <w:rPr>
          <w:rFonts w:cs="Times New Roman"/>
          <w:spacing w:val="1"/>
        </w:rPr>
        <w:t xml:space="preserve">) ОГБОУ «Михайловская школа-интернат»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E57B0A" w:rsidRPr="00E118C5" w:rsidRDefault="00E57B0A" w:rsidP="00820F84">
      <w:pPr>
        <w:pStyle w:val="body"/>
        <w:rPr>
          <w:rStyle w:val="Bold"/>
          <w:rFonts w:cs="Times New Roman"/>
          <w:bCs/>
        </w:rPr>
      </w:pPr>
      <w:r w:rsidRPr="00E118C5">
        <w:rPr>
          <w:rStyle w:val="Bold"/>
          <w:rFonts w:cs="Times New Roman"/>
          <w:bCs/>
        </w:rPr>
        <w:t>Основными компонентами ИОС являются:</w:t>
      </w:r>
    </w:p>
    <w:p w:rsidR="00E57B0A" w:rsidRPr="00E118C5" w:rsidRDefault="00E57B0A" w:rsidP="00820F84">
      <w:pPr>
        <w:pStyle w:val="list-bullet"/>
        <w:textAlignment w:val="center"/>
        <w:rPr>
          <w:rFonts w:cs="Times New Roman"/>
        </w:rPr>
      </w:pPr>
      <w:r w:rsidRPr="00E118C5">
        <w:rPr>
          <w:rFonts w:cs="Times New Roman"/>
        </w:rPr>
        <w:t>учебно-методические комплекты по всем учебным предметам;</w:t>
      </w:r>
    </w:p>
    <w:p w:rsidR="00E57B0A" w:rsidRPr="00E118C5" w:rsidRDefault="00E57B0A" w:rsidP="00820F84">
      <w:pPr>
        <w:pStyle w:val="list-bullet"/>
        <w:textAlignment w:val="center"/>
        <w:rPr>
          <w:rFonts w:cs="Times New Roman"/>
          <w:spacing w:val="-1"/>
        </w:rPr>
      </w:pPr>
      <w:r w:rsidRPr="00E118C5">
        <w:rPr>
          <w:rFonts w:cs="Times New Roman"/>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E57B0A" w:rsidRPr="00E118C5" w:rsidRDefault="00E57B0A" w:rsidP="00820F84">
      <w:pPr>
        <w:pStyle w:val="list-bullet"/>
        <w:textAlignment w:val="center"/>
        <w:rPr>
          <w:rFonts w:cs="Times New Roman"/>
        </w:rPr>
      </w:pPr>
      <w:r w:rsidRPr="00E118C5">
        <w:rPr>
          <w:rFonts w:cs="Times New Roman"/>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E57B0A" w:rsidRPr="00E118C5" w:rsidRDefault="00E57B0A" w:rsidP="00820F84">
      <w:pPr>
        <w:pStyle w:val="body"/>
        <w:rPr>
          <w:rFonts w:cs="Times New Roman"/>
          <w:color w:val="auto"/>
        </w:rPr>
      </w:pPr>
      <w:r w:rsidRPr="00E118C5">
        <w:rPr>
          <w:rFonts w:cs="Times New Roman"/>
          <w:spacing w:val="-1"/>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w:t>
      </w:r>
      <w:r w:rsidRPr="00E118C5">
        <w:rPr>
          <w:rFonts w:cs="Times New Roman"/>
          <w:color w:val="auto"/>
        </w:rPr>
        <w:t xml:space="preserve"> </w:t>
      </w:r>
    </w:p>
    <w:p w:rsidR="00E57B0A" w:rsidRPr="00E118C5" w:rsidRDefault="00E57B0A" w:rsidP="006C42C9">
      <w:pPr>
        <w:pStyle w:val="h3"/>
        <w:rPr>
          <w:rFonts w:cs="Times New Roman"/>
          <w:sz w:val="20"/>
          <w:szCs w:val="20"/>
        </w:rPr>
      </w:pPr>
      <w:r w:rsidRPr="00E118C5">
        <w:rPr>
          <w:rFonts w:cs="Times New Roman"/>
          <w:sz w:val="20"/>
          <w:szCs w:val="20"/>
        </w:rPr>
        <w:t xml:space="preserve">Механизмы достижения целевых ориентиров </w:t>
      </w:r>
      <w:r w:rsidRPr="00E118C5">
        <w:rPr>
          <w:rFonts w:cs="Times New Roman"/>
          <w:sz w:val="20"/>
          <w:szCs w:val="20"/>
        </w:rPr>
        <w:br/>
        <w:t>в системе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3"/>
        <w:gridCol w:w="3604"/>
        <w:gridCol w:w="5154"/>
      </w:tblGrid>
      <w:tr w:rsidR="00E57B0A" w:rsidRPr="00E118C5" w:rsidTr="00865D50">
        <w:trPr>
          <w:trHeight w:val="142"/>
        </w:trPr>
        <w:tc>
          <w:tcPr>
            <w:tcW w:w="853" w:type="dxa"/>
          </w:tcPr>
          <w:p w:rsidR="00E57B0A" w:rsidRPr="00865D50" w:rsidRDefault="00E57B0A" w:rsidP="00865D50">
            <w:pPr>
              <w:pStyle w:val="h3"/>
              <w:jc w:val="both"/>
              <w:rPr>
                <w:rFonts w:cs="Times New Roman"/>
                <w:sz w:val="20"/>
                <w:szCs w:val="20"/>
              </w:rPr>
            </w:pPr>
            <w:r w:rsidRPr="00865D50">
              <w:rPr>
                <w:rFonts w:cs="Times New Roman"/>
                <w:b w:val="0"/>
                <w:sz w:val="20"/>
                <w:szCs w:val="20"/>
              </w:rPr>
              <w:t>№ п/п</w:t>
            </w:r>
          </w:p>
        </w:tc>
        <w:tc>
          <w:tcPr>
            <w:tcW w:w="3807"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b/>
                <w:sz w:val="20"/>
                <w:szCs w:val="20"/>
              </w:rPr>
              <w:t>Целевой ориентир в системе условий</w:t>
            </w:r>
          </w:p>
        </w:tc>
        <w:tc>
          <w:tcPr>
            <w:tcW w:w="5545"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b/>
                <w:sz w:val="20"/>
                <w:szCs w:val="20"/>
              </w:rPr>
              <w:t>Механизмы достижения целевых ориентиров в системе условий</w:t>
            </w:r>
          </w:p>
        </w:tc>
      </w:tr>
      <w:tr w:rsidR="00E57B0A" w:rsidRPr="00E118C5" w:rsidTr="00865D50">
        <w:trPr>
          <w:trHeight w:val="142"/>
        </w:trPr>
        <w:tc>
          <w:tcPr>
            <w:tcW w:w="853" w:type="dxa"/>
          </w:tcPr>
          <w:p w:rsidR="00E57B0A" w:rsidRPr="00865D50" w:rsidRDefault="00E57B0A" w:rsidP="00865D50">
            <w:pPr>
              <w:pStyle w:val="h3"/>
              <w:jc w:val="both"/>
              <w:rPr>
                <w:rFonts w:cs="Times New Roman"/>
                <w:sz w:val="20"/>
                <w:szCs w:val="20"/>
              </w:rPr>
            </w:pPr>
            <w:r w:rsidRPr="00865D50">
              <w:rPr>
                <w:rFonts w:cs="Times New Roman"/>
                <w:sz w:val="20"/>
                <w:szCs w:val="20"/>
              </w:rPr>
              <w:t>1</w:t>
            </w:r>
          </w:p>
        </w:tc>
        <w:tc>
          <w:tcPr>
            <w:tcW w:w="3807"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Наличие локальных нормативных правовых актов и их использование всеми субъектами образовательного процесса</w:t>
            </w:r>
          </w:p>
        </w:tc>
        <w:tc>
          <w:tcPr>
            <w:tcW w:w="5545"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Разработка и утверждение локальных нормативных правовых актов в соответствии с Уставом ОУ. Внесение изменений в локальные нормативные правовые акты в соответствии с изменением действующего законодательства. Качественное правовое обеспечение всех направлений деятельности начальной школы.</w:t>
            </w:r>
          </w:p>
          <w:p w:rsidR="00E57B0A" w:rsidRPr="00865D50" w:rsidRDefault="00E57B0A" w:rsidP="00865D50">
            <w:pPr>
              <w:ind w:left="227"/>
              <w:jc w:val="both"/>
              <w:rPr>
                <w:rFonts w:ascii="Times New Roman" w:hAnsi="Times New Roman" w:cs="Times New Roman"/>
                <w:sz w:val="20"/>
                <w:szCs w:val="20"/>
              </w:rPr>
            </w:pPr>
          </w:p>
          <w:p w:rsidR="00E57B0A" w:rsidRPr="00865D50" w:rsidRDefault="00E57B0A" w:rsidP="00865D50">
            <w:pPr>
              <w:ind w:left="227"/>
              <w:jc w:val="both"/>
              <w:rPr>
                <w:rFonts w:ascii="Times New Roman" w:hAnsi="Times New Roman" w:cs="Times New Roman"/>
                <w:sz w:val="20"/>
                <w:szCs w:val="20"/>
              </w:rPr>
            </w:pPr>
          </w:p>
          <w:p w:rsidR="00E57B0A" w:rsidRPr="00865D50" w:rsidRDefault="00E57B0A" w:rsidP="00865D50">
            <w:pPr>
              <w:ind w:left="227"/>
              <w:jc w:val="both"/>
              <w:rPr>
                <w:rFonts w:ascii="Times New Roman" w:hAnsi="Times New Roman" w:cs="Times New Roman"/>
                <w:sz w:val="20"/>
                <w:szCs w:val="20"/>
              </w:rPr>
            </w:pPr>
          </w:p>
        </w:tc>
      </w:tr>
      <w:tr w:rsidR="00E57B0A" w:rsidRPr="00E118C5" w:rsidTr="00865D50">
        <w:trPr>
          <w:trHeight w:val="142"/>
        </w:trPr>
        <w:tc>
          <w:tcPr>
            <w:tcW w:w="853" w:type="dxa"/>
          </w:tcPr>
          <w:p w:rsidR="00E57B0A" w:rsidRPr="00865D50" w:rsidRDefault="00E57B0A" w:rsidP="00865D50">
            <w:pPr>
              <w:pStyle w:val="h3"/>
              <w:jc w:val="both"/>
              <w:rPr>
                <w:rFonts w:cs="Times New Roman"/>
                <w:sz w:val="20"/>
                <w:szCs w:val="20"/>
              </w:rPr>
            </w:pPr>
            <w:r w:rsidRPr="00865D50">
              <w:rPr>
                <w:rFonts w:cs="Times New Roman"/>
                <w:sz w:val="20"/>
                <w:szCs w:val="20"/>
              </w:rPr>
              <w:t>2</w:t>
            </w:r>
          </w:p>
        </w:tc>
        <w:tc>
          <w:tcPr>
            <w:tcW w:w="3807"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Наличие учебного плана, учитывающего разные формы учебной деятельности и полидеятельностное пространство, динамическое расписание учебных занятий</w:t>
            </w:r>
          </w:p>
        </w:tc>
        <w:tc>
          <w:tcPr>
            <w:tcW w:w="5545"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Эффективная система управленческой деятельности. Реализация планов работы методических объединений, социального педагога, педагога-психолога. Реализация плана ВШК.</w:t>
            </w:r>
          </w:p>
        </w:tc>
      </w:tr>
      <w:tr w:rsidR="00E57B0A" w:rsidRPr="00E118C5" w:rsidTr="00865D50">
        <w:trPr>
          <w:trHeight w:val="142"/>
        </w:trPr>
        <w:tc>
          <w:tcPr>
            <w:tcW w:w="853" w:type="dxa"/>
          </w:tcPr>
          <w:p w:rsidR="00E57B0A" w:rsidRPr="00865D50" w:rsidRDefault="00E57B0A" w:rsidP="00865D50">
            <w:pPr>
              <w:pStyle w:val="h3"/>
              <w:jc w:val="both"/>
              <w:rPr>
                <w:rFonts w:cs="Times New Roman"/>
                <w:sz w:val="20"/>
                <w:szCs w:val="20"/>
              </w:rPr>
            </w:pPr>
            <w:r w:rsidRPr="00865D50">
              <w:rPr>
                <w:rFonts w:cs="Times New Roman"/>
                <w:sz w:val="20"/>
                <w:szCs w:val="20"/>
              </w:rPr>
              <w:t>3</w:t>
            </w:r>
          </w:p>
        </w:tc>
        <w:tc>
          <w:tcPr>
            <w:tcW w:w="3807"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Наличие педагогов, способных реализовать ООП ОГБОУ «Михайловская школа-интернат» (по квалификации, по опыту, наличие званий, победители профессиональных конкурсов, участие в проектах грантах и т.п.)</w:t>
            </w:r>
          </w:p>
        </w:tc>
        <w:tc>
          <w:tcPr>
            <w:tcW w:w="5545"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Подбор квалифицированных кадров для работы в ОУ. Повышение квалификации педагогических работников ОГБОУ «Михайловская школа-интернат». Аттестация педагогических работников; эффективное методическое сопровождение деятельности педагогических работников ОУ</w:t>
            </w:r>
          </w:p>
        </w:tc>
      </w:tr>
      <w:tr w:rsidR="00E57B0A" w:rsidRPr="00E118C5" w:rsidTr="00865D50">
        <w:trPr>
          <w:trHeight w:val="142"/>
        </w:trPr>
        <w:tc>
          <w:tcPr>
            <w:tcW w:w="853" w:type="dxa"/>
          </w:tcPr>
          <w:p w:rsidR="00E57B0A" w:rsidRPr="00865D50" w:rsidRDefault="00E57B0A" w:rsidP="00865D50">
            <w:pPr>
              <w:pStyle w:val="h3"/>
              <w:jc w:val="both"/>
              <w:rPr>
                <w:rFonts w:cs="Times New Roman"/>
                <w:sz w:val="20"/>
                <w:szCs w:val="20"/>
              </w:rPr>
            </w:pPr>
            <w:r w:rsidRPr="00865D50">
              <w:rPr>
                <w:rFonts w:cs="Times New Roman"/>
                <w:sz w:val="20"/>
                <w:szCs w:val="20"/>
              </w:rPr>
              <w:t>4</w:t>
            </w:r>
          </w:p>
        </w:tc>
        <w:tc>
          <w:tcPr>
            <w:tcW w:w="3807"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 ОГБОУ «Михайловская школа-интернат»</w:t>
            </w:r>
          </w:p>
        </w:tc>
        <w:tc>
          <w:tcPr>
            <w:tcW w:w="5545"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Приобретение цифровых образовательных ресурсов для ОГБОУ «Михайловская школа-интернат». Повышение профессиональной компетентности педагогических работников по программам информатизации ОГБОУ «Михайловская школа-интернат». Качественная организация работы официального сайта школы. Реализация плана ВШК.</w:t>
            </w:r>
          </w:p>
        </w:tc>
      </w:tr>
      <w:tr w:rsidR="00E57B0A" w:rsidRPr="00E118C5" w:rsidTr="00865D50">
        <w:trPr>
          <w:trHeight w:val="142"/>
        </w:trPr>
        <w:tc>
          <w:tcPr>
            <w:tcW w:w="853" w:type="dxa"/>
          </w:tcPr>
          <w:p w:rsidR="00E57B0A" w:rsidRPr="00865D50" w:rsidRDefault="00E57B0A" w:rsidP="00865D50">
            <w:pPr>
              <w:pStyle w:val="h3"/>
              <w:jc w:val="both"/>
              <w:rPr>
                <w:rFonts w:cs="Times New Roman"/>
                <w:sz w:val="20"/>
                <w:szCs w:val="20"/>
              </w:rPr>
            </w:pPr>
            <w:r w:rsidRPr="00865D50">
              <w:rPr>
                <w:rFonts w:cs="Times New Roman"/>
                <w:sz w:val="20"/>
                <w:szCs w:val="20"/>
              </w:rPr>
              <w:t>5</w:t>
            </w:r>
          </w:p>
        </w:tc>
        <w:tc>
          <w:tcPr>
            <w:tcW w:w="3807"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Наличие баланса между внешней и внутренней оценкой (самооценкой) деятельности всех субъектов образовательных отношений при реализации ООП ОГБОУ «Михайловская школа-интернат»</w:t>
            </w:r>
          </w:p>
        </w:tc>
        <w:tc>
          <w:tcPr>
            <w:tcW w:w="5545"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Эффективная реализация норм Положения о проведении промежуточной аттестации учащихся ОГБОУ «Михайловская школа-интернат». Соответствие лицензионным требованиям и аккредитационным нормам образовательной деятельности. Эффективная деятельность органов управления в соответствии с нормативными документами школы.</w:t>
            </w:r>
          </w:p>
        </w:tc>
      </w:tr>
      <w:tr w:rsidR="00E57B0A" w:rsidRPr="00E118C5" w:rsidTr="00865D50">
        <w:trPr>
          <w:trHeight w:val="142"/>
        </w:trPr>
        <w:tc>
          <w:tcPr>
            <w:tcW w:w="853" w:type="dxa"/>
          </w:tcPr>
          <w:p w:rsidR="00E57B0A" w:rsidRPr="00865D50" w:rsidRDefault="00E57B0A" w:rsidP="00865D50">
            <w:pPr>
              <w:pStyle w:val="h3"/>
              <w:jc w:val="both"/>
              <w:rPr>
                <w:rFonts w:cs="Times New Roman"/>
                <w:sz w:val="20"/>
                <w:szCs w:val="20"/>
              </w:rPr>
            </w:pPr>
            <w:r w:rsidRPr="00865D50">
              <w:rPr>
                <w:rFonts w:cs="Times New Roman"/>
                <w:sz w:val="20"/>
                <w:szCs w:val="20"/>
              </w:rPr>
              <w:t>6</w:t>
            </w:r>
          </w:p>
        </w:tc>
        <w:tc>
          <w:tcPr>
            <w:tcW w:w="3807"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Обоснование использования списка учебников для реализации задач ООП ОГБОУ «Михайловская школа-интернат»;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545"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Приобретение учебников, учебных пособий, цифровых образовательных ресурсов для ОГБОУ «Михайловская школа-интернат». Эффективное методическое сопровождение деятельности педагогических работников реализация плана ВШК.</w:t>
            </w:r>
          </w:p>
        </w:tc>
      </w:tr>
      <w:tr w:rsidR="00E57B0A" w:rsidRPr="00E118C5" w:rsidTr="00865D50">
        <w:trPr>
          <w:trHeight w:val="142"/>
        </w:trPr>
        <w:tc>
          <w:tcPr>
            <w:tcW w:w="853" w:type="dxa"/>
          </w:tcPr>
          <w:p w:rsidR="00E57B0A" w:rsidRPr="00865D50" w:rsidRDefault="00E57B0A" w:rsidP="00865D50">
            <w:pPr>
              <w:pStyle w:val="h3"/>
              <w:jc w:val="both"/>
              <w:rPr>
                <w:rFonts w:cs="Times New Roman"/>
                <w:sz w:val="20"/>
                <w:szCs w:val="20"/>
              </w:rPr>
            </w:pPr>
            <w:r w:rsidRPr="00865D50">
              <w:rPr>
                <w:rFonts w:cs="Times New Roman"/>
                <w:sz w:val="20"/>
                <w:szCs w:val="20"/>
              </w:rPr>
              <w:t>7</w:t>
            </w:r>
          </w:p>
        </w:tc>
        <w:tc>
          <w:tcPr>
            <w:tcW w:w="3807"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обучающихся</w:t>
            </w:r>
          </w:p>
        </w:tc>
        <w:tc>
          <w:tcPr>
            <w:tcW w:w="5545" w:type="dxa"/>
          </w:tcPr>
          <w:p w:rsidR="00E57B0A" w:rsidRPr="00865D50" w:rsidRDefault="00E57B0A" w:rsidP="00865D50">
            <w:pPr>
              <w:jc w:val="both"/>
              <w:rPr>
                <w:rFonts w:ascii="Times New Roman" w:hAnsi="Times New Roman" w:cs="Times New Roman"/>
                <w:sz w:val="20"/>
                <w:szCs w:val="20"/>
              </w:rPr>
            </w:pPr>
            <w:r w:rsidRPr="00865D50">
              <w:rPr>
                <w:rFonts w:ascii="Times New Roman" w:hAnsi="Times New Roman" w:cs="Times New Roman"/>
                <w:sz w:val="20"/>
                <w:szCs w:val="20"/>
              </w:rPr>
              <w:t>Эффективная работа в рамках сетевого взаимодействия с МБУ ДО «МДЮСШ» и ГАУ РО «Спортивная школа олимпийского резерва «Метеор»; эффективная работа столовой; эффективная работа медицинского кабинета.</w:t>
            </w:r>
          </w:p>
        </w:tc>
      </w:tr>
    </w:tbl>
    <w:p w:rsidR="00E57B0A" w:rsidRPr="00E118C5" w:rsidRDefault="00E57B0A" w:rsidP="00820F84">
      <w:pPr>
        <w:pStyle w:val="body"/>
        <w:ind w:firstLine="0"/>
        <w:rPr>
          <w:rFonts w:cs="Times New Roman"/>
        </w:rPr>
      </w:pPr>
      <w:r w:rsidRPr="00E118C5">
        <w:rPr>
          <w:rFonts w:cs="Times New Roman"/>
        </w:rPr>
        <w:t>Условия реализации основной образовательной программы:</w:t>
      </w:r>
    </w:p>
    <w:p w:rsidR="00E57B0A" w:rsidRPr="00E118C5" w:rsidRDefault="00E57B0A" w:rsidP="00820F84">
      <w:pPr>
        <w:pStyle w:val="list-bullet"/>
        <w:textAlignment w:val="center"/>
        <w:rPr>
          <w:rFonts w:cs="Times New Roman"/>
        </w:rPr>
      </w:pPr>
      <w:r w:rsidRPr="00E118C5">
        <w:rPr>
          <w:rFonts w:cs="Times New Roman"/>
        </w:rPr>
        <w:t>соответствие требованиям ФГОС;</w:t>
      </w:r>
    </w:p>
    <w:p w:rsidR="00E57B0A" w:rsidRPr="00E118C5" w:rsidRDefault="00E57B0A" w:rsidP="00820F84">
      <w:pPr>
        <w:pStyle w:val="list-bullet"/>
        <w:textAlignment w:val="center"/>
        <w:rPr>
          <w:rFonts w:cs="Times New Roman"/>
        </w:rPr>
      </w:pPr>
      <w:r w:rsidRPr="00E118C5">
        <w:rPr>
          <w:rFonts w:cs="Times New Roman"/>
        </w:rPr>
        <w:t xml:space="preserve">гарантия сохранности и укрепления физического, психологического и социального здоровья обучающихся; </w:t>
      </w:r>
    </w:p>
    <w:p w:rsidR="00E57B0A" w:rsidRPr="00E118C5" w:rsidRDefault="00E57B0A" w:rsidP="00820F84">
      <w:pPr>
        <w:pStyle w:val="list-bullet"/>
        <w:textAlignment w:val="center"/>
        <w:rPr>
          <w:rFonts w:cs="Times New Roman"/>
        </w:rPr>
      </w:pPr>
      <w:r w:rsidRPr="00E118C5">
        <w:rPr>
          <w:rFonts w:cs="Times New Roman"/>
        </w:rPr>
        <w:t>обеспечение достижения планируемых результатов освоения примерной основной образовательной программы;</w:t>
      </w:r>
    </w:p>
    <w:p w:rsidR="00E57B0A" w:rsidRPr="00E118C5" w:rsidRDefault="00E57B0A" w:rsidP="00820F84">
      <w:pPr>
        <w:pStyle w:val="list-bullet"/>
        <w:textAlignment w:val="center"/>
        <w:rPr>
          <w:rFonts w:cs="Times New Roman"/>
        </w:rPr>
      </w:pPr>
      <w:r w:rsidRPr="00E118C5">
        <w:rPr>
          <w:rFonts w:cs="Times New Roman"/>
        </w:rPr>
        <w:t>учёт особенностей ОГБОУ «Михайловская школа-интернат», её организационной структуры, запросов участников образовательного процесса;</w:t>
      </w:r>
    </w:p>
    <w:p w:rsidR="00E57B0A" w:rsidRPr="00E118C5" w:rsidRDefault="00E57B0A" w:rsidP="00820F84">
      <w:pPr>
        <w:pStyle w:val="list-bullet"/>
        <w:textAlignment w:val="center"/>
        <w:rPr>
          <w:rFonts w:cs="Times New Roman"/>
        </w:rPr>
      </w:pPr>
      <w:r w:rsidRPr="00E118C5">
        <w:rPr>
          <w:rFonts w:cs="Times New Roman"/>
        </w:rPr>
        <w:t>предоставление возможности взаимодействия с социальными партнёрами, использования ресурсов социума.</w:t>
      </w:r>
    </w:p>
    <w:p w:rsidR="00E57B0A" w:rsidRPr="00E118C5" w:rsidRDefault="00E57B0A" w:rsidP="00820F84">
      <w:pPr>
        <w:jc w:val="both"/>
        <w:rPr>
          <w:rFonts w:ascii="Times New Roman" w:hAnsi="Times New Roman" w:cs="Times New Roman"/>
          <w:sz w:val="20"/>
          <w:szCs w:val="20"/>
        </w:rPr>
      </w:pPr>
      <w:bookmarkStart w:id="814" w:name="_GoBack"/>
      <w:bookmarkEnd w:id="814"/>
    </w:p>
    <w:p w:rsidR="00E57B0A" w:rsidRPr="00E118C5" w:rsidRDefault="00E57B0A" w:rsidP="00820F84">
      <w:pPr>
        <w:pStyle w:val="body"/>
        <w:rPr>
          <w:rFonts w:cs="Times New Roman"/>
          <w:color w:val="auto"/>
        </w:rPr>
      </w:pPr>
    </w:p>
    <w:sectPr w:rsidR="00E57B0A" w:rsidRPr="00E118C5" w:rsidSect="008A6CC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B0A" w:rsidRDefault="00E57B0A" w:rsidP="00982186">
      <w:r>
        <w:separator/>
      </w:r>
    </w:p>
  </w:endnote>
  <w:endnote w:type="continuationSeparator" w:id="0">
    <w:p w:rsidR="00E57B0A" w:rsidRDefault="00E57B0A" w:rsidP="0098218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3" w:usb1="00000000" w:usb2="00000000" w:usb3="00000000" w:csb0="00000001" w:csb1="00000000"/>
  </w:font>
  <w:font w:name="MingLiU Regular">
    <w:altName w:val="Malgun Gothic Semilight"/>
    <w:panose1 w:val="00000000000000000000"/>
    <w:charset w:val="88"/>
    <w:family w:val="auto"/>
    <w:notTrueType/>
    <w:pitch w:val="default"/>
    <w:sig w:usb0="00000001" w:usb1="08080000" w:usb2="00000010" w:usb3="00000000" w:csb0="00100000" w:csb1="00000000"/>
  </w:font>
  <w:font w:name="OfficinaSansMediumITC">
    <w:altName w:val="Franklin Gothic Medium Cond"/>
    <w:panose1 w:val="00000000000000000000"/>
    <w:charset w:val="00"/>
    <w:family w:val="swiss"/>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107</w:t>
      </w:r>
    </w:fldSimple>
  </w:p>
  <w:p w:rsidR="00E57B0A" w:rsidRDefault="00E57B0A"/>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9" o:spid="_x0000_s2051" type="#_x0000_t202" style="position:absolute;margin-left:34.7pt;margin-top:564.2pt;width:319.2pt;height:10.3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TgEmJ4BAAA4AwAADgAAAAAAAAAAAAAAAAAuAgAAZHJzL2Uyb0RvYy54bWxQSwECLQAUAAYACAAA&#10;ACEAyhL7GeIAAAAMAQAADwAAAAAAAAAAAAAAAAD4AwAAZHJzL2Rvd25yZXYueG1sUEsFBgAAAAAE&#10;AAQA8wAAAAcFA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110</w:t>
      </w:r>
    </w:fldSimple>
  </w:p>
  <w:p w:rsidR="00E57B0A" w:rsidRDefault="00E57B0A">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31" o:spid="_x0000_s2052" type="#_x0000_t202" style="position:absolute;margin-left:34.7pt;margin-top:564.2pt;width:319.2pt;height:10.35pt;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8989J4BAAA4AwAADgAAAAAAAAAAAAAAAAAuAgAAZHJzL2Uyb0RvYy54bWxQSwECLQAUAAYACAAA&#10;ACEAyhL7GeIAAAAMAQAADwAAAAAAAAAAAAAAAAD4AwAAZHJzL2Rvd25yZXYueG1sUEsFBgAAAAAE&#10;AAQA8wAAAAcFA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134</w:t>
      </w:r>
    </w:fldSimple>
  </w:p>
  <w:p w:rsidR="00E57B0A" w:rsidRDefault="00E57B0A">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51" o:spid="_x0000_s2053" type="#_x0000_t202" style="position:absolute;margin-left:34.7pt;margin-top:564.2pt;width:319.2pt;height:10.35pt;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PYv2GufAQAAOAMAAA4AAAAAAAAAAAAAAAAALgIAAGRycy9lMm9Eb2MueG1sUEsBAi0AFAAGAAgA&#10;AAAhAMoS+xniAAAADAEAAA8AAAAAAAAAAAAAAAAA+QMAAGRycy9kb3ducmV2LnhtbFBLBQYAAAAA&#10;BAAEAPMAAAAIBQ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225</w:t>
      </w:r>
    </w:fldSimple>
  </w:p>
  <w:p w:rsidR="00E57B0A" w:rsidRDefault="00E57B0A">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2</w:t>
      </w:r>
    </w:fldSimple>
  </w:p>
  <w:p w:rsidR="00E57B0A" w:rsidRDefault="00E57B0A">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55" o:spid="_x0000_s2054" type="#_x0000_t202" style="position:absolute;margin-left:34.7pt;margin-top:564.2pt;width:319.2pt;height:10.35pt;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BXTHhefAQAAOAMAAA4AAAAAAAAAAAAAAAAALgIAAGRycy9lMm9Eb2MueG1sUEsBAi0AFAAGAAgA&#10;AAAhAMoS+xniAAAADAEAAA8AAAAAAAAAAAAAAAAA+QMAAGRycy9kb3ducmV2LnhtbFBLBQYAAAAA&#10;BAAEAPMAAAAIBQAAAAA=&#10;" filled="f" stroked="f">
          <v:path arrowok="t"/>
          <v:textbox style="mso-next-textbox:#Shape 55;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259</w:t>
      </w:r>
    </w:fldSimple>
  </w:p>
  <w:p w:rsidR="00E57B0A" w:rsidRDefault="00E57B0A">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59" o:spid="_x0000_s2055" type="#_x0000_t202" style="position:absolute;margin-left:34.7pt;margin-top:564.2pt;width:319.2pt;height:10.3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DDWVZKfAQAAOAMAAA4AAAAAAAAAAAAAAAAALgIAAGRycy9lMm9Eb2MueG1sUEsBAi0AFAAGAAgA&#10;AAAhAMoS+xniAAAADAEAAA8AAAAAAAAAAAAAAAAA+QMAAGRycy9kb3ducmV2LnhtbFBLBQYAAAAA&#10;BAAEAPMAAAAIBQAAAAA=&#10;" filled="f" stroked="f">
          <v:path arrowok="t"/>
          <v:textbox style="mso-next-textbox:#Shape 59;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294</w:t>
      </w:r>
    </w:fldSimple>
  </w:p>
  <w:p w:rsidR="00E57B0A" w:rsidRDefault="00E57B0A">
    <w:pPr>
      <w:spacing w:line="1" w:lineRule="exac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63" o:spid="_x0000_s2056" type="#_x0000_t202" style="position:absolute;margin-left:34.7pt;margin-top:564.2pt;width:319.2pt;height:10.35pt;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chaRqfAQAAOAMAAA4AAAAAAAAAAAAAAAAALgIAAGRycy9lMm9Eb2MueG1sUEsBAi0AFAAGAAgA&#10;AAAhAMoS+xniAAAADAEAAA8AAAAAAAAAAAAAAAAA+QMAAGRycy9kb3ducmV2LnhtbFBLBQYAAAAA&#10;BAAEAPMAAAAIBQ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334</w:t>
      </w:r>
    </w:fldSimple>
  </w:p>
  <w:p w:rsidR="00E57B0A" w:rsidRDefault="00E57B0A">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67" o:spid="_x0000_s2057" type="#_x0000_t202" style="position:absolute;margin-left:34.7pt;margin-top:564.2pt;width:319.2pt;height:10.3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EcbSO+fAQAAOAMAAA4AAAAAAAAAAAAAAAAALgIAAGRycy9lMm9Eb2MueG1sUEsBAi0AFAAGAAgA&#10;AAAhAMoS+xniAAAADAEAAA8AAAAAAAAAAAAAAAAA+QMAAGRycy9kb3ducmV2LnhtbFBLBQYAAAAA&#10;BAAEAPMAAAAIBQ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353</w:t>
      </w:r>
    </w:fldSimple>
  </w:p>
  <w:p w:rsidR="00E57B0A" w:rsidRDefault="00E57B0A">
    <w:pPr>
      <w:spacing w:line="1" w:lineRule="exac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71" o:spid="_x0000_s2058" type="#_x0000_t202" style="position:absolute;margin-left:34.7pt;margin-top:564.2pt;width:319.2pt;height:10.35pt;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PXnynefAQAAOAMAAA4AAAAAAAAAAAAAAAAALgIAAGRycy9lMm9Eb2MueG1sUEsBAi0AFAAGAAgA&#10;AAAhAMoS+xniAAAADAEAAA8AAAAAAAAAAAAAAAAA+QMAAGRycy9kb3ducmV2LnhtbFBLBQYAAAAA&#10;BAAEAPMAAAAIBQ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367</w:t>
      </w:r>
    </w:fldSimple>
  </w:p>
  <w:p w:rsidR="00E57B0A" w:rsidRDefault="00E57B0A">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1</w:t>
      </w:r>
    </w:fldSimple>
  </w:p>
  <w:p w:rsidR="00E57B0A" w:rsidRDefault="00E57B0A">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75" o:spid="_x0000_s2059" type="#_x0000_t202" style="position:absolute;margin-left:34.7pt;margin-top:564.2pt;width:319.2pt;height:10.35pt;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BUrnEOfAQAAOQMAAA4AAAAAAAAAAAAAAAAALgIAAGRycy9lMm9Eb2MueG1sUEsBAi0AFAAGAAgA&#10;AAAhAMoS+xniAAAADAEAAA8AAAAAAAAAAAAAAAAA+QMAAGRycy9kb3ducmV2LnhtbFBLBQYAAAAA&#10;BAAEAPMAAAAIBQ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415</w:t>
      </w:r>
    </w:fldSimple>
  </w:p>
  <w:p w:rsidR="00E57B0A" w:rsidRDefault="00E57B0A">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79" o:spid="_x0000_s2060" type="#_x0000_t202" style="position:absolute;margin-left:34.7pt;margin-top:564.2pt;width:319.2pt;height:10.35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ZVEmU6EBAAA5AwAADgAAAAAAAAAAAAAAAAAuAgAAZHJzL2Uyb0RvYy54bWxQSwECLQAUAAYA&#10;CAAAACEAyhL7GeIAAAAMAQAADwAAAAAAAAAAAAAAAAD7AwAAZHJzL2Rvd25yZXYueG1sUEsFBgAA&#10;AAAEAAQA8wAAAAoFA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435</w:t>
      </w:r>
    </w:fldSimple>
  </w:p>
  <w:p w:rsidR="00E57B0A" w:rsidRDefault="00E57B0A">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83" o:spid="_x0000_s2061" type="#_x0000_t202" style="position:absolute;margin-left:51.05pt;margin-top:564.2pt;width:319.2pt;height:10.35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472</w:t>
      </w:r>
    </w:fldSimple>
  </w:p>
  <w:p w:rsidR="00E57B0A" w:rsidRDefault="00E57B0A">
    <w:pPr>
      <w:spacing w:line="1" w:lineRule="exac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87" o:spid="_x0000_s2062" type="#_x0000_t202" style="position:absolute;margin-left:34.7pt;margin-top:564.2pt;width:319.2pt;height:10.3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IoAEAADkDAAAOAAAAZHJzL2Uyb0RvYy54bWysUsGO0zAQvSPxD5bv1Mm2C1X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z9w5qWjGZWy&#10;jN7UnDFgQ5inQKg0fYKJhlyMYngE9QsJIl5h5gQkdG7GZKLLX7LJKJH6f772XE+JKfq5qW7X2w2F&#10;FMXqdb3Z3Oa64iU7REyfNTiWLy2PNNOiQJ4eMc3QBZKLeXiww7DomqVkhWk6TMVovV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7dMGIoAEAADkDAAAOAAAAAAAAAAAAAAAAAC4CAABkcnMvZTJvRG9jLnhtbFBLAQItABQABgAI&#10;AAAAIQDKEvsZ4gAAAAwBAAAPAAAAAAAAAAAAAAAAAPoDAABkcnMvZG93bnJldi54bWxQSwUGAAAA&#10;AAQABADzAAAACQU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478</w:t>
      </w:r>
    </w:fldSimple>
  </w:p>
  <w:p w:rsidR="00E57B0A" w:rsidRDefault="00E57B0A">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483</w:t>
      </w:r>
    </w:fldSimple>
  </w:p>
  <w:p w:rsidR="00E57B0A" w:rsidRDefault="00E57B0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7" o:spid="_x0000_s2049" type="#_x0000_t202" style="position:absolute;margin-left:34.7pt;margin-top:574.55pt;width:319.2pt;height:10.35pt;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" filled="f" stroked="f">
          <v:path arrowok="t"/>
          <v:textbox style="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487</w:t>
      </w:r>
    </w:fldSimple>
  </w:p>
  <w:p w:rsidR="00E57B0A" w:rsidRDefault="00E57B0A">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491</w:t>
      </w:r>
    </w:fldSimple>
  </w:p>
  <w:p w:rsidR="00E57B0A" w:rsidRDefault="00E57B0A"/>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492</w:t>
      </w:r>
    </w:fldSimple>
  </w:p>
  <w:p w:rsidR="00E57B0A" w:rsidRDefault="00E57B0A"/>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70</w:t>
      </w:r>
    </w:fldSimple>
  </w:p>
  <w:p w:rsidR="00E57B0A" w:rsidRDefault="00E57B0A">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41" o:spid="_x0000_s2068" type="#_x0000_t202" style="position:absolute;margin-left:37.55pt;margin-top:564.1pt;width:316.8pt;height:10.3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foelBoAEAADsDAAAOAAAAAAAAAAAAAAAAAC4CAABkcnMvZTJvRG9jLnhtbFBLAQItABQABgAI&#10;AAAAIQAt0lCB4gAAAAwBAAAPAAAAAAAAAAAAAAAAAPoDAABkcnMvZG93bnJldi54bWxQSwUGAAAA&#10;AAQABADzAAAACQUAAAAA&#10;" filled="f" stroked="f">
          <v:path arrowok="t"/>
          <v:textbox style="mso-fit-shape-to-text:t" inset="0,0,0,0">
            <w:txbxContent>
              <w:p w:rsidR="00E57B0A" w:rsidRDefault="00E57B0A">
                <w:pPr>
                  <w:pStyle w:val="a7"/>
                  <w:tabs>
                    <w:tab w:val="right" w:pos="6336"/>
                  </w:tabs>
                </w:pP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518</w:t>
      </w:r>
    </w:fldSimple>
  </w:p>
  <w:p w:rsidR="00E57B0A" w:rsidRDefault="00E57B0A">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45" o:spid="_x0000_s2069" type="#_x0000_t202" style="position:absolute;margin-left:37.55pt;margin-top:564.1pt;width:316.8pt;height:10.35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" filled="f" stroked="f">
          <v:path arrowok="t"/>
          <v:textbox style="mso-fit-shape-to-text:t" inset="0,0,0,0">
            <w:txbxContent>
              <w:p w:rsidR="00E57B0A" w:rsidRDefault="00E57B0A">
                <w:pPr>
                  <w:pStyle w:val="a7"/>
                  <w:tabs>
                    <w:tab w:val="right" w:pos="6336"/>
                  </w:tabs>
                </w:pP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551</w:t>
      </w:r>
    </w:fldSimple>
  </w:p>
  <w:p w:rsidR="00E57B0A" w:rsidRDefault="00E57B0A">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1" o:spid="_x0000_s2050" type="#_x0000_t202" style="position:absolute;margin-left:34.7pt;margin-top:564.2pt;width:319.2pt;height:10.35pt;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H&#10;u+wcnQEAADgDAAAOAAAAAAAAAAAAAAAAAC4CAABkcnMvZTJvRG9jLnhtbFBLAQItABQABgAIAAAA&#10;IQDKEvsZ4gAAAAwBAAAPAAAAAAAAAAAAAAAAAPcDAABkcnMvZG93bnJldi54bWxQSwUGAAAAAAQA&#10;BADzAAAABgUAAAAA&#10;" filled="f" stroked="f">
          <v:path arrowok="t"/>
          <v:textbox style="mso-next-textbox:#Shape 11;mso-fit-shape-to-text:t" inset="0,0,0,0">
            <w:txbxContent>
              <w:p w:rsidR="00E57B0A" w:rsidRDefault="00E57B0A">
                <w:pPr>
                  <w:pStyle w:val="20"/>
                  <w:tabs>
                    <w:tab w:val="right" w:pos="6384"/>
                  </w:tabs>
                  <w:rPr>
                    <w:sz w:val="15"/>
                    <w:szCs w:val="15"/>
                  </w:rPr>
                </w:pP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49" o:spid="_x0000_s2070" type="#_x0000_t202" style="position:absolute;margin-left:37.55pt;margin-top:564.1pt;width:316.8pt;height:10.35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t2I+noAEAADsDAAAOAAAAAAAAAAAAAAAAAC4CAABkcnMvZTJvRG9jLnhtbFBLAQItABQABgAI&#10;AAAAIQAt0lCB4gAAAAwBAAAPAAAAAAAAAAAAAAAAAPoDAABkcnMvZG93bnJldi54bWxQSwUGAAAA&#10;AAQABADzAAAACQUAAAAA&#10;" filled="f" stroked="f">
          <v:path arrowok="t"/>
          <v:textbox style="mso-fit-shape-to-text:t" inset="0,0,0,0">
            <w:txbxContent>
              <w:p w:rsidR="00E57B0A" w:rsidRDefault="00E57B0A">
                <w:pPr>
                  <w:pStyle w:val="a7"/>
                  <w:tabs>
                    <w:tab w:val="right" w:pos="6336"/>
                  </w:tabs>
                </w:pP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47" o:spid="_x0000_s2071" type="#_x0000_t202" style="position:absolute;margin-left:37.55pt;margin-top:564.1pt;width:316.8pt;height:8.6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Hw/+EoQEAADsDAAAOAAAAAAAAAAAAAAAAAC4CAABkcnMvZTJvRG9jLnhtbFBLAQItABQABgAI&#10;AAAAIQDnxMjX4QAAAAwBAAAPAAAAAAAAAAAAAAAAAPsDAABkcnMvZG93bnJldi54bWxQSwUGAAAA&#10;AAQABADzAAAACQUAAAAA&#10;" filled="f" stroked="f">
          <v:path arrowok="t"/>
          <v:textbox style="mso-fit-shape-to-text:t" inset="0,0,0,0">
            <w:txbxContent>
              <w:p w:rsidR="00E57B0A" w:rsidRDefault="00E57B0A">
                <w:pPr>
                  <w:pStyle w:val="a7"/>
                  <w:tabs>
                    <w:tab w:val="right" w:pos="6336"/>
                  </w:tabs>
                </w:pP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57" o:spid="_x0000_s2072" type="#_x0000_t202" style="position:absolute;margin-left:37.5pt;margin-top:557.8pt;width:316.55pt;height:10.35pt;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VkBAaoAEAADsDAAAOAAAAAAAAAAAAAAAAAC4CAABkcnMvZTJvRG9jLnhtbFBLAQItABQABgAI&#10;AAAAIQAnAYHn4gAAAAwBAAAPAAAAAAAAAAAAAAAAAPoDAABkcnMvZG93bnJldi54bWxQSwUGAAAA&#10;AAQABADzAAAACQUAAAAA&#10;" filled="f" stroked="f">
          <v:path arrowok="t"/>
          <v:textbox style="mso-fit-shape-to-text:t" inset="0,0,0,0">
            <w:txbxContent>
              <w:p w:rsidR="00E57B0A" w:rsidRDefault="00E57B0A">
                <w:pPr>
                  <w:pStyle w:val="a7"/>
                  <w:tabs>
                    <w:tab w:val="right" w:pos="6331"/>
                  </w:tabs>
                </w:pP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588</w:t>
      </w:r>
    </w:fldSimple>
  </w:p>
  <w:p w:rsidR="00E57B0A" w:rsidRDefault="00E57B0A">
    <w:pPr>
      <w:spacing w:line="1" w:lineRule="exac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61" o:spid="_x0000_s2073" type="#_x0000_t202" style="position:absolute;margin-left:37.5pt;margin-top:557.8pt;width:316.55pt;height:10.35pt;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J0wp+CfAQAAOwMAAA4AAAAAAAAAAAAAAAAALgIAAGRycy9lMm9Eb2MueG1sUEsBAi0AFAAGAAgA&#10;AAAhACcBgefiAAAADAEAAA8AAAAAAAAAAAAAAAAA+QMAAGRycy9kb3ducmV2LnhtbFBLBQYAAAAA&#10;BAAEAPMAAAAIBQAAAAA=&#10;" filled="f" stroked="f">
          <v:path arrowok="t"/>
          <v:textbox style="mso-fit-shape-to-text:t" inset="0,0,0,0">
            <w:txbxContent>
              <w:p w:rsidR="00E57B0A" w:rsidRDefault="00E57B0A">
                <w:pPr>
                  <w:pStyle w:val="a7"/>
                  <w:tabs>
                    <w:tab w:val="right" w:pos="6331"/>
                  </w:tabs>
                </w:pP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610</w:t>
      </w:r>
    </w:fldSimple>
  </w:p>
  <w:p w:rsidR="00E57B0A" w:rsidRDefault="00E57B0A">
    <w:pPr>
      <w:spacing w:line="1" w:lineRule="exact"/>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65" o:spid="_x0000_s2074" type="#_x0000_t202" style="position:absolute;margin-left:37.6pt;margin-top:557.7pt;width:312.2pt;height:10.35pt;z-index:-2516459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" filled="f" stroked="f">
          <v:path arrowok="t"/>
          <v:textbox style="mso-next-textbox:#Shape 165;mso-fit-shape-to-text:t" inset="0,0,0,0">
            <w:txbxContent>
              <w:p w:rsidR="00E57B0A" w:rsidRDefault="00E57B0A">
                <w:pPr>
                  <w:pStyle w:val="a7"/>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103</w:t>
      </w:r>
    </w:fldSimple>
  </w:p>
  <w:p w:rsidR="00E57B0A" w:rsidRDefault="00E57B0A">
    <w:pPr>
      <w:spacing w:line="1" w:lineRule="exact"/>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691</w:t>
      </w:r>
    </w:fldSimple>
  </w:p>
  <w:p w:rsidR="00E57B0A" w:rsidRDefault="00E57B0A">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pStyle w:val="Footer"/>
      <w:jc w:val="center"/>
    </w:pPr>
    <w:fldSimple w:instr=" PAGE   \* MERGEFORMAT ">
      <w:r>
        <w:rPr>
          <w:noProof/>
        </w:rPr>
        <w:t>106</w:t>
      </w:r>
    </w:fldSimple>
  </w:p>
  <w:p w:rsidR="00E57B0A" w:rsidRDefault="00E57B0A">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B0A" w:rsidRDefault="00E57B0A" w:rsidP="00982186">
      <w:r>
        <w:separator/>
      </w:r>
    </w:p>
  </w:footnote>
  <w:footnote w:type="continuationSeparator" w:id="0">
    <w:p w:rsidR="00E57B0A" w:rsidRDefault="00E57B0A" w:rsidP="009821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03" o:spid="_x0000_s2063" type="#_x0000_t202" style="position:absolute;margin-left:515.3pt;margin-top:37.45pt;width:50.5pt;height:10.2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8k2UNqgBAABGAwAADgAAAAAAAAAAAAAAAAAuAgAAZHJzL2Uyb0RvYy54bWxQSwEC&#10;LQAUAAYACAAAACEABpkL+OEAAAALAQAADwAAAAAAAAAAAAAAAAACBAAAZHJzL2Rvd25yZXYueG1s&#10;UEsFBgAAAAAEAAQA8wAAABAFAAAAAA==&#10;" filled="f" stroked="f">
          <v:path arrowok="t"/>
          <v:textbox style="mso-fit-shape-to-text:t" inset="0,0,0,0">
            <w:txbxContent>
              <w:p w:rsidR="00E57B0A" w:rsidRDefault="00E57B0A">
                <w:pPr>
                  <w:pStyle w:val="a7"/>
                  <w:rPr>
                    <w:sz w:val="18"/>
                    <w:szCs w:val="18"/>
                  </w:rPr>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23" o:spid="_x0000_s2066" type="#_x0000_t202" style="position:absolute;margin-left:515.3pt;margin-top:37.45pt;width:50.5pt;height:10.2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FR9JRypAQAARgMAAA4AAAAAAAAAAAAAAAAALgIAAGRycy9lMm9Eb2MueG1sUEsB&#10;Ai0AFAAGAAgAAAAhAAaZC/jhAAAACwEAAA8AAAAAAAAAAAAAAAAAAwQAAGRycy9kb3ducmV2Lnht&#10;bFBLBQYAAAAABAAEAPMAAAARBQAAAAA=&#10;" filled="f" stroked="f">
          <v:path arrowok="t"/>
          <v:textbox style="mso-fit-shape-to-text:t" inset="0,0,0,0">
            <w:txbxContent>
              <w:p w:rsidR="00E57B0A" w:rsidRDefault="00E57B0A">
                <w:pPr>
                  <w:pStyle w:val="a7"/>
                  <w:rPr>
                    <w:sz w:val="18"/>
                    <w:szCs w:val="18"/>
                  </w:rPr>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Hq/lzqgBAABGAwAADgAAAAAAAAAAAAAAAAAuAgAAZHJzL2Uyb0RvYy54bWxQSwEC&#10;LQAUAAYACAAAACEABpkL+OEAAAALAQAADwAAAAAAAAAAAAAAAAACBAAAZHJzL2Rvd25yZXYueG1s&#10;UEsFBgAAAAAEAAQA8wAAABAFAAAAAA==&#10;" filled="f" stroked="f">
          <v:path arrowok="t"/>
          <v:textbox style="mso-fit-shape-to-text:t" inset="0,0,0,0">
            <w:txbxContent>
              <w:p w:rsidR="00E57B0A" w:rsidRDefault="00E57B0A">
                <w:pPr>
                  <w:pStyle w:val="a7"/>
                  <w:rPr>
                    <w:sz w:val="18"/>
                    <w:szCs w:val="18"/>
                  </w:rPr>
                </w:pP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19" o:spid="_x0000_s2064" type="#_x0000_t202" style="position:absolute;margin-left:515.3pt;margin-top:37.45pt;width:50.5pt;height:10.2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VF626gBAABGAwAADgAAAAAAAAAAAAAAAAAuAgAAZHJzL2Uyb0RvYy54bWxQSwEC&#10;LQAUAAYACAAAACEABpkL+OEAAAALAQAADwAAAAAAAAAAAAAAAAACBAAAZHJzL2Rvd25yZXYueG1s&#10;UEsFBgAAAAAEAAQA8wAAABAFAAAAAA==&#10;" filled="f" stroked="f">
          <v:path arrowok="t"/>
          <v:textbox style="mso-fit-shape-to-text:t" inset="0,0,0,0">
            <w:txbxContent>
              <w:p w:rsidR="00E57B0A" w:rsidRDefault="00E57B0A">
                <w:pPr>
                  <w:pStyle w:val="a7"/>
                  <w:rPr>
                    <w:sz w:val="18"/>
                    <w:szCs w:val="18"/>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r>
      <w:rPr>
        <w:noProof/>
      </w:rPr>
      <w:pict>
        <v:shapetype id="_x0000_t202" coordsize="21600,21600" o:spt="202" path="m,l,21600r21600,l21600,xe">
          <v:stroke joinstyle="miter"/>
          <v:path gradientshapeok="t" o:connecttype="rect"/>
        </v:shapetype>
        <v:shape id="Shape 117" o:spid="_x0000_s2065" type="#_x0000_t202" style="position:absolute;margin-left:515.3pt;margin-top:37.45pt;width:49.2pt;height:6.7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AwqIrFpwEAAEUDAAAOAAAAAAAAAAAAAAAAAC4CAABkcnMvZTJvRG9jLnhtbFBLAQIt&#10;ABQABgAIAAAAIQA+cHED4QAAAAsBAAAPAAAAAAAAAAAAAAAAAAEEAABkcnMvZG93bnJldi54bWxQ&#10;SwUGAAAAAAQABADzAAAADwUAAAAA&#10;" filled="f" stroked="f">
          <v:path arrowok="t"/>
          <v:textbox style="mso-fit-shape-to-text:t" inset="0,0,0,0">
            <w:txbxContent>
              <w:p w:rsidR="00E57B0A" w:rsidRDefault="00E57B0A">
                <w:pPr>
                  <w:pStyle w:val="a7"/>
                  <w:rPr>
                    <w:sz w:val="18"/>
                    <w:szCs w:val="18"/>
                  </w:rPr>
                </w:pPr>
                <w:r>
                  <w:rPr>
                    <w:rFonts w:ascii="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0A" w:rsidRDefault="00E57B0A">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A44A87"/>
    <w:multiLevelType w:val="hybridMultilevel"/>
    <w:tmpl w:val="4D3ECC9C"/>
    <w:lvl w:ilvl="0" w:tplc="D9E6E106">
      <w:start w:val="1"/>
      <w:numFmt w:val="decimal"/>
      <w:lvlText w:val="%1."/>
      <w:lvlJc w:val="left"/>
      <w:pPr>
        <w:ind w:left="690" w:hanging="450"/>
      </w:pPr>
      <w:rPr>
        <w:rFonts w:cs="Times New Roman" w:hint="default"/>
        <w:b/>
        <w:sz w:val="19"/>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6415F7"/>
    <w:multiLevelType w:val="hybridMultilevel"/>
    <w:tmpl w:val="A7CA8730"/>
    <w:lvl w:ilvl="0" w:tplc="6C020E54">
      <w:start w:val="1"/>
      <w:numFmt w:val="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hint="default"/>
      </w:rPr>
    </w:lvl>
    <w:lvl w:ilvl="8" w:tplc="04190005">
      <w:start w:val="1"/>
      <w:numFmt w:val="bullet"/>
      <w:lvlText w:val=""/>
      <w:lvlJc w:val="left"/>
      <w:pPr>
        <w:ind w:left="6565" w:hanging="360"/>
      </w:pPr>
      <w:rPr>
        <w:rFonts w:ascii="Wingdings" w:hAnsi="Wingdings" w:hint="default"/>
      </w:rPr>
    </w:lvl>
  </w:abstractNum>
  <w:abstractNum w:abstractNumId="9">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956686"/>
    <w:multiLevelType w:val="multilevel"/>
    <w:tmpl w:val="E484350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050276"/>
    <w:multiLevelType w:val="hybridMultilevel"/>
    <w:tmpl w:val="36ACEBD0"/>
    <w:lvl w:ilvl="0" w:tplc="04190005">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3">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0B306C64"/>
    <w:multiLevelType w:val="multilevel"/>
    <w:tmpl w:val="FD1EF34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20A3BA3"/>
    <w:multiLevelType w:val="multilevel"/>
    <w:tmpl w:val="212013EA"/>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E3162C"/>
    <w:multiLevelType w:val="multilevel"/>
    <w:tmpl w:val="7546828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148159B0"/>
    <w:multiLevelType w:val="hybridMultilevel"/>
    <w:tmpl w:val="D548E7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79B5BAF"/>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18DE3B51"/>
    <w:multiLevelType w:val="multilevel"/>
    <w:tmpl w:val="B1B045B8"/>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199F220E"/>
    <w:multiLevelType w:val="hybridMultilevel"/>
    <w:tmpl w:val="3AE4CAA2"/>
    <w:lvl w:ilvl="0" w:tplc="0419000F">
      <w:start w:val="1"/>
      <w:numFmt w:val="decimal"/>
      <w:lvlText w:val="%1."/>
      <w:lvlJc w:val="left"/>
      <w:pPr>
        <w:ind w:left="960" w:hanging="360"/>
      </w:pPr>
      <w:rPr>
        <w:rFonts w:cs="Times New Roman"/>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67">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1B8327FD"/>
    <w:multiLevelType w:val="multilevel"/>
    <w:tmpl w:val="827AEB3C"/>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1C1B7376"/>
    <w:multiLevelType w:val="multilevel"/>
    <w:tmpl w:val="B25E2C4E"/>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D9C1337"/>
    <w:multiLevelType w:val="multilevel"/>
    <w:tmpl w:val="90CA41EC"/>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F2C0ADA"/>
    <w:multiLevelType w:val="multilevel"/>
    <w:tmpl w:val="DD00DF2C"/>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1F705302"/>
    <w:multiLevelType w:val="multilevel"/>
    <w:tmpl w:val="6B72965A"/>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FE12504"/>
    <w:multiLevelType w:val="hybridMultilevel"/>
    <w:tmpl w:val="D9B20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25A57473"/>
    <w:multiLevelType w:val="multilevel"/>
    <w:tmpl w:val="7AB4B01A"/>
    <w:lvl w:ilvl="0">
      <w:start w:val="1"/>
      <w:numFmt w:val="decimal"/>
      <w:lvlText w:val="%1."/>
      <w:lvlJc w:val="left"/>
      <w:rPr>
        <w:rFonts w:ascii="Arial" w:eastAsia="Times New Roman" w:hAnsi="Arial" w:cs="Arial"/>
        <w:b/>
        <w:bCs/>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25AB3A94"/>
    <w:multiLevelType w:val="multilevel"/>
    <w:tmpl w:val="DA72C58C"/>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2A3E3A37"/>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2C4C2A3E"/>
    <w:multiLevelType w:val="multilevel"/>
    <w:tmpl w:val="83420E6A"/>
    <w:lvl w:ilvl="0">
      <w:start w:val="1"/>
      <w:numFmt w:val="bullet"/>
      <w:lvlText w:val="—"/>
      <w:lvlJc w:val="left"/>
      <w:rPr>
        <w:rFonts w:ascii="Courier New" w:eastAsia="Times New Roman" w:hAnsi="Courier New"/>
        <w:b w:val="0"/>
        <w:i w:val="0"/>
        <w:smallCaps w:val="0"/>
        <w:strike w:val="0"/>
        <w:color w:val="231E2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D8874B5"/>
    <w:multiLevelType w:val="multilevel"/>
    <w:tmpl w:val="1BD03CA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
    <w:nsid w:val="32DE293F"/>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86E1C40"/>
    <w:multiLevelType w:val="multilevel"/>
    <w:tmpl w:val="0DE455F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A7C6ED1"/>
    <w:multiLevelType w:val="multilevel"/>
    <w:tmpl w:val="214CEC22"/>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AC71ACC"/>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B1F517C"/>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BAE52B3"/>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8">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D87330A"/>
    <w:multiLevelType w:val="multilevel"/>
    <w:tmpl w:val="658639D2"/>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3DB20C4C"/>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4">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CA3441"/>
    <w:multiLevelType w:val="multilevel"/>
    <w:tmpl w:val="DD64E722"/>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1">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6AE49A9"/>
    <w:multiLevelType w:val="multilevel"/>
    <w:tmpl w:val="2E0A9B46"/>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78B6499"/>
    <w:multiLevelType w:val="multilevel"/>
    <w:tmpl w:val="35DA4666"/>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D766FD"/>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9">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3">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B762A62"/>
    <w:multiLevelType w:val="hybridMultilevel"/>
    <w:tmpl w:val="37ECAE72"/>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5">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8">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nsid w:val="4D531B6B"/>
    <w:multiLevelType w:val="multilevel"/>
    <w:tmpl w:val="1C623B92"/>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1">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4">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5">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08B3632"/>
    <w:multiLevelType w:val="hybridMultilevel"/>
    <w:tmpl w:val="CA34B4C4"/>
    <w:lvl w:ilvl="0" w:tplc="3ED27BD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7">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8">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1">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2">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4">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5">
    <w:nsid w:val="58766934"/>
    <w:multiLevelType w:val="hybridMultilevel"/>
    <w:tmpl w:val="73805F26"/>
    <w:lvl w:ilvl="0" w:tplc="50B82E04">
      <w:start w:val="1"/>
      <w:numFmt w:val="bullet"/>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6">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7">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8">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9">
    <w:nsid w:val="599C117A"/>
    <w:multiLevelType w:val="multilevel"/>
    <w:tmpl w:val="75769680"/>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1">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6">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8">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9">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3">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1">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2">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4">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5">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6">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8">
    <w:nsid w:val="625D5D19"/>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9">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5">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6">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7">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8">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5703C2C"/>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4">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6">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8">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1">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3">
    <w:nsid w:val="6C3C774C"/>
    <w:multiLevelType w:val="multilevel"/>
    <w:tmpl w:val="CD4C9598"/>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5">
    <w:nsid w:val="6D0B067A"/>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6">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8">
    <w:nsid w:val="6F391A3E"/>
    <w:multiLevelType w:val="hybridMultilevel"/>
    <w:tmpl w:val="0C462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5">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6">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8">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9">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2">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3">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5">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6">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7">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8">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1">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6C95774"/>
    <w:multiLevelType w:val="multilevel"/>
    <w:tmpl w:val="8F841EF6"/>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4">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5">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6">
    <w:nsid w:val="781919CE"/>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7">
    <w:nsid w:val="78970AC8"/>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8">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9">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8CD30A8"/>
    <w:multiLevelType w:val="multilevel"/>
    <w:tmpl w:val="C75E1C74"/>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1">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3">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4">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5">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7">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CCF5FAA"/>
    <w:multiLevelType w:val="multilevel"/>
    <w:tmpl w:val="94E248E6"/>
    <w:lvl w:ilvl="0">
      <w:start w:val="1"/>
      <w:numFmt w:val="bullet"/>
      <w:lvlText w:val=""/>
      <w:lvlJc w:val="left"/>
      <w:rPr>
        <w:rFonts w:ascii="Wingdings" w:hAnsi="Wingdings" w:hint="default"/>
        <w:b/>
        <w:i w:val="0"/>
        <w:smallCaps w:val="0"/>
        <w:strike w:val="0"/>
        <w:color w:val="231E2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1">
    <w:nsid w:val="7CDB3F63"/>
    <w:multiLevelType w:val="multilevel"/>
    <w:tmpl w:val="0A582BE8"/>
    <w:lvl w:ilvl="0">
      <w:start w:val="1"/>
      <w:numFmt w:val="bullet"/>
      <w:lvlText w:val="•"/>
      <w:lvlJc w:val="left"/>
      <w:rPr>
        <w:rFonts w:ascii="Times New Roman" w:eastAsia="Times New Roman" w:hAnsi="Times New Roman"/>
        <w:b w:val="0"/>
        <w:i w:val="0"/>
        <w:smallCaps w:val="0"/>
        <w:strike w:val="0"/>
        <w:color w:val="231E2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2">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3">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4">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5">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8">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8"/>
  </w:num>
  <w:num w:numId="2">
    <w:abstractNumId w:val="111"/>
  </w:num>
  <w:num w:numId="3">
    <w:abstractNumId w:val="268"/>
  </w:num>
  <w:num w:numId="4">
    <w:abstractNumId w:val="199"/>
  </w:num>
  <w:num w:numId="5">
    <w:abstractNumId w:val="297"/>
  </w:num>
  <w:num w:numId="6">
    <w:abstractNumId w:val="135"/>
  </w:num>
  <w:num w:numId="7">
    <w:abstractNumId w:val="306"/>
  </w:num>
  <w:num w:numId="8">
    <w:abstractNumId w:val="320"/>
  </w:num>
  <w:num w:numId="9">
    <w:abstractNumId w:val="108"/>
  </w:num>
  <w:num w:numId="10">
    <w:abstractNumId w:val="176"/>
  </w:num>
  <w:num w:numId="11">
    <w:abstractNumId w:val="65"/>
  </w:num>
  <w:num w:numId="12">
    <w:abstractNumId w:val="282"/>
  </w:num>
  <w:num w:numId="13">
    <w:abstractNumId w:val="354"/>
  </w:num>
  <w:num w:numId="14">
    <w:abstractNumId w:val="249"/>
  </w:num>
  <w:num w:numId="15">
    <w:abstractNumId w:val="307"/>
  </w:num>
  <w:num w:numId="16">
    <w:abstractNumId w:val="77"/>
  </w:num>
  <w:num w:numId="17">
    <w:abstractNumId w:val="243"/>
  </w:num>
  <w:num w:numId="18">
    <w:abstractNumId w:val="208"/>
  </w:num>
  <w:num w:numId="19">
    <w:abstractNumId w:val="240"/>
  </w:num>
  <w:num w:numId="20">
    <w:abstractNumId w:val="308"/>
  </w:num>
  <w:num w:numId="21">
    <w:abstractNumId w:val="360"/>
  </w:num>
  <w:num w:numId="22">
    <w:abstractNumId w:val="327"/>
  </w:num>
  <w:num w:numId="23">
    <w:abstractNumId w:val="86"/>
  </w:num>
  <w:num w:numId="24">
    <w:abstractNumId w:val="103"/>
  </w:num>
  <w:num w:numId="25">
    <w:abstractNumId w:val="324"/>
  </w:num>
  <w:num w:numId="26">
    <w:abstractNumId w:val="344"/>
  </w:num>
  <w:num w:numId="27">
    <w:abstractNumId w:val="118"/>
  </w:num>
  <w:num w:numId="28">
    <w:abstractNumId w:val="253"/>
  </w:num>
  <w:num w:numId="29">
    <w:abstractNumId w:val="232"/>
  </w:num>
  <w:num w:numId="30">
    <w:abstractNumId w:val="363"/>
  </w:num>
  <w:num w:numId="31">
    <w:abstractNumId w:val="201"/>
  </w:num>
  <w:num w:numId="32">
    <w:abstractNumId w:val="295"/>
  </w:num>
  <w:num w:numId="33">
    <w:abstractNumId w:val="41"/>
  </w:num>
  <w:num w:numId="34">
    <w:abstractNumId w:val="101"/>
  </w:num>
  <w:num w:numId="35">
    <w:abstractNumId w:val="277"/>
  </w:num>
  <w:num w:numId="36">
    <w:abstractNumId w:val="203"/>
  </w:num>
  <w:num w:numId="37">
    <w:abstractNumId w:val="74"/>
  </w:num>
  <w:num w:numId="38">
    <w:abstractNumId w:val="322"/>
  </w:num>
  <w:num w:numId="39">
    <w:abstractNumId w:val="104"/>
  </w:num>
  <w:num w:numId="40">
    <w:abstractNumId w:val="140"/>
  </w:num>
  <w:num w:numId="41">
    <w:abstractNumId w:val="84"/>
  </w:num>
  <w:num w:numId="42">
    <w:abstractNumId w:val="13"/>
  </w:num>
  <w:num w:numId="43">
    <w:abstractNumId w:val="312"/>
  </w:num>
  <w:num w:numId="44">
    <w:abstractNumId w:val="161"/>
  </w:num>
  <w:num w:numId="45">
    <w:abstractNumId w:val="275"/>
  </w:num>
  <w:num w:numId="46">
    <w:abstractNumId w:val="323"/>
  </w:num>
  <w:num w:numId="47">
    <w:abstractNumId w:val="109"/>
  </w:num>
  <w:num w:numId="48">
    <w:abstractNumId w:val="100"/>
  </w:num>
  <w:num w:numId="49">
    <w:abstractNumId w:val="62"/>
  </w:num>
  <w:num w:numId="50">
    <w:abstractNumId w:val="83"/>
  </w:num>
  <w:num w:numId="51">
    <w:abstractNumId w:val="190"/>
  </w:num>
  <w:num w:numId="52">
    <w:abstractNumId w:val="269"/>
  </w:num>
  <w:num w:numId="53">
    <w:abstractNumId w:val="87"/>
  </w:num>
  <w:num w:numId="54">
    <w:abstractNumId w:val="179"/>
  </w:num>
  <w:num w:numId="55">
    <w:abstractNumId w:val="215"/>
  </w:num>
  <w:num w:numId="56">
    <w:abstractNumId w:val="79"/>
  </w:num>
  <w:num w:numId="57">
    <w:abstractNumId w:val="20"/>
  </w:num>
  <w:num w:numId="58">
    <w:abstractNumId w:val="48"/>
  </w:num>
  <w:num w:numId="59">
    <w:abstractNumId w:val="213"/>
  </w:num>
  <w:num w:numId="60">
    <w:abstractNumId w:val="139"/>
  </w:num>
  <w:num w:numId="61">
    <w:abstractNumId w:val="338"/>
  </w:num>
  <w:num w:numId="62">
    <w:abstractNumId w:val="44"/>
  </w:num>
  <w:num w:numId="63">
    <w:abstractNumId w:val="132"/>
  </w:num>
  <w:num w:numId="64">
    <w:abstractNumId w:val="81"/>
  </w:num>
  <w:num w:numId="65">
    <w:abstractNumId w:val="291"/>
  </w:num>
  <w:num w:numId="66">
    <w:abstractNumId w:val="210"/>
  </w:num>
  <w:num w:numId="67">
    <w:abstractNumId w:val="58"/>
  </w:num>
  <w:num w:numId="68">
    <w:abstractNumId w:val="278"/>
  </w:num>
  <w:num w:numId="69">
    <w:abstractNumId w:val="289"/>
  </w:num>
  <w:num w:numId="70">
    <w:abstractNumId w:val="341"/>
  </w:num>
  <w:num w:numId="71">
    <w:abstractNumId w:val="293"/>
  </w:num>
  <w:num w:numId="72">
    <w:abstractNumId w:val="346"/>
  </w:num>
  <w:num w:numId="73">
    <w:abstractNumId w:val="374"/>
  </w:num>
  <w:num w:numId="74">
    <w:abstractNumId w:val="127"/>
  </w:num>
  <w:num w:numId="75">
    <w:abstractNumId w:val="290"/>
  </w:num>
  <w:num w:numId="76">
    <w:abstractNumId w:val="266"/>
  </w:num>
  <w:num w:numId="77">
    <w:abstractNumId w:val="347"/>
  </w:num>
  <w:num w:numId="78">
    <w:abstractNumId w:val="237"/>
  </w:num>
  <w:num w:numId="79">
    <w:abstractNumId w:val="169"/>
  </w:num>
  <w:num w:numId="80">
    <w:abstractNumId w:val="350"/>
  </w:num>
  <w:num w:numId="81">
    <w:abstractNumId w:val="90"/>
  </w:num>
  <w:num w:numId="82">
    <w:abstractNumId w:val="97"/>
  </w:num>
  <w:num w:numId="83">
    <w:abstractNumId w:val="226"/>
  </w:num>
  <w:num w:numId="84">
    <w:abstractNumId w:val="124"/>
  </w:num>
  <w:num w:numId="85">
    <w:abstractNumId w:val="174"/>
  </w:num>
  <w:num w:numId="86">
    <w:abstractNumId w:val="335"/>
  </w:num>
  <w:num w:numId="87">
    <w:abstractNumId w:val="304"/>
  </w:num>
  <w:num w:numId="88">
    <w:abstractNumId w:val="23"/>
  </w:num>
  <w:num w:numId="89">
    <w:abstractNumId w:val="187"/>
  </w:num>
  <w:num w:numId="90">
    <w:abstractNumId w:val="168"/>
  </w:num>
  <w:num w:numId="91">
    <w:abstractNumId w:val="17"/>
  </w:num>
  <w:num w:numId="92">
    <w:abstractNumId w:val="366"/>
  </w:num>
  <w:num w:numId="93">
    <w:abstractNumId w:val="342"/>
  </w:num>
  <w:num w:numId="94">
    <w:abstractNumId w:val="337"/>
  </w:num>
  <w:num w:numId="95">
    <w:abstractNumId w:val="244"/>
  </w:num>
  <w:num w:numId="96">
    <w:abstractNumId w:val="26"/>
  </w:num>
  <w:num w:numId="97">
    <w:abstractNumId w:val="329"/>
  </w:num>
  <w:num w:numId="98">
    <w:abstractNumId w:val="371"/>
  </w:num>
  <w:num w:numId="99">
    <w:abstractNumId w:val="39"/>
  </w:num>
  <w:num w:numId="100">
    <w:abstractNumId w:val="300"/>
  </w:num>
  <w:num w:numId="101">
    <w:abstractNumId w:val="362"/>
  </w:num>
  <w:num w:numId="102">
    <w:abstractNumId w:val="250"/>
  </w:num>
  <w:num w:numId="103">
    <w:abstractNumId w:val="270"/>
  </w:num>
  <w:num w:numId="104">
    <w:abstractNumId w:val="115"/>
  </w:num>
  <w:num w:numId="105">
    <w:abstractNumId w:val="193"/>
  </w:num>
  <w:num w:numId="106">
    <w:abstractNumId w:val="345"/>
  </w:num>
  <w:num w:numId="107">
    <w:abstractNumId w:val="157"/>
  </w:num>
  <w:num w:numId="108">
    <w:abstractNumId w:val="54"/>
  </w:num>
  <w:num w:numId="109">
    <w:abstractNumId w:val="71"/>
  </w:num>
  <w:num w:numId="110">
    <w:abstractNumId w:val="319"/>
  </w:num>
  <w:num w:numId="111">
    <w:abstractNumId w:val="105"/>
  </w:num>
  <w:num w:numId="112">
    <w:abstractNumId w:val="94"/>
  </w:num>
  <w:num w:numId="113">
    <w:abstractNumId w:val="315"/>
  </w:num>
  <w:num w:numId="114">
    <w:abstractNumId w:val="184"/>
  </w:num>
  <w:num w:numId="115">
    <w:abstractNumId w:val="239"/>
  </w:num>
  <w:num w:numId="116">
    <w:abstractNumId w:val="31"/>
  </w:num>
  <w:num w:numId="117">
    <w:abstractNumId w:val="1"/>
  </w:num>
  <w:num w:numId="118">
    <w:abstractNumId w:val="372"/>
  </w:num>
  <w:num w:numId="119">
    <w:abstractNumId w:val="9"/>
  </w:num>
  <w:num w:numId="120">
    <w:abstractNumId w:val="64"/>
  </w:num>
  <w:num w:numId="121">
    <w:abstractNumId w:val="50"/>
  </w:num>
  <w:num w:numId="122">
    <w:abstractNumId w:val="133"/>
  </w:num>
  <w:num w:numId="123">
    <w:abstractNumId w:val="247"/>
  </w:num>
  <w:num w:numId="124">
    <w:abstractNumId w:val="43"/>
  </w:num>
  <w:num w:numId="125">
    <w:abstractNumId w:val="2"/>
  </w:num>
  <w:num w:numId="126">
    <w:abstractNumId w:val="334"/>
  </w:num>
  <w:num w:numId="127">
    <w:abstractNumId w:val="251"/>
  </w:num>
  <w:num w:numId="128">
    <w:abstractNumId w:val="294"/>
  </w:num>
  <w:num w:numId="129">
    <w:abstractNumId w:val="317"/>
  </w:num>
  <w:num w:numId="130">
    <w:abstractNumId w:val="173"/>
  </w:num>
  <w:num w:numId="131">
    <w:abstractNumId w:val="325"/>
  </w:num>
  <w:num w:numId="132">
    <w:abstractNumId w:val="24"/>
  </w:num>
  <w:num w:numId="133">
    <w:abstractNumId w:val="264"/>
  </w:num>
  <w:num w:numId="134">
    <w:abstractNumId w:val="27"/>
  </w:num>
  <w:num w:numId="135">
    <w:abstractNumId w:val="72"/>
  </w:num>
  <w:num w:numId="136">
    <w:abstractNumId w:val="305"/>
  </w:num>
  <w:num w:numId="137">
    <w:abstractNumId w:val="42"/>
  </w:num>
  <w:num w:numId="138">
    <w:abstractNumId w:val="219"/>
  </w:num>
  <w:num w:numId="139">
    <w:abstractNumId w:val="49"/>
  </w:num>
  <w:num w:numId="140">
    <w:abstractNumId w:val="373"/>
  </w:num>
  <w:num w:numId="141">
    <w:abstractNumId w:val="78"/>
  </w:num>
  <w:num w:numId="142">
    <w:abstractNumId w:val="46"/>
  </w:num>
  <w:num w:numId="143">
    <w:abstractNumId w:val="136"/>
  </w:num>
  <w:num w:numId="144">
    <w:abstractNumId w:val="110"/>
  </w:num>
  <w:num w:numId="145">
    <w:abstractNumId w:val="5"/>
  </w:num>
  <w:num w:numId="146">
    <w:abstractNumId w:val="192"/>
  </w:num>
  <w:num w:numId="147">
    <w:abstractNumId w:val="217"/>
  </w:num>
  <w:num w:numId="148">
    <w:abstractNumId w:val="377"/>
  </w:num>
  <w:num w:numId="149">
    <w:abstractNumId w:val="353"/>
  </w:num>
  <w:num w:numId="150">
    <w:abstractNumId w:val="6"/>
  </w:num>
  <w:num w:numId="151">
    <w:abstractNumId w:val="34"/>
  </w:num>
  <w:num w:numId="152">
    <w:abstractNumId w:val="119"/>
  </w:num>
  <w:num w:numId="153">
    <w:abstractNumId w:val="0"/>
  </w:num>
  <w:num w:numId="154">
    <w:abstractNumId w:val="148"/>
  </w:num>
  <w:num w:numId="155">
    <w:abstractNumId w:val="272"/>
  </w:num>
  <w:num w:numId="156">
    <w:abstractNumId w:val="378"/>
  </w:num>
  <w:num w:numId="157">
    <w:abstractNumId w:val="221"/>
  </w:num>
  <w:num w:numId="158">
    <w:abstractNumId w:val="147"/>
  </w:num>
  <w:num w:numId="159">
    <w:abstractNumId w:val="16"/>
  </w:num>
  <w:num w:numId="160">
    <w:abstractNumId w:val="284"/>
  </w:num>
  <w:num w:numId="161">
    <w:abstractNumId w:val="238"/>
  </w:num>
  <w:num w:numId="162">
    <w:abstractNumId w:val="214"/>
  </w:num>
  <w:num w:numId="163">
    <w:abstractNumId w:val="107"/>
  </w:num>
  <w:num w:numId="164">
    <w:abstractNumId w:val="162"/>
  </w:num>
  <w:num w:numId="165">
    <w:abstractNumId w:val="339"/>
  </w:num>
  <w:num w:numId="166">
    <w:abstractNumId w:val="359"/>
  </w:num>
  <w:num w:numId="167">
    <w:abstractNumId w:val="35"/>
  </w:num>
  <w:num w:numId="168">
    <w:abstractNumId w:val="11"/>
  </w:num>
  <w:num w:numId="169">
    <w:abstractNumId w:val="28"/>
  </w:num>
  <w:num w:numId="170">
    <w:abstractNumId w:val="21"/>
  </w:num>
  <w:num w:numId="171">
    <w:abstractNumId w:val="274"/>
  </w:num>
  <w:num w:numId="172">
    <w:abstractNumId w:val="280"/>
  </w:num>
  <w:num w:numId="173">
    <w:abstractNumId w:val="67"/>
  </w:num>
  <w:num w:numId="174">
    <w:abstractNumId w:val="202"/>
  </w:num>
  <w:num w:numId="175">
    <w:abstractNumId w:val="235"/>
  </w:num>
  <w:num w:numId="176">
    <w:abstractNumId w:val="231"/>
  </w:num>
  <w:num w:numId="177">
    <w:abstractNumId w:val="256"/>
  </w:num>
  <w:num w:numId="178">
    <w:abstractNumId w:val="137"/>
  </w:num>
  <w:num w:numId="179">
    <w:abstractNumId w:val="4"/>
  </w:num>
  <w:num w:numId="180">
    <w:abstractNumId w:val="171"/>
  </w:num>
  <w:num w:numId="181">
    <w:abstractNumId w:val="25"/>
  </w:num>
  <w:num w:numId="182">
    <w:abstractNumId w:val="209"/>
  </w:num>
  <w:num w:numId="183">
    <w:abstractNumId w:val="82"/>
  </w:num>
  <w:num w:numId="184">
    <w:abstractNumId w:val="146"/>
  </w:num>
  <w:num w:numId="185">
    <w:abstractNumId w:val="296"/>
  </w:num>
  <w:num w:numId="186">
    <w:abstractNumId w:val="314"/>
  </w:num>
  <w:num w:numId="187">
    <w:abstractNumId w:val="369"/>
  </w:num>
  <w:num w:numId="188">
    <w:abstractNumId w:val="47"/>
  </w:num>
  <w:num w:numId="189">
    <w:abstractNumId w:val="343"/>
  </w:num>
  <w:num w:numId="190">
    <w:abstractNumId w:val="216"/>
  </w:num>
  <w:num w:numId="191">
    <w:abstractNumId w:val="331"/>
  </w:num>
  <w:num w:numId="192">
    <w:abstractNumId w:val="262"/>
  </w:num>
  <w:num w:numId="193">
    <w:abstractNumId w:val="165"/>
  </w:num>
  <w:num w:numId="194">
    <w:abstractNumId w:val="182"/>
  </w:num>
  <w:num w:numId="195">
    <w:abstractNumId w:val="196"/>
  </w:num>
  <w:num w:numId="196">
    <w:abstractNumId w:val="287"/>
  </w:num>
  <w:num w:numId="197">
    <w:abstractNumId w:val="117"/>
  </w:num>
  <w:num w:numId="198">
    <w:abstractNumId w:val="258"/>
  </w:num>
  <w:num w:numId="199">
    <w:abstractNumId w:val="15"/>
  </w:num>
  <w:num w:numId="200">
    <w:abstractNumId w:val="225"/>
  </w:num>
  <w:num w:numId="201">
    <w:abstractNumId w:val="336"/>
  </w:num>
  <w:num w:numId="202">
    <w:abstractNumId w:val="125"/>
  </w:num>
  <w:num w:numId="203">
    <w:abstractNumId w:val="271"/>
  </w:num>
  <w:num w:numId="204">
    <w:abstractNumId w:val="131"/>
  </w:num>
  <w:num w:numId="205">
    <w:abstractNumId w:val="195"/>
  </w:num>
  <w:num w:numId="206">
    <w:abstractNumId w:val="121"/>
  </w:num>
  <w:num w:numId="207">
    <w:abstractNumId w:val="166"/>
  </w:num>
  <w:num w:numId="208">
    <w:abstractNumId w:val="255"/>
  </w:num>
  <w:num w:numId="209">
    <w:abstractNumId w:val="32"/>
  </w:num>
  <w:num w:numId="210">
    <w:abstractNumId w:val="288"/>
  </w:num>
  <w:num w:numId="211">
    <w:abstractNumId w:val="134"/>
  </w:num>
  <w:num w:numId="212">
    <w:abstractNumId w:val="122"/>
  </w:num>
  <w:num w:numId="213">
    <w:abstractNumId w:val="227"/>
  </w:num>
  <w:num w:numId="214">
    <w:abstractNumId w:val="352"/>
  </w:num>
  <w:num w:numId="215">
    <w:abstractNumId w:val="218"/>
  </w:num>
  <w:num w:numId="216">
    <w:abstractNumId w:val="19"/>
  </w:num>
  <w:num w:numId="217">
    <w:abstractNumId w:val="88"/>
  </w:num>
  <w:num w:numId="218">
    <w:abstractNumId w:val="40"/>
  </w:num>
  <w:num w:numId="219">
    <w:abstractNumId w:val="56"/>
  </w:num>
  <w:num w:numId="220">
    <w:abstractNumId w:val="120"/>
  </w:num>
  <w:num w:numId="221">
    <w:abstractNumId w:val="170"/>
  </w:num>
  <w:num w:numId="222">
    <w:abstractNumId w:val="200"/>
  </w:num>
  <w:num w:numId="223">
    <w:abstractNumId w:val="149"/>
  </w:num>
  <w:num w:numId="224">
    <w:abstractNumId w:val="30"/>
  </w:num>
  <w:num w:numId="225">
    <w:abstractNumId w:val="59"/>
  </w:num>
  <w:num w:numId="226">
    <w:abstractNumId w:val="156"/>
  </w:num>
  <w:num w:numId="227">
    <w:abstractNumId w:val="68"/>
  </w:num>
  <w:num w:numId="228">
    <w:abstractNumId w:val="245"/>
  </w:num>
  <w:num w:numId="229">
    <w:abstractNumId w:val="252"/>
  </w:num>
  <w:num w:numId="230">
    <w:abstractNumId w:val="177"/>
  </w:num>
  <w:num w:numId="231">
    <w:abstractNumId w:val="63"/>
  </w:num>
  <w:num w:numId="232">
    <w:abstractNumId w:val="123"/>
  </w:num>
  <w:num w:numId="233">
    <w:abstractNumId w:val="37"/>
  </w:num>
  <w:num w:numId="234">
    <w:abstractNumId w:val="233"/>
  </w:num>
  <w:num w:numId="235">
    <w:abstractNumId w:val="380"/>
  </w:num>
  <w:num w:numId="236">
    <w:abstractNumId w:val="69"/>
  </w:num>
  <w:num w:numId="237">
    <w:abstractNumId w:val="142"/>
  </w:num>
  <w:num w:numId="238">
    <w:abstractNumId w:val="70"/>
  </w:num>
  <w:num w:numId="239">
    <w:abstractNumId w:val="348"/>
  </w:num>
  <w:num w:numId="240">
    <w:abstractNumId w:val="303"/>
  </w:num>
  <w:num w:numId="241">
    <w:abstractNumId w:val="145"/>
  </w:num>
  <w:num w:numId="242">
    <w:abstractNumId w:val="29"/>
  </w:num>
  <w:num w:numId="243">
    <w:abstractNumId w:val="273"/>
  </w:num>
  <w:num w:numId="244">
    <w:abstractNumId w:val="76"/>
  </w:num>
  <w:num w:numId="245">
    <w:abstractNumId w:val="379"/>
  </w:num>
  <w:num w:numId="246">
    <w:abstractNumId w:val="367"/>
  </w:num>
  <w:num w:numId="247">
    <w:abstractNumId w:val="33"/>
  </w:num>
  <w:num w:numId="248">
    <w:abstractNumId w:val="10"/>
  </w:num>
  <w:num w:numId="249">
    <w:abstractNumId w:val="102"/>
  </w:num>
  <w:num w:numId="250">
    <w:abstractNumId w:val="159"/>
  </w:num>
  <w:num w:numId="251">
    <w:abstractNumId w:val="212"/>
  </w:num>
  <w:num w:numId="252">
    <w:abstractNumId w:val="93"/>
  </w:num>
  <w:num w:numId="253">
    <w:abstractNumId w:val="45"/>
  </w:num>
  <w:num w:numId="254">
    <w:abstractNumId w:val="260"/>
  </w:num>
  <w:num w:numId="255">
    <w:abstractNumId w:val="194"/>
  </w:num>
  <w:num w:numId="256">
    <w:abstractNumId w:val="36"/>
  </w:num>
  <w:num w:numId="257">
    <w:abstractNumId w:val="153"/>
  </w:num>
  <w:num w:numId="258">
    <w:abstractNumId w:val="160"/>
  </w:num>
  <w:num w:numId="259">
    <w:abstractNumId w:val="254"/>
  </w:num>
  <w:num w:numId="260">
    <w:abstractNumId w:val="14"/>
  </w:num>
  <w:num w:numId="261">
    <w:abstractNumId w:val="113"/>
  </w:num>
  <w:num w:numId="262">
    <w:abstractNumId w:val="143"/>
  </w:num>
  <w:num w:numId="263">
    <w:abstractNumId w:val="154"/>
  </w:num>
  <w:num w:numId="264">
    <w:abstractNumId w:val="167"/>
  </w:num>
  <w:num w:numId="265">
    <w:abstractNumId w:val="91"/>
  </w:num>
  <w:num w:numId="266">
    <w:abstractNumId w:val="98"/>
  </w:num>
  <w:num w:numId="267">
    <w:abstractNumId w:val="326"/>
  </w:num>
  <w:num w:numId="268">
    <w:abstractNumId w:val="206"/>
  </w:num>
  <w:num w:numId="269">
    <w:abstractNumId w:val="299"/>
  </w:num>
  <w:num w:numId="270">
    <w:abstractNumId w:val="178"/>
  </w:num>
  <w:num w:numId="271">
    <w:abstractNumId w:val="185"/>
  </w:num>
  <w:num w:numId="272">
    <w:abstractNumId w:val="130"/>
  </w:num>
  <w:num w:numId="273">
    <w:abstractNumId w:val="368"/>
  </w:num>
  <w:num w:numId="274">
    <w:abstractNumId w:val="53"/>
  </w:num>
  <w:num w:numId="275">
    <w:abstractNumId w:val="114"/>
  </w:num>
  <w:num w:numId="276">
    <w:abstractNumId w:val="321"/>
  </w:num>
  <w:num w:numId="277">
    <w:abstractNumId w:val="222"/>
  </w:num>
  <w:num w:numId="278">
    <w:abstractNumId w:val="375"/>
  </w:num>
  <w:num w:numId="279">
    <w:abstractNumId w:val="351"/>
  </w:num>
  <w:num w:numId="280">
    <w:abstractNumId w:val="283"/>
  </w:num>
  <w:num w:numId="281">
    <w:abstractNumId w:val="106"/>
  </w:num>
  <w:num w:numId="282">
    <w:abstractNumId w:val="376"/>
  </w:num>
  <w:num w:numId="283">
    <w:abstractNumId w:val="241"/>
  </w:num>
  <w:num w:numId="284">
    <w:abstractNumId w:val="52"/>
  </w:num>
  <w:num w:numId="285">
    <w:abstractNumId w:val="220"/>
  </w:num>
  <w:num w:numId="286">
    <w:abstractNumId w:val="285"/>
  </w:num>
  <w:num w:numId="287">
    <w:abstractNumId w:val="175"/>
  </w:num>
  <w:num w:numId="288">
    <w:abstractNumId w:val="188"/>
  </w:num>
  <w:num w:numId="289">
    <w:abstractNumId w:val="180"/>
  </w:num>
  <w:num w:numId="290">
    <w:abstractNumId w:val="38"/>
  </w:num>
  <w:num w:numId="291">
    <w:abstractNumId w:val="85"/>
  </w:num>
  <w:num w:numId="292">
    <w:abstractNumId w:val="261"/>
  </w:num>
  <w:num w:numId="293">
    <w:abstractNumId w:val="263"/>
  </w:num>
  <w:num w:numId="294">
    <w:abstractNumId w:val="301"/>
  </w:num>
  <w:num w:numId="295">
    <w:abstractNumId w:val="276"/>
  </w:num>
  <w:num w:numId="296">
    <w:abstractNumId w:val="230"/>
  </w:num>
  <w:num w:numId="297">
    <w:abstractNumId w:val="189"/>
  </w:num>
  <w:num w:numId="298">
    <w:abstractNumId w:val="141"/>
  </w:num>
  <w:num w:numId="299">
    <w:abstractNumId w:val="151"/>
  </w:num>
  <w:num w:numId="300">
    <w:abstractNumId w:val="309"/>
  </w:num>
  <w:num w:numId="301">
    <w:abstractNumId w:val="164"/>
  </w:num>
  <w:num w:numId="302">
    <w:abstractNumId w:val="281"/>
  </w:num>
  <w:num w:numId="303">
    <w:abstractNumId w:val="144"/>
  </w:num>
  <w:num w:numId="304">
    <w:abstractNumId w:val="223"/>
  </w:num>
  <w:num w:numId="305">
    <w:abstractNumId w:val="298"/>
  </w:num>
  <w:num w:numId="306">
    <w:abstractNumId w:val="310"/>
  </w:num>
  <w:num w:numId="307">
    <w:abstractNumId w:val="158"/>
  </w:num>
  <w:num w:numId="308">
    <w:abstractNumId w:val="370"/>
  </w:num>
  <w:num w:numId="309">
    <w:abstractNumId w:val="181"/>
  </w:num>
  <w:num w:numId="310">
    <w:abstractNumId w:val="57"/>
  </w:num>
  <w:num w:numId="311">
    <w:abstractNumId w:val="357"/>
  </w:num>
  <w:num w:numId="312">
    <w:abstractNumId w:val="183"/>
  </w:num>
  <w:num w:numId="313">
    <w:abstractNumId w:val="191"/>
  </w:num>
  <w:num w:numId="314">
    <w:abstractNumId w:val="128"/>
  </w:num>
  <w:num w:numId="315">
    <w:abstractNumId w:val="228"/>
  </w:num>
  <w:num w:numId="316">
    <w:abstractNumId w:val="186"/>
  </w:num>
  <w:num w:numId="317">
    <w:abstractNumId w:val="356"/>
  </w:num>
  <w:num w:numId="318">
    <w:abstractNumId w:val="267"/>
  </w:num>
  <w:num w:numId="319">
    <w:abstractNumId w:val="126"/>
  </w:num>
  <w:num w:numId="320">
    <w:abstractNumId w:val="73"/>
  </w:num>
  <w:num w:numId="321">
    <w:abstractNumId w:val="332"/>
  </w:num>
  <w:num w:numId="322">
    <w:abstractNumId w:val="12"/>
  </w:num>
  <w:num w:numId="323">
    <w:abstractNumId w:val="330"/>
  </w:num>
  <w:num w:numId="324">
    <w:abstractNumId w:val="80"/>
  </w:num>
  <w:num w:numId="325">
    <w:abstractNumId w:val="18"/>
  </w:num>
  <w:num w:numId="326">
    <w:abstractNumId w:val="207"/>
  </w:num>
  <w:num w:numId="327">
    <w:abstractNumId w:val="95"/>
  </w:num>
  <w:num w:numId="328">
    <w:abstractNumId w:val="316"/>
  </w:num>
  <w:num w:numId="329">
    <w:abstractNumId w:val="302"/>
  </w:num>
  <w:num w:numId="330">
    <w:abstractNumId w:val="242"/>
  </w:num>
  <w:num w:numId="331">
    <w:abstractNumId w:val="99"/>
  </w:num>
  <w:num w:numId="332">
    <w:abstractNumId w:val="60"/>
  </w:num>
  <w:num w:numId="333">
    <w:abstractNumId w:val="55"/>
  </w:num>
  <w:num w:numId="334">
    <w:abstractNumId w:val="279"/>
  </w:num>
  <w:num w:numId="335">
    <w:abstractNumId w:val="286"/>
  </w:num>
  <w:num w:numId="336">
    <w:abstractNumId w:val="172"/>
  </w:num>
  <w:num w:numId="337">
    <w:abstractNumId w:val="92"/>
  </w:num>
  <w:num w:numId="338">
    <w:abstractNumId w:val="138"/>
  </w:num>
  <w:num w:numId="339">
    <w:abstractNumId w:val="129"/>
  </w:num>
  <w:num w:numId="340">
    <w:abstractNumId w:val="204"/>
  </w:num>
  <w:num w:numId="341">
    <w:abstractNumId w:val="7"/>
  </w:num>
  <w:num w:numId="342">
    <w:abstractNumId w:val="205"/>
  </w:num>
  <w:num w:numId="343">
    <w:abstractNumId w:val="198"/>
  </w:num>
  <w:num w:numId="344">
    <w:abstractNumId w:val="211"/>
  </w:num>
  <w:num w:numId="345">
    <w:abstractNumId w:val="365"/>
  </w:num>
  <w:num w:numId="346">
    <w:abstractNumId w:val="112"/>
  </w:num>
  <w:num w:numId="347">
    <w:abstractNumId w:val="96"/>
  </w:num>
  <w:num w:numId="348">
    <w:abstractNumId w:val="248"/>
  </w:num>
  <w:num w:numId="349">
    <w:abstractNumId w:val="259"/>
  </w:num>
  <w:num w:numId="350">
    <w:abstractNumId w:val="257"/>
  </w:num>
  <w:num w:numId="351">
    <w:abstractNumId w:val="75"/>
  </w:num>
  <w:num w:numId="352">
    <w:abstractNumId w:val="340"/>
  </w:num>
  <w:num w:numId="353">
    <w:abstractNumId w:val="150"/>
  </w:num>
  <w:num w:numId="354">
    <w:abstractNumId w:val="333"/>
  </w:num>
  <w:num w:numId="355">
    <w:abstractNumId w:val="292"/>
  </w:num>
  <w:num w:numId="356">
    <w:abstractNumId w:val="224"/>
  </w:num>
  <w:num w:numId="357">
    <w:abstractNumId w:val="197"/>
  </w:num>
  <w:num w:numId="358">
    <w:abstractNumId w:val="318"/>
  </w:num>
  <w:num w:numId="359">
    <w:abstractNumId w:val="361"/>
  </w:num>
  <w:num w:numId="360">
    <w:abstractNumId w:val="163"/>
  </w:num>
  <w:num w:numId="361">
    <w:abstractNumId w:val="66"/>
  </w:num>
  <w:num w:numId="362">
    <w:abstractNumId w:val="116"/>
  </w:num>
  <w:num w:numId="363">
    <w:abstractNumId w:val="355"/>
  </w:num>
  <w:num w:numId="364">
    <w:abstractNumId w:val="311"/>
  </w:num>
  <w:num w:numId="365">
    <w:abstractNumId w:val="313"/>
  </w:num>
  <w:num w:numId="366">
    <w:abstractNumId w:val="364"/>
  </w:num>
  <w:num w:numId="367">
    <w:abstractNumId w:val="61"/>
  </w:num>
  <w:num w:numId="368">
    <w:abstractNumId w:val="229"/>
  </w:num>
  <w:num w:numId="369">
    <w:abstractNumId w:val="155"/>
  </w:num>
  <w:num w:numId="370">
    <w:abstractNumId w:val="349"/>
  </w:num>
  <w:num w:numId="371">
    <w:abstractNumId w:val="152"/>
  </w:num>
  <w:num w:numId="372">
    <w:abstractNumId w:val="236"/>
  </w:num>
  <w:num w:numId="373">
    <w:abstractNumId w:val="8"/>
  </w:num>
  <w:num w:numId="374">
    <w:abstractNumId w:val="3"/>
  </w:num>
  <w:num w:numId="375">
    <w:abstractNumId w:val="22"/>
  </w:num>
  <w:num w:numId="376">
    <w:abstractNumId w:val="51"/>
  </w:num>
  <w:num w:numId="377">
    <w:abstractNumId w:val="328"/>
  </w:num>
  <w:num w:numId="378">
    <w:abstractNumId w:val="234"/>
  </w:num>
  <w:num w:numId="379">
    <w:abstractNumId w:val="89"/>
  </w:num>
  <w:num w:numId="380">
    <w:abstractNumId w:val="246"/>
  </w:num>
  <w:num w:numId="381">
    <w:abstractNumId w:val="265"/>
  </w:num>
  <w:numIdMacAtCleanup w:val="3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08"/>
  <w:characterSpacingControl w:val="doNotCompress"/>
  <w:hdrShapeDefaults>
    <o:shapedefaults v:ext="edit" spidmax="2075"/>
    <o:shapelayout v:ext="edit">
      <o:idmap v:ext="edit" data="2"/>
    </o:shapelayout>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2186"/>
    <w:rsid w:val="000008EE"/>
    <w:rsid w:val="00000EA8"/>
    <w:rsid w:val="00005967"/>
    <w:rsid w:val="000146D8"/>
    <w:rsid w:val="00015EBB"/>
    <w:rsid w:val="000242C6"/>
    <w:rsid w:val="00024DF6"/>
    <w:rsid w:val="0002628C"/>
    <w:rsid w:val="00030B7A"/>
    <w:rsid w:val="0003198B"/>
    <w:rsid w:val="00033C9B"/>
    <w:rsid w:val="00042B39"/>
    <w:rsid w:val="00046DCF"/>
    <w:rsid w:val="00047424"/>
    <w:rsid w:val="00050BAD"/>
    <w:rsid w:val="0005135C"/>
    <w:rsid w:val="00052412"/>
    <w:rsid w:val="000535A0"/>
    <w:rsid w:val="000537BC"/>
    <w:rsid w:val="00053B63"/>
    <w:rsid w:val="00056E2B"/>
    <w:rsid w:val="00057DFC"/>
    <w:rsid w:val="000605FD"/>
    <w:rsid w:val="00062858"/>
    <w:rsid w:val="00067B74"/>
    <w:rsid w:val="000716BC"/>
    <w:rsid w:val="00073D7D"/>
    <w:rsid w:val="000742F4"/>
    <w:rsid w:val="00080C78"/>
    <w:rsid w:val="00081EAC"/>
    <w:rsid w:val="00084A1A"/>
    <w:rsid w:val="0009398B"/>
    <w:rsid w:val="000A1F2E"/>
    <w:rsid w:val="000A3586"/>
    <w:rsid w:val="000A3E07"/>
    <w:rsid w:val="000A3E30"/>
    <w:rsid w:val="000C0574"/>
    <w:rsid w:val="000C349D"/>
    <w:rsid w:val="000C4D5F"/>
    <w:rsid w:val="000C5D2B"/>
    <w:rsid w:val="000C78D5"/>
    <w:rsid w:val="000D0AF6"/>
    <w:rsid w:val="000D7123"/>
    <w:rsid w:val="000D7BAB"/>
    <w:rsid w:val="000E06BD"/>
    <w:rsid w:val="000E2056"/>
    <w:rsid w:val="000E5CC5"/>
    <w:rsid w:val="000F0CB3"/>
    <w:rsid w:val="000F0F45"/>
    <w:rsid w:val="001001E3"/>
    <w:rsid w:val="001016A6"/>
    <w:rsid w:val="00101724"/>
    <w:rsid w:val="00105C74"/>
    <w:rsid w:val="001069BD"/>
    <w:rsid w:val="00115AD8"/>
    <w:rsid w:val="00121080"/>
    <w:rsid w:val="00127F84"/>
    <w:rsid w:val="00135A72"/>
    <w:rsid w:val="00135E67"/>
    <w:rsid w:val="00141321"/>
    <w:rsid w:val="001430CA"/>
    <w:rsid w:val="00143937"/>
    <w:rsid w:val="00144066"/>
    <w:rsid w:val="00145E03"/>
    <w:rsid w:val="001515A6"/>
    <w:rsid w:val="00154FB9"/>
    <w:rsid w:val="00155478"/>
    <w:rsid w:val="00157E76"/>
    <w:rsid w:val="00162E4E"/>
    <w:rsid w:val="00162E6A"/>
    <w:rsid w:val="001656B5"/>
    <w:rsid w:val="0017320E"/>
    <w:rsid w:val="001745B0"/>
    <w:rsid w:val="00174DAF"/>
    <w:rsid w:val="00175557"/>
    <w:rsid w:val="001765CD"/>
    <w:rsid w:val="00177689"/>
    <w:rsid w:val="00187DBC"/>
    <w:rsid w:val="0019084F"/>
    <w:rsid w:val="00190FB3"/>
    <w:rsid w:val="0019224D"/>
    <w:rsid w:val="00193078"/>
    <w:rsid w:val="001969C8"/>
    <w:rsid w:val="00197D20"/>
    <w:rsid w:val="001A190B"/>
    <w:rsid w:val="001A2869"/>
    <w:rsid w:val="001A2F39"/>
    <w:rsid w:val="001B1699"/>
    <w:rsid w:val="001B3EB4"/>
    <w:rsid w:val="001B4BD0"/>
    <w:rsid w:val="001B55CB"/>
    <w:rsid w:val="001C1AD8"/>
    <w:rsid w:val="001C1B9F"/>
    <w:rsid w:val="001C2FE0"/>
    <w:rsid w:val="001C3FEE"/>
    <w:rsid w:val="001C534A"/>
    <w:rsid w:val="001C6EC9"/>
    <w:rsid w:val="001D31FD"/>
    <w:rsid w:val="001D7A74"/>
    <w:rsid w:val="001D7C9C"/>
    <w:rsid w:val="001E1140"/>
    <w:rsid w:val="001E1886"/>
    <w:rsid w:val="001E2792"/>
    <w:rsid w:val="001E7357"/>
    <w:rsid w:val="001E76C9"/>
    <w:rsid w:val="001E7A65"/>
    <w:rsid w:val="001E7EEA"/>
    <w:rsid w:val="001F3AB6"/>
    <w:rsid w:val="001F4276"/>
    <w:rsid w:val="001F4342"/>
    <w:rsid w:val="001F5819"/>
    <w:rsid w:val="001F690F"/>
    <w:rsid w:val="001F7365"/>
    <w:rsid w:val="00201E22"/>
    <w:rsid w:val="00203213"/>
    <w:rsid w:val="0020631D"/>
    <w:rsid w:val="00207E06"/>
    <w:rsid w:val="002146B6"/>
    <w:rsid w:val="0021629E"/>
    <w:rsid w:val="00223202"/>
    <w:rsid w:val="00223B0A"/>
    <w:rsid w:val="0022756F"/>
    <w:rsid w:val="002303DD"/>
    <w:rsid w:val="0023090E"/>
    <w:rsid w:val="00231098"/>
    <w:rsid w:val="00231553"/>
    <w:rsid w:val="002345A8"/>
    <w:rsid w:val="0023554F"/>
    <w:rsid w:val="002378F5"/>
    <w:rsid w:val="00240D6B"/>
    <w:rsid w:val="0024221B"/>
    <w:rsid w:val="002425D5"/>
    <w:rsid w:val="0024285A"/>
    <w:rsid w:val="00246A04"/>
    <w:rsid w:val="00247F6B"/>
    <w:rsid w:val="0025600C"/>
    <w:rsid w:val="002614F9"/>
    <w:rsid w:val="00263E63"/>
    <w:rsid w:val="002650F1"/>
    <w:rsid w:val="002655B9"/>
    <w:rsid w:val="00267E78"/>
    <w:rsid w:val="00267FE2"/>
    <w:rsid w:val="00270F5B"/>
    <w:rsid w:val="00272119"/>
    <w:rsid w:val="00272733"/>
    <w:rsid w:val="00272BC3"/>
    <w:rsid w:val="002809CD"/>
    <w:rsid w:val="0028223B"/>
    <w:rsid w:val="00284695"/>
    <w:rsid w:val="00292799"/>
    <w:rsid w:val="00293797"/>
    <w:rsid w:val="002945A5"/>
    <w:rsid w:val="00296590"/>
    <w:rsid w:val="00296C95"/>
    <w:rsid w:val="0029709F"/>
    <w:rsid w:val="002A45A4"/>
    <w:rsid w:val="002A485A"/>
    <w:rsid w:val="002A4E50"/>
    <w:rsid w:val="002B0B49"/>
    <w:rsid w:val="002B3893"/>
    <w:rsid w:val="002B3968"/>
    <w:rsid w:val="002B5466"/>
    <w:rsid w:val="002B5D46"/>
    <w:rsid w:val="002B719E"/>
    <w:rsid w:val="002C011F"/>
    <w:rsid w:val="002C09E4"/>
    <w:rsid w:val="002C1C5F"/>
    <w:rsid w:val="002C4879"/>
    <w:rsid w:val="002C658F"/>
    <w:rsid w:val="002D2A83"/>
    <w:rsid w:val="002D5D5C"/>
    <w:rsid w:val="002E0E82"/>
    <w:rsid w:val="002E11C6"/>
    <w:rsid w:val="002E28FE"/>
    <w:rsid w:val="002E2B4C"/>
    <w:rsid w:val="002E42D6"/>
    <w:rsid w:val="002E4668"/>
    <w:rsid w:val="002E51BA"/>
    <w:rsid w:val="002F1BCB"/>
    <w:rsid w:val="002F3BB0"/>
    <w:rsid w:val="003019BE"/>
    <w:rsid w:val="0030424F"/>
    <w:rsid w:val="00304B2F"/>
    <w:rsid w:val="00305BB6"/>
    <w:rsid w:val="003122BE"/>
    <w:rsid w:val="003142CA"/>
    <w:rsid w:val="00315690"/>
    <w:rsid w:val="00320BC9"/>
    <w:rsid w:val="00342897"/>
    <w:rsid w:val="00342C56"/>
    <w:rsid w:val="00343026"/>
    <w:rsid w:val="003437D4"/>
    <w:rsid w:val="00345182"/>
    <w:rsid w:val="003455D7"/>
    <w:rsid w:val="00355F2B"/>
    <w:rsid w:val="00356FB3"/>
    <w:rsid w:val="0035765F"/>
    <w:rsid w:val="00361E23"/>
    <w:rsid w:val="00366BEB"/>
    <w:rsid w:val="00372D0C"/>
    <w:rsid w:val="00376289"/>
    <w:rsid w:val="003764C1"/>
    <w:rsid w:val="003775BA"/>
    <w:rsid w:val="00383219"/>
    <w:rsid w:val="0039018D"/>
    <w:rsid w:val="00390880"/>
    <w:rsid w:val="00390ADD"/>
    <w:rsid w:val="00392642"/>
    <w:rsid w:val="00393759"/>
    <w:rsid w:val="003947E5"/>
    <w:rsid w:val="003A40AB"/>
    <w:rsid w:val="003A4957"/>
    <w:rsid w:val="003A64F3"/>
    <w:rsid w:val="003A7226"/>
    <w:rsid w:val="003B0ACD"/>
    <w:rsid w:val="003B5F32"/>
    <w:rsid w:val="003C0300"/>
    <w:rsid w:val="003C2E46"/>
    <w:rsid w:val="003C6EFA"/>
    <w:rsid w:val="003D1AFE"/>
    <w:rsid w:val="003D2FAA"/>
    <w:rsid w:val="003E0132"/>
    <w:rsid w:val="003E39A3"/>
    <w:rsid w:val="003E4CD9"/>
    <w:rsid w:val="003E5705"/>
    <w:rsid w:val="003F07E1"/>
    <w:rsid w:val="003F0D34"/>
    <w:rsid w:val="003F31EE"/>
    <w:rsid w:val="003F41AC"/>
    <w:rsid w:val="003F693D"/>
    <w:rsid w:val="0040164E"/>
    <w:rsid w:val="00404171"/>
    <w:rsid w:val="004073D4"/>
    <w:rsid w:val="00412D2C"/>
    <w:rsid w:val="00413074"/>
    <w:rsid w:val="00422570"/>
    <w:rsid w:val="00422717"/>
    <w:rsid w:val="004228E9"/>
    <w:rsid w:val="00424061"/>
    <w:rsid w:val="00426D5F"/>
    <w:rsid w:val="00435843"/>
    <w:rsid w:val="00444DF2"/>
    <w:rsid w:val="0045146D"/>
    <w:rsid w:val="00452E98"/>
    <w:rsid w:val="0045513A"/>
    <w:rsid w:val="004559D7"/>
    <w:rsid w:val="004563F6"/>
    <w:rsid w:val="0046343A"/>
    <w:rsid w:val="00464B2A"/>
    <w:rsid w:val="0046608F"/>
    <w:rsid w:val="00467B8F"/>
    <w:rsid w:val="004701E0"/>
    <w:rsid w:val="00470BCB"/>
    <w:rsid w:val="00475418"/>
    <w:rsid w:val="00480B55"/>
    <w:rsid w:val="00481B32"/>
    <w:rsid w:val="004851B2"/>
    <w:rsid w:val="004855D2"/>
    <w:rsid w:val="004870D1"/>
    <w:rsid w:val="00491CE8"/>
    <w:rsid w:val="004A4D28"/>
    <w:rsid w:val="004A7CDB"/>
    <w:rsid w:val="004B01CC"/>
    <w:rsid w:val="004B3726"/>
    <w:rsid w:val="004B46F1"/>
    <w:rsid w:val="004B6A61"/>
    <w:rsid w:val="004D377A"/>
    <w:rsid w:val="004E0C8B"/>
    <w:rsid w:val="004E183D"/>
    <w:rsid w:val="004E2919"/>
    <w:rsid w:val="004E68D4"/>
    <w:rsid w:val="004F5C15"/>
    <w:rsid w:val="005057A3"/>
    <w:rsid w:val="00511AE0"/>
    <w:rsid w:val="00512AF8"/>
    <w:rsid w:val="00512C40"/>
    <w:rsid w:val="00513486"/>
    <w:rsid w:val="00513D16"/>
    <w:rsid w:val="00513E06"/>
    <w:rsid w:val="0051631B"/>
    <w:rsid w:val="00517261"/>
    <w:rsid w:val="00522764"/>
    <w:rsid w:val="00524F76"/>
    <w:rsid w:val="00527DED"/>
    <w:rsid w:val="00530124"/>
    <w:rsid w:val="005324A8"/>
    <w:rsid w:val="005379DD"/>
    <w:rsid w:val="00541572"/>
    <w:rsid w:val="0054403F"/>
    <w:rsid w:val="00545CF5"/>
    <w:rsid w:val="005465E3"/>
    <w:rsid w:val="0055444F"/>
    <w:rsid w:val="00554D5A"/>
    <w:rsid w:val="00555B95"/>
    <w:rsid w:val="005567A9"/>
    <w:rsid w:val="00557554"/>
    <w:rsid w:val="00560156"/>
    <w:rsid w:val="00560B03"/>
    <w:rsid w:val="00564D71"/>
    <w:rsid w:val="00564E23"/>
    <w:rsid w:val="00564F00"/>
    <w:rsid w:val="00570B14"/>
    <w:rsid w:val="00577E04"/>
    <w:rsid w:val="00581AEE"/>
    <w:rsid w:val="005835B5"/>
    <w:rsid w:val="00585A51"/>
    <w:rsid w:val="00591F77"/>
    <w:rsid w:val="005953E5"/>
    <w:rsid w:val="005A0031"/>
    <w:rsid w:val="005A051A"/>
    <w:rsid w:val="005A0A2F"/>
    <w:rsid w:val="005A1B6E"/>
    <w:rsid w:val="005A595A"/>
    <w:rsid w:val="005A5E37"/>
    <w:rsid w:val="005B12BB"/>
    <w:rsid w:val="005B1CAE"/>
    <w:rsid w:val="005B46B4"/>
    <w:rsid w:val="005B4A94"/>
    <w:rsid w:val="005B6473"/>
    <w:rsid w:val="005C46D7"/>
    <w:rsid w:val="005C483E"/>
    <w:rsid w:val="005C7075"/>
    <w:rsid w:val="005D3CC1"/>
    <w:rsid w:val="005D512B"/>
    <w:rsid w:val="005E4B05"/>
    <w:rsid w:val="005E596E"/>
    <w:rsid w:val="005F1523"/>
    <w:rsid w:val="005F1E7E"/>
    <w:rsid w:val="005F3B0C"/>
    <w:rsid w:val="005F3E13"/>
    <w:rsid w:val="00600EA3"/>
    <w:rsid w:val="006041A9"/>
    <w:rsid w:val="006069AC"/>
    <w:rsid w:val="0060798B"/>
    <w:rsid w:val="00607F65"/>
    <w:rsid w:val="00612689"/>
    <w:rsid w:val="0061340F"/>
    <w:rsid w:val="006153FB"/>
    <w:rsid w:val="0061631B"/>
    <w:rsid w:val="00617133"/>
    <w:rsid w:val="00620CB7"/>
    <w:rsid w:val="00626C96"/>
    <w:rsid w:val="00630087"/>
    <w:rsid w:val="006303AA"/>
    <w:rsid w:val="00637552"/>
    <w:rsid w:val="006401DA"/>
    <w:rsid w:val="006424C8"/>
    <w:rsid w:val="00642B05"/>
    <w:rsid w:val="0064397F"/>
    <w:rsid w:val="0064528A"/>
    <w:rsid w:val="0064775E"/>
    <w:rsid w:val="00650E7E"/>
    <w:rsid w:val="006538C0"/>
    <w:rsid w:val="00656D19"/>
    <w:rsid w:val="00662716"/>
    <w:rsid w:val="00670997"/>
    <w:rsid w:val="006718AF"/>
    <w:rsid w:val="00680877"/>
    <w:rsid w:val="00683D22"/>
    <w:rsid w:val="00683DEC"/>
    <w:rsid w:val="006900A0"/>
    <w:rsid w:val="006905BF"/>
    <w:rsid w:val="006933A0"/>
    <w:rsid w:val="006A1490"/>
    <w:rsid w:val="006A2607"/>
    <w:rsid w:val="006A79CE"/>
    <w:rsid w:val="006B04DF"/>
    <w:rsid w:val="006B420F"/>
    <w:rsid w:val="006B6355"/>
    <w:rsid w:val="006B73CB"/>
    <w:rsid w:val="006C05B4"/>
    <w:rsid w:val="006C2C3D"/>
    <w:rsid w:val="006C42C9"/>
    <w:rsid w:val="006C4646"/>
    <w:rsid w:val="006C51A8"/>
    <w:rsid w:val="006D1356"/>
    <w:rsid w:val="006D26B0"/>
    <w:rsid w:val="006D4BED"/>
    <w:rsid w:val="006E29FB"/>
    <w:rsid w:val="006E4B7C"/>
    <w:rsid w:val="006E7643"/>
    <w:rsid w:val="006F055B"/>
    <w:rsid w:val="006F1A1A"/>
    <w:rsid w:val="006F1B32"/>
    <w:rsid w:val="006F369E"/>
    <w:rsid w:val="006F5ABF"/>
    <w:rsid w:val="006F6827"/>
    <w:rsid w:val="006F76EE"/>
    <w:rsid w:val="007045E0"/>
    <w:rsid w:val="00704F34"/>
    <w:rsid w:val="00705400"/>
    <w:rsid w:val="007055B5"/>
    <w:rsid w:val="0070632D"/>
    <w:rsid w:val="00711649"/>
    <w:rsid w:val="007119D5"/>
    <w:rsid w:val="0071698D"/>
    <w:rsid w:val="0072220D"/>
    <w:rsid w:val="0072278B"/>
    <w:rsid w:val="00722E64"/>
    <w:rsid w:val="00727663"/>
    <w:rsid w:val="00727F0E"/>
    <w:rsid w:val="00730612"/>
    <w:rsid w:val="0073153A"/>
    <w:rsid w:val="007402C8"/>
    <w:rsid w:val="00751D61"/>
    <w:rsid w:val="00753509"/>
    <w:rsid w:val="00755221"/>
    <w:rsid w:val="0075557A"/>
    <w:rsid w:val="00757BF4"/>
    <w:rsid w:val="00760B7B"/>
    <w:rsid w:val="007615C9"/>
    <w:rsid w:val="007624A6"/>
    <w:rsid w:val="00762A59"/>
    <w:rsid w:val="00763BAD"/>
    <w:rsid w:val="007676E4"/>
    <w:rsid w:val="00771875"/>
    <w:rsid w:val="00774D79"/>
    <w:rsid w:val="007811BA"/>
    <w:rsid w:val="00791F15"/>
    <w:rsid w:val="0079269A"/>
    <w:rsid w:val="00793017"/>
    <w:rsid w:val="0079324A"/>
    <w:rsid w:val="00794C71"/>
    <w:rsid w:val="007969C2"/>
    <w:rsid w:val="00796AB4"/>
    <w:rsid w:val="00796F6A"/>
    <w:rsid w:val="007A008A"/>
    <w:rsid w:val="007A0B5F"/>
    <w:rsid w:val="007A0BF8"/>
    <w:rsid w:val="007A3EC6"/>
    <w:rsid w:val="007A3FDB"/>
    <w:rsid w:val="007A596F"/>
    <w:rsid w:val="007B0022"/>
    <w:rsid w:val="007B0238"/>
    <w:rsid w:val="007B5B1B"/>
    <w:rsid w:val="007C0300"/>
    <w:rsid w:val="007C2488"/>
    <w:rsid w:val="007C2EAE"/>
    <w:rsid w:val="007C425B"/>
    <w:rsid w:val="007C51B9"/>
    <w:rsid w:val="007C6222"/>
    <w:rsid w:val="007D120C"/>
    <w:rsid w:val="007D14EB"/>
    <w:rsid w:val="007E12D0"/>
    <w:rsid w:val="007E7492"/>
    <w:rsid w:val="007F19CE"/>
    <w:rsid w:val="007F19F6"/>
    <w:rsid w:val="007F450A"/>
    <w:rsid w:val="00801AC1"/>
    <w:rsid w:val="00802432"/>
    <w:rsid w:val="008063B3"/>
    <w:rsid w:val="00810899"/>
    <w:rsid w:val="008122C1"/>
    <w:rsid w:val="008166E6"/>
    <w:rsid w:val="00820F84"/>
    <w:rsid w:val="00823B10"/>
    <w:rsid w:val="008245CB"/>
    <w:rsid w:val="00830EFD"/>
    <w:rsid w:val="00834234"/>
    <w:rsid w:val="008365B3"/>
    <w:rsid w:val="00837932"/>
    <w:rsid w:val="00840726"/>
    <w:rsid w:val="00840BC7"/>
    <w:rsid w:val="0084102F"/>
    <w:rsid w:val="00846966"/>
    <w:rsid w:val="00846E7E"/>
    <w:rsid w:val="00861090"/>
    <w:rsid w:val="008610AC"/>
    <w:rsid w:val="00862E84"/>
    <w:rsid w:val="00862F74"/>
    <w:rsid w:val="008639A6"/>
    <w:rsid w:val="00865D50"/>
    <w:rsid w:val="00867A48"/>
    <w:rsid w:val="00870D58"/>
    <w:rsid w:val="008768C2"/>
    <w:rsid w:val="00880F51"/>
    <w:rsid w:val="0088473F"/>
    <w:rsid w:val="00885FDB"/>
    <w:rsid w:val="00886D1B"/>
    <w:rsid w:val="008900DF"/>
    <w:rsid w:val="0089459F"/>
    <w:rsid w:val="00897A05"/>
    <w:rsid w:val="008A0A9F"/>
    <w:rsid w:val="008A5471"/>
    <w:rsid w:val="008A5ABE"/>
    <w:rsid w:val="008A5B89"/>
    <w:rsid w:val="008A6CC2"/>
    <w:rsid w:val="008B4503"/>
    <w:rsid w:val="008B5A05"/>
    <w:rsid w:val="008B651F"/>
    <w:rsid w:val="008C09EC"/>
    <w:rsid w:val="008C103A"/>
    <w:rsid w:val="008C2952"/>
    <w:rsid w:val="008C358F"/>
    <w:rsid w:val="008C3C58"/>
    <w:rsid w:val="008C5F38"/>
    <w:rsid w:val="008C7DE2"/>
    <w:rsid w:val="008D1951"/>
    <w:rsid w:val="008D3F6B"/>
    <w:rsid w:val="008D54C8"/>
    <w:rsid w:val="008D567A"/>
    <w:rsid w:val="008D568E"/>
    <w:rsid w:val="008D5D49"/>
    <w:rsid w:val="008D78BA"/>
    <w:rsid w:val="008D7D1D"/>
    <w:rsid w:val="008E3190"/>
    <w:rsid w:val="008F1BB5"/>
    <w:rsid w:val="008F20CF"/>
    <w:rsid w:val="009037FA"/>
    <w:rsid w:val="009040B5"/>
    <w:rsid w:val="00905206"/>
    <w:rsid w:val="00912D65"/>
    <w:rsid w:val="009145FD"/>
    <w:rsid w:val="00915312"/>
    <w:rsid w:val="0092063D"/>
    <w:rsid w:val="00920A20"/>
    <w:rsid w:val="00924DBB"/>
    <w:rsid w:val="009279E3"/>
    <w:rsid w:val="0093167A"/>
    <w:rsid w:val="00935668"/>
    <w:rsid w:val="00936932"/>
    <w:rsid w:val="00936C54"/>
    <w:rsid w:val="009506C5"/>
    <w:rsid w:val="009538C9"/>
    <w:rsid w:val="009544FC"/>
    <w:rsid w:val="00956732"/>
    <w:rsid w:val="009603AB"/>
    <w:rsid w:val="009622A7"/>
    <w:rsid w:val="0096249D"/>
    <w:rsid w:val="00962DC3"/>
    <w:rsid w:val="009635E5"/>
    <w:rsid w:val="00964DA4"/>
    <w:rsid w:val="00967EF4"/>
    <w:rsid w:val="009707C0"/>
    <w:rsid w:val="00970B0A"/>
    <w:rsid w:val="00972257"/>
    <w:rsid w:val="0097237B"/>
    <w:rsid w:val="00972575"/>
    <w:rsid w:val="00976A01"/>
    <w:rsid w:val="0098063C"/>
    <w:rsid w:val="00982186"/>
    <w:rsid w:val="00982EE8"/>
    <w:rsid w:val="00987DA2"/>
    <w:rsid w:val="0099011A"/>
    <w:rsid w:val="00993F97"/>
    <w:rsid w:val="00996B2E"/>
    <w:rsid w:val="009A0747"/>
    <w:rsid w:val="009A088B"/>
    <w:rsid w:val="009A22A6"/>
    <w:rsid w:val="009A457C"/>
    <w:rsid w:val="009B29FC"/>
    <w:rsid w:val="009B68E1"/>
    <w:rsid w:val="009B73FD"/>
    <w:rsid w:val="009C07B3"/>
    <w:rsid w:val="009C1A2F"/>
    <w:rsid w:val="009C3DE8"/>
    <w:rsid w:val="009C66FE"/>
    <w:rsid w:val="009D0396"/>
    <w:rsid w:val="009D36A0"/>
    <w:rsid w:val="009D3C7F"/>
    <w:rsid w:val="009D6E6F"/>
    <w:rsid w:val="009E1360"/>
    <w:rsid w:val="009E16F5"/>
    <w:rsid w:val="009F0C49"/>
    <w:rsid w:val="009F1E08"/>
    <w:rsid w:val="009F3FF9"/>
    <w:rsid w:val="00A00CAC"/>
    <w:rsid w:val="00A0650D"/>
    <w:rsid w:val="00A10083"/>
    <w:rsid w:val="00A10340"/>
    <w:rsid w:val="00A10499"/>
    <w:rsid w:val="00A11457"/>
    <w:rsid w:val="00A1639A"/>
    <w:rsid w:val="00A25D05"/>
    <w:rsid w:val="00A2636D"/>
    <w:rsid w:val="00A31CD0"/>
    <w:rsid w:val="00A366E2"/>
    <w:rsid w:val="00A369BE"/>
    <w:rsid w:val="00A36C4C"/>
    <w:rsid w:val="00A40595"/>
    <w:rsid w:val="00A475D2"/>
    <w:rsid w:val="00A5101D"/>
    <w:rsid w:val="00A5316C"/>
    <w:rsid w:val="00A551D9"/>
    <w:rsid w:val="00A6132D"/>
    <w:rsid w:val="00A66650"/>
    <w:rsid w:val="00A72239"/>
    <w:rsid w:val="00A726E7"/>
    <w:rsid w:val="00A73A1E"/>
    <w:rsid w:val="00A74441"/>
    <w:rsid w:val="00A758CD"/>
    <w:rsid w:val="00A83133"/>
    <w:rsid w:val="00A839C1"/>
    <w:rsid w:val="00A84031"/>
    <w:rsid w:val="00A84C7E"/>
    <w:rsid w:val="00A86191"/>
    <w:rsid w:val="00A8623E"/>
    <w:rsid w:val="00A90702"/>
    <w:rsid w:val="00A92933"/>
    <w:rsid w:val="00A9507F"/>
    <w:rsid w:val="00A97744"/>
    <w:rsid w:val="00AA042A"/>
    <w:rsid w:val="00AA0606"/>
    <w:rsid w:val="00AA4364"/>
    <w:rsid w:val="00AA4A09"/>
    <w:rsid w:val="00AA4D3C"/>
    <w:rsid w:val="00AA70AB"/>
    <w:rsid w:val="00AB0948"/>
    <w:rsid w:val="00AC224A"/>
    <w:rsid w:val="00AC6065"/>
    <w:rsid w:val="00AC7596"/>
    <w:rsid w:val="00AC7F92"/>
    <w:rsid w:val="00AD5106"/>
    <w:rsid w:val="00AE18B4"/>
    <w:rsid w:val="00AF0D23"/>
    <w:rsid w:val="00AF250E"/>
    <w:rsid w:val="00AF2FE1"/>
    <w:rsid w:val="00B01394"/>
    <w:rsid w:val="00B155A4"/>
    <w:rsid w:val="00B17683"/>
    <w:rsid w:val="00B17A36"/>
    <w:rsid w:val="00B21892"/>
    <w:rsid w:val="00B23D44"/>
    <w:rsid w:val="00B2442A"/>
    <w:rsid w:val="00B3039D"/>
    <w:rsid w:val="00B30A66"/>
    <w:rsid w:val="00B3259C"/>
    <w:rsid w:val="00B34357"/>
    <w:rsid w:val="00B343FA"/>
    <w:rsid w:val="00B40DEB"/>
    <w:rsid w:val="00B41A6E"/>
    <w:rsid w:val="00B41ED1"/>
    <w:rsid w:val="00B440B5"/>
    <w:rsid w:val="00B45893"/>
    <w:rsid w:val="00B4768B"/>
    <w:rsid w:val="00B47B23"/>
    <w:rsid w:val="00B5580B"/>
    <w:rsid w:val="00B56930"/>
    <w:rsid w:val="00B56E63"/>
    <w:rsid w:val="00B5778A"/>
    <w:rsid w:val="00B605E3"/>
    <w:rsid w:val="00B61175"/>
    <w:rsid w:val="00B65966"/>
    <w:rsid w:val="00B659DF"/>
    <w:rsid w:val="00B80DBF"/>
    <w:rsid w:val="00B80F25"/>
    <w:rsid w:val="00B84515"/>
    <w:rsid w:val="00B8636B"/>
    <w:rsid w:val="00BA4E38"/>
    <w:rsid w:val="00BA6551"/>
    <w:rsid w:val="00BB281B"/>
    <w:rsid w:val="00BB381C"/>
    <w:rsid w:val="00BB6EB5"/>
    <w:rsid w:val="00BC0EA7"/>
    <w:rsid w:val="00BC4B86"/>
    <w:rsid w:val="00BC61C5"/>
    <w:rsid w:val="00BD196C"/>
    <w:rsid w:val="00BD19D8"/>
    <w:rsid w:val="00BD637E"/>
    <w:rsid w:val="00BD7F21"/>
    <w:rsid w:val="00BE0D4D"/>
    <w:rsid w:val="00BE5A3A"/>
    <w:rsid w:val="00C01CEE"/>
    <w:rsid w:val="00C01ED0"/>
    <w:rsid w:val="00C04975"/>
    <w:rsid w:val="00C04EED"/>
    <w:rsid w:val="00C056B1"/>
    <w:rsid w:val="00C10833"/>
    <w:rsid w:val="00C12172"/>
    <w:rsid w:val="00C1357D"/>
    <w:rsid w:val="00C165ED"/>
    <w:rsid w:val="00C202C3"/>
    <w:rsid w:val="00C2053B"/>
    <w:rsid w:val="00C30BF5"/>
    <w:rsid w:val="00C34824"/>
    <w:rsid w:val="00C407EE"/>
    <w:rsid w:val="00C40A33"/>
    <w:rsid w:val="00C53815"/>
    <w:rsid w:val="00C55A45"/>
    <w:rsid w:val="00C56015"/>
    <w:rsid w:val="00C60083"/>
    <w:rsid w:val="00C615D4"/>
    <w:rsid w:val="00C63700"/>
    <w:rsid w:val="00C64A2E"/>
    <w:rsid w:val="00C66CF5"/>
    <w:rsid w:val="00C67251"/>
    <w:rsid w:val="00C70805"/>
    <w:rsid w:val="00C739FC"/>
    <w:rsid w:val="00C816BB"/>
    <w:rsid w:val="00C826F7"/>
    <w:rsid w:val="00C82E78"/>
    <w:rsid w:val="00C8427C"/>
    <w:rsid w:val="00C865DC"/>
    <w:rsid w:val="00C87C9C"/>
    <w:rsid w:val="00C87CCC"/>
    <w:rsid w:val="00C92475"/>
    <w:rsid w:val="00C9316C"/>
    <w:rsid w:val="00C94DF6"/>
    <w:rsid w:val="00C963FF"/>
    <w:rsid w:val="00C97B20"/>
    <w:rsid w:val="00CA06F3"/>
    <w:rsid w:val="00CC2BAB"/>
    <w:rsid w:val="00CC428B"/>
    <w:rsid w:val="00CC460B"/>
    <w:rsid w:val="00CC6E88"/>
    <w:rsid w:val="00CD19EE"/>
    <w:rsid w:val="00CE24E4"/>
    <w:rsid w:val="00CE466B"/>
    <w:rsid w:val="00CE5FD9"/>
    <w:rsid w:val="00CE62E6"/>
    <w:rsid w:val="00CF3A78"/>
    <w:rsid w:val="00D02097"/>
    <w:rsid w:val="00D0395C"/>
    <w:rsid w:val="00D03CE5"/>
    <w:rsid w:val="00D10674"/>
    <w:rsid w:val="00D13ED3"/>
    <w:rsid w:val="00D17A2D"/>
    <w:rsid w:val="00D2076A"/>
    <w:rsid w:val="00D21C29"/>
    <w:rsid w:val="00D2427A"/>
    <w:rsid w:val="00D24F23"/>
    <w:rsid w:val="00D334A8"/>
    <w:rsid w:val="00D40646"/>
    <w:rsid w:val="00D406C2"/>
    <w:rsid w:val="00D440F9"/>
    <w:rsid w:val="00D51157"/>
    <w:rsid w:val="00D54D06"/>
    <w:rsid w:val="00D5700C"/>
    <w:rsid w:val="00D57EE7"/>
    <w:rsid w:val="00D62F41"/>
    <w:rsid w:val="00D63F7D"/>
    <w:rsid w:val="00D669B9"/>
    <w:rsid w:val="00D723FD"/>
    <w:rsid w:val="00D727E7"/>
    <w:rsid w:val="00D81DD3"/>
    <w:rsid w:val="00D86AB7"/>
    <w:rsid w:val="00D86AF5"/>
    <w:rsid w:val="00D90AAF"/>
    <w:rsid w:val="00D91417"/>
    <w:rsid w:val="00D92E52"/>
    <w:rsid w:val="00D9323B"/>
    <w:rsid w:val="00D93AF8"/>
    <w:rsid w:val="00D96255"/>
    <w:rsid w:val="00DA04A2"/>
    <w:rsid w:val="00DA6041"/>
    <w:rsid w:val="00DB1062"/>
    <w:rsid w:val="00DB59BB"/>
    <w:rsid w:val="00DB6E6D"/>
    <w:rsid w:val="00DB7FAB"/>
    <w:rsid w:val="00DC36EB"/>
    <w:rsid w:val="00DC37B4"/>
    <w:rsid w:val="00DD0EEB"/>
    <w:rsid w:val="00DD15B2"/>
    <w:rsid w:val="00DD6E63"/>
    <w:rsid w:val="00DE0C77"/>
    <w:rsid w:val="00DE51A6"/>
    <w:rsid w:val="00DF0151"/>
    <w:rsid w:val="00DF0EF6"/>
    <w:rsid w:val="00DF2DE6"/>
    <w:rsid w:val="00DF69E6"/>
    <w:rsid w:val="00E00031"/>
    <w:rsid w:val="00E00A56"/>
    <w:rsid w:val="00E10C8D"/>
    <w:rsid w:val="00E118C5"/>
    <w:rsid w:val="00E17A91"/>
    <w:rsid w:val="00E22571"/>
    <w:rsid w:val="00E23516"/>
    <w:rsid w:val="00E24965"/>
    <w:rsid w:val="00E27951"/>
    <w:rsid w:val="00E309B4"/>
    <w:rsid w:val="00E37663"/>
    <w:rsid w:val="00E40E2D"/>
    <w:rsid w:val="00E41EE2"/>
    <w:rsid w:val="00E44B59"/>
    <w:rsid w:val="00E52B3E"/>
    <w:rsid w:val="00E57018"/>
    <w:rsid w:val="00E57B0A"/>
    <w:rsid w:val="00E61802"/>
    <w:rsid w:val="00E62372"/>
    <w:rsid w:val="00E62A78"/>
    <w:rsid w:val="00E645AF"/>
    <w:rsid w:val="00E646CE"/>
    <w:rsid w:val="00E659B0"/>
    <w:rsid w:val="00E65E6B"/>
    <w:rsid w:val="00E6642C"/>
    <w:rsid w:val="00E747F8"/>
    <w:rsid w:val="00E76107"/>
    <w:rsid w:val="00E77912"/>
    <w:rsid w:val="00E85BA1"/>
    <w:rsid w:val="00E86097"/>
    <w:rsid w:val="00E863A1"/>
    <w:rsid w:val="00E91C82"/>
    <w:rsid w:val="00E93B3C"/>
    <w:rsid w:val="00E9421A"/>
    <w:rsid w:val="00EA01E5"/>
    <w:rsid w:val="00EA0DCC"/>
    <w:rsid w:val="00EA68D6"/>
    <w:rsid w:val="00EB06A8"/>
    <w:rsid w:val="00EB161C"/>
    <w:rsid w:val="00EB1F49"/>
    <w:rsid w:val="00EC10A8"/>
    <w:rsid w:val="00EC1FC3"/>
    <w:rsid w:val="00EC2852"/>
    <w:rsid w:val="00EC33E1"/>
    <w:rsid w:val="00EC45E2"/>
    <w:rsid w:val="00EC7AE6"/>
    <w:rsid w:val="00ED0A67"/>
    <w:rsid w:val="00ED0BAC"/>
    <w:rsid w:val="00ED38B8"/>
    <w:rsid w:val="00ED3DB6"/>
    <w:rsid w:val="00ED3EF7"/>
    <w:rsid w:val="00ED61F6"/>
    <w:rsid w:val="00EE58DF"/>
    <w:rsid w:val="00EE5C19"/>
    <w:rsid w:val="00EF23C3"/>
    <w:rsid w:val="00EF3F2F"/>
    <w:rsid w:val="00EF7BED"/>
    <w:rsid w:val="00F00320"/>
    <w:rsid w:val="00F00FC9"/>
    <w:rsid w:val="00F05F3A"/>
    <w:rsid w:val="00F1238E"/>
    <w:rsid w:val="00F1545C"/>
    <w:rsid w:val="00F17B4F"/>
    <w:rsid w:val="00F241BD"/>
    <w:rsid w:val="00F3002C"/>
    <w:rsid w:val="00F37499"/>
    <w:rsid w:val="00F42484"/>
    <w:rsid w:val="00F42CB6"/>
    <w:rsid w:val="00F42E50"/>
    <w:rsid w:val="00F47316"/>
    <w:rsid w:val="00F534F4"/>
    <w:rsid w:val="00F56452"/>
    <w:rsid w:val="00F56D91"/>
    <w:rsid w:val="00F57563"/>
    <w:rsid w:val="00F71CFF"/>
    <w:rsid w:val="00F86A50"/>
    <w:rsid w:val="00F86A91"/>
    <w:rsid w:val="00F86B4F"/>
    <w:rsid w:val="00F87FF0"/>
    <w:rsid w:val="00F91BD6"/>
    <w:rsid w:val="00FA1439"/>
    <w:rsid w:val="00FB23EE"/>
    <w:rsid w:val="00FC0685"/>
    <w:rsid w:val="00FC1424"/>
    <w:rsid w:val="00FC287C"/>
    <w:rsid w:val="00FC288D"/>
    <w:rsid w:val="00FC43F7"/>
    <w:rsid w:val="00FC65B7"/>
    <w:rsid w:val="00FD0A8F"/>
    <w:rsid w:val="00FD28B3"/>
    <w:rsid w:val="00FD3D49"/>
    <w:rsid w:val="00FE3FE4"/>
    <w:rsid w:val="00FF3644"/>
    <w:rsid w:val="00FF4A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186"/>
    <w:pPr>
      <w:widowControl w:val="0"/>
    </w:pPr>
    <w:rPr>
      <w:rFonts w:ascii="Courier New" w:hAnsi="Courier New" w:cs="Courier New"/>
      <w:color w:val="000000"/>
      <w:sz w:val="24"/>
      <w:szCs w:val="24"/>
    </w:rPr>
  </w:style>
  <w:style w:type="paragraph" w:styleId="Heading1">
    <w:name w:val="heading 1"/>
    <w:basedOn w:val="Normal"/>
    <w:next w:val="Normal"/>
    <w:link w:val="Heading1Char"/>
    <w:uiPriority w:val="99"/>
    <w:qFormat/>
    <w:rsid w:val="00982186"/>
    <w:pPr>
      <w:keepNext/>
      <w:keepLines/>
      <w:spacing w:before="48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2186"/>
    <w:rPr>
      <w:rFonts w:ascii="Cambria" w:hAnsi="Cambria" w:cs="Times New Roman"/>
      <w:b/>
      <w:bCs/>
      <w:color w:val="365F91"/>
      <w:sz w:val="28"/>
      <w:szCs w:val="28"/>
      <w:lang w:eastAsia="ru-RU"/>
    </w:rPr>
  </w:style>
  <w:style w:type="character" w:customStyle="1" w:styleId="a">
    <w:name w:val="Сноска_"/>
    <w:basedOn w:val="DefaultParagraphFont"/>
    <w:link w:val="a0"/>
    <w:uiPriority w:val="99"/>
    <w:locked/>
    <w:rsid w:val="00982186"/>
    <w:rPr>
      <w:rFonts w:cs="Times New Roman"/>
      <w:color w:val="231E20"/>
      <w:sz w:val="18"/>
      <w:szCs w:val="18"/>
    </w:rPr>
  </w:style>
  <w:style w:type="paragraph" w:customStyle="1" w:styleId="a0">
    <w:name w:val="Сноска"/>
    <w:basedOn w:val="Normal"/>
    <w:link w:val="a"/>
    <w:uiPriority w:val="99"/>
    <w:rsid w:val="00982186"/>
    <w:pPr>
      <w:spacing w:line="223" w:lineRule="auto"/>
      <w:ind w:left="240" w:hanging="240"/>
    </w:pPr>
    <w:rPr>
      <w:rFonts w:ascii="Calibri" w:hAnsi="Calibri" w:cs="Times New Roman"/>
      <w:color w:val="231E20"/>
      <w:sz w:val="18"/>
      <w:szCs w:val="18"/>
      <w:lang w:eastAsia="en-US"/>
    </w:rPr>
  </w:style>
  <w:style w:type="character" w:customStyle="1" w:styleId="a1">
    <w:name w:val="Другое_"/>
    <w:basedOn w:val="DefaultParagraphFont"/>
    <w:link w:val="a2"/>
    <w:uiPriority w:val="99"/>
    <w:locked/>
    <w:rsid w:val="00982186"/>
    <w:rPr>
      <w:rFonts w:ascii="Times New Roman" w:hAnsi="Times New Roman" w:cs="Times New Roman"/>
      <w:color w:val="231E20"/>
      <w:sz w:val="20"/>
      <w:szCs w:val="20"/>
    </w:rPr>
  </w:style>
  <w:style w:type="paragraph" w:customStyle="1" w:styleId="a2">
    <w:name w:val="Другое"/>
    <w:basedOn w:val="Normal"/>
    <w:link w:val="a1"/>
    <w:uiPriority w:val="99"/>
    <w:rsid w:val="00982186"/>
    <w:pPr>
      <w:spacing w:line="254" w:lineRule="auto"/>
      <w:ind w:firstLine="240"/>
    </w:pPr>
    <w:rPr>
      <w:rFonts w:ascii="Times New Roman" w:eastAsia="Times New Roman" w:hAnsi="Times New Roman" w:cs="Times New Roman"/>
      <w:color w:val="231E20"/>
      <w:sz w:val="20"/>
      <w:szCs w:val="20"/>
      <w:lang w:eastAsia="en-US"/>
    </w:rPr>
  </w:style>
  <w:style w:type="character" w:customStyle="1" w:styleId="1">
    <w:name w:val="Заголовок №1_"/>
    <w:basedOn w:val="DefaultParagraphFont"/>
    <w:link w:val="10"/>
    <w:uiPriority w:val="99"/>
    <w:locked/>
    <w:rsid w:val="00982186"/>
    <w:rPr>
      <w:rFonts w:ascii="Arial" w:eastAsia="Times New Roman" w:hAnsi="Arial" w:cs="Arial"/>
      <w:b/>
      <w:bCs/>
      <w:color w:val="231E20"/>
      <w:sz w:val="20"/>
      <w:szCs w:val="20"/>
    </w:rPr>
  </w:style>
  <w:style w:type="paragraph" w:customStyle="1" w:styleId="10">
    <w:name w:val="Заголовок №1"/>
    <w:basedOn w:val="Normal"/>
    <w:link w:val="1"/>
    <w:uiPriority w:val="99"/>
    <w:rsid w:val="00982186"/>
    <w:pPr>
      <w:spacing w:after="290" w:line="252" w:lineRule="auto"/>
      <w:outlineLvl w:val="0"/>
    </w:pPr>
    <w:rPr>
      <w:rFonts w:ascii="Arial" w:hAnsi="Arial" w:cs="Arial"/>
      <w:b/>
      <w:bCs/>
      <w:color w:val="231E20"/>
      <w:sz w:val="20"/>
      <w:szCs w:val="20"/>
      <w:lang w:eastAsia="en-US"/>
    </w:rPr>
  </w:style>
  <w:style w:type="character" w:customStyle="1" w:styleId="2">
    <w:name w:val="Колонтитул (2)_"/>
    <w:basedOn w:val="DefaultParagraphFont"/>
    <w:link w:val="20"/>
    <w:uiPriority w:val="99"/>
    <w:locked/>
    <w:rsid w:val="00982186"/>
    <w:rPr>
      <w:rFonts w:ascii="Times New Roman" w:hAnsi="Times New Roman" w:cs="Times New Roman"/>
      <w:sz w:val="20"/>
      <w:szCs w:val="20"/>
    </w:rPr>
  </w:style>
  <w:style w:type="paragraph" w:customStyle="1" w:styleId="20">
    <w:name w:val="Колонтитул (2)"/>
    <w:basedOn w:val="Normal"/>
    <w:link w:val="2"/>
    <w:uiPriority w:val="99"/>
    <w:rsid w:val="00982186"/>
    <w:rPr>
      <w:rFonts w:ascii="Times New Roman" w:eastAsia="Times New Roman" w:hAnsi="Times New Roman" w:cs="Times New Roman"/>
      <w:color w:val="auto"/>
      <w:sz w:val="20"/>
      <w:szCs w:val="20"/>
      <w:lang w:eastAsia="en-US"/>
    </w:rPr>
  </w:style>
  <w:style w:type="character" w:customStyle="1" w:styleId="a3">
    <w:name w:val="Основной текст_"/>
    <w:basedOn w:val="DefaultParagraphFont"/>
    <w:link w:val="11"/>
    <w:uiPriority w:val="99"/>
    <w:locked/>
    <w:rsid w:val="00982186"/>
    <w:rPr>
      <w:rFonts w:ascii="Times New Roman" w:hAnsi="Times New Roman" w:cs="Times New Roman"/>
      <w:color w:val="231E20"/>
      <w:sz w:val="20"/>
      <w:szCs w:val="20"/>
    </w:rPr>
  </w:style>
  <w:style w:type="paragraph" w:customStyle="1" w:styleId="11">
    <w:name w:val="Основной текст1"/>
    <w:basedOn w:val="Normal"/>
    <w:link w:val="a3"/>
    <w:uiPriority w:val="99"/>
    <w:rsid w:val="00982186"/>
    <w:pPr>
      <w:spacing w:line="254" w:lineRule="auto"/>
      <w:ind w:firstLine="240"/>
    </w:pPr>
    <w:rPr>
      <w:rFonts w:ascii="Times New Roman" w:eastAsia="Times New Roman" w:hAnsi="Times New Roman" w:cs="Times New Roman"/>
      <w:color w:val="231E20"/>
      <w:sz w:val="20"/>
      <w:szCs w:val="20"/>
      <w:lang w:eastAsia="en-US"/>
    </w:rPr>
  </w:style>
  <w:style w:type="character" w:customStyle="1" w:styleId="a4">
    <w:name w:val="Оглавление_"/>
    <w:basedOn w:val="DefaultParagraphFont"/>
    <w:link w:val="a5"/>
    <w:uiPriority w:val="99"/>
    <w:locked/>
    <w:rsid w:val="00982186"/>
    <w:rPr>
      <w:rFonts w:ascii="Times New Roman" w:hAnsi="Times New Roman" w:cs="Times New Roman"/>
      <w:color w:val="231E20"/>
      <w:sz w:val="20"/>
      <w:szCs w:val="20"/>
    </w:rPr>
  </w:style>
  <w:style w:type="paragraph" w:customStyle="1" w:styleId="a5">
    <w:name w:val="Оглавление"/>
    <w:basedOn w:val="Normal"/>
    <w:link w:val="a4"/>
    <w:uiPriority w:val="99"/>
    <w:rsid w:val="00982186"/>
    <w:pPr>
      <w:spacing w:after="80" w:line="293" w:lineRule="auto"/>
      <w:ind w:left="460"/>
    </w:pPr>
    <w:rPr>
      <w:rFonts w:ascii="Times New Roman" w:eastAsia="Times New Roman" w:hAnsi="Times New Roman" w:cs="Times New Roman"/>
      <w:color w:val="231E20"/>
      <w:sz w:val="20"/>
      <w:szCs w:val="20"/>
      <w:lang w:eastAsia="en-US"/>
    </w:rPr>
  </w:style>
  <w:style w:type="character" w:customStyle="1" w:styleId="21">
    <w:name w:val="Заголовок №2_"/>
    <w:basedOn w:val="DefaultParagraphFont"/>
    <w:link w:val="22"/>
    <w:uiPriority w:val="99"/>
    <w:locked/>
    <w:rsid w:val="00982186"/>
    <w:rPr>
      <w:rFonts w:ascii="Arial" w:eastAsia="Times New Roman" w:hAnsi="Arial" w:cs="Arial"/>
      <w:b/>
      <w:bCs/>
      <w:color w:val="231E20"/>
      <w:sz w:val="20"/>
      <w:szCs w:val="20"/>
    </w:rPr>
  </w:style>
  <w:style w:type="paragraph" w:customStyle="1" w:styleId="22">
    <w:name w:val="Заголовок №2"/>
    <w:basedOn w:val="Normal"/>
    <w:link w:val="21"/>
    <w:uiPriority w:val="99"/>
    <w:rsid w:val="00982186"/>
    <w:pPr>
      <w:spacing w:after="60"/>
      <w:outlineLvl w:val="1"/>
    </w:pPr>
    <w:rPr>
      <w:rFonts w:ascii="Arial" w:hAnsi="Arial" w:cs="Arial"/>
      <w:b/>
      <w:bCs/>
      <w:color w:val="231E20"/>
      <w:sz w:val="20"/>
      <w:szCs w:val="20"/>
      <w:lang w:eastAsia="en-US"/>
    </w:rPr>
  </w:style>
  <w:style w:type="character" w:customStyle="1" w:styleId="23">
    <w:name w:val="Основной текст (2)_"/>
    <w:basedOn w:val="DefaultParagraphFont"/>
    <w:link w:val="24"/>
    <w:uiPriority w:val="99"/>
    <w:locked/>
    <w:rsid w:val="00982186"/>
    <w:rPr>
      <w:rFonts w:cs="Times New Roman"/>
      <w:sz w:val="18"/>
      <w:szCs w:val="18"/>
    </w:rPr>
  </w:style>
  <w:style w:type="paragraph" w:customStyle="1" w:styleId="24">
    <w:name w:val="Основной текст (2)"/>
    <w:basedOn w:val="Normal"/>
    <w:link w:val="23"/>
    <w:uiPriority w:val="99"/>
    <w:rsid w:val="00982186"/>
    <w:pPr>
      <w:spacing w:line="298" w:lineRule="auto"/>
      <w:ind w:left="240" w:hanging="240"/>
    </w:pPr>
    <w:rPr>
      <w:rFonts w:ascii="Calibri" w:hAnsi="Calibri" w:cs="Times New Roman"/>
      <w:color w:val="auto"/>
      <w:sz w:val="18"/>
      <w:szCs w:val="18"/>
      <w:lang w:eastAsia="en-US"/>
    </w:rPr>
  </w:style>
  <w:style w:type="character" w:customStyle="1" w:styleId="5">
    <w:name w:val="Основной текст (5)_"/>
    <w:basedOn w:val="DefaultParagraphFont"/>
    <w:link w:val="50"/>
    <w:uiPriority w:val="99"/>
    <w:locked/>
    <w:rsid w:val="00982186"/>
    <w:rPr>
      <w:rFonts w:ascii="Arial" w:eastAsia="Times New Roman" w:hAnsi="Arial" w:cs="Arial"/>
      <w:color w:val="231E20"/>
      <w:sz w:val="20"/>
      <w:szCs w:val="20"/>
    </w:rPr>
  </w:style>
  <w:style w:type="paragraph" w:customStyle="1" w:styleId="50">
    <w:name w:val="Основной текст (5)"/>
    <w:basedOn w:val="Normal"/>
    <w:link w:val="5"/>
    <w:uiPriority w:val="99"/>
    <w:rsid w:val="00982186"/>
    <w:pPr>
      <w:spacing w:after="130"/>
    </w:pPr>
    <w:rPr>
      <w:rFonts w:ascii="Arial" w:hAnsi="Arial" w:cs="Arial"/>
      <w:color w:val="231E20"/>
      <w:sz w:val="20"/>
      <w:szCs w:val="20"/>
      <w:lang w:eastAsia="en-US"/>
    </w:rPr>
  </w:style>
  <w:style w:type="character" w:customStyle="1" w:styleId="a6">
    <w:name w:val="Колонтитул_"/>
    <w:basedOn w:val="DefaultParagraphFont"/>
    <w:link w:val="a7"/>
    <w:uiPriority w:val="99"/>
    <w:locked/>
    <w:rsid w:val="00982186"/>
    <w:rPr>
      <w:rFonts w:ascii="Arial" w:eastAsia="Times New Roman" w:hAnsi="Arial" w:cs="Arial"/>
      <w:color w:val="231E20"/>
      <w:sz w:val="15"/>
      <w:szCs w:val="15"/>
    </w:rPr>
  </w:style>
  <w:style w:type="paragraph" w:customStyle="1" w:styleId="a7">
    <w:name w:val="Колонтитул"/>
    <w:basedOn w:val="Normal"/>
    <w:link w:val="a6"/>
    <w:uiPriority w:val="99"/>
    <w:rsid w:val="00982186"/>
    <w:rPr>
      <w:rFonts w:ascii="Arial" w:hAnsi="Arial" w:cs="Arial"/>
      <w:color w:val="231E20"/>
      <w:sz w:val="15"/>
      <w:szCs w:val="15"/>
      <w:lang w:eastAsia="en-US"/>
    </w:rPr>
  </w:style>
  <w:style w:type="character" w:customStyle="1" w:styleId="6">
    <w:name w:val="Основной текст (6)_"/>
    <w:basedOn w:val="DefaultParagraphFont"/>
    <w:link w:val="60"/>
    <w:uiPriority w:val="99"/>
    <w:locked/>
    <w:rsid w:val="00982186"/>
    <w:rPr>
      <w:rFonts w:ascii="Arial" w:eastAsia="Times New Roman" w:hAnsi="Arial" w:cs="Arial"/>
      <w:b/>
      <w:bCs/>
      <w:color w:val="231E20"/>
      <w:sz w:val="17"/>
      <w:szCs w:val="17"/>
    </w:rPr>
  </w:style>
  <w:style w:type="paragraph" w:customStyle="1" w:styleId="60">
    <w:name w:val="Основной текст (6)"/>
    <w:basedOn w:val="Normal"/>
    <w:link w:val="6"/>
    <w:uiPriority w:val="99"/>
    <w:rsid w:val="00982186"/>
    <w:pPr>
      <w:spacing w:line="290" w:lineRule="auto"/>
    </w:pPr>
    <w:rPr>
      <w:rFonts w:ascii="Arial" w:hAnsi="Arial" w:cs="Arial"/>
      <w:b/>
      <w:bCs/>
      <w:color w:val="231E20"/>
      <w:sz w:val="17"/>
      <w:szCs w:val="17"/>
      <w:lang w:eastAsia="en-US"/>
    </w:rPr>
  </w:style>
  <w:style w:type="character" w:customStyle="1" w:styleId="7">
    <w:name w:val="Основной текст (7)_"/>
    <w:basedOn w:val="DefaultParagraphFont"/>
    <w:link w:val="70"/>
    <w:uiPriority w:val="99"/>
    <w:locked/>
    <w:rsid w:val="00982186"/>
    <w:rPr>
      <w:rFonts w:ascii="Times New Roman" w:hAnsi="Times New Roman" w:cs="Times New Roman"/>
      <w:color w:val="231E20"/>
      <w:sz w:val="18"/>
      <w:szCs w:val="18"/>
    </w:rPr>
  </w:style>
  <w:style w:type="paragraph" w:customStyle="1" w:styleId="70">
    <w:name w:val="Основной текст (7)"/>
    <w:basedOn w:val="Normal"/>
    <w:link w:val="7"/>
    <w:uiPriority w:val="99"/>
    <w:rsid w:val="00982186"/>
    <w:pPr>
      <w:spacing w:line="276" w:lineRule="auto"/>
      <w:ind w:firstLine="160"/>
    </w:pPr>
    <w:rPr>
      <w:rFonts w:ascii="Times New Roman" w:eastAsia="Times New Roman" w:hAnsi="Times New Roman" w:cs="Times New Roman"/>
      <w:color w:val="231E20"/>
      <w:sz w:val="18"/>
      <w:szCs w:val="18"/>
      <w:lang w:eastAsia="en-US"/>
    </w:rPr>
  </w:style>
  <w:style w:type="character" w:customStyle="1" w:styleId="a8">
    <w:name w:val="Подпись к таблице_"/>
    <w:basedOn w:val="DefaultParagraphFont"/>
    <w:link w:val="a9"/>
    <w:uiPriority w:val="99"/>
    <w:locked/>
    <w:rsid w:val="00982186"/>
    <w:rPr>
      <w:rFonts w:ascii="Times New Roman" w:hAnsi="Times New Roman" w:cs="Times New Roman"/>
      <w:b/>
      <w:bCs/>
      <w:i/>
      <w:iCs/>
      <w:color w:val="231E20"/>
      <w:sz w:val="19"/>
      <w:szCs w:val="19"/>
    </w:rPr>
  </w:style>
  <w:style w:type="paragraph" w:customStyle="1" w:styleId="a9">
    <w:name w:val="Подпись к таблице"/>
    <w:basedOn w:val="Normal"/>
    <w:link w:val="a8"/>
    <w:uiPriority w:val="99"/>
    <w:rsid w:val="00982186"/>
    <w:rPr>
      <w:rFonts w:ascii="Times New Roman" w:eastAsia="Times New Roman" w:hAnsi="Times New Roman" w:cs="Times New Roman"/>
      <w:b/>
      <w:bCs/>
      <w:i/>
      <w:iCs/>
      <w:color w:val="231E20"/>
      <w:sz w:val="19"/>
      <w:szCs w:val="19"/>
      <w:lang w:eastAsia="en-US"/>
    </w:rPr>
  </w:style>
  <w:style w:type="character" w:customStyle="1" w:styleId="8">
    <w:name w:val="Основной текст (8)_"/>
    <w:basedOn w:val="DefaultParagraphFont"/>
    <w:link w:val="80"/>
    <w:uiPriority w:val="99"/>
    <w:locked/>
    <w:rsid w:val="00982186"/>
    <w:rPr>
      <w:rFonts w:cs="Times New Roman"/>
      <w:i/>
      <w:iCs/>
      <w:color w:val="231E20"/>
      <w:sz w:val="20"/>
      <w:szCs w:val="20"/>
    </w:rPr>
  </w:style>
  <w:style w:type="paragraph" w:customStyle="1" w:styleId="80">
    <w:name w:val="Основной текст (8)"/>
    <w:basedOn w:val="Normal"/>
    <w:link w:val="8"/>
    <w:uiPriority w:val="99"/>
    <w:rsid w:val="00982186"/>
    <w:pPr>
      <w:ind w:firstLine="240"/>
    </w:pPr>
    <w:rPr>
      <w:rFonts w:ascii="Calibri" w:hAnsi="Calibri" w:cs="Times New Roman"/>
      <w:i/>
      <w:iCs/>
      <w:color w:val="231E20"/>
      <w:sz w:val="20"/>
      <w:szCs w:val="20"/>
      <w:lang w:eastAsia="en-US"/>
    </w:rPr>
  </w:style>
  <w:style w:type="character" w:customStyle="1" w:styleId="9">
    <w:name w:val="Основной текст (9)_"/>
    <w:basedOn w:val="DefaultParagraphFont"/>
    <w:link w:val="90"/>
    <w:uiPriority w:val="99"/>
    <w:locked/>
    <w:rsid w:val="00982186"/>
    <w:rPr>
      <w:rFonts w:ascii="Tahoma" w:eastAsia="Times New Roman" w:hAnsi="Tahoma" w:cs="Tahoma"/>
      <w:color w:val="231E20"/>
      <w:sz w:val="16"/>
      <w:szCs w:val="16"/>
    </w:rPr>
  </w:style>
  <w:style w:type="paragraph" w:customStyle="1" w:styleId="90">
    <w:name w:val="Основной текст (9)"/>
    <w:basedOn w:val="Normal"/>
    <w:link w:val="9"/>
    <w:uiPriority w:val="99"/>
    <w:rsid w:val="00982186"/>
    <w:rPr>
      <w:rFonts w:ascii="Tahoma" w:hAnsi="Tahoma" w:cs="Tahoma"/>
      <w:color w:val="231E20"/>
      <w:sz w:val="16"/>
      <w:szCs w:val="16"/>
      <w:lang w:eastAsia="en-US"/>
    </w:rPr>
  </w:style>
  <w:style w:type="character" w:customStyle="1" w:styleId="EndnoteTextChar">
    <w:name w:val="Endnote Text Char"/>
    <w:basedOn w:val="DefaultParagraphFont"/>
    <w:link w:val="EndnoteText"/>
    <w:uiPriority w:val="99"/>
    <w:semiHidden/>
    <w:locked/>
    <w:rsid w:val="00982186"/>
    <w:rPr>
      <w:rFonts w:ascii="Courier New" w:eastAsia="Times New Roman" w:hAnsi="Courier New" w:cs="Courier New"/>
      <w:color w:val="000000"/>
      <w:sz w:val="20"/>
      <w:szCs w:val="20"/>
      <w:lang w:eastAsia="ru-RU"/>
    </w:rPr>
  </w:style>
  <w:style w:type="paragraph" w:styleId="EndnoteText">
    <w:name w:val="endnote text"/>
    <w:basedOn w:val="Normal"/>
    <w:link w:val="EndnoteTextChar"/>
    <w:uiPriority w:val="99"/>
    <w:semiHidden/>
    <w:rsid w:val="00982186"/>
    <w:rPr>
      <w:sz w:val="20"/>
      <w:szCs w:val="20"/>
    </w:rPr>
  </w:style>
  <w:style w:type="character" w:customStyle="1" w:styleId="EndnoteTextChar1">
    <w:name w:val="Endnote Text Char1"/>
    <w:basedOn w:val="DefaultParagraphFont"/>
    <w:link w:val="EndnoteText"/>
    <w:uiPriority w:val="99"/>
    <w:semiHidden/>
    <w:rsid w:val="00B05F46"/>
    <w:rPr>
      <w:rFonts w:ascii="Courier New" w:hAnsi="Courier New" w:cs="Courier New"/>
      <w:color w:val="000000"/>
      <w:sz w:val="20"/>
      <w:szCs w:val="20"/>
    </w:rPr>
  </w:style>
  <w:style w:type="character" w:styleId="Hyperlink">
    <w:name w:val="Hyperlink"/>
    <w:basedOn w:val="DefaultParagraphFont"/>
    <w:uiPriority w:val="99"/>
    <w:rsid w:val="00982186"/>
    <w:rPr>
      <w:rFonts w:cs="Times New Roman"/>
      <w:color w:val="0000FF"/>
      <w:u w:val="single"/>
    </w:rPr>
  </w:style>
  <w:style w:type="character" w:customStyle="1" w:styleId="BalloonTextChar">
    <w:name w:val="Balloon Text Char"/>
    <w:basedOn w:val="DefaultParagraphFont"/>
    <w:link w:val="BalloonText"/>
    <w:uiPriority w:val="99"/>
    <w:semiHidden/>
    <w:locked/>
    <w:rsid w:val="00982186"/>
    <w:rPr>
      <w:rFonts w:ascii="Tahoma" w:eastAsia="Times New Roman" w:hAnsi="Tahoma" w:cs="Tahoma"/>
      <w:color w:val="000000"/>
      <w:sz w:val="16"/>
      <w:szCs w:val="16"/>
      <w:lang w:eastAsia="ru-RU"/>
    </w:rPr>
  </w:style>
  <w:style w:type="paragraph" w:styleId="BalloonText">
    <w:name w:val="Balloon Text"/>
    <w:basedOn w:val="Normal"/>
    <w:link w:val="BalloonTextChar"/>
    <w:uiPriority w:val="99"/>
    <w:semiHidden/>
    <w:rsid w:val="00982186"/>
    <w:rPr>
      <w:rFonts w:ascii="Tahoma" w:hAnsi="Tahoma" w:cs="Tahoma"/>
      <w:sz w:val="16"/>
      <w:szCs w:val="16"/>
    </w:rPr>
  </w:style>
  <w:style w:type="character" w:customStyle="1" w:styleId="BalloonTextChar1">
    <w:name w:val="Balloon Text Char1"/>
    <w:basedOn w:val="DefaultParagraphFont"/>
    <w:link w:val="BalloonText"/>
    <w:uiPriority w:val="99"/>
    <w:semiHidden/>
    <w:rsid w:val="00B05F46"/>
    <w:rPr>
      <w:rFonts w:ascii="Times New Roman" w:hAnsi="Times New Roman" w:cs="Courier New"/>
      <w:color w:val="000000"/>
      <w:sz w:val="0"/>
      <w:szCs w:val="0"/>
    </w:rPr>
  </w:style>
  <w:style w:type="paragraph" w:customStyle="1" w:styleId="3">
    <w:name w:val="Заголовок №3"/>
    <w:basedOn w:val="22"/>
    <w:uiPriority w:val="99"/>
    <w:rsid w:val="00982186"/>
    <w:pPr>
      <w:keepNext/>
      <w:keepLines/>
      <w:tabs>
        <w:tab w:val="left" w:pos="649"/>
      </w:tabs>
      <w:spacing w:line="257" w:lineRule="auto"/>
    </w:pPr>
  </w:style>
  <w:style w:type="paragraph" w:customStyle="1" w:styleId="aa">
    <w:name w:val="Подзаг"/>
    <w:basedOn w:val="Normal"/>
    <w:uiPriority w:val="99"/>
    <w:rsid w:val="00982186"/>
    <w:rPr>
      <w:rFonts w:ascii="Arial" w:hAnsi="Arial" w:cs="Arial"/>
      <w:b/>
      <w:sz w:val="20"/>
      <w:szCs w:val="20"/>
    </w:rPr>
  </w:style>
  <w:style w:type="paragraph" w:styleId="TOC1">
    <w:name w:val="toc 1"/>
    <w:basedOn w:val="Normal"/>
    <w:next w:val="Normal"/>
    <w:autoRedefine/>
    <w:uiPriority w:val="99"/>
    <w:rsid w:val="00982186"/>
    <w:pPr>
      <w:spacing w:after="100"/>
    </w:pPr>
  </w:style>
  <w:style w:type="paragraph" w:styleId="TOC2">
    <w:name w:val="toc 2"/>
    <w:basedOn w:val="Normal"/>
    <w:next w:val="Normal"/>
    <w:autoRedefine/>
    <w:uiPriority w:val="99"/>
    <w:rsid w:val="00982186"/>
    <w:pPr>
      <w:spacing w:after="100"/>
      <w:ind w:left="240"/>
    </w:pPr>
  </w:style>
  <w:style w:type="paragraph" w:styleId="Header">
    <w:name w:val="header"/>
    <w:basedOn w:val="Normal"/>
    <w:link w:val="HeaderChar"/>
    <w:uiPriority w:val="99"/>
    <w:rsid w:val="00982186"/>
    <w:pPr>
      <w:tabs>
        <w:tab w:val="center" w:pos="4677"/>
        <w:tab w:val="right" w:pos="9355"/>
      </w:tabs>
    </w:pPr>
  </w:style>
  <w:style w:type="character" w:customStyle="1" w:styleId="HeaderChar">
    <w:name w:val="Header Char"/>
    <w:basedOn w:val="DefaultParagraphFont"/>
    <w:link w:val="Header"/>
    <w:uiPriority w:val="99"/>
    <w:locked/>
    <w:rsid w:val="00982186"/>
    <w:rPr>
      <w:rFonts w:ascii="Courier New" w:eastAsia="Times New Roman" w:hAnsi="Courier New" w:cs="Courier New"/>
      <w:color w:val="000000"/>
      <w:sz w:val="24"/>
      <w:szCs w:val="24"/>
      <w:lang w:eastAsia="ru-RU"/>
    </w:rPr>
  </w:style>
  <w:style w:type="paragraph" w:customStyle="1" w:styleId="12">
    <w:name w:val="подзаг1"/>
    <w:basedOn w:val="aa"/>
    <w:uiPriority w:val="99"/>
    <w:rsid w:val="00982186"/>
    <w:pPr>
      <w:keepNext/>
      <w:keepLines/>
    </w:pPr>
    <w:rPr>
      <w:color w:val="auto"/>
    </w:rPr>
  </w:style>
  <w:style w:type="paragraph" w:customStyle="1" w:styleId="13">
    <w:name w:val="Подзаг1"/>
    <w:basedOn w:val="12"/>
    <w:uiPriority w:val="99"/>
    <w:rsid w:val="00982186"/>
    <w:rPr>
      <w:i/>
    </w:rPr>
  </w:style>
  <w:style w:type="paragraph" w:styleId="FootnoteText">
    <w:name w:val="footnote text"/>
    <w:basedOn w:val="Normal"/>
    <w:link w:val="FootnoteTextChar"/>
    <w:uiPriority w:val="99"/>
    <w:semiHidden/>
    <w:rsid w:val="00982186"/>
    <w:rPr>
      <w:sz w:val="20"/>
      <w:szCs w:val="20"/>
    </w:rPr>
  </w:style>
  <w:style w:type="character" w:customStyle="1" w:styleId="FootnoteTextChar">
    <w:name w:val="Footnote Text Char"/>
    <w:basedOn w:val="DefaultParagraphFont"/>
    <w:link w:val="FootnoteText"/>
    <w:uiPriority w:val="99"/>
    <w:semiHidden/>
    <w:locked/>
    <w:rsid w:val="00982186"/>
    <w:rPr>
      <w:rFonts w:ascii="Courier New" w:eastAsia="Times New Roman" w:hAnsi="Courier New" w:cs="Courier New"/>
      <w:color w:val="000000"/>
      <w:sz w:val="20"/>
      <w:szCs w:val="20"/>
      <w:lang w:eastAsia="ru-RU"/>
    </w:rPr>
  </w:style>
  <w:style w:type="character" w:styleId="FootnoteReference">
    <w:name w:val="footnote reference"/>
    <w:basedOn w:val="DefaultParagraphFont"/>
    <w:uiPriority w:val="99"/>
    <w:semiHidden/>
    <w:rsid w:val="00982186"/>
    <w:rPr>
      <w:rFonts w:cs="Times New Roman"/>
      <w:vertAlign w:val="superscript"/>
    </w:rPr>
  </w:style>
  <w:style w:type="paragraph" w:customStyle="1" w:styleId="-">
    <w:name w:val="Основной текст-норм"/>
    <w:basedOn w:val="24"/>
    <w:uiPriority w:val="99"/>
    <w:rsid w:val="00982186"/>
    <w:pPr>
      <w:spacing w:line="286" w:lineRule="auto"/>
      <w:ind w:left="0" w:firstLine="238"/>
      <w:jc w:val="both"/>
    </w:pPr>
    <w:rPr>
      <w:rFonts w:ascii="Times New Roman" w:hAnsi="Times New Roman"/>
      <w:sz w:val="20"/>
      <w:szCs w:val="20"/>
    </w:rPr>
  </w:style>
  <w:style w:type="paragraph" w:customStyle="1" w:styleId="body">
    <w:name w:val="body"/>
    <w:basedOn w:val="Normal"/>
    <w:uiPriority w:val="99"/>
    <w:rsid w:val="00982186"/>
    <w:pPr>
      <w:widowControl/>
      <w:autoSpaceDE w:val="0"/>
      <w:autoSpaceDN w:val="0"/>
      <w:adjustRightInd w:val="0"/>
      <w:spacing w:line="240" w:lineRule="atLeast"/>
      <w:ind w:firstLine="227"/>
      <w:jc w:val="both"/>
    </w:pPr>
    <w:rPr>
      <w:rFonts w:ascii="Times New Roman" w:eastAsia="Times New Roman" w:hAnsi="Times New Roman" w:cs="SchoolBookSanPin"/>
      <w:sz w:val="20"/>
      <w:szCs w:val="20"/>
    </w:rPr>
  </w:style>
  <w:style w:type="character" w:customStyle="1" w:styleId="Italic">
    <w:name w:val="Italic"/>
    <w:uiPriority w:val="99"/>
    <w:rsid w:val="00982186"/>
    <w:rPr>
      <w:i/>
    </w:rPr>
  </w:style>
  <w:style w:type="paragraph" w:customStyle="1" w:styleId="list-bullet">
    <w:name w:val="list-bullet"/>
    <w:basedOn w:val="body"/>
    <w:uiPriority w:val="99"/>
    <w:rsid w:val="00982186"/>
    <w:pPr>
      <w:numPr>
        <w:numId w:val="373"/>
      </w:numPr>
      <w:ind w:left="567" w:hanging="340"/>
    </w:pPr>
  </w:style>
  <w:style w:type="paragraph" w:styleId="ListParagraph">
    <w:name w:val="List Paragraph"/>
    <w:basedOn w:val="Normal"/>
    <w:link w:val="ListParagraphChar"/>
    <w:uiPriority w:val="99"/>
    <w:qFormat/>
    <w:rsid w:val="00982186"/>
    <w:pPr>
      <w:wordWrap w:val="0"/>
      <w:autoSpaceDE w:val="0"/>
      <w:autoSpaceDN w:val="0"/>
      <w:ind w:left="720"/>
      <w:contextualSpacing/>
      <w:jc w:val="both"/>
    </w:pPr>
    <w:rPr>
      <w:rFonts w:ascii="Times New Roman" w:eastAsia="Times New Roman" w:hAnsi="Times New Roman" w:cs="Times New Roman"/>
      <w:color w:val="auto"/>
      <w:kern w:val="2"/>
      <w:sz w:val="20"/>
      <w:lang w:val="en-US" w:eastAsia="ko-KR"/>
    </w:rPr>
  </w:style>
  <w:style w:type="character" w:customStyle="1" w:styleId="ListParagraphChar">
    <w:name w:val="List Paragraph Char"/>
    <w:link w:val="ListParagraph"/>
    <w:uiPriority w:val="99"/>
    <w:locked/>
    <w:rsid w:val="00982186"/>
    <w:rPr>
      <w:rFonts w:ascii="Times New Roman" w:hAnsi="Times New Roman"/>
      <w:kern w:val="2"/>
      <w:sz w:val="24"/>
      <w:lang w:val="en-US" w:eastAsia="ko-KR"/>
    </w:rPr>
  </w:style>
  <w:style w:type="character" w:customStyle="1" w:styleId="CharAttribute501">
    <w:name w:val="CharAttribute501"/>
    <w:uiPriority w:val="99"/>
    <w:rsid w:val="00982186"/>
    <w:rPr>
      <w:rFonts w:ascii="Times New Roman" w:eastAsia="Times New Roman"/>
      <w:i/>
      <w:sz w:val="28"/>
      <w:u w:val="single"/>
    </w:rPr>
  </w:style>
  <w:style w:type="paragraph" w:customStyle="1" w:styleId="NoParagraphStyle">
    <w:name w:val="[No Paragraph Style]"/>
    <w:uiPriority w:val="99"/>
    <w:rsid w:val="00982186"/>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4">
    <w:name w:val="h4"/>
    <w:basedOn w:val="NoParagraphStyle"/>
    <w:next w:val="NoParagraphStyle"/>
    <w:uiPriority w:val="99"/>
    <w:rsid w:val="00982186"/>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ParaAttribute38">
    <w:name w:val="ParaAttribute38"/>
    <w:uiPriority w:val="99"/>
    <w:rsid w:val="00982186"/>
    <w:pPr>
      <w:ind w:right="-1"/>
      <w:jc w:val="both"/>
    </w:pPr>
    <w:rPr>
      <w:rFonts w:ascii="Times New Roman" w:hAnsi="Times New Roman"/>
      <w:sz w:val="20"/>
      <w:szCs w:val="20"/>
    </w:rPr>
  </w:style>
  <w:style w:type="table" w:styleId="TableGrid">
    <w:name w:val="Table Grid"/>
    <w:basedOn w:val="TableNormal"/>
    <w:uiPriority w:val="99"/>
    <w:rsid w:val="0098218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3">
    <w:name w:val="h3"/>
    <w:basedOn w:val="Normal"/>
    <w:uiPriority w:val="99"/>
    <w:rsid w:val="00982186"/>
    <w:pPr>
      <w:keepNext/>
      <w:widowControl/>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position w:val="6"/>
      <w:sz w:val="22"/>
      <w:szCs w:val="22"/>
    </w:rPr>
  </w:style>
  <w:style w:type="paragraph" w:styleId="NoSpacing">
    <w:name w:val="No Spacing"/>
    <w:uiPriority w:val="99"/>
    <w:qFormat/>
    <w:rsid w:val="00982186"/>
    <w:rPr>
      <w:rFonts w:ascii="Times New Roman" w:eastAsia="Times New Roman" w:hAnsi="Times New Roman"/>
      <w:sz w:val="24"/>
      <w:szCs w:val="24"/>
    </w:rPr>
  </w:style>
  <w:style w:type="character" w:styleId="Emphasis">
    <w:name w:val="Emphasis"/>
    <w:basedOn w:val="DefaultParagraphFont"/>
    <w:uiPriority w:val="99"/>
    <w:qFormat/>
    <w:rsid w:val="00982186"/>
    <w:rPr>
      <w:rFonts w:cs="Times New Roman"/>
      <w:i/>
      <w:iCs/>
    </w:rPr>
  </w:style>
  <w:style w:type="paragraph" w:customStyle="1" w:styleId="Heading">
    <w:name w:val="Heading"/>
    <w:uiPriority w:val="99"/>
    <w:rsid w:val="00982186"/>
    <w:pPr>
      <w:widowControl w:val="0"/>
      <w:autoSpaceDE w:val="0"/>
      <w:autoSpaceDN w:val="0"/>
      <w:adjustRightInd w:val="0"/>
    </w:pPr>
    <w:rPr>
      <w:rFonts w:ascii="Arial" w:eastAsia="Times New Roman" w:hAnsi="Arial" w:cs="Arial"/>
      <w:b/>
      <w:bCs/>
    </w:rPr>
  </w:style>
  <w:style w:type="paragraph" w:styleId="NormalWeb">
    <w:name w:val="Normal (Web)"/>
    <w:basedOn w:val="Normal"/>
    <w:uiPriority w:val="99"/>
    <w:rsid w:val="00982186"/>
    <w:pPr>
      <w:widowControl/>
      <w:spacing w:before="100" w:beforeAutospacing="1" w:after="100" w:afterAutospacing="1"/>
    </w:pPr>
    <w:rPr>
      <w:rFonts w:ascii="Times New Roman" w:eastAsia="Times New Roman" w:hAnsi="Times New Roman" w:cs="Times New Roman"/>
      <w:color w:val="auto"/>
    </w:rPr>
  </w:style>
  <w:style w:type="paragraph" w:customStyle="1" w:styleId="ConsPlusNormal">
    <w:name w:val="ConsPlusNormal"/>
    <w:uiPriority w:val="99"/>
    <w:rsid w:val="00982186"/>
    <w:pPr>
      <w:widowControl w:val="0"/>
      <w:autoSpaceDE w:val="0"/>
      <w:autoSpaceDN w:val="0"/>
      <w:adjustRightInd w:val="0"/>
    </w:pPr>
    <w:rPr>
      <w:rFonts w:ascii="Arial" w:eastAsia="Times New Roman" w:hAnsi="Arial" w:cs="Arial"/>
      <w:sz w:val="20"/>
      <w:szCs w:val="20"/>
    </w:rPr>
  </w:style>
  <w:style w:type="paragraph" w:customStyle="1" w:styleId="ab">
    <w:name w:val="Основной"/>
    <w:basedOn w:val="Normal"/>
    <w:link w:val="ac"/>
    <w:uiPriority w:val="99"/>
    <w:rsid w:val="00982186"/>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rPr>
  </w:style>
  <w:style w:type="character" w:customStyle="1" w:styleId="ac">
    <w:name w:val="Основной Знак"/>
    <w:link w:val="ab"/>
    <w:uiPriority w:val="99"/>
    <w:locked/>
    <w:rsid w:val="00982186"/>
    <w:rPr>
      <w:rFonts w:ascii="NewtonCSanPin" w:hAnsi="NewtonCSanPin"/>
      <w:color w:val="000000"/>
      <w:sz w:val="21"/>
      <w:lang w:eastAsia="ru-RU"/>
    </w:rPr>
  </w:style>
  <w:style w:type="character" w:customStyle="1" w:styleId="Bold">
    <w:name w:val="Bold"/>
    <w:uiPriority w:val="99"/>
    <w:rsid w:val="00982186"/>
    <w:rPr>
      <w:rFonts w:ascii="Times New Roman" w:hAnsi="Times New Roman"/>
      <w:b/>
    </w:rPr>
  </w:style>
  <w:style w:type="character" w:customStyle="1" w:styleId="1256">
    <w:name w:val="Основной текст (12)56"/>
    <w:uiPriority w:val="99"/>
    <w:rsid w:val="00982186"/>
    <w:rPr>
      <w:rFonts w:ascii="Times New Roman" w:hAnsi="Times New Roman"/>
      <w:spacing w:val="0"/>
      <w:sz w:val="19"/>
    </w:rPr>
  </w:style>
  <w:style w:type="character" w:customStyle="1" w:styleId="1255">
    <w:name w:val="Основной текст (12)55"/>
    <w:uiPriority w:val="99"/>
    <w:rsid w:val="00982186"/>
    <w:rPr>
      <w:rFonts w:ascii="Times New Roman" w:hAnsi="Times New Roman"/>
      <w:spacing w:val="0"/>
      <w:sz w:val="19"/>
    </w:rPr>
  </w:style>
  <w:style w:type="character" w:customStyle="1" w:styleId="1254">
    <w:name w:val="Основной текст (12)54"/>
    <w:uiPriority w:val="99"/>
    <w:rsid w:val="00982186"/>
    <w:rPr>
      <w:rFonts w:ascii="Times New Roman" w:hAnsi="Times New Roman"/>
      <w:noProof/>
      <w:spacing w:val="0"/>
      <w:sz w:val="19"/>
    </w:rPr>
  </w:style>
  <w:style w:type="character" w:customStyle="1" w:styleId="1512">
    <w:name w:val="Основной текст (15)12"/>
    <w:uiPriority w:val="99"/>
    <w:rsid w:val="00982186"/>
    <w:rPr>
      <w:rFonts w:ascii="Times New Roman" w:hAnsi="Times New Roman"/>
      <w:i/>
      <w:spacing w:val="0"/>
      <w:sz w:val="19"/>
    </w:rPr>
  </w:style>
  <w:style w:type="character" w:customStyle="1" w:styleId="1253">
    <w:name w:val="Основной текст (12)53"/>
    <w:uiPriority w:val="99"/>
    <w:rsid w:val="00982186"/>
    <w:rPr>
      <w:rFonts w:ascii="Times New Roman" w:hAnsi="Times New Roman"/>
      <w:spacing w:val="0"/>
      <w:sz w:val="19"/>
    </w:rPr>
  </w:style>
  <w:style w:type="paragraph" w:customStyle="1" w:styleId="h3-first">
    <w:name w:val="h3-first"/>
    <w:basedOn w:val="h3"/>
    <w:uiPriority w:val="99"/>
    <w:rsid w:val="00982186"/>
    <w:pPr>
      <w:spacing w:before="120"/>
    </w:pPr>
  </w:style>
  <w:style w:type="paragraph" w:customStyle="1" w:styleId="h2">
    <w:name w:val="h2"/>
    <w:basedOn w:val="Normal"/>
    <w:uiPriority w:val="99"/>
    <w:rsid w:val="00982186"/>
    <w:pPr>
      <w:keepNext/>
      <w:widowControl/>
      <w:suppressAutoHyphens/>
      <w:autoSpaceDE w:val="0"/>
      <w:autoSpaceDN w:val="0"/>
      <w:adjustRightInd w:val="0"/>
      <w:spacing w:before="360" w:after="240" w:line="240" w:lineRule="atLeast"/>
      <w:textAlignment w:val="center"/>
    </w:pPr>
    <w:rPr>
      <w:rFonts w:ascii="Times New Roman" w:eastAsia="Times New Roman" w:hAnsi="Times New Roman" w:cs="OfficinaSansMediumITC"/>
      <w:b/>
      <w:bCs/>
      <w:caps/>
      <w:position w:val="6"/>
      <w:sz w:val="22"/>
      <w:szCs w:val="22"/>
    </w:rPr>
  </w:style>
  <w:style w:type="paragraph" w:customStyle="1" w:styleId="h4-first">
    <w:name w:val="h4-first"/>
    <w:basedOn w:val="Normal"/>
    <w:uiPriority w:val="99"/>
    <w:rsid w:val="00982186"/>
    <w:pPr>
      <w:keepNext/>
      <w:widowControl/>
      <w:suppressAutoHyphens/>
      <w:autoSpaceDE w:val="0"/>
      <w:autoSpaceDN w:val="0"/>
      <w:adjustRightInd w:val="0"/>
      <w:spacing w:before="120" w:line="240" w:lineRule="atLeast"/>
      <w:textAlignment w:val="center"/>
    </w:pPr>
    <w:rPr>
      <w:rFonts w:ascii="Times New Roman" w:eastAsia="MingLiU Regular" w:hAnsi="Times New Roman" w:cs="OfficinaSansMediumITC"/>
      <w:b/>
      <w:position w:val="6"/>
      <w:sz w:val="20"/>
      <w:szCs w:val="20"/>
    </w:rPr>
  </w:style>
  <w:style w:type="paragraph" w:customStyle="1" w:styleId="list-dash">
    <w:name w:val="list-dash"/>
    <w:basedOn w:val="list-bullet"/>
    <w:uiPriority w:val="99"/>
    <w:rsid w:val="00982186"/>
    <w:pPr>
      <w:numPr>
        <w:numId w:val="381"/>
      </w:numPr>
      <w:tabs>
        <w:tab w:val="left" w:pos="567"/>
      </w:tabs>
      <w:spacing w:line="242" w:lineRule="atLeast"/>
      <w:ind w:left="567" w:hanging="340"/>
      <w:textAlignment w:val="center"/>
    </w:pPr>
  </w:style>
  <w:style w:type="paragraph" w:customStyle="1" w:styleId="table-head">
    <w:name w:val="table-head"/>
    <w:basedOn w:val="Normal"/>
    <w:uiPriority w:val="99"/>
    <w:rsid w:val="00982186"/>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sz w:val="18"/>
      <w:szCs w:val="18"/>
    </w:rPr>
  </w:style>
  <w:style w:type="paragraph" w:customStyle="1" w:styleId="table-body0mm">
    <w:name w:val="table-body_0mm"/>
    <w:basedOn w:val="body"/>
    <w:uiPriority w:val="99"/>
    <w:rsid w:val="00982186"/>
    <w:pPr>
      <w:tabs>
        <w:tab w:val="left" w:pos="567"/>
      </w:tabs>
      <w:spacing w:line="200" w:lineRule="atLeast"/>
      <w:ind w:firstLine="0"/>
      <w:jc w:val="left"/>
      <w:textAlignment w:val="center"/>
    </w:pPr>
    <w:rPr>
      <w:sz w:val="18"/>
      <w:szCs w:val="18"/>
    </w:rPr>
  </w:style>
  <w:style w:type="paragraph" w:styleId="Footer">
    <w:name w:val="footer"/>
    <w:basedOn w:val="Normal"/>
    <w:link w:val="FooterChar"/>
    <w:uiPriority w:val="99"/>
    <w:rsid w:val="009A0747"/>
    <w:pPr>
      <w:widowControl/>
      <w:tabs>
        <w:tab w:val="center" w:pos="4320"/>
        <w:tab w:val="right" w:pos="8640"/>
      </w:tabs>
      <w:spacing w:after="200" w:line="276" w:lineRule="auto"/>
    </w:pPr>
    <w:rPr>
      <w:rFonts w:ascii="Calibri" w:eastAsia="Times New Roman" w:hAnsi="Calibri" w:cs="Times New Roman"/>
      <w:color w:val="auto"/>
      <w:sz w:val="22"/>
      <w:szCs w:val="22"/>
      <w:lang w:eastAsia="en-US"/>
    </w:rPr>
  </w:style>
  <w:style w:type="character" w:customStyle="1" w:styleId="FooterChar">
    <w:name w:val="Footer Char"/>
    <w:basedOn w:val="DefaultParagraphFont"/>
    <w:link w:val="Footer"/>
    <w:uiPriority w:val="99"/>
    <w:locked/>
    <w:rsid w:val="009A0747"/>
    <w:rPr>
      <w:rFonts w:eastAsia="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calendar.lenacom.spb.ru/days.php" TargetMode="External"/><Relationship Id="rId21" Type="http://schemas.openxmlformats.org/officeDocument/2006/relationships/footer" Target="footer14.xml"/><Relationship Id="rId42" Type="http://schemas.openxmlformats.org/officeDocument/2006/relationships/footer" Target="footer27.xml"/><Relationship Id="rId47" Type="http://schemas.openxmlformats.org/officeDocument/2006/relationships/footer" Target="footer32.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footer" Target="footer54.xml"/><Relationship Id="rId89" Type="http://schemas.openxmlformats.org/officeDocument/2006/relationships/header" Target="header18.xml"/><Relationship Id="rId112" Type="http://schemas.openxmlformats.org/officeDocument/2006/relationships/footer" Target="footer68.xml"/><Relationship Id="rId16" Type="http://schemas.openxmlformats.org/officeDocument/2006/relationships/footer" Target="footer9.xml"/><Relationship Id="rId107" Type="http://schemas.openxmlformats.org/officeDocument/2006/relationships/footer" Target="footer65.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30.xml"/><Relationship Id="rId53" Type="http://schemas.openxmlformats.org/officeDocument/2006/relationships/footer" Target="footer38.xml"/><Relationship Id="rId58" Type="http://schemas.openxmlformats.org/officeDocument/2006/relationships/footer" Target="footer41.xml"/><Relationship Id="rId66" Type="http://schemas.openxmlformats.org/officeDocument/2006/relationships/footer" Target="footer45.xml"/><Relationship Id="rId74" Type="http://schemas.openxmlformats.org/officeDocument/2006/relationships/footer" Target="footer49.xml"/><Relationship Id="rId79" Type="http://schemas.openxmlformats.org/officeDocument/2006/relationships/footer" Target="footer51.xml"/><Relationship Id="rId87" Type="http://schemas.openxmlformats.org/officeDocument/2006/relationships/footer" Target="footer55.xml"/><Relationship Id="rId102" Type="http://schemas.openxmlformats.org/officeDocument/2006/relationships/header" Target="header25.xml"/><Relationship Id="rId110" Type="http://schemas.openxmlformats.org/officeDocument/2006/relationships/header" Target="header29.xml"/><Relationship Id="rId115" Type="http://schemas.openxmlformats.org/officeDocument/2006/relationships/footer" Target="footer69.xml"/><Relationship Id="rId5" Type="http://schemas.openxmlformats.org/officeDocument/2006/relationships/footnotes" Target="footnotes.xml"/><Relationship Id="rId61" Type="http://schemas.openxmlformats.org/officeDocument/2006/relationships/footer" Target="footer42.xml"/><Relationship Id="rId82" Type="http://schemas.openxmlformats.org/officeDocument/2006/relationships/header" Target="header15.xml"/><Relationship Id="rId90" Type="http://schemas.openxmlformats.org/officeDocument/2006/relationships/header" Target="header19.xml"/><Relationship Id="rId95" Type="http://schemas.openxmlformats.org/officeDocument/2006/relationships/footer" Target="footer59.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image" Target="media/image4.png"/><Relationship Id="rId43" Type="http://schemas.openxmlformats.org/officeDocument/2006/relationships/footer" Target="footer28.xml"/><Relationship Id="rId48" Type="http://schemas.openxmlformats.org/officeDocument/2006/relationships/footer" Target="footer33.xml"/><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footer" Target="footer46.xml"/><Relationship Id="rId77" Type="http://schemas.openxmlformats.org/officeDocument/2006/relationships/header" Target="header12.xml"/><Relationship Id="rId100" Type="http://schemas.openxmlformats.org/officeDocument/2006/relationships/footer" Target="footer62.xml"/><Relationship Id="rId105" Type="http://schemas.openxmlformats.org/officeDocument/2006/relationships/header" Target="header26.xml"/><Relationship Id="rId113" Type="http://schemas.openxmlformats.org/officeDocument/2006/relationships/header" Target="header30.xml"/><Relationship Id="rId11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36.xml"/><Relationship Id="rId72" Type="http://schemas.openxmlformats.org/officeDocument/2006/relationships/header" Target="header10.xml"/><Relationship Id="rId80" Type="http://schemas.openxmlformats.org/officeDocument/2006/relationships/footer" Target="footer52.xml"/><Relationship Id="rId85" Type="http://schemas.openxmlformats.org/officeDocument/2006/relationships/header" Target="header16.xml"/><Relationship Id="rId93" Type="http://schemas.openxmlformats.org/officeDocument/2006/relationships/header" Target="header20.xml"/><Relationship Id="rId98"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oter" Target="footer31.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footer" Target="footer63.xml"/><Relationship Id="rId108" Type="http://schemas.openxmlformats.org/officeDocument/2006/relationships/footer" Target="footer66.xml"/><Relationship Id="rId116" Type="http://schemas.openxmlformats.org/officeDocument/2006/relationships/footer" Target="footer70.xml"/><Relationship Id="rId20" Type="http://schemas.openxmlformats.org/officeDocument/2006/relationships/footer" Target="footer13.xml"/><Relationship Id="rId41" Type="http://schemas.openxmlformats.org/officeDocument/2006/relationships/footer" Target="footer26.xml"/><Relationship Id="rId54" Type="http://schemas.openxmlformats.org/officeDocument/2006/relationships/footer" Target="footer39.xml"/><Relationship Id="rId62" Type="http://schemas.openxmlformats.org/officeDocument/2006/relationships/footer" Target="footer43.xml"/><Relationship Id="rId70" Type="http://schemas.openxmlformats.org/officeDocument/2006/relationships/footer" Target="footer47.xml"/><Relationship Id="rId75" Type="http://schemas.openxmlformats.org/officeDocument/2006/relationships/header" Target="header11.xml"/><Relationship Id="rId83" Type="http://schemas.openxmlformats.org/officeDocument/2006/relationships/footer" Target="footer53.xml"/><Relationship Id="rId88" Type="http://schemas.openxmlformats.org/officeDocument/2006/relationships/footer" Target="footer56.xml"/><Relationship Id="rId91" Type="http://schemas.openxmlformats.org/officeDocument/2006/relationships/footer" Target="footer57.xml"/><Relationship Id="rId96" Type="http://schemas.openxmlformats.org/officeDocument/2006/relationships/footer" Target="footer60.xml"/><Relationship Id="rId111" Type="http://schemas.openxmlformats.org/officeDocument/2006/relationships/footer" Target="footer6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image" Target="media/image5.png"/><Relationship Id="rId49" Type="http://schemas.openxmlformats.org/officeDocument/2006/relationships/footer" Target="footer34.xml"/><Relationship Id="rId57" Type="http://schemas.openxmlformats.org/officeDocument/2006/relationships/footer" Target="footer40.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29.xml"/><Relationship Id="rId52" Type="http://schemas.openxmlformats.org/officeDocument/2006/relationships/footer" Target="footer37.xml"/><Relationship Id="rId60" Type="http://schemas.openxmlformats.org/officeDocument/2006/relationships/header" Target="header4.xml"/><Relationship Id="rId65" Type="http://schemas.openxmlformats.org/officeDocument/2006/relationships/footer" Target="footer44.xml"/><Relationship Id="rId73" Type="http://schemas.openxmlformats.org/officeDocument/2006/relationships/footer" Target="footer48.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61.xml"/><Relationship Id="rId101"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image" Target="media/image8.png"/><Relationship Id="rId109" Type="http://schemas.openxmlformats.org/officeDocument/2006/relationships/header" Target="header28.xml"/><Relationship Id="rId34" Type="http://schemas.openxmlformats.org/officeDocument/2006/relationships/image" Target="media/image3.png"/><Relationship Id="rId50" Type="http://schemas.openxmlformats.org/officeDocument/2006/relationships/footer" Target="footer35.xml"/><Relationship Id="rId55" Type="http://schemas.openxmlformats.org/officeDocument/2006/relationships/header" Target="header1.xml"/><Relationship Id="rId76" Type="http://schemas.openxmlformats.org/officeDocument/2006/relationships/footer" Target="footer50.xml"/><Relationship Id="rId97" Type="http://schemas.openxmlformats.org/officeDocument/2006/relationships/header" Target="header22.xml"/><Relationship Id="rId104" Type="http://schemas.openxmlformats.org/officeDocument/2006/relationships/footer" Target="footer64.xml"/><Relationship Id="rId7" Type="http://schemas.openxmlformats.org/officeDocument/2006/relationships/image" Target="media/image1.jpeg"/><Relationship Id="rId71" Type="http://schemas.openxmlformats.org/officeDocument/2006/relationships/header" Target="header9.xml"/><Relationship Id="rId92" Type="http://schemas.openxmlformats.org/officeDocument/2006/relationships/footer" Target="footer58.xml"/><Relationship Id="rId2" Type="http://schemas.openxmlformats.org/officeDocument/2006/relationships/styles" Target="styles.xml"/><Relationship Id="rId29"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197</TotalTime>
  <Pages>135</Pages>
  <Words>-32766</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C_Class-12</cp:lastModifiedBy>
  <cp:revision>9</cp:revision>
  <cp:lastPrinted>2022-09-09T10:15:00Z</cp:lastPrinted>
  <dcterms:created xsi:type="dcterms:W3CDTF">2022-09-09T09:50:00Z</dcterms:created>
  <dcterms:modified xsi:type="dcterms:W3CDTF">2022-09-09T13:46:00Z</dcterms:modified>
</cp:coreProperties>
</file>